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56F86" w14:textId="77777777" w:rsidR="00D013B1" w:rsidRPr="00F36B8E" w:rsidRDefault="00D013B1" w:rsidP="00D013B1">
      <w:pPr>
        <w:jc w:val="center"/>
        <w:rPr>
          <w:b/>
        </w:rPr>
      </w:pPr>
      <w:r w:rsidRPr="00F36B8E">
        <w:rPr>
          <w:b/>
        </w:rPr>
        <w:t>Materialienteil</w:t>
      </w:r>
    </w:p>
    <w:p w14:paraId="4AC42678" w14:textId="351C8CBF" w:rsidR="00D013B1" w:rsidRPr="00F36B8E" w:rsidRDefault="005861E1" w:rsidP="00D013B1">
      <w:pPr>
        <w:jc w:val="center"/>
        <w:rPr>
          <w:b/>
        </w:rPr>
      </w:pPr>
      <w:r>
        <w:rPr>
          <w:b/>
        </w:rPr>
        <w:t>Unterrichtseinheit 4 (oder 5</w:t>
      </w:r>
      <w:r w:rsidR="00D013B1">
        <w:rPr>
          <w:b/>
        </w:rPr>
        <w:t>)</w:t>
      </w:r>
      <w:r w:rsidR="00D013B1" w:rsidRPr="00F36B8E">
        <w:rPr>
          <w:b/>
        </w:rPr>
        <w:t xml:space="preserve"> Klasse 7</w:t>
      </w:r>
      <w:r w:rsidR="00F12D54">
        <w:rPr>
          <w:b/>
        </w:rPr>
        <w:t>/8</w:t>
      </w:r>
    </w:p>
    <w:p w14:paraId="6204ABAC" w14:textId="38CACD2E" w:rsidR="00D013B1" w:rsidRPr="00F36B8E" w:rsidRDefault="00D013B1" w:rsidP="00D013B1">
      <w:pPr>
        <w:spacing w:before="120" w:after="120"/>
        <w:jc w:val="center"/>
        <w:rPr>
          <w:b/>
          <w:sz w:val="28"/>
        </w:rPr>
      </w:pPr>
      <w:r w:rsidRPr="00F36B8E">
        <w:rPr>
          <w:b/>
          <w:sz w:val="28"/>
        </w:rPr>
        <w:t xml:space="preserve"> </w:t>
      </w:r>
      <w:r w:rsidR="005861E1">
        <w:rPr>
          <w:b/>
          <w:sz w:val="28"/>
        </w:rPr>
        <w:t>Einführung in die Kinematik mit der Langzeitbelichtung</w:t>
      </w:r>
    </w:p>
    <w:p w14:paraId="683ADCC5" w14:textId="77777777" w:rsidR="00D013B1" w:rsidRPr="00F36B8E" w:rsidRDefault="00D013B1" w:rsidP="00D013B1"/>
    <w:p w14:paraId="35345200" w14:textId="77777777" w:rsidR="00D013B1" w:rsidRPr="000F2A3C" w:rsidRDefault="00D013B1" w:rsidP="00D013B1">
      <w:pPr>
        <w:pStyle w:val="Listenabsatz"/>
        <w:numPr>
          <w:ilvl w:val="0"/>
          <w:numId w:val="1"/>
        </w:numPr>
        <w:ind w:left="567" w:hanging="567"/>
        <w:rPr>
          <w:rFonts w:asciiTheme="minorHAnsi" w:hAnsiTheme="minorHAnsi"/>
          <w:b/>
        </w:rPr>
      </w:pPr>
      <w:r w:rsidRPr="000F2A3C">
        <w:rPr>
          <w:rFonts w:asciiTheme="minorHAnsi" w:hAnsiTheme="minorHAnsi"/>
          <w:b/>
        </w:rPr>
        <w:t>Kurzbeschreibung:</w:t>
      </w:r>
    </w:p>
    <w:p w14:paraId="333A9B13" w14:textId="24C296C6" w:rsidR="00D013B1" w:rsidRDefault="00D013B1" w:rsidP="00D013B1">
      <w:r>
        <w:t>Ziel dieser aus 4 Doppelstunden bestehenden Einheit ist die Einführung in die Kinematik unter besonderer Berücksichtigung des Umgangs mit Diagrammen.</w:t>
      </w:r>
      <w:r w:rsidR="00F12D54">
        <w:t xml:space="preserve"> Ergänzt ist die Einheit mit einer Doppelstunde zum Vektorcharakter der Geschwindigkeit. Dieses Thema ist nicht explizit im Bildungsplan enthalten, dient aber dazu, die Einführung in die Dynamik, insbesondere des dynamischen Kraftbegriffes zu erleichtern.</w:t>
      </w:r>
    </w:p>
    <w:p w14:paraId="6A5BEFE8" w14:textId="6FDB8301" w:rsidR="00D013B1" w:rsidRDefault="00D013B1" w:rsidP="00D013B1">
      <w:r>
        <w:t>Dabei soll den Schülern zunächst plausibel gemacht werden, warum es sinnvoll ist, gesammelte Daten (z.B. Wertepaare (t|s) oder (t|v)) in einem s-t- bzw. v-t-Diagramm darzustellen. Darauf aufbauend soll durch verschiedene Messungen solche Diagramme erstellt und interpretiert werden. Hierbei kommt die sogenannte Langzeitbelichtung zum Einsatz:</w:t>
      </w:r>
    </w:p>
    <w:p w14:paraId="640F8679" w14:textId="510B33A4" w:rsidR="00D013B1" w:rsidRDefault="00617AE3" w:rsidP="00D013B1">
      <w:r w:rsidRPr="00617AE3">
        <w:rPr>
          <w:noProof/>
        </w:rPr>
        <w:drawing>
          <wp:anchor distT="0" distB="0" distL="114300" distR="114300" simplePos="0" relativeHeight="251631616" behindDoc="0" locked="0" layoutInCell="1" allowOverlap="1" wp14:anchorId="44946F8F" wp14:editId="39D070B9">
            <wp:simplePos x="0" y="0"/>
            <wp:positionH relativeFrom="column">
              <wp:posOffset>3509645</wp:posOffset>
            </wp:positionH>
            <wp:positionV relativeFrom="paragraph">
              <wp:posOffset>22225</wp:posOffset>
            </wp:positionV>
            <wp:extent cx="2240915" cy="1680845"/>
            <wp:effectExtent l="0" t="0" r="0" b="0"/>
            <wp:wrapSquare wrapText="bothSides"/>
            <wp:docPr id="2" name="Bild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3"/>
                    <pic:cNvPicPr>
                      <a:picLocks noGrp="1"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2240915" cy="1680845"/>
                    </a:xfrm>
                    <a:prstGeom prst="rect">
                      <a:avLst/>
                    </a:prstGeom>
                  </pic:spPr>
                </pic:pic>
              </a:graphicData>
            </a:graphic>
            <wp14:sizeRelH relativeFrom="page">
              <wp14:pctWidth>0</wp14:pctWidth>
            </wp14:sizeRelH>
            <wp14:sizeRelV relativeFrom="page">
              <wp14:pctHeight>0</wp14:pctHeight>
            </wp14:sizeRelV>
          </wp:anchor>
        </w:drawing>
      </w:r>
      <w:r w:rsidR="00D013B1">
        <w:t xml:space="preserve">Ein sich bewegendes, blinkendes Objekt wird dabei in einem abgedunkelten Raum mit langer Belichtungszeit (ca. 2-6 s) fotografiert. Auf dem Foto entstehen dabei verschiedene Streifen (vgl. Bild rechts) </w:t>
      </w:r>
      <w:r>
        <w:t>die Aufschlüsse</w:t>
      </w:r>
      <w:r w:rsidR="00D013B1">
        <w:t xml:space="preserve"> über die Geschwindigkeit des Objektes geben.</w:t>
      </w:r>
      <w:r w:rsidRPr="00617AE3">
        <w:rPr>
          <w:noProof/>
        </w:rPr>
        <w:t xml:space="preserve"> </w:t>
      </w:r>
    </w:p>
    <w:p w14:paraId="42A6BF13" w14:textId="7BD3A1D4" w:rsidR="00D013B1" w:rsidRDefault="00D013B1" w:rsidP="00D013B1">
      <w:r>
        <w:t>So kann den Schülern k</w:t>
      </w:r>
      <w:r w:rsidR="00617AE3">
        <w:t>lar</w:t>
      </w:r>
      <w:r>
        <w:t>gemacht werden, dass die (durchschnittliche) Geschwindigkeit des Körpers umso größer ist, je länger der Lichtbalken bei gleicher Blinkfrequenz ist.</w:t>
      </w:r>
    </w:p>
    <w:p w14:paraId="11FD240E" w14:textId="77777777" w:rsidR="00D013B1" w:rsidRDefault="00D013B1" w:rsidP="00D013B1">
      <w:r>
        <w:t>Um diese Aussage zu quantifizieren werden die Längen der Lichtbalken mit Hilfe einer auf dem Foto befindlichen Skala gemessen und durch geeignetes Teilen durch die Zeit, die das Licht pro Periode an ist</w:t>
      </w:r>
      <w:r w:rsidR="00A44531">
        <w:t>, als (durchschnittliche Geschwindigkeit) definiert.</w:t>
      </w:r>
    </w:p>
    <w:p w14:paraId="375CF2FF" w14:textId="77777777" w:rsidR="00A44531" w:rsidRDefault="00A44531" w:rsidP="00D013B1">
      <w:r>
        <w:t>Im Anschluss daran wird das neue Wissen an verschiedenen differenzierenden Aufgaben eingeübt und vertieft.</w:t>
      </w:r>
    </w:p>
    <w:p w14:paraId="03E2E62D" w14:textId="77777777" w:rsidR="00D013B1" w:rsidRPr="00F36B8E" w:rsidRDefault="00D013B1" w:rsidP="00D013B1"/>
    <w:p w14:paraId="32A4EF0A" w14:textId="77777777" w:rsidR="00D013B1" w:rsidRDefault="00D013B1" w:rsidP="00D013B1">
      <w:pPr>
        <w:pStyle w:val="Listenabsatz"/>
        <w:numPr>
          <w:ilvl w:val="0"/>
          <w:numId w:val="1"/>
        </w:numPr>
        <w:ind w:left="567" w:hanging="567"/>
        <w:rPr>
          <w:rFonts w:asciiTheme="minorHAnsi" w:hAnsiTheme="minorHAnsi"/>
          <w:b/>
        </w:rPr>
      </w:pPr>
      <w:r w:rsidRPr="00F36B8E">
        <w:rPr>
          <w:rFonts w:asciiTheme="minorHAnsi" w:hAnsiTheme="minorHAnsi"/>
          <w:b/>
        </w:rPr>
        <w:t>Kompetenzerwerb pbK im Überblick:</w:t>
      </w:r>
    </w:p>
    <w:tbl>
      <w:tblPr>
        <w:tblW w:w="929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031"/>
        <w:gridCol w:w="1031"/>
        <w:gridCol w:w="1031"/>
      </w:tblGrid>
      <w:tr w:rsidR="00D013B1" w:rsidRPr="00BD54F4" w14:paraId="1765E561" w14:textId="77777777" w:rsidTr="00E63EA9">
        <w:trPr>
          <w:trHeight w:val="283"/>
        </w:trPr>
        <w:tc>
          <w:tcPr>
            <w:tcW w:w="6204" w:type="dxa"/>
            <w:tcBorders>
              <w:top w:val="nil"/>
              <w:left w:val="nil"/>
            </w:tcBorders>
            <w:shd w:val="clear" w:color="auto" w:fill="FFFFFF"/>
            <w:vAlign w:val="center"/>
          </w:tcPr>
          <w:p w14:paraId="7C73304A" w14:textId="77777777" w:rsidR="00D013B1" w:rsidRPr="00BD54F4" w:rsidRDefault="00D013B1" w:rsidP="002F2296">
            <w:pPr>
              <w:jc w:val="center"/>
              <w:rPr>
                <w:rFonts w:eastAsia="Calibri" w:cs="Arial"/>
                <w:szCs w:val="28"/>
              </w:rPr>
            </w:pPr>
          </w:p>
        </w:tc>
        <w:tc>
          <w:tcPr>
            <w:tcW w:w="3093" w:type="dxa"/>
            <w:gridSpan w:val="3"/>
            <w:tcBorders>
              <w:bottom w:val="single" w:sz="4" w:space="0" w:color="auto"/>
            </w:tcBorders>
            <w:shd w:val="clear" w:color="auto" w:fill="D9D9D9"/>
          </w:tcPr>
          <w:p w14:paraId="6A108908" w14:textId="77777777" w:rsidR="00D013B1" w:rsidRPr="00BD54F4" w:rsidRDefault="00D013B1" w:rsidP="002F2296">
            <w:pPr>
              <w:jc w:val="center"/>
              <w:rPr>
                <w:rFonts w:eastAsia="Calibri" w:cs="Arial"/>
                <w:b/>
                <w:szCs w:val="28"/>
              </w:rPr>
            </w:pPr>
            <w:r w:rsidRPr="00BD54F4">
              <w:rPr>
                <w:rFonts w:eastAsia="Calibri" w:cs="Arial"/>
                <w:b/>
                <w:szCs w:val="28"/>
              </w:rPr>
              <w:t>Stufe im Kompetenzerwerb</w:t>
            </w:r>
          </w:p>
        </w:tc>
      </w:tr>
      <w:tr w:rsidR="00D013B1" w:rsidRPr="00BD54F4" w14:paraId="7427A00E" w14:textId="77777777" w:rsidTr="00E63EA9">
        <w:trPr>
          <w:trHeight w:val="283"/>
        </w:trPr>
        <w:tc>
          <w:tcPr>
            <w:tcW w:w="6204" w:type="dxa"/>
            <w:vMerge w:val="restart"/>
            <w:shd w:val="clear" w:color="auto" w:fill="D9D9D9"/>
            <w:vAlign w:val="center"/>
          </w:tcPr>
          <w:p w14:paraId="3B1D7C2D" w14:textId="77777777" w:rsidR="00D013B1" w:rsidRPr="00BD54F4" w:rsidRDefault="00D013B1" w:rsidP="002F2296">
            <w:pPr>
              <w:jc w:val="center"/>
              <w:rPr>
                <w:rFonts w:eastAsia="Calibri" w:cs="Arial"/>
                <w:b/>
                <w:szCs w:val="28"/>
              </w:rPr>
            </w:pPr>
            <w:r w:rsidRPr="00BD54F4">
              <w:rPr>
                <w:rFonts w:eastAsia="Calibri" w:cs="Arial"/>
                <w:b/>
                <w:sz w:val="28"/>
                <w:szCs w:val="28"/>
              </w:rPr>
              <w:t>prozessbezogene Kompetenzen</w:t>
            </w:r>
          </w:p>
        </w:tc>
        <w:tc>
          <w:tcPr>
            <w:tcW w:w="1031" w:type="dxa"/>
            <w:tcBorders>
              <w:bottom w:val="nil"/>
            </w:tcBorders>
            <w:shd w:val="clear" w:color="auto" w:fill="auto"/>
            <w:vAlign w:val="center"/>
          </w:tcPr>
          <w:p w14:paraId="75319E31" w14:textId="77777777" w:rsidR="00D013B1" w:rsidRPr="00BD54F4" w:rsidRDefault="00D013B1" w:rsidP="002F2296">
            <w:pPr>
              <w:jc w:val="center"/>
              <w:rPr>
                <w:rFonts w:eastAsia="Calibri" w:cs="Arial"/>
                <w:b/>
                <w:szCs w:val="28"/>
              </w:rPr>
            </w:pPr>
            <w:r w:rsidRPr="00BD54F4">
              <w:rPr>
                <w:rFonts w:eastAsia="Calibri" w:cs="Arial"/>
                <w:b/>
                <w:szCs w:val="28"/>
              </w:rPr>
              <w:t>1</w:t>
            </w:r>
          </w:p>
        </w:tc>
        <w:tc>
          <w:tcPr>
            <w:tcW w:w="1031" w:type="dxa"/>
            <w:tcBorders>
              <w:bottom w:val="nil"/>
            </w:tcBorders>
            <w:shd w:val="clear" w:color="auto" w:fill="auto"/>
            <w:vAlign w:val="center"/>
          </w:tcPr>
          <w:p w14:paraId="0B8EA175" w14:textId="77777777" w:rsidR="00D013B1" w:rsidRPr="00BD54F4" w:rsidRDefault="00D013B1" w:rsidP="002F2296">
            <w:pPr>
              <w:jc w:val="center"/>
              <w:rPr>
                <w:rFonts w:eastAsia="Calibri" w:cs="Arial"/>
                <w:b/>
                <w:szCs w:val="28"/>
              </w:rPr>
            </w:pPr>
            <w:r w:rsidRPr="00BD54F4">
              <w:rPr>
                <w:rFonts w:eastAsia="Calibri" w:cs="Arial"/>
                <w:b/>
                <w:szCs w:val="28"/>
              </w:rPr>
              <w:t>2</w:t>
            </w:r>
          </w:p>
        </w:tc>
        <w:tc>
          <w:tcPr>
            <w:tcW w:w="1031" w:type="dxa"/>
            <w:tcBorders>
              <w:bottom w:val="nil"/>
            </w:tcBorders>
            <w:shd w:val="clear" w:color="auto" w:fill="auto"/>
            <w:vAlign w:val="center"/>
          </w:tcPr>
          <w:p w14:paraId="79D4CF74" w14:textId="77777777" w:rsidR="00D013B1" w:rsidRPr="00BD54F4" w:rsidRDefault="00D013B1" w:rsidP="002F2296">
            <w:pPr>
              <w:jc w:val="center"/>
              <w:rPr>
                <w:rFonts w:eastAsia="Calibri" w:cs="Arial"/>
                <w:b/>
                <w:szCs w:val="28"/>
              </w:rPr>
            </w:pPr>
            <w:r w:rsidRPr="00BD54F4">
              <w:rPr>
                <w:rFonts w:eastAsia="Calibri" w:cs="Arial"/>
                <w:b/>
                <w:szCs w:val="28"/>
              </w:rPr>
              <w:t>3</w:t>
            </w:r>
          </w:p>
        </w:tc>
      </w:tr>
      <w:tr w:rsidR="00D013B1" w:rsidRPr="00BD54F4" w14:paraId="532B447F" w14:textId="77777777" w:rsidTr="00E63EA9">
        <w:trPr>
          <w:trHeight w:val="397"/>
        </w:trPr>
        <w:tc>
          <w:tcPr>
            <w:tcW w:w="6204" w:type="dxa"/>
            <w:vMerge/>
            <w:shd w:val="clear" w:color="auto" w:fill="D9D9D9"/>
            <w:vAlign w:val="center"/>
          </w:tcPr>
          <w:p w14:paraId="2F34304C" w14:textId="77777777" w:rsidR="00D013B1" w:rsidRPr="00BD54F4" w:rsidRDefault="00D013B1" w:rsidP="002F2296">
            <w:pPr>
              <w:jc w:val="center"/>
              <w:rPr>
                <w:rFonts w:eastAsia="Calibri" w:cs="Arial"/>
                <w:b/>
                <w:szCs w:val="28"/>
              </w:rPr>
            </w:pPr>
          </w:p>
        </w:tc>
        <w:tc>
          <w:tcPr>
            <w:tcW w:w="1031" w:type="dxa"/>
            <w:tcBorders>
              <w:top w:val="nil"/>
            </w:tcBorders>
            <w:shd w:val="clear" w:color="auto" w:fill="auto"/>
            <w:vAlign w:val="center"/>
          </w:tcPr>
          <w:p w14:paraId="002DAD27" w14:textId="77777777" w:rsidR="00D013B1" w:rsidRPr="00BD54F4" w:rsidRDefault="00D013B1" w:rsidP="002F2296">
            <w:pPr>
              <w:jc w:val="center"/>
              <w:rPr>
                <w:rFonts w:eastAsia="Calibri" w:cs="Arial"/>
                <w:b/>
                <w:sz w:val="16"/>
                <w:szCs w:val="28"/>
              </w:rPr>
            </w:pPr>
            <w:r w:rsidRPr="00BD54F4">
              <w:rPr>
                <w:rFonts w:eastAsia="Calibri" w:cs="Arial"/>
                <w:b/>
                <w:sz w:val="16"/>
                <w:szCs w:val="28"/>
              </w:rPr>
              <w:t>Einführung</w:t>
            </w:r>
          </w:p>
        </w:tc>
        <w:tc>
          <w:tcPr>
            <w:tcW w:w="1031" w:type="dxa"/>
            <w:tcBorders>
              <w:top w:val="nil"/>
            </w:tcBorders>
            <w:shd w:val="clear" w:color="auto" w:fill="auto"/>
            <w:vAlign w:val="center"/>
          </w:tcPr>
          <w:p w14:paraId="735866F7" w14:textId="77777777" w:rsidR="00D013B1" w:rsidRPr="00BD54F4" w:rsidRDefault="00D013B1" w:rsidP="002F2296">
            <w:pPr>
              <w:jc w:val="center"/>
              <w:rPr>
                <w:rFonts w:eastAsia="Calibri" w:cs="Arial"/>
                <w:b/>
                <w:sz w:val="16"/>
                <w:szCs w:val="28"/>
              </w:rPr>
            </w:pPr>
            <w:r w:rsidRPr="00BD54F4">
              <w:rPr>
                <w:rFonts w:eastAsia="Calibri" w:cs="Arial"/>
                <w:b/>
                <w:sz w:val="16"/>
                <w:szCs w:val="28"/>
              </w:rPr>
              <w:t>Übung / Vertiefung</w:t>
            </w:r>
          </w:p>
        </w:tc>
        <w:tc>
          <w:tcPr>
            <w:tcW w:w="1031" w:type="dxa"/>
            <w:tcBorders>
              <w:top w:val="nil"/>
            </w:tcBorders>
            <w:shd w:val="clear" w:color="auto" w:fill="auto"/>
            <w:vAlign w:val="center"/>
          </w:tcPr>
          <w:p w14:paraId="2172FB9C" w14:textId="77777777" w:rsidR="00D013B1" w:rsidRPr="00BD54F4" w:rsidRDefault="00D013B1" w:rsidP="002F2296">
            <w:pPr>
              <w:jc w:val="center"/>
              <w:rPr>
                <w:rFonts w:eastAsia="Calibri" w:cs="Arial"/>
                <w:b/>
                <w:sz w:val="16"/>
                <w:szCs w:val="28"/>
              </w:rPr>
            </w:pPr>
            <w:r w:rsidRPr="00BD54F4">
              <w:rPr>
                <w:rFonts w:eastAsia="Calibri" w:cs="Arial"/>
                <w:b/>
                <w:sz w:val="16"/>
                <w:szCs w:val="28"/>
              </w:rPr>
              <w:t>Können</w:t>
            </w:r>
          </w:p>
        </w:tc>
      </w:tr>
      <w:tr w:rsidR="00D013B1" w:rsidRPr="00BD54F4" w14:paraId="2BACC5BE" w14:textId="77777777" w:rsidTr="00E63EA9">
        <w:trPr>
          <w:trHeight w:val="454"/>
        </w:trPr>
        <w:tc>
          <w:tcPr>
            <w:tcW w:w="9297" w:type="dxa"/>
            <w:gridSpan w:val="4"/>
            <w:vAlign w:val="center"/>
          </w:tcPr>
          <w:p w14:paraId="3DEF9826" w14:textId="77777777" w:rsidR="00D013B1" w:rsidRPr="00BD54F4" w:rsidRDefault="00D013B1" w:rsidP="002F2296">
            <w:pPr>
              <w:rPr>
                <w:rFonts w:eastAsia="Calibri" w:cs="Arial"/>
                <w:b/>
                <w:szCs w:val="28"/>
              </w:rPr>
            </w:pPr>
            <w:r w:rsidRPr="00BD54F4">
              <w:rPr>
                <w:rFonts w:eastAsia="Calibri" w:cs="Arial"/>
                <w:b/>
                <w:szCs w:val="28"/>
              </w:rPr>
              <w:t>2.1 Erkenntnisgewinnung:</w:t>
            </w:r>
          </w:p>
        </w:tc>
      </w:tr>
      <w:tr w:rsidR="00D013B1" w:rsidRPr="00BD54F4" w14:paraId="764F9223" w14:textId="77777777" w:rsidTr="00E63EA9">
        <w:trPr>
          <w:trHeight w:val="454"/>
        </w:trPr>
        <w:tc>
          <w:tcPr>
            <w:tcW w:w="6204" w:type="dxa"/>
            <w:vAlign w:val="center"/>
          </w:tcPr>
          <w:p w14:paraId="1E2ADEFF" w14:textId="77777777" w:rsidR="00D013B1" w:rsidRPr="00BD54F4" w:rsidRDefault="00D013B1" w:rsidP="002F2296">
            <w:pPr>
              <w:rPr>
                <w:rFonts w:eastAsia="Calibri" w:cs="Arial"/>
                <w:sz w:val="18"/>
                <w:szCs w:val="28"/>
              </w:rPr>
            </w:pPr>
            <w:r>
              <w:rPr>
                <w:sz w:val="21"/>
              </w:rPr>
              <w:t xml:space="preserve">(1) </w:t>
            </w:r>
            <w:r w:rsidRPr="00F4261D">
              <w:rPr>
                <w:sz w:val="21"/>
              </w:rPr>
              <w:t>Phänomene zielgerichtet beobachten und Beobachtungen beschreiben</w:t>
            </w:r>
          </w:p>
        </w:tc>
        <w:tc>
          <w:tcPr>
            <w:tcW w:w="1031" w:type="dxa"/>
            <w:tcBorders>
              <w:bottom w:val="single" w:sz="4" w:space="0" w:color="auto"/>
            </w:tcBorders>
            <w:shd w:val="clear" w:color="auto" w:fill="auto"/>
            <w:vAlign w:val="center"/>
          </w:tcPr>
          <w:p w14:paraId="6DB98F5C"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808080"/>
            <w:vAlign w:val="center"/>
          </w:tcPr>
          <w:p w14:paraId="02BDBB81"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43CEF9BD" w14:textId="77777777" w:rsidR="00D013B1" w:rsidRPr="00BD54F4" w:rsidRDefault="00D013B1" w:rsidP="002F2296">
            <w:pPr>
              <w:jc w:val="center"/>
              <w:rPr>
                <w:rFonts w:eastAsia="Calibri" w:cs="Arial"/>
                <w:sz w:val="20"/>
                <w:szCs w:val="28"/>
              </w:rPr>
            </w:pPr>
          </w:p>
        </w:tc>
      </w:tr>
      <w:tr w:rsidR="00D013B1" w:rsidRPr="00BD54F4" w14:paraId="1DAD2AF8" w14:textId="77777777" w:rsidTr="00E63EA9">
        <w:trPr>
          <w:trHeight w:val="678"/>
        </w:trPr>
        <w:tc>
          <w:tcPr>
            <w:tcW w:w="6204" w:type="dxa"/>
            <w:vAlign w:val="center"/>
          </w:tcPr>
          <w:p w14:paraId="65A64EAF" w14:textId="72763625" w:rsidR="00D013B1" w:rsidRPr="00E63EA9" w:rsidRDefault="00E63EA9" w:rsidP="00E63EA9">
            <w:pPr>
              <w:rPr>
                <w:rFonts w:ascii="Times" w:hAnsi="Times" w:cs="Times"/>
                <w:sz w:val="24"/>
              </w:rPr>
            </w:pPr>
            <w:r w:rsidRPr="00E63EA9">
              <w:rPr>
                <w:sz w:val="21"/>
              </w:rPr>
              <w:t>(4) Experimente durchführen und</w:t>
            </w:r>
            <w:r>
              <w:rPr>
                <w:sz w:val="21"/>
              </w:rPr>
              <w:t xml:space="preserve"> auswerten, dazu gegebenenfalls </w:t>
            </w:r>
            <w:r w:rsidRPr="00E63EA9">
              <w:rPr>
                <w:sz w:val="21"/>
              </w:rPr>
              <w:t>Messwerte erfassen </w:t>
            </w:r>
          </w:p>
        </w:tc>
        <w:tc>
          <w:tcPr>
            <w:tcW w:w="1031" w:type="dxa"/>
            <w:shd w:val="clear" w:color="auto" w:fill="auto"/>
            <w:vAlign w:val="center"/>
          </w:tcPr>
          <w:p w14:paraId="38258716" w14:textId="77777777" w:rsidR="00D013B1" w:rsidRPr="00BD54F4" w:rsidRDefault="00D013B1" w:rsidP="002F2296">
            <w:pPr>
              <w:jc w:val="center"/>
              <w:rPr>
                <w:rFonts w:eastAsia="Calibri" w:cs="Arial"/>
                <w:sz w:val="20"/>
                <w:szCs w:val="28"/>
              </w:rPr>
            </w:pPr>
          </w:p>
        </w:tc>
        <w:tc>
          <w:tcPr>
            <w:tcW w:w="1031" w:type="dxa"/>
            <w:shd w:val="clear" w:color="auto" w:fill="808080"/>
            <w:vAlign w:val="center"/>
          </w:tcPr>
          <w:p w14:paraId="12BC25F8"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57095FCD" w14:textId="77777777" w:rsidR="00D013B1" w:rsidRPr="00BD54F4" w:rsidRDefault="00D013B1" w:rsidP="002F2296">
            <w:pPr>
              <w:jc w:val="center"/>
              <w:rPr>
                <w:rFonts w:eastAsia="Calibri" w:cs="Arial"/>
                <w:sz w:val="20"/>
                <w:szCs w:val="28"/>
              </w:rPr>
            </w:pPr>
          </w:p>
        </w:tc>
      </w:tr>
      <w:tr w:rsidR="00D013B1" w:rsidRPr="00BD54F4" w14:paraId="7A10F806" w14:textId="77777777" w:rsidTr="00E63EA9">
        <w:trPr>
          <w:trHeight w:val="454"/>
        </w:trPr>
        <w:tc>
          <w:tcPr>
            <w:tcW w:w="6204" w:type="dxa"/>
            <w:vAlign w:val="center"/>
          </w:tcPr>
          <w:p w14:paraId="17562A5D" w14:textId="122BBB55" w:rsidR="00D013B1" w:rsidRPr="00E63EA9" w:rsidRDefault="00E63EA9" w:rsidP="00E63EA9">
            <w:pPr>
              <w:rPr>
                <w:sz w:val="21"/>
              </w:rPr>
            </w:pPr>
            <w:r w:rsidRPr="00E63EA9">
              <w:rPr>
                <w:sz w:val="21"/>
              </w:rPr>
              <w:t>(6) mathematische Zusammenhänge zwischen physikalischen Größen herstellen und überprüfen </w:t>
            </w:r>
          </w:p>
        </w:tc>
        <w:tc>
          <w:tcPr>
            <w:tcW w:w="1031" w:type="dxa"/>
            <w:shd w:val="clear" w:color="auto" w:fill="808080" w:themeFill="background1" w:themeFillShade="80"/>
            <w:vAlign w:val="center"/>
          </w:tcPr>
          <w:p w14:paraId="5FA3E316" w14:textId="77777777" w:rsidR="00D013B1" w:rsidRPr="00E63EA9" w:rsidRDefault="00D013B1" w:rsidP="00E63EA9">
            <w:pPr>
              <w:jc w:val="center"/>
              <w:rPr>
                <w:sz w:val="21"/>
              </w:rPr>
            </w:pPr>
          </w:p>
        </w:tc>
        <w:tc>
          <w:tcPr>
            <w:tcW w:w="1031" w:type="dxa"/>
            <w:shd w:val="clear" w:color="auto" w:fill="auto"/>
            <w:vAlign w:val="center"/>
          </w:tcPr>
          <w:p w14:paraId="2D4BB0C3"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4BC906A6" w14:textId="77777777" w:rsidR="00D013B1" w:rsidRPr="00BD54F4" w:rsidRDefault="00D013B1" w:rsidP="002F2296">
            <w:pPr>
              <w:jc w:val="center"/>
              <w:rPr>
                <w:rFonts w:eastAsia="Calibri" w:cs="Arial"/>
                <w:sz w:val="20"/>
                <w:szCs w:val="28"/>
              </w:rPr>
            </w:pPr>
          </w:p>
        </w:tc>
      </w:tr>
      <w:tr w:rsidR="00D013B1" w:rsidRPr="00BD54F4" w14:paraId="61327DB8" w14:textId="77777777" w:rsidTr="00E63EA9">
        <w:trPr>
          <w:trHeight w:val="454"/>
        </w:trPr>
        <w:tc>
          <w:tcPr>
            <w:tcW w:w="6204" w:type="dxa"/>
            <w:vAlign w:val="center"/>
          </w:tcPr>
          <w:p w14:paraId="780809B1" w14:textId="0DA9CA2B" w:rsidR="00D013B1" w:rsidRPr="00E63EA9" w:rsidRDefault="00E63EA9" w:rsidP="002F2296">
            <w:pPr>
              <w:rPr>
                <w:sz w:val="21"/>
              </w:rPr>
            </w:pPr>
            <w:r>
              <w:rPr>
                <w:sz w:val="21"/>
              </w:rPr>
              <w:t>(13</w:t>
            </w:r>
            <w:r w:rsidR="00D013B1" w:rsidRPr="00F4261D">
              <w:rPr>
                <w:sz w:val="21"/>
              </w:rPr>
              <w:t xml:space="preserve">)  </w:t>
            </w:r>
            <w:r w:rsidRPr="00E63EA9">
              <w:rPr>
                <w:sz w:val="21"/>
              </w:rPr>
              <w:t xml:space="preserve">ihr physikalisches Wissen anwenden, um Problem- und Aufgabenstellungen zielgerichtet zu lösen </w:t>
            </w:r>
          </w:p>
        </w:tc>
        <w:tc>
          <w:tcPr>
            <w:tcW w:w="1031" w:type="dxa"/>
            <w:shd w:val="clear" w:color="auto" w:fill="auto"/>
            <w:vAlign w:val="center"/>
          </w:tcPr>
          <w:p w14:paraId="6768D3E5" w14:textId="77777777" w:rsidR="00D013B1" w:rsidRPr="00BD54F4" w:rsidRDefault="00D013B1" w:rsidP="002F2296">
            <w:pPr>
              <w:jc w:val="center"/>
              <w:rPr>
                <w:rFonts w:eastAsia="Calibri" w:cs="Arial"/>
                <w:sz w:val="20"/>
                <w:szCs w:val="28"/>
              </w:rPr>
            </w:pPr>
          </w:p>
        </w:tc>
        <w:tc>
          <w:tcPr>
            <w:tcW w:w="1031" w:type="dxa"/>
            <w:shd w:val="clear" w:color="auto" w:fill="808080"/>
            <w:vAlign w:val="center"/>
          </w:tcPr>
          <w:p w14:paraId="3B95D720"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7E6AC5C8" w14:textId="77777777" w:rsidR="00D013B1" w:rsidRPr="00BD54F4" w:rsidRDefault="00D013B1" w:rsidP="002F2296">
            <w:pPr>
              <w:jc w:val="center"/>
              <w:rPr>
                <w:rFonts w:eastAsia="Calibri" w:cs="Arial"/>
                <w:sz w:val="20"/>
                <w:szCs w:val="28"/>
              </w:rPr>
            </w:pPr>
          </w:p>
        </w:tc>
      </w:tr>
      <w:tr w:rsidR="00D013B1" w:rsidRPr="00BD54F4" w14:paraId="54E21431" w14:textId="77777777" w:rsidTr="00E63EA9">
        <w:trPr>
          <w:trHeight w:val="454"/>
        </w:trPr>
        <w:tc>
          <w:tcPr>
            <w:tcW w:w="9297" w:type="dxa"/>
            <w:gridSpan w:val="4"/>
            <w:tcBorders>
              <w:bottom w:val="single" w:sz="4" w:space="0" w:color="auto"/>
            </w:tcBorders>
            <w:vAlign w:val="center"/>
          </w:tcPr>
          <w:p w14:paraId="690DE39E" w14:textId="24516F3E" w:rsidR="00D013B1" w:rsidRPr="00E63EA9" w:rsidRDefault="00D013B1" w:rsidP="00E63EA9">
            <w:pPr>
              <w:pStyle w:val="Listenabsatz"/>
              <w:numPr>
                <w:ilvl w:val="1"/>
                <w:numId w:val="1"/>
              </w:numPr>
              <w:rPr>
                <w:rFonts w:eastAsia="Calibri" w:cs="Arial"/>
                <w:b/>
                <w:szCs w:val="28"/>
              </w:rPr>
            </w:pPr>
            <w:r w:rsidRPr="00E63EA9">
              <w:rPr>
                <w:rFonts w:eastAsia="Calibri" w:cs="Arial"/>
                <w:b/>
              </w:rPr>
              <w:t>Kommunikation</w:t>
            </w:r>
          </w:p>
        </w:tc>
      </w:tr>
      <w:tr w:rsidR="00D013B1" w:rsidRPr="00BD54F4" w14:paraId="12F47A1C" w14:textId="77777777" w:rsidTr="00E63EA9">
        <w:trPr>
          <w:trHeight w:val="454"/>
        </w:trPr>
        <w:tc>
          <w:tcPr>
            <w:tcW w:w="6204" w:type="dxa"/>
            <w:tcBorders>
              <w:bottom w:val="single" w:sz="4" w:space="0" w:color="auto"/>
            </w:tcBorders>
            <w:vAlign w:val="center"/>
          </w:tcPr>
          <w:p w14:paraId="002D75F2" w14:textId="21A84CB3" w:rsidR="00D013B1" w:rsidRPr="00E63EA9" w:rsidRDefault="00E63EA9" w:rsidP="002F2296">
            <w:pPr>
              <w:rPr>
                <w:sz w:val="21"/>
              </w:rPr>
            </w:pPr>
            <w:r>
              <w:rPr>
                <w:sz w:val="21"/>
              </w:rPr>
              <w:t>(2</w:t>
            </w:r>
            <w:r w:rsidR="00D013B1" w:rsidRPr="00F4261D">
              <w:rPr>
                <w:sz w:val="21"/>
              </w:rPr>
              <w:t xml:space="preserve">) </w:t>
            </w:r>
            <w:r>
              <w:rPr>
                <w:sz w:val="21"/>
              </w:rPr>
              <w:t>f</w:t>
            </w:r>
            <w:r w:rsidRPr="00E63EA9">
              <w:rPr>
                <w:sz w:val="21"/>
              </w:rPr>
              <w:t>unktionale Zusammenhänge zwischen physikalischen Größen verbal beschreiben (zum Beispiel „je- desto“-Aussagen) und physikalische Formeln erläutern (zum Beispiel Ursache-Wirkungs-Aussagen, unbekannte Formeln)  </w:t>
            </w:r>
          </w:p>
        </w:tc>
        <w:tc>
          <w:tcPr>
            <w:tcW w:w="1031" w:type="dxa"/>
            <w:shd w:val="clear" w:color="auto" w:fill="808080" w:themeFill="background1" w:themeFillShade="80"/>
            <w:vAlign w:val="center"/>
          </w:tcPr>
          <w:p w14:paraId="6B1265BB" w14:textId="77777777" w:rsidR="00D013B1" w:rsidRPr="00BD54F4" w:rsidRDefault="00D013B1" w:rsidP="002F2296">
            <w:pPr>
              <w:jc w:val="center"/>
              <w:rPr>
                <w:rFonts w:eastAsia="Calibri" w:cs="Arial"/>
                <w:sz w:val="20"/>
                <w:szCs w:val="28"/>
              </w:rPr>
            </w:pPr>
          </w:p>
        </w:tc>
        <w:tc>
          <w:tcPr>
            <w:tcW w:w="1031" w:type="dxa"/>
            <w:shd w:val="clear" w:color="auto" w:fill="808080" w:themeFill="background1" w:themeFillShade="80"/>
            <w:vAlign w:val="center"/>
          </w:tcPr>
          <w:p w14:paraId="3BD5A634"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0E55F714" w14:textId="77777777" w:rsidR="00D013B1" w:rsidRPr="00BD54F4" w:rsidRDefault="00D013B1" w:rsidP="002F2296">
            <w:pPr>
              <w:rPr>
                <w:rFonts w:eastAsia="Calibri" w:cs="Arial"/>
                <w:sz w:val="20"/>
                <w:szCs w:val="28"/>
              </w:rPr>
            </w:pPr>
          </w:p>
        </w:tc>
      </w:tr>
      <w:tr w:rsidR="00D013B1" w:rsidRPr="00BD54F4" w14:paraId="694A3577" w14:textId="77777777" w:rsidTr="00E63EA9">
        <w:trPr>
          <w:trHeight w:val="454"/>
        </w:trPr>
        <w:tc>
          <w:tcPr>
            <w:tcW w:w="6204" w:type="dxa"/>
            <w:tcBorders>
              <w:bottom w:val="single" w:sz="4" w:space="0" w:color="auto"/>
            </w:tcBorders>
            <w:vAlign w:val="center"/>
          </w:tcPr>
          <w:p w14:paraId="47FD2E5B" w14:textId="7C89412C" w:rsidR="00D013B1" w:rsidRPr="00E63EA9" w:rsidRDefault="00E63EA9" w:rsidP="002F2296">
            <w:pPr>
              <w:rPr>
                <w:sz w:val="21"/>
              </w:rPr>
            </w:pPr>
            <w:r>
              <w:rPr>
                <w:sz w:val="21"/>
              </w:rPr>
              <w:t>(5</w:t>
            </w:r>
            <w:r w:rsidR="00D013B1" w:rsidRPr="00F4261D">
              <w:rPr>
                <w:sz w:val="21"/>
              </w:rPr>
              <w:t xml:space="preserve">) </w:t>
            </w:r>
            <w:r w:rsidRPr="00E63EA9">
              <w:rPr>
                <w:sz w:val="21"/>
              </w:rPr>
              <w:t xml:space="preserve">physikalische Experimente, Ergebnisse und Erkenntnisse – auch mithilfe digitaler Medien – dokumentieren (zum Beispiel Skizzen, Beschreibungen, Tabellen, Diagramme und Formeln) </w:t>
            </w:r>
          </w:p>
        </w:tc>
        <w:tc>
          <w:tcPr>
            <w:tcW w:w="1031" w:type="dxa"/>
            <w:shd w:val="clear" w:color="auto" w:fill="auto"/>
            <w:vAlign w:val="center"/>
          </w:tcPr>
          <w:p w14:paraId="56E83D03" w14:textId="77777777" w:rsidR="00D013B1" w:rsidRPr="00BD54F4" w:rsidRDefault="00D013B1" w:rsidP="002F2296">
            <w:pPr>
              <w:jc w:val="center"/>
              <w:rPr>
                <w:rFonts w:eastAsia="Calibri" w:cs="Arial"/>
                <w:sz w:val="20"/>
                <w:szCs w:val="28"/>
              </w:rPr>
            </w:pPr>
          </w:p>
        </w:tc>
        <w:tc>
          <w:tcPr>
            <w:tcW w:w="1031" w:type="dxa"/>
            <w:shd w:val="clear" w:color="auto" w:fill="808080"/>
            <w:vAlign w:val="center"/>
          </w:tcPr>
          <w:p w14:paraId="267981C5" w14:textId="77777777" w:rsidR="00D013B1" w:rsidRPr="00BD54F4" w:rsidRDefault="00D013B1" w:rsidP="002F2296">
            <w:pPr>
              <w:jc w:val="center"/>
              <w:rPr>
                <w:rFonts w:eastAsia="Calibri" w:cs="Arial"/>
                <w:sz w:val="20"/>
                <w:szCs w:val="28"/>
              </w:rPr>
            </w:pPr>
          </w:p>
        </w:tc>
        <w:tc>
          <w:tcPr>
            <w:tcW w:w="1031" w:type="dxa"/>
            <w:tcBorders>
              <w:bottom w:val="single" w:sz="4" w:space="0" w:color="auto"/>
            </w:tcBorders>
            <w:shd w:val="clear" w:color="auto" w:fill="auto"/>
            <w:vAlign w:val="center"/>
          </w:tcPr>
          <w:p w14:paraId="1E7428B4" w14:textId="77777777" w:rsidR="00D013B1" w:rsidRPr="00BD54F4" w:rsidRDefault="00D013B1" w:rsidP="002F2296">
            <w:pPr>
              <w:rPr>
                <w:rFonts w:eastAsia="Calibri" w:cs="Arial"/>
                <w:sz w:val="20"/>
                <w:szCs w:val="28"/>
              </w:rPr>
            </w:pPr>
          </w:p>
        </w:tc>
      </w:tr>
      <w:tr w:rsidR="00D013B1" w:rsidRPr="00BD54F4" w14:paraId="03F5444F" w14:textId="77777777" w:rsidTr="00E63EA9">
        <w:trPr>
          <w:trHeight w:val="454"/>
        </w:trPr>
        <w:tc>
          <w:tcPr>
            <w:tcW w:w="9297" w:type="dxa"/>
            <w:gridSpan w:val="4"/>
            <w:vAlign w:val="center"/>
          </w:tcPr>
          <w:p w14:paraId="5EF1F949" w14:textId="77777777" w:rsidR="00D013B1" w:rsidRPr="00BD54F4" w:rsidRDefault="00D013B1" w:rsidP="002F2296">
            <w:pPr>
              <w:rPr>
                <w:rFonts w:eastAsia="Calibri" w:cs="Arial"/>
                <w:b/>
                <w:szCs w:val="28"/>
              </w:rPr>
            </w:pPr>
            <w:r w:rsidRPr="00BD54F4">
              <w:rPr>
                <w:rFonts w:eastAsia="Calibri" w:cs="Arial"/>
                <w:b/>
                <w:szCs w:val="28"/>
              </w:rPr>
              <w:t>2.3 Bewertung</w:t>
            </w:r>
          </w:p>
        </w:tc>
      </w:tr>
    </w:tbl>
    <w:p w14:paraId="248CAD3D" w14:textId="77777777" w:rsidR="00D013B1" w:rsidRDefault="00D013B1" w:rsidP="00D013B1">
      <w:pPr>
        <w:rPr>
          <w:b/>
        </w:rPr>
      </w:pPr>
      <w:bookmarkStart w:id="0" w:name="_GoBack"/>
      <w:bookmarkEnd w:id="0"/>
      <w:r>
        <w:rPr>
          <w:vanish/>
        </w:rPr>
        <w:t>16adlingng und Streuung sowie geung sowie geeradlingier Lichtausbreitungt am MAterial r nur geradlinig sein!</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43DED653" w14:textId="77777777" w:rsidR="00D013B1" w:rsidRPr="00945362" w:rsidRDefault="00D013B1" w:rsidP="00D013B1">
      <w:pPr>
        <w:rPr>
          <w:b/>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7"/>
      </w:tblGrid>
      <w:tr w:rsidR="00D013B1" w:rsidRPr="00BD54F4" w14:paraId="2D0CA2DC" w14:textId="77777777" w:rsidTr="002F2296">
        <w:trPr>
          <w:trHeight w:val="397"/>
        </w:trPr>
        <w:tc>
          <w:tcPr>
            <w:tcW w:w="9297" w:type="dxa"/>
            <w:shd w:val="clear" w:color="auto" w:fill="D9D9D9"/>
            <w:vAlign w:val="center"/>
          </w:tcPr>
          <w:p w14:paraId="56D10DD6" w14:textId="77777777" w:rsidR="00D013B1" w:rsidRPr="00BD54F4" w:rsidRDefault="00D013B1" w:rsidP="002F2296">
            <w:pPr>
              <w:rPr>
                <w:rFonts w:eastAsia="Calibri" w:cs="Arial"/>
                <w:b/>
                <w:szCs w:val="28"/>
              </w:rPr>
            </w:pPr>
            <w:r w:rsidRPr="00BD54F4">
              <w:rPr>
                <w:rFonts w:eastAsia="Calibri" w:cs="Arial"/>
                <w:b/>
                <w:szCs w:val="28"/>
              </w:rPr>
              <w:t xml:space="preserve">Diese </w:t>
            </w:r>
            <w:r>
              <w:rPr>
                <w:rFonts w:eastAsia="Calibri" w:cs="Arial"/>
                <w:b/>
                <w:szCs w:val="28"/>
              </w:rPr>
              <w:t xml:space="preserve">werden </w:t>
            </w:r>
            <w:r w:rsidRPr="00BD54F4">
              <w:rPr>
                <w:rFonts w:eastAsia="Calibri" w:cs="Arial"/>
                <w:b/>
                <w:szCs w:val="28"/>
              </w:rPr>
              <w:t>an folgenden inhaltsbezogenen Kompetenzen trainiert:</w:t>
            </w:r>
          </w:p>
        </w:tc>
      </w:tr>
      <w:tr w:rsidR="00D013B1" w:rsidRPr="00BD54F4" w14:paraId="561B4360" w14:textId="77777777" w:rsidTr="000B4E76">
        <w:trPr>
          <w:trHeight w:val="2762"/>
        </w:trPr>
        <w:tc>
          <w:tcPr>
            <w:tcW w:w="9297" w:type="dxa"/>
            <w:tcBorders>
              <w:bottom w:val="single" w:sz="4" w:space="0" w:color="auto"/>
            </w:tcBorders>
          </w:tcPr>
          <w:p w14:paraId="1D039181" w14:textId="5AC582ED" w:rsidR="00D013B1" w:rsidRDefault="00D013B1" w:rsidP="00D013B1">
            <w:pPr>
              <w:rPr>
                <w:rFonts w:ascii="Times" w:hAnsi="Times" w:cs="Times"/>
              </w:rPr>
            </w:pPr>
          </w:p>
          <w:p w14:paraId="7FCBB02D" w14:textId="7344F66A" w:rsidR="000B4E76" w:rsidRPr="000B4E76" w:rsidRDefault="000B4E76" w:rsidP="000B4E76">
            <w:pPr>
              <w:widowControl w:val="0"/>
              <w:autoSpaceDE w:val="0"/>
              <w:autoSpaceDN w:val="0"/>
              <w:adjustRightInd w:val="0"/>
              <w:spacing w:after="240"/>
              <w:rPr>
                <w:sz w:val="21"/>
              </w:rPr>
            </w:pPr>
            <w:r w:rsidRPr="000B4E76">
              <w:rPr>
                <w:sz w:val="21"/>
              </w:rPr>
              <w:t xml:space="preserve">3.2.6 (1) </w:t>
            </w:r>
            <w:r>
              <w:rPr>
                <w:sz w:val="21"/>
              </w:rPr>
              <w:tab/>
            </w:r>
            <w:r w:rsidRPr="000B4E76">
              <w:rPr>
                <w:sz w:val="21"/>
              </w:rPr>
              <w:t xml:space="preserve">Bewegungen verbal und mithilfe von Diagrammen beschreiben und klassifizieren </w:t>
            </w:r>
            <w:r>
              <w:rPr>
                <w:sz w:val="21"/>
              </w:rPr>
              <w:tab/>
            </w:r>
            <w:r>
              <w:rPr>
                <w:sz w:val="21"/>
              </w:rPr>
              <w:tab/>
            </w:r>
            <w:r>
              <w:rPr>
                <w:sz w:val="21"/>
              </w:rPr>
              <w:tab/>
            </w:r>
            <w:r w:rsidRPr="000B4E76">
              <w:rPr>
                <w:sz w:val="21"/>
              </w:rPr>
              <w:t xml:space="preserve">(Zeitpunkt, Ort, Richtung, Form der Bahn, Geschwindigkeit, gleichförmige und </w:t>
            </w:r>
            <w:r>
              <w:rPr>
                <w:sz w:val="21"/>
              </w:rPr>
              <w:tab/>
            </w:r>
            <w:r>
              <w:rPr>
                <w:sz w:val="21"/>
              </w:rPr>
              <w:tab/>
            </w:r>
            <w:r>
              <w:rPr>
                <w:sz w:val="21"/>
              </w:rPr>
              <w:tab/>
            </w:r>
            <w:r w:rsidRPr="000B4E76">
              <w:rPr>
                <w:sz w:val="21"/>
              </w:rPr>
              <w:t>beschleunigte Bewegungen)</w:t>
            </w:r>
          </w:p>
          <w:p w14:paraId="7FCFBBD5" w14:textId="7F012E1F" w:rsidR="000B4E76" w:rsidRPr="000B4E76" w:rsidRDefault="000B4E76" w:rsidP="000B4E76">
            <w:pPr>
              <w:widowControl w:val="0"/>
              <w:autoSpaceDE w:val="0"/>
              <w:autoSpaceDN w:val="0"/>
              <w:adjustRightInd w:val="0"/>
              <w:spacing w:after="240"/>
              <w:rPr>
                <w:sz w:val="21"/>
              </w:rPr>
            </w:pPr>
            <w:r w:rsidRPr="000B4E76">
              <w:rPr>
                <w:sz w:val="21"/>
              </w:rPr>
              <w:t>3.2.6 (2)</w:t>
            </w:r>
            <w:r w:rsidRPr="000B4E76">
              <w:rPr>
                <w:sz w:val="21"/>
              </w:rPr>
              <w:tab/>
            </w:r>
            <w:r>
              <w:rPr>
                <w:sz w:val="21"/>
              </w:rPr>
              <w:tab/>
            </w:r>
            <w:r w:rsidRPr="000B4E76">
              <w:rPr>
                <w:sz w:val="21"/>
              </w:rPr>
              <w:t xml:space="preserve">Bewegungsdiagramme erstellen und interpretieren (s-t-Diagramm, Richtung der </w:t>
            </w:r>
            <w:r>
              <w:rPr>
                <w:sz w:val="21"/>
              </w:rPr>
              <w:tab/>
            </w:r>
            <w:r>
              <w:rPr>
                <w:sz w:val="21"/>
              </w:rPr>
              <w:tab/>
            </w:r>
            <w:r>
              <w:rPr>
                <w:sz w:val="21"/>
              </w:rPr>
              <w:tab/>
            </w:r>
            <w:r w:rsidRPr="000B4E76">
              <w:rPr>
                <w:sz w:val="21"/>
              </w:rPr>
              <w:t xml:space="preserve">Bewegung) </w:t>
            </w:r>
          </w:p>
          <w:p w14:paraId="58D09CC6" w14:textId="6E60FE31" w:rsidR="000B4E76" w:rsidRPr="000B4E76" w:rsidRDefault="000B4E76" w:rsidP="000B4E76">
            <w:pPr>
              <w:widowControl w:val="0"/>
              <w:autoSpaceDE w:val="0"/>
              <w:autoSpaceDN w:val="0"/>
              <w:adjustRightInd w:val="0"/>
              <w:spacing w:after="240"/>
              <w:rPr>
                <w:rFonts w:ascii="Times" w:hAnsi="Times" w:cs="Times"/>
                <w:sz w:val="24"/>
              </w:rPr>
            </w:pPr>
            <w:r w:rsidRPr="000B4E76">
              <w:rPr>
                <w:sz w:val="21"/>
              </w:rPr>
              <w:t>3.2.6 (4)</w:t>
            </w:r>
            <w:r w:rsidRPr="000B4E76">
              <w:rPr>
                <w:sz w:val="21"/>
              </w:rPr>
              <w:tab/>
            </w:r>
            <w:r>
              <w:rPr>
                <w:sz w:val="21"/>
              </w:rPr>
              <w:tab/>
            </w:r>
            <w:r w:rsidRPr="000B4E76">
              <w:rPr>
                <w:sz w:val="21"/>
              </w:rPr>
              <w:t>die Quotientenbildung aus Strecke und Ze</w:t>
            </w:r>
            <w:r>
              <w:rPr>
                <w:sz w:val="21"/>
              </w:rPr>
              <w:t xml:space="preserve">itspanne bei der Berechnung der </w:t>
            </w:r>
            <w:r>
              <w:rPr>
                <w:sz w:val="21"/>
              </w:rPr>
              <w:tab/>
            </w:r>
            <w:r>
              <w:rPr>
                <w:sz w:val="21"/>
              </w:rPr>
              <w:tab/>
            </w:r>
            <w:r>
              <w:rPr>
                <w:sz w:val="21"/>
              </w:rPr>
              <w:tab/>
            </w:r>
            <w:r w:rsidRPr="000B4E76">
              <w:rPr>
                <w:sz w:val="21"/>
              </w:rPr>
              <w:t xml:space="preserve">Geschwindigkeit erläutern und anwenden </w:t>
            </w:r>
            <m:oMath>
              <m:d>
                <m:dPr>
                  <m:ctrlPr>
                    <w:rPr>
                      <w:rFonts w:ascii="Cambria Math" w:hAnsi="Cambria Math"/>
                      <w:sz w:val="21"/>
                    </w:rPr>
                  </m:ctrlPr>
                </m:dPr>
                <m:e>
                  <m:r>
                    <w:rPr>
                      <w:rFonts w:ascii="Cambria Math" w:hAnsi="Cambria Math"/>
                      <w:sz w:val="21"/>
                    </w:rPr>
                    <m:t>v</m:t>
                  </m:r>
                  <m:r>
                    <m:rPr>
                      <m:sty m:val="p"/>
                    </m:rPr>
                    <w:rPr>
                      <w:rFonts w:ascii="Cambria Math" w:hAnsi="Cambria Math"/>
                      <w:sz w:val="21"/>
                    </w:rPr>
                    <m:t>=</m:t>
                  </m:r>
                  <m:f>
                    <m:fPr>
                      <m:ctrlPr>
                        <w:rPr>
                          <w:rFonts w:ascii="Cambria Math" w:hAnsi="Cambria Math"/>
                          <w:sz w:val="21"/>
                        </w:rPr>
                      </m:ctrlPr>
                    </m:fPr>
                    <m:num>
                      <m:r>
                        <m:rPr>
                          <m:sty m:val="p"/>
                        </m:rPr>
                        <w:rPr>
                          <w:rFonts w:ascii="Cambria Math" w:hAnsi="Cambria Math"/>
                          <w:sz w:val="21"/>
                        </w:rPr>
                        <m:t>∆</m:t>
                      </m:r>
                      <m:r>
                        <w:rPr>
                          <w:rFonts w:ascii="Cambria Math" w:hAnsi="Cambria Math"/>
                          <w:sz w:val="21"/>
                        </w:rPr>
                        <m:t>s</m:t>
                      </m:r>
                    </m:num>
                    <m:den>
                      <m:r>
                        <m:rPr>
                          <m:sty m:val="p"/>
                        </m:rPr>
                        <w:rPr>
                          <w:rFonts w:ascii="Cambria Math" w:hAnsi="Cambria Math"/>
                          <w:sz w:val="21"/>
                        </w:rPr>
                        <m:t>∆</m:t>
                      </m:r>
                      <m:r>
                        <w:rPr>
                          <w:rFonts w:ascii="Cambria Math" w:hAnsi="Cambria Math"/>
                          <w:sz w:val="21"/>
                        </w:rPr>
                        <m:t>t</m:t>
                      </m:r>
                    </m:den>
                  </m:f>
                </m:e>
              </m:d>
            </m:oMath>
          </w:p>
        </w:tc>
      </w:tr>
    </w:tbl>
    <w:p w14:paraId="6EF4A5D8" w14:textId="77777777" w:rsidR="00D013B1" w:rsidRDefault="00D013B1" w:rsidP="00D013B1">
      <w:pPr>
        <w:rPr>
          <w:b/>
        </w:rPr>
      </w:pPr>
    </w:p>
    <w:p w14:paraId="79B5EEC1" w14:textId="77777777" w:rsidR="00617AE3" w:rsidRPr="00617AE3" w:rsidRDefault="00617AE3" w:rsidP="00617AE3">
      <w:pPr>
        <w:pStyle w:val="Listenabsatz"/>
        <w:numPr>
          <w:ilvl w:val="0"/>
          <w:numId w:val="1"/>
        </w:numPr>
        <w:ind w:left="567" w:hanging="567"/>
        <w:rPr>
          <w:rFonts w:asciiTheme="minorHAnsi" w:hAnsiTheme="minorHAnsi"/>
          <w:b/>
        </w:rPr>
      </w:pPr>
      <w:r w:rsidRPr="00617AE3">
        <w:rPr>
          <w:rFonts w:asciiTheme="minorHAnsi" w:hAnsiTheme="minorHAnsi"/>
          <w:b/>
        </w:rPr>
        <w:t>Blinklichter für die Langzeitbelichtung</w:t>
      </w:r>
    </w:p>
    <w:p w14:paraId="7C748074" w14:textId="77777777" w:rsidR="00617AE3" w:rsidRPr="00617AE3" w:rsidRDefault="00617AE3" w:rsidP="0014266A">
      <w:pPr>
        <w:spacing w:after="200" w:line="276" w:lineRule="auto"/>
        <w:rPr>
          <w:szCs w:val="22"/>
        </w:rPr>
      </w:pPr>
      <w:r>
        <w:t xml:space="preserve">Um die langzeitbelichteten Bilder aufnehmen zu können benötigt man in blinkendes Objekt (am </w:t>
      </w:r>
      <w:r w:rsidRPr="00617AE3">
        <w:rPr>
          <w:szCs w:val="22"/>
        </w:rPr>
        <w:t>besten mit bekannter Blinkfrequenz). Diese sind in verschiedenen Formen herstellbar.</w:t>
      </w:r>
    </w:p>
    <w:p w14:paraId="275F04B6" w14:textId="0F3DAEA9" w:rsidR="00617AE3" w:rsidRPr="0014266A" w:rsidRDefault="00617AE3" w:rsidP="0014266A">
      <w:pPr>
        <w:pStyle w:val="Listenabsatz"/>
        <w:numPr>
          <w:ilvl w:val="0"/>
          <w:numId w:val="9"/>
        </w:numPr>
        <w:rPr>
          <w:rFonts w:asciiTheme="minorHAnsi" w:hAnsiTheme="minorHAnsi"/>
          <w:u w:val="single"/>
        </w:rPr>
      </w:pPr>
      <w:r w:rsidRPr="0014266A">
        <w:rPr>
          <w:rFonts w:asciiTheme="minorHAnsi" w:hAnsiTheme="minorHAnsi"/>
          <w:sz w:val="22"/>
          <w:u w:val="single"/>
        </w:rPr>
        <w:t>Möglichkeit:</w:t>
      </w:r>
      <w:r w:rsidRPr="0014266A">
        <w:rPr>
          <w:rFonts w:asciiTheme="minorHAnsi" w:hAnsiTheme="minorHAnsi"/>
          <w:u w:val="single"/>
        </w:rPr>
        <w:t xml:space="preserve"> </w:t>
      </w:r>
      <w:r w:rsidRPr="0014266A">
        <w:rPr>
          <w:rFonts w:asciiTheme="minorHAnsi" w:hAnsiTheme="minorHAnsi"/>
          <w:sz w:val="22"/>
          <w:u w:val="single"/>
        </w:rPr>
        <w:t>Blink-LED</w:t>
      </w:r>
    </w:p>
    <w:p w14:paraId="6320E32B" w14:textId="5E9E07C8" w:rsidR="0014266A" w:rsidRDefault="0014266A" w:rsidP="0014266A">
      <w:pPr>
        <w:pStyle w:val="Listenabsatz"/>
        <w:ind w:left="360"/>
        <w:rPr>
          <w:rFonts w:asciiTheme="minorHAnsi" w:hAnsiTheme="minorHAnsi"/>
          <w:sz w:val="22"/>
        </w:rPr>
      </w:pPr>
      <w:r>
        <w:rPr>
          <w:rFonts w:asciiTheme="minorHAnsi" w:hAnsiTheme="minorHAnsi"/>
          <w:sz w:val="22"/>
        </w:rPr>
        <w:t>Es gibt bei verschiedenen Elektronik-Versänden LEDs, die selbstständig blinken. Diese müssen nur noch an eine Batterie angeschlossen werden. Dies kann z.B. dadurch erfolgen, dass man eine „fertige“ LED-Leuchte umbaut. Dann hat man zugleich ein Gehäuse. Man kann sich die Vorrichtung aber auch selber bauen.</w:t>
      </w:r>
    </w:p>
    <w:p w14:paraId="240B3FDF" w14:textId="035ABFD7" w:rsidR="0014266A" w:rsidRDefault="0014266A" w:rsidP="0014266A">
      <w:pPr>
        <w:pStyle w:val="Listenabsatz"/>
        <w:ind w:left="360"/>
        <w:rPr>
          <w:rFonts w:asciiTheme="minorHAnsi" w:hAnsiTheme="minorHAnsi"/>
          <w:sz w:val="22"/>
        </w:rPr>
      </w:pPr>
      <w:r>
        <w:rPr>
          <w:rFonts w:asciiTheme="minorHAnsi" w:hAnsiTheme="minorHAnsi"/>
          <w:sz w:val="22"/>
        </w:rPr>
        <w:t>Vorteil dieser Variante ist der schnelle Aufbau der Blink-Objekte.</w:t>
      </w:r>
    </w:p>
    <w:p w14:paraId="6F9D5F37" w14:textId="5106F295" w:rsidR="0014266A" w:rsidRPr="00617AE3" w:rsidRDefault="0014266A" w:rsidP="0014266A">
      <w:pPr>
        <w:pStyle w:val="Listenabsatz"/>
        <w:ind w:left="360"/>
        <w:rPr>
          <w:rFonts w:asciiTheme="minorHAnsi" w:hAnsiTheme="minorHAnsi"/>
        </w:rPr>
      </w:pPr>
      <w:r>
        <w:rPr>
          <w:rFonts w:asciiTheme="minorHAnsi" w:hAnsiTheme="minorHAnsi"/>
          <w:sz w:val="22"/>
        </w:rPr>
        <w:t>Nachteil ist allerdings, dass die Blinkfrequenz festgelegt und nicht veränderbar ist, was zur Folge hat, dass Bewegungen nur in einem geeigneten Geschwindigkeitsbereich fotografiert werden können.</w:t>
      </w:r>
    </w:p>
    <w:p w14:paraId="0CC22622" w14:textId="4C6247BC" w:rsidR="00617AE3" w:rsidRPr="0014266A" w:rsidRDefault="00617AE3" w:rsidP="0014266A">
      <w:pPr>
        <w:pStyle w:val="Listenabsatz"/>
        <w:numPr>
          <w:ilvl w:val="0"/>
          <w:numId w:val="9"/>
        </w:numPr>
        <w:rPr>
          <w:rFonts w:asciiTheme="minorHAnsi" w:hAnsiTheme="minorHAnsi"/>
          <w:u w:val="single"/>
        </w:rPr>
      </w:pPr>
      <w:r w:rsidRPr="0014266A">
        <w:rPr>
          <w:rFonts w:asciiTheme="minorHAnsi" w:hAnsiTheme="minorHAnsi"/>
          <w:sz w:val="22"/>
          <w:u w:val="single"/>
        </w:rPr>
        <w:t>Möglichkeit: Eigenbau mit Mikrocontroller</w:t>
      </w:r>
    </w:p>
    <w:p w14:paraId="12950FF4" w14:textId="293890D7" w:rsidR="0014266A" w:rsidRDefault="0014266A" w:rsidP="0014266A">
      <w:pPr>
        <w:pStyle w:val="Listenabsatz"/>
        <w:ind w:left="360"/>
        <w:rPr>
          <w:rFonts w:asciiTheme="minorHAnsi" w:hAnsiTheme="minorHAnsi"/>
          <w:sz w:val="22"/>
        </w:rPr>
      </w:pPr>
      <w:r>
        <w:rPr>
          <w:rFonts w:asciiTheme="minorHAnsi" w:hAnsiTheme="minorHAnsi"/>
          <w:sz w:val="22"/>
        </w:rPr>
        <w:t>Durch den Eigenbau mit einem Mikrocontroller lässt sich die Blinkfrequenz durch geeignete Programmierung des Controllers selber bestimmen. Auch hat man hier die Möglichkeit über einen Umschalter zwischen verschiedenen Frequenzen zu unterscheiden.</w:t>
      </w:r>
    </w:p>
    <w:p w14:paraId="7B91C49A" w14:textId="7325C62B" w:rsidR="0014266A" w:rsidRDefault="0014266A" w:rsidP="0014266A">
      <w:pPr>
        <w:pStyle w:val="Listenabsatz"/>
        <w:ind w:left="360"/>
        <w:rPr>
          <w:rFonts w:asciiTheme="minorHAnsi" w:hAnsiTheme="minorHAnsi"/>
        </w:rPr>
      </w:pPr>
      <w:r>
        <w:rPr>
          <w:rFonts w:asciiTheme="minorHAnsi" w:hAnsiTheme="minorHAnsi"/>
          <w:sz w:val="22"/>
        </w:rPr>
        <w:t>Nachteil ist hier natürlich, dass der Aufbau etwas länger dauert. Wenn man ein Gehäuse für diese Anordnung will, so muss diese auch selber hergestellt werden (z.B. durch 3D-Druck).</w:t>
      </w:r>
    </w:p>
    <w:p w14:paraId="5791A0B5" w14:textId="77777777" w:rsidR="00617AE3" w:rsidRDefault="00617AE3" w:rsidP="00617AE3"/>
    <w:p w14:paraId="3A8B45DB" w14:textId="6296C65A" w:rsidR="00D013B1" w:rsidRPr="00617AE3" w:rsidRDefault="0014266A" w:rsidP="00617AE3">
      <w:r>
        <w:t xml:space="preserve">Im Anhang findet man für beide Möglichkeiten beispielhafte Bezugsquellen und Aufbauanleitungen. </w:t>
      </w:r>
    </w:p>
    <w:p w14:paraId="0C03BC1A" w14:textId="77777777" w:rsidR="00D013B1" w:rsidRDefault="00D013B1" w:rsidP="00D013B1">
      <w:pPr>
        <w:pStyle w:val="Listenabsatz"/>
        <w:ind w:left="567"/>
        <w:rPr>
          <w:rFonts w:asciiTheme="minorHAnsi" w:hAnsiTheme="minorHAnsi"/>
          <w:b/>
        </w:rPr>
      </w:pPr>
    </w:p>
    <w:p w14:paraId="0653E73F" w14:textId="77777777" w:rsidR="00D013B1" w:rsidRPr="00C40DE5" w:rsidRDefault="00D013B1" w:rsidP="00D013B1">
      <w:pPr>
        <w:pStyle w:val="Listenabsatz"/>
        <w:numPr>
          <w:ilvl w:val="0"/>
          <w:numId w:val="1"/>
        </w:numPr>
        <w:ind w:left="567" w:hanging="567"/>
        <w:rPr>
          <w:rFonts w:asciiTheme="minorHAnsi" w:hAnsiTheme="minorHAnsi"/>
          <w:b/>
        </w:rPr>
      </w:pPr>
      <w:r w:rsidRPr="000F2A3C">
        <w:rPr>
          <w:rFonts w:asciiTheme="minorHAnsi" w:hAnsiTheme="minorHAnsi"/>
          <w:b/>
        </w:rPr>
        <w:t>Stundenskizzen mit Materialien</w:t>
      </w:r>
      <w:r>
        <w:rPr>
          <w:rFonts w:asciiTheme="minorHAnsi" w:hAnsiTheme="minorHAnsi"/>
          <w:b/>
        </w:rPr>
        <w:t>:</w:t>
      </w:r>
    </w:p>
    <w:p w14:paraId="5BDB1F65" w14:textId="630E56B8" w:rsidR="00D013B1" w:rsidRDefault="00C22893" w:rsidP="00D013B1">
      <w:pPr>
        <w:pStyle w:val="Listenabsatz"/>
        <w:numPr>
          <w:ilvl w:val="0"/>
          <w:numId w:val="2"/>
        </w:numPr>
        <w:spacing w:before="240" w:after="120"/>
        <w:rPr>
          <w:rFonts w:asciiTheme="minorHAnsi" w:hAnsiTheme="minorHAnsi"/>
          <w:b/>
          <w:sz w:val="22"/>
        </w:rPr>
      </w:pPr>
      <w:r>
        <w:rPr>
          <w:rFonts w:asciiTheme="minorHAnsi" w:hAnsiTheme="minorHAnsi"/>
          <w:b/>
          <w:sz w:val="22"/>
        </w:rPr>
        <w:t>Umgang mit Diagrammen</w:t>
      </w:r>
      <w:r w:rsidR="00D013B1">
        <w:rPr>
          <w:rFonts w:asciiTheme="minorHAnsi" w:hAnsiTheme="minorHAnsi"/>
          <w:b/>
          <w:sz w:val="22"/>
        </w:rPr>
        <w:t xml:space="preserve"> [2 ES]</w:t>
      </w:r>
    </w:p>
    <w:p w14:paraId="005058C9" w14:textId="77777777" w:rsidR="00D013B1" w:rsidRDefault="00D013B1" w:rsidP="00D013B1">
      <w:pPr>
        <w:rPr>
          <w:b/>
        </w:rPr>
      </w:pPr>
      <w:r>
        <w:rPr>
          <w:b/>
        </w:rPr>
        <w:t>Zentrale Frage(n) der Stunde:</w:t>
      </w:r>
    </w:p>
    <w:p w14:paraId="256ACA7F" w14:textId="7E18482E" w:rsidR="00D013B1" w:rsidRDefault="00C22893" w:rsidP="00C22893">
      <w:pPr>
        <w:pStyle w:val="Listenabsatz"/>
        <w:numPr>
          <w:ilvl w:val="0"/>
          <w:numId w:val="10"/>
        </w:numPr>
        <w:rPr>
          <w:rFonts w:asciiTheme="minorHAnsi" w:hAnsiTheme="minorHAnsi"/>
          <w:sz w:val="22"/>
        </w:rPr>
      </w:pPr>
      <w:r>
        <w:rPr>
          <w:rFonts w:asciiTheme="minorHAnsi" w:hAnsiTheme="minorHAnsi"/>
          <w:sz w:val="22"/>
        </w:rPr>
        <w:t>Warum bieten sich s-t- und v-t-Diagramme zum darstellen von Bewegungen an?</w:t>
      </w:r>
    </w:p>
    <w:p w14:paraId="1F8B5426" w14:textId="04960A85" w:rsidR="00C22893" w:rsidRPr="000130A4" w:rsidRDefault="00C22893" w:rsidP="00C22893">
      <w:pPr>
        <w:pStyle w:val="Listenabsatz"/>
        <w:numPr>
          <w:ilvl w:val="0"/>
          <w:numId w:val="10"/>
        </w:numPr>
        <w:rPr>
          <w:rFonts w:asciiTheme="minorHAnsi" w:hAnsiTheme="minorHAnsi"/>
          <w:sz w:val="22"/>
        </w:rPr>
      </w:pPr>
      <w:r>
        <w:rPr>
          <w:rFonts w:asciiTheme="minorHAnsi" w:hAnsiTheme="minorHAnsi"/>
          <w:sz w:val="22"/>
        </w:rPr>
        <w:t>Wie kann man solche Diagramme lesen?</w:t>
      </w:r>
    </w:p>
    <w:p w14:paraId="0B1E42E6" w14:textId="48CCAF93" w:rsidR="00C22893" w:rsidRPr="00446E99" w:rsidRDefault="00D013B1" w:rsidP="00D013B1">
      <w:pPr>
        <w:rPr>
          <w:b/>
        </w:rPr>
      </w:pPr>
      <w:r>
        <w:rPr>
          <w:b/>
        </w:rPr>
        <w:t xml:space="preserve">Verwendete Arbeitsblätter: </w:t>
      </w:r>
      <w:r w:rsidR="00C22893">
        <w:rPr>
          <w:b/>
        </w:rPr>
        <w:t>A1, A2</w:t>
      </w:r>
    </w:p>
    <w:p w14:paraId="1DEE5BFA" w14:textId="77777777" w:rsidR="00D013B1" w:rsidRDefault="00D013B1" w:rsidP="00D013B1">
      <w:pPr>
        <w:spacing w:before="120"/>
        <w:rPr>
          <w:b/>
        </w:rPr>
      </w:pPr>
      <w:r w:rsidRPr="00275E76">
        <w:rPr>
          <w:b/>
        </w:rPr>
        <w:t>Kurzbeschreibung der Stunde:</w:t>
      </w:r>
    </w:p>
    <w:p w14:paraId="5C4B4F40" w14:textId="173789C5" w:rsidR="00D013B1" w:rsidRDefault="00C22893" w:rsidP="00D013B1">
      <w:pPr>
        <w:spacing w:before="120"/>
      </w:pPr>
      <w:r>
        <w:t xml:space="preserve">Zu Beginn der Stunde wird an Hand eines </w:t>
      </w:r>
      <w:r w:rsidR="00F12D54">
        <w:t>Videos</w:t>
      </w:r>
      <w:r w:rsidR="00F12D54">
        <w:rPr>
          <w:rStyle w:val="Funotenzeichen"/>
        </w:rPr>
        <w:footnoteReference w:id="1"/>
      </w:r>
      <w:r w:rsidR="00F12D54">
        <w:t xml:space="preserve"> </w:t>
      </w:r>
      <w:r>
        <w:t xml:space="preserve">mit den Schülern erläutert, wie man (aus dem Video) </w:t>
      </w:r>
      <w:r w:rsidR="00F12D54">
        <w:t>bestimmen</w:t>
      </w:r>
      <w:r>
        <w:t xml:space="preserve"> kann, wie schnell der Fahrer maximal ist, wann er die maximale Geschwindigkeit erreicht, wie weit die Bewegung war, wie lange die Bewegung gedauert hat, ...</w:t>
      </w:r>
      <w:r w:rsidR="00F12D54">
        <w:t xml:space="preserve"> </w:t>
      </w:r>
    </w:p>
    <w:p w14:paraId="5C0DEF6F" w14:textId="506F9D33" w:rsidR="00C22893" w:rsidRDefault="00C22893" w:rsidP="00D013B1">
      <w:pPr>
        <w:spacing w:before="120"/>
      </w:pPr>
      <w:r>
        <w:t xml:space="preserve">Die Schüler sollen dabei zunächst erkennen, dass man hierzu Messungen von Zeitpunkten und zugehörigen Orten anstellen muss. Um nun die aufgestellten Fragen zu lösen, müssen die gewonnenen Daten möglichst übersichtlich und vollständig dargestellt werden. Hier bieten sich s-t- bzw. v-t-Diagramme an. Durch den Alltagsbezug auf ein Thema, welches möglichst viele Schüler fasziniert (Skateboard, BMX oder Snowboard) und die sich daraus ergebenen Fragen soll den </w:t>
      </w:r>
      <w:r>
        <w:lastRenderedPageBreak/>
        <w:t>Schülern der Zugang zu diesem Thema erleichtert werden und nicht zuletzt soll die Einsicht entstehen, dass das Verwenden von Diagrammen sinnvoll ist. Während der Erläuterung können bereits verschiedene Punkte wie die Steilheit der Kurven und die daraus resultierende Konsequenz sowie waagrechte Abschnitte im s-t-Diagramm angesprochen werden. Dies wird dann an einem Hilfeblatt (A1) nochmals festgehalten.</w:t>
      </w:r>
    </w:p>
    <w:p w14:paraId="64EE9F91" w14:textId="30B61E4C" w:rsidR="00C22893" w:rsidRDefault="00C22893" w:rsidP="00D013B1">
      <w:pPr>
        <w:spacing w:before="120"/>
      </w:pPr>
      <w:r>
        <w:t>Im nächsten Schritt wird die Klasse in Dreiergruppen eingeteilt. Jeder der Gruppenmitglieder erhält nun ein s-t-Diagramm</w:t>
      </w:r>
      <w:r w:rsidR="002F2296">
        <w:t xml:space="preserve"> (A2)</w:t>
      </w:r>
      <w:r>
        <w:t>. Ziel ist es, dass die Schüler jeweils zu ihrem Diagramm eine Geschichte erzählen, wie die zugehörige Bewegung ausgesehen hat. Im Anschluss daran erzählt jedes Gruppenmitglied nacheinander seine Geschichte den anderen Mitgliedern. Diese sollen dann aus der Geschichte wieder ein Diagramm zeichnen. Die Ergebnisse werden dann jeweils mit dem ursprünglichen Diagramm verglichen, Fehlerquellen in der Geschichte oder dem Zeichnen erkannt und verbessert. Damit die Diagramme gelingen, muss der Erzähler darauf achten, möglichst alle relevanten Informationen in seine Geschichte einzubauen.</w:t>
      </w:r>
    </w:p>
    <w:p w14:paraId="758F26CF" w14:textId="1E193974" w:rsidR="00C22893" w:rsidRPr="000130A4" w:rsidRDefault="00C22893" w:rsidP="00D013B1">
      <w:pPr>
        <w:spacing w:before="120"/>
      </w:pPr>
      <w:r>
        <w:t>Im Anschluss daran hält die Klasse gemeinsam fest, welche Schritte notwendig sind um ein s-t-Diagramm (bzw. ein v-t-Diagramm) zu zeichnen.</w:t>
      </w:r>
    </w:p>
    <w:p w14:paraId="502C2463" w14:textId="77777777" w:rsidR="00D013B1" w:rsidRDefault="00D013B1" w:rsidP="00D013B1">
      <w:pPr>
        <w:spacing w:before="120"/>
        <w:rPr>
          <w:b/>
        </w:rPr>
      </w:pPr>
      <w:r w:rsidRPr="0035709B">
        <w:rPr>
          <w:b/>
        </w:rPr>
        <w:t>Ergebnissicherung:</w:t>
      </w:r>
    </w:p>
    <w:p w14:paraId="48BDE344" w14:textId="41F6DAF7" w:rsidR="00C22893" w:rsidRDefault="00552581" w:rsidP="00D013B1">
      <w:pPr>
        <w:spacing w:before="120"/>
      </w:pPr>
      <w:r>
        <w:t>Beim Zeichnen von s-t-Diagrammen sind folgende Schritte notwendig:</w:t>
      </w:r>
    </w:p>
    <w:p w14:paraId="363B05AE" w14:textId="082040DF" w:rsidR="00552581" w:rsidRPr="00552581" w:rsidRDefault="00552581" w:rsidP="00552581">
      <w:pPr>
        <w:pStyle w:val="Listenabsatz"/>
        <w:numPr>
          <w:ilvl w:val="0"/>
          <w:numId w:val="12"/>
        </w:numPr>
        <w:rPr>
          <w:rFonts w:asciiTheme="minorHAnsi" w:hAnsiTheme="minorHAnsi"/>
          <w:sz w:val="22"/>
        </w:rPr>
      </w:pPr>
      <w:r w:rsidRPr="00552581">
        <w:rPr>
          <w:rFonts w:asciiTheme="minorHAnsi" w:hAnsiTheme="minorHAnsi"/>
          <w:sz w:val="22"/>
        </w:rPr>
        <w:t>Zeichne ein rechtwinkligen KO-System (Rechtsachse: t)</w:t>
      </w:r>
    </w:p>
    <w:p w14:paraId="1155B6C9" w14:textId="77777777" w:rsidR="00552581" w:rsidRPr="00552581" w:rsidRDefault="00552581" w:rsidP="00552581">
      <w:pPr>
        <w:pStyle w:val="Listenabsatz"/>
        <w:numPr>
          <w:ilvl w:val="0"/>
          <w:numId w:val="12"/>
        </w:numPr>
        <w:rPr>
          <w:rFonts w:asciiTheme="minorHAnsi" w:hAnsiTheme="minorHAnsi"/>
          <w:sz w:val="22"/>
        </w:rPr>
      </w:pPr>
      <w:r w:rsidRPr="00552581">
        <w:rPr>
          <w:rFonts w:asciiTheme="minorHAnsi" w:hAnsiTheme="minorHAnsi"/>
          <w:sz w:val="22"/>
        </w:rPr>
        <w:t>Wähle eine geeignete Skala</w:t>
      </w:r>
    </w:p>
    <w:p w14:paraId="2051F6F1" w14:textId="77777777" w:rsidR="00552581" w:rsidRPr="00552581" w:rsidRDefault="00552581" w:rsidP="00552581">
      <w:pPr>
        <w:pStyle w:val="Listenabsatz"/>
        <w:numPr>
          <w:ilvl w:val="0"/>
          <w:numId w:val="12"/>
        </w:numPr>
        <w:rPr>
          <w:rFonts w:asciiTheme="minorHAnsi" w:hAnsiTheme="minorHAnsi"/>
          <w:sz w:val="22"/>
        </w:rPr>
      </w:pPr>
      <w:r w:rsidRPr="00552581">
        <w:rPr>
          <w:rFonts w:asciiTheme="minorHAnsi" w:hAnsiTheme="minorHAnsi"/>
          <w:sz w:val="22"/>
        </w:rPr>
        <w:t>Trage alle Messpaare (t/s) als Messpunkt (x) ein</w:t>
      </w:r>
    </w:p>
    <w:p w14:paraId="037B3EB1" w14:textId="77777777" w:rsidR="00552581" w:rsidRPr="00552581" w:rsidRDefault="00552581" w:rsidP="00552581">
      <w:pPr>
        <w:pStyle w:val="Listenabsatz"/>
        <w:numPr>
          <w:ilvl w:val="0"/>
          <w:numId w:val="12"/>
        </w:numPr>
        <w:rPr>
          <w:rFonts w:asciiTheme="minorHAnsi" w:hAnsiTheme="minorHAnsi"/>
          <w:sz w:val="22"/>
        </w:rPr>
      </w:pPr>
      <w:r w:rsidRPr="00552581">
        <w:rPr>
          <w:rFonts w:asciiTheme="minorHAnsi" w:hAnsiTheme="minorHAnsi"/>
          <w:sz w:val="22"/>
        </w:rPr>
        <w:t>Suche nach Zusammenhängen bei den eingetragenen Messwerten</w:t>
      </w:r>
    </w:p>
    <w:p w14:paraId="2A20B630" w14:textId="77777777" w:rsidR="00552581" w:rsidRPr="00552581" w:rsidRDefault="00552581" w:rsidP="00552581">
      <w:pPr>
        <w:pStyle w:val="Listenabsatz"/>
        <w:numPr>
          <w:ilvl w:val="0"/>
          <w:numId w:val="12"/>
        </w:numPr>
        <w:rPr>
          <w:rFonts w:asciiTheme="minorHAnsi" w:hAnsiTheme="minorHAnsi"/>
          <w:sz w:val="22"/>
        </w:rPr>
      </w:pPr>
      <w:r w:rsidRPr="00552581">
        <w:rPr>
          <w:rFonts w:asciiTheme="minorHAnsi" w:hAnsiTheme="minorHAnsi"/>
          <w:sz w:val="22"/>
        </w:rPr>
        <w:t>Interpretiere das Diagramm</w:t>
      </w:r>
    </w:p>
    <w:p w14:paraId="4451E8BC" w14:textId="4C8954E4" w:rsidR="00C1542F" w:rsidRDefault="00C1542F" w:rsidP="00C1542F">
      <w:pPr>
        <w:pStyle w:val="Listenabsatz"/>
        <w:numPr>
          <w:ilvl w:val="0"/>
          <w:numId w:val="2"/>
        </w:numPr>
        <w:spacing w:before="240" w:after="120"/>
        <w:rPr>
          <w:rFonts w:asciiTheme="minorHAnsi" w:hAnsiTheme="minorHAnsi"/>
          <w:b/>
          <w:sz w:val="22"/>
        </w:rPr>
      </w:pPr>
      <w:r>
        <w:rPr>
          <w:rFonts w:asciiTheme="minorHAnsi" w:hAnsiTheme="minorHAnsi"/>
          <w:b/>
          <w:sz w:val="22"/>
        </w:rPr>
        <w:t>Aufnahme von langzeitbelichteten Fotos [2 ES]</w:t>
      </w:r>
    </w:p>
    <w:p w14:paraId="155A5136" w14:textId="77777777" w:rsidR="00C1542F" w:rsidRDefault="00C1542F" w:rsidP="00C1542F">
      <w:pPr>
        <w:rPr>
          <w:b/>
        </w:rPr>
      </w:pPr>
      <w:r>
        <w:rPr>
          <w:b/>
        </w:rPr>
        <w:t>Zentrale Frage(n) der Stunde:</w:t>
      </w:r>
    </w:p>
    <w:p w14:paraId="69CFB2DF" w14:textId="1763B3B5" w:rsidR="00C1542F" w:rsidRDefault="00C1542F" w:rsidP="00C1542F">
      <w:pPr>
        <w:pStyle w:val="Listenabsatz"/>
        <w:numPr>
          <w:ilvl w:val="0"/>
          <w:numId w:val="10"/>
        </w:numPr>
        <w:rPr>
          <w:rFonts w:asciiTheme="minorHAnsi" w:hAnsiTheme="minorHAnsi"/>
          <w:sz w:val="22"/>
        </w:rPr>
      </w:pPr>
      <w:r>
        <w:rPr>
          <w:rFonts w:asciiTheme="minorHAnsi" w:hAnsiTheme="minorHAnsi"/>
          <w:sz w:val="22"/>
        </w:rPr>
        <w:t>Wie kann man langzeitbelichtete Fotos auswerten</w:t>
      </w:r>
    </w:p>
    <w:p w14:paraId="1E2548B9" w14:textId="66F1D9B4" w:rsidR="00C1542F" w:rsidRPr="000130A4" w:rsidRDefault="00C1542F" w:rsidP="00C1542F">
      <w:pPr>
        <w:pStyle w:val="Listenabsatz"/>
        <w:numPr>
          <w:ilvl w:val="0"/>
          <w:numId w:val="10"/>
        </w:numPr>
        <w:rPr>
          <w:rFonts w:asciiTheme="minorHAnsi" w:hAnsiTheme="minorHAnsi"/>
          <w:sz w:val="22"/>
        </w:rPr>
      </w:pPr>
      <w:r>
        <w:rPr>
          <w:rFonts w:asciiTheme="minorHAnsi" w:hAnsiTheme="minorHAnsi"/>
          <w:sz w:val="22"/>
        </w:rPr>
        <w:t>Wie werden langzeitbelichtete Fotos aufgenommen</w:t>
      </w:r>
    </w:p>
    <w:p w14:paraId="600DF298" w14:textId="390F5249" w:rsidR="00C1542F" w:rsidRPr="00446E99" w:rsidRDefault="00C1542F" w:rsidP="00C1542F">
      <w:pPr>
        <w:rPr>
          <w:b/>
        </w:rPr>
      </w:pPr>
      <w:r>
        <w:rPr>
          <w:b/>
        </w:rPr>
        <w:t>Verwendete Arbeitsblätter: A3, A4</w:t>
      </w:r>
    </w:p>
    <w:p w14:paraId="1220AC67" w14:textId="77777777" w:rsidR="00C1542F" w:rsidRDefault="00C1542F" w:rsidP="00C1542F">
      <w:pPr>
        <w:spacing w:before="120"/>
        <w:rPr>
          <w:b/>
        </w:rPr>
      </w:pPr>
      <w:r w:rsidRPr="00275E76">
        <w:rPr>
          <w:b/>
        </w:rPr>
        <w:t>Kurzbeschreibung der Stunde:</w:t>
      </w:r>
    </w:p>
    <w:p w14:paraId="1BD47D48" w14:textId="7983632B" w:rsidR="00C1542F" w:rsidRDefault="00C1542F" w:rsidP="00C1542F">
      <w:pPr>
        <w:spacing w:before="120"/>
      </w:pPr>
      <w:r>
        <w:t xml:space="preserve">In der heutigen Doppelstunde sollen mit Hilfe der oben beschriebenen Blinklichter langzeitbelichtete Fotos aufgenommen werden. Da in der Schule im Normalfall nicht so viele Kameras (max. 5) zur Verfügung stehen, und die Aufnahme der Fotos ca. 30 – 40 Minuten in Anspruch nehmen, wird die eine Hälfte der Klasse in Gruppen die Bilder aufnehmen, während die andere Hälfte mit A3 die Auswertung eines bereits erstellten Bildes selbstständig durchführt. </w:t>
      </w:r>
    </w:p>
    <w:p w14:paraId="408062AE" w14:textId="09815D64" w:rsidR="00C1542F" w:rsidRDefault="00C1542F" w:rsidP="00C1542F">
      <w:pPr>
        <w:spacing w:before="120"/>
      </w:pPr>
      <w:r>
        <w:t>Beschreibung der Auswertung (A3):</w:t>
      </w:r>
    </w:p>
    <w:p w14:paraId="22FE1BE8" w14:textId="778881D5" w:rsidR="00C1542F" w:rsidRDefault="00C1542F" w:rsidP="00C1542F">
      <w:pPr>
        <w:spacing w:before="120"/>
      </w:pPr>
      <w:r>
        <w:t>Bei der Auswertung des vorgegebenen Bildes sollen die Schüler zunächst qualitativ die Bewegung des Körpers (hier der „freie“ Fall des Körpers) beschreiben. Ziel ist es, dass die Schüler bereist hier die unterschiedlichen Geschwindigkeiten des Körpers intuitiv ansprechen.</w:t>
      </w:r>
    </w:p>
    <w:p w14:paraId="0F6C6099" w14:textId="77777777" w:rsidR="00840063" w:rsidRDefault="00C1542F" w:rsidP="00C1542F">
      <w:pPr>
        <w:spacing w:before="120"/>
      </w:pPr>
      <w:r>
        <w:t>Im nächsten Schritt soll die Beschreibung des Flugverhaltens durch Auswertung des Bildes quantifiziert werden. Zunächst muss dazu der Maßstab des Bildes bestimmt sowie die Längen der Lichtbalken bestimmt werden. Dies sollte im Anfangsunterricht von Hand erfolgen.</w:t>
      </w:r>
    </w:p>
    <w:p w14:paraId="64735A32" w14:textId="38581CE3" w:rsidR="00840063" w:rsidRDefault="00840063" w:rsidP="00C1542F">
      <w:pPr>
        <w:spacing w:before="120"/>
      </w:pPr>
      <w:r>
        <w:t>Das Zeichnen der entsprechenden Diagramme kann nun entweder von Hand erfolgen oder etwas bei GFS oder vertiefenden Übungen mit einer Tabellenkalkulation durchgeführt werden.</w:t>
      </w:r>
    </w:p>
    <w:p w14:paraId="7BDB7192" w14:textId="7FDD3626" w:rsidR="00C1542F" w:rsidRDefault="00C1542F" w:rsidP="00C1542F">
      <w:pPr>
        <w:spacing w:before="120"/>
      </w:pPr>
      <w:r>
        <w:t>Nach der Messung sollen die Schüler Vermutungen darüber anstellen, wie man auf die Geschwindigkeit des Körpers an den einzelnen Stellen rückschließen kann. Hier gibt es Hilfekarten, welche die Schüler unterstützen sollen.</w:t>
      </w:r>
    </w:p>
    <w:p w14:paraId="042BA757" w14:textId="1AEE9BD5" w:rsidR="00C1542F" w:rsidRDefault="00C1542F" w:rsidP="00C1542F">
      <w:pPr>
        <w:spacing w:before="120"/>
      </w:pPr>
      <w:r>
        <w:t>Die einzelnen (durchschnittlichen Geschwindigkeiten) sollen bestimmt werden. Das Zeichnen des v-t-Diagrammes wird dann als Hausaufgabe gegeben. Für schnelle (und wissbegierige) Schüler ist noch ein Abschnitt über das Erstellen des s-t-Diagrammes angegeben. Der Fokus liegt hier aber auf der Einführung einer Formel für die durchschnittliche Geschwindigkeit, sodass das Erstellen des s-t-Diagrammes auch zu einer späteren Zeit während der Vertiefungsphase erfolgen kann.</w:t>
      </w:r>
    </w:p>
    <w:p w14:paraId="2758F972" w14:textId="77777777" w:rsidR="00840063" w:rsidRDefault="00840063" w:rsidP="00C1542F">
      <w:pPr>
        <w:spacing w:before="120"/>
      </w:pPr>
    </w:p>
    <w:p w14:paraId="42E86B18" w14:textId="6961402C" w:rsidR="00C1542F" w:rsidRDefault="00C1542F" w:rsidP="00C1542F">
      <w:pPr>
        <w:spacing w:before="120"/>
      </w:pPr>
      <w:r>
        <w:t>Beschreibung zur Aufnahme der Bilder (A4):</w:t>
      </w:r>
    </w:p>
    <w:p w14:paraId="4EDD050B" w14:textId="39FBA232" w:rsidR="00C1542F" w:rsidRDefault="00C1542F" w:rsidP="00C1542F">
      <w:pPr>
        <w:spacing w:before="120"/>
      </w:pPr>
      <w:r>
        <w:t xml:space="preserve">Zur Aufnahme der langzeitbelichteten Fotos sollte der Raum leicht abgedunkelt sein. Den Schülern sollte kurz das Vorgehen bei der Aufnahme erläutert werden. Wichtig ist, dass die ganze Bewegung auf dem Foto zu erkennen ist. Ebenso soll die Bewegung in einer Ebene parallel zur Objektivebene erfolgen. Die Skala soll sich in derselben Ebene befinden. Die Aufnahmedauer sollte etwa 2 - 4 Sekunden nicht überschreiten. </w:t>
      </w:r>
    </w:p>
    <w:p w14:paraId="058A2352" w14:textId="1C167A17" w:rsidR="00C1542F" w:rsidRDefault="00C1542F" w:rsidP="00C1542F">
      <w:pPr>
        <w:spacing w:before="120"/>
      </w:pPr>
      <w:r>
        <w:t>Bei der Aufnahme soll darauf geachtet werden, dass verschiedene Fotos erstellt werden:</w:t>
      </w:r>
    </w:p>
    <w:p w14:paraId="1F79BB63" w14:textId="1BC5C306" w:rsidR="00C1542F" w:rsidRDefault="00C1542F" w:rsidP="00C1542F">
      <w:pPr>
        <w:pStyle w:val="Listenabsatz"/>
        <w:numPr>
          <w:ilvl w:val="0"/>
          <w:numId w:val="13"/>
        </w:numPr>
        <w:spacing w:before="120"/>
        <w:rPr>
          <w:rFonts w:asciiTheme="minorHAnsi" w:hAnsiTheme="minorHAnsi"/>
          <w:sz w:val="22"/>
        </w:rPr>
      </w:pPr>
      <w:r w:rsidRPr="00C1542F">
        <w:rPr>
          <w:rFonts w:asciiTheme="minorHAnsi" w:hAnsiTheme="minorHAnsi"/>
          <w:sz w:val="22"/>
        </w:rPr>
        <w:t xml:space="preserve">Bild </w:t>
      </w:r>
      <w:r>
        <w:rPr>
          <w:rFonts w:asciiTheme="minorHAnsi" w:hAnsiTheme="minorHAnsi"/>
          <w:sz w:val="22"/>
        </w:rPr>
        <w:t>mit gleichförmiger (geradliniger) Bewegung</w:t>
      </w:r>
    </w:p>
    <w:p w14:paraId="188AB170" w14:textId="3F6B95D1" w:rsidR="00C1542F" w:rsidRDefault="00C1542F" w:rsidP="00C1542F">
      <w:pPr>
        <w:pStyle w:val="Listenabsatz"/>
        <w:numPr>
          <w:ilvl w:val="0"/>
          <w:numId w:val="13"/>
        </w:numPr>
        <w:spacing w:before="120"/>
        <w:rPr>
          <w:rFonts w:asciiTheme="minorHAnsi" w:hAnsiTheme="minorHAnsi"/>
          <w:sz w:val="22"/>
        </w:rPr>
      </w:pPr>
      <w:r>
        <w:rPr>
          <w:rFonts w:asciiTheme="minorHAnsi" w:hAnsiTheme="minorHAnsi"/>
          <w:sz w:val="22"/>
        </w:rPr>
        <w:t>Bild mit ungleichförmiger Bewegung (nur in positive x-Richtung)</w:t>
      </w:r>
    </w:p>
    <w:p w14:paraId="0CD76C8A" w14:textId="0F08FF47" w:rsidR="00C1542F" w:rsidRDefault="00C1542F" w:rsidP="00C1542F">
      <w:pPr>
        <w:spacing w:before="120"/>
      </w:pPr>
      <w:r>
        <w:t>Hier sind einige Schüleraufnahmen dargestellt:</w:t>
      </w:r>
    </w:p>
    <w:p w14:paraId="7F021C6A" w14:textId="1F4AC4D1" w:rsidR="00C1542F" w:rsidRPr="00C1542F" w:rsidRDefault="00B87B42" w:rsidP="00C1542F">
      <w:pPr>
        <w:spacing w:before="120"/>
      </w:pPr>
      <w:r>
        <w:rPr>
          <w:noProof/>
        </w:rPr>
        <w:drawing>
          <wp:inline distT="0" distB="0" distL="0" distR="0" wp14:anchorId="5AFDFB3D" wp14:editId="0C81394F">
            <wp:extent cx="1344000" cy="1008000"/>
            <wp:effectExtent l="0" t="0" r="254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0326.JPG"/>
                    <pic:cNvPicPr/>
                  </pic:nvPicPr>
                  <pic:blipFill>
                    <a:blip r:embed="rId9" cstate="print">
                      <a:extLst>
                        <a:ext uri="{28A0092B-C50C-407E-A947-70E740481C1C}">
                          <a14:useLocalDpi xmlns:a14="http://schemas.microsoft.com/office/drawing/2010/main"/>
                        </a:ext>
                      </a:extLst>
                    </a:blip>
                    <a:stretch>
                      <a:fillRect/>
                    </a:stretch>
                  </pic:blipFill>
                  <pic:spPr>
                    <a:xfrm>
                      <a:off x="0" y="0"/>
                      <a:ext cx="1344000" cy="1008000"/>
                    </a:xfrm>
                    <a:prstGeom prst="rect">
                      <a:avLst/>
                    </a:prstGeom>
                  </pic:spPr>
                </pic:pic>
              </a:graphicData>
            </a:graphic>
          </wp:inline>
        </w:drawing>
      </w:r>
      <w:r w:rsidR="005B0FDF">
        <w:t xml:space="preserve"> </w:t>
      </w:r>
      <w:r>
        <w:t xml:space="preserve"> </w:t>
      </w:r>
      <w:r w:rsidR="005B0FDF">
        <w:rPr>
          <w:noProof/>
        </w:rPr>
        <w:drawing>
          <wp:inline distT="0" distB="0" distL="0" distR="0" wp14:anchorId="28D75D44" wp14:editId="548045D8">
            <wp:extent cx="1344000" cy="1008000"/>
            <wp:effectExtent l="0" t="0" r="2540" b="82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MG0509.JPG"/>
                    <pic:cNvPicPr/>
                  </pic:nvPicPr>
                  <pic:blipFill>
                    <a:blip r:embed="rId10" cstate="print">
                      <a:extLst>
                        <a:ext uri="{28A0092B-C50C-407E-A947-70E740481C1C}">
                          <a14:useLocalDpi xmlns:a14="http://schemas.microsoft.com/office/drawing/2010/main"/>
                        </a:ext>
                      </a:extLst>
                    </a:blip>
                    <a:stretch>
                      <a:fillRect/>
                    </a:stretch>
                  </pic:blipFill>
                  <pic:spPr>
                    <a:xfrm>
                      <a:off x="0" y="0"/>
                      <a:ext cx="1344000" cy="1008000"/>
                    </a:xfrm>
                    <a:prstGeom prst="rect">
                      <a:avLst/>
                    </a:prstGeom>
                  </pic:spPr>
                </pic:pic>
              </a:graphicData>
            </a:graphic>
          </wp:inline>
        </w:drawing>
      </w:r>
      <w:r w:rsidR="005B0FDF">
        <w:t xml:space="preserve">  </w:t>
      </w:r>
      <w:r w:rsidR="005B0FDF" w:rsidRPr="005B0FDF">
        <w:rPr>
          <w:noProof/>
        </w:rPr>
        <w:drawing>
          <wp:inline distT="0" distB="0" distL="0" distR="0" wp14:anchorId="3F88C82B" wp14:editId="58044782">
            <wp:extent cx="1344000" cy="1008000"/>
            <wp:effectExtent l="0" t="0" r="2540" b="825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344000" cy="1008000"/>
                    </a:xfrm>
                    <a:prstGeom prst="rect">
                      <a:avLst/>
                    </a:prstGeom>
                  </pic:spPr>
                </pic:pic>
              </a:graphicData>
            </a:graphic>
          </wp:inline>
        </w:drawing>
      </w:r>
      <w:r w:rsidR="005B0FDF">
        <w:t xml:space="preserve">  </w:t>
      </w:r>
      <w:r w:rsidR="005B0FDF">
        <w:rPr>
          <w:noProof/>
        </w:rPr>
        <w:drawing>
          <wp:inline distT="0" distB="0" distL="0" distR="0" wp14:anchorId="6D0A2E1C" wp14:editId="3738307A">
            <wp:extent cx="1344000" cy="1008000"/>
            <wp:effectExtent l="0" t="0" r="2540"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0329.JPG"/>
                    <pic:cNvPicPr/>
                  </pic:nvPicPr>
                  <pic:blipFill>
                    <a:blip r:embed="rId12" cstate="print">
                      <a:extLst>
                        <a:ext uri="{28A0092B-C50C-407E-A947-70E740481C1C}">
                          <a14:useLocalDpi xmlns:a14="http://schemas.microsoft.com/office/drawing/2010/main"/>
                        </a:ext>
                      </a:extLst>
                    </a:blip>
                    <a:stretch>
                      <a:fillRect/>
                    </a:stretch>
                  </pic:blipFill>
                  <pic:spPr>
                    <a:xfrm>
                      <a:off x="0" y="0"/>
                      <a:ext cx="1344000" cy="1008000"/>
                    </a:xfrm>
                    <a:prstGeom prst="rect">
                      <a:avLst/>
                    </a:prstGeom>
                  </pic:spPr>
                </pic:pic>
              </a:graphicData>
            </a:graphic>
          </wp:inline>
        </w:drawing>
      </w:r>
    </w:p>
    <w:p w14:paraId="7416CFBA" w14:textId="1FE75A65" w:rsidR="00D46716" w:rsidRDefault="00D46716" w:rsidP="00D46716">
      <w:pPr>
        <w:pStyle w:val="Listenabsatz"/>
        <w:numPr>
          <w:ilvl w:val="0"/>
          <w:numId w:val="2"/>
        </w:numPr>
        <w:spacing w:before="240" w:after="120"/>
        <w:rPr>
          <w:rFonts w:asciiTheme="minorHAnsi" w:hAnsiTheme="minorHAnsi"/>
          <w:b/>
          <w:sz w:val="22"/>
        </w:rPr>
      </w:pPr>
      <w:r>
        <w:rPr>
          <w:rFonts w:asciiTheme="minorHAnsi" w:hAnsiTheme="minorHAnsi"/>
          <w:b/>
          <w:sz w:val="22"/>
        </w:rPr>
        <w:t>Auswertung der Fotos [2 ES]</w:t>
      </w:r>
    </w:p>
    <w:p w14:paraId="2A2BF567" w14:textId="77777777" w:rsidR="00D46716" w:rsidRDefault="00D46716" w:rsidP="00D46716">
      <w:pPr>
        <w:rPr>
          <w:b/>
        </w:rPr>
      </w:pPr>
      <w:r>
        <w:rPr>
          <w:b/>
        </w:rPr>
        <w:t>Zentrale Frage(n) der Stunde:</w:t>
      </w:r>
    </w:p>
    <w:p w14:paraId="00363312" w14:textId="34C6D15E" w:rsidR="00D46716" w:rsidRPr="000130A4" w:rsidRDefault="00D46716" w:rsidP="00D46716">
      <w:pPr>
        <w:pStyle w:val="Listenabsatz"/>
        <w:numPr>
          <w:ilvl w:val="0"/>
          <w:numId w:val="10"/>
        </w:numPr>
        <w:rPr>
          <w:rFonts w:asciiTheme="minorHAnsi" w:hAnsiTheme="minorHAnsi"/>
          <w:sz w:val="22"/>
        </w:rPr>
      </w:pPr>
      <w:r>
        <w:rPr>
          <w:rFonts w:asciiTheme="minorHAnsi" w:hAnsiTheme="minorHAnsi"/>
          <w:sz w:val="22"/>
        </w:rPr>
        <w:t>Erstellen der v-t-Diagramme der eigenen Aufnahmen</w:t>
      </w:r>
    </w:p>
    <w:p w14:paraId="3A51E406" w14:textId="4A5ADCC3" w:rsidR="00D46716" w:rsidRPr="00446E99" w:rsidRDefault="00D46716" w:rsidP="00D46716">
      <w:pPr>
        <w:rPr>
          <w:b/>
        </w:rPr>
      </w:pPr>
      <w:r>
        <w:rPr>
          <w:b/>
        </w:rPr>
        <w:t xml:space="preserve">Verwendete Arbeitsblätter: </w:t>
      </w:r>
    </w:p>
    <w:p w14:paraId="7EB1295A" w14:textId="3C72EC7D" w:rsidR="00B87B42" w:rsidRPr="00D46716" w:rsidRDefault="00D46716" w:rsidP="00D46716">
      <w:pPr>
        <w:spacing w:before="120"/>
        <w:rPr>
          <w:b/>
        </w:rPr>
      </w:pPr>
      <w:r w:rsidRPr="00275E76">
        <w:rPr>
          <w:b/>
        </w:rPr>
        <w:t>Kurzbeschreibung der Stunde:</w:t>
      </w:r>
    </w:p>
    <w:p w14:paraId="7F750045" w14:textId="2B840068" w:rsidR="00D46716" w:rsidRDefault="00D46716" w:rsidP="00D013B1">
      <w:r>
        <w:t>Auf Grundlage des in der letzten Stunde erlernten Wissens über die Auswertung der Bilder sollen in der heutigen Stunden die beiden selbst aufgenommenen Bilder ausgewertet werden. Hierzu soll ein Protokoll angefertigt werden, in dem nochmals kurz die Versuchsbeschreibung, Durchführung, qualitative Beschreibung der Bewegung sowie die Auswertung mit dem v-t-Diagramm dargestellt sind. Die Ergebnisse sollen am Ender der Doppelstunde verglichen werden und die wichtigen Punkte gemeinsam im Heft festgehalten werden. Hier ist neben der Formel für die durchschnittliche Geschwindigkeit auch die Tatsache zu erwähnen, dass man bei bestimmten Bewegungen (hier der gleichförmigen geradlinigen Bewegung) einen linearen Zusammenhang zwischen den einzelnen Messwerten findet.</w:t>
      </w:r>
    </w:p>
    <w:p w14:paraId="5CCB125B" w14:textId="77777777" w:rsidR="00D46716" w:rsidRPr="00D46716" w:rsidRDefault="00D46716" w:rsidP="00D46716">
      <w:pPr>
        <w:spacing w:before="120"/>
        <w:rPr>
          <w:b/>
        </w:rPr>
      </w:pPr>
      <w:r w:rsidRPr="0035709B">
        <w:rPr>
          <w:b/>
        </w:rPr>
        <w:t>Ergebnissicherung:</w:t>
      </w:r>
    </w:p>
    <w:p w14:paraId="758C1C2D" w14:textId="77777777" w:rsidR="00D46716" w:rsidRDefault="00D46716" w:rsidP="00D46716">
      <w:r>
        <w:t xml:space="preserve">Die durchschnittliche Geschwindigkeit </w:t>
      </w:r>
      <m:oMath>
        <m:acc>
          <m:accPr>
            <m:chr m:val="̅"/>
            <m:ctrlPr>
              <w:rPr>
                <w:rFonts w:ascii="Cambria Math" w:hAnsi="Cambria Math"/>
                <w:i/>
              </w:rPr>
            </m:ctrlPr>
          </m:accPr>
          <m:e>
            <m:r>
              <w:rPr>
                <w:rFonts w:ascii="Cambria Math" w:hAnsi="Cambria Math"/>
              </w:rPr>
              <m:t>v</m:t>
            </m:r>
          </m:e>
        </m:acc>
        <m:r>
          <w:rPr>
            <w:rFonts w:ascii="Cambria Math" w:hAnsi="Cambria Math"/>
          </w:rPr>
          <m:t xml:space="preserve"> </m:t>
        </m:r>
      </m:oMath>
      <w:r>
        <w:t xml:space="preserve">eines Körpers bestimmt man als Quotient aus zurückgelegtem Weg </w:t>
      </w:r>
      <m:oMath>
        <m:r>
          <w:rPr>
            <w:rFonts w:ascii="Cambria Math" w:hAnsi="Cambria Math"/>
          </w:rPr>
          <m:t>∆s</m:t>
        </m:r>
      </m:oMath>
      <w:r>
        <w:t xml:space="preserve"> und dafür benötigter Zeit </w:t>
      </w:r>
      <m:oMath>
        <m:r>
          <w:rPr>
            <w:rFonts w:ascii="Cambria Math" w:hAnsi="Cambria Math"/>
          </w:rPr>
          <m:t>∆t</m:t>
        </m:r>
      </m:oMath>
      <w:r>
        <w:t>. Dies kann in einer Formel dargestellt werden:</w:t>
      </w:r>
    </w:p>
    <w:p w14:paraId="1B21D280" w14:textId="77777777" w:rsidR="00D46716" w:rsidRPr="00B87B42" w:rsidRDefault="00295195" w:rsidP="00D46716">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∆t</m:t>
              </m:r>
            </m:den>
          </m:f>
        </m:oMath>
      </m:oMathPara>
    </w:p>
    <w:p w14:paraId="7B953E8E" w14:textId="77777777" w:rsidR="00D46716" w:rsidRDefault="00D46716" w:rsidP="00D46716">
      <w:r>
        <w:t xml:space="preserve">Die Einheit der Geschwindigkeit ist: </w:t>
      </w:r>
      <m:oMath>
        <m:d>
          <m:dPr>
            <m:begChr m:val="["/>
            <m:endChr m:val="]"/>
            <m:ctrlPr>
              <w:rPr>
                <w:rFonts w:ascii="Cambria Math" w:hAnsi="Cambria Math"/>
                <w:i/>
              </w:rPr>
            </m:ctrlPr>
          </m:dPr>
          <m:e>
            <m:r>
              <w:rPr>
                <w:rFonts w:ascii="Cambria Math" w:hAnsi="Cambria Math"/>
              </w:rPr>
              <m:t>v</m:t>
            </m:r>
          </m:e>
        </m:d>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s</m:t>
            </m:r>
          </m:den>
        </m:f>
      </m:oMath>
      <w:r>
        <w:t>.</w:t>
      </w:r>
    </w:p>
    <w:p w14:paraId="5A56B4BA" w14:textId="77777777" w:rsidR="00D46716" w:rsidRDefault="00D46716">
      <w:pPr>
        <w:rPr>
          <w:b/>
        </w:rPr>
      </w:pPr>
    </w:p>
    <w:p w14:paraId="53440F07" w14:textId="77777777" w:rsidR="00D46716" w:rsidRDefault="00D46716">
      <w:r>
        <w:t>Bei geradlinig gleichförmigen Bewegungen befinden sich die gemessenen Wertepaare (v|t) auf einer geraden, die parallel zur t-Achse ist.</w:t>
      </w:r>
    </w:p>
    <w:p w14:paraId="3C849E60" w14:textId="77777777" w:rsidR="00D46716" w:rsidRDefault="00D46716">
      <w:r>
        <w:t>Die entsprechenden Wertepaare (s|t) befinden sich im s-t-Diagramm auf einer Geraden.</w:t>
      </w:r>
    </w:p>
    <w:p w14:paraId="581EF95A" w14:textId="77777777" w:rsidR="00F12D54" w:rsidRDefault="00F12D54"/>
    <w:p w14:paraId="52A49201" w14:textId="77777777" w:rsidR="00F12D54" w:rsidRDefault="00F12D54">
      <w:pPr>
        <w:rPr>
          <w:rFonts w:eastAsiaTheme="minorHAnsi"/>
          <w:b/>
          <w:szCs w:val="22"/>
          <w:lang w:eastAsia="en-US"/>
        </w:rPr>
      </w:pPr>
      <w:r>
        <w:rPr>
          <w:b/>
        </w:rPr>
        <w:br w:type="page"/>
      </w:r>
    </w:p>
    <w:p w14:paraId="4CE48214" w14:textId="3E580AD6" w:rsidR="00D46716" w:rsidRDefault="00D46716" w:rsidP="00D46716">
      <w:pPr>
        <w:pStyle w:val="Listenabsatz"/>
        <w:numPr>
          <w:ilvl w:val="0"/>
          <w:numId w:val="2"/>
        </w:numPr>
        <w:spacing w:before="240" w:after="120"/>
        <w:rPr>
          <w:rFonts w:asciiTheme="minorHAnsi" w:hAnsiTheme="minorHAnsi"/>
          <w:b/>
          <w:sz w:val="22"/>
        </w:rPr>
      </w:pPr>
      <w:r>
        <w:rPr>
          <w:rFonts w:asciiTheme="minorHAnsi" w:hAnsiTheme="minorHAnsi"/>
          <w:b/>
          <w:sz w:val="22"/>
        </w:rPr>
        <w:lastRenderedPageBreak/>
        <w:t>Vertiefung und Übung [2 ES]</w:t>
      </w:r>
    </w:p>
    <w:p w14:paraId="755F0923" w14:textId="77777777" w:rsidR="00D46716" w:rsidRDefault="00D46716" w:rsidP="00D46716">
      <w:pPr>
        <w:rPr>
          <w:b/>
        </w:rPr>
      </w:pPr>
      <w:r>
        <w:rPr>
          <w:b/>
        </w:rPr>
        <w:t>Zentrale Frage(n) der Stunde:</w:t>
      </w:r>
    </w:p>
    <w:p w14:paraId="59EE75AE" w14:textId="28FCAEAC" w:rsidR="00D46716" w:rsidRPr="000130A4" w:rsidRDefault="00D46716" w:rsidP="00D46716">
      <w:pPr>
        <w:pStyle w:val="Listenabsatz"/>
        <w:numPr>
          <w:ilvl w:val="0"/>
          <w:numId w:val="10"/>
        </w:numPr>
        <w:rPr>
          <w:rFonts w:asciiTheme="minorHAnsi" w:hAnsiTheme="minorHAnsi"/>
          <w:sz w:val="22"/>
        </w:rPr>
      </w:pPr>
      <w:r>
        <w:rPr>
          <w:rFonts w:asciiTheme="minorHAnsi" w:hAnsiTheme="minorHAnsi"/>
          <w:sz w:val="22"/>
        </w:rPr>
        <w:t>Vertiefung des gelernten Wissens</w:t>
      </w:r>
    </w:p>
    <w:p w14:paraId="2C2578B1" w14:textId="77777777" w:rsidR="00D46716" w:rsidRPr="00446E99" w:rsidRDefault="00D46716" w:rsidP="00D46716">
      <w:pPr>
        <w:rPr>
          <w:b/>
        </w:rPr>
      </w:pPr>
      <w:r>
        <w:rPr>
          <w:b/>
        </w:rPr>
        <w:t xml:space="preserve">Verwendete Arbeitsblätter: </w:t>
      </w:r>
    </w:p>
    <w:p w14:paraId="3493E808" w14:textId="77777777" w:rsidR="00D46716" w:rsidRPr="00D46716" w:rsidRDefault="00D46716" w:rsidP="00D46716">
      <w:pPr>
        <w:spacing w:before="120"/>
        <w:rPr>
          <w:b/>
        </w:rPr>
      </w:pPr>
      <w:r w:rsidRPr="00275E76">
        <w:rPr>
          <w:b/>
        </w:rPr>
        <w:t>Kurzbeschreibung der Stunde:</w:t>
      </w:r>
    </w:p>
    <w:p w14:paraId="530DFF03" w14:textId="50ADA271" w:rsidR="0014266A" w:rsidRDefault="00D46716" w:rsidP="00BA38DE">
      <w:r>
        <w:t xml:space="preserve">An Hand differenzierenden Übungsmaterials (mit verschiedenem Schwierigkeitsgrad) soll das erlernte Wissen vertieft und gefestigt werden. Hier ist darauf zu achten, dass die Aufgaben ebenso Berechnungen zur durchschnittlichen Geschwindigkeit als auch zum Erstellen und Deuten der entsprechenden Diagramme </w:t>
      </w:r>
      <w:r w:rsidR="00915630">
        <w:t>enthalten</w:t>
      </w:r>
      <w:r>
        <w:t xml:space="preserve">. </w:t>
      </w:r>
    </w:p>
    <w:p w14:paraId="0E8202A3" w14:textId="77777777" w:rsidR="00F12D54" w:rsidRDefault="00F12D54" w:rsidP="00BA38DE"/>
    <w:p w14:paraId="09EA6FDD" w14:textId="0D3AAACA" w:rsidR="00F12D54" w:rsidRPr="00F12D54" w:rsidRDefault="00F12D54" w:rsidP="00F12D54">
      <w:pPr>
        <w:pStyle w:val="Listenabsatz"/>
        <w:numPr>
          <w:ilvl w:val="0"/>
          <w:numId w:val="2"/>
        </w:numPr>
        <w:spacing w:before="240" w:after="120"/>
        <w:rPr>
          <w:rFonts w:asciiTheme="minorHAnsi" w:hAnsiTheme="minorHAnsi"/>
          <w:b/>
          <w:color w:val="808080" w:themeColor="background1" w:themeShade="80"/>
          <w:sz w:val="22"/>
        </w:rPr>
      </w:pPr>
      <w:r w:rsidRPr="00F12D54">
        <w:rPr>
          <w:rFonts w:asciiTheme="minorHAnsi" w:hAnsiTheme="minorHAnsi"/>
          <w:b/>
          <w:color w:val="808080" w:themeColor="background1" w:themeShade="80"/>
          <w:sz w:val="22"/>
        </w:rPr>
        <w:t>Die Richtung der Geschwindigkeit [2 ES]</w:t>
      </w:r>
    </w:p>
    <w:p w14:paraId="01D2207F" w14:textId="77777777" w:rsidR="00F12D54" w:rsidRDefault="00F12D54" w:rsidP="00F12D54">
      <w:pPr>
        <w:rPr>
          <w:b/>
        </w:rPr>
      </w:pPr>
      <w:r>
        <w:rPr>
          <w:b/>
        </w:rPr>
        <w:t>Zentrale Frage(n) der Stunde:</w:t>
      </w:r>
    </w:p>
    <w:p w14:paraId="75355CE0" w14:textId="35EFF53A" w:rsidR="00F12D54" w:rsidRPr="000130A4" w:rsidRDefault="00F12D54" w:rsidP="00F12D54">
      <w:pPr>
        <w:pStyle w:val="Listenabsatz"/>
        <w:numPr>
          <w:ilvl w:val="0"/>
          <w:numId w:val="10"/>
        </w:numPr>
        <w:rPr>
          <w:rFonts w:asciiTheme="minorHAnsi" w:hAnsiTheme="minorHAnsi"/>
          <w:sz w:val="22"/>
        </w:rPr>
      </w:pPr>
      <w:r>
        <w:rPr>
          <w:rFonts w:asciiTheme="minorHAnsi" w:hAnsiTheme="minorHAnsi"/>
          <w:sz w:val="22"/>
        </w:rPr>
        <w:t>Einführung des Vektorbegriffes für die Geschwindigkeit</w:t>
      </w:r>
    </w:p>
    <w:p w14:paraId="1B38E988" w14:textId="77777777" w:rsidR="00F12D54" w:rsidRPr="00446E99" w:rsidRDefault="00F12D54" w:rsidP="00F12D54">
      <w:pPr>
        <w:rPr>
          <w:b/>
        </w:rPr>
      </w:pPr>
      <w:r>
        <w:rPr>
          <w:b/>
        </w:rPr>
        <w:t xml:space="preserve">Verwendete Arbeitsblätter: </w:t>
      </w:r>
    </w:p>
    <w:p w14:paraId="7163B622" w14:textId="77777777" w:rsidR="00F12D54" w:rsidRPr="00D46716" w:rsidRDefault="00F12D54" w:rsidP="00F12D54">
      <w:pPr>
        <w:spacing w:before="120"/>
        <w:rPr>
          <w:b/>
        </w:rPr>
      </w:pPr>
      <w:r w:rsidRPr="00275E76">
        <w:rPr>
          <w:b/>
        </w:rPr>
        <w:t>Kurzbeschreibung der Stunde:</w:t>
      </w:r>
    </w:p>
    <w:p w14:paraId="76A818C8" w14:textId="22503B59" w:rsidR="00F12D54" w:rsidRDefault="00F12D54" w:rsidP="00BA38DE">
      <w:r>
        <w:t>Als Einführung zeigt man den Schülern nochmals den Film mit dem BM</w:t>
      </w:r>
      <w:r w:rsidR="00EB61A9">
        <w:t xml:space="preserve">X-Fahrer aus der ersten Stunde. Auf dem Arbeitsblatt A6 ist eine mögliche langzeitbelichtete Aufnahme der Fahrt des BMX-Fahrers skizziert. Die Schüler sollen zunächst die Bewegung beschreiben. Hier soll besonderes Augenmerk auf die </w:t>
      </w:r>
      <w:r w:rsidR="00504DE2">
        <w:t>Richtung der Bewegung gelegt werden. Die Ergebnisse werden im Plenum vorgestellt und besprochen.</w:t>
      </w:r>
      <w:r w:rsidR="00EB61A9">
        <w:t xml:space="preserve"> </w:t>
      </w:r>
    </w:p>
    <w:p w14:paraId="7D5025EB" w14:textId="77777777" w:rsidR="00504DE2" w:rsidRDefault="00504DE2" w:rsidP="00D013B1">
      <w:pPr>
        <w:spacing w:after="200" w:line="276" w:lineRule="auto"/>
      </w:pPr>
      <w:r>
        <w:t>Die Richtung der Bewegung an den angegebenen Stellen soll nun eingezeichnet werden. In einem anschließenden Gespräch soll erarbeitet werden, dass sich die Darstellung als Pfeil hier anbietet. Anschließend besteht die Aufgabe der Schüler darin, die als Pfeile dargestellte Bewegung im Koordinatensystem darzustellen um so letztlich anzugeben, wie groß die Geschwindigkeiten in x- bzw. y-Richtung war. Hierzu stehen Hilfekarten zur Verfügung. Ebenso soll die Geschwindigkeit entlang der gefahrenen Bahn bestimmt werden und die Ergebnisse verglichen werden. Hierzu stehen Lösungen am Pult zur Verfügung, damit die Schüler ihre Lösungen eigenständig verbessern und ergänzen können. Die Ergebnisse (vgl. Ergebnissicherung) werden gemeinsam im Heft notiert. Im zweiten Teil der Stunde sollen die Schüler auf Grundlage ihrer aufgenommenen Bewegungen der vorletzten Stunde das vx-t-Diagramm sowie das vy-t-Diagramm erstellen, sowie die Vektordarstellung nutzen um die Bewegung zu visualisieren.</w:t>
      </w:r>
    </w:p>
    <w:p w14:paraId="72AC70D3" w14:textId="77777777" w:rsidR="00504DE2" w:rsidRDefault="00504DE2" w:rsidP="00504DE2">
      <w:pPr>
        <w:spacing w:after="200" w:line="276" w:lineRule="auto"/>
        <w:rPr>
          <w:b/>
        </w:rPr>
      </w:pPr>
      <w:r>
        <w:rPr>
          <w:b/>
        </w:rPr>
        <w:t>Ergebnissicherung:</w:t>
      </w:r>
    </w:p>
    <w:p w14:paraId="10BCF8CB" w14:textId="77777777" w:rsidR="00504DE2" w:rsidRDefault="00504DE2" w:rsidP="00504DE2">
      <w:pPr>
        <w:spacing w:after="200" w:line="276" w:lineRule="auto"/>
      </w:pPr>
      <w:r>
        <w:t>Die Geschwindigkeit eines Körpers ist eine gerichtete Größe. Das bedeutet, neben der Information wie schnell eine Bewegung ist, ist die Richtung der Geschwindigkeit von Bedeutung.</w:t>
      </w:r>
    </w:p>
    <w:p w14:paraId="3589D7FA" w14:textId="77777777" w:rsidR="00504DE2" w:rsidRDefault="00504DE2" w:rsidP="00504DE2">
      <w:pPr>
        <w:spacing w:after="200" w:line="276" w:lineRule="auto"/>
      </w:pPr>
      <w:r>
        <w:t xml:space="preserve">Diese beiden Eigenschaften lassen sich mit einem Pfeil darstellen. Solche eine Darstellung wird </w:t>
      </w:r>
      <w:r>
        <w:rPr>
          <w:b/>
        </w:rPr>
        <w:t>Vektordarstellung</w:t>
      </w:r>
      <w:r>
        <w:t xml:space="preserve"> genannt. </w:t>
      </w:r>
    </w:p>
    <w:p w14:paraId="7370EFFC" w14:textId="1B804A75" w:rsidR="00D013B1" w:rsidRPr="00504DE2" w:rsidRDefault="00504DE2" w:rsidP="00504DE2">
      <w:pPr>
        <w:spacing w:after="200" w:line="276" w:lineRule="auto"/>
        <w:rPr>
          <w:b/>
        </w:rPr>
      </w:pPr>
      <w:r>
        <w:t>Der Pfeil gibt die Richtung der Bewegung an, die Länge des Pfeiles gibt Aufschluss darüber, wie schnell sich der Körper bewegt hat (Maßstab!).</w:t>
      </w:r>
      <w:r w:rsidR="00D013B1">
        <w:br w:type="page"/>
      </w:r>
    </w:p>
    <w:p w14:paraId="4EB3818B" w14:textId="77777777" w:rsidR="00D013B1" w:rsidRDefault="00D013B1" w:rsidP="00D013B1">
      <w:pPr>
        <w:spacing w:after="200" w:line="276" w:lineRule="auto"/>
        <w:rPr>
          <w:b/>
        </w:rPr>
        <w:sectPr w:rsidR="00D013B1" w:rsidSect="002F2296">
          <w:pgSz w:w="11906" w:h="16838"/>
          <w:pgMar w:top="709" w:right="1417" w:bottom="951" w:left="1417" w:header="708" w:footer="708" w:gutter="0"/>
          <w:cols w:space="708"/>
          <w:docGrid w:linePitch="360"/>
        </w:sectPr>
      </w:pPr>
    </w:p>
    <w:p w14:paraId="577D9A05" w14:textId="77777777" w:rsidR="00D013B1" w:rsidRPr="00BF5A9E" w:rsidRDefault="00D013B1" w:rsidP="00D013B1">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088A9A92" w14:textId="0CE40ECA" w:rsidR="00D013B1" w:rsidRDefault="002F2296" w:rsidP="00D013B1">
      <w:pPr>
        <w:jc w:val="center"/>
        <w:rPr>
          <w:b/>
          <w:i/>
          <w:sz w:val="28"/>
        </w:rPr>
      </w:pPr>
      <w:r>
        <w:rPr>
          <w:b/>
          <w:i/>
          <w:sz w:val="28"/>
        </w:rPr>
        <w:t>Das s-t-Diagramm</w:t>
      </w:r>
    </w:p>
    <w:p w14:paraId="485883F8" w14:textId="77777777" w:rsidR="00D013B1" w:rsidRDefault="00D013B1" w:rsidP="00D013B1">
      <w:pPr>
        <w:jc w:val="center"/>
        <w:rPr>
          <w:b/>
          <w:i/>
          <w:sz w:val="28"/>
        </w:rPr>
      </w:pPr>
    </w:p>
    <w:p w14:paraId="5E768E7B" w14:textId="77777777" w:rsidR="002F2296" w:rsidRDefault="002F2296" w:rsidP="002F2296">
      <w:pPr>
        <w:spacing w:after="120"/>
        <w:rPr>
          <w:b/>
          <w:sz w:val="28"/>
          <w:szCs w:val="28"/>
          <w:u w:val="single"/>
        </w:rPr>
      </w:pPr>
      <w:r>
        <w:rPr>
          <w:b/>
          <w:noProof/>
          <w:sz w:val="28"/>
          <w:szCs w:val="28"/>
          <w:u w:val="single"/>
        </w:rPr>
        <mc:AlternateContent>
          <mc:Choice Requires="wps">
            <w:drawing>
              <wp:anchor distT="0" distB="0" distL="114300" distR="114300" simplePos="0" relativeHeight="251641856" behindDoc="0" locked="0" layoutInCell="1" allowOverlap="1" wp14:anchorId="6D1325D9" wp14:editId="01A88188">
                <wp:simplePos x="0" y="0"/>
                <wp:positionH relativeFrom="column">
                  <wp:posOffset>1448198</wp:posOffset>
                </wp:positionH>
                <wp:positionV relativeFrom="paragraph">
                  <wp:posOffset>2679678</wp:posOffset>
                </wp:positionV>
                <wp:extent cx="1917302" cy="648357"/>
                <wp:effectExtent l="0" t="0" r="0" b="12065"/>
                <wp:wrapNone/>
                <wp:docPr id="18" name="Textfeld 18"/>
                <wp:cNvGraphicFramePr/>
                <a:graphic xmlns:a="http://schemas.openxmlformats.org/drawingml/2006/main">
                  <a:graphicData uri="http://schemas.microsoft.com/office/word/2010/wordprocessingShape">
                    <wps:wsp>
                      <wps:cNvSpPr txBox="1"/>
                      <wps:spPr>
                        <a:xfrm>
                          <a:off x="0" y="0"/>
                          <a:ext cx="1917302" cy="6483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BD6DB" w14:textId="77777777" w:rsidR="00105EE8" w:rsidRPr="00045312" w:rsidRDefault="00105EE8" w:rsidP="002F2296">
                            <w:pPr>
                              <w:rPr>
                                <w:sz w:val="20"/>
                                <w:szCs w:val="20"/>
                              </w:rPr>
                            </w:pPr>
                            <w:r w:rsidRPr="00045312">
                              <w:rPr>
                                <w:sz w:val="20"/>
                                <w:szCs w:val="20"/>
                              </w:rPr>
                              <w:t>Klaus wartet; er legt keine Strecke zurück, die Zeit läuft aber weiter. Man erhält eine Parallele zur t-Achse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325D9" id="_x0000_t202" coordsize="21600,21600" o:spt="202" path="m0,0l0,21600,21600,21600,21600,0xe">
                <v:stroke joinstyle="miter"/>
                <v:path gradientshapeok="t" o:connecttype="rect"/>
              </v:shapetype>
              <v:shape id="Textfeld_x0020_18" o:spid="_x0000_s1026" type="#_x0000_t202" style="position:absolute;margin-left:114.05pt;margin-top:211pt;width:150.95pt;height:5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D5vXgCAABb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" filled="f" stroked="f">
                <v:textbox>
                  <w:txbxContent>
                    <w:p w14:paraId="016BD6DB" w14:textId="77777777" w:rsidR="00105EE8" w:rsidRPr="00045312" w:rsidRDefault="00105EE8" w:rsidP="002F2296">
                      <w:pPr>
                        <w:rPr>
                          <w:sz w:val="20"/>
                          <w:szCs w:val="20"/>
                        </w:rPr>
                      </w:pPr>
                      <w:r w:rsidRPr="00045312">
                        <w:rPr>
                          <w:sz w:val="20"/>
                          <w:szCs w:val="20"/>
                        </w:rPr>
                        <w:t>Klaus wartet; er legt keine Strecke zurück, die Zeit läuft aber weiter. Man erhält eine Parallele zur t-Achse</w:t>
                      </w:r>
                    </w:p>
                  </w:txbxContent>
                </v:textbox>
              </v:shape>
            </w:pict>
          </mc:Fallback>
        </mc:AlternateContent>
      </w:r>
      <w:r>
        <w:rPr>
          <w:b/>
          <w:noProof/>
          <w:sz w:val="28"/>
          <w:szCs w:val="28"/>
          <w:u w:val="single"/>
        </w:rPr>
        <mc:AlternateContent>
          <mc:Choice Requires="wps">
            <w:drawing>
              <wp:anchor distT="0" distB="0" distL="114300" distR="114300" simplePos="0" relativeHeight="251640832" behindDoc="0" locked="0" layoutInCell="1" allowOverlap="1" wp14:anchorId="1A4D5005" wp14:editId="387DDD47">
                <wp:simplePos x="0" y="0"/>
                <wp:positionH relativeFrom="column">
                  <wp:posOffset>3548219</wp:posOffset>
                </wp:positionH>
                <wp:positionV relativeFrom="paragraph">
                  <wp:posOffset>1773028</wp:posOffset>
                </wp:positionV>
                <wp:extent cx="1952786" cy="939692"/>
                <wp:effectExtent l="0" t="0" r="0" b="635"/>
                <wp:wrapNone/>
                <wp:docPr id="17" name="Textfeld 17"/>
                <wp:cNvGraphicFramePr/>
                <a:graphic xmlns:a="http://schemas.openxmlformats.org/drawingml/2006/main">
                  <a:graphicData uri="http://schemas.microsoft.com/office/word/2010/wordprocessingShape">
                    <wps:wsp>
                      <wps:cNvSpPr txBox="1"/>
                      <wps:spPr>
                        <a:xfrm>
                          <a:off x="0" y="0"/>
                          <a:ext cx="1952786" cy="9396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EE35E" w14:textId="77777777" w:rsidR="00105EE8" w:rsidRPr="00045312" w:rsidRDefault="00105EE8" w:rsidP="002F2296">
                            <w:pPr>
                              <w:rPr>
                                <w:sz w:val="20"/>
                                <w:szCs w:val="20"/>
                              </w:rPr>
                            </w:pPr>
                            <w:r w:rsidRPr="00045312">
                              <w:rPr>
                                <w:sz w:val="20"/>
                                <w:szCs w:val="20"/>
                              </w:rPr>
                              <w:t>In gleicher Zeitspanne wird mehr Weg zurückgelegt; Die Geschwindigkeit der grünen (unteren) Kurve ist höher als die bei der roten Bewegung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5005" id="Textfeld_x0020_17" o:spid="_x0000_s1027" type="#_x0000_t202" style="position:absolute;margin-left:279.4pt;margin-top:139.6pt;width:153.75pt;height:7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" filled="f" stroked="f">
                <v:textbox>
                  <w:txbxContent>
                    <w:p w14:paraId="20DEE35E" w14:textId="77777777" w:rsidR="00105EE8" w:rsidRPr="00045312" w:rsidRDefault="00105EE8" w:rsidP="002F2296">
                      <w:pPr>
                        <w:rPr>
                          <w:sz w:val="20"/>
                          <w:szCs w:val="20"/>
                        </w:rPr>
                      </w:pPr>
                      <w:r w:rsidRPr="00045312">
                        <w:rPr>
                          <w:sz w:val="20"/>
                          <w:szCs w:val="20"/>
                        </w:rPr>
                        <w:t>In gleicher Zeitspanne wird mehr Weg zurückgelegt; Die Geschwindigkeit der grünen (unteren) Kurve ist höher als die bei der roten Bewegung</w:t>
                      </w:r>
                    </w:p>
                  </w:txbxContent>
                </v:textbox>
              </v:shape>
            </w:pict>
          </mc:Fallback>
        </mc:AlternateContent>
      </w:r>
      <w:r>
        <w:rPr>
          <w:b/>
          <w:noProof/>
          <w:sz w:val="28"/>
          <w:szCs w:val="28"/>
          <w:u w:val="single"/>
        </w:rPr>
        <mc:AlternateContent>
          <mc:Choice Requires="wps">
            <w:drawing>
              <wp:anchor distT="0" distB="0" distL="114300" distR="114300" simplePos="0" relativeHeight="251639808" behindDoc="0" locked="0" layoutInCell="1" allowOverlap="1" wp14:anchorId="5CC19886" wp14:editId="4F9EC057">
                <wp:simplePos x="0" y="0"/>
                <wp:positionH relativeFrom="column">
                  <wp:posOffset>469276</wp:posOffset>
                </wp:positionH>
                <wp:positionV relativeFrom="paragraph">
                  <wp:posOffset>1373451</wp:posOffset>
                </wp:positionV>
                <wp:extent cx="1955176" cy="794331"/>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955176" cy="79433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005CB2" w14:textId="77777777" w:rsidR="00105EE8" w:rsidRPr="00045312" w:rsidRDefault="00105EE8" w:rsidP="002F2296">
                            <w:pPr>
                              <w:rPr>
                                <w:sz w:val="20"/>
                                <w:szCs w:val="20"/>
                              </w:rPr>
                            </w:pPr>
                            <w:r w:rsidRPr="00045312">
                              <w:rPr>
                                <w:sz w:val="20"/>
                                <w:szCs w:val="20"/>
                              </w:rPr>
                              <w:t xml:space="preserve">Zeit und Weg verändern sich gleichmäßig; </w:t>
                            </w:r>
                          </w:p>
                          <w:p w14:paraId="6AF0E533" w14:textId="77777777" w:rsidR="00105EE8" w:rsidRPr="00045312" w:rsidRDefault="00105EE8" w:rsidP="002F2296">
                            <w:pPr>
                              <w:rPr>
                                <w:sz w:val="20"/>
                                <w:szCs w:val="20"/>
                              </w:rPr>
                            </w:pPr>
                            <w:r w:rsidRPr="00045312">
                              <w:rPr>
                                <w:sz w:val="20"/>
                                <w:szCs w:val="20"/>
                              </w:rPr>
                              <w:t>Man sagt: Die Geschwindigkeit bleibt 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9886" id="Textfeld_x0020_16" o:spid="_x0000_s1028" type="#_x0000_t202" style="position:absolute;margin-left:36.95pt;margin-top:108.15pt;width:153.95pt;height:6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" filled="f" stroked="f">
                <v:textbox>
                  <w:txbxContent>
                    <w:p w14:paraId="2A005CB2" w14:textId="77777777" w:rsidR="00105EE8" w:rsidRPr="00045312" w:rsidRDefault="00105EE8" w:rsidP="002F2296">
                      <w:pPr>
                        <w:rPr>
                          <w:sz w:val="20"/>
                          <w:szCs w:val="20"/>
                        </w:rPr>
                      </w:pPr>
                      <w:r w:rsidRPr="00045312">
                        <w:rPr>
                          <w:sz w:val="20"/>
                          <w:szCs w:val="20"/>
                        </w:rPr>
                        <w:t xml:space="preserve">Zeit und Weg verändern sich gleichmäßig; </w:t>
                      </w:r>
                    </w:p>
                    <w:p w14:paraId="6AF0E533" w14:textId="77777777" w:rsidR="00105EE8" w:rsidRPr="00045312" w:rsidRDefault="00105EE8" w:rsidP="002F2296">
                      <w:pPr>
                        <w:rPr>
                          <w:sz w:val="20"/>
                          <w:szCs w:val="20"/>
                        </w:rPr>
                      </w:pPr>
                      <w:r w:rsidRPr="00045312">
                        <w:rPr>
                          <w:sz w:val="20"/>
                          <w:szCs w:val="20"/>
                        </w:rPr>
                        <w:t>Man sagt: Die Geschwindigkeit bleibt gleich</w:t>
                      </w:r>
                    </w:p>
                  </w:txbxContent>
                </v:textbox>
              </v:shape>
            </w:pict>
          </mc:Fallback>
        </mc:AlternateContent>
      </w:r>
      <w:r>
        <w:rPr>
          <w:b/>
          <w:noProof/>
          <w:sz w:val="28"/>
          <w:szCs w:val="28"/>
          <w:u w:val="single"/>
        </w:rPr>
        <mc:AlternateContent>
          <mc:Choice Requires="wps">
            <w:drawing>
              <wp:anchor distT="0" distB="0" distL="114300" distR="114300" simplePos="0" relativeHeight="251638784" behindDoc="0" locked="0" layoutInCell="1" allowOverlap="1" wp14:anchorId="04445B3D" wp14:editId="18459CDB">
                <wp:simplePos x="0" y="0"/>
                <wp:positionH relativeFrom="column">
                  <wp:posOffset>5098028</wp:posOffset>
                </wp:positionH>
                <wp:positionV relativeFrom="paragraph">
                  <wp:posOffset>3361055</wp:posOffset>
                </wp:positionV>
                <wp:extent cx="653673" cy="217170"/>
                <wp:effectExtent l="0" t="0" r="0" b="11430"/>
                <wp:wrapNone/>
                <wp:docPr id="13" name="Textfeld 13"/>
                <wp:cNvGraphicFramePr/>
                <a:graphic xmlns:a="http://schemas.openxmlformats.org/drawingml/2006/main">
                  <a:graphicData uri="http://schemas.microsoft.com/office/word/2010/wordprocessingShape">
                    <wps:wsp>
                      <wps:cNvSpPr txBox="1"/>
                      <wps:spPr>
                        <a:xfrm>
                          <a:off x="0" y="0"/>
                          <a:ext cx="653673" cy="217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78C5AE" w14:textId="77777777" w:rsidR="00105EE8" w:rsidRPr="003E75C6" w:rsidRDefault="00105EE8" w:rsidP="002F2296">
                            <w:pPr>
                              <w:rPr>
                                <w:sz w:val="15"/>
                              </w:rPr>
                            </w:pPr>
                            <w:r>
                              <w:rPr>
                                <w:sz w:val="15"/>
                              </w:rPr>
                              <w:t>Zeit in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45B3D" id="Textfeld_x0020_13" o:spid="_x0000_s1029" type="#_x0000_t202" style="position:absolute;margin-left:401.4pt;margin-top:264.65pt;width:51.45pt;height:17.1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" filled="f" stroked="f">
                <v:textbox>
                  <w:txbxContent>
                    <w:p w14:paraId="2D78C5AE" w14:textId="77777777" w:rsidR="00105EE8" w:rsidRPr="003E75C6" w:rsidRDefault="00105EE8" w:rsidP="002F2296">
                      <w:pPr>
                        <w:rPr>
                          <w:sz w:val="15"/>
                        </w:rPr>
                      </w:pPr>
                      <w:r>
                        <w:rPr>
                          <w:sz w:val="15"/>
                        </w:rPr>
                        <w:t>Zeit in min</w:t>
                      </w:r>
                    </w:p>
                  </w:txbxContent>
                </v:textbox>
              </v:shape>
            </w:pict>
          </mc:Fallback>
        </mc:AlternateContent>
      </w:r>
      <w:r>
        <w:rPr>
          <w:b/>
          <w:noProof/>
          <w:sz w:val="28"/>
          <w:szCs w:val="28"/>
          <w:u w:val="single"/>
        </w:rPr>
        <mc:AlternateContent>
          <mc:Choice Requires="wps">
            <w:drawing>
              <wp:anchor distT="0" distB="0" distL="114300" distR="114300" simplePos="0" relativeHeight="251637760" behindDoc="0" locked="0" layoutInCell="1" allowOverlap="1" wp14:anchorId="68375199" wp14:editId="419F2978">
                <wp:simplePos x="0" y="0"/>
                <wp:positionH relativeFrom="column">
                  <wp:posOffset>325023</wp:posOffset>
                </wp:positionH>
                <wp:positionV relativeFrom="paragraph">
                  <wp:posOffset>-2292</wp:posOffset>
                </wp:positionV>
                <wp:extent cx="721360" cy="217170"/>
                <wp:effectExtent l="0" t="0" r="0" b="11430"/>
                <wp:wrapNone/>
                <wp:docPr id="12" name="Textfeld 12"/>
                <wp:cNvGraphicFramePr/>
                <a:graphic xmlns:a="http://schemas.openxmlformats.org/drawingml/2006/main">
                  <a:graphicData uri="http://schemas.microsoft.com/office/word/2010/wordprocessingShape">
                    <wps:wsp>
                      <wps:cNvSpPr txBox="1"/>
                      <wps:spPr>
                        <a:xfrm>
                          <a:off x="0" y="0"/>
                          <a:ext cx="721360" cy="217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07BDB" w14:textId="77777777" w:rsidR="00105EE8" w:rsidRPr="003E75C6" w:rsidRDefault="00105EE8" w:rsidP="002F2296">
                            <w:pPr>
                              <w:rPr>
                                <w:sz w:val="15"/>
                              </w:rPr>
                            </w:pPr>
                            <w:r w:rsidRPr="003E75C6">
                              <w:rPr>
                                <w:sz w:val="15"/>
                              </w:rPr>
                              <w:t>S</w:t>
                            </w:r>
                            <w:r>
                              <w:rPr>
                                <w:sz w:val="15"/>
                              </w:rPr>
                              <w:t>trecke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75199" id="Textfeld_x0020_12" o:spid="_x0000_s1030" type="#_x0000_t202" style="position:absolute;margin-left:25.6pt;margin-top:-.15pt;width:56.8pt;height:17.1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" filled="f" stroked="f">
                <v:textbox>
                  <w:txbxContent>
                    <w:p w14:paraId="16207BDB" w14:textId="77777777" w:rsidR="00105EE8" w:rsidRPr="003E75C6" w:rsidRDefault="00105EE8" w:rsidP="002F2296">
                      <w:pPr>
                        <w:rPr>
                          <w:sz w:val="15"/>
                        </w:rPr>
                      </w:pPr>
                      <w:r w:rsidRPr="003E75C6">
                        <w:rPr>
                          <w:sz w:val="15"/>
                        </w:rPr>
                        <w:t>S</w:t>
                      </w:r>
                      <w:r>
                        <w:rPr>
                          <w:sz w:val="15"/>
                        </w:rPr>
                        <w:t>trecke in m</w:t>
                      </w:r>
                    </w:p>
                  </w:txbxContent>
                </v:textbox>
              </v:shape>
            </w:pict>
          </mc:Fallback>
        </mc:AlternateContent>
      </w:r>
      <w:r w:rsidRPr="003E75C6">
        <w:rPr>
          <w:b/>
          <w:noProof/>
          <w:sz w:val="28"/>
          <w:szCs w:val="28"/>
          <w:u w:val="single"/>
        </w:rPr>
        <w:drawing>
          <wp:inline distT="0" distB="0" distL="0" distR="0" wp14:anchorId="61BC2F91" wp14:editId="1206A502">
            <wp:extent cx="5760720" cy="3506470"/>
            <wp:effectExtent l="0" t="0" r="508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760720" cy="3506470"/>
                    </a:xfrm>
                    <a:prstGeom prst="rect">
                      <a:avLst/>
                    </a:prstGeom>
                  </pic:spPr>
                </pic:pic>
              </a:graphicData>
            </a:graphic>
          </wp:inline>
        </w:drawing>
      </w:r>
    </w:p>
    <w:p w14:paraId="0544DF93" w14:textId="77777777" w:rsidR="002F2296" w:rsidRPr="003E75C6" w:rsidRDefault="002F2296" w:rsidP="002F2296">
      <w:pPr>
        <w:spacing w:after="120"/>
        <w:rPr>
          <w:b/>
          <w:sz w:val="24"/>
          <w:szCs w:val="28"/>
        </w:rPr>
      </w:pPr>
      <w:r w:rsidRPr="003E75C6">
        <w:rPr>
          <w:b/>
          <w:sz w:val="24"/>
          <w:szCs w:val="28"/>
          <w:u w:val="single"/>
        </w:rPr>
        <w:t>Beispiel Geschichte</w:t>
      </w:r>
      <w:r w:rsidRPr="003E75C6">
        <w:rPr>
          <w:b/>
          <w:sz w:val="24"/>
          <w:szCs w:val="28"/>
        </w:rPr>
        <w:t>:</w:t>
      </w:r>
    </w:p>
    <w:p w14:paraId="3E41CA8B" w14:textId="77777777" w:rsidR="002F2296" w:rsidRPr="00045312" w:rsidRDefault="002F2296" w:rsidP="002F2296">
      <w:pPr>
        <w:spacing w:after="120"/>
        <w:rPr>
          <w:sz w:val="24"/>
          <w:szCs w:val="28"/>
        </w:rPr>
      </w:pPr>
      <w:r w:rsidRPr="003E75C6">
        <w:rPr>
          <w:sz w:val="24"/>
          <w:szCs w:val="28"/>
        </w:rPr>
        <w:t>Klaus und Helen wollen gemeinsam Eis Essen gehen. Beide gehen gemeinsam zu Hause mit gleicher Geschwindigkeit los. Nach zwei Minuten (er ist jetzt 40 m gegangen) trifft Klaus einen Freund, mit dem er sich im Stehen zwei Minuten unterhält. Um noch rechtzeitig am Treffpunkt zu sein, legt Klaus die restlichen 140 m mit erhöhter Geschwindigkeit zurück.</w:t>
      </w:r>
    </w:p>
    <w:p w14:paraId="7D03FC8D" w14:textId="77777777" w:rsidR="002F2296" w:rsidRDefault="002F2296" w:rsidP="002F2296"/>
    <w:p w14:paraId="1CFCA70F" w14:textId="77777777" w:rsidR="002F2296" w:rsidRDefault="002F2296" w:rsidP="002F2296"/>
    <w:p w14:paraId="23A1AB6A" w14:textId="77777777" w:rsidR="002F2296" w:rsidRDefault="002F2296" w:rsidP="002F2296"/>
    <w:p w14:paraId="0C39C77F" w14:textId="77777777" w:rsidR="002F2296" w:rsidRDefault="002F2296" w:rsidP="002F2296"/>
    <w:p w14:paraId="1FA6F947" w14:textId="77777777" w:rsidR="002F2296" w:rsidRDefault="002F2296" w:rsidP="002F2296">
      <w:r>
        <w:rPr>
          <w:color w:val="D9D9D9" w:themeColor="background1" w:themeShade="D9"/>
        </w:rPr>
        <w:t>(hier kannst Du Deine Geschichte einkleben)</w:t>
      </w:r>
      <w:r>
        <w:br w:type="page"/>
      </w:r>
    </w:p>
    <w:p w14:paraId="63B5DDBA" w14:textId="77777777" w:rsidR="002F2296" w:rsidRDefault="002F2296" w:rsidP="002F2296">
      <w:pPr>
        <w:sectPr w:rsidR="002F2296" w:rsidSect="002F2296">
          <w:headerReference w:type="default" r:id="rId14"/>
          <w:footerReference w:type="even" r:id="rId15"/>
          <w:footerReference w:type="default" r:id="rId16"/>
          <w:pgSz w:w="11906" w:h="16838"/>
          <w:pgMar w:top="1418" w:right="1417" w:bottom="851" w:left="1417" w:header="426" w:footer="720" w:gutter="0"/>
          <w:cols w:space="720"/>
        </w:sectPr>
      </w:pPr>
    </w:p>
    <w:p w14:paraId="6CA8A577" w14:textId="77777777" w:rsidR="002F2296" w:rsidRPr="00BF5A9E" w:rsidRDefault="002F2296" w:rsidP="002F2296">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19019472" w14:textId="6FBFD5CC" w:rsidR="002F2296" w:rsidRPr="002F2296" w:rsidRDefault="002F2296" w:rsidP="002F2296">
      <w:pPr>
        <w:jc w:val="center"/>
        <w:rPr>
          <w:b/>
          <w:i/>
          <w:sz w:val="28"/>
        </w:rPr>
      </w:pPr>
      <w:r>
        <w:rPr>
          <w:b/>
          <w:i/>
          <w:sz w:val="28"/>
        </w:rPr>
        <w:t>Geschichten zum s-t-Diagramm</w:t>
      </w:r>
    </w:p>
    <w:p w14:paraId="5308069B" w14:textId="00BE8CDA" w:rsidR="002F2296" w:rsidRDefault="002F2296" w:rsidP="002F2296">
      <w:pPr>
        <w:spacing w:before="120" w:line="360" w:lineRule="auto"/>
        <w:ind w:left="142"/>
      </w:pPr>
      <w:r w:rsidRPr="000720FE">
        <w:rPr>
          <w:noProof/>
        </w:rPr>
        <w:drawing>
          <wp:anchor distT="0" distB="0" distL="114300" distR="114300" simplePos="0" relativeHeight="251642880" behindDoc="0" locked="0" layoutInCell="1" allowOverlap="1" wp14:anchorId="56A0532A" wp14:editId="23F4EAFC">
            <wp:simplePos x="0" y="0"/>
            <wp:positionH relativeFrom="column">
              <wp:posOffset>92075</wp:posOffset>
            </wp:positionH>
            <wp:positionV relativeFrom="paragraph">
              <wp:posOffset>339090</wp:posOffset>
            </wp:positionV>
            <wp:extent cx="2694305" cy="1793875"/>
            <wp:effectExtent l="0" t="0" r="0" b="9525"/>
            <wp:wrapSquare wrapText="bothSides"/>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694305" cy="1793875"/>
                    </a:xfrm>
                    <a:prstGeom prst="rect">
                      <a:avLst/>
                    </a:prstGeom>
                  </pic:spPr>
                </pic:pic>
              </a:graphicData>
            </a:graphic>
            <wp14:sizeRelH relativeFrom="page">
              <wp14:pctWidth>0</wp14:pctWidth>
            </wp14:sizeRelH>
            <wp14:sizeRelV relativeFrom="page">
              <wp14:pctHeight>0</wp14:pctHeight>
            </wp14:sizeRelV>
          </wp:anchor>
        </w:drawing>
      </w:r>
      <w:r>
        <w:t>Diagramm 1:</w:t>
      </w:r>
      <w:r>
        <w:tab/>
      </w:r>
      <w:r>
        <w:tab/>
      </w:r>
      <w:r>
        <w:tab/>
      </w:r>
      <w:r>
        <w:tab/>
      </w:r>
      <w:r>
        <w:tab/>
      </w:r>
      <w:r>
        <w:tab/>
        <w:t>Hier ist Platz für deine Geschichte:</w:t>
      </w:r>
    </w:p>
    <w:p w14:paraId="75F24092" w14:textId="77777777" w:rsidR="002F2296" w:rsidRDefault="002F2296" w:rsidP="002F2296">
      <w:pPr>
        <w:spacing w:line="360" w:lineRule="auto"/>
        <w:ind w:left="142"/>
      </w:pPr>
    </w:p>
    <w:p w14:paraId="69A42031" w14:textId="77777777" w:rsidR="002F2296" w:rsidRPr="00C222D3" w:rsidRDefault="002F2296" w:rsidP="002F2296">
      <w:pPr>
        <w:spacing w:line="360" w:lineRule="auto"/>
        <w:ind w:left="142"/>
      </w:pPr>
    </w:p>
    <w:p w14:paraId="5873DB14" w14:textId="77777777" w:rsidR="002F2296" w:rsidRDefault="002F2296" w:rsidP="002F2296">
      <w:pPr>
        <w:spacing w:line="360" w:lineRule="auto"/>
        <w:ind w:left="142"/>
      </w:pPr>
    </w:p>
    <w:p w14:paraId="6FA881F4" w14:textId="77777777" w:rsidR="002F2296" w:rsidRDefault="002F2296" w:rsidP="002F2296">
      <w:pPr>
        <w:spacing w:line="360" w:lineRule="auto"/>
        <w:ind w:left="142"/>
      </w:pPr>
    </w:p>
    <w:p w14:paraId="2E8E58DD" w14:textId="77777777" w:rsidR="002F2296" w:rsidRDefault="002F2296" w:rsidP="002F2296">
      <w:pPr>
        <w:spacing w:line="360" w:lineRule="auto"/>
        <w:ind w:left="142"/>
      </w:pPr>
    </w:p>
    <w:p w14:paraId="25F3ED6E" w14:textId="77777777" w:rsidR="002F2296" w:rsidRDefault="002F2296" w:rsidP="002F2296">
      <w:pPr>
        <w:spacing w:line="360" w:lineRule="auto"/>
        <w:ind w:left="142"/>
      </w:pPr>
    </w:p>
    <w:p w14:paraId="19E851F5" w14:textId="77777777" w:rsidR="002F2296" w:rsidRDefault="002F2296" w:rsidP="002F2296">
      <w:pPr>
        <w:spacing w:line="360" w:lineRule="auto"/>
        <w:ind w:left="142"/>
      </w:pPr>
    </w:p>
    <w:p w14:paraId="009CD1F0" w14:textId="77777777" w:rsidR="002F2296" w:rsidRDefault="002F2296" w:rsidP="002F2296">
      <w:pPr>
        <w:spacing w:line="360" w:lineRule="auto"/>
        <w:ind w:left="142"/>
      </w:pPr>
    </w:p>
    <w:p w14:paraId="1B2EA4EE" w14:textId="77777777" w:rsidR="002F2296" w:rsidRDefault="002F2296" w:rsidP="002F2296">
      <w:pPr>
        <w:spacing w:line="360" w:lineRule="auto"/>
        <w:ind w:left="142"/>
      </w:pPr>
    </w:p>
    <w:p w14:paraId="6779EF8A" w14:textId="77777777" w:rsidR="002F2296" w:rsidRDefault="002F2296" w:rsidP="002F2296">
      <w:pPr>
        <w:spacing w:line="360" w:lineRule="auto"/>
        <w:ind w:left="142"/>
      </w:pPr>
    </w:p>
    <w:p w14:paraId="4BE76580" w14:textId="292E3055" w:rsidR="002F2296" w:rsidRDefault="002F2296" w:rsidP="002F2296">
      <w:pPr>
        <w:spacing w:before="120" w:line="360" w:lineRule="auto"/>
        <w:ind w:left="142"/>
      </w:pPr>
      <w:r>
        <w:t>Diagramm 2:</w:t>
      </w:r>
      <w:r>
        <w:tab/>
      </w:r>
      <w:r>
        <w:tab/>
      </w:r>
      <w:r>
        <w:tab/>
      </w:r>
      <w:r>
        <w:tab/>
      </w:r>
      <w:r>
        <w:tab/>
      </w:r>
      <w:r>
        <w:tab/>
        <w:t>Hier ist Platz für deine Geschichte:</w:t>
      </w:r>
    </w:p>
    <w:p w14:paraId="072DB1ED" w14:textId="77777777" w:rsidR="002F2296" w:rsidRDefault="002F2296" w:rsidP="002F2296">
      <w:pPr>
        <w:spacing w:line="360" w:lineRule="auto"/>
        <w:ind w:left="142"/>
      </w:pPr>
      <w:r w:rsidRPr="00D34D01">
        <w:rPr>
          <w:noProof/>
        </w:rPr>
        <w:drawing>
          <wp:anchor distT="0" distB="0" distL="114300" distR="114300" simplePos="0" relativeHeight="251643904" behindDoc="0" locked="0" layoutInCell="1" allowOverlap="1" wp14:anchorId="1976EC8E" wp14:editId="05E7944D">
            <wp:simplePos x="0" y="0"/>
            <wp:positionH relativeFrom="column">
              <wp:posOffset>92075</wp:posOffset>
            </wp:positionH>
            <wp:positionV relativeFrom="paragraph">
              <wp:posOffset>635</wp:posOffset>
            </wp:positionV>
            <wp:extent cx="2766673" cy="1699589"/>
            <wp:effectExtent l="0" t="0" r="2540" b="2540"/>
            <wp:wrapSquare wrapText="bothSides"/>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766673" cy="1699589"/>
                    </a:xfrm>
                    <a:prstGeom prst="rect">
                      <a:avLst/>
                    </a:prstGeom>
                  </pic:spPr>
                </pic:pic>
              </a:graphicData>
            </a:graphic>
            <wp14:sizeRelH relativeFrom="page">
              <wp14:pctWidth>0</wp14:pctWidth>
            </wp14:sizeRelH>
            <wp14:sizeRelV relativeFrom="page">
              <wp14:pctHeight>0</wp14:pctHeight>
            </wp14:sizeRelV>
          </wp:anchor>
        </w:drawing>
      </w:r>
    </w:p>
    <w:p w14:paraId="7F0F7D14" w14:textId="77777777" w:rsidR="002F2296" w:rsidRDefault="002F2296" w:rsidP="002F2296">
      <w:pPr>
        <w:spacing w:line="360" w:lineRule="auto"/>
        <w:ind w:left="142"/>
      </w:pPr>
    </w:p>
    <w:p w14:paraId="103E5A03" w14:textId="77777777" w:rsidR="002F2296" w:rsidRDefault="002F2296" w:rsidP="002F2296">
      <w:pPr>
        <w:spacing w:line="360" w:lineRule="auto"/>
        <w:ind w:left="142"/>
      </w:pPr>
    </w:p>
    <w:p w14:paraId="430FCE60" w14:textId="77777777" w:rsidR="002F2296" w:rsidRDefault="002F2296" w:rsidP="002F2296">
      <w:pPr>
        <w:spacing w:line="360" w:lineRule="auto"/>
        <w:ind w:left="142"/>
      </w:pPr>
    </w:p>
    <w:p w14:paraId="506D15EF" w14:textId="77777777" w:rsidR="002F2296" w:rsidRDefault="002F2296" w:rsidP="002F2296">
      <w:pPr>
        <w:spacing w:line="360" w:lineRule="auto"/>
        <w:ind w:left="142"/>
      </w:pPr>
    </w:p>
    <w:p w14:paraId="03EF6298" w14:textId="77777777" w:rsidR="002F2296" w:rsidRDefault="002F2296" w:rsidP="002F2296">
      <w:pPr>
        <w:spacing w:line="360" w:lineRule="auto"/>
        <w:ind w:left="142"/>
      </w:pPr>
    </w:p>
    <w:p w14:paraId="11A622DC" w14:textId="77777777" w:rsidR="002F2296" w:rsidRDefault="002F2296" w:rsidP="002F2296">
      <w:pPr>
        <w:spacing w:line="360" w:lineRule="auto"/>
        <w:ind w:left="142"/>
      </w:pPr>
    </w:p>
    <w:p w14:paraId="2D9409E5" w14:textId="77777777" w:rsidR="002F2296" w:rsidRDefault="002F2296" w:rsidP="002F2296">
      <w:pPr>
        <w:spacing w:line="360" w:lineRule="auto"/>
      </w:pPr>
    </w:p>
    <w:p w14:paraId="234C63F8" w14:textId="77777777" w:rsidR="002F2296" w:rsidRDefault="002F2296" w:rsidP="002F2296">
      <w:pPr>
        <w:spacing w:line="360" w:lineRule="auto"/>
        <w:ind w:left="142"/>
      </w:pPr>
    </w:p>
    <w:p w14:paraId="44A3E966" w14:textId="77777777" w:rsidR="002F2296" w:rsidRDefault="002F2296" w:rsidP="002F2296">
      <w:pPr>
        <w:spacing w:line="360" w:lineRule="auto"/>
        <w:ind w:left="142"/>
      </w:pPr>
    </w:p>
    <w:p w14:paraId="5F3DD2C2" w14:textId="6C00FC01" w:rsidR="002F2296" w:rsidRDefault="002F2296" w:rsidP="002F2296">
      <w:pPr>
        <w:spacing w:before="120" w:line="360" w:lineRule="auto"/>
        <w:ind w:left="142"/>
      </w:pPr>
      <w:r>
        <w:t>Diagramm 3:</w:t>
      </w:r>
      <w:r>
        <w:tab/>
      </w:r>
      <w:r>
        <w:tab/>
      </w:r>
      <w:r>
        <w:tab/>
      </w:r>
      <w:r>
        <w:tab/>
      </w:r>
      <w:r>
        <w:tab/>
      </w:r>
      <w:r>
        <w:tab/>
        <w:t>Hier ist Platz für deine Geschichte:</w:t>
      </w:r>
    </w:p>
    <w:p w14:paraId="61CB3B1C" w14:textId="77777777" w:rsidR="002F2296" w:rsidRDefault="002F2296" w:rsidP="002F2296">
      <w:pPr>
        <w:spacing w:line="360" w:lineRule="auto"/>
        <w:ind w:left="142"/>
      </w:pPr>
      <w:r w:rsidRPr="00D34D01">
        <w:rPr>
          <w:noProof/>
        </w:rPr>
        <w:drawing>
          <wp:anchor distT="0" distB="0" distL="114300" distR="114300" simplePos="0" relativeHeight="251644928" behindDoc="0" locked="0" layoutInCell="1" allowOverlap="1" wp14:anchorId="61A64293" wp14:editId="2030FDC7">
            <wp:simplePos x="0" y="0"/>
            <wp:positionH relativeFrom="column">
              <wp:posOffset>76200</wp:posOffset>
            </wp:positionH>
            <wp:positionV relativeFrom="paragraph">
              <wp:posOffset>66040</wp:posOffset>
            </wp:positionV>
            <wp:extent cx="2962910" cy="1782445"/>
            <wp:effectExtent l="0" t="0" r="8890"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962910" cy="1782445"/>
                    </a:xfrm>
                    <a:prstGeom prst="rect">
                      <a:avLst/>
                    </a:prstGeom>
                  </pic:spPr>
                </pic:pic>
              </a:graphicData>
            </a:graphic>
            <wp14:sizeRelH relativeFrom="page">
              <wp14:pctWidth>0</wp14:pctWidth>
            </wp14:sizeRelH>
            <wp14:sizeRelV relativeFrom="page">
              <wp14:pctHeight>0</wp14:pctHeight>
            </wp14:sizeRelV>
          </wp:anchor>
        </w:drawing>
      </w:r>
    </w:p>
    <w:p w14:paraId="4CA78AD2" w14:textId="77777777" w:rsidR="002F2296" w:rsidRDefault="002F2296" w:rsidP="002F2296">
      <w:pPr>
        <w:spacing w:line="360" w:lineRule="auto"/>
        <w:ind w:left="142"/>
      </w:pPr>
    </w:p>
    <w:p w14:paraId="52857879" w14:textId="77777777" w:rsidR="002F2296" w:rsidRDefault="002F2296" w:rsidP="002F2296">
      <w:pPr>
        <w:spacing w:line="360" w:lineRule="auto"/>
        <w:ind w:left="142"/>
      </w:pPr>
    </w:p>
    <w:p w14:paraId="656BA028" w14:textId="77777777" w:rsidR="002F2296" w:rsidRDefault="002F2296" w:rsidP="002F2296">
      <w:pPr>
        <w:spacing w:line="360" w:lineRule="auto"/>
        <w:ind w:left="142"/>
      </w:pPr>
    </w:p>
    <w:p w14:paraId="6CEC1571" w14:textId="77777777" w:rsidR="002F2296" w:rsidRDefault="002F2296" w:rsidP="002F2296">
      <w:pPr>
        <w:spacing w:line="360" w:lineRule="auto"/>
        <w:ind w:left="142"/>
      </w:pPr>
    </w:p>
    <w:p w14:paraId="65F4517B" w14:textId="77777777" w:rsidR="00A55CD1" w:rsidRDefault="00A55CD1">
      <w:r>
        <w:br w:type="page"/>
      </w:r>
    </w:p>
    <w:p w14:paraId="484B3A3D" w14:textId="42698A88" w:rsidR="002F2296" w:rsidRDefault="002F2296" w:rsidP="002F2296">
      <w:pPr>
        <w:spacing w:line="360" w:lineRule="auto"/>
      </w:pPr>
      <w:r>
        <w:lastRenderedPageBreak/>
        <w:t>Geschichte ____:</w:t>
      </w:r>
    </w:p>
    <w:p w14:paraId="09061CBE" w14:textId="77777777" w:rsidR="002F2296" w:rsidRDefault="002F2296" w:rsidP="002F2296">
      <w:pPr>
        <w:spacing w:line="360" w:lineRule="auto"/>
        <w:ind w:left="142"/>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F2296" w14:paraId="41A31B18" w14:textId="77777777" w:rsidTr="002F2296">
        <w:trPr>
          <w:trHeight w:hRule="exact" w:val="284"/>
        </w:trPr>
        <w:tc>
          <w:tcPr>
            <w:tcW w:w="284" w:type="dxa"/>
          </w:tcPr>
          <w:p w14:paraId="4A894BB0" w14:textId="77777777" w:rsidR="002F2296" w:rsidRDefault="002F2296" w:rsidP="002F2296"/>
        </w:tc>
        <w:tc>
          <w:tcPr>
            <w:tcW w:w="284" w:type="dxa"/>
          </w:tcPr>
          <w:p w14:paraId="10296E4A" w14:textId="77777777" w:rsidR="002F2296" w:rsidRDefault="002F2296" w:rsidP="002F2296"/>
        </w:tc>
        <w:tc>
          <w:tcPr>
            <w:tcW w:w="284" w:type="dxa"/>
          </w:tcPr>
          <w:p w14:paraId="2078CE13" w14:textId="77777777" w:rsidR="002F2296" w:rsidRDefault="002F2296" w:rsidP="002F2296"/>
        </w:tc>
        <w:tc>
          <w:tcPr>
            <w:tcW w:w="284" w:type="dxa"/>
          </w:tcPr>
          <w:p w14:paraId="5586636D" w14:textId="77777777" w:rsidR="002F2296" w:rsidRDefault="002F2296" w:rsidP="002F2296"/>
        </w:tc>
        <w:tc>
          <w:tcPr>
            <w:tcW w:w="284" w:type="dxa"/>
          </w:tcPr>
          <w:p w14:paraId="1FA1331A" w14:textId="77777777" w:rsidR="002F2296" w:rsidRDefault="002F2296" w:rsidP="002F2296"/>
        </w:tc>
        <w:tc>
          <w:tcPr>
            <w:tcW w:w="284" w:type="dxa"/>
          </w:tcPr>
          <w:p w14:paraId="06323282" w14:textId="77777777" w:rsidR="002F2296" w:rsidRDefault="002F2296" w:rsidP="002F2296"/>
        </w:tc>
        <w:tc>
          <w:tcPr>
            <w:tcW w:w="284" w:type="dxa"/>
          </w:tcPr>
          <w:p w14:paraId="4EC85255" w14:textId="77777777" w:rsidR="002F2296" w:rsidRDefault="002F2296" w:rsidP="002F2296"/>
        </w:tc>
        <w:tc>
          <w:tcPr>
            <w:tcW w:w="284" w:type="dxa"/>
          </w:tcPr>
          <w:p w14:paraId="760B6E0D" w14:textId="77777777" w:rsidR="002F2296" w:rsidRDefault="002F2296" w:rsidP="002F2296"/>
        </w:tc>
        <w:tc>
          <w:tcPr>
            <w:tcW w:w="284" w:type="dxa"/>
          </w:tcPr>
          <w:p w14:paraId="2F89ED7F" w14:textId="77777777" w:rsidR="002F2296" w:rsidRDefault="002F2296" w:rsidP="002F2296"/>
        </w:tc>
        <w:tc>
          <w:tcPr>
            <w:tcW w:w="284" w:type="dxa"/>
          </w:tcPr>
          <w:p w14:paraId="5968F5E1" w14:textId="77777777" w:rsidR="002F2296" w:rsidRDefault="002F2296" w:rsidP="002F2296"/>
        </w:tc>
        <w:tc>
          <w:tcPr>
            <w:tcW w:w="284" w:type="dxa"/>
          </w:tcPr>
          <w:p w14:paraId="2AADA34A" w14:textId="77777777" w:rsidR="002F2296" w:rsidRDefault="002F2296" w:rsidP="002F2296"/>
        </w:tc>
        <w:tc>
          <w:tcPr>
            <w:tcW w:w="284" w:type="dxa"/>
          </w:tcPr>
          <w:p w14:paraId="625E0C99" w14:textId="77777777" w:rsidR="002F2296" w:rsidRDefault="002F2296" w:rsidP="002F2296"/>
        </w:tc>
        <w:tc>
          <w:tcPr>
            <w:tcW w:w="284" w:type="dxa"/>
          </w:tcPr>
          <w:p w14:paraId="4D1624B2" w14:textId="77777777" w:rsidR="002F2296" w:rsidRDefault="002F2296" w:rsidP="002F2296"/>
        </w:tc>
        <w:tc>
          <w:tcPr>
            <w:tcW w:w="284" w:type="dxa"/>
          </w:tcPr>
          <w:p w14:paraId="658A95B5" w14:textId="77777777" w:rsidR="002F2296" w:rsidRDefault="002F2296" w:rsidP="002F2296"/>
        </w:tc>
        <w:tc>
          <w:tcPr>
            <w:tcW w:w="284" w:type="dxa"/>
          </w:tcPr>
          <w:p w14:paraId="109E20D1" w14:textId="77777777" w:rsidR="002F2296" w:rsidRDefault="002F2296" w:rsidP="002F2296"/>
        </w:tc>
        <w:tc>
          <w:tcPr>
            <w:tcW w:w="284" w:type="dxa"/>
          </w:tcPr>
          <w:p w14:paraId="1D5DA029" w14:textId="77777777" w:rsidR="002F2296" w:rsidRDefault="002F2296" w:rsidP="002F2296"/>
        </w:tc>
        <w:tc>
          <w:tcPr>
            <w:tcW w:w="284" w:type="dxa"/>
          </w:tcPr>
          <w:p w14:paraId="2BD5FB25" w14:textId="77777777" w:rsidR="002F2296" w:rsidRDefault="002F2296" w:rsidP="002F2296"/>
        </w:tc>
        <w:tc>
          <w:tcPr>
            <w:tcW w:w="284" w:type="dxa"/>
          </w:tcPr>
          <w:p w14:paraId="4B108166" w14:textId="77777777" w:rsidR="002F2296" w:rsidRDefault="002F2296" w:rsidP="002F2296"/>
        </w:tc>
        <w:tc>
          <w:tcPr>
            <w:tcW w:w="284" w:type="dxa"/>
          </w:tcPr>
          <w:p w14:paraId="5341006B" w14:textId="77777777" w:rsidR="002F2296" w:rsidRDefault="002F2296" w:rsidP="002F2296"/>
        </w:tc>
        <w:tc>
          <w:tcPr>
            <w:tcW w:w="284" w:type="dxa"/>
          </w:tcPr>
          <w:p w14:paraId="7FB9E4F4" w14:textId="77777777" w:rsidR="002F2296" w:rsidRDefault="002F2296" w:rsidP="002F2296"/>
        </w:tc>
        <w:tc>
          <w:tcPr>
            <w:tcW w:w="284" w:type="dxa"/>
          </w:tcPr>
          <w:p w14:paraId="19916DE9" w14:textId="77777777" w:rsidR="002F2296" w:rsidRDefault="002F2296" w:rsidP="002F2296"/>
        </w:tc>
        <w:tc>
          <w:tcPr>
            <w:tcW w:w="284" w:type="dxa"/>
          </w:tcPr>
          <w:p w14:paraId="7B32547D" w14:textId="77777777" w:rsidR="002F2296" w:rsidRDefault="002F2296" w:rsidP="002F2296"/>
        </w:tc>
        <w:tc>
          <w:tcPr>
            <w:tcW w:w="284" w:type="dxa"/>
          </w:tcPr>
          <w:p w14:paraId="54E03F3D" w14:textId="77777777" w:rsidR="002F2296" w:rsidRDefault="002F2296" w:rsidP="002F2296"/>
        </w:tc>
        <w:tc>
          <w:tcPr>
            <w:tcW w:w="284" w:type="dxa"/>
          </w:tcPr>
          <w:p w14:paraId="39E6DC81" w14:textId="77777777" w:rsidR="002F2296" w:rsidRDefault="002F2296" w:rsidP="002F2296"/>
        </w:tc>
        <w:tc>
          <w:tcPr>
            <w:tcW w:w="284" w:type="dxa"/>
          </w:tcPr>
          <w:p w14:paraId="68A6166E" w14:textId="77777777" w:rsidR="002F2296" w:rsidRDefault="002F2296" w:rsidP="002F2296"/>
        </w:tc>
        <w:tc>
          <w:tcPr>
            <w:tcW w:w="284" w:type="dxa"/>
          </w:tcPr>
          <w:p w14:paraId="46B7646F" w14:textId="77777777" w:rsidR="002F2296" w:rsidRDefault="002F2296" w:rsidP="002F2296"/>
        </w:tc>
        <w:tc>
          <w:tcPr>
            <w:tcW w:w="284" w:type="dxa"/>
          </w:tcPr>
          <w:p w14:paraId="0494D470" w14:textId="77777777" w:rsidR="002F2296" w:rsidRDefault="002F2296" w:rsidP="002F2296"/>
        </w:tc>
        <w:tc>
          <w:tcPr>
            <w:tcW w:w="284" w:type="dxa"/>
          </w:tcPr>
          <w:p w14:paraId="5CA6858F" w14:textId="77777777" w:rsidR="002F2296" w:rsidRDefault="002F2296" w:rsidP="002F2296"/>
        </w:tc>
        <w:tc>
          <w:tcPr>
            <w:tcW w:w="284" w:type="dxa"/>
          </w:tcPr>
          <w:p w14:paraId="7B5E939D" w14:textId="77777777" w:rsidR="002F2296" w:rsidRDefault="002F2296" w:rsidP="002F2296"/>
        </w:tc>
        <w:tc>
          <w:tcPr>
            <w:tcW w:w="284" w:type="dxa"/>
          </w:tcPr>
          <w:p w14:paraId="7651F7FA" w14:textId="77777777" w:rsidR="002F2296" w:rsidRDefault="002F2296" w:rsidP="002F2296"/>
        </w:tc>
      </w:tr>
      <w:tr w:rsidR="002F2296" w14:paraId="74BB57E2" w14:textId="77777777" w:rsidTr="002F2296">
        <w:trPr>
          <w:trHeight w:hRule="exact" w:val="284"/>
        </w:trPr>
        <w:tc>
          <w:tcPr>
            <w:tcW w:w="284" w:type="dxa"/>
          </w:tcPr>
          <w:p w14:paraId="29534980" w14:textId="77777777" w:rsidR="002F2296" w:rsidRDefault="002F2296" w:rsidP="002F2296"/>
        </w:tc>
        <w:tc>
          <w:tcPr>
            <w:tcW w:w="284" w:type="dxa"/>
          </w:tcPr>
          <w:p w14:paraId="7B378EE9" w14:textId="77777777" w:rsidR="002F2296" w:rsidRDefault="002F2296" w:rsidP="002F2296"/>
        </w:tc>
        <w:tc>
          <w:tcPr>
            <w:tcW w:w="284" w:type="dxa"/>
          </w:tcPr>
          <w:p w14:paraId="1D727190" w14:textId="77777777" w:rsidR="002F2296" w:rsidRDefault="002F2296" w:rsidP="002F2296">
            <w:r>
              <w:rPr>
                <w:noProof/>
              </w:rPr>
              <mc:AlternateContent>
                <mc:Choice Requires="wps">
                  <w:drawing>
                    <wp:anchor distT="0" distB="0" distL="114300" distR="114300" simplePos="0" relativeHeight="251633664" behindDoc="0" locked="0" layoutInCell="1" allowOverlap="1" wp14:anchorId="50E0EEDB" wp14:editId="128490CA">
                      <wp:simplePos x="0" y="0"/>
                      <wp:positionH relativeFrom="column">
                        <wp:posOffset>109220</wp:posOffset>
                      </wp:positionH>
                      <wp:positionV relativeFrom="paragraph">
                        <wp:posOffset>-2539</wp:posOffset>
                      </wp:positionV>
                      <wp:extent cx="0" cy="3361054"/>
                      <wp:effectExtent l="101600" t="50800" r="76200" b="17780"/>
                      <wp:wrapNone/>
                      <wp:docPr id="14" name="Gerade Verbindung mit Pfeil 14"/>
                      <wp:cNvGraphicFramePr/>
                      <a:graphic xmlns:a="http://schemas.openxmlformats.org/drawingml/2006/main">
                        <a:graphicData uri="http://schemas.microsoft.com/office/word/2010/wordprocessingShape">
                          <wps:wsp>
                            <wps:cNvCnPr/>
                            <wps:spPr>
                              <a:xfrm flipV="1">
                                <a:off x="0" y="0"/>
                                <a:ext cx="0" cy="33610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2F6B87" id="_x0000_t32" coordsize="21600,21600" o:spt="32" o:oned="t" path="m0,0l21600,21600e" filled="f">
                      <v:path arrowok="t" fillok="f" o:connecttype="none"/>
                      <o:lock v:ext="edit" shapetype="t"/>
                    </v:shapetype>
                    <v:shape id="Gerade_x0020_Verbindung_x0020_mit_x0020_Pfeil_x0020_14" o:spid="_x0000_s1026" type="#_x0000_t32" style="position:absolute;margin-left:8.6pt;margin-top:-.15pt;width:0;height:264.6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" strokecolor="#5b9bd5 [3204]" strokeweight="1pt">
                      <v:stroke endarrow="open" joinstyle="miter"/>
                    </v:shape>
                  </w:pict>
                </mc:Fallback>
              </mc:AlternateContent>
            </w:r>
          </w:p>
        </w:tc>
        <w:tc>
          <w:tcPr>
            <w:tcW w:w="284" w:type="dxa"/>
          </w:tcPr>
          <w:p w14:paraId="4A7B70F6" w14:textId="77777777" w:rsidR="002F2296" w:rsidRDefault="002F2296" w:rsidP="002F2296"/>
        </w:tc>
        <w:tc>
          <w:tcPr>
            <w:tcW w:w="284" w:type="dxa"/>
          </w:tcPr>
          <w:p w14:paraId="7CA96A6D" w14:textId="77777777" w:rsidR="002F2296" w:rsidRDefault="002F2296" w:rsidP="002F2296"/>
        </w:tc>
        <w:tc>
          <w:tcPr>
            <w:tcW w:w="284" w:type="dxa"/>
          </w:tcPr>
          <w:p w14:paraId="0A64C85E" w14:textId="77777777" w:rsidR="002F2296" w:rsidRDefault="002F2296" w:rsidP="002F2296"/>
        </w:tc>
        <w:tc>
          <w:tcPr>
            <w:tcW w:w="284" w:type="dxa"/>
          </w:tcPr>
          <w:p w14:paraId="57677FDC" w14:textId="77777777" w:rsidR="002F2296" w:rsidRDefault="002F2296" w:rsidP="002F2296"/>
        </w:tc>
        <w:tc>
          <w:tcPr>
            <w:tcW w:w="284" w:type="dxa"/>
          </w:tcPr>
          <w:p w14:paraId="38A1003A" w14:textId="77777777" w:rsidR="002F2296" w:rsidRDefault="002F2296" w:rsidP="002F2296"/>
        </w:tc>
        <w:tc>
          <w:tcPr>
            <w:tcW w:w="284" w:type="dxa"/>
          </w:tcPr>
          <w:p w14:paraId="13927ABA" w14:textId="77777777" w:rsidR="002F2296" w:rsidRDefault="002F2296" w:rsidP="002F2296"/>
        </w:tc>
        <w:tc>
          <w:tcPr>
            <w:tcW w:w="284" w:type="dxa"/>
          </w:tcPr>
          <w:p w14:paraId="757AFA3F" w14:textId="77777777" w:rsidR="002F2296" w:rsidRDefault="002F2296" w:rsidP="002F2296"/>
        </w:tc>
        <w:tc>
          <w:tcPr>
            <w:tcW w:w="284" w:type="dxa"/>
          </w:tcPr>
          <w:p w14:paraId="09DF4A70" w14:textId="77777777" w:rsidR="002F2296" w:rsidRDefault="002F2296" w:rsidP="002F2296"/>
        </w:tc>
        <w:tc>
          <w:tcPr>
            <w:tcW w:w="284" w:type="dxa"/>
          </w:tcPr>
          <w:p w14:paraId="56374E6D" w14:textId="77777777" w:rsidR="002F2296" w:rsidRDefault="002F2296" w:rsidP="002F2296"/>
        </w:tc>
        <w:tc>
          <w:tcPr>
            <w:tcW w:w="284" w:type="dxa"/>
          </w:tcPr>
          <w:p w14:paraId="22C89E17" w14:textId="77777777" w:rsidR="002F2296" w:rsidRDefault="002F2296" w:rsidP="002F2296"/>
        </w:tc>
        <w:tc>
          <w:tcPr>
            <w:tcW w:w="284" w:type="dxa"/>
          </w:tcPr>
          <w:p w14:paraId="0565A0D1" w14:textId="77777777" w:rsidR="002F2296" w:rsidRDefault="002F2296" w:rsidP="002F2296"/>
        </w:tc>
        <w:tc>
          <w:tcPr>
            <w:tcW w:w="284" w:type="dxa"/>
          </w:tcPr>
          <w:p w14:paraId="26D717D7" w14:textId="77777777" w:rsidR="002F2296" w:rsidRDefault="002F2296" w:rsidP="002F2296"/>
        </w:tc>
        <w:tc>
          <w:tcPr>
            <w:tcW w:w="284" w:type="dxa"/>
          </w:tcPr>
          <w:p w14:paraId="24BA6980" w14:textId="77777777" w:rsidR="002F2296" w:rsidRDefault="002F2296" w:rsidP="002F2296"/>
        </w:tc>
        <w:tc>
          <w:tcPr>
            <w:tcW w:w="284" w:type="dxa"/>
          </w:tcPr>
          <w:p w14:paraId="1E6E178A" w14:textId="77777777" w:rsidR="002F2296" w:rsidRDefault="002F2296" w:rsidP="002F2296"/>
        </w:tc>
        <w:tc>
          <w:tcPr>
            <w:tcW w:w="284" w:type="dxa"/>
          </w:tcPr>
          <w:p w14:paraId="0089B9EA" w14:textId="77777777" w:rsidR="002F2296" w:rsidRDefault="002F2296" w:rsidP="002F2296"/>
        </w:tc>
        <w:tc>
          <w:tcPr>
            <w:tcW w:w="284" w:type="dxa"/>
          </w:tcPr>
          <w:p w14:paraId="3EAE0300" w14:textId="77777777" w:rsidR="002F2296" w:rsidRDefault="002F2296" w:rsidP="002F2296"/>
        </w:tc>
        <w:tc>
          <w:tcPr>
            <w:tcW w:w="284" w:type="dxa"/>
          </w:tcPr>
          <w:p w14:paraId="34B5EB4C" w14:textId="77777777" w:rsidR="002F2296" w:rsidRDefault="002F2296" w:rsidP="002F2296"/>
        </w:tc>
        <w:tc>
          <w:tcPr>
            <w:tcW w:w="284" w:type="dxa"/>
          </w:tcPr>
          <w:p w14:paraId="42108ED0" w14:textId="77777777" w:rsidR="002F2296" w:rsidRDefault="002F2296" w:rsidP="002F2296"/>
        </w:tc>
        <w:tc>
          <w:tcPr>
            <w:tcW w:w="284" w:type="dxa"/>
          </w:tcPr>
          <w:p w14:paraId="104390FD" w14:textId="77777777" w:rsidR="002F2296" w:rsidRDefault="002F2296" w:rsidP="002F2296"/>
        </w:tc>
        <w:tc>
          <w:tcPr>
            <w:tcW w:w="284" w:type="dxa"/>
          </w:tcPr>
          <w:p w14:paraId="0B1E0212" w14:textId="77777777" w:rsidR="002F2296" w:rsidRDefault="002F2296" w:rsidP="002F2296"/>
        </w:tc>
        <w:tc>
          <w:tcPr>
            <w:tcW w:w="284" w:type="dxa"/>
          </w:tcPr>
          <w:p w14:paraId="19421CF2" w14:textId="77777777" w:rsidR="002F2296" w:rsidRDefault="002F2296" w:rsidP="002F2296"/>
        </w:tc>
        <w:tc>
          <w:tcPr>
            <w:tcW w:w="284" w:type="dxa"/>
          </w:tcPr>
          <w:p w14:paraId="185D306E" w14:textId="77777777" w:rsidR="002F2296" w:rsidRDefault="002F2296" w:rsidP="002F2296"/>
        </w:tc>
        <w:tc>
          <w:tcPr>
            <w:tcW w:w="284" w:type="dxa"/>
          </w:tcPr>
          <w:p w14:paraId="4A17AE7F" w14:textId="77777777" w:rsidR="002F2296" w:rsidRDefault="002F2296" w:rsidP="002F2296"/>
        </w:tc>
        <w:tc>
          <w:tcPr>
            <w:tcW w:w="284" w:type="dxa"/>
          </w:tcPr>
          <w:p w14:paraId="098E235E" w14:textId="77777777" w:rsidR="002F2296" w:rsidRDefault="002F2296" w:rsidP="002F2296"/>
        </w:tc>
        <w:tc>
          <w:tcPr>
            <w:tcW w:w="284" w:type="dxa"/>
          </w:tcPr>
          <w:p w14:paraId="2CEF8FD6" w14:textId="77777777" w:rsidR="002F2296" w:rsidRDefault="002F2296" w:rsidP="002F2296"/>
        </w:tc>
        <w:tc>
          <w:tcPr>
            <w:tcW w:w="284" w:type="dxa"/>
          </w:tcPr>
          <w:p w14:paraId="7D6DD18A" w14:textId="77777777" w:rsidR="002F2296" w:rsidRDefault="002F2296" w:rsidP="002F2296"/>
        </w:tc>
        <w:tc>
          <w:tcPr>
            <w:tcW w:w="284" w:type="dxa"/>
          </w:tcPr>
          <w:p w14:paraId="790CA24D" w14:textId="77777777" w:rsidR="002F2296" w:rsidRDefault="002F2296" w:rsidP="002F2296"/>
        </w:tc>
      </w:tr>
      <w:tr w:rsidR="002F2296" w14:paraId="589C6785" w14:textId="77777777" w:rsidTr="002F2296">
        <w:trPr>
          <w:trHeight w:hRule="exact" w:val="284"/>
        </w:trPr>
        <w:tc>
          <w:tcPr>
            <w:tcW w:w="284" w:type="dxa"/>
          </w:tcPr>
          <w:p w14:paraId="5227794E" w14:textId="77777777" w:rsidR="002F2296" w:rsidRDefault="002F2296" w:rsidP="002F2296"/>
        </w:tc>
        <w:tc>
          <w:tcPr>
            <w:tcW w:w="284" w:type="dxa"/>
          </w:tcPr>
          <w:p w14:paraId="4F657715" w14:textId="77777777" w:rsidR="002F2296" w:rsidRDefault="002F2296" w:rsidP="002F2296"/>
        </w:tc>
        <w:tc>
          <w:tcPr>
            <w:tcW w:w="284" w:type="dxa"/>
          </w:tcPr>
          <w:p w14:paraId="029640FE" w14:textId="77777777" w:rsidR="002F2296" w:rsidRDefault="002F2296" w:rsidP="002F2296"/>
        </w:tc>
        <w:tc>
          <w:tcPr>
            <w:tcW w:w="284" w:type="dxa"/>
          </w:tcPr>
          <w:p w14:paraId="5947F403" w14:textId="77777777" w:rsidR="002F2296" w:rsidRDefault="002F2296" w:rsidP="002F2296"/>
        </w:tc>
        <w:tc>
          <w:tcPr>
            <w:tcW w:w="284" w:type="dxa"/>
          </w:tcPr>
          <w:p w14:paraId="38690995" w14:textId="77777777" w:rsidR="002F2296" w:rsidRDefault="002F2296" w:rsidP="002F2296"/>
        </w:tc>
        <w:tc>
          <w:tcPr>
            <w:tcW w:w="284" w:type="dxa"/>
          </w:tcPr>
          <w:p w14:paraId="30A17897" w14:textId="77777777" w:rsidR="002F2296" w:rsidRDefault="002F2296" w:rsidP="002F2296"/>
        </w:tc>
        <w:tc>
          <w:tcPr>
            <w:tcW w:w="284" w:type="dxa"/>
          </w:tcPr>
          <w:p w14:paraId="3D9BFC11" w14:textId="77777777" w:rsidR="002F2296" w:rsidRDefault="002F2296" w:rsidP="002F2296"/>
        </w:tc>
        <w:tc>
          <w:tcPr>
            <w:tcW w:w="284" w:type="dxa"/>
          </w:tcPr>
          <w:p w14:paraId="2421EF65" w14:textId="77777777" w:rsidR="002F2296" w:rsidRDefault="002F2296" w:rsidP="002F2296"/>
        </w:tc>
        <w:tc>
          <w:tcPr>
            <w:tcW w:w="284" w:type="dxa"/>
          </w:tcPr>
          <w:p w14:paraId="44E9B9A7" w14:textId="77777777" w:rsidR="002F2296" w:rsidRDefault="002F2296" w:rsidP="002F2296"/>
        </w:tc>
        <w:tc>
          <w:tcPr>
            <w:tcW w:w="284" w:type="dxa"/>
          </w:tcPr>
          <w:p w14:paraId="55840BD7" w14:textId="77777777" w:rsidR="002F2296" w:rsidRDefault="002F2296" w:rsidP="002F2296"/>
        </w:tc>
        <w:tc>
          <w:tcPr>
            <w:tcW w:w="284" w:type="dxa"/>
          </w:tcPr>
          <w:p w14:paraId="45C71E95" w14:textId="77777777" w:rsidR="002F2296" w:rsidRDefault="002F2296" w:rsidP="002F2296"/>
        </w:tc>
        <w:tc>
          <w:tcPr>
            <w:tcW w:w="284" w:type="dxa"/>
          </w:tcPr>
          <w:p w14:paraId="02ED0E0D" w14:textId="77777777" w:rsidR="002F2296" w:rsidRDefault="002F2296" w:rsidP="002F2296"/>
        </w:tc>
        <w:tc>
          <w:tcPr>
            <w:tcW w:w="284" w:type="dxa"/>
          </w:tcPr>
          <w:p w14:paraId="5B40CCFB" w14:textId="77777777" w:rsidR="002F2296" w:rsidRDefault="002F2296" w:rsidP="002F2296"/>
        </w:tc>
        <w:tc>
          <w:tcPr>
            <w:tcW w:w="284" w:type="dxa"/>
          </w:tcPr>
          <w:p w14:paraId="6004A53B" w14:textId="77777777" w:rsidR="002F2296" w:rsidRDefault="002F2296" w:rsidP="002F2296"/>
        </w:tc>
        <w:tc>
          <w:tcPr>
            <w:tcW w:w="284" w:type="dxa"/>
          </w:tcPr>
          <w:p w14:paraId="2D43B66E" w14:textId="77777777" w:rsidR="002F2296" w:rsidRDefault="002F2296" w:rsidP="002F2296"/>
        </w:tc>
        <w:tc>
          <w:tcPr>
            <w:tcW w:w="284" w:type="dxa"/>
          </w:tcPr>
          <w:p w14:paraId="19BA6651" w14:textId="77777777" w:rsidR="002F2296" w:rsidRDefault="002F2296" w:rsidP="002F2296"/>
        </w:tc>
        <w:tc>
          <w:tcPr>
            <w:tcW w:w="284" w:type="dxa"/>
          </w:tcPr>
          <w:p w14:paraId="1EF3E86D" w14:textId="77777777" w:rsidR="002F2296" w:rsidRDefault="002F2296" w:rsidP="002F2296"/>
        </w:tc>
        <w:tc>
          <w:tcPr>
            <w:tcW w:w="284" w:type="dxa"/>
          </w:tcPr>
          <w:p w14:paraId="0E285D84" w14:textId="77777777" w:rsidR="002F2296" w:rsidRDefault="002F2296" w:rsidP="002F2296"/>
        </w:tc>
        <w:tc>
          <w:tcPr>
            <w:tcW w:w="284" w:type="dxa"/>
          </w:tcPr>
          <w:p w14:paraId="3D98421B" w14:textId="77777777" w:rsidR="002F2296" w:rsidRDefault="002F2296" w:rsidP="002F2296"/>
        </w:tc>
        <w:tc>
          <w:tcPr>
            <w:tcW w:w="284" w:type="dxa"/>
          </w:tcPr>
          <w:p w14:paraId="152CE5A5" w14:textId="77777777" w:rsidR="002F2296" w:rsidRDefault="002F2296" w:rsidP="002F2296"/>
        </w:tc>
        <w:tc>
          <w:tcPr>
            <w:tcW w:w="284" w:type="dxa"/>
          </w:tcPr>
          <w:p w14:paraId="7672AAA1" w14:textId="77777777" w:rsidR="002F2296" w:rsidRDefault="002F2296" w:rsidP="002F2296"/>
        </w:tc>
        <w:tc>
          <w:tcPr>
            <w:tcW w:w="284" w:type="dxa"/>
          </w:tcPr>
          <w:p w14:paraId="2808CB77" w14:textId="77777777" w:rsidR="002F2296" w:rsidRDefault="002F2296" w:rsidP="002F2296"/>
        </w:tc>
        <w:tc>
          <w:tcPr>
            <w:tcW w:w="284" w:type="dxa"/>
          </w:tcPr>
          <w:p w14:paraId="74725A23" w14:textId="77777777" w:rsidR="002F2296" w:rsidRDefault="002F2296" w:rsidP="002F2296"/>
        </w:tc>
        <w:tc>
          <w:tcPr>
            <w:tcW w:w="284" w:type="dxa"/>
          </w:tcPr>
          <w:p w14:paraId="61F8DC9C" w14:textId="77777777" w:rsidR="002F2296" w:rsidRDefault="002F2296" w:rsidP="002F2296"/>
        </w:tc>
        <w:tc>
          <w:tcPr>
            <w:tcW w:w="284" w:type="dxa"/>
          </w:tcPr>
          <w:p w14:paraId="23343C18" w14:textId="77777777" w:rsidR="002F2296" w:rsidRDefault="002F2296" w:rsidP="002F2296"/>
        </w:tc>
        <w:tc>
          <w:tcPr>
            <w:tcW w:w="284" w:type="dxa"/>
          </w:tcPr>
          <w:p w14:paraId="25F21C05" w14:textId="77777777" w:rsidR="002F2296" w:rsidRDefault="002F2296" w:rsidP="002F2296"/>
        </w:tc>
        <w:tc>
          <w:tcPr>
            <w:tcW w:w="284" w:type="dxa"/>
          </w:tcPr>
          <w:p w14:paraId="5429A13D" w14:textId="77777777" w:rsidR="002F2296" w:rsidRDefault="002F2296" w:rsidP="002F2296"/>
        </w:tc>
        <w:tc>
          <w:tcPr>
            <w:tcW w:w="284" w:type="dxa"/>
          </w:tcPr>
          <w:p w14:paraId="5C1B8E8E" w14:textId="77777777" w:rsidR="002F2296" w:rsidRDefault="002F2296" w:rsidP="002F2296"/>
        </w:tc>
        <w:tc>
          <w:tcPr>
            <w:tcW w:w="284" w:type="dxa"/>
          </w:tcPr>
          <w:p w14:paraId="2838BEEB" w14:textId="77777777" w:rsidR="002F2296" w:rsidRDefault="002F2296" w:rsidP="002F2296"/>
        </w:tc>
        <w:tc>
          <w:tcPr>
            <w:tcW w:w="284" w:type="dxa"/>
          </w:tcPr>
          <w:p w14:paraId="24011557" w14:textId="77777777" w:rsidR="002F2296" w:rsidRDefault="002F2296" w:rsidP="002F2296"/>
        </w:tc>
      </w:tr>
      <w:tr w:rsidR="002F2296" w14:paraId="7127C844" w14:textId="77777777" w:rsidTr="002F2296">
        <w:trPr>
          <w:trHeight w:hRule="exact" w:val="284"/>
        </w:trPr>
        <w:tc>
          <w:tcPr>
            <w:tcW w:w="284" w:type="dxa"/>
          </w:tcPr>
          <w:p w14:paraId="033C4D02" w14:textId="77777777" w:rsidR="002F2296" w:rsidRDefault="002F2296" w:rsidP="002F2296"/>
        </w:tc>
        <w:tc>
          <w:tcPr>
            <w:tcW w:w="284" w:type="dxa"/>
          </w:tcPr>
          <w:p w14:paraId="3B630A96" w14:textId="77777777" w:rsidR="002F2296" w:rsidRDefault="002F2296" w:rsidP="002F2296"/>
        </w:tc>
        <w:tc>
          <w:tcPr>
            <w:tcW w:w="284" w:type="dxa"/>
          </w:tcPr>
          <w:p w14:paraId="6199F38F" w14:textId="77777777" w:rsidR="002F2296" w:rsidRDefault="002F2296" w:rsidP="002F2296"/>
        </w:tc>
        <w:tc>
          <w:tcPr>
            <w:tcW w:w="284" w:type="dxa"/>
          </w:tcPr>
          <w:p w14:paraId="6A21A856" w14:textId="77777777" w:rsidR="002F2296" w:rsidRDefault="002F2296" w:rsidP="002F2296"/>
        </w:tc>
        <w:tc>
          <w:tcPr>
            <w:tcW w:w="284" w:type="dxa"/>
          </w:tcPr>
          <w:p w14:paraId="2843E0F5" w14:textId="77777777" w:rsidR="002F2296" w:rsidRDefault="002F2296" w:rsidP="002F2296"/>
        </w:tc>
        <w:tc>
          <w:tcPr>
            <w:tcW w:w="284" w:type="dxa"/>
          </w:tcPr>
          <w:p w14:paraId="4F19D831" w14:textId="77777777" w:rsidR="002F2296" w:rsidRDefault="002F2296" w:rsidP="002F2296"/>
        </w:tc>
        <w:tc>
          <w:tcPr>
            <w:tcW w:w="284" w:type="dxa"/>
          </w:tcPr>
          <w:p w14:paraId="2D87AAB1" w14:textId="77777777" w:rsidR="002F2296" w:rsidRDefault="002F2296" w:rsidP="002F2296"/>
        </w:tc>
        <w:tc>
          <w:tcPr>
            <w:tcW w:w="284" w:type="dxa"/>
          </w:tcPr>
          <w:p w14:paraId="48AC0870" w14:textId="77777777" w:rsidR="002F2296" w:rsidRDefault="002F2296" w:rsidP="002F2296"/>
        </w:tc>
        <w:tc>
          <w:tcPr>
            <w:tcW w:w="284" w:type="dxa"/>
          </w:tcPr>
          <w:p w14:paraId="0ACC9D1D" w14:textId="77777777" w:rsidR="002F2296" w:rsidRDefault="002F2296" w:rsidP="002F2296"/>
        </w:tc>
        <w:tc>
          <w:tcPr>
            <w:tcW w:w="284" w:type="dxa"/>
          </w:tcPr>
          <w:p w14:paraId="66B40EA4" w14:textId="77777777" w:rsidR="002F2296" w:rsidRDefault="002F2296" w:rsidP="002F2296"/>
        </w:tc>
        <w:tc>
          <w:tcPr>
            <w:tcW w:w="284" w:type="dxa"/>
          </w:tcPr>
          <w:p w14:paraId="24A290C2" w14:textId="77777777" w:rsidR="002F2296" w:rsidRDefault="002F2296" w:rsidP="002F2296"/>
        </w:tc>
        <w:tc>
          <w:tcPr>
            <w:tcW w:w="284" w:type="dxa"/>
          </w:tcPr>
          <w:p w14:paraId="0B981A87" w14:textId="77777777" w:rsidR="002F2296" w:rsidRDefault="002F2296" w:rsidP="002F2296"/>
        </w:tc>
        <w:tc>
          <w:tcPr>
            <w:tcW w:w="284" w:type="dxa"/>
          </w:tcPr>
          <w:p w14:paraId="653E5B6C" w14:textId="77777777" w:rsidR="002F2296" w:rsidRDefault="002F2296" w:rsidP="002F2296"/>
        </w:tc>
        <w:tc>
          <w:tcPr>
            <w:tcW w:w="284" w:type="dxa"/>
          </w:tcPr>
          <w:p w14:paraId="244628C9" w14:textId="77777777" w:rsidR="002F2296" w:rsidRDefault="002F2296" w:rsidP="002F2296"/>
        </w:tc>
        <w:tc>
          <w:tcPr>
            <w:tcW w:w="284" w:type="dxa"/>
          </w:tcPr>
          <w:p w14:paraId="329765BC" w14:textId="77777777" w:rsidR="002F2296" w:rsidRDefault="002F2296" w:rsidP="002F2296"/>
        </w:tc>
        <w:tc>
          <w:tcPr>
            <w:tcW w:w="284" w:type="dxa"/>
          </w:tcPr>
          <w:p w14:paraId="7526B868" w14:textId="77777777" w:rsidR="002F2296" w:rsidRDefault="002F2296" w:rsidP="002F2296"/>
        </w:tc>
        <w:tc>
          <w:tcPr>
            <w:tcW w:w="284" w:type="dxa"/>
          </w:tcPr>
          <w:p w14:paraId="697D6930" w14:textId="77777777" w:rsidR="002F2296" w:rsidRDefault="002F2296" w:rsidP="002F2296"/>
        </w:tc>
        <w:tc>
          <w:tcPr>
            <w:tcW w:w="284" w:type="dxa"/>
          </w:tcPr>
          <w:p w14:paraId="0B393693" w14:textId="77777777" w:rsidR="002F2296" w:rsidRDefault="002F2296" w:rsidP="002F2296"/>
        </w:tc>
        <w:tc>
          <w:tcPr>
            <w:tcW w:w="284" w:type="dxa"/>
          </w:tcPr>
          <w:p w14:paraId="2CEF5A9A" w14:textId="77777777" w:rsidR="002F2296" w:rsidRDefault="002F2296" w:rsidP="002F2296"/>
        </w:tc>
        <w:tc>
          <w:tcPr>
            <w:tcW w:w="284" w:type="dxa"/>
          </w:tcPr>
          <w:p w14:paraId="75739E6F" w14:textId="77777777" w:rsidR="002F2296" w:rsidRDefault="002F2296" w:rsidP="002F2296"/>
        </w:tc>
        <w:tc>
          <w:tcPr>
            <w:tcW w:w="284" w:type="dxa"/>
          </w:tcPr>
          <w:p w14:paraId="6F91F604" w14:textId="77777777" w:rsidR="002F2296" w:rsidRDefault="002F2296" w:rsidP="002F2296"/>
        </w:tc>
        <w:tc>
          <w:tcPr>
            <w:tcW w:w="284" w:type="dxa"/>
          </w:tcPr>
          <w:p w14:paraId="4D97F4A8" w14:textId="77777777" w:rsidR="002F2296" w:rsidRDefault="002F2296" w:rsidP="002F2296"/>
        </w:tc>
        <w:tc>
          <w:tcPr>
            <w:tcW w:w="284" w:type="dxa"/>
          </w:tcPr>
          <w:p w14:paraId="5991BEF3" w14:textId="77777777" w:rsidR="002F2296" w:rsidRDefault="002F2296" w:rsidP="002F2296"/>
        </w:tc>
        <w:tc>
          <w:tcPr>
            <w:tcW w:w="284" w:type="dxa"/>
          </w:tcPr>
          <w:p w14:paraId="47575C06" w14:textId="77777777" w:rsidR="002F2296" w:rsidRDefault="002F2296" w:rsidP="002F2296"/>
        </w:tc>
        <w:tc>
          <w:tcPr>
            <w:tcW w:w="284" w:type="dxa"/>
          </w:tcPr>
          <w:p w14:paraId="7D7233A8" w14:textId="77777777" w:rsidR="002F2296" w:rsidRDefault="002F2296" w:rsidP="002F2296"/>
        </w:tc>
        <w:tc>
          <w:tcPr>
            <w:tcW w:w="284" w:type="dxa"/>
          </w:tcPr>
          <w:p w14:paraId="2134C04D" w14:textId="77777777" w:rsidR="002F2296" w:rsidRDefault="002F2296" w:rsidP="002F2296"/>
        </w:tc>
        <w:tc>
          <w:tcPr>
            <w:tcW w:w="284" w:type="dxa"/>
          </w:tcPr>
          <w:p w14:paraId="7FC1FEA5" w14:textId="77777777" w:rsidR="002F2296" w:rsidRDefault="002F2296" w:rsidP="002F2296"/>
        </w:tc>
        <w:tc>
          <w:tcPr>
            <w:tcW w:w="284" w:type="dxa"/>
          </w:tcPr>
          <w:p w14:paraId="5052F461" w14:textId="77777777" w:rsidR="002F2296" w:rsidRDefault="002F2296" w:rsidP="002F2296"/>
        </w:tc>
        <w:tc>
          <w:tcPr>
            <w:tcW w:w="284" w:type="dxa"/>
          </w:tcPr>
          <w:p w14:paraId="19761192" w14:textId="77777777" w:rsidR="002F2296" w:rsidRDefault="002F2296" w:rsidP="002F2296"/>
        </w:tc>
        <w:tc>
          <w:tcPr>
            <w:tcW w:w="284" w:type="dxa"/>
          </w:tcPr>
          <w:p w14:paraId="618CC9D5" w14:textId="77777777" w:rsidR="002F2296" w:rsidRDefault="002F2296" w:rsidP="002F2296"/>
        </w:tc>
      </w:tr>
      <w:tr w:rsidR="002F2296" w14:paraId="28E4B7DA" w14:textId="77777777" w:rsidTr="002F2296">
        <w:trPr>
          <w:trHeight w:hRule="exact" w:val="284"/>
        </w:trPr>
        <w:tc>
          <w:tcPr>
            <w:tcW w:w="284" w:type="dxa"/>
          </w:tcPr>
          <w:p w14:paraId="1E3ADB61" w14:textId="77777777" w:rsidR="002F2296" w:rsidRDefault="002F2296" w:rsidP="002F2296"/>
        </w:tc>
        <w:tc>
          <w:tcPr>
            <w:tcW w:w="284" w:type="dxa"/>
          </w:tcPr>
          <w:p w14:paraId="52FEE9AF" w14:textId="77777777" w:rsidR="002F2296" w:rsidRDefault="002F2296" w:rsidP="002F2296"/>
        </w:tc>
        <w:tc>
          <w:tcPr>
            <w:tcW w:w="284" w:type="dxa"/>
          </w:tcPr>
          <w:p w14:paraId="1857C96D" w14:textId="77777777" w:rsidR="002F2296" w:rsidRDefault="002F2296" w:rsidP="002F2296"/>
        </w:tc>
        <w:tc>
          <w:tcPr>
            <w:tcW w:w="284" w:type="dxa"/>
          </w:tcPr>
          <w:p w14:paraId="7AD70ED2" w14:textId="77777777" w:rsidR="002F2296" w:rsidRDefault="002F2296" w:rsidP="002F2296"/>
        </w:tc>
        <w:tc>
          <w:tcPr>
            <w:tcW w:w="284" w:type="dxa"/>
          </w:tcPr>
          <w:p w14:paraId="27607F48" w14:textId="77777777" w:rsidR="002F2296" w:rsidRDefault="002F2296" w:rsidP="002F2296"/>
        </w:tc>
        <w:tc>
          <w:tcPr>
            <w:tcW w:w="284" w:type="dxa"/>
          </w:tcPr>
          <w:p w14:paraId="3BFFC3B3" w14:textId="77777777" w:rsidR="002F2296" w:rsidRDefault="002F2296" w:rsidP="002F2296"/>
        </w:tc>
        <w:tc>
          <w:tcPr>
            <w:tcW w:w="284" w:type="dxa"/>
          </w:tcPr>
          <w:p w14:paraId="5E037BFF" w14:textId="77777777" w:rsidR="002F2296" w:rsidRDefault="002F2296" w:rsidP="002F2296"/>
        </w:tc>
        <w:tc>
          <w:tcPr>
            <w:tcW w:w="284" w:type="dxa"/>
          </w:tcPr>
          <w:p w14:paraId="46B8DAE6" w14:textId="77777777" w:rsidR="002F2296" w:rsidRDefault="002F2296" w:rsidP="002F2296"/>
        </w:tc>
        <w:tc>
          <w:tcPr>
            <w:tcW w:w="284" w:type="dxa"/>
          </w:tcPr>
          <w:p w14:paraId="3CB28DA9" w14:textId="77777777" w:rsidR="002F2296" w:rsidRDefault="002F2296" w:rsidP="002F2296"/>
        </w:tc>
        <w:tc>
          <w:tcPr>
            <w:tcW w:w="284" w:type="dxa"/>
          </w:tcPr>
          <w:p w14:paraId="28F159A6" w14:textId="77777777" w:rsidR="002F2296" w:rsidRDefault="002F2296" w:rsidP="002F2296"/>
        </w:tc>
        <w:tc>
          <w:tcPr>
            <w:tcW w:w="284" w:type="dxa"/>
          </w:tcPr>
          <w:p w14:paraId="4E08F332" w14:textId="77777777" w:rsidR="002F2296" w:rsidRDefault="002F2296" w:rsidP="002F2296"/>
        </w:tc>
        <w:tc>
          <w:tcPr>
            <w:tcW w:w="284" w:type="dxa"/>
          </w:tcPr>
          <w:p w14:paraId="4866A05A" w14:textId="77777777" w:rsidR="002F2296" w:rsidRDefault="002F2296" w:rsidP="002F2296"/>
        </w:tc>
        <w:tc>
          <w:tcPr>
            <w:tcW w:w="284" w:type="dxa"/>
          </w:tcPr>
          <w:p w14:paraId="242278B6" w14:textId="77777777" w:rsidR="002F2296" w:rsidRDefault="002F2296" w:rsidP="002F2296"/>
        </w:tc>
        <w:tc>
          <w:tcPr>
            <w:tcW w:w="284" w:type="dxa"/>
          </w:tcPr>
          <w:p w14:paraId="597D93B1" w14:textId="77777777" w:rsidR="002F2296" w:rsidRDefault="002F2296" w:rsidP="002F2296"/>
        </w:tc>
        <w:tc>
          <w:tcPr>
            <w:tcW w:w="284" w:type="dxa"/>
          </w:tcPr>
          <w:p w14:paraId="4197C245" w14:textId="77777777" w:rsidR="002F2296" w:rsidRDefault="002F2296" w:rsidP="002F2296"/>
        </w:tc>
        <w:tc>
          <w:tcPr>
            <w:tcW w:w="284" w:type="dxa"/>
          </w:tcPr>
          <w:p w14:paraId="7604AA27" w14:textId="77777777" w:rsidR="002F2296" w:rsidRDefault="002F2296" w:rsidP="002F2296"/>
        </w:tc>
        <w:tc>
          <w:tcPr>
            <w:tcW w:w="284" w:type="dxa"/>
          </w:tcPr>
          <w:p w14:paraId="2C00993F" w14:textId="77777777" w:rsidR="002F2296" w:rsidRDefault="002F2296" w:rsidP="002F2296"/>
        </w:tc>
        <w:tc>
          <w:tcPr>
            <w:tcW w:w="284" w:type="dxa"/>
          </w:tcPr>
          <w:p w14:paraId="2E03E220" w14:textId="77777777" w:rsidR="002F2296" w:rsidRDefault="002F2296" w:rsidP="002F2296"/>
        </w:tc>
        <w:tc>
          <w:tcPr>
            <w:tcW w:w="284" w:type="dxa"/>
          </w:tcPr>
          <w:p w14:paraId="6606B01A" w14:textId="77777777" w:rsidR="002F2296" w:rsidRDefault="002F2296" w:rsidP="002F2296"/>
        </w:tc>
        <w:tc>
          <w:tcPr>
            <w:tcW w:w="284" w:type="dxa"/>
          </w:tcPr>
          <w:p w14:paraId="299EC46A" w14:textId="77777777" w:rsidR="002F2296" w:rsidRDefault="002F2296" w:rsidP="002F2296"/>
        </w:tc>
        <w:tc>
          <w:tcPr>
            <w:tcW w:w="284" w:type="dxa"/>
          </w:tcPr>
          <w:p w14:paraId="4AE1F0B9" w14:textId="77777777" w:rsidR="002F2296" w:rsidRDefault="002F2296" w:rsidP="002F2296"/>
        </w:tc>
        <w:tc>
          <w:tcPr>
            <w:tcW w:w="284" w:type="dxa"/>
          </w:tcPr>
          <w:p w14:paraId="58DCB75B" w14:textId="77777777" w:rsidR="002F2296" w:rsidRDefault="002F2296" w:rsidP="002F2296"/>
        </w:tc>
        <w:tc>
          <w:tcPr>
            <w:tcW w:w="284" w:type="dxa"/>
          </w:tcPr>
          <w:p w14:paraId="26730935" w14:textId="77777777" w:rsidR="002F2296" w:rsidRDefault="002F2296" w:rsidP="002F2296"/>
        </w:tc>
        <w:tc>
          <w:tcPr>
            <w:tcW w:w="284" w:type="dxa"/>
          </w:tcPr>
          <w:p w14:paraId="2635065B" w14:textId="77777777" w:rsidR="002F2296" w:rsidRDefault="002F2296" w:rsidP="002F2296"/>
        </w:tc>
        <w:tc>
          <w:tcPr>
            <w:tcW w:w="284" w:type="dxa"/>
          </w:tcPr>
          <w:p w14:paraId="5B418B34" w14:textId="77777777" w:rsidR="002F2296" w:rsidRDefault="002F2296" w:rsidP="002F2296"/>
        </w:tc>
        <w:tc>
          <w:tcPr>
            <w:tcW w:w="284" w:type="dxa"/>
          </w:tcPr>
          <w:p w14:paraId="7C8621EE" w14:textId="77777777" w:rsidR="002F2296" w:rsidRDefault="002F2296" w:rsidP="002F2296"/>
        </w:tc>
        <w:tc>
          <w:tcPr>
            <w:tcW w:w="284" w:type="dxa"/>
          </w:tcPr>
          <w:p w14:paraId="40D091B6" w14:textId="77777777" w:rsidR="002F2296" w:rsidRDefault="002F2296" w:rsidP="002F2296"/>
        </w:tc>
        <w:tc>
          <w:tcPr>
            <w:tcW w:w="284" w:type="dxa"/>
          </w:tcPr>
          <w:p w14:paraId="1C72BC79" w14:textId="77777777" w:rsidR="002F2296" w:rsidRDefault="002F2296" w:rsidP="002F2296"/>
        </w:tc>
        <w:tc>
          <w:tcPr>
            <w:tcW w:w="284" w:type="dxa"/>
          </w:tcPr>
          <w:p w14:paraId="78B54120" w14:textId="77777777" w:rsidR="002F2296" w:rsidRDefault="002F2296" w:rsidP="002F2296"/>
        </w:tc>
        <w:tc>
          <w:tcPr>
            <w:tcW w:w="284" w:type="dxa"/>
          </w:tcPr>
          <w:p w14:paraId="5C905A4A" w14:textId="77777777" w:rsidR="002F2296" w:rsidRDefault="002F2296" w:rsidP="002F2296"/>
        </w:tc>
      </w:tr>
      <w:tr w:rsidR="002F2296" w14:paraId="20A0F288" w14:textId="77777777" w:rsidTr="002F2296">
        <w:trPr>
          <w:trHeight w:hRule="exact" w:val="284"/>
        </w:trPr>
        <w:tc>
          <w:tcPr>
            <w:tcW w:w="284" w:type="dxa"/>
          </w:tcPr>
          <w:p w14:paraId="696E0068" w14:textId="77777777" w:rsidR="002F2296" w:rsidRDefault="002F2296" w:rsidP="002F2296"/>
        </w:tc>
        <w:tc>
          <w:tcPr>
            <w:tcW w:w="284" w:type="dxa"/>
          </w:tcPr>
          <w:p w14:paraId="3C128A4C" w14:textId="77777777" w:rsidR="002F2296" w:rsidRDefault="002F2296" w:rsidP="002F2296"/>
        </w:tc>
        <w:tc>
          <w:tcPr>
            <w:tcW w:w="284" w:type="dxa"/>
          </w:tcPr>
          <w:p w14:paraId="2E504A65" w14:textId="77777777" w:rsidR="002F2296" w:rsidRDefault="002F2296" w:rsidP="002F2296"/>
        </w:tc>
        <w:tc>
          <w:tcPr>
            <w:tcW w:w="284" w:type="dxa"/>
          </w:tcPr>
          <w:p w14:paraId="5942D4CA" w14:textId="77777777" w:rsidR="002F2296" w:rsidRDefault="002F2296" w:rsidP="002F2296"/>
        </w:tc>
        <w:tc>
          <w:tcPr>
            <w:tcW w:w="284" w:type="dxa"/>
          </w:tcPr>
          <w:p w14:paraId="73EA29E3" w14:textId="77777777" w:rsidR="002F2296" w:rsidRDefault="002F2296" w:rsidP="002F2296"/>
        </w:tc>
        <w:tc>
          <w:tcPr>
            <w:tcW w:w="284" w:type="dxa"/>
          </w:tcPr>
          <w:p w14:paraId="7955E7DE" w14:textId="77777777" w:rsidR="002F2296" w:rsidRDefault="002F2296" w:rsidP="002F2296"/>
        </w:tc>
        <w:tc>
          <w:tcPr>
            <w:tcW w:w="284" w:type="dxa"/>
          </w:tcPr>
          <w:p w14:paraId="6FAD19F8" w14:textId="77777777" w:rsidR="002F2296" w:rsidRDefault="002F2296" w:rsidP="002F2296"/>
        </w:tc>
        <w:tc>
          <w:tcPr>
            <w:tcW w:w="284" w:type="dxa"/>
          </w:tcPr>
          <w:p w14:paraId="5ECA35B4" w14:textId="77777777" w:rsidR="002F2296" w:rsidRDefault="002F2296" w:rsidP="002F2296"/>
        </w:tc>
        <w:tc>
          <w:tcPr>
            <w:tcW w:w="284" w:type="dxa"/>
          </w:tcPr>
          <w:p w14:paraId="0E7B28EA" w14:textId="77777777" w:rsidR="002F2296" w:rsidRDefault="002F2296" w:rsidP="002F2296"/>
        </w:tc>
        <w:tc>
          <w:tcPr>
            <w:tcW w:w="284" w:type="dxa"/>
          </w:tcPr>
          <w:p w14:paraId="25DD496A" w14:textId="77777777" w:rsidR="002F2296" w:rsidRDefault="002F2296" w:rsidP="002F2296"/>
        </w:tc>
        <w:tc>
          <w:tcPr>
            <w:tcW w:w="284" w:type="dxa"/>
          </w:tcPr>
          <w:p w14:paraId="35562806" w14:textId="77777777" w:rsidR="002F2296" w:rsidRDefault="002F2296" w:rsidP="002F2296"/>
        </w:tc>
        <w:tc>
          <w:tcPr>
            <w:tcW w:w="284" w:type="dxa"/>
          </w:tcPr>
          <w:p w14:paraId="454A30B7" w14:textId="77777777" w:rsidR="002F2296" w:rsidRDefault="002F2296" w:rsidP="002F2296"/>
        </w:tc>
        <w:tc>
          <w:tcPr>
            <w:tcW w:w="284" w:type="dxa"/>
          </w:tcPr>
          <w:p w14:paraId="4A3BC1B5" w14:textId="77777777" w:rsidR="002F2296" w:rsidRDefault="002F2296" w:rsidP="002F2296"/>
        </w:tc>
        <w:tc>
          <w:tcPr>
            <w:tcW w:w="284" w:type="dxa"/>
          </w:tcPr>
          <w:p w14:paraId="718325CD" w14:textId="77777777" w:rsidR="002F2296" w:rsidRDefault="002F2296" w:rsidP="002F2296"/>
        </w:tc>
        <w:tc>
          <w:tcPr>
            <w:tcW w:w="284" w:type="dxa"/>
          </w:tcPr>
          <w:p w14:paraId="4F4E1CA3" w14:textId="77777777" w:rsidR="002F2296" w:rsidRDefault="002F2296" w:rsidP="002F2296"/>
        </w:tc>
        <w:tc>
          <w:tcPr>
            <w:tcW w:w="284" w:type="dxa"/>
          </w:tcPr>
          <w:p w14:paraId="02AD7A1A" w14:textId="77777777" w:rsidR="002F2296" w:rsidRDefault="002F2296" w:rsidP="002F2296"/>
        </w:tc>
        <w:tc>
          <w:tcPr>
            <w:tcW w:w="284" w:type="dxa"/>
          </w:tcPr>
          <w:p w14:paraId="5431E59A" w14:textId="77777777" w:rsidR="002F2296" w:rsidRDefault="002F2296" w:rsidP="002F2296"/>
        </w:tc>
        <w:tc>
          <w:tcPr>
            <w:tcW w:w="284" w:type="dxa"/>
          </w:tcPr>
          <w:p w14:paraId="19421A98" w14:textId="77777777" w:rsidR="002F2296" w:rsidRDefault="002F2296" w:rsidP="002F2296"/>
        </w:tc>
        <w:tc>
          <w:tcPr>
            <w:tcW w:w="284" w:type="dxa"/>
          </w:tcPr>
          <w:p w14:paraId="1802F4F0" w14:textId="77777777" w:rsidR="002F2296" w:rsidRDefault="002F2296" w:rsidP="002F2296"/>
        </w:tc>
        <w:tc>
          <w:tcPr>
            <w:tcW w:w="284" w:type="dxa"/>
          </w:tcPr>
          <w:p w14:paraId="447B6C1C" w14:textId="77777777" w:rsidR="002F2296" w:rsidRDefault="002F2296" w:rsidP="002F2296"/>
        </w:tc>
        <w:tc>
          <w:tcPr>
            <w:tcW w:w="284" w:type="dxa"/>
          </w:tcPr>
          <w:p w14:paraId="4DEF4E9B" w14:textId="77777777" w:rsidR="002F2296" w:rsidRDefault="002F2296" w:rsidP="002F2296"/>
        </w:tc>
        <w:tc>
          <w:tcPr>
            <w:tcW w:w="284" w:type="dxa"/>
          </w:tcPr>
          <w:p w14:paraId="70A76161" w14:textId="77777777" w:rsidR="002F2296" w:rsidRDefault="002F2296" w:rsidP="002F2296"/>
        </w:tc>
        <w:tc>
          <w:tcPr>
            <w:tcW w:w="284" w:type="dxa"/>
          </w:tcPr>
          <w:p w14:paraId="604FB49B" w14:textId="77777777" w:rsidR="002F2296" w:rsidRDefault="002F2296" w:rsidP="002F2296"/>
        </w:tc>
        <w:tc>
          <w:tcPr>
            <w:tcW w:w="284" w:type="dxa"/>
          </w:tcPr>
          <w:p w14:paraId="6CD08D93" w14:textId="77777777" w:rsidR="002F2296" w:rsidRDefault="002F2296" w:rsidP="002F2296"/>
        </w:tc>
        <w:tc>
          <w:tcPr>
            <w:tcW w:w="284" w:type="dxa"/>
          </w:tcPr>
          <w:p w14:paraId="17D4367E" w14:textId="77777777" w:rsidR="002F2296" w:rsidRDefault="002F2296" w:rsidP="002F2296"/>
        </w:tc>
        <w:tc>
          <w:tcPr>
            <w:tcW w:w="284" w:type="dxa"/>
          </w:tcPr>
          <w:p w14:paraId="433B3D71" w14:textId="77777777" w:rsidR="002F2296" w:rsidRDefault="002F2296" w:rsidP="002F2296"/>
        </w:tc>
        <w:tc>
          <w:tcPr>
            <w:tcW w:w="284" w:type="dxa"/>
          </w:tcPr>
          <w:p w14:paraId="52B0DE55" w14:textId="77777777" w:rsidR="002F2296" w:rsidRDefault="002F2296" w:rsidP="002F2296"/>
        </w:tc>
        <w:tc>
          <w:tcPr>
            <w:tcW w:w="284" w:type="dxa"/>
          </w:tcPr>
          <w:p w14:paraId="664E4B41" w14:textId="77777777" w:rsidR="002F2296" w:rsidRDefault="002F2296" w:rsidP="002F2296"/>
        </w:tc>
        <w:tc>
          <w:tcPr>
            <w:tcW w:w="284" w:type="dxa"/>
          </w:tcPr>
          <w:p w14:paraId="64A9D76D" w14:textId="77777777" w:rsidR="002F2296" w:rsidRDefault="002F2296" w:rsidP="002F2296"/>
        </w:tc>
        <w:tc>
          <w:tcPr>
            <w:tcW w:w="284" w:type="dxa"/>
          </w:tcPr>
          <w:p w14:paraId="62BA5021" w14:textId="77777777" w:rsidR="002F2296" w:rsidRDefault="002F2296" w:rsidP="002F2296"/>
        </w:tc>
      </w:tr>
      <w:tr w:rsidR="002F2296" w14:paraId="359B5A6E" w14:textId="77777777" w:rsidTr="002F2296">
        <w:trPr>
          <w:trHeight w:hRule="exact" w:val="284"/>
        </w:trPr>
        <w:tc>
          <w:tcPr>
            <w:tcW w:w="284" w:type="dxa"/>
          </w:tcPr>
          <w:p w14:paraId="59851E80" w14:textId="77777777" w:rsidR="002F2296" w:rsidRDefault="002F2296" w:rsidP="002F2296"/>
        </w:tc>
        <w:tc>
          <w:tcPr>
            <w:tcW w:w="284" w:type="dxa"/>
          </w:tcPr>
          <w:p w14:paraId="62EFFF32" w14:textId="77777777" w:rsidR="002F2296" w:rsidRDefault="002F2296" w:rsidP="002F2296"/>
        </w:tc>
        <w:tc>
          <w:tcPr>
            <w:tcW w:w="284" w:type="dxa"/>
          </w:tcPr>
          <w:p w14:paraId="2C1E142E" w14:textId="77777777" w:rsidR="002F2296" w:rsidRDefault="002F2296" w:rsidP="002F2296"/>
        </w:tc>
        <w:tc>
          <w:tcPr>
            <w:tcW w:w="284" w:type="dxa"/>
          </w:tcPr>
          <w:p w14:paraId="18F8FB96" w14:textId="77777777" w:rsidR="002F2296" w:rsidRDefault="002F2296" w:rsidP="002F2296"/>
        </w:tc>
        <w:tc>
          <w:tcPr>
            <w:tcW w:w="284" w:type="dxa"/>
          </w:tcPr>
          <w:p w14:paraId="22D858ED" w14:textId="77777777" w:rsidR="002F2296" w:rsidRDefault="002F2296" w:rsidP="002F2296"/>
        </w:tc>
        <w:tc>
          <w:tcPr>
            <w:tcW w:w="284" w:type="dxa"/>
          </w:tcPr>
          <w:p w14:paraId="60D82EBF" w14:textId="77777777" w:rsidR="002F2296" w:rsidRDefault="002F2296" w:rsidP="002F2296"/>
        </w:tc>
        <w:tc>
          <w:tcPr>
            <w:tcW w:w="284" w:type="dxa"/>
          </w:tcPr>
          <w:p w14:paraId="60864D7F" w14:textId="77777777" w:rsidR="002F2296" w:rsidRDefault="002F2296" w:rsidP="002F2296"/>
        </w:tc>
        <w:tc>
          <w:tcPr>
            <w:tcW w:w="284" w:type="dxa"/>
          </w:tcPr>
          <w:p w14:paraId="1B57E17F" w14:textId="77777777" w:rsidR="002F2296" w:rsidRDefault="002F2296" w:rsidP="002F2296"/>
        </w:tc>
        <w:tc>
          <w:tcPr>
            <w:tcW w:w="284" w:type="dxa"/>
          </w:tcPr>
          <w:p w14:paraId="15728F3E" w14:textId="77777777" w:rsidR="002F2296" w:rsidRDefault="002F2296" w:rsidP="002F2296"/>
        </w:tc>
        <w:tc>
          <w:tcPr>
            <w:tcW w:w="284" w:type="dxa"/>
          </w:tcPr>
          <w:p w14:paraId="66EE09A6" w14:textId="77777777" w:rsidR="002F2296" w:rsidRDefault="002F2296" w:rsidP="002F2296"/>
        </w:tc>
        <w:tc>
          <w:tcPr>
            <w:tcW w:w="284" w:type="dxa"/>
          </w:tcPr>
          <w:p w14:paraId="54F5141F" w14:textId="77777777" w:rsidR="002F2296" w:rsidRDefault="002F2296" w:rsidP="002F2296"/>
        </w:tc>
        <w:tc>
          <w:tcPr>
            <w:tcW w:w="284" w:type="dxa"/>
          </w:tcPr>
          <w:p w14:paraId="5911DBE7" w14:textId="77777777" w:rsidR="002F2296" w:rsidRDefault="002F2296" w:rsidP="002F2296"/>
        </w:tc>
        <w:tc>
          <w:tcPr>
            <w:tcW w:w="284" w:type="dxa"/>
          </w:tcPr>
          <w:p w14:paraId="1D2E0350" w14:textId="77777777" w:rsidR="002F2296" w:rsidRDefault="002F2296" w:rsidP="002F2296"/>
        </w:tc>
        <w:tc>
          <w:tcPr>
            <w:tcW w:w="284" w:type="dxa"/>
          </w:tcPr>
          <w:p w14:paraId="0941D81A" w14:textId="77777777" w:rsidR="002F2296" w:rsidRDefault="002F2296" w:rsidP="002F2296"/>
        </w:tc>
        <w:tc>
          <w:tcPr>
            <w:tcW w:w="284" w:type="dxa"/>
          </w:tcPr>
          <w:p w14:paraId="3E0C0E39" w14:textId="77777777" w:rsidR="002F2296" w:rsidRDefault="002F2296" w:rsidP="002F2296"/>
        </w:tc>
        <w:tc>
          <w:tcPr>
            <w:tcW w:w="284" w:type="dxa"/>
          </w:tcPr>
          <w:p w14:paraId="6F8A840F" w14:textId="77777777" w:rsidR="002F2296" w:rsidRDefault="002F2296" w:rsidP="002F2296"/>
        </w:tc>
        <w:tc>
          <w:tcPr>
            <w:tcW w:w="284" w:type="dxa"/>
          </w:tcPr>
          <w:p w14:paraId="2FF92E1C" w14:textId="77777777" w:rsidR="002F2296" w:rsidRDefault="002F2296" w:rsidP="002F2296"/>
        </w:tc>
        <w:tc>
          <w:tcPr>
            <w:tcW w:w="284" w:type="dxa"/>
          </w:tcPr>
          <w:p w14:paraId="056AA8FD" w14:textId="77777777" w:rsidR="002F2296" w:rsidRDefault="002F2296" w:rsidP="002F2296"/>
        </w:tc>
        <w:tc>
          <w:tcPr>
            <w:tcW w:w="284" w:type="dxa"/>
          </w:tcPr>
          <w:p w14:paraId="67E1A9F4" w14:textId="77777777" w:rsidR="002F2296" w:rsidRDefault="002F2296" w:rsidP="002F2296"/>
        </w:tc>
        <w:tc>
          <w:tcPr>
            <w:tcW w:w="284" w:type="dxa"/>
          </w:tcPr>
          <w:p w14:paraId="5741F0BF" w14:textId="77777777" w:rsidR="002F2296" w:rsidRDefault="002F2296" w:rsidP="002F2296"/>
        </w:tc>
        <w:tc>
          <w:tcPr>
            <w:tcW w:w="284" w:type="dxa"/>
          </w:tcPr>
          <w:p w14:paraId="17BDB9F0" w14:textId="77777777" w:rsidR="002F2296" w:rsidRDefault="002F2296" w:rsidP="002F2296"/>
        </w:tc>
        <w:tc>
          <w:tcPr>
            <w:tcW w:w="284" w:type="dxa"/>
          </w:tcPr>
          <w:p w14:paraId="6492EAE7" w14:textId="77777777" w:rsidR="002F2296" w:rsidRDefault="002F2296" w:rsidP="002F2296"/>
        </w:tc>
        <w:tc>
          <w:tcPr>
            <w:tcW w:w="284" w:type="dxa"/>
          </w:tcPr>
          <w:p w14:paraId="734A7B07" w14:textId="77777777" w:rsidR="002F2296" w:rsidRDefault="002F2296" w:rsidP="002F2296"/>
        </w:tc>
        <w:tc>
          <w:tcPr>
            <w:tcW w:w="284" w:type="dxa"/>
          </w:tcPr>
          <w:p w14:paraId="0B5EB6F4" w14:textId="77777777" w:rsidR="002F2296" w:rsidRDefault="002F2296" w:rsidP="002F2296"/>
        </w:tc>
        <w:tc>
          <w:tcPr>
            <w:tcW w:w="284" w:type="dxa"/>
          </w:tcPr>
          <w:p w14:paraId="4B9D6869" w14:textId="77777777" w:rsidR="002F2296" w:rsidRDefault="002F2296" w:rsidP="002F2296"/>
        </w:tc>
        <w:tc>
          <w:tcPr>
            <w:tcW w:w="284" w:type="dxa"/>
          </w:tcPr>
          <w:p w14:paraId="70BB5FB4" w14:textId="77777777" w:rsidR="002F2296" w:rsidRDefault="002F2296" w:rsidP="002F2296"/>
        </w:tc>
        <w:tc>
          <w:tcPr>
            <w:tcW w:w="284" w:type="dxa"/>
          </w:tcPr>
          <w:p w14:paraId="5F537B3E" w14:textId="77777777" w:rsidR="002F2296" w:rsidRDefault="002F2296" w:rsidP="002F2296"/>
        </w:tc>
        <w:tc>
          <w:tcPr>
            <w:tcW w:w="284" w:type="dxa"/>
          </w:tcPr>
          <w:p w14:paraId="20ABE74C" w14:textId="77777777" w:rsidR="002F2296" w:rsidRDefault="002F2296" w:rsidP="002F2296"/>
        </w:tc>
        <w:tc>
          <w:tcPr>
            <w:tcW w:w="284" w:type="dxa"/>
          </w:tcPr>
          <w:p w14:paraId="7DD5060E" w14:textId="77777777" w:rsidR="002F2296" w:rsidRDefault="002F2296" w:rsidP="002F2296"/>
        </w:tc>
        <w:tc>
          <w:tcPr>
            <w:tcW w:w="284" w:type="dxa"/>
          </w:tcPr>
          <w:p w14:paraId="705630CF" w14:textId="77777777" w:rsidR="002F2296" w:rsidRDefault="002F2296" w:rsidP="002F2296"/>
        </w:tc>
      </w:tr>
      <w:tr w:rsidR="002F2296" w14:paraId="547A3367" w14:textId="77777777" w:rsidTr="002F2296">
        <w:trPr>
          <w:trHeight w:hRule="exact" w:val="284"/>
        </w:trPr>
        <w:tc>
          <w:tcPr>
            <w:tcW w:w="284" w:type="dxa"/>
          </w:tcPr>
          <w:p w14:paraId="23E8F0B9" w14:textId="77777777" w:rsidR="002F2296" w:rsidRDefault="002F2296" w:rsidP="002F2296"/>
        </w:tc>
        <w:tc>
          <w:tcPr>
            <w:tcW w:w="284" w:type="dxa"/>
          </w:tcPr>
          <w:p w14:paraId="3A67BCFA" w14:textId="77777777" w:rsidR="002F2296" w:rsidRDefault="002F2296" w:rsidP="002F2296"/>
        </w:tc>
        <w:tc>
          <w:tcPr>
            <w:tcW w:w="284" w:type="dxa"/>
          </w:tcPr>
          <w:p w14:paraId="38C99F82" w14:textId="77777777" w:rsidR="002F2296" w:rsidRDefault="002F2296" w:rsidP="002F2296"/>
        </w:tc>
        <w:tc>
          <w:tcPr>
            <w:tcW w:w="284" w:type="dxa"/>
          </w:tcPr>
          <w:p w14:paraId="29F90C27" w14:textId="77777777" w:rsidR="002F2296" w:rsidRDefault="002F2296" w:rsidP="002F2296"/>
        </w:tc>
        <w:tc>
          <w:tcPr>
            <w:tcW w:w="284" w:type="dxa"/>
          </w:tcPr>
          <w:p w14:paraId="52540A69" w14:textId="77777777" w:rsidR="002F2296" w:rsidRDefault="002F2296" w:rsidP="002F2296"/>
        </w:tc>
        <w:tc>
          <w:tcPr>
            <w:tcW w:w="284" w:type="dxa"/>
          </w:tcPr>
          <w:p w14:paraId="7D203A9A" w14:textId="77777777" w:rsidR="002F2296" w:rsidRDefault="002F2296" w:rsidP="002F2296"/>
        </w:tc>
        <w:tc>
          <w:tcPr>
            <w:tcW w:w="284" w:type="dxa"/>
          </w:tcPr>
          <w:p w14:paraId="58752BB1" w14:textId="77777777" w:rsidR="002F2296" w:rsidRDefault="002F2296" w:rsidP="002F2296"/>
        </w:tc>
        <w:tc>
          <w:tcPr>
            <w:tcW w:w="284" w:type="dxa"/>
          </w:tcPr>
          <w:p w14:paraId="221A07FC" w14:textId="77777777" w:rsidR="002F2296" w:rsidRDefault="002F2296" w:rsidP="002F2296"/>
        </w:tc>
        <w:tc>
          <w:tcPr>
            <w:tcW w:w="284" w:type="dxa"/>
          </w:tcPr>
          <w:p w14:paraId="5BB10A7D" w14:textId="77777777" w:rsidR="002F2296" w:rsidRDefault="002F2296" w:rsidP="002F2296"/>
        </w:tc>
        <w:tc>
          <w:tcPr>
            <w:tcW w:w="284" w:type="dxa"/>
          </w:tcPr>
          <w:p w14:paraId="31EC433D" w14:textId="77777777" w:rsidR="002F2296" w:rsidRDefault="002F2296" w:rsidP="002F2296"/>
        </w:tc>
        <w:tc>
          <w:tcPr>
            <w:tcW w:w="284" w:type="dxa"/>
          </w:tcPr>
          <w:p w14:paraId="4FDC4F3B" w14:textId="77777777" w:rsidR="002F2296" w:rsidRDefault="002F2296" w:rsidP="002F2296"/>
        </w:tc>
        <w:tc>
          <w:tcPr>
            <w:tcW w:w="284" w:type="dxa"/>
          </w:tcPr>
          <w:p w14:paraId="51D85CA1" w14:textId="77777777" w:rsidR="002F2296" w:rsidRDefault="002F2296" w:rsidP="002F2296"/>
        </w:tc>
        <w:tc>
          <w:tcPr>
            <w:tcW w:w="284" w:type="dxa"/>
          </w:tcPr>
          <w:p w14:paraId="7466704A" w14:textId="77777777" w:rsidR="002F2296" w:rsidRDefault="002F2296" w:rsidP="002F2296"/>
        </w:tc>
        <w:tc>
          <w:tcPr>
            <w:tcW w:w="284" w:type="dxa"/>
          </w:tcPr>
          <w:p w14:paraId="18EEC4FD" w14:textId="77777777" w:rsidR="002F2296" w:rsidRDefault="002F2296" w:rsidP="002F2296"/>
        </w:tc>
        <w:tc>
          <w:tcPr>
            <w:tcW w:w="284" w:type="dxa"/>
          </w:tcPr>
          <w:p w14:paraId="1B07EC5D" w14:textId="77777777" w:rsidR="002F2296" w:rsidRDefault="002F2296" w:rsidP="002F2296"/>
        </w:tc>
        <w:tc>
          <w:tcPr>
            <w:tcW w:w="284" w:type="dxa"/>
          </w:tcPr>
          <w:p w14:paraId="1A036615" w14:textId="77777777" w:rsidR="002F2296" w:rsidRDefault="002F2296" w:rsidP="002F2296"/>
        </w:tc>
        <w:tc>
          <w:tcPr>
            <w:tcW w:w="284" w:type="dxa"/>
          </w:tcPr>
          <w:p w14:paraId="0F6FF33F" w14:textId="77777777" w:rsidR="002F2296" w:rsidRDefault="002F2296" w:rsidP="002F2296"/>
        </w:tc>
        <w:tc>
          <w:tcPr>
            <w:tcW w:w="284" w:type="dxa"/>
          </w:tcPr>
          <w:p w14:paraId="54D37387" w14:textId="77777777" w:rsidR="002F2296" w:rsidRDefault="002F2296" w:rsidP="002F2296"/>
        </w:tc>
        <w:tc>
          <w:tcPr>
            <w:tcW w:w="284" w:type="dxa"/>
          </w:tcPr>
          <w:p w14:paraId="4F03F25C" w14:textId="77777777" w:rsidR="002F2296" w:rsidRDefault="002F2296" w:rsidP="002F2296"/>
        </w:tc>
        <w:tc>
          <w:tcPr>
            <w:tcW w:w="284" w:type="dxa"/>
          </w:tcPr>
          <w:p w14:paraId="657597F9" w14:textId="77777777" w:rsidR="002F2296" w:rsidRDefault="002F2296" w:rsidP="002F2296"/>
        </w:tc>
        <w:tc>
          <w:tcPr>
            <w:tcW w:w="284" w:type="dxa"/>
          </w:tcPr>
          <w:p w14:paraId="6B542284" w14:textId="77777777" w:rsidR="002F2296" w:rsidRDefault="002F2296" w:rsidP="002F2296"/>
        </w:tc>
        <w:tc>
          <w:tcPr>
            <w:tcW w:w="284" w:type="dxa"/>
          </w:tcPr>
          <w:p w14:paraId="15BD13D9" w14:textId="77777777" w:rsidR="002F2296" w:rsidRDefault="002F2296" w:rsidP="002F2296"/>
        </w:tc>
        <w:tc>
          <w:tcPr>
            <w:tcW w:w="284" w:type="dxa"/>
          </w:tcPr>
          <w:p w14:paraId="11AF22E8" w14:textId="77777777" w:rsidR="002F2296" w:rsidRDefault="002F2296" w:rsidP="002F2296"/>
        </w:tc>
        <w:tc>
          <w:tcPr>
            <w:tcW w:w="284" w:type="dxa"/>
          </w:tcPr>
          <w:p w14:paraId="06DAE52B" w14:textId="77777777" w:rsidR="002F2296" w:rsidRDefault="002F2296" w:rsidP="002F2296"/>
        </w:tc>
        <w:tc>
          <w:tcPr>
            <w:tcW w:w="284" w:type="dxa"/>
          </w:tcPr>
          <w:p w14:paraId="16964FA8" w14:textId="77777777" w:rsidR="002F2296" w:rsidRDefault="002F2296" w:rsidP="002F2296"/>
        </w:tc>
        <w:tc>
          <w:tcPr>
            <w:tcW w:w="284" w:type="dxa"/>
          </w:tcPr>
          <w:p w14:paraId="1F7A99E1" w14:textId="77777777" w:rsidR="002F2296" w:rsidRDefault="002F2296" w:rsidP="002F2296"/>
        </w:tc>
        <w:tc>
          <w:tcPr>
            <w:tcW w:w="284" w:type="dxa"/>
          </w:tcPr>
          <w:p w14:paraId="3D6E08E8" w14:textId="77777777" w:rsidR="002F2296" w:rsidRDefault="002F2296" w:rsidP="002F2296"/>
        </w:tc>
        <w:tc>
          <w:tcPr>
            <w:tcW w:w="284" w:type="dxa"/>
          </w:tcPr>
          <w:p w14:paraId="415880A7" w14:textId="77777777" w:rsidR="002F2296" w:rsidRDefault="002F2296" w:rsidP="002F2296"/>
        </w:tc>
        <w:tc>
          <w:tcPr>
            <w:tcW w:w="284" w:type="dxa"/>
          </w:tcPr>
          <w:p w14:paraId="7B4C4E5F" w14:textId="77777777" w:rsidR="002F2296" w:rsidRDefault="002F2296" w:rsidP="002F2296"/>
        </w:tc>
        <w:tc>
          <w:tcPr>
            <w:tcW w:w="284" w:type="dxa"/>
          </w:tcPr>
          <w:p w14:paraId="39678C32" w14:textId="77777777" w:rsidR="002F2296" w:rsidRDefault="002F2296" w:rsidP="002F2296"/>
        </w:tc>
      </w:tr>
      <w:tr w:rsidR="002F2296" w14:paraId="1B46CAA6" w14:textId="77777777" w:rsidTr="002F2296">
        <w:trPr>
          <w:trHeight w:hRule="exact" w:val="284"/>
        </w:trPr>
        <w:tc>
          <w:tcPr>
            <w:tcW w:w="284" w:type="dxa"/>
          </w:tcPr>
          <w:p w14:paraId="6F12DD11" w14:textId="77777777" w:rsidR="002F2296" w:rsidRDefault="002F2296" w:rsidP="002F2296"/>
        </w:tc>
        <w:tc>
          <w:tcPr>
            <w:tcW w:w="284" w:type="dxa"/>
          </w:tcPr>
          <w:p w14:paraId="41B7CF89" w14:textId="77777777" w:rsidR="002F2296" w:rsidRDefault="002F2296" w:rsidP="002F2296"/>
        </w:tc>
        <w:tc>
          <w:tcPr>
            <w:tcW w:w="284" w:type="dxa"/>
          </w:tcPr>
          <w:p w14:paraId="43A18613" w14:textId="77777777" w:rsidR="002F2296" w:rsidRDefault="002F2296" w:rsidP="002F2296"/>
        </w:tc>
        <w:tc>
          <w:tcPr>
            <w:tcW w:w="284" w:type="dxa"/>
          </w:tcPr>
          <w:p w14:paraId="26A14F6F" w14:textId="77777777" w:rsidR="002F2296" w:rsidRDefault="002F2296" w:rsidP="002F2296"/>
        </w:tc>
        <w:tc>
          <w:tcPr>
            <w:tcW w:w="284" w:type="dxa"/>
          </w:tcPr>
          <w:p w14:paraId="15712893" w14:textId="77777777" w:rsidR="002F2296" w:rsidRDefault="002F2296" w:rsidP="002F2296"/>
        </w:tc>
        <w:tc>
          <w:tcPr>
            <w:tcW w:w="284" w:type="dxa"/>
          </w:tcPr>
          <w:p w14:paraId="312E3B50" w14:textId="77777777" w:rsidR="002F2296" w:rsidRDefault="002F2296" w:rsidP="002F2296"/>
        </w:tc>
        <w:tc>
          <w:tcPr>
            <w:tcW w:w="284" w:type="dxa"/>
          </w:tcPr>
          <w:p w14:paraId="55A63079" w14:textId="77777777" w:rsidR="002F2296" w:rsidRDefault="002F2296" w:rsidP="002F2296"/>
        </w:tc>
        <w:tc>
          <w:tcPr>
            <w:tcW w:w="284" w:type="dxa"/>
          </w:tcPr>
          <w:p w14:paraId="639E6593" w14:textId="77777777" w:rsidR="002F2296" w:rsidRDefault="002F2296" w:rsidP="002F2296"/>
        </w:tc>
        <w:tc>
          <w:tcPr>
            <w:tcW w:w="284" w:type="dxa"/>
          </w:tcPr>
          <w:p w14:paraId="4EABAD84" w14:textId="77777777" w:rsidR="002F2296" w:rsidRDefault="002F2296" w:rsidP="002F2296"/>
        </w:tc>
        <w:tc>
          <w:tcPr>
            <w:tcW w:w="284" w:type="dxa"/>
          </w:tcPr>
          <w:p w14:paraId="2B2C771F" w14:textId="77777777" w:rsidR="002F2296" w:rsidRDefault="002F2296" w:rsidP="002F2296"/>
        </w:tc>
        <w:tc>
          <w:tcPr>
            <w:tcW w:w="284" w:type="dxa"/>
          </w:tcPr>
          <w:p w14:paraId="63E2B5C1" w14:textId="77777777" w:rsidR="002F2296" w:rsidRDefault="002F2296" w:rsidP="002F2296"/>
        </w:tc>
        <w:tc>
          <w:tcPr>
            <w:tcW w:w="284" w:type="dxa"/>
          </w:tcPr>
          <w:p w14:paraId="0B63909F" w14:textId="77777777" w:rsidR="002F2296" w:rsidRDefault="002F2296" w:rsidP="002F2296"/>
        </w:tc>
        <w:tc>
          <w:tcPr>
            <w:tcW w:w="284" w:type="dxa"/>
          </w:tcPr>
          <w:p w14:paraId="05AFDFA2" w14:textId="77777777" w:rsidR="002F2296" w:rsidRDefault="002F2296" w:rsidP="002F2296"/>
        </w:tc>
        <w:tc>
          <w:tcPr>
            <w:tcW w:w="284" w:type="dxa"/>
          </w:tcPr>
          <w:p w14:paraId="47230259" w14:textId="77777777" w:rsidR="002F2296" w:rsidRDefault="002F2296" w:rsidP="002F2296"/>
        </w:tc>
        <w:tc>
          <w:tcPr>
            <w:tcW w:w="284" w:type="dxa"/>
          </w:tcPr>
          <w:p w14:paraId="251DE886" w14:textId="77777777" w:rsidR="002F2296" w:rsidRDefault="002F2296" w:rsidP="002F2296"/>
        </w:tc>
        <w:tc>
          <w:tcPr>
            <w:tcW w:w="284" w:type="dxa"/>
          </w:tcPr>
          <w:p w14:paraId="076E2E81" w14:textId="77777777" w:rsidR="002F2296" w:rsidRDefault="002F2296" w:rsidP="002F2296"/>
        </w:tc>
        <w:tc>
          <w:tcPr>
            <w:tcW w:w="284" w:type="dxa"/>
          </w:tcPr>
          <w:p w14:paraId="28FACBD4" w14:textId="77777777" w:rsidR="002F2296" w:rsidRDefault="002F2296" w:rsidP="002F2296"/>
        </w:tc>
        <w:tc>
          <w:tcPr>
            <w:tcW w:w="284" w:type="dxa"/>
          </w:tcPr>
          <w:p w14:paraId="386A4A00" w14:textId="77777777" w:rsidR="002F2296" w:rsidRDefault="002F2296" w:rsidP="002F2296"/>
        </w:tc>
        <w:tc>
          <w:tcPr>
            <w:tcW w:w="284" w:type="dxa"/>
          </w:tcPr>
          <w:p w14:paraId="60A5AE80" w14:textId="77777777" w:rsidR="002F2296" w:rsidRDefault="002F2296" w:rsidP="002F2296"/>
        </w:tc>
        <w:tc>
          <w:tcPr>
            <w:tcW w:w="284" w:type="dxa"/>
          </w:tcPr>
          <w:p w14:paraId="4F244FCC" w14:textId="77777777" w:rsidR="002F2296" w:rsidRDefault="002F2296" w:rsidP="002F2296"/>
        </w:tc>
        <w:tc>
          <w:tcPr>
            <w:tcW w:w="284" w:type="dxa"/>
          </w:tcPr>
          <w:p w14:paraId="3F162325" w14:textId="77777777" w:rsidR="002F2296" w:rsidRDefault="002F2296" w:rsidP="002F2296"/>
        </w:tc>
        <w:tc>
          <w:tcPr>
            <w:tcW w:w="284" w:type="dxa"/>
          </w:tcPr>
          <w:p w14:paraId="4F4F1AB5" w14:textId="77777777" w:rsidR="002F2296" w:rsidRDefault="002F2296" w:rsidP="002F2296"/>
        </w:tc>
        <w:tc>
          <w:tcPr>
            <w:tcW w:w="284" w:type="dxa"/>
          </w:tcPr>
          <w:p w14:paraId="28C06A8C" w14:textId="77777777" w:rsidR="002F2296" w:rsidRDefault="002F2296" w:rsidP="002F2296"/>
        </w:tc>
        <w:tc>
          <w:tcPr>
            <w:tcW w:w="284" w:type="dxa"/>
          </w:tcPr>
          <w:p w14:paraId="78C439B3" w14:textId="77777777" w:rsidR="002F2296" w:rsidRDefault="002F2296" w:rsidP="002F2296"/>
        </w:tc>
        <w:tc>
          <w:tcPr>
            <w:tcW w:w="284" w:type="dxa"/>
          </w:tcPr>
          <w:p w14:paraId="1AE674C0" w14:textId="77777777" w:rsidR="002F2296" w:rsidRDefault="002F2296" w:rsidP="002F2296"/>
        </w:tc>
        <w:tc>
          <w:tcPr>
            <w:tcW w:w="284" w:type="dxa"/>
          </w:tcPr>
          <w:p w14:paraId="1619B2CF" w14:textId="77777777" w:rsidR="002F2296" w:rsidRDefault="002F2296" w:rsidP="002F2296"/>
        </w:tc>
        <w:tc>
          <w:tcPr>
            <w:tcW w:w="284" w:type="dxa"/>
          </w:tcPr>
          <w:p w14:paraId="72ED667E" w14:textId="77777777" w:rsidR="002F2296" w:rsidRDefault="002F2296" w:rsidP="002F2296"/>
        </w:tc>
        <w:tc>
          <w:tcPr>
            <w:tcW w:w="284" w:type="dxa"/>
          </w:tcPr>
          <w:p w14:paraId="1881F1ED" w14:textId="77777777" w:rsidR="002F2296" w:rsidRDefault="002F2296" w:rsidP="002F2296"/>
        </w:tc>
        <w:tc>
          <w:tcPr>
            <w:tcW w:w="284" w:type="dxa"/>
          </w:tcPr>
          <w:p w14:paraId="4C2AD834" w14:textId="77777777" w:rsidR="002F2296" w:rsidRDefault="002F2296" w:rsidP="002F2296"/>
        </w:tc>
        <w:tc>
          <w:tcPr>
            <w:tcW w:w="284" w:type="dxa"/>
          </w:tcPr>
          <w:p w14:paraId="22B52B31" w14:textId="77777777" w:rsidR="002F2296" w:rsidRDefault="002F2296" w:rsidP="002F2296"/>
        </w:tc>
      </w:tr>
      <w:tr w:rsidR="002F2296" w14:paraId="751461F6" w14:textId="77777777" w:rsidTr="002F2296">
        <w:trPr>
          <w:trHeight w:hRule="exact" w:val="284"/>
        </w:trPr>
        <w:tc>
          <w:tcPr>
            <w:tcW w:w="284" w:type="dxa"/>
          </w:tcPr>
          <w:p w14:paraId="05D8FF9A" w14:textId="77777777" w:rsidR="002F2296" w:rsidRDefault="002F2296" w:rsidP="002F2296"/>
        </w:tc>
        <w:tc>
          <w:tcPr>
            <w:tcW w:w="284" w:type="dxa"/>
          </w:tcPr>
          <w:p w14:paraId="70D25A62" w14:textId="77777777" w:rsidR="002F2296" w:rsidRDefault="002F2296" w:rsidP="002F2296"/>
        </w:tc>
        <w:tc>
          <w:tcPr>
            <w:tcW w:w="284" w:type="dxa"/>
          </w:tcPr>
          <w:p w14:paraId="50E25E95" w14:textId="77777777" w:rsidR="002F2296" w:rsidRDefault="002F2296" w:rsidP="002F2296"/>
        </w:tc>
        <w:tc>
          <w:tcPr>
            <w:tcW w:w="284" w:type="dxa"/>
          </w:tcPr>
          <w:p w14:paraId="17535312" w14:textId="77777777" w:rsidR="002F2296" w:rsidRDefault="002F2296" w:rsidP="002F2296"/>
        </w:tc>
        <w:tc>
          <w:tcPr>
            <w:tcW w:w="284" w:type="dxa"/>
          </w:tcPr>
          <w:p w14:paraId="72A6A451" w14:textId="77777777" w:rsidR="002F2296" w:rsidRDefault="002F2296" w:rsidP="002F2296"/>
        </w:tc>
        <w:tc>
          <w:tcPr>
            <w:tcW w:w="284" w:type="dxa"/>
          </w:tcPr>
          <w:p w14:paraId="7DFA9BE7" w14:textId="77777777" w:rsidR="002F2296" w:rsidRDefault="002F2296" w:rsidP="002F2296"/>
        </w:tc>
        <w:tc>
          <w:tcPr>
            <w:tcW w:w="284" w:type="dxa"/>
          </w:tcPr>
          <w:p w14:paraId="123BDD17" w14:textId="77777777" w:rsidR="002F2296" w:rsidRDefault="002F2296" w:rsidP="002F2296"/>
        </w:tc>
        <w:tc>
          <w:tcPr>
            <w:tcW w:w="284" w:type="dxa"/>
          </w:tcPr>
          <w:p w14:paraId="1D9D6BB0" w14:textId="77777777" w:rsidR="002F2296" w:rsidRDefault="002F2296" w:rsidP="002F2296"/>
        </w:tc>
        <w:tc>
          <w:tcPr>
            <w:tcW w:w="284" w:type="dxa"/>
          </w:tcPr>
          <w:p w14:paraId="3B38F87C" w14:textId="77777777" w:rsidR="002F2296" w:rsidRDefault="002F2296" w:rsidP="002F2296"/>
        </w:tc>
        <w:tc>
          <w:tcPr>
            <w:tcW w:w="284" w:type="dxa"/>
          </w:tcPr>
          <w:p w14:paraId="13A173B5" w14:textId="77777777" w:rsidR="002F2296" w:rsidRDefault="002F2296" w:rsidP="002F2296"/>
        </w:tc>
        <w:tc>
          <w:tcPr>
            <w:tcW w:w="284" w:type="dxa"/>
          </w:tcPr>
          <w:p w14:paraId="33E0A53F" w14:textId="77777777" w:rsidR="002F2296" w:rsidRDefault="002F2296" w:rsidP="002F2296"/>
        </w:tc>
        <w:tc>
          <w:tcPr>
            <w:tcW w:w="284" w:type="dxa"/>
          </w:tcPr>
          <w:p w14:paraId="4C302818" w14:textId="77777777" w:rsidR="002F2296" w:rsidRDefault="002F2296" w:rsidP="002F2296"/>
        </w:tc>
        <w:tc>
          <w:tcPr>
            <w:tcW w:w="284" w:type="dxa"/>
          </w:tcPr>
          <w:p w14:paraId="6E7F021F" w14:textId="77777777" w:rsidR="002F2296" w:rsidRDefault="002F2296" w:rsidP="002F2296"/>
        </w:tc>
        <w:tc>
          <w:tcPr>
            <w:tcW w:w="284" w:type="dxa"/>
          </w:tcPr>
          <w:p w14:paraId="19816490" w14:textId="77777777" w:rsidR="002F2296" w:rsidRDefault="002F2296" w:rsidP="002F2296"/>
        </w:tc>
        <w:tc>
          <w:tcPr>
            <w:tcW w:w="284" w:type="dxa"/>
          </w:tcPr>
          <w:p w14:paraId="13FBA130" w14:textId="77777777" w:rsidR="002F2296" w:rsidRDefault="002F2296" w:rsidP="002F2296"/>
        </w:tc>
        <w:tc>
          <w:tcPr>
            <w:tcW w:w="284" w:type="dxa"/>
          </w:tcPr>
          <w:p w14:paraId="37635CBE" w14:textId="77777777" w:rsidR="002F2296" w:rsidRDefault="002F2296" w:rsidP="002F2296"/>
        </w:tc>
        <w:tc>
          <w:tcPr>
            <w:tcW w:w="284" w:type="dxa"/>
          </w:tcPr>
          <w:p w14:paraId="79E9C89A" w14:textId="77777777" w:rsidR="002F2296" w:rsidRDefault="002F2296" w:rsidP="002F2296"/>
        </w:tc>
        <w:tc>
          <w:tcPr>
            <w:tcW w:w="284" w:type="dxa"/>
          </w:tcPr>
          <w:p w14:paraId="18C1A526" w14:textId="77777777" w:rsidR="002F2296" w:rsidRDefault="002F2296" w:rsidP="002F2296"/>
        </w:tc>
        <w:tc>
          <w:tcPr>
            <w:tcW w:w="284" w:type="dxa"/>
          </w:tcPr>
          <w:p w14:paraId="57E9572E" w14:textId="77777777" w:rsidR="002F2296" w:rsidRDefault="002F2296" w:rsidP="002F2296"/>
        </w:tc>
        <w:tc>
          <w:tcPr>
            <w:tcW w:w="284" w:type="dxa"/>
          </w:tcPr>
          <w:p w14:paraId="2DC25847" w14:textId="77777777" w:rsidR="002F2296" w:rsidRDefault="002F2296" w:rsidP="002F2296"/>
        </w:tc>
        <w:tc>
          <w:tcPr>
            <w:tcW w:w="284" w:type="dxa"/>
          </w:tcPr>
          <w:p w14:paraId="13C16A19" w14:textId="77777777" w:rsidR="002F2296" w:rsidRDefault="002F2296" w:rsidP="002F2296"/>
        </w:tc>
        <w:tc>
          <w:tcPr>
            <w:tcW w:w="284" w:type="dxa"/>
          </w:tcPr>
          <w:p w14:paraId="7E0FED70" w14:textId="77777777" w:rsidR="002F2296" w:rsidRDefault="002F2296" w:rsidP="002F2296"/>
        </w:tc>
        <w:tc>
          <w:tcPr>
            <w:tcW w:w="284" w:type="dxa"/>
          </w:tcPr>
          <w:p w14:paraId="4414CFE8" w14:textId="77777777" w:rsidR="002F2296" w:rsidRDefault="002F2296" w:rsidP="002F2296"/>
        </w:tc>
        <w:tc>
          <w:tcPr>
            <w:tcW w:w="284" w:type="dxa"/>
          </w:tcPr>
          <w:p w14:paraId="6D78D89C" w14:textId="77777777" w:rsidR="002F2296" w:rsidRDefault="002F2296" w:rsidP="002F2296"/>
        </w:tc>
        <w:tc>
          <w:tcPr>
            <w:tcW w:w="284" w:type="dxa"/>
          </w:tcPr>
          <w:p w14:paraId="501AD700" w14:textId="77777777" w:rsidR="002F2296" w:rsidRDefault="002F2296" w:rsidP="002F2296"/>
        </w:tc>
        <w:tc>
          <w:tcPr>
            <w:tcW w:w="284" w:type="dxa"/>
          </w:tcPr>
          <w:p w14:paraId="30B6FE6E" w14:textId="77777777" w:rsidR="002F2296" w:rsidRDefault="002F2296" w:rsidP="002F2296"/>
        </w:tc>
        <w:tc>
          <w:tcPr>
            <w:tcW w:w="284" w:type="dxa"/>
          </w:tcPr>
          <w:p w14:paraId="774B9D38" w14:textId="77777777" w:rsidR="002F2296" w:rsidRDefault="002F2296" w:rsidP="002F2296"/>
        </w:tc>
        <w:tc>
          <w:tcPr>
            <w:tcW w:w="284" w:type="dxa"/>
          </w:tcPr>
          <w:p w14:paraId="2ADB76B0" w14:textId="77777777" w:rsidR="002F2296" w:rsidRDefault="002F2296" w:rsidP="002F2296"/>
        </w:tc>
        <w:tc>
          <w:tcPr>
            <w:tcW w:w="284" w:type="dxa"/>
          </w:tcPr>
          <w:p w14:paraId="406515D4" w14:textId="77777777" w:rsidR="002F2296" w:rsidRDefault="002F2296" w:rsidP="002F2296"/>
        </w:tc>
        <w:tc>
          <w:tcPr>
            <w:tcW w:w="284" w:type="dxa"/>
          </w:tcPr>
          <w:p w14:paraId="01034255" w14:textId="77777777" w:rsidR="002F2296" w:rsidRDefault="002F2296" w:rsidP="002F2296"/>
        </w:tc>
      </w:tr>
      <w:tr w:rsidR="002F2296" w14:paraId="19EE0EB8" w14:textId="77777777" w:rsidTr="002F2296">
        <w:trPr>
          <w:trHeight w:hRule="exact" w:val="284"/>
        </w:trPr>
        <w:tc>
          <w:tcPr>
            <w:tcW w:w="284" w:type="dxa"/>
          </w:tcPr>
          <w:p w14:paraId="29FF0538" w14:textId="77777777" w:rsidR="002F2296" w:rsidRDefault="002F2296" w:rsidP="002F2296"/>
        </w:tc>
        <w:tc>
          <w:tcPr>
            <w:tcW w:w="284" w:type="dxa"/>
          </w:tcPr>
          <w:p w14:paraId="3777F51C" w14:textId="77777777" w:rsidR="002F2296" w:rsidRDefault="002F2296" w:rsidP="002F2296"/>
        </w:tc>
        <w:tc>
          <w:tcPr>
            <w:tcW w:w="284" w:type="dxa"/>
          </w:tcPr>
          <w:p w14:paraId="1002FCC1" w14:textId="77777777" w:rsidR="002F2296" w:rsidRDefault="002F2296" w:rsidP="002F2296"/>
        </w:tc>
        <w:tc>
          <w:tcPr>
            <w:tcW w:w="284" w:type="dxa"/>
          </w:tcPr>
          <w:p w14:paraId="5DA739D3" w14:textId="77777777" w:rsidR="002F2296" w:rsidRDefault="002F2296" w:rsidP="002F2296"/>
        </w:tc>
        <w:tc>
          <w:tcPr>
            <w:tcW w:w="284" w:type="dxa"/>
          </w:tcPr>
          <w:p w14:paraId="736238F4" w14:textId="77777777" w:rsidR="002F2296" w:rsidRDefault="002F2296" w:rsidP="002F2296"/>
        </w:tc>
        <w:tc>
          <w:tcPr>
            <w:tcW w:w="284" w:type="dxa"/>
          </w:tcPr>
          <w:p w14:paraId="1A2FD8A9" w14:textId="77777777" w:rsidR="002F2296" w:rsidRDefault="002F2296" w:rsidP="002F2296"/>
        </w:tc>
        <w:tc>
          <w:tcPr>
            <w:tcW w:w="284" w:type="dxa"/>
          </w:tcPr>
          <w:p w14:paraId="38979427" w14:textId="77777777" w:rsidR="002F2296" w:rsidRDefault="002F2296" w:rsidP="002F2296"/>
        </w:tc>
        <w:tc>
          <w:tcPr>
            <w:tcW w:w="284" w:type="dxa"/>
          </w:tcPr>
          <w:p w14:paraId="2A1B5DF5" w14:textId="77777777" w:rsidR="002F2296" w:rsidRDefault="002F2296" w:rsidP="002F2296"/>
        </w:tc>
        <w:tc>
          <w:tcPr>
            <w:tcW w:w="284" w:type="dxa"/>
          </w:tcPr>
          <w:p w14:paraId="76F045E9" w14:textId="77777777" w:rsidR="002F2296" w:rsidRDefault="002F2296" w:rsidP="002F2296"/>
        </w:tc>
        <w:tc>
          <w:tcPr>
            <w:tcW w:w="284" w:type="dxa"/>
          </w:tcPr>
          <w:p w14:paraId="7AB6E78A" w14:textId="77777777" w:rsidR="002F2296" w:rsidRDefault="002F2296" w:rsidP="002F2296"/>
        </w:tc>
        <w:tc>
          <w:tcPr>
            <w:tcW w:w="284" w:type="dxa"/>
          </w:tcPr>
          <w:p w14:paraId="55DD888D" w14:textId="77777777" w:rsidR="002F2296" w:rsidRDefault="002F2296" w:rsidP="002F2296"/>
        </w:tc>
        <w:tc>
          <w:tcPr>
            <w:tcW w:w="284" w:type="dxa"/>
          </w:tcPr>
          <w:p w14:paraId="2ECC66F6" w14:textId="77777777" w:rsidR="002F2296" w:rsidRDefault="002F2296" w:rsidP="002F2296"/>
        </w:tc>
        <w:tc>
          <w:tcPr>
            <w:tcW w:w="284" w:type="dxa"/>
          </w:tcPr>
          <w:p w14:paraId="7296A7C2" w14:textId="77777777" w:rsidR="002F2296" w:rsidRDefault="002F2296" w:rsidP="002F2296"/>
        </w:tc>
        <w:tc>
          <w:tcPr>
            <w:tcW w:w="284" w:type="dxa"/>
          </w:tcPr>
          <w:p w14:paraId="18AEA6C1" w14:textId="77777777" w:rsidR="002F2296" w:rsidRDefault="002F2296" w:rsidP="002F2296"/>
        </w:tc>
        <w:tc>
          <w:tcPr>
            <w:tcW w:w="284" w:type="dxa"/>
          </w:tcPr>
          <w:p w14:paraId="7F3FF587" w14:textId="77777777" w:rsidR="002F2296" w:rsidRDefault="002F2296" w:rsidP="002F2296"/>
        </w:tc>
        <w:tc>
          <w:tcPr>
            <w:tcW w:w="284" w:type="dxa"/>
          </w:tcPr>
          <w:p w14:paraId="53BB3DD1" w14:textId="77777777" w:rsidR="002F2296" w:rsidRDefault="002F2296" w:rsidP="002F2296"/>
        </w:tc>
        <w:tc>
          <w:tcPr>
            <w:tcW w:w="284" w:type="dxa"/>
          </w:tcPr>
          <w:p w14:paraId="513F6BD8" w14:textId="77777777" w:rsidR="002F2296" w:rsidRDefault="002F2296" w:rsidP="002F2296"/>
        </w:tc>
        <w:tc>
          <w:tcPr>
            <w:tcW w:w="284" w:type="dxa"/>
          </w:tcPr>
          <w:p w14:paraId="09190D0C" w14:textId="77777777" w:rsidR="002F2296" w:rsidRDefault="002F2296" w:rsidP="002F2296"/>
        </w:tc>
        <w:tc>
          <w:tcPr>
            <w:tcW w:w="284" w:type="dxa"/>
          </w:tcPr>
          <w:p w14:paraId="21163517" w14:textId="77777777" w:rsidR="002F2296" w:rsidRDefault="002F2296" w:rsidP="002F2296"/>
        </w:tc>
        <w:tc>
          <w:tcPr>
            <w:tcW w:w="284" w:type="dxa"/>
          </w:tcPr>
          <w:p w14:paraId="6BFF81E1" w14:textId="77777777" w:rsidR="002F2296" w:rsidRDefault="002F2296" w:rsidP="002F2296"/>
        </w:tc>
        <w:tc>
          <w:tcPr>
            <w:tcW w:w="284" w:type="dxa"/>
          </w:tcPr>
          <w:p w14:paraId="44267C5D" w14:textId="77777777" w:rsidR="002F2296" w:rsidRDefault="002F2296" w:rsidP="002F2296"/>
        </w:tc>
        <w:tc>
          <w:tcPr>
            <w:tcW w:w="284" w:type="dxa"/>
          </w:tcPr>
          <w:p w14:paraId="137DDDB8" w14:textId="77777777" w:rsidR="002F2296" w:rsidRDefault="002F2296" w:rsidP="002F2296"/>
        </w:tc>
        <w:tc>
          <w:tcPr>
            <w:tcW w:w="284" w:type="dxa"/>
          </w:tcPr>
          <w:p w14:paraId="5EAF9ED4" w14:textId="77777777" w:rsidR="002F2296" w:rsidRDefault="002F2296" w:rsidP="002F2296"/>
        </w:tc>
        <w:tc>
          <w:tcPr>
            <w:tcW w:w="284" w:type="dxa"/>
          </w:tcPr>
          <w:p w14:paraId="126D13B2" w14:textId="77777777" w:rsidR="002F2296" w:rsidRDefault="002F2296" w:rsidP="002F2296"/>
        </w:tc>
        <w:tc>
          <w:tcPr>
            <w:tcW w:w="284" w:type="dxa"/>
          </w:tcPr>
          <w:p w14:paraId="7D993D9F" w14:textId="77777777" w:rsidR="002F2296" w:rsidRDefault="002F2296" w:rsidP="002F2296"/>
        </w:tc>
        <w:tc>
          <w:tcPr>
            <w:tcW w:w="284" w:type="dxa"/>
          </w:tcPr>
          <w:p w14:paraId="7ADDF22C" w14:textId="77777777" w:rsidR="002F2296" w:rsidRDefault="002F2296" w:rsidP="002F2296"/>
        </w:tc>
        <w:tc>
          <w:tcPr>
            <w:tcW w:w="284" w:type="dxa"/>
          </w:tcPr>
          <w:p w14:paraId="2FA0741A" w14:textId="77777777" w:rsidR="002F2296" w:rsidRDefault="002F2296" w:rsidP="002F2296"/>
        </w:tc>
        <w:tc>
          <w:tcPr>
            <w:tcW w:w="284" w:type="dxa"/>
          </w:tcPr>
          <w:p w14:paraId="3992D580" w14:textId="77777777" w:rsidR="002F2296" w:rsidRDefault="002F2296" w:rsidP="002F2296"/>
        </w:tc>
        <w:tc>
          <w:tcPr>
            <w:tcW w:w="284" w:type="dxa"/>
          </w:tcPr>
          <w:p w14:paraId="511550FD" w14:textId="77777777" w:rsidR="002F2296" w:rsidRDefault="002F2296" w:rsidP="002F2296"/>
        </w:tc>
        <w:tc>
          <w:tcPr>
            <w:tcW w:w="284" w:type="dxa"/>
          </w:tcPr>
          <w:p w14:paraId="39D0CA4F" w14:textId="77777777" w:rsidR="002F2296" w:rsidRDefault="002F2296" w:rsidP="002F2296"/>
        </w:tc>
      </w:tr>
      <w:tr w:rsidR="002F2296" w14:paraId="18E5AA02" w14:textId="77777777" w:rsidTr="002F2296">
        <w:trPr>
          <w:trHeight w:hRule="exact" w:val="284"/>
        </w:trPr>
        <w:tc>
          <w:tcPr>
            <w:tcW w:w="284" w:type="dxa"/>
          </w:tcPr>
          <w:p w14:paraId="5CB77066" w14:textId="77777777" w:rsidR="002F2296" w:rsidRDefault="002F2296" w:rsidP="002F2296"/>
        </w:tc>
        <w:tc>
          <w:tcPr>
            <w:tcW w:w="284" w:type="dxa"/>
          </w:tcPr>
          <w:p w14:paraId="045FE4CE" w14:textId="77777777" w:rsidR="002F2296" w:rsidRDefault="002F2296" w:rsidP="002F2296"/>
        </w:tc>
        <w:tc>
          <w:tcPr>
            <w:tcW w:w="284" w:type="dxa"/>
          </w:tcPr>
          <w:p w14:paraId="6DD96DF4" w14:textId="77777777" w:rsidR="002F2296" w:rsidRDefault="002F2296" w:rsidP="002F2296"/>
        </w:tc>
        <w:tc>
          <w:tcPr>
            <w:tcW w:w="284" w:type="dxa"/>
          </w:tcPr>
          <w:p w14:paraId="495C0F8B" w14:textId="77777777" w:rsidR="002F2296" w:rsidRDefault="002F2296" w:rsidP="002F2296"/>
        </w:tc>
        <w:tc>
          <w:tcPr>
            <w:tcW w:w="284" w:type="dxa"/>
          </w:tcPr>
          <w:p w14:paraId="6BCD2288" w14:textId="77777777" w:rsidR="002F2296" w:rsidRDefault="002F2296" w:rsidP="002F2296"/>
        </w:tc>
        <w:tc>
          <w:tcPr>
            <w:tcW w:w="284" w:type="dxa"/>
          </w:tcPr>
          <w:p w14:paraId="37B2AFD8" w14:textId="77777777" w:rsidR="002F2296" w:rsidRDefault="002F2296" w:rsidP="002F2296"/>
        </w:tc>
        <w:tc>
          <w:tcPr>
            <w:tcW w:w="284" w:type="dxa"/>
          </w:tcPr>
          <w:p w14:paraId="5D10D5CC" w14:textId="77777777" w:rsidR="002F2296" w:rsidRDefault="002F2296" w:rsidP="002F2296"/>
        </w:tc>
        <w:tc>
          <w:tcPr>
            <w:tcW w:w="284" w:type="dxa"/>
          </w:tcPr>
          <w:p w14:paraId="69E6D543" w14:textId="77777777" w:rsidR="002F2296" w:rsidRDefault="002F2296" w:rsidP="002F2296"/>
        </w:tc>
        <w:tc>
          <w:tcPr>
            <w:tcW w:w="284" w:type="dxa"/>
          </w:tcPr>
          <w:p w14:paraId="57906998" w14:textId="77777777" w:rsidR="002F2296" w:rsidRDefault="002F2296" w:rsidP="002F2296"/>
        </w:tc>
        <w:tc>
          <w:tcPr>
            <w:tcW w:w="284" w:type="dxa"/>
          </w:tcPr>
          <w:p w14:paraId="5A2FC887" w14:textId="77777777" w:rsidR="002F2296" w:rsidRDefault="002F2296" w:rsidP="002F2296"/>
        </w:tc>
        <w:tc>
          <w:tcPr>
            <w:tcW w:w="284" w:type="dxa"/>
          </w:tcPr>
          <w:p w14:paraId="762CDADA" w14:textId="77777777" w:rsidR="002F2296" w:rsidRDefault="002F2296" w:rsidP="002F2296"/>
        </w:tc>
        <w:tc>
          <w:tcPr>
            <w:tcW w:w="284" w:type="dxa"/>
          </w:tcPr>
          <w:p w14:paraId="31D4C80B" w14:textId="77777777" w:rsidR="002F2296" w:rsidRDefault="002F2296" w:rsidP="002F2296"/>
        </w:tc>
        <w:tc>
          <w:tcPr>
            <w:tcW w:w="284" w:type="dxa"/>
          </w:tcPr>
          <w:p w14:paraId="4B0B28BC" w14:textId="77777777" w:rsidR="002F2296" w:rsidRDefault="002F2296" w:rsidP="002F2296"/>
        </w:tc>
        <w:tc>
          <w:tcPr>
            <w:tcW w:w="284" w:type="dxa"/>
          </w:tcPr>
          <w:p w14:paraId="06268CDE" w14:textId="77777777" w:rsidR="002F2296" w:rsidRDefault="002F2296" w:rsidP="002F2296"/>
        </w:tc>
        <w:tc>
          <w:tcPr>
            <w:tcW w:w="284" w:type="dxa"/>
          </w:tcPr>
          <w:p w14:paraId="0FF6C897" w14:textId="77777777" w:rsidR="002F2296" w:rsidRDefault="002F2296" w:rsidP="002F2296"/>
        </w:tc>
        <w:tc>
          <w:tcPr>
            <w:tcW w:w="284" w:type="dxa"/>
          </w:tcPr>
          <w:p w14:paraId="0979F537" w14:textId="77777777" w:rsidR="002F2296" w:rsidRDefault="002F2296" w:rsidP="002F2296"/>
        </w:tc>
        <w:tc>
          <w:tcPr>
            <w:tcW w:w="284" w:type="dxa"/>
          </w:tcPr>
          <w:p w14:paraId="26C106D7" w14:textId="77777777" w:rsidR="002F2296" w:rsidRDefault="002F2296" w:rsidP="002F2296"/>
        </w:tc>
        <w:tc>
          <w:tcPr>
            <w:tcW w:w="284" w:type="dxa"/>
          </w:tcPr>
          <w:p w14:paraId="56302100" w14:textId="77777777" w:rsidR="002F2296" w:rsidRDefault="002F2296" w:rsidP="002F2296"/>
        </w:tc>
        <w:tc>
          <w:tcPr>
            <w:tcW w:w="284" w:type="dxa"/>
          </w:tcPr>
          <w:p w14:paraId="0F6ECE00" w14:textId="77777777" w:rsidR="002F2296" w:rsidRDefault="002F2296" w:rsidP="002F2296"/>
        </w:tc>
        <w:tc>
          <w:tcPr>
            <w:tcW w:w="284" w:type="dxa"/>
          </w:tcPr>
          <w:p w14:paraId="28E1970A" w14:textId="77777777" w:rsidR="002F2296" w:rsidRDefault="002F2296" w:rsidP="002F2296"/>
        </w:tc>
        <w:tc>
          <w:tcPr>
            <w:tcW w:w="284" w:type="dxa"/>
          </w:tcPr>
          <w:p w14:paraId="716C2795" w14:textId="77777777" w:rsidR="002F2296" w:rsidRDefault="002F2296" w:rsidP="002F2296"/>
        </w:tc>
        <w:tc>
          <w:tcPr>
            <w:tcW w:w="284" w:type="dxa"/>
          </w:tcPr>
          <w:p w14:paraId="5D376DDF" w14:textId="77777777" w:rsidR="002F2296" w:rsidRDefault="002F2296" w:rsidP="002F2296"/>
        </w:tc>
        <w:tc>
          <w:tcPr>
            <w:tcW w:w="284" w:type="dxa"/>
          </w:tcPr>
          <w:p w14:paraId="327EEFD6" w14:textId="77777777" w:rsidR="002F2296" w:rsidRDefault="002F2296" w:rsidP="002F2296"/>
        </w:tc>
        <w:tc>
          <w:tcPr>
            <w:tcW w:w="284" w:type="dxa"/>
          </w:tcPr>
          <w:p w14:paraId="4AC3A6D4" w14:textId="77777777" w:rsidR="002F2296" w:rsidRDefault="002F2296" w:rsidP="002F2296"/>
        </w:tc>
        <w:tc>
          <w:tcPr>
            <w:tcW w:w="284" w:type="dxa"/>
          </w:tcPr>
          <w:p w14:paraId="4EE3F4CC" w14:textId="77777777" w:rsidR="002F2296" w:rsidRDefault="002F2296" w:rsidP="002F2296"/>
        </w:tc>
        <w:tc>
          <w:tcPr>
            <w:tcW w:w="284" w:type="dxa"/>
          </w:tcPr>
          <w:p w14:paraId="1A331186" w14:textId="77777777" w:rsidR="002F2296" w:rsidRDefault="002F2296" w:rsidP="002F2296"/>
        </w:tc>
        <w:tc>
          <w:tcPr>
            <w:tcW w:w="284" w:type="dxa"/>
          </w:tcPr>
          <w:p w14:paraId="34340C3C" w14:textId="77777777" w:rsidR="002F2296" w:rsidRDefault="002F2296" w:rsidP="002F2296"/>
        </w:tc>
        <w:tc>
          <w:tcPr>
            <w:tcW w:w="284" w:type="dxa"/>
          </w:tcPr>
          <w:p w14:paraId="4BC6295F" w14:textId="77777777" w:rsidR="002F2296" w:rsidRDefault="002F2296" w:rsidP="002F2296"/>
        </w:tc>
        <w:tc>
          <w:tcPr>
            <w:tcW w:w="284" w:type="dxa"/>
          </w:tcPr>
          <w:p w14:paraId="0C2DF79C" w14:textId="77777777" w:rsidR="002F2296" w:rsidRDefault="002F2296" w:rsidP="002F2296"/>
        </w:tc>
        <w:tc>
          <w:tcPr>
            <w:tcW w:w="284" w:type="dxa"/>
          </w:tcPr>
          <w:p w14:paraId="5A80C3D5" w14:textId="77777777" w:rsidR="002F2296" w:rsidRDefault="002F2296" w:rsidP="002F2296"/>
        </w:tc>
      </w:tr>
      <w:tr w:rsidR="002F2296" w14:paraId="5B04B44B" w14:textId="77777777" w:rsidTr="002F2296">
        <w:trPr>
          <w:trHeight w:hRule="exact" w:val="284"/>
        </w:trPr>
        <w:tc>
          <w:tcPr>
            <w:tcW w:w="284" w:type="dxa"/>
          </w:tcPr>
          <w:p w14:paraId="3DB7CA38" w14:textId="77777777" w:rsidR="002F2296" w:rsidRDefault="002F2296" w:rsidP="002F2296"/>
        </w:tc>
        <w:tc>
          <w:tcPr>
            <w:tcW w:w="284" w:type="dxa"/>
          </w:tcPr>
          <w:p w14:paraId="4ED5A8B9" w14:textId="77777777" w:rsidR="002F2296" w:rsidRDefault="002F2296" w:rsidP="002F2296"/>
        </w:tc>
        <w:tc>
          <w:tcPr>
            <w:tcW w:w="284" w:type="dxa"/>
          </w:tcPr>
          <w:p w14:paraId="75B6AE00" w14:textId="77777777" w:rsidR="002F2296" w:rsidRDefault="002F2296" w:rsidP="002F2296"/>
        </w:tc>
        <w:tc>
          <w:tcPr>
            <w:tcW w:w="284" w:type="dxa"/>
          </w:tcPr>
          <w:p w14:paraId="7C3E2C4F" w14:textId="77777777" w:rsidR="002F2296" w:rsidRDefault="002F2296" w:rsidP="002F2296"/>
        </w:tc>
        <w:tc>
          <w:tcPr>
            <w:tcW w:w="284" w:type="dxa"/>
          </w:tcPr>
          <w:p w14:paraId="7836CBB5" w14:textId="77777777" w:rsidR="002F2296" w:rsidRDefault="002F2296" w:rsidP="002F2296"/>
        </w:tc>
        <w:tc>
          <w:tcPr>
            <w:tcW w:w="284" w:type="dxa"/>
          </w:tcPr>
          <w:p w14:paraId="6931C614" w14:textId="77777777" w:rsidR="002F2296" w:rsidRDefault="002F2296" w:rsidP="002F2296"/>
        </w:tc>
        <w:tc>
          <w:tcPr>
            <w:tcW w:w="284" w:type="dxa"/>
          </w:tcPr>
          <w:p w14:paraId="3588D9B0" w14:textId="77777777" w:rsidR="002F2296" w:rsidRDefault="002F2296" w:rsidP="002F2296"/>
        </w:tc>
        <w:tc>
          <w:tcPr>
            <w:tcW w:w="284" w:type="dxa"/>
          </w:tcPr>
          <w:p w14:paraId="5E140868" w14:textId="77777777" w:rsidR="002F2296" w:rsidRDefault="002F2296" w:rsidP="002F2296"/>
        </w:tc>
        <w:tc>
          <w:tcPr>
            <w:tcW w:w="284" w:type="dxa"/>
          </w:tcPr>
          <w:p w14:paraId="419364F5" w14:textId="77777777" w:rsidR="002F2296" w:rsidRDefault="002F2296" w:rsidP="002F2296"/>
        </w:tc>
        <w:tc>
          <w:tcPr>
            <w:tcW w:w="284" w:type="dxa"/>
          </w:tcPr>
          <w:p w14:paraId="4E94E96A" w14:textId="77777777" w:rsidR="002F2296" w:rsidRDefault="002F2296" w:rsidP="002F2296"/>
        </w:tc>
        <w:tc>
          <w:tcPr>
            <w:tcW w:w="284" w:type="dxa"/>
          </w:tcPr>
          <w:p w14:paraId="41CB5C40" w14:textId="77777777" w:rsidR="002F2296" w:rsidRDefault="002F2296" w:rsidP="002F2296"/>
        </w:tc>
        <w:tc>
          <w:tcPr>
            <w:tcW w:w="284" w:type="dxa"/>
          </w:tcPr>
          <w:p w14:paraId="319EEDCD" w14:textId="77777777" w:rsidR="002F2296" w:rsidRDefault="002F2296" w:rsidP="002F2296"/>
        </w:tc>
        <w:tc>
          <w:tcPr>
            <w:tcW w:w="284" w:type="dxa"/>
          </w:tcPr>
          <w:p w14:paraId="39159030" w14:textId="77777777" w:rsidR="002F2296" w:rsidRDefault="002F2296" w:rsidP="002F2296"/>
        </w:tc>
        <w:tc>
          <w:tcPr>
            <w:tcW w:w="284" w:type="dxa"/>
          </w:tcPr>
          <w:p w14:paraId="0B495C8E" w14:textId="77777777" w:rsidR="002F2296" w:rsidRDefault="002F2296" w:rsidP="002F2296"/>
        </w:tc>
        <w:tc>
          <w:tcPr>
            <w:tcW w:w="284" w:type="dxa"/>
          </w:tcPr>
          <w:p w14:paraId="18706245" w14:textId="77777777" w:rsidR="002F2296" w:rsidRDefault="002F2296" w:rsidP="002F2296"/>
        </w:tc>
        <w:tc>
          <w:tcPr>
            <w:tcW w:w="284" w:type="dxa"/>
          </w:tcPr>
          <w:p w14:paraId="2A76AAC3" w14:textId="77777777" w:rsidR="002F2296" w:rsidRDefault="002F2296" w:rsidP="002F2296"/>
        </w:tc>
        <w:tc>
          <w:tcPr>
            <w:tcW w:w="284" w:type="dxa"/>
          </w:tcPr>
          <w:p w14:paraId="2581CF70" w14:textId="77777777" w:rsidR="002F2296" w:rsidRDefault="002F2296" w:rsidP="002F2296"/>
        </w:tc>
        <w:tc>
          <w:tcPr>
            <w:tcW w:w="284" w:type="dxa"/>
          </w:tcPr>
          <w:p w14:paraId="7FFFB1EF" w14:textId="77777777" w:rsidR="002F2296" w:rsidRDefault="002F2296" w:rsidP="002F2296"/>
        </w:tc>
        <w:tc>
          <w:tcPr>
            <w:tcW w:w="284" w:type="dxa"/>
          </w:tcPr>
          <w:p w14:paraId="0F5A0B26" w14:textId="77777777" w:rsidR="002F2296" w:rsidRDefault="002F2296" w:rsidP="002F2296"/>
        </w:tc>
        <w:tc>
          <w:tcPr>
            <w:tcW w:w="284" w:type="dxa"/>
          </w:tcPr>
          <w:p w14:paraId="0C6A64E2" w14:textId="77777777" w:rsidR="002F2296" w:rsidRDefault="002F2296" w:rsidP="002F2296"/>
        </w:tc>
        <w:tc>
          <w:tcPr>
            <w:tcW w:w="284" w:type="dxa"/>
          </w:tcPr>
          <w:p w14:paraId="68ACEECB" w14:textId="77777777" w:rsidR="002F2296" w:rsidRDefault="002F2296" w:rsidP="002F2296"/>
        </w:tc>
        <w:tc>
          <w:tcPr>
            <w:tcW w:w="284" w:type="dxa"/>
          </w:tcPr>
          <w:p w14:paraId="4D51C088" w14:textId="77777777" w:rsidR="002F2296" w:rsidRDefault="002F2296" w:rsidP="002F2296"/>
        </w:tc>
        <w:tc>
          <w:tcPr>
            <w:tcW w:w="284" w:type="dxa"/>
          </w:tcPr>
          <w:p w14:paraId="5453F2A1" w14:textId="77777777" w:rsidR="002F2296" w:rsidRDefault="002F2296" w:rsidP="002F2296"/>
        </w:tc>
        <w:tc>
          <w:tcPr>
            <w:tcW w:w="284" w:type="dxa"/>
          </w:tcPr>
          <w:p w14:paraId="338FE06F" w14:textId="77777777" w:rsidR="002F2296" w:rsidRDefault="002F2296" w:rsidP="002F2296"/>
        </w:tc>
        <w:tc>
          <w:tcPr>
            <w:tcW w:w="284" w:type="dxa"/>
          </w:tcPr>
          <w:p w14:paraId="31A1C2EA" w14:textId="77777777" w:rsidR="002F2296" w:rsidRDefault="002F2296" w:rsidP="002F2296"/>
        </w:tc>
        <w:tc>
          <w:tcPr>
            <w:tcW w:w="284" w:type="dxa"/>
          </w:tcPr>
          <w:p w14:paraId="25BF5484" w14:textId="77777777" w:rsidR="002F2296" w:rsidRDefault="002F2296" w:rsidP="002F2296"/>
        </w:tc>
        <w:tc>
          <w:tcPr>
            <w:tcW w:w="284" w:type="dxa"/>
          </w:tcPr>
          <w:p w14:paraId="381A06B3" w14:textId="77777777" w:rsidR="002F2296" w:rsidRDefault="002F2296" w:rsidP="002F2296"/>
        </w:tc>
        <w:tc>
          <w:tcPr>
            <w:tcW w:w="284" w:type="dxa"/>
          </w:tcPr>
          <w:p w14:paraId="597FC416" w14:textId="77777777" w:rsidR="002F2296" w:rsidRDefault="002F2296" w:rsidP="002F2296"/>
        </w:tc>
        <w:tc>
          <w:tcPr>
            <w:tcW w:w="284" w:type="dxa"/>
          </w:tcPr>
          <w:p w14:paraId="15926FA3" w14:textId="77777777" w:rsidR="002F2296" w:rsidRDefault="002F2296" w:rsidP="002F2296"/>
        </w:tc>
        <w:tc>
          <w:tcPr>
            <w:tcW w:w="284" w:type="dxa"/>
          </w:tcPr>
          <w:p w14:paraId="2DD18C6B" w14:textId="77777777" w:rsidR="002F2296" w:rsidRDefault="002F2296" w:rsidP="002F2296"/>
        </w:tc>
      </w:tr>
      <w:tr w:rsidR="002F2296" w14:paraId="01A9F26B" w14:textId="77777777" w:rsidTr="002F2296">
        <w:trPr>
          <w:trHeight w:hRule="exact" w:val="284"/>
        </w:trPr>
        <w:tc>
          <w:tcPr>
            <w:tcW w:w="284" w:type="dxa"/>
          </w:tcPr>
          <w:p w14:paraId="5E858FC4" w14:textId="77777777" w:rsidR="002F2296" w:rsidRDefault="002F2296" w:rsidP="002F2296"/>
        </w:tc>
        <w:tc>
          <w:tcPr>
            <w:tcW w:w="284" w:type="dxa"/>
          </w:tcPr>
          <w:p w14:paraId="44E928F8" w14:textId="77777777" w:rsidR="002F2296" w:rsidRDefault="002F2296" w:rsidP="002F2296"/>
        </w:tc>
        <w:tc>
          <w:tcPr>
            <w:tcW w:w="284" w:type="dxa"/>
          </w:tcPr>
          <w:p w14:paraId="3FD598F8" w14:textId="77777777" w:rsidR="002F2296" w:rsidRDefault="002F2296" w:rsidP="002F2296"/>
        </w:tc>
        <w:tc>
          <w:tcPr>
            <w:tcW w:w="284" w:type="dxa"/>
          </w:tcPr>
          <w:p w14:paraId="005A4AFF" w14:textId="77777777" w:rsidR="002F2296" w:rsidRDefault="002F2296" w:rsidP="002F2296"/>
        </w:tc>
        <w:tc>
          <w:tcPr>
            <w:tcW w:w="284" w:type="dxa"/>
          </w:tcPr>
          <w:p w14:paraId="22FBD781" w14:textId="77777777" w:rsidR="002F2296" w:rsidRDefault="002F2296" w:rsidP="002F2296"/>
        </w:tc>
        <w:tc>
          <w:tcPr>
            <w:tcW w:w="284" w:type="dxa"/>
          </w:tcPr>
          <w:p w14:paraId="3287328D" w14:textId="77777777" w:rsidR="002F2296" w:rsidRDefault="002F2296" w:rsidP="002F2296"/>
        </w:tc>
        <w:tc>
          <w:tcPr>
            <w:tcW w:w="284" w:type="dxa"/>
          </w:tcPr>
          <w:p w14:paraId="07AB266A" w14:textId="77777777" w:rsidR="002F2296" w:rsidRDefault="002F2296" w:rsidP="002F2296"/>
        </w:tc>
        <w:tc>
          <w:tcPr>
            <w:tcW w:w="284" w:type="dxa"/>
          </w:tcPr>
          <w:p w14:paraId="4BED6628" w14:textId="77777777" w:rsidR="002F2296" w:rsidRDefault="002F2296" w:rsidP="002F2296"/>
        </w:tc>
        <w:tc>
          <w:tcPr>
            <w:tcW w:w="284" w:type="dxa"/>
          </w:tcPr>
          <w:p w14:paraId="6D74E877" w14:textId="77777777" w:rsidR="002F2296" w:rsidRDefault="002F2296" w:rsidP="002F2296"/>
        </w:tc>
        <w:tc>
          <w:tcPr>
            <w:tcW w:w="284" w:type="dxa"/>
          </w:tcPr>
          <w:p w14:paraId="39071890" w14:textId="77777777" w:rsidR="002F2296" w:rsidRDefault="002F2296" w:rsidP="002F2296"/>
        </w:tc>
        <w:tc>
          <w:tcPr>
            <w:tcW w:w="284" w:type="dxa"/>
          </w:tcPr>
          <w:p w14:paraId="6046258D" w14:textId="77777777" w:rsidR="002F2296" w:rsidRDefault="002F2296" w:rsidP="002F2296"/>
        </w:tc>
        <w:tc>
          <w:tcPr>
            <w:tcW w:w="284" w:type="dxa"/>
          </w:tcPr>
          <w:p w14:paraId="7E1B78DF" w14:textId="77777777" w:rsidR="002F2296" w:rsidRDefault="002F2296" w:rsidP="002F2296"/>
        </w:tc>
        <w:tc>
          <w:tcPr>
            <w:tcW w:w="284" w:type="dxa"/>
          </w:tcPr>
          <w:p w14:paraId="7EF8FD5E" w14:textId="77777777" w:rsidR="002F2296" w:rsidRDefault="002F2296" w:rsidP="002F2296"/>
        </w:tc>
        <w:tc>
          <w:tcPr>
            <w:tcW w:w="284" w:type="dxa"/>
          </w:tcPr>
          <w:p w14:paraId="311CF0D1" w14:textId="77777777" w:rsidR="002F2296" w:rsidRDefault="002F2296" w:rsidP="002F2296"/>
        </w:tc>
        <w:tc>
          <w:tcPr>
            <w:tcW w:w="284" w:type="dxa"/>
          </w:tcPr>
          <w:p w14:paraId="3E4F4A88" w14:textId="77777777" w:rsidR="002F2296" w:rsidRDefault="002F2296" w:rsidP="002F2296"/>
        </w:tc>
        <w:tc>
          <w:tcPr>
            <w:tcW w:w="284" w:type="dxa"/>
          </w:tcPr>
          <w:p w14:paraId="02EB1DA0" w14:textId="77777777" w:rsidR="002F2296" w:rsidRDefault="002F2296" w:rsidP="002F2296"/>
        </w:tc>
        <w:tc>
          <w:tcPr>
            <w:tcW w:w="284" w:type="dxa"/>
          </w:tcPr>
          <w:p w14:paraId="10DC2AEA" w14:textId="77777777" w:rsidR="002F2296" w:rsidRDefault="002F2296" w:rsidP="002F2296"/>
        </w:tc>
        <w:tc>
          <w:tcPr>
            <w:tcW w:w="284" w:type="dxa"/>
          </w:tcPr>
          <w:p w14:paraId="696717CB" w14:textId="77777777" w:rsidR="002F2296" w:rsidRDefault="002F2296" w:rsidP="002F2296"/>
        </w:tc>
        <w:tc>
          <w:tcPr>
            <w:tcW w:w="284" w:type="dxa"/>
          </w:tcPr>
          <w:p w14:paraId="3308ADD9" w14:textId="77777777" w:rsidR="002F2296" w:rsidRDefault="002F2296" w:rsidP="002F2296"/>
        </w:tc>
        <w:tc>
          <w:tcPr>
            <w:tcW w:w="284" w:type="dxa"/>
          </w:tcPr>
          <w:p w14:paraId="6F023545" w14:textId="77777777" w:rsidR="002F2296" w:rsidRDefault="002F2296" w:rsidP="002F2296"/>
        </w:tc>
        <w:tc>
          <w:tcPr>
            <w:tcW w:w="284" w:type="dxa"/>
          </w:tcPr>
          <w:p w14:paraId="42C2974B" w14:textId="77777777" w:rsidR="002F2296" w:rsidRDefault="002F2296" w:rsidP="002F2296"/>
        </w:tc>
        <w:tc>
          <w:tcPr>
            <w:tcW w:w="284" w:type="dxa"/>
          </w:tcPr>
          <w:p w14:paraId="3E330292" w14:textId="77777777" w:rsidR="002F2296" w:rsidRDefault="002F2296" w:rsidP="002F2296"/>
        </w:tc>
        <w:tc>
          <w:tcPr>
            <w:tcW w:w="284" w:type="dxa"/>
          </w:tcPr>
          <w:p w14:paraId="45F66B36" w14:textId="77777777" w:rsidR="002F2296" w:rsidRDefault="002F2296" w:rsidP="002F2296"/>
        </w:tc>
        <w:tc>
          <w:tcPr>
            <w:tcW w:w="284" w:type="dxa"/>
          </w:tcPr>
          <w:p w14:paraId="197BDE19" w14:textId="77777777" w:rsidR="002F2296" w:rsidRDefault="002F2296" w:rsidP="002F2296"/>
        </w:tc>
        <w:tc>
          <w:tcPr>
            <w:tcW w:w="284" w:type="dxa"/>
          </w:tcPr>
          <w:p w14:paraId="400412A4" w14:textId="77777777" w:rsidR="002F2296" w:rsidRDefault="002F2296" w:rsidP="002F2296"/>
        </w:tc>
        <w:tc>
          <w:tcPr>
            <w:tcW w:w="284" w:type="dxa"/>
          </w:tcPr>
          <w:p w14:paraId="774BE1D6" w14:textId="77777777" w:rsidR="002F2296" w:rsidRDefault="002F2296" w:rsidP="002F2296"/>
        </w:tc>
        <w:tc>
          <w:tcPr>
            <w:tcW w:w="284" w:type="dxa"/>
          </w:tcPr>
          <w:p w14:paraId="3523BACA" w14:textId="77777777" w:rsidR="002F2296" w:rsidRDefault="002F2296" w:rsidP="002F2296"/>
        </w:tc>
        <w:tc>
          <w:tcPr>
            <w:tcW w:w="284" w:type="dxa"/>
          </w:tcPr>
          <w:p w14:paraId="36C1AE86" w14:textId="77777777" w:rsidR="002F2296" w:rsidRDefault="002F2296" w:rsidP="002F2296"/>
        </w:tc>
        <w:tc>
          <w:tcPr>
            <w:tcW w:w="284" w:type="dxa"/>
          </w:tcPr>
          <w:p w14:paraId="3F512E09" w14:textId="77777777" w:rsidR="002F2296" w:rsidRDefault="002F2296" w:rsidP="002F2296"/>
        </w:tc>
        <w:tc>
          <w:tcPr>
            <w:tcW w:w="284" w:type="dxa"/>
          </w:tcPr>
          <w:p w14:paraId="285FE391" w14:textId="77777777" w:rsidR="002F2296" w:rsidRDefault="002F2296" w:rsidP="002F2296"/>
        </w:tc>
      </w:tr>
      <w:tr w:rsidR="002F2296" w14:paraId="21B6A82E" w14:textId="77777777" w:rsidTr="002F2296">
        <w:trPr>
          <w:trHeight w:hRule="exact" w:val="284"/>
        </w:trPr>
        <w:tc>
          <w:tcPr>
            <w:tcW w:w="284" w:type="dxa"/>
          </w:tcPr>
          <w:p w14:paraId="6FC5A3F2" w14:textId="77777777" w:rsidR="002F2296" w:rsidRDefault="002F2296" w:rsidP="002F2296"/>
        </w:tc>
        <w:tc>
          <w:tcPr>
            <w:tcW w:w="284" w:type="dxa"/>
          </w:tcPr>
          <w:p w14:paraId="0C2F7A26" w14:textId="77777777" w:rsidR="002F2296" w:rsidRDefault="002F2296" w:rsidP="002F2296"/>
        </w:tc>
        <w:tc>
          <w:tcPr>
            <w:tcW w:w="284" w:type="dxa"/>
          </w:tcPr>
          <w:p w14:paraId="146DACCB" w14:textId="77777777" w:rsidR="002F2296" w:rsidRDefault="002F2296" w:rsidP="002F2296"/>
        </w:tc>
        <w:tc>
          <w:tcPr>
            <w:tcW w:w="284" w:type="dxa"/>
          </w:tcPr>
          <w:p w14:paraId="4E8AA8EF" w14:textId="77777777" w:rsidR="002F2296" w:rsidRDefault="002F2296" w:rsidP="002F2296"/>
        </w:tc>
        <w:tc>
          <w:tcPr>
            <w:tcW w:w="284" w:type="dxa"/>
          </w:tcPr>
          <w:p w14:paraId="387FB3B7" w14:textId="77777777" w:rsidR="002F2296" w:rsidRDefault="002F2296" w:rsidP="002F2296"/>
        </w:tc>
        <w:tc>
          <w:tcPr>
            <w:tcW w:w="284" w:type="dxa"/>
          </w:tcPr>
          <w:p w14:paraId="161E339F" w14:textId="77777777" w:rsidR="002F2296" w:rsidRDefault="002F2296" w:rsidP="002F2296"/>
        </w:tc>
        <w:tc>
          <w:tcPr>
            <w:tcW w:w="284" w:type="dxa"/>
          </w:tcPr>
          <w:p w14:paraId="1FAF20D2" w14:textId="77777777" w:rsidR="002F2296" w:rsidRDefault="002F2296" w:rsidP="002F2296"/>
        </w:tc>
        <w:tc>
          <w:tcPr>
            <w:tcW w:w="284" w:type="dxa"/>
          </w:tcPr>
          <w:p w14:paraId="1C8AEBC3" w14:textId="77777777" w:rsidR="002F2296" w:rsidRDefault="002F2296" w:rsidP="002F2296"/>
        </w:tc>
        <w:tc>
          <w:tcPr>
            <w:tcW w:w="284" w:type="dxa"/>
          </w:tcPr>
          <w:p w14:paraId="188358A8" w14:textId="77777777" w:rsidR="002F2296" w:rsidRDefault="002F2296" w:rsidP="002F2296"/>
        </w:tc>
        <w:tc>
          <w:tcPr>
            <w:tcW w:w="284" w:type="dxa"/>
          </w:tcPr>
          <w:p w14:paraId="01ECDD15" w14:textId="77777777" w:rsidR="002F2296" w:rsidRDefault="002F2296" w:rsidP="002F2296"/>
        </w:tc>
        <w:tc>
          <w:tcPr>
            <w:tcW w:w="284" w:type="dxa"/>
          </w:tcPr>
          <w:p w14:paraId="76EA1D02" w14:textId="77777777" w:rsidR="002F2296" w:rsidRDefault="002F2296" w:rsidP="002F2296"/>
        </w:tc>
        <w:tc>
          <w:tcPr>
            <w:tcW w:w="284" w:type="dxa"/>
          </w:tcPr>
          <w:p w14:paraId="0E67C048" w14:textId="77777777" w:rsidR="002F2296" w:rsidRDefault="002F2296" w:rsidP="002F2296"/>
        </w:tc>
        <w:tc>
          <w:tcPr>
            <w:tcW w:w="284" w:type="dxa"/>
          </w:tcPr>
          <w:p w14:paraId="3D483996" w14:textId="77777777" w:rsidR="002F2296" w:rsidRDefault="002F2296" w:rsidP="002F2296"/>
        </w:tc>
        <w:tc>
          <w:tcPr>
            <w:tcW w:w="284" w:type="dxa"/>
          </w:tcPr>
          <w:p w14:paraId="16D60883" w14:textId="77777777" w:rsidR="002F2296" w:rsidRDefault="002F2296" w:rsidP="002F2296"/>
        </w:tc>
        <w:tc>
          <w:tcPr>
            <w:tcW w:w="284" w:type="dxa"/>
          </w:tcPr>
          <w:p w14:paraId="2C1134FA" w14:textId="77777777" w:rsidR="002F2296" w:rsidRDefault="002F2296" w:rsidP="002F2296"/>
        </w:tc>
        <w:tc>
          <w:tcPr>
            <w:tcW w:w="284" w:type="dxa"/>
          </w:tcPr>
          <w:p w14:paraId="2B2A14D1" w14:textId="77777777" w:rsidR="002F2296" w:rsidRDefault="002F2296" w:rsidP="002F2296"/>
        </w:tc>
        <w:tc>
          <w:tcPr>
            <w:tcW w:w="284" w:type="dxa"/>
          </w:tcPr>
          <w:p w14:paraId="086D6009" w14:textId="77777777" w:rsidR="002F2296" w:rsidRDefault="002F2296" w:rsidP="002F2296"/>
        </w:tc>
        <w:tc>
          <w:tcPr>
            <w:tcW w:w="284" w:type="dxa"/>
          </w:tcPr>
          <w:p w14:paraId="6709DF08" w14:textId="77777777" w:rsidR="002F2296" w:rsidRDefault="002F2296" w:rsidP="002F2296"/>
        </w:tc>
        <w:tc>
          <w:tcPr>
            <w:tcW w:w="284" w:type="dxa"/>
          </w:tcPr>
          <w:p w14:paraId="00BE24BB" w14:textId="77777777" w:rsidR="002F2296" w:rsidRDefault="002F2296" w:rsidP="002F2296"/>
        </w:tc>
        <w:tc>
          <w:tcPr>
            <w:tcW w:w="284" w:type="dxa"/>
          </w:tcPr>
          <w:p w14:paraId="1993BFDA" w14:textId="77777777" w:rsidR="002F2296" w:rsidRDefault="002F2296" w:rsidP="002F2296"/>
        </w:tc>
        <w:tc>
          <w:tcPr>
            <w:tcW w:w="284" w:type="dxa"/>
          </w:tcPr>
          <w:p w14:paraId="5433BE3A" w14:textId="77777777" w:rsidR="002F2296" w:rsidRDefault="002F2296" w:rsidP="002F2296"/>
        </w:tc>
        <w:tc>
          <w:tcPr>
            <w:tcW w:w="284" w:type="dxa"/>
          </w:tcPr>
          <w:p w14:paraId="6015869B" w14:textId="77777777" w:rsidR="002F2296" w:rsidRDefault="002F2296" w:rsidP="002F2296"/>
        </w:tc>
        <w:tc>
          <w:tcPr>
            <w:tcW w:w="284" w:type="dxa"/>
          </w:tcPr>
          <w:p w14:paraId="34D9CE10" w14:textId="77777777" w:rsidR="002F2296" w:rsidRDefault="002F2296" w:rsidP="002F2296"/>
        </w:tc>
        <w:tc>
          <w:tcPr>
            <w:tcW w:w="284" w:type="dxa"/>
          </w:tcPr>
          <w:p w14:paraId="22C308EA" w14:textId="77777777" w:rsidR="002F2296" w:rsidRDefault="002F2296" w:rsidP="002F2296"/>
        </w:tc>
        <w:tc>
          <w:tcPr>
            <w:tcW w:w="284" w:type="dxa"/>
          </w:tcPr>
          <w:p w14:paraId="2F39CF54" w14:textId="77777777" w:rsidR="002F2296" w:rsidRDefault="002F2296" w:rsidP="002F2296"/>
        </w:tc>
        <w:tc>
          <w:tcPr>
            <w:tcW w:w="284" w:type="dxa"/>
          </w:tcPr>
          <w:p w14:paraId="57D38695" w14:textId="77777777" w:rsidR="002F2296" w:rsidRDefault="002F2296" w:rsidP="002F2296"/>
        </w:tc>
        <w:tc>
          <w:tcPr>
            <w:tcW w:w="284" w:type="dxa"/>
          </w:tcPr>
          <w:p w14:paraId="68DEDD64" w14:textId="77777777" w:rsidR="002F2296" w:rsidRDefault="002F2296" w:rsidP="002F2296"/>
        </w:tc>
        <w:tc>
          <w:tcPr>
            <w:tcW w:w="284" w:type="dxa"/>
          </w:tcPr>
          <w:p w14:paraId="48E0284F" w14:textId="77777777" w:rsidR="002F2296" w:rsidRDefault="002F2296" w:rsidP="002F2296"/>
        </w:tc>
        <w:tc>
          <w:tcPr>
            <w:tcW w:w="284" w:type="dxa"/>
          </w:tcPr>
          <w:p w14:paraId="5A773684" w14:textId="77777777" w:rsidR="002F2296" w:rsidRDefault="002F2296" w:rsidP="002F2296"/>
        </w:tc>
        <w:tc>
          <w:tcPr>
            <w:tcW w:w="284" w:type="dxa"/>
          </w:tcPr>
          <w:p w14:paraId="2A733B4C" w14:textId="77777777" w:rsidR="002F2296" w:rsidRDefault="002F2296" w:rsidP="002F2296"/>
        </w:tc>
      </w:tr>
      <w:tr w:rsidR="002F2296" w14:paraId="0DFB8811" w14:textId="77777777" w:rsidTr="002F2296">
        <w:trPr>
          <w:trHeight w:hRule="exact" w:val="284"/>
        </w:trPr>
        <w:tc>
          <w:tcPr>
            <w:tcW w:w="284" w:type="dxa"/>
          </w:tcPr>
          <w:p w14:paraId="775EB0D1" w14:textId="77777777" w:rsidR="002F2296" w:rsidRDefault="002F2296" w:rsidP="002F2296"/>
        </w:tc>
        <w:tc>
          <w:tcPr>
            <w:tcW w:w="284" w:type="dxa"/>
          </w:tcPr>
          <w:p w14:paraId="06B24667" w14:textId="77777777" w:rsidR="002F2296" w:rsidRDefault="002F2296" w:rsidP="002F2296"/>
        </w:tc>
        <w:tc>
          <w:tcPr>
            <w:tcW w:w="284" w:type="dxa"/>
          </w:tcPr>
          <w:p w14:paraId="0043964B" w14:textId="77777777" w:rsidR="002F2296" w:rsidRDefault="002F2296" w:rsidP="002F2296"/>
        </w:tc>
        <w:tc>
          <w:tcPr>
            <w:tcW w:w="284" w:type="dxa"/>
          </w:tcPr>
          <w:p w14:paraId="3BE9698D" w14:textId="77777777" w:rsidR="002F2296" w:rsidRDefault="002F2296" w:rsidP="002F2296"/>
        </w:tc>
        <w:tc>
          <w:tcPr>
            <w:tcW w:w="284" w:type="dxa"/>
          </w:tcPr>
          <w:p w14:paraId="048329CF" w14:textId="77777777" w:rsidR="002F2296" w:rsidRDefault="002F2296" w:rsidP="002F2296"/>
        </w:tc>
        <w:tc>
          <w:tcPr>
            <w:tcW w:w="284" w:type="dxa"/>
          </w:tcPr>
          <w:p w14:paraId="36E7950F" w14:textId="77777777" w:rsidR="002F2296" w:rsidRDefault="002F2296" w:rsidP="002F2296"/>
        </w:tc>
        <w:tc>
          <w:tcPr>
            <w:tcW w:w="284" w:type="dxa"/>
          </w:tcPr>
          <w:p w14:paraId="6D4E3664" w14:textId="77777777" w:rsidR="002F2296" w:rsidRDefault="002F2296" w:rsidP="002F2296"/>
        </w:tc>
        <w:tc>
          <w:tcPr>
            <w:tcW w:w="284" w:type="dxa"/>
          </w:tcPr>
          <w:p w14:paraId="6C898147" w14:textId="77777777" w:rsidR="002F2296" w:rsidRDefault="002F2296" w:rsidP="002F2296"/>
        </w:tc>
        <w:tc>
          <w:tcPr>
            <w:tcW w:w="284" w:type="dxa"/>
          </w:tcPr>
          <w:p w14:paraId="723170CF" w14:textId="77777777" w:rsidR="002F2296" w:rsidRDefault="002F2296" w:rsidP="002F2296"/>
        </w:tc>
        <w:tc>
          <w:tcPr>
            <w:tcW w:w="284" w:type="dxa"/>
          </w:tcPr>
          <w:p w14:paraId="6DC1A451" w14:textId="77777777" w:rsidR="002F2296" w:rsidRDefault="002F2296" w:rsidP="002F2296"/>
        </w:tc>
        <w:tc>
          <w:tcPr>
            <w:tcW w:w="284" w:type="dxa"/>
          </w:tcPr>
          <w:p w14:paraId="38C99FA7" w14:textId="77777777" w:rsidR="002F2296" w:rsidRDefault="002F2296" w:rsidP="002F2296"/>
        </w:tc>
        <w:tc>
          <w:tcPr>
            <w:tcW w:w="284" w:type="dxa"/>
          </w:tcPr>
          <w:p w14:paraId="29FE969F" w14:textId="77777777" w:rsidR="002F2296" w:rsidRDefault="002F2296" w:rsidP="002F2296"/>
        </w:tc>
        <w:tc>
          <w:tcPr>
            <w:tcW w:w="284" w:type="dxa"/>
          </w:tcPr>
          <w:p w14:paraId="26E51A25" w14:textId="77777777" w:rsidR="002F2296" w:rsidRDefault="002F2296" w:rsidP="002F2296"/>
        </w:tc>
        <w:tc>
          <w:tcPr>
            <w:tcW w:w="284" w:type="dxa"/>
          </w:tcPr>
          <w:p w14:paraId="3E28C2C0" w14:textId="77777777" w:rsidR="002F2296" w:rsidRDefault="002F2296" w:rsidP="002F2296"/>
        </w:tc>
        <w:tc>
          <w:tcPr>
            <w:tcW w:w="284" w:type="dxa"/>
          </w:tcPr>
          <w:p w14:paraId="3CC41A44" w14:textId="77777777" w:rsidR="002F2296" w:rsidRDefault="002F2296" w:rsidP="002F2296"/>
        </w:tc>
        <w:tc>
          <w:tcPr>
            <w:tcW w:w="284" w:type="dxa"/>
          </w:tcPr>
          <w:p w14:paraId="4A30665D" w14:textId="77777777" w:rsidR="002F2296" w:rsidRDefault="002F2296" w:rsidP="002F2296"/>
        </w:tc>
        <w:tc>
          <w:tcPr>
            <w:tcW w:w="284" w:type="dxa"/>
          </w:tcPr>
          <w:p w14:paraId="3DD3D873" w14:textId="77777777" w:rsidR="002F2296" w:rsidRDefault="002F2296" w:rsidP="002F2296"/>
        </w:tc>
        <w:tc>
          <w:tcPr>
            <w:tcW w:w="284" w:type="dxa"/>
          </w:tcPr>
          <w:p w14:paraId="03238561" w14:textId="77777777" w:rsidR="002F2296" w:rsidRDefault="002F2296" w:rsidP="002F2296"/>
        </w:tc>
        <w:tc>
          <w:tcPr>
            <w:tcW w:w="284" w:type="dxa"/>
          </w:tcPr>
          <w:p w14:paraId="04C0864D" w14:textId="77777777" w:rsidR="002F2296" w:rsidRDefault="002F2296" w:rsidP="002F2296"/>
        </w:tc>
        <w:tc>
          <w:tcPr>
            <w:tcW w:w="284" w:type="dxa"/>
          </w:tcPr>
          <w:p w14:paraId="68ECE3F5" w14:textId="77777777" w:rsidR="002F2296" w:rsidRDefault="002F2296" w:rsidP="002F2296"/>
        </w:tc>
        <w:tc>
          <w:tcPr>
            <w:tcW w:w="284" w:type="dxa"/>
          </w:tcPr>
          <w:p w14:paraId="62F21060" w14:textId="77777777" w:rsidR="002F2296" w:rsidRDefault="002F2296" w:rsidP="002F2296"/>
        </w:tc>
        <w:tc>
          <w:tcPr>
            <w:tcW w:w="284" w:type="dxa"/>
          </w:tcPr>
          <w:p w14:paraId="7B6B1062" w14:textId="77777777" w:rsidR="002F2296" w:rsidRDefault="002F2296" w:rsidP="002F2296"/>
        </w:tc>
        <w:tc>
          <w:tcPr>
            <w:tcW w:w="284" w:type="dxa"/>
          </w:tcPr>
          <w:p w14:paraId="556073D0" w14:textId="77777777" w:rsidR="002F2296" w:rsidRDefault="002F2296" w:rsidP="002F2296"/>
        </w:tc>
        <w:tc>
          <w:tcPr>
            <w:tcW w:w="284" w:type="dxa"/>
          </w:tcPr>
          <w:p w14:paraId="7047E846" w14:textId="77777777" w:rsidR="002F2296" w:rsidRDefault="002F2296" w:rsidP="002F2296"/>
        </w:tc>
        <w:tc>
          <w:tcPr>
            <w:tcW w:w="284" w:type="dxa"/>
          </w:tcPr>
          <w:p w14:paraId="11A6ACFC" w14:textId="77777777" w:rsidR="002F2296" w:rsidRDefault="002F2296" w:rsidP="002F2296"/>
        </w:tc>
        <w:tc>
          <w:tcPr>
            <w:tcW w:w="284" w:type="dxa"/>
          </w:tcPr>
          <w:p w14:paraId="4246F439" w14:textId="77777777" w:rsidR="002F2296" w:rsidRDefault="002F2296" w:rsidP="002F2296"/>
        </w:tc>
        <w:tc>
          <w:tcPr>
            <w:tcW w:w="284" w:type="dxa"/>
          </w:tcPr>
          <w:p w14:paraId="3713FCC8" w14:textId="77777777" w:rsidR="002F2296" w:rsidRDefault="002F2296" w:rsidP="002F2296"/>
        </w:tc>
        <w:tc>
          <w:tcPr>
            <w:tcW w:w="284" w:type="dxa"/>
          </w:tcPr>
          <w:p w14:paraId="14D568D7" w14:textId="77777777" w:rsidR="002F2296" w:rsidRDefault="002F2296" w:rsidP="002F2296"/>
        </w:tc>
        <w:tc>
          <w:tcPr>
            <w:tcW w:w="284" w:type="dxa"/>
          </w:tcPr>
          <w:p w14:paraId="5A23ADF6" w14:textId="77777777" w:rsidR="002F2296" w:rsidRDefault="002F2296" w:rsidP="002F2296"/>
        </w:tc>
        <w:tc>
          <w:tcPr>
            <w:tcW w:w="284" w:type="dxa"/>
          </w:tcPr>
          <w:p w14:paraId="25D59681" w14:textId="77777777" w:rsidR="002F2296" w:rsidRDefault="002F2296" w:rsidP="002F2296"/>
        </w:tc>
      </w:tr>
      <w:tr w:rsidR="002F2296" w14:paraId="5837429E" w14:textId="77777777" w:rsidTr="002F2296">
        <w:trPr>
          <w:trHeight w:hRule="exact" w:val="284"/>
        </w:trPr>
        <w:tc>
          <w:tcPr>
            <w:tcW w:w="284" w:type="dxa"/>
          </w:tcPr>
          <w:p w14:paraId="059FA64F" w14:textId="77777777" w:rsidR="002F2296" w:rsidRDefault="002F2296" w:rsidP="002F2296"/>
        </w:tc>
        <w:tc>
          <w:tcPr>
            <w:tcW w:w="284" w:type="dxa"/>
          </w:tcPr>
          <w:p w14:paraId="58BBC5AB" w14:textId="77777777" w:rsidR="002F2296" w:rsidRDefault="002F2296" w:rsidP="002F2296"/>
        </w:tc>
        <w:tc>
          <w:tcPr>
            <w:tcW w:w="284" w:type="dxa"/>
          </w:tcPr>
          <w:p w14:paraId="369B07F7" w14:textId="77777777" w:rsidR="002F2296" w:rsidRDefault="002F2296" w:rsidP="002F2296"/>
        </w:tc>
        <w:tc>
          <w:tcPr>
            <w:tcW w:w="284" w:type="dxa"/>
          </w:tcPr>
          <w:p w14:paraId="748D5636" w14:textId="77777777" w:rsidR="002F2296" w:rsidRDefault="002F2296" w:rsidP="002F2296"/>
        </w:tc>
        <w:tc>
          <w:tcPr>
            <w:tcW w:w="284" w:type="dxa"/>
          </w:tcPr>
          <w:p w14:paraId="6D313A65" w14:textId="77777777" w:rsidR="002F2296" w:rsidRDefault="002F2296" w:rsidP="002F2296"/>
        </w:tc>
        <w:tc>
          <w:tcPr>
            <w:tcW w:w="284" w:type="dxa"/>
          </w:tcPr>
          <w:p w14:paraId="149A1A5F" w14:textId="77777777" w:rsidR="002F2296" w:rsidRDefault="002F2296" w:rsidP="002F2296"/>
        </w:tc>
        <w:tc>
          <w:tcPr>
            <w:tcW w:w="284" w:type="dxa"/>
          </w:tcPr>
          <w:p w14:paraId="76F274B7" w14:textId="77777777" w:rsidR="002F2296" w:rsidRDefault="002F2296" w:rsidP="002F2296"/>
        </w:tc>
        <w:tc>
          <w:tcPr>
            <w:tcW w:w="284" w:type="dxa"/>
          </w:tcPr>
          <w:p w14:paraId="4E749840" w14:textId="77777777" w:rsidR="002F2296" w:rsidRDefault="002F2296" w:rsidP="002F2296"/>
        </w:tc>
        <w:tc>
          <w:tcPr>
            <w:tcW w:w="284" w:type="dxa"/>
          </w:tcPr>
          <w:p w14:paraId="6A01AE2F" w14:textId="77777777" w:rsidR="002F2296" w:rsidRDefault="002F2296" w:rsidP="002F2296"/>
        </w:tc>
        <w:tc>
          <w:tcPr>
            <w:tcW w:w="284" w:type="dxa"/>
          </w:tcPr>
          <w:p w14:paraId="5D84203B" w14:textId="77777777" w:rsidR="002F2296" w:rsidRDefault="002F2296" w:rsidP="002F2296"/>
        </w:tc>
        <w:tc>
          <w:tcPr>
            <w:tcW w:w="284" w:type="dxa"/>
          </w:tcPr>
          <w:p w14:paraId="30D56B80" w14:textId="77777777" w:rsidR="002F2296" w:rsidRDefault="002F2296" w:rsidP="002F2296"/>
        </w:tc>
        <w:tc>
          <w:tcPr>
            <w:tcW w:w="284" w:type="dxa"/>
          </w:tcPr>
          <w:p w14:paraId="0689CED7" w14:textId="77777777" w:rsidR="002F2296" w:rsidRDefault="002F2296" w:rsidP="002F2296"/>
        </w:tc>
        <w:tc>
          <w:tcPr>
            <w:tcW w:w="284" w:type="dxa"/>
          </w:tcPr>
          <w:p w14:paraId="6FD0D090" w14:textId="77777777" w:rsidR="002F2296" w:rsidRDefault="002F2296" w:rsidP="002F2296"/>
        </w:tc>
        <w:tc>
          <w:tcPr>
            <w:tcW w:w="284" w:type="dxa"/>
          </w:tcPr>
          <w:p w14:paraId="38DE28F0" w14:textId="77777777" w:rsidR="002F2296" w:rsidRDefault="002F2296" w:rsidP="002F2296"/>
        </w:tc>
        <w:tc>
          <w:tcPr>
            <w:tcW w:w="284" w:type="dxa"/>
          </w:tcPr>
          <w:p w14:paraId="3DD54625" w14:textId="77777777" w:rsidR="002F2296" w:rsidRDefault="002F2296" w:rsidP="002F2296"/>
        </w:tc>
        <w:tc>
          <w:tcPr>
            <w:tcW w:w="284" w:type="dxa"/>
          </w:tcPr>
          <w:p w14:paraId="39F0D3CE" w14:textId="77777777" w:rsidR="002F2296" w:rsidRDefault="002F2296" w:rsidP="002F2296"/>
        </w:tc>
        <w:tc>
          <w:tcPr>
            <w:tcW w:w="284" w:type="dxa"/>
          </w:tcPr>
          <w:p w14:paraId="66FA61EC" w14:textId="77777777" w:rsidR="002F2296" w:rsidRDefault="002F2296" w:rsidP="002F2296"/>
        </w:tc>
        <w:tc>
          <w:tcPr>
            <w:tcW w:w="284" w:type="dxa"/>
          </w:tcPr>
          <w:p w14:paraId="2E8B7DA4" w14:textId="77777777" w:rsidR="002F2296" w:rsidRDefault="002F2296" w:rsidP="002F2296"/>
        </w:tc>
        <w:tc>
          <w:tcPr>
            <w:tcW w:w="284" w:type="dxa"/>
          </w:tcPr>
          <w:p w14:paraId="385FCD6D" w14:textId="77777777" w:rsidR="002F2296" w:rsidRDefault="002F2296" w:rsidP="002F2296"/>
        </w:tc>
        <w:tc>
          <w:tcPr>
            <w:tcW w:w="284" w:type="dxa"/>
          </w:tcPr>
          <w:p w14:paraId="4E58A810" w14:textId="77777777" w:rsidR="002F2296" w:rsidRDefault="002F2296" w:rsidP="002F2296"/>
        </w:tc>
        <w:tc>
          <w:tcPr>
            <w:tcW w:w="284" w:type="dxa"/>
          </w:tcPr>
          <w:p w14:paraId="3A344302" w14:textId="77777777" w:rsidR="002F2296" w:rsidRDefault="002F2296" w:rsidP="002F2296"/>
        </w:tc>
        <w:tc>
          <w:tcPr>
            <w:tcW w:w="284" w:type="dxa"/>
          </w:tcPr>
          <w:p w14:paraId="01FB6B5D" w14:textId="77777777" w:rsidR="002F2296" w:rsidRDefault="002F2296" w:rsidP="002F2296"/>
        </w:tc>
        <w:tc>
          <w:tcPr>
            <w:tcW w:w="284" w:type="dxa"/>
          </w:tcPr>
          <w:p w14:paraId="255274C7" w14:textId="77777777" w:rsidR="002F2296" w:rsidRDefault="002F2296" w:rsidP="002F2296"/>
        </w:tc>
        <w:tc>
          <w:tcPr>
            <w:tcW w:w="284" w:type="dxa"/>
          </w:tcPr>
          <w:p w14:paraId="6756AD4A" w14:textId="77777777" w:rsidR="002F2296" w:rsidRDefault="002F2296" w:rsidP="002F2296"/>
        </w:tc>
        <w:tc>
          <w:tcPr>
            <w:tcW w:w="284" w:type="dxa"/>
          </w:tcPr>
          <w:p w14:paraId="0342ED2B" w14:textId="77777777" w:rsidR="002F2296" w:rsidRDefault="002F2296" w:rsidP="002F2296"/>
        </w:tc>
        <w:tc>
          <w:tcPr>
            <w:tcW w:w="284" w:type="dxa"/>
          </w:tcPr>
          <w:p w14:paraId="399132B5" w14:textId="77777777" w:rsidR="002F2296" w:rsidRDefault="002F2296" w:rsidP="002F2296"/>
        </w:tc>
        <w:tc>
          <w:tcPr>
            <w:tcW w:w="284" w:type="dxa"/>
          </w:tcPr>
          <w:p w14:paraId="12532A6B" w14:textId="77777777" w:rsidR="002F2296" w:rsidRDefault="002F2296" w:rsidP="002F2296"/>
        </w:tc>
        <w:tc>
          <w:tcPr>
            <w:tcW w:w="284" w:type="dxa"/>
          </w:tcPr>
          <w:p w14:paraId="1B8EFB21" w14:textId="77777777" w:rsidR="002F2296" w:rsidRDefault="002F2296" w:rsidP="002F2296"/>
        </w:tc>
        <w:tc>
          <w:tcPr>
            <w:tcW w:w="284" w:type="dxa"/>
          </w:tcPr>
          <w:p w14:paraId="5744D390" w14:textId="77777777" w:rsidR="002F2296" w:rsidRDefault="002F2296" w:rsidP="002F2296"/>
        </w:tc>
        <w:tc>
          <w:tcPr>
            <w:tcW w:w="284" w:type="dxa"/>
          </w:tcPr>
          <w:p w14:paraId="06752C75" w14:textId="77777777" w:rsidR="002F2296" w:rsidRDefault="002F2296" w:rsidP="002F2296"/>
        </w:tc>
      </w:tr>
      <w:tr w:rsidR="002F2296" w14:paraId="1CF7B80E" w14:textId="77777777" w:rsidTr="002F2296">
        <w:trPr>
          <w:trHeight w:hRule="exact" w:val="284"/>
        </w:trPr>
        <w:tc>
          <w:tcPr>
            <w:tcW w:w="284" w:type="dxa"/>
          </w:tcPr>
          <w:p w14:paraId="5B03977D" w14:textId="77777777" w:rsidR="002F2296" w:rsidRDefault="002F2296" w:rsidP="002F2296"/>
        </w:tc>
        <w:tc>
          <w:tcPr>
            <w:tcW w:w="284" w:type="dxa"/>
          </w:tcPr>
          <w:p w14:paraId="33D78C6C" w14:textId="77777777" w:rsidR="002F2296" w:rsidRDefault="002F2296" w:rsidP="002F2296"/>
        </w:tc>
        <w:tc>
          <w:tcPr>
            <w:tcW w:w="284" w:type="dxa"/>
          </w:tcPr>
          <w:p w14:paraId="6F32E84B" w14:textId="77777777" w:rsidR="002F2296" w:rsidRDefault="002F2296" w:rsidP="002F2296"/>
        </w:tc>
        <w:tc>
          <w:tcPr>
            <w:tcW w:w="284" w:type="dxa"/>
          </w:tcPr>
          <w:p w14:paraId="0F067604" w14:textId="77777777" w:rsidR="002F2296" w:rsidRDefault="002F2296" w:rsidP="002F2296"/>
        </w:tc>
        <w:tc>
          <w:tcPr>
            <w:tcW w:w="284" w:type="dxa"/>
          </w:tcPr>
          <w:p w14:paraId="05EA392B" w14:textId="77777777" w:rsidR="002F2296" w:rsidRDefault="002F2296" w:rsidP="002F2296"/>
        </w:tc>
        <w:tc>
          <w:tcPr>
            <w:tcW w:w="284" w:type="dxa"/>
          </w:tcPr>
          <w:p w14:paraId="059FE591" w14:textId="77777777" w:rsidR="002F2296" w:rsidRDefault="002F2296" w:rsidP="002F2296"/>
        </w:tc>
        <w:tc>
          <w:tcPr>
            <w:tcW w:w="284" w:type="dxa"/>
          </w:tcPr>
          <w:p w14:paraId="62368EF7" w14:textId="77777777" w:rsidR="002F2296" w:rsidRDefault="002F2296" w:rsidP="002F2296"/>
        </w:tc>
        <w:tc>
          <w:tcPr>
            <w:tcW w:w="284" w:type="dxa"/>
          </w:tcPr>
          <w:p w14:paraId="621788C6" w14:textId="77777777" w:rsidR="002F2296" w:rsidRDefault="002F2296" w:rsidP="002F2296"/>
        </w:tc>
        <w:tc>
          <w:tcPr>
            <w:tcW w:w="284" w:type="dxa"/>
          </w:tcPr>
          <w:p w14:paraId="3BE6F51D" w14:textId="77777777" w:rsidR="002F2296" w:rsidRDefault="002F2296" w:rsidP="002F2296"/>
        </w:tc>
        <w:tc>
          <w:tcPr>
            <w:tcW w:w="284" w:type="dxa"/>
          </w:tcPr>
          <w:p w14:paraId="26562391" w14:textId="77777777" w:rsidR="002F2296" w:rsidRDefault="002F2296" w:rsidP="002F2296"/>
        </w:tc>
        <w:tc>
          <w:tcPr>
            <w:tcW w:w="284" w:type="dxa"/>
          </w:tcPr>
          <w:p w14:paraId="519F36D5" w14:textId="77777777" w:rsidR="002F2296" w:rsidRDefault="002F2296" w:rsidP="002F2296"/>
        </w:tc>
        <w:tc>
          <w:tcPr>
            <w:tcW w:w="284" w:type="dxa"/>
          </w:tcPr>
          <w:p w14:paraId="64077C51" w14:textId="77777777" w:rsidR="002F2296" w:rsidRDefault="002F2296" w:rsidP="002F2296"/>
        </w:tc>
        <w:tc>
          <w:tcPr>
            <w:tcW w:w="284" w:type="dxa"/>
          </w:tcPr>
          <w:p w14:paraId="0E3921B2" w14:textId="77777777" w:rsidR="002F2296" w:rsidRDefault="002F2296" w:rsidP="002F2296"/>
        </w:tc>
        <w:tc>
          <w:tcPr>
            <w:tcW w:w="284" w:type="dxa"/>
          </w:tcPr>
          <w:p w14:paraId="40CE5D37" w14:textId="77777777" w:rsidR="002F2296" w:rsidRDefault="002F2296" w:rsidP="002F2296"/>
        </w:tc>
        <w:tc>
          <w:tcPr>
            <w:tcW w:w="284" w:type="dxa"/>
          </w:tcPr>
          <w:p w14:paraId="47DADF9F" w14:textId="77777777" w:rsidR="002F2296" w:rsidRDefault="002F2296" w:rsidP="002F2296"/>
        </w:tc>
        <w:tc>
          <w:tcPr>
            <w:tcW w:w="284" w:type="dxa"/>
          </w:tcPr>
          <w:p w14:paraId="32C1AC08" w14:textId="77777777" w:rsidR="002F2296" w:rsidRDefault="002F2296" w:rsidP="002F2296"/>
        </w:tc>
        <w:tc>
          <w:tcPr>
            <w:tcW w:w="284" w:type="dxa"/>
          </w:tcPr>
          <w:p w14:paraId="4AF17D81" w14:textId="77777777" w:rsidR="002F2296" w:rsidRDefault="002F2296" w:rsidP="002F2296"/>
        </w:tc>
        <w:tc>
          <w:tcPr>
            <w:tcW w:w="284" w:type="dxa"/>
          </w:tcPr>
          <w:p w14:paraId="2D68AC75" w14:textId="77777777" w:rsidR="002F2296" w:rsidRDefault="002F2296" w:rsidP="002F2296"/>
        </w:tc>
        <w:tc>
          <w:tcPr>
            <w:tcW w:w="284" w:type="dxa"/>
          </w:tcPr>
          <w:p w14:paraId="23ACE23E" w14:textId="77777777" w:rsidR="002F2296" w:rsidRDefault="002F2296" w:rsidP="002F2296"/>
        </w:tc>
        <w:tc>
          <w:tcPr>
            <w:tcW w:w="284" w:type="dxa"/>
          </w:tcPr>
          <w:p w14:paraId="3A7020EB" w14:textId="77777777" w:rsidR="002F2296" w:rsidRDefault="002F2296" w:rsidP="002F2296"/>
        </w:tc>
        <w:tc>
          <w:tcPr>
            <w:tcW w:w="284" w:type="dxa"/>
          </w:tcPr>
          <w:p w14:paraId="7AAB9A47" w14:textId="77777777" w:rsidR="002F2296" w:rsidRDefault="002F2296" w:rsidP="002F2296"/>
        </w:tc>
        <w:tc>
          <w:tcPr>
            <w:tcW w:w="284" w:type="dxa"/>
          </w:tcPr>
          <w:p w14:paraId="244A9DDD" w14:textId="77777777" w:rsidR="002F2296" w:rsidRDefault="002F2296" w:rsidP="002F2296"/>
        </w:tc>
        <w:tc>
          <w:tcPr>
            <w:tcW w:w="284" w:type="dxa"/>
          </w:tcPr>
          <w:p w14:paraId="5D96FBBA" w14:textId="77777777" w:rsidR="002F2296" w:rsidRDefault="002F2296" w:rsidP="002F2296"/>
        </w:tc>
        <w:tc>
          <w:tcPr>
            <w:tcW w:w="284" w:type="dxa"/>
          </w:tcPr>
          <w:p w14:paraId="0444039D" w14:textId="77777777" w:rsidR="002F2296" w:rsidRDefault="002F2296" w:rsidP="002F2296"/>
        </w:tc>
        <w:tc>
          <w:tcPr>
            <w:tcW w:w="284" w:type="dxa"/>
          </w:tcPr>
          <w:p w14:paraId="404B46DF" w14:textId="77777777" w:rsidR="002F2296" w:rsidRDefault="002F2296" w:rsidP="002F2296"/>
        </w:tc>
        <w:tc>
          <w:tcPr>
            <w:tcW w:w="284" w:type="dxa"/>
          </w:tcPr>
          <w:p w14:paraId="22EAB2A1" w14:textId="77777777" w:rsidR="002F2296" w:rsidRDefault="002F2296" w:rsidP="002F2296"/>
        </w:tc>
        <w:tc>
          <w:tcPr>
            <w:tcW w:w="284" w:type="dxa"/>
          </w:tcPr>
          <w:p w14:paraId="20D38742" w14:textId="77777777" w:rsidR="002F2296" w:rsidRDefault="002F2296" w:rsidP="002F2296"/>
        </w:tc>
        <w:tc>
          <w:tcPr>
            <w:tcW w:w="284" w:type="dxa"/>
          </w:tcPr>
          <w:p w14:paraId="6DF8AE5D" w14:textId="77777777" w:rsidR="002F2296" w:rsidRDefault="002F2296" w:rsidP="002F2296"/>
        </w:tc>
        <w:tc>
          <w:tcPr>
            <w:tcW w:w="284" w:type="dxa"/>
          </w:tcPr>
          <w:p w14:paraId="7846193F" w14:textId="77777777" w:rsidR="002F2296" w:rsidRDefault="002F2296" w:rsidP="002F2296"/>
        </w:tc>
        <w:tc>
          <w:tcPr>
            <w:tcW w:w="284" w:type="dxa"/>
          </w:tcPr>
          <w:p w14:paraId="344382A5" w14:textId="77777777" w:rsidR="002F2296" w:rsidRDefault="002F2296" w:rsidP="002F2296"/>
        </w:tc>
      </w:tr>
      <w:tr w:rsidR="002F2296" w14:paraId="5D456473" w14:textId="77777777" w:rsidTr="002F2296">
        <w:trPr>
          <w:trHeight w:hRule="exact" w:val="284"/>
        </w:trPr>
        <w:tc>
          <w:tcPr>
            <w:tcW w:w="284" w:type="dxa"/>
          </w:tcPr>
          <w:p w14:paraId="665CA8D5" w14:textId="77777777" w:rsidR="002F2296" w:rsidRDefault="002F2296" w:rsidP="002F2296"/>
        </w:tc>
        <w:tc>
          <w:tcPr>
            <w:tcW w:w="284" w:type="dxa"/>
          </w:tcPr>
          <w:p w14:paraId="0BC5D29E" w14:textId="77777777" w:rsidR="002F2296" w:rsidRDefault="002F2296" w:rsidP="002F2296"/>
        </w:tc>
        <w:tc>
          <w:tcPr>
            <w:tcW w:w="284" w:type="dxa"/>
          </w:tcPr>
          <w:p w14:paraId="3F2DA5B4" w14:textId="77777777" w:rsidR="002F2296" w:rsidRDefault="002F2296" w:rsidP="002F2296">
            <w:r>
              <w:rPr>
                <w:noProof/>
              </w:rPr>
              <mc:AlternateContent>
                <mc:Choice Requires="wps">
                  <w:drawing>
                    <wp:anchor distT="0" distB="0" distL="114300" distR="114300" simplePos="0" relativeHeight="251634688" behindDoc="0" locked="0" layoutInCell="1" allowOverlap="1" wp14:anchorId="650150BE" wp14:editId="02B35287">
                      <wp:simplePos x="0" y="0"/>
                      <wp:positionH relativeFrom="column">
                        <wp:posOffset>-66040</wp:posOffset>
                      </wp:positionH>
                      <wp:positionV relativeFrom="paragraph">
                        <wp:posOffset>193040</wp:posOffset>
                      </wp:positionV>
                      <wp:extent cx="4850130" cy="0"/>
                      <wp:effectExtent l="0" t="101600" r="26670" b="127000"/>
                      <wp:wrapNone/>
                      <wp:docPr id="15" name="Gerade Verbindung mit Pfeil 15"/>
                      <wp:cNvGraphicFramePr/>
                      <a:graphic xmlns:a="http://schemas.openxmlformats.org/drawingml/2006/main">
                        <a:graphicData uri="http://schemas.microsoft.com/office/word/2010/wordprocessingShape">
                          <wps:wsp>
                            <wps:cNvCnPr/>
                            <wps:spPr>
                              <a:xfrm>
                                <a:off x="0" y="0"/>
                                <a:ext cx="48501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62C96C" id="Gerade_x0020_Verbindung_x0020_mit_x0020_Pfeil_x0020_15" o:spid="_x0000_s1026" type="#_x0000_t32" style="position:absolute;margin-left:-5.2pt;margin-top:15.2pt;width:381.9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" strokecolor="#5b9bd5 [3204]" strokeweight="1pt">
                      <v:stroke endarrow="open" joinstyle="miter"/>
                    </v:shape>
                  </w:pict>
                </mc:Fallback>
              </mc:AlternateContent>
            </w:r>
          </w:p>
        </w:tc>
        <w:tc>
          <w:tcPr>
            <w:tcW w:w="284" w:type="dxa"/>
          </w:tcPr>
          <w:p w14:paraId="553ACDF8" w14:textId="77777777" w:rsidR="002F2296" w:rsidRDefault="002F2296" w:rsidP="002F2296"/>
        </w:tc>
        <w:tc>
          <w:tcPr>
            <w:tcW w:w="284" w:type="dxa"/>
          </w:tcPr>
          <w:p w14:paraId="4BFC8C4B" w14:textId="77777777" w:rsidR="002F2296" w:rsidRDefault="002F2296" w:rsidP="002F2296"/>
        </w:tc>
        <w:tc>
          <w:tcPr>
            <w:tcW w:w="284" w:type="dxa"/>
          </w:tcPr>
          <w:p w14:paraId="329EF3FC" w14:textId="77777777" w:rsidR="002F2296" w:rsidRDefault="002F2296" w:rsidP="002F2296"/>
        </w:tc>
        <w:tc>
          <w:tcPr>
            <w:tcW w:w="284" w:type="dxa"/>
          </w:tcPr>
          <w:p w14:paraId="1702E31D" w14:textId="77777777" w:rsidR="002F2296" w:rsidRDefault="002F2296" w:rsidP="002F2296"/>
        </w:tc>
        <w:tc>
          <w:tcPr>
            <w:tcW w:w="284" w:type="dxa"/>
          </w:tcPr>
          <w:p w14:paraId="64CF9DD5" w14:textId="77777777" w:rsidR="002F2296" w:rsidRDefault="002F2296" w:rsidP="002F2296"/>
        </w:tc>
        <w:tc>
          <w:tcPr>
            <w:tcW w:w="284" w:type="dxa"/>
          </w:tcPr>
          <w:p w14:paraId="0BE6ED77" w14:textId="77777777" w:rsidR="002F2296" w:rsidRDefault="002F2296" w:rsidP="002F2296"/>
        </w:tc>
        <w:tc>
          <w:tcPr>
            <w:tcW w:w="284" w:type="dxa"/>
          </w:tcPr>
          <w:p w14:paraId="3530B616" w14:textId="77777777" w:rsidR="002F2296" w:rsidRDefault="002F2296" w:rsidP="002F2296"/>
        </w:tc>
        <w:tc>
          <w:tcPr>
            <w:tcW w:w="284" w:type="dxa"/>
          </w:tcPr>
          <w:p w14:paraId="28C64B40" w14:textId="77777777" w:rsidR="002F2296" w:rsidRDefault="002F2296" w:rsidP="002F2296"/>
        </w:tc>
        <w:tc>
          <w:tcPr>
            <w:tcW w:w="284" w:type="dxa"/>
          </w:tcPr>
          <w:p w14:paraId="5A41A73F" w14:textId="77777777" w:rsidR="002F2296" w:rsidRDefault="002F2296" w:rsidP="002F2296"/>
        </w:tc>
        <w:tc>
          <w:tcPr>
            <w:tcW w:w="284" w:type="dxa"/>
          </w:tcPr>
          <w:p w14:paraId="23BA034A" w14:textId="77777777" w:rsidR="002F2296" w:rsidRDefault="002F2296" w:rsidP="002F2296"/>
        </w:tc>
        <w:tc>
          <w:tcPr>
            <w:tcW w:w="284" w:type="dxa"/>
          </w:tcPr>
          <w:p w14:paraId="321CFAD6" w14:textId="77777777" w:rsidR="002F2296" w:rsidRDefault="002F2296" w:rsidP="002F2296"/>
        </w:tc>
        <w:tc>
          <w:tcPr>
            <w:tcW w:w="284" w:type="dxa"/>
          </w:tcPr>
          <w:p w14:paraId="1CCFAC20" w14:textId="77777777" w:rsidR="002F2296" w:rsidRDefault="002F2296" w:rsidP="002F2296"/>
        </w:tc>
        <w:tc>
          <w:tcPr>
            <w:tcW w:w="284" w:type="dxa"/>
          </w:tcPr>
          <w:p w14:paraId="660B0CEF" w14:textId="77777777" w:rsidR="002F2296" w:rsidRDefault="002F2296" w:rsidP="002F2296"/>
        </w:tc>
        <w:tc>
          <w:tcPr>
            <w:tcW w:w="284" w:type="dxa"/>
          </w:tcPr>
          <w:p w14:paraId="50FC0756" w14:textId="77777777" w:rsidR="002F2296" w:rsidRDefault="002F2296" w:rsidP="002F2296"/>
        </w:tc>
        <w:tc>
          <w:tcPr>
            <w:tcW w:w="284" w:type="dxa"/>
          </w:tcPr>
          <w:p w14:paraId="6FB25843" w14:textId="77777777" w:rsidR="002F2296" w:rsidRDefault="002F2296" w:rsidP="002F2296"/>
        </w:tc>
        <w:tc>
          <w:tcPr>
            <w:tcW w:w="284" w:type="dxa"/>
          </w:tcPr>
          <w:p w14:paraId="27F1035E" w14:textId="77777777" w:rsidR="002F2296" w:rsidRDefault="002F2296" w:rsidP="002F2296"/>
        </w:tc>
        <w:tc>
          <w:tcPr>
            <w:tcW w:w="284" w:type="dxa"/>
          </w:tcPr>
          <w:p w14:paraId="641AFEE5" w14:textId="77777777" w:rsidR="002F2296" w:rsidRDefault="002F2296" w:rsidP="002F2296"/>
        </w:tc>
        <w:tc>
          <w:tcPr>
            <w:tcW w:w="284" w:type="dxa"/>
          </w:tcPr>
          <w:p w14:paraId="7AB1778C" w14:textId="77777777" w:rsidR="002F2296" w:rsidRDefault="002F2296" w:rsidP="002F2296"/>
        </w:tc>
        <w:tc>
          <w:tcPr>
            <w:tcW w:w="284" w:type="dxa"/>
          </w:tcPr>
          <w:p w14:paraId="05442655" w14:textId="77777777" w:rsidR="002F2296" w:rsidRDefault="002F2296" w:rsidP="002F2296"/>
        </w:tc>
        <w:tc>
          <w:tcPr>
            <w:tcW w:w="284" w:type="dxa"/>
          </w:tcPr>
          <w:p w14:paraId="227F30B8" w14:textId="77777777" w:rsidR="002F2296" w:rsidRDefault="002F2296" w:rsidP="002F2296"/>
        </w:tc>
        <w:tc>
          <w:tcPr>
            <w:tcW w:w="284" w:type="dxa"/>
          </w:tcPr>
          <w:p w14:paraId="047CD246" w14:textId="77777777" w:rsidR="002F2296" w:rsidRDefault="002F2296" w:rsidP="002F2296"/>
        </w:tc>
        <w:tc>
          <w:tcPr>
            <w:tcW w:w="284" w:type="dxa"/>
          </w:tcPr>
          <w:p w14:paraId="439B6939" w14:textId="77777777" w:rsidR="002F2296" w:rsidRDefault="002F2296" w:rsidP="002F2296"/>
        </w:tc>
        <w:tc>
          <w:tcPr>
            <w:tcW w:w="284" w:type="dxa"/>
          </w:tcPr>
          <w:p w14:paraId="3C208679" w14:textId="77777777" w:rsidR="002F2296" w:rsidRDefault="002F2296" w:rsidP="002F2296"/>
        </w:tc>
        <w:tc>
          <w:tcPr>
            <w:tcW w:w="284" w:type="dxa"/>
          </w:tcPr>
          <w:p w14:paraId="46D3B6D5" w14:textId="77777777" w:rsidR="002F2296" w:rsidRDefault="002F2296" w:rsidP="002F2296"/>
        </w:tc>
        <w:tc>
          <w:tcPr>
            <w:tcW w:w="284" w:type="dxa"/>
          </w:tcPr>
          <w:p w14:paraId="4319F247" w14:textId="77777777" w:rsidR="002F2296" w:rsidRDefault="002F2296" w:rsidP="002F2296"/>
        </w:tc>
        <w:tc>
          <w:tcPr>
            <w:tcW w:w="284" w:type="dxa"/>
          </w:tcPr>
          <w:p w14:paraId="55707305" w14:textId="77777777" w:rsidR="002F2296" w:rsidRDefault="002F2296" w:rsidP="002F2296"/>
        </w:tc>
        <w:tc>
          <w:tcPr>
            <w:tcW w:w="284" w:type="dxa"/>
          </w:tcPr>
          <w:p w14:paraId="55F96FDD" w14:textId="77777777" w:rsidR="002F2296" w:rsidRDefault="002F2296" w:rsidP="002F2296"/>
        </w:tc>
      </w:tr>
      <w:tr w:rsidR="002F2296" w14:paraId="1BF80347" w14:textId="77777777" w:rsidTr="002F2296">
        <w:trPr>
          <w:trHeight w:hRule="exact" w:val="284"/>
        </w:trPr>
        <w:tc>
          <w:tcPr>
            <w:tcW w:w="284" w:type="dxa"/>
          </w:tcPr>
          <w:p w14:paraId="4A2B7096" w14:textId="77777777" w:rsidR="002F2296" w:rsidRDefault="002F2296" w:rsidP="002F2296"/>
        </w:tc>
        <w:tc>
          <w:tcPr>
            <w:tcW w:w="284" w:type="dxa"/>
          </w:tcPr>
          <w:p w14:paraId="7F8AF80A" w14:textId="77777777" w:rsidR="002F2296" w:rsidRDefault="002F2296" w:rsidP="002F2296"/>
        </w:tc>
        <w:tc>
          <w:tcPr>
            <w:tcW w:w="284" w:type="dxa"/>
          </w:tcPr>
          <w:p w14:paraId="115A97C3" w14:textId="77777777" w:rsidR="002F2296" w:rsidRDefault="002F2296" w:rsidP="002F2296"/>
        </w:tc>
        <w:tc>
          <w:tcPr>
            <w:tcW w:w="284" w:type="dxa"/>
          </w:tcPr>
          <w:p w14:paraId="5B7CDEB1" w14:textId="77777777" w:rsidR="002F2296" w:rsidRDefault="002F2296" w:rsidP="002F2296"/>
        </w:tc>
        <w:tc>
          <w:tcPr>
            <w:tcW w:w="284" w:type="dxa"/>
          </w:tcPr>
          <w:p w14:paraId="607817BF" w14:textId="77777777" w:rsidR="002F2296" w:rsidRDefault="002F2296" w:rsidP="002F2296"/>
        </w:tc>
        <w:tc>
          <w:tcPr>
            <w:tcW w:w="284" w:type="dxa"/>
          </w:tcPr>
          <w:p w14:paraId="7A33E65B" w14:textId="77777777" w:rsidR="002F2296" w:rsidRDefault="002F2296" w:rsidP="002F2296"/>
        </w:tc>
        <w:tc>
          <w:tcPr>
            <w:tcW w:w="284" w:type="dxa"/>
          </w:tcPr>
          <w:p w14:paraId="34192772" w14:textId="77777777" w:rsidR="002F2296" w:rsidRDefault="002F2296" w:rsidP="002F2296"/>
        </w:tc>
        <w:tc>
          <w:tcPr>
            <w:tcW w:w="284" w:type="dxa"/>
          </w:tcPr>
          <w:p w14:paraId="440B19F4" w14:textId="77777777" w:rsidR="002F2296" w:rsidRDefault="002F2296" w:rsidP="002F2296"/>
        </w:tc>
        <w:tc>
          <w:tcPr>
            <w:tcW w:w="284" w:type="dxa"/>
          </w:tcPr>
          <w:p w14:paraId="78EF81CD" w14:textId="77777777" w:rsidR="002F2296" w:rsidRDefault="002F2296" w:rsidP="002F2296"/>
        </w:tc>
        <w:tc>
          <w:tcPr>
            <w:tcW w:w="284" w:type="dxa"/>
          </w:tcPr>
          <w:p w14:paraId="17537F59" w14:textId="77777777" w:rsidR="002F2296" w:rsidRDefault="002F2296" w:rsidP="002F2296"/>
        </w:tc>
        <w:tc>
          <w:tcPr>
            <w:tcW w:w="284" w:type="dxa"/>
          </w:tcPr>
          <w:p w14:paraId="79494621" w14:textId="77777777" w:rsidR="002F2296" w:rsidRDefault="002F2296" w:rsidP="002F2296"/>
        </w:tc>
        <w:tc>
          <w:tcPr>
            <w:tcW w:w="284" w:type="dxa"/>
          </w:tcPr>
          <w:p w14:paraId="0B14672A" w14:textId="77777777" w:rsidR="002F2296" w:rsidRDefault="002F2296" w:rsidP="002F2296"/>
        </w:tc>
        <w:tc>
          <w:tcPr>
            <w:tcW w:w="284" w:type="dxa"/>
          </w:tcPr>
          <w:p w14:paraId="28C65D72" w14:textId="77777777" w:rsidR="002F2296" w:rsidRDefault="002F2296" w:rsidP="002F2296"/>
        </w:tc>
        <w:tc>
          <w:tcPr>
            <w:tcW w:w="284" w:type="dxa"/>
          </w:tcPr>
          <w:p w14:paraId="5CFBB82D" w14:textId="77777777" w:rsidR="002F2296" w:rsidRDefault="002F2296" w:rsidP="002F2296"/>
        </w:tc>
        <w:tc>
          <w:tcPr>
            <w:tcW w:w="284" w:type="dxa"/>
          </w:tcPr>
          <w:p w14:paraId="3FD5876A" w14:textId="77777777" w:rsidR="002F2296" w:rsidRDefault="002F2296" w:rsidP="002F2296"/>
        </w:tc>
        <w:tc>
          <w:tcPr>
            <w:tcW w:w="284" w:type="dxa"/>
          </w:tcPr>
          <w:p w14:paraId="7DB8CB04" w14:textId="77777777" w:rsidR="002F2296" w:rsidRDefault="002F2296" w:rsidP="002F2296"/>
        </w:tc>
        <w:tc>
          <w:tcPr>
            <w:tcW w:w="284" w:type="dxa"/>
          </w:tcPr>
          <w:p w14:paraId="35514CAB" w14:textId="77777777" w:rsidR="002F2296" w:rsidRDefault="002F2296" w:rsidP="002F2296"/>
        </w:tc>
        <w:tc>
          <w:tcPr>
            <w:tcW w:w="284" w:type="dxa"/>
          </w:tcPr>
          <w:p w14:paraId="0AF70B79" w14:textId="77777777" w:rsidR="002F2296" w:rsidRDefault="002F2296" w:rsidP="002F2296"/>
        </w:tc>
        <w:tc>
          <w:tcPr>
            <w:tcW w:w="284" w:type="dxa"/>
          </w:tcPr>
          <w:p w14:paraId="427FE225" w14:textId="77777777" w:rsidR="002F2296" w:rsidRDefault="002F2296" w:rsidP="002F2296"/>
        </w:tc>
        <w:tc>
          <w:tcPr>
            <w:tcW w:w="284" w:type="dxa"/>
          </w:tcPr>
          <w:p w14:paraId="3F138054" w14:textId="77777777" w:rsidR="002F2296" w:rsidRDefault="002F2296" w:rsidP="002F2296"/>
        </w:tc>
        <w:tc>
          <w:tcPr>
            <w:tcW w:w="284" w:type="dxa"/>
          </w:tcPr>
          <w:p w14:paraId="6A2EFD04" w14:textId="77777777" w:rsidR="002F2296" w:rsidRDefault="002F2296" w:rsidP="002F2296"/>
        </w:tc>
        <w:tc>
          <w:tcPr>
            <w:tcW w:w="284" w:type="dxa"/>
          </w:tcPr>
          <w:p w14:paraId="27AD6EE0" w14:textId="77777777" w:rsidR="002F2296" w:rsidRDefault="002F2296" w:rsidP="002F2296"/>
        </w:tc>
        <w:tc>
          <w:tcPr>
            <w:tcW w:w="284" w:type="dxa"/>
          </w:tcPr>
          <w:p w14:paraId="43835AD8" w14:textId="77777777" w:rsidR="002F2296" w:rsidRDefault="002F2296" w:rsidP="002F2296"/>
        </w:tc>
        <w:tc>
          <w:tcPr>
            <w:tcW w:w="284" w:type="dxa"/>
          </w:tcPr>
          <w:p w14:paraId="2140F7A6" w14:textId="77777777" w:rsidR="002F2296" w:rsidRDefault="002F2296" w:rsidP="002F2296"/>
        </w:tc>
        <w:tc>
          <w:tcPr>
            <w:tcW w:w="284" w:type="dxa"/>
          </w:tcPr>
          <w:p w14:paraId="5469535A" w14:textId="77777777" w:rsidR="002F2296" w:rsidRDefault="002F2296" w:rsidP="002F2296"/>
        </w:tc>
        <w:tc>
          <w:tcPr>
            <w:tcW w:w="284" w:type="dxa"/>
          </w:tcPr>
          <w:p w14:paraId="67AF7870" w14:textId="77777777" w:rsidR="002F2296" w:rsidRDefault="002F2296" w:rsidP="002F2296"/>
        </w:tc>
        <w:tc>
          <w:tcPr>
            <w:tcW w:w="284" w:type="dxa"/>
          </w:tcPr>
          <w:p w14:paraId="51AC4B3C" w14:textId="77777777" w:rsidR="002F2296" w:rsidRDefault="002F2296" w:rsidP="002F2296"/>
        </w:tc>
        <w:tc>
          <w:tcPr>
            <w:tcW w:w="284" w:type="dxa"/>
          </w:tcPr>
          <w:p w14:paraId="59CF21E0" w14:textId="77777777" w:rsidR="002F2296" w:rsidRDefault="002F2296" w:rsidP="002F2296"/>
        </w:tc>
        <w:tc>
          <w:tcPr>
            <w:tcW w:w="284" w:type="dxa"/>
          </w:tcPr>
          <w:p w14:paraId="7A53697C" w14:textId="77777777" w:rsidR="002F2296" w:rsidRDefault="002F2296" w:rsidP="002F2296"/>
        </w:tc>
        <w:tc>
          <w:tcPr>
            <w:tcW w:w="284" w:type="dxa"/>
          </w:tcPr>
          <w:p w14:paraId="6D02B574" w14:textId="77777777" w:rsidR="002F2296" w:rsidRDefault="002F2296" w:rsidP="002F2296"/>
        </w:tc>
      </w:tr>
      <w:tr w:rsidR="002F2296" w14:paraId="15FB54E0" w14:textId="77777777" w:rsidTr="002F2296">
        <w:trPr>
          <w:trHeight w:hRule="exact" w:val="284"/>
        </w:trPr>
        <w:tc>
          <w:tcPr>
            <w:tcW w:w="284" w:type="dxa"/>
          </w:tcPr>
          <w:p w14:paraId="14A27012" w14:textId="77777777" w:rsidR="002F2296" w:rsidRDefault="002F2296" w:rsidP="002F2296"/>
        </w:tc>
        <w:tc>
          <w:tcPr>
            <w:tcW w:w="284" w:type="dxa"/>
          </w:tcPr>
          <w:p w14:paraId="36B21BA3" w14:textId="77777777" w:rsidR="002F2296" w:rsidRDefault="002F2296" w:rsidP="002F2296"/>
        </w:tc>
        <w:tc>
          <w:tcPr>
            <w:tcW w:w="284" w:type="dxa"/>
          </w:tcPr>
          <w:p w14:paraId="69DAFF6C" w14:textId="77777777" w:rsidR="002F2296" w:rsidRDefault="002F2296" w:rsidP="002F2296"/>
        </w:tc>
        <w:tc>
          <w:tcPr>
            <w:tcW w:w="284" w:type="dxa"/>
          </w:tcPr>
          <w:p w14:paraId="1185CFD1" w14:textId="77777777" w:rsidR="002F2296" w:rsidRDefault="002F2296" w:rsidP="002F2296"/>
        </w:tc>
        <w:tc>
          <w:tcPr>
            <w:tcW w:w="284" w:type="dxa"/>
          </w:tcPr>
          <w:p w14:paraId="558248E2" w14:textId="77777777" w:rsidR="002F2296" w:rsidRDefault="002F2296" w:rsidP="002F2296"/>
        </w:tc>
        <w:tc>
          <w:tcPr>
            <w:tcW w:w="284" w:type="dxa"/>
          </w:tcPr>
          <w:p w14:paraId="0232FCA4" w14:textId="77777777" w:rsidR="002F2296" w:rsidRDefault="002F2296" w:rsidP="002F2296"/>
        </w:tc>
        <w:tc>
          <w:tcPr>
            <w:tcW w:w="284" w:type="dxa"/>
          </w:tcPr>
          <w:p w14:paraId="7912E0B0" w14:textId="77777777" w:rsidR="002F2296" w:rsidRDefault="002F2296" w:rsidP="002F2296"/>
        </w:tc>
        <w:tc>
          <w:tcPr>
            <w:tcW w:w="284" w:type="dxa"/>
          </w:tcPr>
          <w:p w14:paraId="6442BA39" w14:textId="77777777" w:rsidR="002F2296" w:rsidRDefault="002F2296" w:rsidP="002F2296"/>
        </w:tc>
        <w:tc>
          <w:tcPr>
            <w:tcW w:w="284" w:type="dxa"/>
          </w:tcPr>
          <w:p w14:paraId="6EEEF80B" w14:textId="77777777" w:rsidR="002F2296" w:rsidRDefault="002F2296" w:rsidP="002F2296"/>
        </w:tc>
        <w:tc>
          <w:tcPr>
            <w:tcW w:w="284" w:type="dxa"/>
          </w:tcPr>
          <w:p w14:paraId="60AEA7F1" w14:textId="77777777" w:rsidR="002F2296" w:rsidRDefault="002F2296" w:rsidP="002F2296"/>
        </w:tc>
        <w:tc>
          <w:tcPr>
            <w:tcW w:w="284" w:type="dxa"/>
          </w:tcPr>
          <w:p w14:paraId="276DC2C3" w14:textId="77777777" w:rsidR="002F2296" w:rsidRDefault="002F2296" w:rsidP="002F2296"/>
        </w:tc>
        <w:tc>
          <w:tcPr>
            <w:tcW w:w="284" w:type="dxa"/>
          </w:tcPr>
          <w:p w14:paraId="38D57022" w14:textId="77777777" w:rsidR="002F2296" w:rsidRDefault="002F2296" w:rsidP="002F2296"/>
        </w:tc>
        <w:tc>
          <w:tcPr>
            <w:tcW w:w="284" w:type="dxa"/>
          </w:tcPr>
          <w:p w14:paraId="6F3B9227" w14:textId="77777777" w:rsidR="002F2296" w:rsidRDefault="002F2296" w:rsidP="002F2296"/>
        </w:tc>
        <w:tc>
          <w:tcPr>
            <w:tcW w:w="284" w:type="dxa"/>
          </w:tcPr>
          <w:p w14:paraId="5B62DF26" w14:textId="77777777" w:rsidR="002F2296" w:rsidRDefault="002F2296" w:rsidP="002F2296"/>
        </w:tc>
        <w:tc>
          <w:tcPr>
            <w:tcW w:w="284" w:type="dxa"/>
          </w:tcPr>
          <w:p w14:paraId="7B178DBE" w14:textId="77777777" w:rsidR="002F2296" w:rsidRDefault="002F2296" w:rsidP="002F2296"/>
        </w:tc>
        <w:tc>
          <w:tcPr>
            <w:tcW w:w="284" w:type="dxa"/>
          </w:tcPr>
          <w:p w14:paraId="51A5A32A" w14:textId="77777777" w:rsidR="002F2296" w:rsidRDefault="002F2296" w:rsidP="002F2296"/>
        </w:tc>
        <w:tc>
          <w:tcPr>
            <w:tcW w:w="284" w:type="dxa"/>
          </w:tcPr>
          <w:p w14:paraId="5A7166E3" w14:textId="77777777" w:rsidR="002F2296" w:rsidRDefault="002F2296" w:rsidP="002F2296"/>
        </w:tc>
        <w:tc>
          <w:tcPr>
            <w:tcW w:w="284" w:type="dxa"/>
          </w:tcPr>
          <w:p w14:paraId="4B84EA21" w14:textId="77777777" w:rsidR="002F2296" w:rsidRDefault="002F2296" w:rsidP="002F2296"/>
        </w:tc>
        <w:tc>
          <w:tcPr>
            <w:tcW w:w="284" w:type="dxa"/>
          </w:tcPr>
          <w:p w14:paraId="4516E1C2" w14:textId="77777777" w:rsidR="002F2296" w:rsidRDefault="002F2296" w:rsidP="002F2296"/>
        </w:tc>
        <w:tc>
          <w:tcPr>
            <w:tcW w:w="284" w:type="dxa"/>
          </w:tcPr>
          <w:p w14:paraId="19DFAD4A" w14:textId="77777777" w:rsidR="002F2296" w:rsidRDefault="002F2296" w:rsidP="002F2296"/>
        </w:tc>
        <w:tc>
          <w:tcPr>
            <w:tcW w:w="284" w:type="dxa"/>
          </w:tcPr>
          <w:p w14:paraId="3507B33F" w14:textId="77777777" w:rsidR="002F2296" w:rsidRDefault="002F2296" w:rsidP="002F2296"/>
        </w:tc>
        <w:tc>
          <w:tcPr>
            <w:tcW w:w="284" w:type="dxa"/>
          </w:tcPr>
          <w:p w14:paraId="037436AE" w14:textId="77777777" w:rsidR="002F2296" w:rsidRDefault="002F2296" w:rsidP="002F2296"/>
        </w:tc>
        <w:tc>
          <w:tcPr>
            <w:tcW w:w="284" w:type="dxa"/>
          </w:tcPr>
          <w:p w14:paraId="1C626CEE" w14:textId="77777777" w:rsidR="002F2296" w:rsidRDefault="002F2296" w:rsidP="002F2296"/>
        </w:tc>
        <w:tc>
          <w:tcPr>
            <w:tcW w:w="284" w:type="dxa"/>
          </w:tcPr>
          <w:p w14:paraId="06F9B763" w14:textId="77777777" w:rsidR="002F2296" w:rsidRDefault="002F2296" w:rsidP="002F2296"/>
        </w:tc>
        <w:tc>
          <w:tcPr>
            <w:tcW w:w="284" w:type="dxa"/>
          </w:tcPr>
          <w:p w14:paraId="34FD0B09" w14:textId="77777777" w:rsidR="002F2296" w:rsidRDefault="002F2296" w:rsidP="002F2296"/>
        </w:tc>
        <w:tc>
          <w:tcPr>
            <w:tcW w:w="284" w:type="dxa"/>
          </w:tcPr>
          <w:p w14:paraId="6A9D2957" w14:textId="77777777" w:rsidR="002F2296" w:rsidRDefault="002F2296" w:rsidP="002F2296"/>
        </w:tc>
        <w:tc>
          <w:tcPr>
            <w:tcW w:w="284" w:type="dxa"/>
          </w:tcPr>
          <w:p w14:paraId="2A47DCFA" w14:textId="77777777" w:rsidR="002F2296" w:rsidRDefault="002F2296" w:rsidP="002F2296"/>
        </w:tc>
        <w:tc>
          <w:tcPr>
            <w:tcW w:w="284" w:type="dxa"/>
          </w:tcPr>
          <w:p w14:paraId="21F52BA7" w14:textId="77777777" w:rsidR="002F2296" w:rsidRDefault="002F2296" w:rsidP="002F2296"/>
        </w:tc>
        <w:tc>
          <w:tcPr>
            <w:tcW w:w="284" w:type="dxa"/>
          </w:tcPr>
          <w:p w14:paraId="55986E6C" w14:textId="77777777" w:rsidR="002F2296" w:rsidRDefault="002F2296" w:rsidP="002F2296"/>
        </w:tc>
        <w:tc>
          <w:tcPr>
            <w:tcW w:w="284" w:type="dxa"/>
          </w:tcPr>
          <w:p w14:paraId="53D10D62" w14:textId="77777777" w:rsidR="002F2296" w:rsidRDefault="002F2296" w:rsidP="002F2296"/>
        </w:tc>
      </w:tr>
    </w:tbl>
    <w:p w14:paraId="5721E5B3" w14:textId="77777777" w:rsidR="002F2296" w:rsidRDefault="002F2296" w:rsidP="002F2296"/>
    <w:p w14:paraId="4A75E1B0" w14:textId="77777777" w:rsidR="002F2296" w:rsidRDefault="002F2296" w:rsidP="002F2296">
      <w:r>
        <w:t>Geschichte _____:</w:t>
      </w:r>
    </w:p>
    <w:p w14:paraId="275FF8BA" w14:textId="77777777" w:rsidR="002F2296" w:rsidRDefault="002F2296" w:rsidP="002F2296"/>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F2296" w14:paraId="0929CF52" w14:textId="77777777" w:rsidTr="002F2296">
        <w:trPr>
          <w:trHeight w:hRule="exact" w:val="284"/>
        </w:trPr>
        <w:tc>
          <w:tcPr>
            <w:tcW w:w="284" w:type="dxa"/>
          </w:tcPr>
          <w:p w14:paraId="27D5BE9B" w14:textId="77777777" w:rsidR="002F2296" w:rsidRDefault="002F2296" w:rsidP="002F2296"/>
        </w:tc>
        <w:tc>
          <w:tcPr>
            <w:tcW w:w="284" w:type="dxa"/>
          </w:tcPr>
          <w:p w14:paraId="4DFDFB47" w14:textId="77777777" w:rsidR="002F2296" w:rsidRDefault="002F2296" w:rsidP="002F2296"/>
        </w:tc>
        <w:tc>
          <w:tcPr>
            <w:tcW w:w="284" w:type="dxa"/>
          </w:tcPr>
          <w:p w14:paraId="239DAAC3" w14:textId="77777777" w:rsidR="002F2296" w:rsidRDefault="002F2296" w:rsidP="002F2296"/>
        </w:tc>
        <w:tc>
          <w:tcPr>
            <w:tcW w:w="284" w:type="dxa"/>
          </w:tcPr>
          <w:p w14:paraId="72ACB7C1" w14:textId="77777777" w:rsidR="002F2296" w:rsidRDefault="002F2296" w:rsidP="002F2296"/>
        </w:tc>
        <w:tc>
          <w:tcPr>
            <w:tcW w:w="284" w:type="dxa"/>
          </w:tcPr>
          <w:p w14:paraId="67125ACD" w14:textId="77777777" w:rsidR="002F2296" w:rsidRDefault="002F2296" w:rsidP="002F2296"/>
        </w:tc>
        <w:tc>
          <w:tcPr>
            <w:tcW w:w="284" w:type="dxa"/>
          </w:tcPr>
          <w:p w14:paraId="463255B2" w14:textId="77777777" w:rsidR="002F2296" w:rsidRDefault="002F2296" w:rsidP="002F2296"/>
        </w:tc>
        <w:tc>
          <w:tcPr>
            <w:tcW w:w="284" w:type="dxa"/>
          </w:tcPr>
          <w:p w14:paraId="140E64BC" w14:textId="77777777" w:rsidR="002F2296" w:rsidRDefault="002F2296" w:rsidP="002F2296"/>
        </w:tc>
        <w:tc>
          <w:tcPr>
            <w:tcW w:w="284" w:type="dxa"/>
          </w:tcPr>
          <w:p w14:paraId="073B3653" w14:textId="77777777" w:rsidR="002F2296" w:rsidRDefault="002F2296" w:rsidP="002F2296"/>
        </w:tc>
        <w:tc>
          <w:tcPr>
            <w:tcW w:w="284" w:type="dxa"/>
          </w:tcPr>
          <w:p w14:paraId="059FC035" w14:textId="77777777" w:rsidR="002F2296" w:rsidRDefault="002F2296" w:rsidP="002F2296"/>
        </w:tc>
        <w:tc>
          <w:tcPr>
            <w:tcW w:w="284" w:type="dxa"/>
          </w:tcPr>
          <w:p w14:paraId="5C9D719E" w14:textId="77777777" w:rsidR="002F2296" w:rsidRDefault="002F2296" w:rsidP="002F2296"/>
        </w:tc>
        <w:tc>
          <w:tcPr>
            <w:tcW w:w="284" w:type="dxa"/>
          </w:tcPr>
          <w:p w14:paraId="1F1C955D" w14:textId="77777777" w:rsidR="002F2296" w:rsidRDefault="002F2296" w:rsidP="002F2296"/>
        </w:tc>
        <w:tc>
          <w:tcPr>
            <w:tcW w:w="284" w:type="dxa"/>
          </w:tcPr>
          <w:p w14:paraId="269AD7E5" w14:textId="77777777" w:rsidR="002F2296" w:rsidRDefault="002F2296" w:rsidP="002F2296"/>
        </w:tc>
        <w:tc>
          <w:tcPr>
            <w:tcW w:w="284" w:type="dxa"/>
          </w:tcPr>
          <w:p w14:paraId="1D592E21" w14:textId="77777777" w:rsidR="002F2296" w:rsidRDefault="002F2296" w:rsidP="002F2296"/>
        </w:tc>
        <w:tc>
          <w:tcPr>
            <w:tcW w:w="284" w:type="dxa"/>
          </w:tcPr>
          <w:p w14:paraId="014B7BD6" w14:textId="77777777" w:rsidR="002F2296" w:rsidRDefault="002F2296" w:rsidP="002F2296"/>
        </w:tc>
        <w:tc>
          <w:tcPr>
            <w:tcW w:w="284" w:type="dxa"/>
          </w:tcPr>
          <w:p w14:paraId="47DA7E09" w14:textId="77777777" w:rsidR="002F2296" w:rsidRDefault="002F2296" w:rsidP="002F2296"/>
        </w:tc>
        <w:tc>
          <w:tcPr>
            <w:tcW w:w="284" w:type="dxa"/>
          </w:tcPr>
          <w:p w14:paraId="2421E914" w14:textId="77777777" w:rsidR="002F2296" w:rsidRDefault="002F2296" w:rsidP="002F2296"/>
        </w:tc>
        <w:tc>
          <w:tcPr>
            <w:tcW w:w="284" w:type="dxa"/>
          </w:tcPr>
          <w:p w14:paraId="43F75FFC" w14:textId="77777777" w:rsidR="002F2296" w:rsidRDefault="002F2296" w:rsidP="002F2296"/>
        </w:tc>
        <w:tc>
          <w:tcPr>
            <w:tcW w:w="284" w:type="dxa"/>
          </w:tcPr>
          <w:p w14:paraId="042A1779" w14:textId="77777777" w:rsidR="002F2296" w:rsidRDefault="002F2296" w:rsidP="002F2296"/>
        </w:tc>
        <w:tc>
          <w:tcPr>
            <w:tcW w:w="284" w:type="dxa"/>
          </w:tcPr>
          <w:p w14:paraId="5DD33706" w14:textId="77777777" w:rsidR="002F2296" w:rsidRDefault="002F2296" w:rsidP="002F2296"/>
        </w:tc>
        <w:tc>
          <w:tcPr>
            <w:tcW w:w="284" w:type="dxa"/>
          </w:tcPr>
          <w:p w14:paraId="0AF2D89E" w14:textId="77777777" w:rsidR="002F2296" w:rsidRDefault="002F2296" w:rsidP="002F2296"/>
        </w:tc>
        <w:tc>
          <w:tcPr>
            <w:tcW w:w="284" w:type="dxa"/>
          </w:tcPr>
          <w:p w14:paraId="216CED68" w14:textId="77777777" w:rsidR="002F2296" w:rsidRDefault="002F2296" w:rsidP="002F2296"/>
        </w:tc>
        <w:tc>
          <w:tcPr>
            <w:tcW w:w="284" w:type="dxa"/>
          </w:tcPr>
          <w:p w14:paraId="6ADC779C" w14:textId="77777777" w:rsidR="002F2296" w:rsidRDefault="002F2296" w:rsidP="002F2296"/>
        </w:tc>
        <w:tc>
          <w:tcPr>
            <w:tcW w:w="284" w:type="dxa"/>
          </w:tcPr>
          <w:p w14:paraId="26E58ACB" w14:textId="77777777" w:rsidR="002F2296" w:rsidRDefault="002F2296" w:rsidP="002F2296"/>
        </w:tc>
        <w:tc>
          <w:tcPr>
            <w:tcW w:w="284" w:type="dxa"/>
          </w:tcPr>
          <w:p w14:paraId="4F0A4F9C" w14:textId="77777777" w:rsidR="002F2296" w:rsidRDefault="002F2296" w:rsidP="002F2296"/>
        </w:tc>
        <w:tc>
          <w:tcPr>
            <w:tcW w:w="284" w:type="dxa"/>
          </w:tcPr>
          <w:p w14:paraId="599CE08C" w14:textId="77777777" w:rsidR="002F2296" w:rsidRDefault="002F2296" w:rsidP="002F2296"/>
        </w:tc>
        <w:tc>
          <w:tcPr>
            <w:tcW w:w="284" w:type="dxa"/>
          </w:tcPr>
          <w:p w14:paraId="725F42A2" w14:textId="77777777" w:rsidR="002F2296" w:rsidRDefault="002F2296" w:rsidP="002F2296"/>
        </w:tc>
        <w:tc>
          <w:tcPr>
            <w:tcW w:w="284" w:type="dxa"/>
          </w:tcPr>
          <w:p w14:paraId="4B8C30A5" w14:textId="77777777" w:rsidR="002F2296" w:rsidRDefault="002F2296" w:rsidP="002F2296"/>
        </w:tc>
        <w:tc>
          <w:tcPr>
            <w:tcW w:w="284" w:type="dxa"/>
          </w:tcPr>
          <w:p w14:paraId="5C330414" w14:textId="77777777" w:rsidR="002F2296" w:rsidRDefault="002F2296" w:rsidP="002F2296"/>
        </w:tc>
        <w:tc>
          <w:tcPr>
            <w:tcW w:w="284" w:type="dxa"/>
          </w:tcPr>
          <w:p w14:paraId="2C3060D0" w14:textId="77777777" w:rsidR="002F2296" w:rsidRDefault="002F2296" w:rsidP="002F2296"/>
        </w:tc>
        <w:tc>
          <w:tcPr>
            <w:tcW w:w="284" w:type="dxa"/>
          </w:tcPr>
          <w:p w14:paraId="56FED477" w14:textId="77777777" w:rsidR="002F2296" w:rsidRDefault="002F2296" w:rsidP="002F2296"/>
        </w:tc>
      </w:tr>
      <w:tr w:rsidR="002F2296" w14:paraId="7F5C7D7F" w14:textId="77777777" w:rsidTr="002F2296">
        <w:trPr>
          <w:trHeight w:hRule="exact" w:val="284"/>
        </w:trPr>
        <w:tc>
          <w:tcPr>
            <w:tcW w:w="284" w:type="dxa"/>
          </w:tcPr>
          <w:p w14:paraId="24033A75" w14:textId="77777777" w:rsidR="002F2296" w:rsidRDefault="002F2296" w:rsidP="002F2296"/>
        </w:tc>
        <w:tc>
          <w:tcPr>
            <w:tcW w:w="284" w:type="dxa"/>
          </w:tcPr>
          <w:p w14:paraId="2AE660CA" w14:textId="77777777" w:rsidR="002F2296" w:rsidRDefault="002F2296" w:rsidP="002F2296"/>
        </w:tc>
        <w:tc>
          <w:tcPr>
            <w:tcW w:w="284" w:type="dxa"/>
          </w:tcPr>
          <w:p w14:paraId="631BE765" w14:textId="77777777" w:rsidR="002F2296" w:rsidRDefault="002F2296" w:rsidP="002F2296">
            <w:r>
              <w:rPr>
                <w:noProof/>
              </w:rPr>
              <mc:AlternateContent>
                <mc:Choice Requires="wps">
                  <w:drawing>
                    <wp:anchor distT="0" distB="0" distL="114300" distR="114300" simplePos="0" relativeHeight="251635712" behindDoc="0" locked="0" layoutInCell="1" allowOverlap="1" wp14:anchorId="12887D8B" wp14:editId="3471C0E9">
                      <wp:simplePos x="0" y="0"/>
                      <wp:positionH relativeFrom="column">
                        <wp:posOffset>109220</wp:posOffset>
                      </wp:positionH>
                      <wp:positionV relativeFrom="paragraph">
                        <wp:posOffset>-2539</wp:posOffset>
                      </wp:positionV>
                      <wp:extent cx="0" cy="3361054"/>
                      <wp:effectExtent l="101600" t="50800" r="76200" b="17780"/>
                      <wp:wrapNone/>
                      <wp:docPr id="9" name="Gerade Verbindung mit Pfeil 9"/>
                      <wp:cNvGraphicFramePr/>
                      <a:graphic xmlns:a="http://schemas.openxmlformats.org/drawingml/2006/main">
                        <a:graphicData uri="http://schemas.microsoft.com/office/word/2010/wordprocessingShape">
                          <wps:wsp>
                            <wps:cNvCnPr/>
                            <wps:spPr>
                              <a:xfrm flipV="1">
                                <a:off x="0" y="0"/>
                                <a:ext cx="0" cy="33610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7EB62" id="Gerade_x0020_Verbindung_x0020_mit_x0020_Pfeil_x0020_9" o:spid="_x0000_s1026" type="#_x0000_t32" style="position:absolute;margin-left:8.6pt;margin-top:-.15pt;width:0;height:264.6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" strokecolor="#5b9bd5 [3204]" strokeweight="1pt">
                      <v:stroke endarrow="open" joinstyle="miter"/>
                    </v:shape>
                  </w:pict>
                </mc:Fallback>
              </mc:AlternateContent>
            </w:r>
          </w:p>
        </w:tc>
        <w:tc>
          <w:tcPr>
            <w:tcW w:w="284" w:type="dxa"/>
          </w:tcPr>
          <w:p w14:paraId="4088E881" w14:textId="77777777" w:rsidR="002F2296" w:rsidRDefault="002F2296" w:rsidP="002F2296"/>
        </w:tc>
        <w:tc>
          <w:tcPr>
            <w:tcW w:w="284" w:type="dxa"/>
          </w:tcPr>
          <w:p w14:paraId="5F4C7C65" w14:textId="77777777" w:rsidR="002F2296" w:rsidRDefault="002F2296" w:rsidP="002F2296"/>
        </w:tc>
        <w:tc>
          <w:tcPr>
            <w:tcW w:w="284" w:type="dxa"/>
          </w:tcPr>
          <w:p w14:paraId="144D1F3D" w14:textId="77777777" w:rsidR="002F2296" w:rsidRDefault="002F2296" w:rsidP="002F2296"/>
        </w:tc>
        <w:tc>
          <w:tcPr>
            <w:tcW w:w="284" w:type="dxa"/>
          </w:tcPr>
          <w:p w14:paraId="6DB413E4" w14:textId="77777777" w:rsidR="002F2296" w:rsidRDefault="002F2296" w:rsidP="002F2296"/>
        </w:tc>
        <w:tc>
          <w:tcPr>
            <w:tcW w:w="284" w:type="dxa"/>
          </w:tcPr>
          <w:p w14:paraId="306BFC87" w14:textId="77777777" w:rsidR="002F2296" w:rsidRDefault="002F2296" w:rsidP="002F2296"/>
        </w:tc>
        <w:tc>
          <w:tcPr>
            <w:tcW w:w="284" w:type="dxa"/>
          </w:tcPr>
          <w:p w14:paraId="39C393B2" w14:textId="77777777" w:rsidR="002F2296" w:rsidRDefault="002F2296" w:rsidP="002F2296"/>
        </w:tc>
        <w:tc>
          <w:tcPr>
            <w:tcW w:w="284" w:type="dxa"/>
          </w:tcPr>
          <w:p w14:paraId="1F05E689" w14:textId="77777777" w:rsidR="002F2296" w:rsidRDefault="002F2296" w:rsidP="002F2296"/>
        </w:tc>
        <w:tc>
          <w:tcPr>
            <w:tcW w:w="284" w:type="dxa"/>
          </w:tcPr>
          <w:p w14:paraId="4069EB90" w14:textId="77777777" w:rsidR="002F2296" w:rsidRDefault="002F2296" w:rsidP="002F2296"/>
        </w:tc>
        <w:tc>
          <w:tcPr>
            <w:tcW w:w="284" w:type="dxa"/>
          </w:tcPr>
          <w:p w14:paraId="3A7ECC54" w14:textId="77777777" w:rsidR="002F2296" w:rsidRDefault="002F2296" w:rsidP="002F2296"/>
        </w:tc>
        <w:tc>
          <w:tcPr>
            <w:tcW w:w="284" w:type="dxa"/>
          </w:tcPr>
          <w:p w14:paraId="2D718444" w14:textId="77777777" w:rsidR="002F2296" w:rsidRDefault="002F2296" w:rsidP="002F2296"/>
        </w:tc>
        <w:tc>
          <w:tcPr>
            <w:tcW w:w="284" w:type="dxa"/>
          </w:tcPr>
          <w:p w14:paraId="76EBDEB2" w14:textId="77777777" w:rsidR="002F2296" w:rsidRDefault="002F2296" w:rsidP="002F2296"/>
        </w:tc>
        <w:tc>
          <w:tcPr>
            <w:tcW w:w="284" w:type="dxa"/>
          </w:tcPr>
          <w:p w14:paraId="51CB4321" w14:textId="77777777" w:rsidR="002F2296" w:rsidRDefault="002F2296" w:rsidP="002F2296"/>
        </w:tc>
        <w:tc>
          <w:tcPr>
            <w:tcW w:w="284" w:type="dxa"/>
          </w:tcPr>
          <w:p w14:paraId="7DDB3B8D" w14:textId="77777777" w:rsidR="002F2296" w:rsidRDefault="002F2296" w:rsidP="002F2296"/>
        </w:tc>
        <w:tc>
          <w:tcPr>
            <w:tcW w:w="284" w:type="dxa"/>
          </w:tcPr>
          <w:p w14:paraId="5E888602" w14:textId="77777777" w:rsidR="002F2296" w:rsidRDefault="002F2296" w:rsidP="002F2296"/>
        </w:tc>
        <w:tc>
          <w:tcPr>
            <w:tcW w:w="284" w:type="dxa"/>
          </w:tcPr>
          <w:p w14:paraId="3689E93F" w14:textId="77777777" w:rsidR="002F2296" w:rsidRDefault="002F2296" w:rsidP="002F2296"/>
        </w:tc>
        <w:tc>
          <w:tcPr>
            <w:tcW w:w="284" w:type="dxa"/>
          </w:tcPr>
          <w:p w14:paraId="63C5ECA7" w14:textId="77777777" w:rsidR="002F2296" w:rsidRDefault="002F2296" w:rsidP="002F2296"/>
        </w:tc>
        <w:tc>
          <w:tcPr>
            <w:tcW w:w="284" w:type="dxa"/>
          </w:tcPr>
          <w:p w14:paraId="3B14A98C" w14:textId="77777777" w:rsidR="002F2296" w:rsidRDefault="002F2296" w:rsidP="002F2296"/>
        </w:tc>
        <w:tc>
          <w:tcPr>
            <w:tcW w:w="284" w:type="dxa"/>
          </w:tcPr>
          <w:p w14:paraId="22B92266" w14:textId="77777777" w:rsidR="002F2296" w:rsidRDefault="002F2296" w:rsidP="002F2296"/>
        </w:tc>
        <w:tc>
          <w:tcPr>
            <w:tcW w:w="284" w:type="dxa"/>
          </w:tcPr>
          <w:p w14:paraId="336961EC" w14:textId="77777777" w:rsidR="002F2296" w:rsidRDefault="002F2296" w:rsidP="002F2296"/>
        </w:tc>
        <w:tc>
          <w:tcPr>
            <w:tcW w:w="284" w:type="dxa"/>
          </w:tcPr>
          <w:p w14:paraId="6CDE5D6B" w14:textId="77777777" w:rsidR="002F2296" w:rsidRDefault="002F2296" w:rsidP="002F2296"/>
        </w:tc>
        <w:tc>
          <w:tcPr>
            <w:tcW w:w="284" w:type="dxa"/>
          </w:tcPr>
          <w:p w14:paraId="29B2C50A" w14:textId="77777777" w:rsidR="002F2296" w:rsidRDefault="002F2296" w:rsidP="002F2296"/>
        </w:tc>
        <w:tc>
          <w:tcPr>
            <w:tcW w:w="284" w:type="dxa"/>
          </w:tcPr>
          <w:p w14:paraId="4A3DCB27" w14:textId="77777777" w:rsidR="002F2296" w:rsidRDefault="002F2296" w:rsidP="002F2296"/>
        </w:tc>
        <w:tc>
          <w:tcPr>
            <w:tcW w:w="284" w:type="dxa"/>
          </w:tcPr>
          <w:p w14:paraId="3FA76BB0" w14:textId="77777777" w:rsidR="002F2296" w:rsidRDefault="002F2296" w:rsidP="002F2296"/>
        </w:tc>
        <w:tc>
          <w:tcPr>
            <w:tcW w:w="284" w:type="dxa"/>
          </w:tcPr>
          <w:p w14:paraId="14DB1495" w14:textId="77777777" w:rsidR="002F2296" w:rsidRDefault="002F2296" w:rsidP="002F2296"/>
        </w:tc>
        <w:tc>
          <w:tcPr>
            <w:tcW w:w="284" w:type="dxa"/>
          </w:tcPr>
          <w:p w14:paraId="33B16335" w14:textId="77777777" w:rsidR="002F2296" w:rsidRDefault="002F2296" w:rsidP="002F2296"/>
        </w:tc>
        <w:tc>
          <w:tcPr>
            <w:tcW w:w="284" w:type="dxa"/>
          </w:tcPr>
          <w:p w14:paraId="3737C23E" w14:textId="77777777" w:rsidR="002F2296" w:rsidRDefault="002F2296" w:rsidP="002F2296"/>
        </w:tc>
        <w:tc>
          <w:tcPr>
            <w:tcW w:w="284" w:type="dxa"/>
          </w:tcPr>
          <w:p w14:paraId="7123A421" w14:textId="77777777" w:rsidR="002F2296" w:rsidRDefault="002F2296" w:rsidP="002F2296"/>
        </w:tc>
      </w:tr>
      <w:tr w:rsidR="002F2296" w14:paraId="36F62397" w14:textId="77777777" w:rsidTr="002F2296">
        <w:trPr>
          <w:trHeight w:hRule="exact" w:val="284"/>
        </w:trPr>
        <w:tc>
          <w:tcPr>
            <w:tcW w:w="284" w:type="dxa"/>
          </w:tcPr>
          <w:p w14:paraId="1A47668D" w14:textId="77777777" w:rsidR="002F2296" w:rsidRDefault="002F2296" w:rsidP="002F2296"/>
        </w:tc>
        <w:tc>
          <w:tcPr>
            <w:tcW w:w="284" w:type="dxa"/>
          </w:tcPr>
          <w:p w14:paraId="4035FAFA" w14:textId="77777777" w:rsidR="002F2296" w:rsidRDefault="002F2296" w:rsidP="002F2296"/>
        </w:tc>
        <w:tc>
          <w:tcPr>
            <w:tcW w:w="284" w:type="dxa"/>
          </w:tcPr>
          <w:p w14:paraId="71EA14CB" w14:textId="77777777" w:rsidR="002F2296" w:rsidRDefault="002F2296" w:rsidP="002F2296"/>
        </w:tc>
        <w:tc>
          <w:tcPr>
            <w:tcW w:w="284" w:type="dxa"/>
          </w:tcPr>
          <w:p w14:paraId="3C2CB6FE" w14:textId="77777777" w:rsidR="002F2296" w:rsidRDefault="002F2296" w:rsidP="002F2296"/>
        </w:tc>
        <w:tc>
          <w:tcPr>
            <w:tcW w:w="284" w:type="dxa"/>
          </w:tcPr>
          <w:p w14:paraId="1A7502DF" w14:textId="77777777" w:rsidR="002F2296" w:rsidRDefault="002F2296" w:rsidP="002F2296"/>
        </w:tc>
        <w:tc>
          <w:tcPr>
            <w:tcW w:w="284" w:type="dxa"/>
          </w:tcPr>
          <w:p w14:paraId="15FBDB43" w14:textId="77777777" w:rsidR="002F2296" w:rsidRDefault="002F2296" w:rsidP="002F2296"/>
        </w:tc>
        <w:tc>
          <w:tcPr>
            <w:tcW w:w="284" w:type="dxa"/>
          </w:tcPr>
          <w:p w14:paraId="7A17604B" w14:textId="77777777" w:rsidR="002F2296" w:rsidRDefault="002F2296" w:rsidP="002F2296"/>
        </w:tc>
        <w:tc>
          <w:tcPr>
            <w:tcW w:w="284" w:type="dxa"/>
          </w:tcPr>
          <w:p w14:paraId="6DD61DF8" w14:textId="77777777" w:rsidR="002F2296" w:rsidRDefault="002F2296" w:rsidP="002F2296"/>
        </w:tc>
        <w:tc>
          <w:tcPr>
            <w:tcW w:w="284" w:type="dxa"/>
          </w:tcPr>
          <w:p w14:paraId="4A48B5B2" w14:textId="77777777" w:rsidR="002F2296" w:rsidRDefault="002F2296" w:rsidP="002F2296"/>
        </w:tc>
        <w:tc>
          <w:tcPr>
            <w:tcW w:w="284" w:type="dxa"/>
          </w:tcPr>
          <w:p w14:paraId="626F3837" w14:textId="77777777" w:rsidR="002F2296" w:rsidRDefault="002F2296" w:rsidP="002F2296"/>
        </w:tc>
        <w:tc>
          <w:tcPr>
            <w:tcW w:w="284" w:type="dxa"/>
          </w:tcPr>
          <w:p w14:paraId="5FCC8BEA" w14:textId="77777777" w:rsidR="002F2296" w:rsidRDefault="002F2296" w:rsidP="002F2296"/>
        </w:tc>
        <w:tc>
          <w:tcPr>
            <w:tcW w:w="284" w:type="dxa"/>
          </w:tcPr>
          <w:p w14:paraId="45208C77" w14:textId="77777777" w:rsidR="002F2296" w:rsidRDefault="002F2296" w:rsidP="002F2296"/>
        </w:tc>
        <w:tc>
          <w:tcPr>
            <w:tcW w:w="284" w:type="dxa"/>
          </w:tcPr>
          <w:p w14:paraId="0CB97FC2" w14:textId="77777777" w:rsidR="002F2296" w:rsidRDefault="002F2296" w:rsidP="002F2296"/>
        </w:tc>
        <w:tc>
          <w:tcPr>
            <w:tcW w:w="284" w:type="dxa"/>
          </w:tcPr>
          <w:p w14:paraId="4366F6BD" w14:textId="77777777" w:rsidR="002F2296" w:rsidRDefault="002F2296" w:rsidP="002F2296"/>
        </w:tc>
        <w:tc>
          <w:tcPr>
            <w:tcW w:w="284" w:type="dxa"/>
          </w:tcPr>
          <w:p w14:paraId="60149284" w14:textId="77777777" w:rsidR="002F2296" w:rsidRDefault="002F2296" w:rsidP="002F2296"/>
        </w:tc>
        <w:tc>
          <w:tcPr>
            <w:tcW w:w="284" w:type="dxa"/>
          </w:tcPr>
          <w:p w14:paraId="1045B456" w14:textId="77777777" w:rsidR="002F2296" w:rsidRDefault="002F2296" w:rsidP="002F2296"/>
        </w:tc>
        <w:tc>
          <w:tcPr>
            <w:tcW w:w="284" w:type="dxa"/>
          </w:tcPr>
          <w:p w14:paraId="5D240DAC" w14:textId="77777777" w:rsidR="002F2296" w:rsidRDefault="002F2296" w:rsidP="002F2296"/>
        </w:tc>
        <w:tc>
          <w:tcPr>
            <w:tcW w:w="284" w:type="dxa"/>
          </w:tcPr>
          <w:p w14:paraId="4B2D75CC" w14:textId="77777777" w:rsidR="002F2296" w:rsidRDefault="002F2296" w:rsidP="002F2296"/>
        </w:tc>
        <w:tc>
          <w:tcPr>
            <w:tcW w:w="284" w:type="dxa"/>
          </w:tcPr>
          <w:p w14:paraId="2A0CE5AF" w14:textId="77777777" w:rsidR="002F2296" w:rsidRDefault="002F2296" w:rsidP="002F2296"/>
        </w:tc>
        <w:tc>
          <w:tcPr>
            <w:tcW w:w="284" w:type="dxa"/>
          </w:tcPr>
          <w:p w14:paraId="4BD4247E" w14:textId="77777777" w:rsidR="002F2296" w:rsidRDefault="002F2296" w:rsidP="002F2296"/>
        </w:tc>
        <w:tc>
          <w:tcPr>
            <w:tcW w:w="284" w:type="dxa"/>
          </w:tcPr>
          <w:p w14:paraId="2488DF46" w14:textId="77777777" w:rsidR="002F2296" w:rsidRDefault="002F2296" w:rsidP="002F2296"/>
        </w:tc>
        <w:tc>
          <w:tcPr>
            <w:tcW w:w="284" w:type="dxa"/>
          </w:tcPr>
          <w:p w14:paraId="31EA50AE" w14:textId="77777777" w:rsidR="002F2296" w:rsidRDefault="002F2296" w:rsidP="002F2296"/>
        </w:tc>
        <w:tc>
          <w:tcPr>
            <w:tcW w:w="284" w:type="dxa"/>
          </w:tcPr>
          <w:p w14:paraId="0525EB4C" w14:textId="77777777" w:rsidR="002F2296" w:rsidRDefault="002F2296" w:rsidP="002F2296"/>
        </w:tc>
        <w:tc>
          <w:tcPr>
            <w:tcW w:w="284" w:type="dxa"/>
          </w:tcPr>
          <w:p w14:paraId="1AC06C0C" w14:textId="77777777" w:rsidR="002F2296" w:rsidRDefault="002F2296" w:rsidP="002F2296"/>
        </w:tc>
        <w:tc>
          <w:tcPr>
            <w:tcW w:w="284" w:type="dxa"/>
          </w:tcPr>
          <w:p w14:paraId="62FDCCFE" w14:textId="77777777" w:rsidR="002F2296" w:rsidRDefault="002F2296" w:rsidP="002F2296"/>
        </w:tc>
        <w:tc>
          <w:tcPr>
            <w:tcW w:w="284" w:type="dxa"/>
          </w:tcPr>
          <w:p w14:paraId="3DAE14CD" w14:textId="77777777" w:rsidR="002F2296" w:rsidRDefault="002F2296" w:rsidP="002F2296"/>
        </w:tc>
        <w:tc>
          <w:tcPr>
            <w:tcW w:w="284" w:type="dxa"/>
          </w:tcPr>
          <w:p w14:paraId="5A60BEDC" w14:textId="77777777" w:rsidR="002F2296" w:rsidRDefault="002F2296" w:rsidP="002F2296"/>
        </w:tc>
        <w:tc>
          <w:tcPr>
            <w:tcW w:w="284" w:type="dxa"/>
          </w:tcPr>
          <w:p w14:paraId="4C86D537" w14:textId="77777777" w:rsidR="002F2296" w:rsidRDefault="002F2296" w:rsidP="002F2296"/>
        </w:tc>
        <w:tc>
          <w:tcPr>
            <w:tcW w:w="284" w:type="dxa"/>
          </w:tcPr>
          <w:p w14:paraId="6BAE69E8" w14:textId="77777777" w:rsidR="002F2296" w:rsidRDefault="002F2296" w:rsidP="002F2296"/>
        </w:tc>
        <w:tc>
          <w:tcPr>
            <w:tcW w:w="284" w:type="dxa"/>
          </w:tcPr>
          <w:p w14:paraId="1D21DBB3" w14:textId="77777777" w:rsidR="002F2296" w:rsidRDefault="002F2296" w:rsidP="002F2296"/>
        </w:tc>
      </w:tr>
      <w:tr w:rsidR="002F2296" w14:paraId="1D45A0EC" w14:textId="77777777" w:rsidTr="002F2296">
        <w:trPr>
          <w:trHeight w:hRule="exact" w:val="284"/>
        </w:trPr>
        <w:tc>
          <w:tcPr>
            <w:tcW w:w="284" w:type="dxa"/>
          </w:tcPr>
          <w:p w14:paraId="1BC02F39" w14:textId="77777777" w:rsidR="002F2296" w:rsidRDefault="002F2296" w:rsidP="002F2296"/>
        </w:tc>
        <w:tc>
          <w:tcPr>
            <w:tcW w:w="284" w:type="dxa"/>
          </w:tcPr>
          <w:p w14:paraId="36E06F9B" w14:textId="77777777" w:rsidR="002F2296" w:rsidRDefault="002F2296" w:rsidP="002F2296"/>
        </w:tc>
        <w:tc>
          <w:tcPr>
            <w:tcW w:w="284" w:type="dxa"/>
          </w:tcPr>
          <w:p w14:paraId="5B26553D" w14:textId="77777777" w:rsidR="002F2296" w:rsidRDefault="002F2296" w:rsidP="002F2296"/>
        </w:tc>
        <w:tc>
          <w:tcPr>
            <w:tcW w:w="284" w:type="dxa"/>
          </w:tcPr>
          <w:p w14:paraId="68A0ED62" w14:textId="77777777" w:rsidR="002F2296" w:rsidRDefault="002F2296" w:rsidP="002F2296"/>
        </w:tc>
        <w:tc>
          <w:tcPr>
            <w:tcW w:w="284" w:type="dxa"/>
          </w:tcPr>
          <w:p w14:paraId="00BFBBD8" w14:textId="77777777" w:rsidR="002F2296" w:rsidRDefault="002F2296" w:rsidP="002F2296"/>
        </w:tc>
        <w:tc>
          <w:tcPr>
            <w:tcW w:w="284" w:type="dxa"/>
          </w:tcPr>
          <w:p w14:paraId="56960EE1" w14:textId="77777777" w:rsidR="002F2296" w:rsidRDefault="002F2296" w:rsidP="002F2296"/>
        </w:tc>
        <w:tc>
          <w:tcPr>
            <w:tcW w:w="284" w:type="dxa"/>
          </w:tcPr>
          <w:p w14:paraId="55C5BD88" w14:textId="77777777" w:rsidR="002F2296" w:rsidRDefault="002F2296" w:rsidP="002F2296"/>
        </w:tc>
        <w:tc>
          <w:tcPr>
            <w:tcW w:w="284" w:type="dxa"/>
          </w:tcPr>
          <w:p w14:paraId="1E04F003" w14:textId="77777777" w:rsidR="002F2296" w:rsidRDefault="002F2296" w:rsidP="002F2296"/>
        </w:tc>
        <w:tc>
          <w:tcPr>
            <w:tcW w:w="284" w:type="dxa"/>
          </w:tcPr>
          <w:p w14:paraId="3E786241" w14:textId="77777777" w:rsidR="002F2296" w:rsidRDefault="002F2296" w:rsidP="002F2296"/>
        </w:tc>
        <w:tc>
          <w:tcPr>
            <w:tcW w:w="284" w:type="dxa"/>
          </w:tcPr>
          <w:p w14:paraId="2B5E362D" w14:textId="77777777" w:rsidR="002F2296" w:rsidRDefault="002F2296" w:rsidP="002F2296"/>
        </w:tc>
        <w:tc>
          <w:tcPr>
            <w:tcW w:w="284" w:type="dxa"/>
          </w:tcPr>
          <w:p w14:paraId="585118AA" w14:textId="77777777" w:rsidR="002F2296" w:rsidRDefault="002F2296" w:rsidP="002F2296"/>
        </w:tc>
        <w:tc>
          <w:tcPr>
            <w:tcW w:w="284" w:type="dxa"/>
          </w:tcPr>
          <w:p w14:paraId="3A2C1410" w14:textId="77777777" w:rsidR="002F2296" w:rsidRDefault="002F2296" w:rsidP="002F2296"/>
        </w:tc>
        <w:tc>
          <w:tcPr>
            <w:tcW w:w="284" w:type="dxa"/>
          </w:tcPr>
          <w:p w14:paraId="480A8FA4" w14:textId="77777777" w:rsidR="002F2296" w:rsidRDefault="002F2296" w:rsidP="002F2296"/>
        </w:tc>
        <w:tc>
          <w:tcPr>
            <w:tcW w:w="284" w:type="dxa"/>
          </w:tcPr>
          <w:p w14:paraId="58355AA6" w14:textId="77777777" w:rsidR="002F2296" w:rsidRDefault="002F2296" w:rsidP="002F2296"/>
        </w:tc>
        <w:tc>
          <w:tcPr>
            <w:tcW w:w="284" w:type="dxa"/>
          </w:tcPr>
          <w:p w14:paraId="11E36481" w14:textId="77777777" w:rsidR="002F2296" w:rsidRDefault="002F2296" w:rsidP="002F2296"/>
        </w:tc>
        <w:tc>
          <w:tcPr>
            <w:tcW w:w="284" w:type="dxa"/>
          </w:tcPr>
          <w:p w14:paraId="5B93664E" w14:textId="77777777" w:rsidR="002F2296" w:rsidRDefault="002F2296" w:rsidP="002F2296"/>
        </w:tc>
        <w:tc>
          <w:tcPr>
            <w:tcW w:w="284" w:type="dxa"/>
          </w:tcPr>
          <w:p w14:paraId="40C89614" w14:textId="77777777" w:rsidR="002F2296" w:rsidRDefault="002F2296" w:rsidP="002F2296"/>
        </w:tc>
        <w:tc>
          <w:tcPr>
            <w:tcW w:w="284" w:type="dxa"/>
          </w:tcPr>
          <w:p w14:paraId="6A324BA3" w14:textId="77777777" w:rsidR="002F2296" w:rsidRDefault="002F2296" w:rsidP="002F2296"/>
        </w:tc>
        <w:tc>
          <w:tcPr>
            <w:tcW w:w="284" w:type="dxa"/>
          </w:tcPr>
          <w:p w14:paraId="268CAC45" w14:textId="77777777" w:rsidR="002F2296" w:rsidRDefault="002F2296" w:rsidP="002F2296"/>
        </w:tc>
        <w:tc>
          <w:tcPr>
            <w:tcW w:w="284" w:type="dxa"/>
          </w:tcPr>
          <w:p w14:paraId="7DB996CC" w14:textId="77777777" w:rsidR="002F2296" w:rsidRDefault="002F2296" w:rsidP="002F2296"/>
        </w:tc>
        <w:tc>
          <w:tcPr>
            <w:tcW w:w="284" w:type="dxa"/>
          </w:tcPr>
          <w:p w14:paraId="53DB181A" w14:textId="77777777" w:rsidR="002F2296" w:rsidRDefault="002F2296" w:rsidP="002F2296"/>
        </w:tc>
        <w:tc>
          <w:tcPr>
            <w:tcW w:w="284" w:type="dxa"/>
          </w:tcPr>
          <w:p w14:paraId="1738915D" w14:textId="77777777" w:rsidR="002F2296" w:rsidRDefault="002F2296" w:rsidP="002F2296"/>
        </w:tc>
        <w:tc>
          <w:tcPr>
            <w:tcW w:w="284" w:type="dxa"/>
          </w:tcPr>
          <w:p w14:paraId="702D502F" w14:textId="77777777" w:rsidR="002F2296" w:rsidRDefault="002F2296" w:rsidP="002F2296"/>
        </w:tc>
        <w:tc>
          <w:tcPr>
            <w:tcW w:w="284" w:type="dxa"/>
          </w:tcPr>
          <w:p w14:paraId="156A0C25" w14:textId="77777777" w:rsidR="002F2296" w:rsidRDefault="002F2296" w:rsidP="002F2296"/>
        </w:tc>
        <w:tc>
          <w:tcPr>
            <w:tcW w:w="284" w:type="dxa"/>
          </w:tcPr>
          <w:p w14:paraId="20609EAA" w14:textId="77777777" w:rsidR="002F2296" w:rsidRDefault="002F2296" w:rsidP="002F2296"/>
        </w:tc>
        <w:tc>
          <w:tcPr>
            <w:tcW w:w="284" w:type="dxa"/>
          </w:tcPr>
          <w:p w14:paraId="35B3B494" w14:textId="77777777" w:rsidR="002F2296" w:rsidRDefault="002F2296" w:rsidP="002F2296"/>
        </w:tc>
        <w:tc>
          <w:tcPr>
            <w:tcW w:w="284" w:type="dxa"/>
          </w:tcPr>
          <w:p w14:paraId="4A235CEB" w14:textId="77777777" w:rsidR="002F2296" w:rsidRDefault="002F2296" w:rsidP="002F2296"/>
        </w:tc>
        <w:tc>
          <w:tcPr>
            <w:tcW w:w="284" w:type="dxa"/>
          </w:tcPr>
          <w:p w14:paraId="49B08454" w14:textId="77777777" w:rsidR="002F2296" w:rsidRDefault="002F2296" w:rsidP="002F2296"/>
        </w:tc>
        <w:tc>
          <w:tcPr>
            <w:tcW w:w="284" w:type="dxa"/>
          </w:tcPr>
          <w:p w14:paraId="13D16602" w14:textId="77777777" w:rsidR="002F2296" w:rsidRDefault="002F2296" w:rsidP="002F2296"/>
        </w:tc>
        <w:tc>
          <w:tcPr>
            <w:tcW w:w="284" w:type="dxa"/>
          </w:tcPr>
          <w:p w14:paraId="634305E2" w14:textId="77777777" w:rsidR="002F2296" w:rsidRDefault="002F2296" w:rsidP="002F2296"/>
        </w:tc>
      </w:tr>
      <w:tr w:rsidR="002F2296" w14:paraId="6AD847D5" w14:textId="77777777" w:rsidTr="002F2296">
        <w:trPr>
          <w:trHeight w:hRule="exact" w:val="284"/>
        </w:trPr>
        <w:tc>
          <w:tcPr>
            <w:tcW w:w="284" w:type="dxa"/>
          </w:tcPr>
          <w:p w14:paraId="133B2DD7" w14:textId="77777777" w:rsidR="002F2296" w:rsidRDefault="002F2296" w:rsidP="002F2296"/>
        </w:tc>
        <w:tc>
          <w:tcPr>
            <w:tcW w:w="284" w:type="dxa"/>
          </w:tcPr>
          <w:p w14:paraId="605A5C1B" w14:textId="77777777" w:rsidR="002F2296" w:rsidRDefault="002F2296" w:rsidP="002F2296"/>
        </w:tc>
        <w:tc>
          <w:tcPr>
            <w:tcW w:w="284" w:type="dxa"/>
          </w:tcPr>
          <w:p w14:paraId="058C7132" w14:textId="77777777" w:rsidR="002F2296" w:rsidRDefault="002F2296" w:rsidP="002F2296"/>
        </w:tc>
        <w:tc>
          <w:tcPr>
            <w:tcW w:w="284" w:type="dxa"/>
          </w:tcPr>
          <w:p w14:paraId="77DF4887" w14:textId="77777777" w:rsidR="002F2296" w:rsidRDefault="002F2296" w:rsidP="002F2296"/>
        </w:tc>
        <w:tc>
          <w:tcPr>
            <w:tcW w:w="284" w:type="dxa"/>
          </w:tcPr>
          <w:p w14:paraId="4BEE5A2E" w14:textId="77777777" w:rsidR="002F2296" w:rsidRDefault="002F2296" w:rsidP="002F2296"/>
        </w:tc>
        <w:tc>
          <w:tcPr>
            <w:tcW w:w="284" w:type="dxa"/>
          </w:tcPr>
          <w:p w14:paraId="1206695C" w14:textId="77777777" w:rsidR="002F2296" w:rsidRDefault="002F2296" w:rsidP="002F2296"/>
        </w:tc>
        <w:tc>
          <w:tcPr>
            <w:tcW w:w="284" w:type="dxa"/>
          </w:tcPr>
          <w:p w14:paraId="1B04AF50" w14:textId="77777777" w:rsidR="002F2296" w:rsidRDefault="002F2296" w:rsidP="002F2296"/>
        </w:tc>
        <w:tc>
          <w:tcPr>
            <w:tcW w:w="284" w:type="dxa"/>
          </w:tcPr>
          <w:p w14:paraId="1DC64F14" w14:textId="77777777" w:rsidR="002F2296" w:rsidRDefault="002F2296" w:rsidP="002F2296"/>
        </w:tc>
        <w:tc>
          <w:tcPr>
            <w:tcW w:w="284" w:type="dxa"/>
          </w:tcPr>
          <w:p w14:paraId="5BD482E3" w14:textId="77777777" w:rsidR="002F2296" w:rsidRDefault="002F2296" w:rsidP="002F2296"/>
        </w:tc>
        <w:tc>
          <w:tcPr>
            <w:tcW w:w="284" w:type="dxa"/>
          </w:tcPr>
          <w:p w14:paraId="02AE2964" w14:textId="77777777" w:rsidR="002F2296" w:rsidRDefault="002F2296" w:rsidP="002F2296"/>
        </w:tc>
        <w:tc>
          <w:tcPr>
            <w:tcW w:w="284" w:type="dxa"/>
          </w:tcPr>
          <w:p w14:paraId="6E769C85" w14:textId="77777777" w:rsidR="002F2296" w:rsidRDefault="002F2296" w:rsidP="002F2296"/>
        </w:tc>
        <w:tc>
          <w:tcPr>
            <w:tcW w:w="284" w:type="dxa"/>
          </w:tcPr>
          <w:p w14:paraId="575F8730" w14:textId="77777777" w:rsidR="002F2296" w:rsidRDefault="002F2296" w:rsidP="002F2296"/>
        </w:tc>
        <w:tc>
          <w:tcPr>
            <w:tcW w:w="284" w:type="dxa"/>
          </w:tcPr>
          <w:p w14:paraId="06D22A5C" w14:textId="77777777" w:rsidR="002F2296" w:rsidRDefault="002F2296" w:rsidP="002F2296"/>
        </w:tc>
        <w:tc>
          <w:tcPr>
            <w:tcW w:w="284" w:type="dxa"/>
          </w:tcPr>
          <w:p w14:paraId="47AFD0CE" w14:textId="77777777" w:rsidR="002F2296" w:rsidRDefault="002F2296" w:rsidP="002F2296"/>
        </w:tc>
        <w:tc>
          <w:tcPr>
            <w:tcW w:w="284" w:type="dxa"/>
          </w:tcPr>
          <w:p w14:paraId="3EEA5051" w14:textId="77777777" w:rsidR="002F2296" w:rsidRDefault="002F2296" w:rsidP="002F2296"/>
        </w:tc>
        <w:tc>
          <w:tcPr>
            <w:tcW w:w="284" w:type="dxa"/>
          </w:tcPr>
          <w:p w14:paraId="3E181954" w14:textId="77777777" w:rsidR="002F2296" w:rsidRDefault="002F2296" w:rsidP="002F2296"/>
        </w:tc>
        <w:tc>
          <w:tcPr>
            <w:tcW w:w="284" w:type="dxa"/>
          </w:tcPr>
          <w:p w14:paraId="3D90868E" w14:textId="77777777" w:rsidR="002F2296" w:rsidRDefault="002F2296" w:rsidP="002F2296"/>
        </w:tc>
        <w:tc>
          <w:tcPr>
            <w:tcW w:w="284" w:type="dxa"/>
          </w:tcPr>
          <w:p w14:paraId="6C86C3A9" w14:textId="77777777" w:rsidR="002F2296" w:rsidRDefault="002F2296" w:rsidP="002F2296"/>
        </w:tc>
        <w:tc>
          <w:tcPr>
            <w:tcW w:w="284" w:type="dxa"/>
          </w:tcPr>
          <w:p w14:paraId="090D0E94" w14:textId="77777777" w:rsidR="002F2296" w:rsidRDefault="002F2296" w:rsidP="002F2296"/>
        </w:tc>
        <w:tc>
          <w:tcPr>
            <w:tcW w:w="284" w:type="dxa"/>
          </w:tcPr>
          <w:p w14:paraId="54F4F1B2" w14:textId="77777777" w:rsidR="002F2296" w:rsidRDefault="002F2296" w:rsidP="002F2296"/>
        </w:tc>
        <w:tc>
          <w:tcPr>
            <w:tcW w:w="284" w:type="dxa"/>
          </w:tcPr>
          <w:p w14:paraId="53E920C4" w14:textId="77777777" w:rsidR="002F2296" w:rsidRDefault="002F2296" w:rsidP="002F2296"/>
        </w:tc>
        <w:tc>
          <w:tcPr>
            <w:tcW w:w="284" w:type="dxa"/>
          </w:tcPr>
          <w:p w14:paraId="319AD6A5" w14:textId="77777777" w:rsidR="002F2296" w:rsidRDefault="002F2296" w:rsidP="002F2296"/>
        </w:tc>
        <w:tc>
          <w:tcPr>
            <w:tcW w:w="284" w:type="dxa"/>
          </w:tcPr>
          <w:p w14:paraId="1C2950CF" w14:textId="77777777" w:rsidR="002F2296" w:rsidRDefault="002F2296" w:rsidP="002F2296"/>
        </w:tc>
        <w:tc>
          <w:tcPr>
            <w:tcW w:w="284" w:type="dxa"/>
          </w:tcPr>
          <w:p w14:paraId="780DD902" w14:textId="77777777" w:rsidR="002F2296" w:rsidRDefault="002F2296" w:rsidP="002F2296"/>
        </w:tc>
        <w:tc>
          <w:tcPr>
            <w:tcW w:w="284" w:type="dxa"/>
          </w:tcPr>
          <w:p w14:paraId="464B0A54" w14:textId="77777777" w:rsidR="002F2296" w:rsidRDefault="002F2296" w:rsidP="002F2296"/>
        </w:tc>
        <w:tc>
          <w:tcPr>
            <w:tcW w:w="284" w:type="dxa"/>
          </w:tcPr>
          <w:p w14:paraId="47D801DF" w14:textId="77777777" w:rsidR="002F2296" w:rsidRDefault="002F2296" w:rsidP="002F2296"/>
        </w:tc>
        <w:tc>
          <w:tcPr>
            <w:tcW w:w="284" w:type="dxa"/>
          </w:tcPr>
          <w:p w14:paraId="44CC9B2F" w14:textId="77777777" w:rsidR="002F2296" w:rsidRDefault="002F2296" w:rsidP="002F2296"/>
        </w:tc>
        <w:tc>
          <w:tcPr>
            <w:tcW w:w="284" w:type="dxa"/>
          </w:tcPr>
          <w:p w14:paraId="786A2560" w14:textId="77777777" w:rsidR="002F2296" w:rsidRDefault="002F2296" w:rsidP="002F2296"/>
        </w:tc>
        <w:tc>
          <w:tcPr>
            <w:tcW w:w="284" w:type="dxa"/>
          </w:tcPr>
          <w:p w14:paraId="1B28C2C5" w14:textId="77777777" w:rsidR="002F2296" w:rsidRDefault="002F2296" w:rsidP="002F2296"/>
        </w:tc>
        <w:tc>
          <w:tcPr>
            <w:tcW w:w="284" w:type="dxa"/>
          </w:tcPr>
          <w:p w14:paraId="05C4D2D1" w14:textId="77777777" w:rsidR="002F2296" w:rsidRDefault="002F2296" w:rsidP="002F2296"/>
        </w:tc>
      </w:tr>
      <w:tr w:rsidR="002F2296" w14:paraId="2593B98E" w14:textId="77777777" w:rsidTr="002F2296">
        <w:trPr>
          <w:trHeight w:hRule="exact" w:val="284"/>
        </w:trPr>
        <w:tc>
          <w:tcPr>
            <w:tcW w:w="284" w:type="dxa"/>
          </w:tcPr>
          <w:p w14:paraId="0648A128" w14:textId="77777777" w:rsidR="002F2296" w:rsidRDefault="002F2296" w:rsidP="002F2296"/>
        </w:tc>
        <w:tc>
          <w:tcPr>
            <w:tcW w:w="284" w:type="dxa"/>
          </w:tcPr>
          <w:p w14:paraId="2B5B28DD" w14:textId="77777777" w:rsidR="002F2296" w:rsidRDefault="002F2296" w:rsidP="002F2296"/>
        </w:tc>
        <w:tc>
          <w:tcPr>
            <w:tcW w:w="284" w:type="dxa"/>
          </w:tcPr>
          <w:p w14:paraId="633B7C00" w14:textId="77777777" w:rsidR="002F2296" w:rsidRDefault="002F2296" w:rsidP="002F2296"/>
        </w:tc>
        <w:tc>
          <w:tcPr>
            <w:tcW w:w="284" w:type="dxa"/>
          </w:tcPr>
          <w:p w14:paraId="7C110468" w14:textId="77777777" w:rsidR="002F2296" w:rsidRDefault="002F2296" w:rsidP="002F2296"/>
        </w:tc>
        <w:tc>
          <w:tcPr>
            <w:tcW w:w="284" w:type="dxa"/>
          </w:tcPr>
          <w:p w14:paraId="33E30603" w14:textId="77777777" w:rsidR="002F2296" w:rsidRDefault="002F2296" w:rsidP="002F2296"/>
        </w:tc>
        <w:tc>
          <w:tcPr>
            <w:tcW w:w="284" w:type="dxa"/>
          </w:tcPr>
          <w:p w14:paraId="276A813A" w14:textId="77777777" w:rsidR="002F2296" w:rsidRDefault="002F2296" w:rsidP="002F2296"/>
        </w:tc>
        <w:tc>
          <w:tcPr>
            <w:tcW w:w="284" w:type="dxa"/>
          </w:tcPr>
          <w:p w14:paraId="3BEC4345" w14:textId="77777777" w:rsidR="002F2296" w:rsidRDefault="002F2296" w:rsidP="002F2296"/>
        </w:tc>
        <w:tc>
          <w:tcPr>
            <w:tcW w:w="284" w:type="dxa"/>
          </w:tcPr>
          <w:p w14:paraId="71DD868E" w14:textId="77777777" w:rsidR="002F2296" w:rsidRDefault="002F2296" w:rsidP="002F2296"/>
        </w:tc>
        <w:tc>
          <w:tcPr>
            <w:tcW w:w="284" w:type="dxa"/>
          </w:tcPr>
          <w:p w14:paraId="5A7FE348" w14:textId="77777777" w:rsidR="002F2296" w:rsidRDefault="002F2296" w:rsidP="002F2296"/>
        </w:tc>
        <w:tc>
          <w:tcPr>
            <w:tcW w:w="284" w:type="dxa"/>
          </w:tcPr>
          <w:p w14:paraId="773F17FF" w14:textId="77777777" w:rsidR="002F2296" w:rsidRDefault="002F2296" w:rsidP="002F2296"/>
        </w:tc>
        <w:tc>
          <w:tcPr>
            <w:tcW w:w="284" w:type="dxa"/>
          </w:tcPr>
          <w:p w14:paraId="4A887F7B" w14:textId="77777777" w:rsidR="002F2296" w:rsidRDefault="002F2296" w:rsidP="002F2296"/>
        </w:tc>
        <w:tc>
          <w:tcPr>
            <w:tcW w:w="284" w:type="dxa"/>
          </w:tcPr>
          <w:p w14:paraId="718F769C" w14:textId="77777777" w:rsidR="002F2296" w:rsidRDefault="002F2296" w:rsidP="002F2296"/>
        </w:tc>
        <w:tc>
          <w:tcPr>
            <w:tcW w:w="284" w:type="dxa"/>
          </w:tcPr>
          <w:p w14:paraId="27C63237" w14:textId="77777777" w:rsidR="002F2296" w:rsidRDefault="002F2296" w:rsidP="002F2296"/>
        </w:tc>
        <w:tc>
          <w:tcPr>
            <w:tcW w:w="284" w:type="dxa"/>
          </w:tcPr>
          <w:p w14:paraId="79811F0D" w14:textId="77777777" w:rsidR="002F2296" w:rsidRDefault="002F2296" w:rsidP="002F2296"/>
        </w:tc>
        <w:tc>
          <w:tcPr>
            <w:tcW w:w="284" w:type="dxa"/>
          </w:tcPr>
          <w:p w14:paraId="699122F7" w14:textId="77777777" w:rsidR="002F2296" w:rsidRDefault="002F2296" w:rsidP="002F2296"/>
        </w:tc>
        <w:tc>
          <w:tcPr>
            <w:tcW w:w="284" w:type="dxa"/>
          </w:tcPr>
          <w:p w14:paraId="7FF757A3" w14:textId="77777777" w:rsidR="002F2296" w:rsidRDefault="002F2296" w:rsidP="002F2296"/>
        </w:tc>
        <w:tc>
          <w:tcPr>
            <w:tcW w:w="284" w:type="dxa"/>
          </w:tcPr>
          <w:p w14:paraId="4EE9F65C" w14:textId="77777777" w:rsidR="002F2296" w:rsidRDefault="002F2296" w:rsidP="002F2296"/>
        </w:tc>
        <w:tc>
          <w:tcPr>
            <w:tcW w:w="284" w:type="dxa"/>
          </w:tcPr>
          <w:p w14:paraId="009D01DD" w14:textId="77777777" w:rsidR="002F2296" w:rsidRDefault="002F2296" w:rsidP="002F2296"/>
        </w:tc>
        <w:tc>
          <w:tcPr>
            <w:tcW w:w="284" w:type="dxa"/>
          </w:tcPr>
          <w:p w14:paraId="225D37FB" w14:textId="77777777" w:rsidR="002F2296" w:rsidRDefault="002F2296" w:rsidP="002F2296"/>
        </w:tc>
        <w:tc>
          <w:tcPr>
            <w:tcW w:w="284" w:type="dxa"/>
          </w:tcPr>
          <w:p w14:paraId="6D39509A" w14:textId="77777777" w:rsidR="002F2296" w:rsidRDefault="002F2296" w:rsidP="002F2296"/>
        </w:tc>
        <w:tc>
          <w:tcPr>
            <w:tcW w:w="284" w:type="dxa"/>
          </w:tcPr>
          <w:p w14:paraId="4AD62708" w14:textId="77777777" w:rsidR="002F2296" w:rsidRDefault="002F2296" w:rsidP="002F2296"/>
        </w:tc>
        <w:tc>
          <w:tcPr>
            <w:tcW w:w="284" w:type="dxa"/>
          </w:tcPr>
          <w:p w14:paraId="14A4428A" w14:textId="77777777" w:rsidR="002F2296" w:rsidRDefault="002F2296" w:rsidP="002F2296"/>
        </w:tc>
        <w:tc>
          <w:tcPr>
            <w:tcW w:w="284" w:type="dxa"/>
          </w:tcPr>
          <w:p w14:paraId="7C99596F" w14:textId="77777777" w:rsidR="002F2296" w:rsidRDefault="002F2296" w:rsidP="002F2296"/>
        </w:tc>
        <w:tc>
          <w:tcPr>
            <w:tcW w:w="284" w:type="dxa"/>
          </w:tcPr>
          <w:p w14:paraId="2208E519" w14:textId="77777777" w:rsidR="002F2296" w:rsidRDefault="002F2296" w:rsidP="002F2296"/>
        </w:tc>
        <w:tc>
          <w:tcPr>
            <w:tcW w:w="284" w:type="dxa"/>
          </w:tcPr>
          <w:p w14:paraId="4A49A79B" w14:textId="77777777" w:rsidR="002F2296" w:rsidRDefault="002F2296" w:rsidP="002F2296"/>
        </w:tc>
        <w:tc>
          <w:tcPr>
            <w:tcW w:w="284" w:type="dxa"/>
          </w:tcPr>
          <w:p w14:paraId="06AFAFA4" w14:textId="77777777" w:rsidR="002F2296" w:rsidRDefault="002F2296" w:rsidP="002F2296"/>
        </w:tc>
        <w:tc>
          <w:tcPr>
            <w:tcW w:w="284" w:type="dxa"/>
          </w:tcPr>
          <w:p w14:paraId="1CF1E140" w14:textId="77777777" w:rsidR="002F2296" w:rsidRDefault="002F2296" w:rsidP="002F2296"/>
        </w:tc>
        <w:tc>
          <w:tcPr>
            <w:tcW w:w="284" w:type="dxa"/>
          </w:tcPr>
          <w:p w14:paraId="065B1059" w14:textId="77777777" w:rsidR="002F2296" w:rsidRDefault="002F2296" w:rsidP="002F2296"/>
        </w:tc>
        <w:tc>
          <w:tcPr>
            <w:tcW w:w="284" w:type="dxa"/>
          </w:tcPr>
          <w:p w14:paraId="6E8ECD5E" w14:textId="77777777" w:rsidR="002F2296" w:rsidRDefault="002F2296" w:rsidP="002F2296"/>
        </w:tc>
        <w:tc>
          <w:tcPr>
            <w:tcW w:w="284" w:type="dxa"/>
          </w:tcPr>
          <w:p w14:paraId="77698156" w14:textId="77777777" w:rsidR="002F2296" w:rsidRDefault="002F2296" w:rsidP="002F2296"/>
        </w:tc>
      </w:tr>
      <w:tr w:rsidR="002F2296" w14:paraId="056C3277" w14:textId="77777777" w:rsidTr="002F2296">
        <w:trPr>
          <w:trHeight w:hRule="exact" w:val="284"/>
        </w:trPr>
        <w:tc>
          <w:tcPr>
            <w:tcW w:w="284" w:type="dxa"/>
          </w:tcPr>
          <w:p w14:paraId="2F42330F" w14:textId="77777777" w:rsidR="002F2296" w:rsidRDefault="002F2296" w:rsidP="002F2296"/>
        </w:tc>
        <w:tc>
          <w:tcPr>
            <w:tcW w:w="284" w:type="dxa"/>
          </w:tcPr>
          <w:p w14:paraId="19ADA250" w14:textId="77777777" w:rsidR="002F2296" w:rsidRDefault="002F2296" w:rsidP="002F2296"/>
        </w:tc>
        <w:tc>
          <w:tcPr>
            <w:tcW w:w="284" w:type="dxa"/>
          </w:tcPr>
          <w:p w14:paraId="3538A510" w14:textId="77777777" w:rsidR="002F2296" w:rsidRDefault="002F2296" w:rsidP="002F2296"/>
        </w:tc>
        <w:tc>
          <w:tcPr>
            <w:tcW w:w="284" w:type="dxa"/>
          </w:tcPr>
          <w:p w14:paraId="59213406" w14:textId="77777777" w:rsidR="002F2296" w:rsidRDefault="002F2296" w:rsidP="002F2296"/>
        </w:tc>
        <w:tc>
          <w:tcPr>
            <w:tcW w:w="284" w:type="dxa"/>
          </w:tcPr>
          <w:p w14:paraId="69D5A285" w14:textId="77777777" w:rsidR="002F2296" w:rsidRDefault="002F2296" w:rsidP="002F2296"/>
        </w:tc>
        <w:tc>
          <w:tcPr>
            <w:tcW w:w="284" w:type="dxa"/>
          </w:tcPr>
          <w:p w14:paraId="43C8A813" w14:textId="77777777" w:rsidR="002F2296" w:rsidRDefault="002F2296" w:rsidP="002F2296"/>
        </w:tc>
        <w:tc>
          <w:tcPr>
            <w:tcW w:w="284" w:type="dxa"/>
          </w:tcPr>
          <w:p w14:paraId="03E4BFFE" w14:textId="77777777" w:rsidR="002F2296" w:rsidRDefault="002F2296" w:rsidP="002F2296"/>
        </w:tc>
        <w:tc>
          <w:tcPr>
            <w:tcW w:w="284" w:type="dxa"/>
          </w:tcPr>
          <w:p w14:paraId="79A613A4" w14:textId="77777777" w:rsidR="002F2296" w:rsidRDefault="002F2296" w:rsidP="002F2296"/>
        </w:tc>
        <w:tc>
          <w:tcPr>
            <w:tcW w:w="284" w:type="dxa"/>
          </w:tcPr>
          <w:p w14:paraId="734C6666" w14:textId="77777777" w:rsidR="002F2296" w:rsidRDefault="002F2296" w:rsidP="002F2296"/>
        </w:tc>
        <w:tc>
          <w:tcPr>
            <w:tcW w:w="284" w:type="dxa"/>
          </w:tcPr>
          <w:p w14:paraId="55013F94" w14:textId="77777777" w:rsidR="002F2296" w:rsidRDefault="002F2296" w:rsidP="002F2296"/>
        </w:tc>
        <w:tc>
          <w:tcPr>
            <w:tcW w:w="284" w:type="dxa"/>
          </w:tcPr>
          <w:p w14:paraId="2BF0F998" w14:textId="77777777" w:rsidR="002F2296" w:rsidRDefault="002F2296" w:rsidP="002F2296"/>
        </w:tc>
        <w:tc>
          <w:tcPr>
            <w:tcW w:w="284" w:type="dxa"/>
          </w:tcPr>
          <w:p w14:paraId="56A3F41D" w14:textId="77777777" w:rsidR="002F2296" w:rsidRDefault="002F2296" w:rsidP="002F2296"/>
        </w:tc>
        <w:tc>
          <w:tcPr>
            <w:tcW w:w="284" w:type="dxa"/>
          </w:tcPr>
          <w:p w14:paraId="6AD8E9B4" w14:textId="77777777" w:rsidR="002F2296" w:rsidRDefault="002F2296" w:rsidP="002F2296"/>
        </w:tc>
        <w:tc>
          <w:tcPr>
            <w:tcW w:w="284" w:type="dxa"/>
          </w:tcPr>
          <w:p w14:paraId="1E8A912F" w14:textId="77777777" w:rsidR="002F2296" w:rsidRDefault="002F2296" w:rsidP="002F2296"/>
        </w:tc>
        <w:tc>
          <w:tcPr>
            <w:tcW w:w="284" w:type="dxa"/>
          </w:tcPr>
          <w:p w14:paraId="44F0760A" w14:textId="77777777" w:rsidR="002F2296" w:rsidRDefault="002F2296" w:rsidP="002F2296"/>
        </w:tc>
        <w:tc>
          <w:tcPr>
            <w:tcW w:w="284" w:type="dxa"/>
          </w:tcPr>
          <w:p w14:paraId="57ED3FCA" w14:textId="77777777" w:rsidR="002F2296" w:rsidRDefault="002F2296" w:rsidP="002F2296"/>
        </w:tc>
        <w:tc>
          <w:tcPr>
            <w:tcW w:w="284" w:type="dxa"/>
          </w:tcPr>
          <w:p w14:paraId="43B50046" w14:textId="77777777" w:rsidR="002F2296" w:rsidRDefault="002F2296" w:rsidP="002F2296"/>
        </w:tc>
        <w:tc>
          <w:tcPr>
            <w:tcW w:w="284" w:type="dxa"/>
          </w:tcPr>
          <w:p w14:paraId="11D859BF" w14:textId="77777777" w:rsidR="002F2296" w:rsidRDefault="002F2296" w:rsidP="002F2296"/>
        </w:tc>
        <w:tc>
          <w:tcPr>
            <w:tcW w:w="284" w:type="dxa"/>
          </w:tcPr>
          <w:p w14:paraId="33F79F79" w14:textId="77777777" w:rsidR="002F2296" w:rsidRDefault="002F2296" w:rsidP="002F2296"/>
        </w:tc>
        <w:tc>
          <w:tcPr>
            <w:tcW w:w="284" w:type="dxa"/>
          </w:tcPr>
          <w:p w14:paraId="3DADA971" w14:textId="77777777" w:rsidR="002F2296" w:rsidRDefault="002F2296" w:rsidP="002F2296"/>
        </w:tc>
        <w:tc>
          <w:tcPr>
            <w:tcW w:w="284" w:type="dxa"/>
          </w:tcPr>
          <w:p w14:paraId="4A4A2EA4" w14:textId="77777777" w:rsidR="002F2296" w:rsidRDefault="002F2296" w:rsidP="002F2296"/>
        </w:tc>
        <w:tc>
          <w:tcPr>
            <w:tcW w:w="284" w:type="dxa"/>
          </w:tcPr>
          <w:p w14:paraId="1AEC1436" w14:textId="77777777" w:rsidR="002F2296" w:rsidRDefault="002F2296" w:rsidP="002F2296"/>
        </w:tc>
        <w:tc>
          <w:tcPr>
            <w:tcW w:w="284" w:type="dxa"/>
          </w:tcPr>
          <w:p w14:paraId="6DD00BCB" w14:textId="77777777" w:rsidR="002F2296" w:rsidRDefault="002F2296" w:rsidP="002F2296"/>
        </w:tc>
        <w:tc>
          <w:tcPr>
            <w:tcW w:w="284" w:type="dxa"/>
          </w:tcPr>
          <w:p w14:paraId="61616314" w14:textId="77777777" w:rsidR="002F2296" w:rsidRDefault="002F2296" w:rsidP="002F2296"/>
        </w:tc>
        <w:tc>
          <w:tcPr>
            <w:tcW w:w="284" w:type="dxa"/>
          </w:tcPr>
          <w:p w14:paraId="7022EBAD" w14:textId="77777777" w:rsidR="002F2296" w:rsidRDefault="002F2296" w:rsidP="002F2296"/>
        </w:tc>
        <w:tc>
          <w:tcPr>
            <w:tcW w:w="284" w:type="dxa"/>
          </w:tcPr>
          <w:p w14:paraId="06B83DE4" w14:textId="77777777" w:rsidR="002F2296" w:rsidRDefault="002F2296" w:rsidP="002F2296"/>
        </w:tc>
        <w:tc>
          <w:tcPr>
            <w:tcW w:w="284" w:type="dxa"/>
          </w:tcPr>
          <w:p w14:paraId="652B18FC" w14:textId="77777777" w:rsidR="002F2296" w:rsidRDefault="002F2296" w:rsidP="002F2296"/>
        </w:tc>
        <w:tc>
          <w:tcPr>
            <w:tcW w:w="284" w:type="dxa"/>
          </w:tcPr>
          <w:p w14:paraId="416A6E7D" w14:textId="77777777" w:rsidR="002F2296" w:rsidRDefault="002F2296" w:rsidP="002F2296"/>
        </w:tc>
        <w:tc>
          <w:tcPr>
            <w:tcW w:w="284" w:type="dxa"/>
          </w:tcPr>
          <w:p w14:paraId="2B1D7D50" w14:textId="77777777" w:rsidR="002F2296" w:rsidRDefault="002F2296" w:rsidP="002F2296"/>
        </w:tc>
        <w:tc>
          <w:tcPr>
            <w:tcW w:w="284" w:type="dxa"/>
          </w:tcPr>
          <w:p w14:paraId="255D3FFA" w14:textId="77777777" w:rsidR="002F2296" w:rsidRDefault="002F2296" w:rsidP="002F2296"/>
        </w:tc>
      </w:tr>
      <w:tr w:rsidR="002F2296" w14:paraId="5DB60EB9" w14:textId="77777777" w:rsidTr="002F2296">
        <w:trPr>
          <w:trHeight w:hRule="exact" w:val="284"/>
        </w:trPr>
        <w:tc>
          <w:tcPr>
            <w:tcW w:w="284" w:type="dxa"/>
          </w:tcPr>
          <w:p w14:paraId="22D8AE23" w14:textId="77777777" w:rsidR="002F2296" w:rsidRDefault="002F2296" w:rsidP="002F2296"/>
        </w:tc>
        <w:tc>
          <w:tcPr>
            <w:tcW w:w="284" w:type="dxa"/>
          </w:tcPr>
          <w:p w14:paraId="6D9D4350" w14:textId="77777777" w:rsidR="002F2296" w:rsidRDefault="002F2296" w:rsidP="002F2296"/>
        </w:tc>
        <w:tc>
          <w:tcPr>
            <w:tcW w:w="284" w:type="dxa"/>
          </w:tcPr>
          <w:p w14:paraId="452C42A8" w14:textId="77777777" w:rsidR="002F2296" w:rsidRDefault="002F2296" w:rsidP="002F2296"/>
        </w:tc>
        <w:tc>
          <w:tcPr>
            <w:tcW w:w="284" w:type="dxa"/>
          </w:tcPr>
          <w:p w14:paraId="4E0604C4" w14:textId="77777777" w:rsidR="002F2296" w:rsidRDefault="002F2296" w:rsidP="002F2296"/>
        </w:tc>
        <w:tc>
          <w:tcPr>
            <w:tcW w:w="284" w:type="dxa"/>
          </w:tcPr>
          <w:p w14:paraId="57F1B5F5" w14:textId="77777777" w:rsidR="002F2296" w:rsidRDefault="002F2296" w:rsidP="002F2296"/>
        </w:tc>
        <w:tc>
          <w:tcPr>
            <w:tcW w:w="284" w:type="dxa"/>
          </w:tcPr>
          <w:p w14:paraId="6EDE6147" w14:textId="77777777" w:rsidR="002F2296" w:rsidRDefault="002F2296" w:rsidP="002F2296"/>
        </w:tc>
        <w:tc>
          <w:tcPr>
            <w:tcW w:w="284" w:type="dxa"/>
          </w:tcPr>
          <w:p w14:paraId="6446C27F" w14:textId="77777777" w:rsidR="002F2296" w:rsidRDefault="002F2296" w:rsidP="002F2296"/>
        </w:tc>
        <w:tc>
          <w:tcPr>
            <w:tcW w:w="284" w:type="dxa"/>
          </w:tcPr>
          <w:p w14:paraId="09A07CF3" w14:textId="77777777" w:rsidR="002F2296" w:rsidRDefault="002F2296" w:rsidP="002F2296"/>
        </w:tc>
        <w:tc>
          <w:tcPr>
            <w:tcW w:w="284" w:type="dxa"/>
          </w:tcPr>
          <w:p w14:paraId="6CE61E96" w14:textId="77777777" w:rsidR="002F2296" w:rsidRDefault="002F2296" w:rsidP="002F2296"/>
        </w:tc>
        <w:tc>
          <w:tcPr>
            <w:tcW w:w="284" w:type="dxa"/>
          </w:tcPr>
          <w:p w14:paraId="5330560E" w14:textId="77777777" w:rsidR="002F2296" w:rsidRDefault="002F2296" w:rsidP="002F2296"/>
        </w:tc>
        <w:tc>
          <w:tcPr>
            <w:tcW w:w="284" w:type="dxa"/>
          </w:tcPr>
          <w:p w14:paraId="006230C8" w14:textId="77777777" w:rsidR="002F2296" w:rsidRDefault="002F2296" w:rsidP="002F2296"/>
        </w:tc>
        <w:tc>
          <w:tcPr>
            <w:tcW w:w="284" w:type="dxa"/>
          </w:tcPr>
          <w:p w14:paraId="51F60607" w14:textId="77777777" w:rsidR="002F2296" w:rsidRDefault="002F2296" w:rsidP="002F2296"/>
        </w:tc>
        <w:tc>
          <w:tcPr>
            <w:tcW w:w="284" w:type="dxa"/>
          </w:tcPr>
          <w:p w14:paraId="66521C2D" w14:textId="77777777" w:rsidR="002F2296" w:rsidRDefault="002F2296" w:rsidP="002F2296"/>
        </w:tc>
        <w:tc>
          <w:tcPr>
            <w:tcW w:w="284" w:type="dxa"/>
          </w:tcPr>
          <w:p w14:paraId="770FC635" w14:textId="77777777" w:rsidR="002F2296" w:rsidRDefault="002F2296" w:rsidP="002F2296"/>
        </w:tc>
        <w:tc>
          <w:tcPr>
            <w:tcW w:w="284" w:type="dxa"/>
          </w:tcPr>
          <w:p w14:paraId="3333D39E" w14:textId="77777777" w:rsidR="002F2296" w:rsidRDefault="002F2296" w:rsidP="002F2296"/>
        </w:tc>
        <w:tc>
          <w:tcPr>
            <w:tcW w:w="284" w:type="dxa"/>
          </w:tcPr>
          <w:p w14:paraId="664A31AF" w14:textId="77777777" w:rsidR="002F2296" w:rsidRDefault="002F2296" w:rsidP="002F2296"/>
        </w:tc>
        <w:tc>
          <w:tcPr>
            <w:tcW w:w="284" w:type="dxa"/>
          </w:tcPr>
          <w:p w14:paraId="4760E5E2" w14:textId="77777777" w:rsidR="002F2296" w:rsidRDefault="002F2296" w:rsidP="002F2296"/>
        </w:tc>
        <w:tc>
          <w:tcPr>
            <w:tcW w:w="284" w:type="dxa"/>
          </w:tcPr>
          <w:p w14:paraId="6B5FEABD" w14:textId="77777777" w:rsidR="002F2296" w:rsidRDefault="002F2296" w:rsidP="002F2296"/>
        </w:tc>
        <w:tc>
          <w:tcPr>
            <w:tcW w:w="284" w:type="dxa"/>
          </w:tcPr>
          <w:p w14:paraId="59BD341E" w14:textId="77777777" w:rsidR="002F2296" w:rsidRDefault="002F2296" w:rsidP="002F2296"/>
        </w:tc>
        <w:tc>
          <w:tcPr>
            <w:tcW w:w="284" w:type="dxa"/>
          </w:tcPr>
          <w:p w14:paraId="4A854C9F" w14:textId="77777777" w:rsidR="002F2296" w:rsidRDefault="002F2296" w:rsidP="002F2296"/>
        </w:tc>
        <w:tc>
          <w:tcPr>
            <w:tcW w:w="284" w:type="dxa"/>
          </w:tcPr>
          <w:p w14:paraId="76D954E9" w14:textId="77777777" w:rsidR="002F2296" w:rsidRDefault="002F2296" w:rsidP="002F2296"/>
        </w:tc>
        <w:tc>
          <w:tcPr>
            <w:tcW w:w="284" w:type="dxa"/>
          </w:tcPr>
          <w:p w14:paraId="0A9B7718" w14:textId="77777777" w:rsidR="002F2296" w:rsidRDefault="002F2296" w:rsidP="002F2296"/>
        </w:tc>
        <w:tc>
          <w:tcPr>
            <w:tcW w:w="284" w:type="dxa"/>
          </w:tcPr>
          <w:p w14:paraId="09347E5B" w14:textId="77777777" w:rsidR="002F2296" w:rsidRDefault="002F2296" w:rsidP="002F2296"/>
        </w:tc>
        <w:tc>
          <w:tcPr>
            <w:tcW w:w="284" w:type="dxa"/>
          </w:tcPr>
          <w:p w14:paraId="3DE02A19" w14:textId="77777777" w:rsidR="002F2296" w:rsidRDefault="002F2296" w:rsidP="002F2296"/>
        </w:tc>
        <w:tc>
          <w:tcPr>
            <w:tcW w:w="284" w:type="dxa"/>
          </w:tcPr>
          <w:p w14:paraId="5BBBCE08" w14:textId="77777777" w:rsidR="002F2296" w:rsidRDefault="002F2296" w:rsidP="002F2296"/>
        </w:tc>
        <w:tc>
          <w:tcPr>
            <w:tcW w:w="284" w:type="dxa"/>
          </w:tcPr>
          <w:p w14:paraId="4EDBF7A6" w14:textId="77777777" w:rsidR="002F2296" w:rsidRDefault="002F2296" w:rsidP="002F2296"/>
        </w:tc>
        <w:tc>
          <w:tcPr>
            <w:tcW w:w="284" w:type="dxa"/>
          </w:tcPr>
          <w:p w14:paraId="67B886F9" w14:textId="77777777" w:rsidR="002F2296" w:rsidRDefault="002F2296" w:rsidP="002F2296"/>
        </w:tc>
        <w:tc>
          <w:tcPr>
            <w:tcW w:w="284" w:type="dxa"/>
          </w:tcPr>
          <w:p w14:paraId="2D1EFF56" w14:textId="77777777" w:rsidR="002F2296" w:rsidRDefault="002F2296" w:rsidP="002F2296"/>
        </w:tc>
        <w:tc>
          <w:tcPr>
            <w:tcW w:w="284" w:type="dxa"/>
          </w:tcPr>
          <w:p w14:paraId="193649E8" w14:textId="77777777" w:rsidR="002F2296" w:rsidRDefault="002F2296" w:rsidP="002F2296"/>
        </w:tc>
        <w:tc>
          <w:tcPr>
            <w:tcW w:w="284" w:type="dxa"/>
          </w:tcPr>
          <w:p w14:paraId="52BDFD95" w14:textId="77777777" w:rsidR="002F2296" w:rsidRDefault="002F2296" w:rsidP="002F2296"/>
        </w:tc>
      </w:tr>
      <w:tr w:rsidR="002F2296" w14:paraId="4FCADCC3" w14:textId="77777777" w:rsidTr="002F2296">
        <w:trPr>
          <w:trHeight w:hRule="exact" w:val="284"/>
        </w:trPr>
        <w:tc>
          <w:tcPr>
            <w:tcW w:w="284" w:type="dxa"/>
          </w:tcPr>
          <w:p w14:paraId="2C5FC7FE" w14:textId="77777777" w:rsidR="002F2296" w:rsidRDefault="002F2296" w:rsidP="002F2296"/>
        </w:tc>
        <w:tc>
          <w:tcPr>
            <w:tcW w:w="284" w:type="dxa"/>
          </w:tcPr>
          <w:p w14:paraId="71882D9E" w14:textId="77777777" w:rsidR="002F2296" w:rsidRDefault="002F2296" w:rsidP="002F2296"/>
        </w:tc>
        <w:tc>
          <w:tcPr>
            <w:tcW w:w="284" w:type="dxa"/>
          </w:tcPr>
          <w:p w14:paraId="104AF825" w14:textId="77777777" w:rsidR="002F2296" w:rsidRDefault="002F2296" w:rsidP="002F2296"/>
        </w:tc>
        <w:tc>
          <w:tcPr>
            <w:tcW w:w="284" w:type="dxa"/>
          </w:tcPr>
          <w:p w14:paraId="271E4CBB" w14:textId="77777777" w:rsidR="002F2296" w:rsidRDefault="002F2296" w:rsidP="002F2296"/>
        </w:tc>
        <w:tc>
          <w:tcPr>
            <w:tcW w:w="284" w:type="dxa"/>
          </w:tcPr>
          <w:p w14:paraId="507258A1" w14:textId="77777777" w:rsidR="002F2296" w:rsidRDefault="002F2296" w:rsidP="002F2296"/>
        </w:tc>
        <w:tc>
          <w:tcPr>
            <w:tcW w:w="284" w:type="dxa"/>
          </w:tcPr>
          <w:p w14:paraId="4DBF0941" w14:textId="77777777" w:rsidR="002F2296" w:rsidRDefault="002F2296" w:rsidP="002F2296"/>
        </w:tc>
        <w:tc>
          <w:tcPr>
            <w:tcW w:w="284" w:type="dxa"/>
          </w:tcPr>
          <w:p w14:paraId="34D2EA9D" w14:textId="77777777" w:rsidR="002F2296" w:rsidRDefault="002F2296" w:rsidP="002F2296"/>
        </w:tc>
        <w:tc>
          <w:tcPr>
            <w:tcW w:w="284" w:type="dxa"/>
          </w:tcPr>
          <w:p w14:paraId="1A7F675F" w14:textId="77777777" w:rsidR="002F2296" w:rsidRDefault="002F2296" w:rsidP="002F2296"/>
        </w:tc>
        <w:tc>
          <w:tcPr>
            <w:tcW w:w="284" w:type="dxa"/>
          </w:tcPr>
          <w:p w14:paraId="24AD754A" w14:textId="77777777" w:rsidR="002F2296" w:rsidRDefault="002F2296" w:rsidP="002F2296"/>
        </w:tc>
        <w:tc>
          <w:tcPr>
            <w:tcW w:w="284" w:type="dxa"/>
          </w:tcPr>
          <w:p w14:paraId="2D796031" w14:textId="77777777" w:rsidR="002F2296" w:rsidRDefault="002F2296" w:rsidP="002F2296"/>
        </w:tc>
        <w:tc>
          <w:tcPr>
            <w:tcW w:w="284" w:type="dxa"/>
          </w:tcPr>
          <w:p w14:paraId="246BF625" w14:textId="77777777" w:rsidR="002F2296" w:rsidRDefault="002F2296" w:rsidP="002F2296"/>
        </w:tc>
        <w:tc>
          <w:tcPr>
            <w:tcW w:w="284" w:type="dxa"/>
          </w:tcPr>
          <w:p w14:paraId="5CCEA1B6" w14:textId="77777777" w:rsidR="002F2296" w:rsidRDefault="002F2296" w:rsidP="002F2296"/>
        </w:tc>
        <w:tc>
          <w:tcPr>
            <w:tcW w:w="284" w:type="dxa"/>
          </w:tcPr>
          <w:p w14:paraId="7E1EACC3" w14:textId="77777777" w:rsidR="002F2296" w:rsidRDefault="002F2296" w:rsidP="002F2296"/>
        </w:tc>
        <w:tc>
          <w:tcPr>
            <w:tcW w:w="284" w:type="dxa"/>
          </w:tcPr>
          <w:p w14:paraId="79D6B963" w14:textId="77777777" w:rsidR="002F2296" w:rsidRDefault="002F2296" w:rsidP="002F2296"/>
        </w:tc>
        <w:tc>
          <w:tcPr>
            <w:tcW w:w="284" w:type="dxa"/>
          </w:tcPr>
          <w:p w14:paraId="3D92F13E" w14:textId="77777777" w:rsidR="002F2296" w:rsidRDefault="002F2296" w:rsidP="002F2296"/>
        </w:tc>
        <w:tc>
          <w:tcPr>
            <w:tcW w:w="284" w:type="dxa"/>
          </w:tcPr>
          <w:p w14:paraId="493DAF1D" w14:textId="77777777" w:rsidR="002F2296" w:rsidRDefault="002F2296" w:rsidP="002F2296"/>
        </w:tc>
        <w:tc>
          <w:tcPr>
            <w:tcW w:w="284" w:type="dxa"/>
          </w:tcPr>
          <w:p w14:paraId="5E73D256" w14:textId="77777777" w:rsidR="002F2296" w:rsidRDefault="002F2296" w:rsidP="002F2296"/>
        </w:tc>
        <w:tc>
          <w:tcPr>
            <w:tcW w:w="284" w:type="dxa"/>
          </w:tcPr>
          <w:p w14:paraId="1C590F2D" w14:textId="77777777" w:rsidR="002F2296" w:rsidRDefault="002F2296" w:rsidP="002F2296"/>
        </w:tc>
        <w:tc>
          <w:tcPr>
            <w:tcW w:w="284" w:type="dxa"/>
          </w:tcPr>
          <w:p w14:paraId="1FA7F456" w14:textId="77777777" w:rsidR="002F2296" w:rsidRDefault="002F2296" w:rsidP="002F2296"/>
        </w:tc>
        <w:tc>
          <w:tcPr>
            <w:tcW w:w="284" w:type="dxa"/>
          </w:tcPr>
          <w:p w14:paraId="0955498F" w14:textId="77777777" w:rsidR="002F2296" w:rsidRDefault="002F2296" w:rsidP="002F2296"/>
        </w:tc>
        <w:tc>
          <w:tcPr>
            <w:tcW w:w="284" w:type="dxa"/>
          </w:tcPr>
          <w:p w14:paraId="27F39CE9" w14:textId="77777777" w:rsidR="002F2296" w:rsidRDefault="002F2296" w:rsidP="002F2296"/>
        </w:tc>
        <w:tc>
          <w:tcPr>
            <w:tcW w:w="284" w:type="dxa"/>
          </w:tcPr>
          <w:p w14:paraId="47D765B2" w14:textId="77777777" w:rsidR="002F2296" w:rsidRDefault="002F2296" w:rsidP="002F2296"/>
        </w:tc>
        <w:tc>
          <w:tcPr>
            <w:tcW w:w="284" w:type="dxa"/>
          </w:tcPr>
          <w:p w14:paraId="2D652958" w14:textId="77777777" w:rsidR="002F2296" w:rsidRDefault="002F2296" w:rsidP="002F2296"/>
        </w:tc>
        <w:tc>
          <w:tcPr>
            <w:tcW w:w="284" w:type="dxa"/>
          </w:tcPr>
          <w:p w14:paraId="1CEFD9FB" w14:textId="77777777" w:rsidR="002F2296" w:rsidRDefault="002F2296" w:rsidP="002F2296"/>
        </w:tc>
        <w:tc>
          <w:tcPr>
            <w:tcW w:w="284" w:type="dxa"/>
          </w:tcPr>
          <w:p w14:paraId="388A30D3" w14:textId="77777777" w:rsidR="002F2296" w:rsidRDefault="002F2296" w:rsidP="002F2296"/>
        </w:tc>
        <w:tc>
          <w:tcPr>
            <w:tcW w:w="284" w:type="dxa"/>
          </w:tcPr>
          <w:p w14:paraId="287FE2CC" w14:textId="77777777" w:rsidR="002F2296" w:rsidRDefault="002F2296" w:rsidP="002F2296"/>
        </w:tc>
        <w:tc>
          <w:tcPr>
            <w:tcW w:w="284" w:type="dxa"/>
          </w:tcPr>
          <w:p w14:paraId="4D2C8546" w14:textId="77777777" w:rsidR="002F2296" w:rsidRDefault="002F2296" w:rsidP="002F2296"/>
        </w:tc>
        <w:tc>
          <w:tcPr>
            <w:tcW w:w="284" w:type="dxa"/>
          </w:tcPr>
          <w:p w14:paraId="4001AE1D" w14:textId="77777777" w:rsidR="002F2296" w:rsidRDefault="002F2296" w:rsidP="002F2296"/>
        </w:tc>
        <w:tc>
          <w:tcPr>
            <w:tcW w:w="284" w:type="dxa"/>
          </w:tcPr>
          <w:p w14:paraId="1B8166A7" w14:textId="77777777" w:rsidR="002F2296" w:rsidRDefault="002F2296" w:rsidP="002F2296"/>
        </w:tc>
        <w:tc>
          <w:tcPr>
            <w:tcW w:w="284" w:type="dxa"/>
          </w:tcPr>
          <w:p w14:paraId="4E4BDF85" w14:textId="77777777" w:rsidR="002F2296" w:rsidRDefault="002F2296" w:rsidP="002F2296"/>
        </w:tc>
      </w:tr>
      <w:tr w:rsidR="002F2296" w14:paraId="0A9CE44E" w14:textId="77777777" w:rsidTr="002F2296">
        <w:trPr>
          <w:trHeight w:hRule="exact" w:val="284"/>
        </w:trPr>
        <w:tc>
          <w:tcPr>
            <w:tcW w:w="284" w:type="dxa"/>
          </w:tcPr>
          <w:p w14:paraId="348410D0" w14:textId="77777777" w:rsidR="002F2296" w:rsidRDefault="002F2296" w:rsidP="002F2296"/>
        </w:tc>
        <w:tc>
          <w:tcPr>
            <w:tcW w:w="284" w:type="dxa"/>
          </w:tcPr>
          <w:p w14:paraId="4985CB96" w14:textId="77777777" w:rsidR="002F2296" w:rsidRDefault="002F2296" w:rsidP="002F2296"/>
        </w:tc>
        <w:tc>
          <w:tcPr>
            <w:tcW w:w="284" w:type="dxa"/>
          </w:tcPr>
          <w:p w14:paraId="2CE01308" w14:textId="77777777" w:rsidR="002F2296" w:rsidRDefault="002F2296" w:rsidP="002F2296"/>
        </w:tc>
        <w:tc>
          <w:tcPr>
            <w:tcW w:w="284" w:type="dxa"/>
          </w:tcPr>
          <w:p w14:paraId="2B46F612" w14:textId="77777777" w:rsidR="002F2296" w:rsidRDefault="002F2296" w:rsidP="002F2296"/>
        </w:tc>
        <w:tc>
          <w:tcPr>
            <w:tcW w:w="284" w:type="dxa"/>
          </w:tcPr>
          <w:p w14:paraId="5C5AD40C" w14:textId="77777777" w:rsidR="002F2296" w:rsidRDefault="002F2296" w:rsidP="002F2296"/>
        </w:tc>
        <w:tc>
          <w:tcPr>
            <w:tcW w:w="284" w:type="dxa"/>
          </w:tcPr>
          <w:p w14:paraId="2385C374" w14:textId="77777777" w:rsidR="002F2296" w:rsidRDefault="002F2296" w:rsidP="002F2296"/>
        </w:tc>
        <w:tc>
          <w:tcPr>
            <w:tcW w:w="284" w:type="dxa"/>
          </w:tcPr>
          <w:p w14:paraId="5DA7EC9D" w14:textId="77777777" w:rsidR="002F2296" w:rsidRDefault="002F2296" w:rsidP="002F2296"/>
        </w:tc>
        <w:tc>
          <w:tcPr>
            <w:tcW w:w="284" w:type="dxa"/>
          </w:tcPr>
          <w:p w14:paraId="0E2D3B13" w14:textId="77777777" w:rsidR="002F2296" w:rsidRDefault="002F2296" w:rsidP="002F2296"/>
        </w:tc>
        <w:tc>
          <w:tcPr>
            <w:tcW w:w="284" w:type="dxa"/>
          </w:tcPr>
          <w:p w14:paraId="783FFAED" w14:textId="77777777" w:rsidR="002F2296" w:rsidRDefault="002F2296" w:rsidP="002F2296"/>
        </w:tc>
        <w:tc>
          <w:tcPr>
            <w:tcW w:w="284" w:type="dxa"/>
          </w:tcPr>
          <w:p w14:paraId="498A4AB0" w14:textId="77777777" w:rsidR="002F2296" w:rsidRDefault="002F2296" w:rsidP="002F2296"/>
        </w:tc>
        <w:tc>
          <w:tcPr>
            <w:tcW w:w="284" w:type="dxa"/>
          </w:tcPr>
          <w:p w14:paraId="59600DB0" w14:textId="77777777" w:rsidR="002F2296" w:rsidRDefault="002F2296" w:rsidP="002F2296"/>
        </w:tc>
        <w:tc>
          <w:tcPr>
            <w:tcW w:w="284" w:type="dxa"/>
          </w:tcPr>
          <w:p w14:paraId="54FA0B47" w14:textId="77777777" w:rsidR="002F2296" w:rsidRDefault="002F2296" w:rsidP="002F2296"/>
        </w:tc>
        <w:tc>
          <w:tcPr>
            <w:tcW w:w="284" w:type="dxa"/>
          </w:tcPr>
          <w:p w14:paraId="178F83AE" w14:textId="77777777" w:rsidR="002F2296" w:rsidRDefault="002F2296" w:rsidP="002F2296"/>
        </w:tc>
        <w:tc>
          <w:tcPr>
            <w:tcW w:w="284" w:type="dxa"/>
          </w:tcPr>
          <w:p w14:paraId="77BB585D" w14:textId="77777777" w:rsidR="002F2296" w:rsidRDefault="002F2296" w:rsidP="002F2296"/>
        </w:tc>
        <w:tc>
          <w:tcPr>
            <w:tcW w:w="284" w:type="dxa"/>
          </w:tcPr>
          <w:p w14:paraId="6939E3CA" w14:textId="77777777" w:rsidR="002F2296" w:rsidRDefault="002F2296" w:rsidP="002F2296"/>
        </w:tc>
        <w:tc>
          <w:tcPr>
            <w:tcW w:w="284" w:type="dxa"/>
          </w:tcPr>
          <w:p w14:paraId="6CE4ADE6" w14:textId="77777777" w:rsidR="002F2296" w:rsidRDefault="002F2296" w:rsidP="002F2296"/>
        </w:tc>
        <w:tc>
          <w:tcPr>
            <w:tcW w:w="284" w:type="dxa"/>
          </w:tcPr>
          <w:p w14:paraId="1BF03184" w14:textId="77777777" w:rsidR="002F2296" w:rsidRDefault="002F2296" w:rsidP="002F2296"/>
        </w:tc>
        <w:tc>
          <w:tcPr>
            <w:tcW w:w="284" w:type="dxa"/>
          </w:tcPr>
          <w:p w14:paraId="68A84A3A" w14:textId="77777777" w:rsidR="002F2296" w:rsidRDefault="002F2296" w:rsidP="002F2296"/>
        </w:tc>
        <w:tc>
          <w:tcPr>
            <w:tcW w:w="284" w:type="dxa"/>
          </w:tcPr>
          <w:p w14:paraId="1B347288" w14:textId="77777777" w:rsidR="002F2296" w:rsidRDefault="002F2296" w:rsidP="002F2296"/>
        </w:tc>
        <w:tc>
          <w:tcPr>
            <w:tcW w:w="284" w:type="dxa"/>
          </w:tcPr>
          <w:p w14:paraId="461A8E9E" w14:textId="77777777" w:rsidR="002F2296" w:rsidRDefault="002F2296" w:rsidP="002F2296"/>
        </w:tc>
        <w:tc>
          <w:tcPr>
            <w:tcW w:w="284" w:type="dxa"/>
          </w:tcPr>
          <w:p w14:paraId="03DE1A9E" w14:textId="77777777" w:rsidR="002F2296" w:rsidRDefault="002F2296" w:rsidP="002F2296"/>
        </w:tc>
        <w:tc>
          <w:tcPr>
            <w:tcW w:w="284" w:type="dxa"/>
          </w:tcPr>
          <w:p w14:paraId="7AAFE35B" w14:textId="77777777" w:rsidR="002F2296" w:rsidRDefault="002F2296" w:rsidP="002F2296"/>
        </w:tc>
        <w:tc>
          <w:tcPr>
            <w:tcW w:w="284" w:type="dxa"/>
          </w:tcPr>
          <w:p w14:paraId="48B21098" w14:textId="77777777" w:rsidR="002F2296" w:rsidRDefault="002F2296" w:rsidP="002F2296"/>
        </w:tc>
        <w:tc>
          <w:tcPr>
            <w:tcW w:w="284" w:type="dxa"/>
          </w:tcPr>
          <w:p w14:paraId="72337ED8" w14:textId="77777777" w:rsidR="002F2296" w:rsidRDefault="002F2296" w:rsidP="002F2296"/>
        </w:tc>
        <w:tc>
          <w:tcPr>
            <w:tcW w:w="284" w:type="dxa"/>
          </w:tcPr>
          <w:p w14:paraId="3C960653" w14:textId="77777777" w:rsidR="002F2296" w:rsidRDefault="002F2296" w:rsidP="002F2296"/>
        </w:tc>
        <w:tc>
          <w:tcPr>
            <w:tcW w:w="284" w:type="dxa"/>
          </w:tcPr>
          <w:p w14:paraId="627D80AE" w14:textId="77777777" w:rsidR="002F2296" w:rsidRDefault="002F2296" w:rsidP="002F2296"/>
        </w:tc>
        <w:tc>
          <w:tcPr>
            <w:tcW w:w="284" w:type="dxa"/>
          </w:tcPr>
          <w:p w14:paraId="03BE8DF3" w14:textId="77777777" w:rsidR="002F2296" w:rsidRDefault="002F2296" w:rsidP="002F2296"/>
        </w:tc>
        <w:tc>
          <w:tcPr>
            <w:tcW w:w="284" w:type="dxa"/>
          </w:tcPr>
          <w:p w14:paraId="4058449F" w14:textId="77777777" w:rsidR="002F2296" w:rsidRDefault="002F2296" w:rsidP="002F2296"/>
        </w:tc>
        <w:tc>
          <w:tcPr>
            <w:tcW w:w="284" w:type="dxa"/>
          </w:tcPr>
          <w:p w14:paraId="154D5B16" w14:textId="77777777" w:rsidR="002F2296" w:rsidRDefault="002F2296" w:rsidP="002F2296"/>
        </w:tc>
        <w:tc>
          <w:tcPr>
            <w:tcW w:w="284" w:type="dxa"/>
          </w:tcPr>
          <w:p w14:paraId="53AC0DDE" w14:textId="77777777" w:rsidR="002F2296" w:rsidRDefault="002F2296" w:rsidP="002F2296"/>
        </w:tc>
      </w:tr>
      <w:tr w:rsidR="002F2296" w14:paraId="2BDD849C" w14:textId="77777777" w:rsidTr="002F2296">
        <w:trPr>
          <w:trHeight w:hRule="exact" w:val="284"/>
        </w:trPr>
        <w:tc>
          <w:tcPr>
            <w:tcW w:w="284" w:type="dxa"/>
          </w:tcPr>
          <w:p w14:paraId="3FEF31F8" w14:textId="77777777" w:rsidR="002F2296" w:rsidRDefault="002F2296" w:rsidP="002F2296"/>
        </w:tc>
        <w:tc>
          <w:tcPr>
            <w:tcW w:w="284" w:type="dxa"/>
          </w:tcPr>
          <w:p w14:paraId="565CC252" w14:textId="77777777" w:rsidR="002F2296" w:rsidRDefault="002F2296" w:rsidP="002F2296"/>
        </w:tc>
        <w:tc>
          <w:tcPr>
            <w:tcW w:w="284" w:type="dxa"/>
          </w:tcPr>
          <w:p w14:paraId="3F97ABB7" w14:textId="77777777" w:rsidR="002F2296" w:rsidRDefault="002F2296" w:rsidP="002F2296"/>
        </w:tc>
        <w:tc>
          <w:tcPr>
            <w:tcW w:w="284" w:type="dxa"/>
          </w:tcPr>
          <w:p w14:paraId="38A362D9" w14:textId="77777777" w:rsidR="002F2296" w:rsidRDefault="002F2296" w:rsidP="002F2296"/>
        </w:tc>
        <w:tc>
          <w:tcPr>
            <w:tcW w:w="284" w:type="dxa"/>
          </w:tcPr>
          <w:p w14:paraId="6F13F0BA" w14:textId="77777777" w:rsidR="002F2296" w:rsidRDefault="002F2296" w:rsidP="002F2296"/>
        </w:tc>
        <w:tc>
          <w:tcPr>
            <w:tcW w:w="284" w:type="dxa"/>
          </w:tcPr>
          <w:p w14:paraId="6B06FDDD" w14:textId="77777777" w:rsidR="002F2296" w:rsidRDefault="002F2296" w:rsidP="002F2296"/>
        </w:tc>
        <w:tc>
          <w:tcPr>
            <w:tcW w:w="284" w:type="dxa"/>
          </w:tcPr>
          <w:p w14:paraId="0645EF84" w14:textId="77777777" w:rsidR="002F2296" w:rsidRDefault="002F2296" w:rsidP="002F2296"/>
        </w:tc>
        <w:tc>
          <w:tcPr>
            <w:tcW w:w="284" w:type="dxa"/>
          </w:tcPr>
          <w:p w14:paraId="4402418B" w14:textId="77777777" w:rsidR="002F2296" w:rsidRDefault="002F2296" w:rsidP="002F2296"/>
        </w:tc>
        <w:tc>
          <w:tcPr>
            <w:tcW w:w="284" w:type="dxa"/>
          </w:tcPr>
          <w:p w14:paraId="259939E1" w14:textId="77777777" w:rsidR="002F2296" w:rsidRDefault="002F2296" w:rsidP="002F2296"/>
        </w:tc>
        <w:tc>
          <w:tcPr>
            <w:tcW w:w="284" w:type="dxa"/>
          </w:tcPr>
          <w:p w14:paraId="024E320D" w14:textId="77777777" w:rsidR="002F2296" w:rsidRDefault="002F2296" w:rsidP="002F2296"/>
        </w:tc>
        <w:tc>
          <w:tcPr>
            <w:tcW w:w="284" w:type="dxa"/>
          </w:tcPr>
          <w:p w14:paraId="0CE2D0E0" w14:textId="77777777" w:rsidR="002F2296" w:rsidRDefault="002F2296" w:rsidP="002F2296"/>
        </w:tc>
        <w:tc>
          <w:tcPr>
            <w:tcW w:w="284" w:type="dxa"/>
          </w:tcPr>
          <w:p w14:paraId="7473E509" w14:textId="77777777" w:rsidR="002F2296" w:rsidRDefault="002F2296" w:rsidP="002F2296"/>
        </w:tc>
        <w:tc>
          <w:tcPr>
            <w:tcW w:w="284" w:type="dxa"/>
          </w:tcPr>
          <w:p w14:paraId="1D267BEE" w14:textId="77777777" w:rsidR="002F2296" w:rsidRDefault="002F2296" w:rsidP="002F2296"/>
        </w:tc>
        <w:tc>
          <w:tcPr>
            <w:tcW w:w="284" w:type="dxa"/>
          </w:tcPr>
          <w:p w14:paraId="686D12C7" w14:textId="77777777" w:rsidR="002F2296" w:rsidRDefault="002F2296" w:rsidP="002F2296"/>
        </w:tc>
        <w:tc>
          <w:tcPr>
            <w:tcW w:w="284" w:type="dxa"/>
          </w:tcPr>
          <w:p w14:paraId="3B765AC6" w14:textId="77777777" w:rsidR="002F2296" w:rsidRDefault="002F2296" w:rsidP="002F2296"/>
        </w:tc>
        <w:tc>
          <w:tcPr>
            <w:tcW w:w="284" w:type="dxa"/>
          </w:tcPr>
          <w:p w14:paraId="468528C8" w14:textId="77777777" w:rsidR="002F2296" w:rsidRDefault="002F2296" w:rsidP="002F2296"/>
        </w:tc>
        <w:tc>
          <w:tcPr>
            <w:tcW w:w="284" w:type="dxa"/>
          </w:tcPr>
          <w:p w14:paraId="7D7A6C1A" w14:textId="77777777" w:rsidR="002F2296" w:rsidRDefault="002F2296" w:rsidP="002F2296"/>
        </w:tc>
        <w:tc>
          <w:tcPr>
            <w:tcW w:w="284" w:type="dxa"/>
          </w:tcPr>
          <w:p w14:paraId="5C920D6A" w14:textId="77777777" w:rsidR="002F2296" w:rsidRDefault="002F2296" w:rsidP="002F2296"/>
        </w:tc>
        <w:tc>
          <w:tcPr>
            <w:tcW w:w="284" w:type="dxa"/>
          </w:tcPr>
          <w:p w14:paraId="6A1991F8" w14:textId="77777777" w:rsidR="002F2296" w:rsidRDefault="002F2296" w:rsidP="002F2296"/>
        </w:tc>
        <w:tc>
          <w:tcPr>
            <w:tcW w:w="284" w:type="dxa"/>
          </w:tcPr>
          <w:p w14:paraId="7201B799" w14:textId="77777777" w:rsidR="002F2296" w:rsidRDefault="002F2296" w:rsidP="002F2296"/>
        </w:tc>
        <w:tc>
          <w:tcPr>
            <w:tcW w:w="284" w:type="dxa"/>
          </w:tcPr>
          <w:p w14:paraId="46ED66FC" w14:textId="77777777" w:rsidR="002F2296" w:rsidRDefault="002F2296" w:rsidP="002F2296"/>
        </w:tc>
        <w:tc>
          <w:tcPr>
            <w:tcW w:w="284" w:type="dxa"/>
          </w:tcPr>
          <w:p w14:paraId="1C94BBDF" w14:textId="77777777" w:rsidR="002F2296" w:rsidRDefault="002F2296" w:rsidP="002F2296"/>
        </w:tc>
        <w:tc>
          <w:tcPr>
            <w:tcW w:w="284" w:type="dxa"/>
          </w:tcPr>
          <w:p w14:paraId="10F82A30" w14:textId="77777777" w:rsidR="002F2296" w:rsidRDefault="002F2296" w:rsidP="002F2296"/>
        </w:tc>
        <w:tc>
          <w:tcPr>
            <w:tcW w:w="284" w:type="dxa"/>
          </w:tcPr>
          <w:p w14:paraId="1B77348E" w14:textId="77777777" w:rsidR="002F2296" w:rsidRDefault="002F2296" w:rsidP="002F2296"/>
        </w:tc>
        <w:tc>
          <w:tcPr>
            <w:tcW w:w="284" w:type="dxa"/>
          </w:tcPr>
          <w:p w14:paraId="4727D924" w14:textId="77777777" w:rsidR="002F2296" w:rsidRDefault="002F2296" w:rsidP="002F2296"/>
        </w:tc>
        <w:tc>
          <w:tcPr>
            <w:tcW w:w="284" w:type="dxa"/>
          </w:tcPr>
          <w:p w14:paraId="5EC224B3" w14:textId="77777777" w:rsidR="002F2296" w:rsidRDefault="002F2296" w:rsidP="002F2296"/>
        </w:tc>
        <w:tc>
          <w:tcPr>
            <w:tcW w:w="284" w:type="dxa"/>
          </w:tcPr>
          <w:p w14:paraId="5906D313" w14:textId="77777777" w:rsidR="002F2296" w:rsidRDefault="002F2296" w:rsidP="002F2296"/>
        </w:tc>
        <w:tc>
          <w:tcPr>
            <w:tcW w:w="284" w:type="dxa"/>
          </w:tcPr>
          <w:p w14:paraId="75DC56E4" w14:textId="77777777" w:rsidR="002F2296" w:rsidRDefault="002F2296" w:rsidP="002F2296"/>
        </w:tc>
        <w:tc>
          <w:tcPr>
            <w:tcW w:w="284" w:type="dxa"/>
          </w:tcPr>
          <w:p w14:paraId="20FE649D" w14:textId="77777777" w:rsidR="002F2296" w:rsidRDefault="002F2296" w:rsidP="002F2296"/>
        </w:tc>
        <w:tc>
          <w:tcPr>
            <w:tcW w:w="284" w:type="dxa"/>
          </w:tcPr>
          <w:p w14:paraId="5A669135" w14:textId="77777777" w:rsidR="002F2296" w:rsidRDefault="002F2296" w:rsidP="002F2296"/>
        </w:tc>
      </w:tr>
      <w:tr w:rsidR="002F2296" w14:paraId="3916B8D7" w14:textId="77777777" w:rsidTr="002F2296">
        <w:trPr>
          <w:trHeight w:hRule="exact" w:val="284"/>
        </w:trPr>
        <w:tc>
          <w:tcPr>
            <w:tcW w:w="284" w:type="dxa"/>
          </w:tcPr>
          <w:p w14:paraId="6C350CCA" w14:textId="77777777" w:rsidR="002F2296" w:rsidRDefault="002F2296" w:rsidP="002F2296"/>
        </w:tc>
        <w:tc>
          <w:tcPr>
            <w:tcW w:w="284" w:type="dxa"/>
          </w:tcPr>
          <w:p w14:paraId="4A38A375" w14:textId="77777777" w:rsidR="002F2296" w:rsidRDefault="002F2296" w:rsidP="002F2296"/>
        </w:tc>
        <w:tc>
          <w:tcPr>
            <w:tcW w:w="284" w:type="dxa"/>
          </w:tcPr>
          <w:p w14:paraId="79E3A5ED" w14:textId="77777777" w:rsidR="002F2296" w:rsidRDefault="002F2296" w:rsidP="002F2296"/>
        </w:tc>
        <w:tc>
          <w:tcPr>
            <w:tcW w:w="284" w:type="dxa"/>
          </w:tcPr>
          <w:p w14:paraId="2D6180EA" w14:textId="77777777" w:rsidR="002F2296" w:rsidRDefault="002F2296" w:rsidP="002F2296"/>
        </w:tc>
        <w:tc>
          <w:tcPr>
            <w:tcW w:w="284" w:type="dxa"/>
          </w:tcPr>
          <w:p w14:paraId="109B68C1" w14:textId="77777777" w:rsidR="002F2296" w:rsidRDefault="002F2296" w:rsidP="002F2296"/>
        </w:tc>
        <w:tc>
          <w:tcPr>
            <w:tcW w:w="284" w:type="dxa"/>
          </w:tcPr>
          <w:p w14:paraId="350E5C20" w14:textId="77777777" w:rsidR="002F2296" w:rsidRDefault="002F2296" w:rsidP="002F2296"/>
        </w:tc>
        <w:tc>
          <w:tcPr>
            <w:tcW w:w="284" w:type="dxa"/>
          </w:tcPr>
          <w:p w14:paraId="02F11151" w14:textId="77777777" w:rsidR="002F2296" w:rsidRDefault="002F2296" w:rsidP="002F2296"/>
        </w:tc>
        <w:tc>
          <w:tcPr>
            <w:tcW w:w="284" w:type="dxa"/>
          </w:tcPr>
          <w:p w14:paraId="75321428" w14:textId="77777777" w:rsidR="002F2296" w:rsidRDefault="002F2296" w:rsidP="002F2296"/>
        </w:tc>
        <w:tc>
          <w:tcPr>
            <w:tcW w:w="284" w:type="dxa"/>
          </w:tcPr>
          <w:p w14:paraId="1D3C4A88" w14:textId="77777777" w:rsidR="002F2296" w:rsidRDefault="002F2296" w:rsidP="002F2296"/>
        </w:tc>
        <w:tc>
          <w:tcPr>
            <w:tcW w:w="284" w:type="dxa"/>
          </w:tcPr>
          <w:p w14:paraId="2D040186" w14:textId="77777777" w:rsidR="002F2296" w:rsidRDefault="002F2296" w:rsidP="002F2296"/>
        </w:tc>
        <w:tc>
          <w:tcPr>
            <w:tcW w:w="284" w:type="dxa"/>
          </w:tcPr>
          <w:p w14:paraId="0DBB3B6A" w14:textId="77777777" w:rsidR="002F2296" w:rsidRDefault="002F2296" w:rsidP="002F2296"/>
        </w:tc>
        <w:tc>
          <w:tcPr>
            <w:tcW w:w="284" w:type="dxa"/>
          </w:tcPr>
          <w:p w14:paraId="62E2FACB" w14:textId="77777777" w:rsidR="002F2296" w:rsidRDefault="002F2296" w:rsidP="002F2296"/>
        </w:tc>
        <w:tc>
          <w:tcPr>
            <w:tcW w:w="284" w:type="dxa"/>
          </w:tcPr>
          <w:p w14:paraId="38BC1ACF" w14:textId="77777777" w:rsidR="002F2296" w:rsidRDefault="002F2296" w:rsidP="002F2296"/>
        </w:tc>
        <w:tc>
          <w:tcPr>
            <w:tcW w:w="284" w:type="dxa"/>
          </w:tcPr>
          <w:p w14:paraId="235D419B" w14:textId="77777777" w:rsidR="002F2296" w:rsidRDefault="002F2296" w:rsidP="002F2296"/>
        </w:tc>
        <w:tc>
          <w:tcPr>
            <w:tcW w:w="284" w:type="dxa"/>
          </w:tcPr>
          <w:p w14:paraId="4BAA98F2" w14:textId="77777777" w:rsidR="002F2296" w:rsidRDefault="002F2296" w:rsidP="002F2296"/>
        </w:tc>
        <w:tc>
          <w:tcPr>
            <w:tcW w:w="284" w:type="dxa"/>
          </w:tcPr>
          <w:p w14:paraId="6ABA5A3F" w14:textId="77777777" w:rsidR="002F2296" w:rsidRDefault="002F2296" w:rsidP="002F2296"/>
        </w:tc>
        <w:tc>
          <w:tcPr>
            <w:tcW w:w="284" w:type="dxa"/>
          </w:tcPr>
          <w:p w14:paraId="0A251707" w14:textId="77777777" w:rsidR="002F2296" w:rsidRDefault="002F2296" w:rsidP="002F2296"/>
        </w:tc>
        <w:tc>
          <w:tcPr>
            <w:tcW w:w="284" w:type="dxa"/>
          </w:tcPr>
          <w:p w14:paraId="4BF12FD9" w14:textId="77777777" w:rsidR="002F2296" w:rsidRDefault="002F2296" w:rsidP="002F2296"/>
        </w:tc>
        <w:tc>
          <w:tcPr>
            <w:tcW w:w="284" w:type="dxa"/>
          </w:tcPr>
          <w:p w14:paraId="7EC57C88" w14:textId="77777777" w:rsidR="002F2296" w:rsidRDefault="002F2296" w:rsidP="002F2296"/>
        </w:tc>
        <w:tc>
          <w:tcPr>
            <w:tcW w:w="284" w:type="dxa"/>
          </w:tcPr>
          <w:p w14:paraId="79477267" w14:textId="77777777" w:rsidR="002F2296" w:rsidRDefault="002F2296" w:rsidP="002F2296"/>
        </w:tc>
        <w:tc>
          <w:tcPr>
            <w:tcW w:w="284" w:type="dxa"/>
          </w:tcPr>
          <w:p w14:paraId="44FCC324" w14:textId="77777777" w:rsidR="002F2296" w:rsidRDefault="002F2296" w:rsidP="002F2296"/>
        </w:tc>
        <w:tc>
          <w:tcPr>
            <w:tcW w:w="284" w:type="dxa"/>
          </w:tcPr>
          <w:p w14:paraId="2FD7214F" w14:textId="77777777" w:rsidR="002F2296" w:rsidRDefault="002F2296" w:rsidP="002F2296"/>
        </w:tc>
        <w:tc>
          <w:tcPr>
            <w:tcW w:w="284" w:type="dxa"/>
          </w:tcPr>
          <w:p w14:paraId="6B259662" w14:textId="77777777" w:rsidR="002F2296" w:rsidRDefault="002F2296" w:rsidP="002F2296"/>
        </w:tc>
        <w:tc>
          <w:tcPr>
            <w:tcW w:w="284" w:type="dxa"/>
          </w:tcPr>
          <w:p w14:paraId="1C0720C5" w14:textId="77777777" w:rsidR="002F2296" w:rsidRDefault="002F2296" w:rsidP="002F2296"/>
        </w:tc>
        <w:tc>
          <w:tcPr>
            <w:tcW w:w="284" w:type="dxa"/>
          </w:tcPr>
          <w:p w14:paraId="5880E016" w14:textId="77777777" w:rsidR="002F2296" w:rsidRDefault="002F2296" w:rsidP="002F2296"/>
        </w:tc>
        <w:tc>
          <w:tcPr>
            <w:tcW w:w="284" w:type="dxa"/>
          </w:tcPr>
          <w:p w14:paraId="63218082" w14:textId="77777777" w:rsidR="002F2296" w:rsidRDefault="002F2296" w:rsidP="002F2296"/>
        </w:tc>
        <w:tc>
          <w:tcPr>
            <w:tcW w:w="284" w:type="dxa"/>
          </w:tcPr>
          <w:p w14:paraId="174BF73C" w14:textId="77777777" w:rsidR="002F2296" w:rsidRDefault="002F2296" w:rsidP="002F2296"/>
        </w:tc>
        <w:tc>
          <w:tcPr>
            <w:tcW w:w="284" w:type="dxa"/>
          </w:tcPr>
          <w:p w14:paraId="585883E0" w14:textId="77777777" w:rsidR="002F2296" w:rsidRDefault="002F2296" w:rsidP="002F2296"/>
        </w:tc>
        <w:tc>
          <w:tcPr>
            <w:tcW w:w="284" w:type="dxa"/>
          </w:tcPr>
          <w:p w14:paraId="56C8025D" w14:textId="77777777" w:rsidR="002F2296" w:rsidRDefault="002F2296" w:rsidP="002F2296"/>
        </w:tc>
        <w:tc>
          <w:tcPr>
            <w:tcW w:w="284" w:type="dxa"/>
          </w:tcPr>
          <w:p w14:paraId="520F8965" w14:textId="77777777" w:rsidR="002F2296" w:rsidRDefault="002F2296" w:rsidP="002F2296"/>
        </w:tc>
      </w:tr>
      <w:tr w:rsidR="002F2296" w14:paraId="3CD088F3" w14:textId="77777777" w:rsidTr="002F2296">
        <w:trPr>
          <w:trHeight w:hRule="exact" w:val="284"/>
        </w:trPr>
        <w:tc>
          <w:tcPr>
            <w:tcW w:w="284" w:type="dxa"/>
          </w:tcPr>
          <w:p w14:paraId="37BDDF15" w14:textId="77777777" w:rsidR="002F2296" w:rsidRDefault="002F2296" w:rsidP="002F2296"/>
        </w:tc>
        <w:tc>
          <w:tcPr>
            <w:tcW w:w="284" w:type="dxa"/>
          </w:tcPr>
          <w:p w14:paraId="0A23ED57" w14:textId="77777777" w:rsidR="002F2296" w:rsidRDefault="002F2296" w:rsidP="002F2296"/>
        </w:tc>
        <w:tc>
          <w:tcPr>
            <w:tcW w:w="284" w:type="dxa"/>
          </w:tcPr>
          <w:p w14:paraId="1F54EBBD" w14:textId="77777777" w:rsidR="002F2296" w:rsidRDefault="002F2296" w:rsidP="002F2296"/>
        </w:tc>
        <w:tc>
          <w:tcPr>
            <w:tcW w:w="284" w:type="dxa"/>
          </w:tcPr>
          <w:p w14:paraId="17E46FEE" w14:textId="77777777" w:rsidR="002F2296" w:rsidRDefault="002F2296" w:rsidP="002F2296"/>
        </w:tc>
        <w:tc>
          <w:tcPr>
            <w:tcW w:w="284" w:type="dxa"/>
          </w:tcPr>
          <w:p w14:paraId="31A6AEC4" w14:textId="77777777" w:rsidR="002F2296" w:rsidRDefault="002F2296" w:rsidP="002F2296"/>
        </w:tc>
        <w:tc>
          <w:tcPr>
            <w:tcW w:w="284" w:type="dxa"/>
          </w:tcPr>
          <w:p w14:paraId="628B5C9C" w14:textId="77777777" w:rsidR="002F2296" w:rsidRDefault="002F2296" w:rsidP="002F2296"/>
        </w:tc>
        <w:tc>
          <w:tcPr>
            <w:tcW w:w="284" w:type="dxa"/>
          </w:tcPr>
          <w:p w14:paraId="176CAA7C" w14:textId="77777777" w:rsidR="002F2296" w:rsidRDefault="002F2296" w:rsidP="002F2296"/>
        </w:tc>
        <w:tc>
          <w:tcPr>
            <w:tcW w:w="284" w:type="dxa"/>
          </w:tcPr>
          <w:p w14:paraId="3ED51A68" w14:textId="77777777" w:rsidR="002F2296" w:rsidRDefault="002F2296" w:rsidP="002F2296"/>
        </w:tc>
        <w:tc>
          <w:tcPr>
            <w:tcW w:w="284" w:type="dxa"/>
          </w:tcPr>
          <w:p w14:paraId="1062ECF0" w14:textId="77777777" w:rsidR="002F2296" w:rsidRDefault="002F2296" w:rsidP="002F2296"/>
        </w:tc>
        <w:tc>
          <w:tcPr>
            <w:tcW w:w="284" w:type="dxa"/>
          </w:tcPr>
          <w:p w14:paraId="3E286EE8" w14:textId="77777777" w:rsidR="002F2296" w:rsidRDefault="002F2296" w:rsidP="002F2296"/>
        </w:tc>
        <w:tc>
          <w:tcPr>
            <w:tcW w:w="284" w:type="dxa"/>
          </w:tcPr>
          <w:p w14:paraId="30338B35" w14:textId="77777777" w:rsidR="002F2296" w:rsidRDefault="002F2296" w:rsidP="002F2296"/>
        </w:tc>
        <w:tc>
          <w:tcPr>
            <w:tcW w:w="284" w:type="dxa"/>
          </w:tcPr>
          <w:p w14:paraId="44702A53" w14:textId="77777777" w:rsidR="002F2296" w:rsidRDefault="002F2296" w:rsidP="002F2296"/>
        </w:tc>
        <w:tc>
          <w:tcPr>
            <w:tcW w:w="284" w:type="dxa"/>
          </w:tcPr>
          <w:p w14:paraId="1E14833A" w14:textId="77777777" w:rsidR="002F2296" w:rsidRDefault="002F2296" w:rsidP="002F2296"/>
        </w:tc>
        <w:tc>
          <w:tcPr>
            <w:tcW w:w="284" w:type="dxa"/>
          </w:tcPr>
          <w:p w14:paraId="13FB1014" w14:textId="77777777" w:rsidR="002F2296" w:rsidRDefault="002F2296" w:rsidP="002F2296"/>
        </w:tc>
        <w:tc>
          <w:tcPr>
            <w:tcW w:w="284" w:type="dxa"/>
          </w:tcPr>
          <w:p w14:paraId="21A49819" w14:textId="77777777" w:rsidR="002F2296" w:rsidRDefault="002F2296" w:rsidP="002F2296"/>
        </w:tc>
        <w:tc>
          <w:tcPr>
            <w:tcW w:w="284" w:type="dxa"/>
          </w:tcPr>
          <w:p w14:paraId="426BBFD6" w14:textId="77777777" w:rsidR="002F2296" w:rsidRDefault="002F2296" w:rsidP="002F2296"/>
        </w:tc>
        <w:tc>
          <w:tcPr>
            <w:tcW w:w="284" w:type="dxa"/>
          </w:tcPr>
          <w:p w14:paraId="3AAB5CE5" w14:textId="77777777" w:rsidR="002F2296" w:rsidRDefault="002F2296" w:rsidP="002F2296"/>
        </w:tc>
        <w:tc>
          <w:tcPr>
            <w:tcW w:w="284" w:type="dxa"/>
          </w:tcPr>
          <w:p w14:paraId="5B178319" w14:textId="77777777" w:rsidR="002F2296" w:rsidRDefault="002F2296" w:rsidP="002F2296"/>
        </w:tc>
        <w:tc>
          <w:tcPr>
            <w:tcW w:w="284" w:type="dxa"/>
          </w:tcPr>
          <w:p w14:paraId="300D41FB" w14:textId="77777777" w:rsidR="002F2296" w:rsidRDefault="002F2296" w:rsidP="002F2296"/>
        </w:tc>
        <w:tc>
          <w:tcPr>
            <w:tcW w:w="284" w:type="dxa"/>
          </w:tcPr>
          <w:p w14:paraId="07A9033E" w14:textId="77777777" w:rsidR="002F2296" w:rsidRDefault="002F2296" w:rsidP="002F2296"/>
        </w:tc>
        <w:tc>
          <w:tcPr>
            <w:tcW w:w="284" w:type="dxa"/>
          </w:tcPr>
          <w:p w14:paraId="79EE18D1" w14:textId="77777777" w:rsidR="002F2296" w:rsidRDefault="002F2296" w:rsidP="002F2296"/>
        </w:tc>
        <w:tc>
          <w:tcPr>
            <w:tcW w:w="284" w:type="dxa"/>
          </w:tcPr>
          <w:p w14:paraId="3E3B0C14" w14:textId="77777777" w:rsidR="002F2296" w:rsidRDefault="002F2296" w:rsidP="002F2296"/>
        </w:tc>
        <w:tc>
          <w:tcPr>
            <w:tcW w:w="284" w:type="dxa"/>
          </w:tcPr>
          <w:p w14:paraId="7A4B225F" w14:textId="77777777" w:rsidR="002F2296" w:rsidRDefault="002F2296" w:rsidP="002F2296"/>
        </w:tc>
        <w:tc>
          <w:tcPr>
            <w:tcW w:w="284" w:type="dxa"/>
          </w:tcPr>
          <w:p w14:paraId="2F727ED0" w14:textId="77777777" w:rsidR="002F2296" w:rsidRDefault="002F2296" w:rsidP="002F2296"/>
        </w:tc>
        <w:tc>
          <w:tcPr>
            <w:tcW w:w="284" w:type="dxa"/>
          </w:tcPr>
          <w:p w14:paraId="5677C568" w14:textId="77777777" w:rsidR="002F2296" w:rsidRDefault="002F2296" w:rsidP="002F2296"/>
        </w:tc>
        <w:tc>
          <w:tcPr>
            <w:tcW w:w="284" w:type="dxa"/>
          </w:tcPr>
          <w:p w14:paraId="4BDD0A6F" w14:textId="77777777" w:rsidR="002F2296" w:rsidRDefault="002F2296" w:rsidP="002F2296"/>
        </w:tc>
        <w:tc>
          <w:tcPr>
            <w:tcW w:w="284" w:type="dxa"/>
          </w:tcPr>
          <w:p w14:paraId="79E6347D" w14:textId="77777777" w:rsidR="002F2296" w:rsidRDefault="002F2296" w:rsidP="002F2296"/>
        </w:tc>
        <w:tc>
          <w:tcPr>
            <w:tcW w:w="284" w:type="dxa"/>
          </w:tcPr>
          <w:p w14:paraId="0F789C65" w14:textId="77777777" w:rsidR="002F2296" w:rsidRDefault="002F2296" w:rsidP="002F2296"/>
        </w:tc>
        <w:tc>
          <w:tcPr>
            <w:tcW w:w="284" w:type="dxa"/>
          </w:tcPr>
          <w:p w14:paraId="21148145" w14:textId="77777777" w:rsidR="002F2296" w:rsidRDefault="002F2296" w:rsidP="002F2296"/>
        </w:tc>
        <w:tc>
          <w:tcPr>
            <w:tcW w:w="284" w:type="dxa"/>
          </w:tcPr>
          <w:p w14:paraId="2AAFFED9" w14:textId="77777777" w:rsidR="002F2296" w:rsidRDefault="002F2296" w:rsidP="002F2296"/>
        </w:tc>
      </w:tr>
      <w:tr w:rsidR="002F2296" w14:paraId="45F11D62" w14:textId="77777777" w:rsidTr="002F2296">
        <w:trPr>
          <w:trHeight w:hRule="exact" w:val="284"/>
        </w:trPr>
        <w:tc>
          <w:tcPr>
            <w:tcW w:w="284" w:type="dxa"/>
          </w:tcPr>
          <w:p w14:paraId="27229C02" w14:textId="77777777" w:rsidR="002F2296" w:rsidRDefault="002F2296" w:rsidP="002F2296"/>
        </w:tc>
        <w:tc>
          <w:tcPr>
            <w:tcW w:w="284" w:type="dxa"/>
          </w:tcPr>
          <w:p w14:paraId="75C7C85F" w14:textId="77777777" w:rsidR="002F2296" w:rsidRDefault="002F2296" w:rsidP="002F2296"/>
        </w:tc>
        <w:tc>
          <w:tcPr>
            <w:tcW w:w="284" w:type="dxa"/>
          </w:tcPr>
          <w:p w14:paraId="0C5EE7F0" w14:textId="77777777" w:rsidR="002F2296" w:rsidRDefault="002F2296" w:rsidP="002F2296"/>
        </w:tc>
        <w:tc>
          <w:tcPr>
            <w:tcW w:w="284" w:type="dxa"/>
          </w:tcPr>
          <w:p w14:paraId="2FF4ACBE" w14:textId="77777777" w:rsidR="002F2296" w:rsidRDefault="002F2296" w:rsidP="002F2296"/>
        </w:tc>
        <w:tc>
          <w:tcPr>
            <w:tcW w:w="284" w:type="dxa"/>
          </w:tcPr>
          <w:p w14:paraId="5893C499" w14:textId="77777777" w:rsidR="002F2296" w:rsidRDefault="002F2296" w:rsidP="002F2296"/>
        </w:tc>
        <w:tc>
          <w:tcPr>
            <w:tcW w:w="284" w:type="dxa"/>
          </w:tcPr>
          <w:p w14:paraId="37E9F7AD" w14:textId="77777777" w:rsidR="002F2296" w:rsidRDefault="002F2296" w:rsidP="002F2296"/>
        </w:tc>
        <w:tc>
          <w:tcPr>
            <w:tcW w:w="284" w:type="dxa"/>
          </w:tcPr>
          <w:p w14:paraId="25CF7660" w14:textId="77777777" w:rsidR="002F2296" w:rsidRDefault="002F2296" w:rsidP="002F2296"/>
        </w:tc>
        <w:tc>
          <w:tcPr>
            <w:tcW w:w="284" w:type="dxa"/>
          </w:tcPr>
          <w:p w14:paraId="22FD0224" w14:textId="77777777" w:rsidR="002F2296" w:rsidRDefault="002F2296" w:rsidP="002F2296"/>
        </w:tc>
        <w:tc>
          <w:tcPr>
            <w:tcW w:w="284" w:type="dxa"/>
          </w:tcPr>
          <w:p w14:paraId="5F47DA92" w14:textId="77777777" w:rsidR="002F2296" w:rsidRDefault="002F2296" w:rsidP="002F2296"/>
        </w:tc>
        <w:tc>
          <w:tcPr>
            <w:tcW w:w="284" w:type="dxa"/>
          </w:tcPr>
          <w:p w14:paraId="6298F56B" w14:textId="77777777" w:rsidR="002F2296" w:rsidRDefault="002F2296" w:rsidP="002F2296"/>
        </w:tc>
        <w:tc>
          <w:tcPr>
            <w:tcW w:w="284" w:type="dxa"/>
          </w:tcPr>
          <w:p w14:paraId="210BF6AB" w14:textId="77777777" w:rsidR="002F2296" w:rsidRDefault="002F2296" w:rsidP="002F2296"/>
        </w:tc>
        <w:tc>
          <w:tcPr>
            <w:tcW w:w="284" w:type="dxa"/>
          </w:tcPr>
          <w:p w14:paraId="6302CE11" w14:textId="77777777" w:rsidR="002F2296" w:rsidRDefault="002F2296" w:rsidP="002F2296"/>
        </w:tc>
        <w:tc>
          <w:tcPr>
            <w:tcW w:w="284" w:type="dxa"/>
          </w:tcPr>
          <w:p w14:paraId="7DA85B1B" w14:textId="77777777" w:rsidR="002F2296" w:rsidRDefault="002F2296" w:rsidP="002F2296"/>
        </w:tc>
        <w:tc>
          <w:tcPr>
            <w:tcW w:w="284" w:type="dxa"/>
          </w:tcPr>
          <w:p w14:paraId="3EBC2175" w14:textId="77777777" w:rsidR="002F2296" w:rsidRDefault="002F2296" w:rsidP="002F2296"/>
        </w:tc>
        <w:tc>
          <w:tcPr>
            <w:tcW w:w="284" w:type="dxa"/>
          </w:tcPr>
          <w:p w14:paraId="525C48B7" w14:textId="77777777" w:rsidR="002F2296" w:rsidRDefault="002F2296" w:rsidP="002F2296"/>
        </w:tc>
        <w:tc>
          <w:tcPr>
            <w:tcW w:w="284" w:type="dxa"/>
          </w:tcPr>
          <w:p w14:paraId="395E6BB3" w14:textId="77777777" w:rsidR="002F2296" w:rsidRDefault="002F2296" w:rsidP="002F2296"/>
        </w:tc>
        <w:tc>
          <w:tcPr>
            <w:tcW w:w="284" w:type="dxa"/>
          </w:tcPr>
          <w:p w14:paraId="765675FC" w14:textId="77777777" w:rsidR="002F2296" w:rsidRDefault="002F2296" w:rsidP="002F2296"/>
        </w:tc>
        <w:tc>
          <w:tcPr>
            <w:tcW w:w="284" w:type="dxa"/>
          </w:tcPr>
          <w:p w14:paraId="6DF93B15" w14:textId="77777777" w:rsidR="002F2296" w:rsidRDefault="002F2296" w:rsidP="002F2296"/>
        </w:tc>
        <w:tc>
          <w:tcPr>
            <w:tcW w:w="284" w:type="dxa"/>
          </w:tcPr>
          <w:p w14:paraId="0D5C7C42" w14:textId="77777777" w:rsidR="002F2296" w:rsidRDefault="002F2296" w:rsidP="002F2296"/>
        </w:tc>
        <w:tc>
          <w:tcPr>
            <w:tcW w:w="284" w:type="dxa"/>
          </w:tcPr>
          <w:p w14:paraId="3017AB8C" w14:textId="77777777" w:rsidR="002F2296" w:rsidRDefault="002F2296" w:rsidP="002F2296"/>
        </w:tc>
        <w:tc>
          <w:tcPr>
            <w:tcW w:w="284" w:type="dxa"/>
          </w:tcPr>
          <w:p w14:paraId="171CDCD9" w14:textId="77777777" w:rsidR="002F2296" w:rsidRDefault="002F2296" w:rsidP="002F2296"/>
        </w:tc>
        <w:tc>
          <w:tcPr>
            <w:tcW w:w="284" w:type="dxa"/>
          </w:tcPr>
          <w:p w14:paraId="49513325" w14:textId="77777777" w:rsidR="002F2296" w:rsidRDefault="002F2296" w:rsidP="002F2296"/>
        </w:tc>
        <w:tc>
          <w:tcPr>
            <w:tcW w:w="284" w:type="dxa"/>
          </w:tcPr>
          <w:p w14:paraId="4B23E2C4" w14:textId="77777777" w:rsidR="002F2296" w:rsidRDefault="002F2296" w:rsidP="002F2296"/>
        </w:tc>
        <w:tc>
          <w:tcPr>
            <w:tcW w:w="284" w:type="dxa"/>
          </w:tcPr>
          <w:p w14:paraId="3ABF4841" w14:textId="77777777" w:rsidR="002F2296" w:rsidRDefault="002F2296" w:rsidP="002F2296"/>
        </w:tc>
        <w:tc>
          <w:tcPr>
            <w:tcW w:w="284" w:type="dxa"/>
          </w:tcPr>
          <w:p w14:paraId="5743B14A" w14:textId="77777777" w:rsidR="002F2296" w:rsidRDefault="002F2296" w:rsidP="002F2296"/>
        </w:tc>
        <w:tc>
          <w:tcPr>
            <w:tcW w:w="284" w:type="dxa"/>
          </w:tcPr>
          <w:p w14:paraId="5AF54F41" w14:textId="77777777" w:rsidR="002F2296" w:rsidRDefault="002F2296" w:rsidP="002F2296"/>
        </w:tc>
        <w:tc>
          <w:tcPr>
            <w:tcW w:w="284" w:type="dxa"/>
          </w:tcPr>
          <w:p w14:paraId="0FEE559F" w14:textId="77777777" w:rsidR="002F2296" w:rsidRDefault="002F2296" w:rsidP="002F2296"/>
        </w:tc>
        <w:tc>
          <w:tcPr>
            <w:tcW w:w="284" w:type="dxa"/>
          </w:tcPr>
          <w:p w14:paraId="4557628B" w14:textId="77777777" w:rsidR="002F2296" w:rsidRDefault="002F2296" w:rsidP="002F2296"/>
        </w:tc>
        <w:tc>
          <w:tcPr>
            <w:tcW w:w="284" w:type="dxa"/>
          </w:tcPr>
          <w:p w14:paraId="446C47A9" w14:textId="77777777" w:rsidR="002F2296" w:rsidRDefault="002F2296" w:rsidP="002F2296"/>
        </w:tc>
        <w:tc>
          <w:tcPr>
            <w:tcW w:w="284" w:type="dxa"/>
          </w:tcPr>
          <w:p w14:paraId="0905FE15" w14:textId="77777777" w:rsidR="002F2296" w:rsidRDefault="002F2296" w:rsidP="002F2296"/>
        </w:tc>
      </w:tr>
      <w:tr w:rsidR="002F2296" w14:paraId="0B829F14" w14:textId="77777777" w:rsidTr="002F2296">
        <w:trPr>
          <w:trHeight w:hRule="exact" w:val="284"/>
        </w:trPr>
        <w:tc>
          <w:tcPr>
            <w:tcW w:w="284" w:type="dxa"/>
          </w:tcPr>
          <w:p w14:paraId="4E010374" w14:textId="77777777" w:rsidR="002F2296" w:rsidRDefault="002F2296" w:rsidP="002F2296"/>
        </w:tc>
        <w:tc>
          <w:tcPr>
            <w:tcW w:w="284" w:type="dxa"/>
          </w:tcPr>
          <w:p w14:paraId="17EE6497" w14:textId="77777777" w:rsidR="002F2296" w:rsidRDefault="002F2296" w:rsidP="002F2296"/>
        </w:tc>
        <w:tc>
          <w:tcPr>
            <w:tcW w:w="284" w:type="dxa"/>
          </w:tcPr>
          <w:p w14:paraId="2F95BA77" w14:textId="77777777" w:rsidR="002F2296" w:rsidRDefault="002F2296" w:rsidP="002F2296"/>
        </w:tc>
        <w:tc>
          <w:tcPr>
            <w:tcW w:w="284" w:type="dxa"/>
          </w:tcPr>
          <w:p w14:paraId="1E1F3742" w14:textId="77777777" w:rsidR="002F2296" w:rsidRDefault="002F2296" w:rsidP="002F2296"/>
        </w:tc>
        <w:tc>
          <w:tcPr>
            <w:tcW w:w="284" w:type="dxa"/>
          </w:tcPr>
          <w:p w14:paraId="2E979227" w14:textId="77777777" w:rsidR="002F2296" w:rsidRDefault="002F2296" w:rsidP="002F2296"/>
        </w:tc>
        <w:tc>
          <w:tcPr>
            <w:tcW w:w="284" w:type="dxa"/>
          </w:tcPr>
          <w:p w14:paraId="07CEBE55" w14:textId="77777777" w:rsidR="002F2296" w:rsidRDefault="002F2296" w:rsidP="002F2296"/>
        </w:tc>
        <w:tc>
          <w:tcPr>
            <w:tcW w:w="284" w:type="dxa"/>
          </w:tcPr>
          <w:p w14:paraId="21688664" w14:textId="77777777" w:rsidR="002F2296" w:rsidRDefault="002F2296" w:rsidP="002F2296"/>
        </w:tc>
        <w:tc>
          <w:tcPr>
            <w:tcW w:w="284" w:type="dxa"/>
          </w:tcPr>
          <w:p w14:paraId="41F8770E" w14:textId="77777777" w:rsidR="002F2296" w:rsidRDefault="002F2296" w:rsidP="002F2296"/>
        </w:tc>
        <w:tc>
          <w:tcPr>
            <w:tcW w:w="284" w:type="dxa"/>
          </w:tcPr>
          <w:p w14:paraId="73FC2DEC" w14:textId="77777777" w:rsidR="002F2296" w:rsidRDefault="002F2296" w:rsidP="002F2296"/>
        </w:tc>
        <w:tc>
          <w:tcPr>
            <w:tcW w:w="284" w:type="dxa"/>
          </w:tcPr>
          <w:p w14:paraId="2C7AAEC5" w14:textId="77777777" w:rsidR="002F2296" w:rsidRDefault="002F2296" w:rsidP="002F2296"/>
        </w:tc>
        <w:tc>
          <w:tcPr>
            <w:tcW w:w="284" w:type="dxa"/>
          </w:tcPr>
          <w:p w14:paraId="798F951A" w14:textId="77777777" w:rsidR="002F2296" w:rsidRDefault="002F2296" w:rsidP="002F2296"/>
        </w:tc>
        <w:tc>
          <w:tcPr>
            <w:tcW w:w="284" w:type="dxa"/>
          </w:tcPr>
          <w:p w14:paraId="145808F9" w14:textId="77777777" w:rsidR="002F2296" w:rsidRDefault="002F2296" w:rsidP="002F2296"/>
        </w:tc>
        <w:tc>
          <w:tcPr>
            <w:tcW w:w="284" w:type="dxa"/>
          </w:tcPr>
          <w:p w14:paraId="105CFC1F" w14:textId="77777777" w:rsidR="002F2296" w:rsidRDefault="002F2296" w:rsidP="002F2296"/>
        </w:tc>
        <w:tc>
          <w:tcPr>
            <w:tcW w:w="284" w:type="dxa"/>
          </w:tcPr>
          <w:p w14:paraId="5A40E58F" w14:textId="77777777" w:rsidR="002F2296" w:rsidRDefault="002F2296" w:rsidP="002F2296"/>
        </w:tc>
        <w:tc>
          <w:tcPr>
            <w:tcW w:w="284" w:type="dxa"/>
          </w:tcPr>
          <w:p w14:paraId="06B396EA" w14:textId="77777777" w:rsidR="002F2296" w:rsidRDefault="002F2296" w:rsidP="002F2296"/>
        </w:tc>
        <w:tc>
          <w:tcPr>
            <w:tcW w:w="284" w:type="dxa"/>
          </w:tcPr>
          <w:p w14:paraId="32B13B11" w14:textId="77777777" w:rsidR="002F2296" w:rsidRDefault="002F2296" w:rsidP="002F2296"/>
        </w:tc>
        <w:tc>
          <w:tcPr>
            <w:tcW w:w="284" w:type="dxa"/>
          </w:tcPr>
          <w:p w14:paraId="5433CD85" w14:textId="77777777" w:rsidR="002F2296" w:rsidRDefault="002F2296" w:rsidP="002F2296"/>
        </w:tc>
        <w:tc>
          <w:tcPr>
            <w:tcW w:w="284" w:type="dxa"/>
          </w:tcPr>
          <w:p w14:paraId="6260590E" w14:textId="77777777" w:rsidR="002F2296" w:rsidRDefault="002F2296" w:rsidP="002F2296"/>
        </w:tc>
        <w:tc>
          <w:tcPr>
            <w:tcW w:w="284" w:type="dxa"/>
          </w:tcPr>
          <w:p w14:paraId="254563F3" w14:textId="77777777" w:rsidR="002F2296" w:rsidRDefault="002F2296" w:rsidP="002F2296"/>
        </w:tc>
        <w:tc>
          <w:tcPr>
            <w:tcW w:w="284" w:type="dxa"/>
          </w:tcPr>
          <w:p w14:paraId="72183066" w14:textId="77777777" w:rsidR="002F2296" w:rsidRDefault="002F2296" w:rsidP="002F2296"/>
        </w:tc>
        <w:tc>
          <w:tcPr>
            <w:tcW w:w="284" w:type="dxa"/>
          </w:tcPr>
          <w:p w14:paraId="2505B211" w14:textId="77777777" w:rsidR="002F2296" w:rsidRDefault="002F2296" w:rsidP="002F2296"/>
        </w:tc>
        <w:tc>
          <w:tcPr>
            <w:tcW w:w="284" w:type="dxa"/>
          </w:tcPr>
          <w:p w14:paraId="668CF723" w14:textId="77777777" w:rsidR="002F2296" w:rsidRDefault="002F2296" w:rsidP="002F2296"/>
        </w:tc>
        <w:tc>
          <w:tcPr>
            <w:tcW w:w="284" w:type="dxa"/>
          </w:tcPr>
          <w:p w14:paraId="48F1E610" w14:textId="77777777" w:rsidR="002F2296" w:rsidRDefault="002F2296" w:rsidP="002F2296"/>
        </w:tc>
        <w:tc>
          <w:tcPr>
            <w:tcW w:w="284" w:type="dxa"/>
          </w:tcPr>
          <w:p w14:paraId="0313C051" w14:textId="77777777" w:rsidR="002F2296" w:rsidRDefault="002F2296" w:rsidP="002F2296"/>
        </w:tc>
        <w:tc>
          <w:tcPr>
            <w:tcW w:w="284" w:type="dxa"/>
          </w:tcPr>
          <w:p w14:paraId="27C5A85D" w14:textId="77777777" w:rsidR="002F2296" w:rsidRDefault="002F2296" w:rsidP="002F2296"/>
        </w:tc>
        <w:tc>
          <w:tcPr>
            <w:tcW w:w="284" w:type="dxa"/>
          </w:tcPr>
          <w:p w14:paraId="64D8AF75" w14:textId="77777777" w:rsidR="002F2296" w:rsidRDefault="002F2296" w:rsidP="002F2296"/>
        </w:tc>
        <w:tc>
          <w:tcPr>
            <w:tcW w:w="284" w:type="dxa"/>
          </w:tcPr>
          <w:p w14:paraId="67D00AC5" w14:textId="77777777" w:rsidR="002F2296" w:rsidRDefault="002F2296" w:rsidP="002F2296"/>
        </w:tc>
        <w:tc>
          <w:tcPr>
            <w:tcW w:w="284" w:type="dxa"/>
          </w:tcPr>
          <w:p w14:paraId="333A1DA8" w14:textId="77777777" w:rsidR="002F2296" w:rsidRDefault="002F2296" w:rsidP="002F2296"/>
        </w:tc>
        <w:tc>
          <w:tcPr>
            <w:tcW w:w="284" w:type="dxa"/>
          </w:tcPr>
          <w:p w14:paraId="579073B2" w14:textId="77777777" w:rsidR="002F2296" w:rsidRDefault="002F2296" w:rsidP="002F2296"/>
        </w:tc>
        <w:tc>
          <w:tcPr>
            <w:tcW w:w="284" w:type="dxa"/>
          </w:tcPr>
          <w:p w14:paraId="5BB3604F" w14:textId="77777777" w:rsidR="002F2296" w:rsidRDefault="002F2296" w:rsidP="002F2296"/>
        </w:tc>
      </w:tr>
      <w:tr w:rsidR="002F2296" w14:paraId="59943AEF" w14:textId="77777777" w:rsidTr="002F2296">
        <w:trPr>
          <w:trHeight w:hRule="exact" w:val="284"/>
        </w:trPr>
        <w:tc>
          <w:tcPr>
            <w:tcW w:w="284" w:type="dxa"/>
          </w:tcPr>
          <w:p w14:paraId="2D1D76B8" w14:textId="77777777" w:rsidR="002F2296" w:rsidRDefault="002F2296" w:rsidP="002F2296"/>
        </w:tc>
        <w:tc>
          <w:tcPr>
            <w:tcW w:w="284" w:type="dxa"/>
          </w:tcPr>
          <w:p w14:paraId="5E602A03" w14:textId="77777777" w:rsidR="002F2296" w:rsidRDefault="002F2296" w:rsidP="002F2296"/>
        </w:tc>
        <w:tc>
          <w:tcPr>
            <w:tcW w:w="284" w:type="dxa"/>
          </w:tcPr>
          <w:p w14:paraId="2A38A5A2" w14:textId="77777777" w:rsidR="002F2296" w:rsidRDefault="002F2296" w:rsidP="002F2296"/>
        </w:tc>
        <w:tc>
          <w:tcPr>
            <w:tcW w:w="284" w:type="dxa"/>
          </w:tcPr>
          <w:p w14:paraId="5A370AF2" w14:textId="77777777" w:rsidR="002F2296" w:rsidRDefault="002F2296" w:rsidP="002F2296"/>
        </w:tc>
        <w:tc>
          <w:tcPr>
            <w:tcW w:w="284" w:type="dxa"/>
          </w:tcPr>
          <w:p w14:paraId="0CABD09E" w14:textId="77777777" w:rsidR="002F2296" w:rsidRDefault="002F2296" w:rsidP="002F2296"/>
        </w:tc>
        <w:tc>
          <w:tcPr>
            <w:tcW w:w="284" w:type="dxa"/>
          </w:tcPr>
          <w:p w14:paraId="366EE3B0" w14:textId="77777777" w:rsidR="002F2296" w:rsidRDefault="002F2296" w:rsidP="002F2296"/>
        </w:tc>
        <w:tc>
          <w:tcPr>
            <w:tcW w:w="284" w:type="dxa"/>
          </w:tcPr>
          <w:p w14:paraId="5721A9CF" w14:textId="77777777" w:rsidR="002F2296" w:rsidRDefault="002F2296" w:rsidP="002F2296"/>
        </w:tc>
        <w:tc>
          <w:tcPr>
            <w:tcW w:w="284" w:type="dxa"/>
          </w:tcPr>
          <w:p w14:paraId="417C3FFE" w14:textId="77777777" w:rsidR="002F2296" w:rsidRDefault="002F2296" w:rsidP="002F2296"/>
        </w:tc>
        <w:tc>
          <w:tcPr>
            <w:tcW w:w="284" w:type="dxa"/>
          </w:tcPr>
          <w:p w14:paraId="56AFCC4A" w14:textId="77777777" w:rsidR="002F2296" w:rsidRDefault="002F2296" w:rsidP="002F2296"/>
        </w:tc>
        <w:tc>
          <w:tcPr>
            <w:tcW w:w="284" w:type="dxa"/>
          </w:tcPr>
          <w:p w14:paraId="313D04A1" w14:textId="77777777" w:rsidR="002F2296" w:rsidRDefault="002F2296" w:rsidP="002F2296"/>
        </w:tc>
        <w:tc>
          <w:tcPr>
            <w:tcW w:w="284" w:type="dxa"/>
          </w:tcPr>
          <w:p w14:paraId="0CE774D9" w14:textId="77777777" w:rsidR="002F2296" w:rsidRDefault="002F2296" w:rsidP="002F2296"/>
        </w:tc>
        <w:tc>
          <w:tcPr>
            <w:tcW w:w="284" w:type="dxa"/>
          </w:tcPr>
          <w:p w14:paraId="267A72F0" w14:textId="77777777" w:rsidR="002F2296" w:rsidRDefault="002F2296" w:rsidP="002F2296"/>
        </w:tc>
        <w:tc>
          <w:tcPr>
            <w:tcW w:w="284" w:type="dxa"/>
          </w:tcPr>
          <w:p w14:paraId="42982D51" w14:textId="77777777" w:rsidR="002F2296" w:rsidRDefault="002F2296" w:rsidP="002F2296"/>
        </w:tc>
        <w:tc>
          <w:tcPr>
            <w:tcW w:w="284" w:type="dxa"/>
          </w:tcPr>
          <w:p w14:paraId="630F44E1" w14:textId="77777777" w:rsidR="002F2296" w:rsidRDefault="002F2296" w:rsidP="002F2296"/>
        </w:tc>
        <w:tc>
          <w:tcPr>
            <w:tcW w:w="284" w:type="dxa"/>
          </w:tcPr>
          <w:p w14:paraId="5BD25E61" w14:textId="77777777" w:rsidR="002F2296" w:rsidRDefault="002F2296" w:rsidP="002F2296"/>
        </w:tc>
        <w:tc>
          <w:tcPr>
            <w:tcW w:w="284" w:type="dxa"/>
          </w:tcPr>
          <w:p w14:paraId="307B85A2" w14:textId="77777777" w:rsidR="002F2296" w:rsidRDefault="002F2296" w:rsidP="002F2296"/>
        </w:tc>
        <w:tc>
          <w:tcPr>
            <w:tcW w:w="284" w:type="dxa"/>
          </w:tcPr>
          <w:p w14:paraId="0DC25BE4" w14:textId="77777777" w:rsidR="002F2296" w:rsidRDefault="002F2296" w:rsidP="002F2296"/>
        </w:tc>
        <w:tc>
          <w:tcPr>
            <w:tcW w:w="284" w:type="dxa"/>
          </w:tcPr>
          <w:p w14:paraId="744BEA9B" w14:textId="77777777" w:rsidR="002F2296" w:rsidRDefault="002F2296" w:rsidP="002F2296"/>
        </w:tc>
        <w:tc>
          <w:tcPr>
            <w:tcW w:w="284" w:type="dxa"/>
          </w:tcPr>
          <w:p w14:paraId="1F741FAA" w14:textId="77777777" w:rsidR="002F2296" w:rsidRDefault="002F2296" w:rsidP="002F2296"/>
        </w:tc>
        <w:tc>
          <w:tcPr>
            <w:tcW w:w="284" w:type="dxa"/>
          </w:tcPr>
          <w:p w14:paraId="44EF9134" w14:textId="77777777" w:rsidR="002F2296" w:rsidRDefault="002F2296" w:rsidP="002F2296"/>
        </w:tc>
        <w:tc>
          <w:tcPr>
            <w:tcW w:w="284" w:type="dxa"/>
          </w:tcPr>
          <w:p w14:paraId="35A24691" w14:textId="77777777" w:rsidR="002F2296" w:rsidRDefault="002F2296" w:rsidP="002F2296"/>
        </w:tc>
        <w:tc>
          <w:tcPr>
            <w:tcW w:w="284" w:type="dxa"/>
          </w:tcPr>
          <w:p w14:paraId="2D79F7E0" w14:textId="77777777" w:rsidR="002F2296" w:rsidRDefault="002F2296" w:rsidP="002F2296"/>
        </w:tc>
        <w:tc>
          <w:tcPr>
            <w:tcW w:w="284" w:type="dxa"/>
          </w:tcPr>
          <w:p w14:paraId="3B2725FD" w14:textId="77777777" w:rsidR="002F2296" w:rsidRDefault="002F2296" w:rsidP="002F2296"/>
        </w:tc>
        <w:tc>
          <w:tcPr>
            <w:tcW w:w="284" w:type="dxa"/>
          </w:tcPr>
          <w:p w14:paraId="67E93E0A" w14:textId="77777777" w:rsidR="002F2296" w:rsidRDefault="002F2296" w:rsidP="002F2296"/>
        </w:tc>
        <w:tc>
          <w:tcPr>
            <w:tcW w:w="284" w:type="dxa"/>
          </w:tcPr>
          <w:p w14:paraId="79FDEB62" w14:textId="77777777" w:rsidR="002F2296" w:rsidRDefault="002F2296" w:rsidP="002F2296"/>
        </w:tc>
        <w:tc>
          <w:tcPr>
            <w:tcW w:w="284" w:type="dxa"/>
          </w:tcPr>
          <w:p w14:paraId="1D3C0212" w14:textId="77777777" w:rsidR="002F2296" w:rsidRDefault="002F2296" w:rsidP="002F2296"/>
        </w:tc>
        <w:tc>
          <w:tcPr>
            <w:tcW w:w="284" w:type="dxa"/>
          </w:tcPr>
          <w:p w14:paraId="22281C92" w14:textId="77777777" w:rsidR="002F2296" w:rsidRDefault="002F2296" w:rsidP="002F2296"/>
        </w:tc>
        <w:tc>
          <w:tcPr>
            <w:tcW w:w="284" w:type="dxa"/>
          </w:tcPr>
          <w:p w14:paraId="77DCD112" w14:textId="77777777" w:rsidR="002F2296" w:rsidRDefault="002F2296" w:rsidP="002F2296"/>
        </w:tc>
        <w:tc>
          <w:tcPr>
            <w:tcW w:w="284" w:type="dxa"/>
          </w:tcPr>
          <w:p w14:paraId="6D4D9D0B" w14:textId="77777777" w:rsidR="002F2296" w:rsidRDefault="002F2296" w:rsidP="002F2296"/>
        </w:tc>
        <w:tc>
          <w:tcPr>
            <w:tcW w:w="284" w:type="dxa"/>
          </w:tcPr>
          <w:p w14:paraId="558E926D" w14:textId="77777777" w:rsidR="002F2296" w:rsidRDefault="002F2296" w:rsidP="002F2296"/>
        </w:tc>
      </w:tr>
      <w:tr w:rsidR="002F2296" w14:paraId="725226D3" w14:textId="77777777" w:rsidTr="002F2296">
        <w:trPr>
          <w:trHeight w:hRule="exact" w:val="284"/>
        </w:trPr>
        <w:tc>
          <w:tcPr>
            <w:tcW w:w="284" w:type="dxa"/>
          </w:tcPr>
          <w:p w14:paraId="26A5CCC6" w14:textId="77777777" w:rsidR="002F2296" w:rsidRDefault="002F2296" w:rsidP="002F2296"/>
        </w:tc>
        <w:tc>
          <w:tcPr>
            <w:tcW w:w="284" w:type="dxa"/>
          </w:tcPr>
          <w:p w14:paraId="41AD9BA0" w14:textId="77777777" w:rsidR="002F2296" w:rsidRDefault="002F2296" w:rsidP="002F2296"/>
        </w:tc>
        <w:tc>
          <w:tcPr>
            <w:tcW w:w="284" w:type="dxa"/>
          </w:tcPr>
          <w:p w14:paraId="3C381ED8" w14:textId="77777777" w:rsidR="002F2296" w:rsidRDefault="002F2296" w:rsidP="002F2296"/>
        </w:tc>
        <w:tc>
          <w:tcPr>
            <w:tcW w:w="284" w:type="dxa"/>
          </w:tcPr>
          <w:p w14:paraId="50041684" w14:textId="77777777" w:rsidR="002F2296" w:rsidRDefault="002F2296" w:rsidP="002F2296"/>
        </w:tc>
        <w:tc>
          <w:tcPr>
            <w:tcW w:w="284" w:type="dxa"/>
          </w:tcPr>
          <w:p w14:paraId="47E09BD2" w14:textId="77777777" w:rsidR="002F2296" w:rsidRDefault="002F2296" w:rsidP="002F2296"/>
        </w:tc>
        <w:tc>
          <w:tcPr>
            <w:tcW w:w="284" w:type="dxa"/>
          </w:tcPr>
          <w:p w14:paraId="0EC6A747" w14:textId="77777777" w:rsidR="002F2296" w:rsidRDefault="002F2296" w:rsidP="002F2296"/>
        </w:tc>
        <w:tc>
          <w:tcPr>
            <w:tcW w:w="284" w:type="dxa"/>
          </w:tcPr>
          <w:p w14:paraId="760BF60D" w14:textId="77777777" w:rsidR="002F2296" w:rsidRDefault="002F2296" w:rsidP="002F2296"/>
        </w:tc>
        <w:tc>
          <w:tcPr>
            <w:tcW w:w="284" w:type="dxa"/>
          </w:tcPr>
          <w:p w14:paraId="43EB57D2" w14:textId="77777777" w:rsidR="002F2296" w:rsidRDefault="002F2296" w:rsidP="002F2296"/>
        </w:tc>
        <w:tc>
          <w:tcPr>
            <w:tcW w:w="284" w:type="dxa"/>
          </w:tcPr>
          <w:p w14:paraId="3694D9F3" w14:textId="77777777" w:rsidR="002F2296" w:rsidRDefault="002F2296" w:rsidP="002F2296"/>
        </w:tc>
        <w:tc>
          <w:tcPr>
            <w:tcW w:w="284" w:type="dxa"/>
          </w:tcPr>
          <w:p w14:paraId="0779FDC5" w14:textId="77777777" w:rsidR="002F2296" w:rsidRDefault="002F2296" w:rsidP="002F2296"/>
        </w:tc>
        <w:tc>
          <w:tcPr>
            <w:tcW w:w="284" w:type="dxa"/>
          </w:tcPr>
          <w:p w14:paraId="6E0934C6" w14:textId="77777777" w:rsidR="002F2296" w:rsidRDefault="002F2296" w:rsidP="002F2296"/>
        </w:tc>
        <w:tc>
          <w:tcPr>
            <w:tcW w:w="284" w:type="dxa"/>
          </w:tcPr>
          <w:p w14:paraId="723A7155" w14:textId="77777777" w:rsidR="002F2296" w:rsidRDefault="002F2296" w:rsidP="002F2296"/>
        </w:tc>
        <w:tc>
          <w:tcPr>
            <w:tcW w:w="284" w:type="dxa"/>
          </w:tcPr>
          <w:p w14:paraId="471ACF2D" w14:textId="77777777" w:rsidR="002F2296" w:rsidRDefault="002F2296" w:rsidP="002F2296"/>
        </w:tc>
        <w:tc>
          <w:tcPr>
            <w:tcW w:w="284" w:type="dxa"/>
          </w:tcPr>
          <w:p w14:paraId="6A8AD094" w14:textId="77777777" w:rsidR="002F2296" w:rsidRDefault="002F2296" w:rsidP="002F2296"/>
        </w:tc>
        <w:tc>
          <w:tcPr>
            <w:tcW w:w="284" w:type="dxa"/>
          </w:tcPr>
          <w:p w14:paraId="6A70B8CC" w14:textId="77777777" w:rsidR="002F2296" w:rsidRDefault="002F2296" w:rsidP="002F2296"/>
        </w:tc>
        <w:tc>
          <w:tcPr>
            <w:tcW w:w="284" w:type="dxa"/>
          </w:tcPr>
          <w:p w14:paraId="016E4DB1" w14:textId="77777777" w:rsidR="002F2296" w:rsidRDefault="002F2296" w:rsidP="002F2296"/>
        </w:tc>
        <w:tc>
          <w:tcPr>
            <w:tcW w:w="284" w:type="dxa"/>
          </w:tcPr>
          <w:p w14:paraId="7FA74222" w14:textId="77777777" w:rsidR="002F2296" w:rsidRDefault="002F2296" w:rsidP="002F2296"/>
        </w:tc>
        <w:tc>
          <w:tcPr>
            <w:tcW w:w="284" w:type="dxa"/>
          </w:tcPr>
          <w:p w14:paraId="4EA11374" w14:textId="77777777" w:rsidR="002F2296" w:rsidRDefault="002F2296" w:rsidP="002F2296"/>
        </w:tc>
        <w:tc>
          <w:tcPr>
            <w:tcW w:w="284" w:type="dxa"/>
          </w:tcPr>
          <w:p w14:paraId="14742D53" w14:textId="77777777" w:rsidR="002F2296" w:rsidRDefault="002F2296" w:rsidP="002F2296"/>
        </w:tc>
        <w:tc>
          <w:tcPr>
            <w:tcW w:w="284" w:type="dxa"/>
          </w:tcPr>
          <w:p w14:paraId="47FB7702" w14:textId="77777777" w:rsidR="002F2296" w:rsidRDefault="002F2296" w:rsidP="002F2296"/>
        </w:tc>
        <w:tc>
          <w:tcPr>
            <w:tcW w:w="284" w:type="dxa"/>
          </w:tcPr>
          <w:p w14:paraId="151167DD" w14:textId="77777777" w:rsidR="002F2296" w:rsidRDefault="002F2296" w:rsidP="002F2296"/>
        </w:tc>
        <w:tc>
          <w:tcPr>
            <w:tcW w:w="284" w:type="dxa"/>
          </w:tcPr>
          <w:p w14:paraId="57CA3E7C" w14:textId="77777777" w:rsidR="002F2296" w:rsidRDefault="002F2296" w:rsidP="002F2296"/>
        </w:tc>
        <w:tc>
          <w:tcPr>
            <w:tcW w:w="284" w:type="dxa"/>
          </w:tcPr>
          <w:p w14:paraId="04CBF38B" w14:textId="77777777" w:rsidR="002F2296" w:rsidRDefault="002F2296" w:rsidP="002F2296"/>
        </w:tc>
        <w:tc>
          <w:tcPr>
            <w:tcW w:w="284" w:type="dxa"/>
          </w:tcPr>
          <w:p w14:paraId="1F4ABC78" w14:textId="77777777" w:rsidR="002F2296" w:rsidRDefault="002F2296" w:rsidP="002F2296"/>
        </w:tc>
        <w:tc>
          <w:tcPr>
            <w:tcW w:w="284" w:type="dxa"/>
          </w:tcPr>
          <w:p w14:paraId="112CF813" w14:textId="77777777" w:rsidR="002F2296" w:rsidRDefault="002F2296" w:rsidP="002F2296"/>
        </w:tc>
        <w:tc>
          <w:tcPr>
            <w:tcW w:w="284" w:type="dxa"/>
          </w:tcPr>
          <w:p w14:paraId="0535B863" w14:textId="77777777" w:rsidR="002F2296" w:rsidRDefault="002F2296" w:rsidP="002F2296"/>
        </w:tc>
        <w:tc>
          <w:tcPr>
            <w:tcW w:w="284" w:type="dxa"/>
          </w:tcPr>
          <w:p w14:paraId="78EF6C61" w14:textId="77777777" w:rsidR="002F2296" w:rsidRDefault="002F2296" w:rsidP="002F2296"/>
        </w:tc>
        <w:tc>
          <w:tcPr>
            <w:tcW w:w="284" w:type="dxa"/>
          </w:tcPr>
          <w:p w14:paraId="141DAAD8" w14:textId="77777777" w:rsidR="002F2296" w:rsidRDefault="002F2296" w:rsidP="002F2296"/>
        </w:tc>
        <w:tc>
          <w:tcPr>
            <w:tcW w:w="284" w:type="dxa"/>
          </w:tcPr>
          <w:p w14:paraId="512FDFA2" w14:textId="77777777" w:rsidR="002F2296" w:rsidRDefault="002F2296" w:rsidP="002F2296"/>
        </w:tc>
        <w:tc>
          <w:tcPr>
            <w:tcW w:w="284" w:type="dxa"/>
          </w:tcPr>
          <w:p w14:paraId="34A32869" w14:textId="77777777" w:rsidR="002F2296" w:rsidRDefault="002F2296" w:rsidP="002F2296"/>
        </w:tc>
      </w:tr>
      <w:tr w:rsidR="002F2296" w14:paraId="314F41A7" w14:textId="77777777" w:rsidTr="002F2296">
        <w:trPr>
          <w:trHeight w:hRule="exact" w:val="284"/>
        </w:trPr>
        <w:tc>
          <w:tcPr>
            <w:tcW w:w="284" w:type="dxa"/>
          </w:tcPr>
          <w:p w14:paraId="54A84EF5" w14:textId="77777777" w:rsidR="002F2296" w:rsidRDefault="002F2296" w:rsidP="002F2296"/>
        </w:tc>
        <w:tc>
          <w:tcPr>
            <w:tcW w:w="284" w:type="dxa"/>
          </w:tcPr>
          <w:p w14:paraId="57E9F2D5" w14:textId="77777777" w:rsidR="002F2296" w:rsidRDefault="002F2296" w:rsidP="002F2296"/>
        </w:tc>
        <w:tc>
          <w:tcPr>
            <w:tcW w:w="284" w:type="dxa"/>
          </w:tcPr>
          <w:p w14:paraId="4515A973" w14:textId="77777777" w:rsidR="002F2296" w:rsidRDefault="002F2296" w:rsidP="002F2296"/>
        </w:tc>
        <w:tc>
          <w:tcPr>
            <w:tcW w:w="284" w:type="dxa"/>
          </w:tcPr>
          <w:p w14:paraId="6B1272F9" w14:textId="77777777" w:rsidR="002F2296" w:rsidRDefault="002F2296" w:rsidP="002F2296"/>
        </w:tc>
        <w:tc>
          <w:tcPr>
            <w:tcW w:w="284" w:type="dxa"/>
          </w:tcPr>
          <w:p w14:paraId="3DD19E43" w14:textId="77777777" w:rsidR="002F2296" w:rsidRDefault="002F2296" w:rsidP="002F2296"/>
        </w:tc>
        <w:tc>
          <w:tcPr>
            <w:tcW w:w="284" w:type="dxa"/>
          </w:tcPr>
          <w:p w14:paraId="2DB14815" w14:textId="77777777" w:rsidR="002F2296" w:rsidRDefault="002F2296" w:rsidP="002F2296"/>
        </w:tc>
        <w:tc>
          <w:tcPr>
            <w:tcW w:w="284" w:type="dxa"/>
          </w:tcPr>
          <w:p w14:paraId="05271C02" w14:textId="77777777" w:rsidR="002F2296" w:rsidRDefault="002F2296" w:rsidP="002F2296"/>
        </w:tc>
        <w:tc>
          <w:tcPr>
            <w:tcW w:w="284" w:type="dxa"/>
          </w:tcPr>
          <w:p w14:paraId="486A2C0D" w14:textId="77777777" w:rsidR="002F2296" w:rsidRDefault="002F2296" w:rsidP="002F2296"/>
        </w:tc>
        <w:tc>
          <w:tcPr>
            <w:tcW w:w="284" w:type="dxa"/>
          </w:tcPr>
          <w:p w14:paraId="2C28D8D3" w14:textId="77777777" w:rsidR="002F2296" w:rsidRDefault="002F2296" w:rsidP="002F2296"/>
        </w:tc>
        <w:tc>
          <w:tcPr>
            <w:tcW w:w="284" w:type="dxa"/>
          </w:tcPr>
          <w:p w14:paraId="3612D1EC" w14:textId="77777777" w:rsidR="002F2296" w:rsidRDefault="002F2296" w:rsidP="002F2296"/>
        </w:tc>
        <w:tc>
          <w:tcPr>
            <w:tcW w:w="284" w:type="dxa"/>
          </w:tcPr>
          <w:p w14:paraId="0B0C1837" w14:textId="77777777" w:rsidR="002F2296" w:rsidRDefault="002F2296" w:rsidP="002F2296"/>
        </w:tc>
        <w:tc>
          <w:tcPr>
            <w:tcW w:w="284" w:type="dxa"/>
          </w:tcPr>
          <w:p w14:paraId="6A09A269" w14:textId="77777777" w:rsidR="002F2296" w:rsidRDefault="002F2296" w:rsidP="002F2296"/>
        </w:tc>
        <w:tc>
          <w:tcPr>
            <w:tcW w:w="284" w:type="dxa"/>
          </w:tcPr>
          <w:p w14:paraId="0EA88B56" w14:textId="77777777" w:rsidR="002F2296" w:rsidRDefault="002F2296" w:rsidP="002F2296"/>
        </w:tc>
        <w:tc>
          <w:tcPr>
            <w:tcW w:w="284" w:type="dxa"/>
          </w:tcPr>
          <w:p w14:paraId="72F61903" w14:textId="77777777" w:rsidR="002F2296" w:rsidRDefault="002F2296" w:rsidP="002F2296"/>
        </w:tc>
        <w:tc>
          <w:tcPr>
            <w:tcW w:w="284" w:type="dxa"/>
          </w:tcPr>
          <w:p w14:paraId="662A7FD3" w14:textId="77777777" w:rsidR="002F2296" w:rsidRDefault="002F2296" w:rsidP="002F2296"/>
        </w:tc>
        <w:tc>
          <w:tcPr>
            <w:tcW w:w="284" w:type="dxa"/>
          </w:tcPr>
          <w:p w14:paraId="0776A5AF" w14:textId="77777777" w:rsidR="002F2296" w:rsidRDefault="002F2296" w:rsidP="002F2296"/>
        </w:tc>
        <w:tc>
          <w:tcPr>
            <w:tcW w:w="284" w:type="dxa"/>
          </w:tcPr>
          <w:p w14:paraId="6DBEF0DB" w14:textId="77777777" w:rsidR="002F2296" w:rsidRDefault="002F2296" w:rsidP="002F2296"/>
        </w:tc>
        <w:tc>
          <w:tcPr>
            <w:tcW w:w="284" w:type="dxa"/>
          </w:tcPr>
          <w:p w14:paraId="512AE9EF" w14:textId="77777777" w:rsidR="002F2296" w:rsidRDefault="002F2296" w:rsidP="002F2296"/>
        </w:tc>
        <w:tc>
          <w:tcPr>
            <w:tcW w:w="284" w:type="dxa"/>
          </w:tcPr>
          <w:p w14:paraId="765D50B6" w14:textId="77777777" w:rsidR="002F2296" w:rsidRDefault="002F2296" w:rsidP="002F2296"/>
        </w:tc>
        <w:tc>
          <w:tcPr>
            <w:tcW w:w="284" w:type="dxa"/>
          </w:tcPr>
          <w:p w14:paraId="74EE3C9E" w14:textId="77777777" w:rsidR="002F2296" w:rsidRDefault="002F2296" w:rsidP="002F2296"/>
        </w:tc>
        <w:tc>
          <w:tcPr>
            <w:tcW w:w="284" w:type="dxa"/>
          </w:tcPr>
          <w:p w14:paraId="729865D1" w14:textId="77777777" w:rsidR="002F2296" w:rsidRDefault="002F2296" w:rsidP="002F2296"/>
        </w:tc>
        <w:tc>
          <w:tcPr>
            <w:tcW w:w="284" w:type="dxa"/>
          </w:tcPr>
          <w:p w14:paraId="5B86FCD5" w14:textId="77777777" w:rsidR="002F2296" w:rsidRDefault="002F2296" w:rsidP="002F2296"/>
        </w:tc>
        <w:tc>
          <w:tcPr>
            <w:tcW w:w="284" w:type="dxa"/>
          </w:tcPr>
          <w:p w14:paraId="649E6599" w14:textId="77777777" w:rsidR="002F2296" w:rsidRDefault="002F2296" w:rsidP="002F2296"/>
        </w:tc>
        <w:tc>
          <w:tcPr>
            <w:tcW w:w="284" w:type="dxa"/>
          </w:tcPr>
          <w:p w14:paraId="2BAC7FD7" w14:textId="77777777" w:rsidR="002F2296" w:rsidRDefault="002F2296" w:rsidP="002F2296"/>
        </w:tc>
        <w:tc>
          <w:tcPr>
            <w:tcW w:w="284" w:type="dxa"/>
          </w:tcPr>
          <w:p w14:paraId="13B12C1B" w14:textId="77777777" w:rsidR="002F2296" w:rsidRDefault="002F2296" w:rsidP="002F2296"/>
        </w:tc>
        <w:tc>
          <w:tcPr>
            <w:tcW w:w="284" w:type="dxa"/>
          </w:tcPr>
          <w:p w14:paraId="0EF5C8DA" w14:textId="77777777" w:rsidR="002F2296" w:rsidRDefault="002F2296" w:rsidP="002F2296"/>
        </w:tc>
        <w:tc>
          <w:tcPr>
            <w:tcW w:w="284" w:type="dxa"/>
          </w:tcPr>
          <w:p w14:paraId="0626F9CA" w14:textId="77777777" w:rsidR="002F2296" w:rsidRDefault="002F2296" w:rsidP="002F2296"/>
        </w:tc>
        <w:tc>
          <w:tcPr>
            <w:tcW w:w="284" w:type="dxa"/>
          </w:tcPr>
          <w:p w14:paraId="20495C67" w14:textId="77777777" w:rsidR="002F2296" w:rsidRDefault="002F2296" w:rsidP="002F2296"/>
        </w:tc>
        <w:tc>
          <w:tcPr>
            <w:tcW w:w="284" w:type="dxa"/>
          </w:tcPr>
          <w:p w14:paraId="396AA0BA" w14:textId="77777777" w:rsidR="002F2296" w:rsidRDefault="002F2296" w:rsidP="002F2296"/>
        </w:tc>
        <w:tc>
          <w:tcPr>
            <w:tcW w:w="284" w:type="dxa"/>
          </w:tcPr>
          <w:p w14:paraId="4AA4DA15" w14:textId="77777777" w:rsidR="002F2296" w:rsidRDefault="002F2296" w:rsidP="002F2296"/>
        </w:tc>
      </w:tr>
      <w:tr w:rsidR="002F2296" w14:paraId="4D3752F3" w14:textId="77777777" w:rsidTr="002F2296">
        <w:trPr>
          <w:trHeight w:hRule="exact" w:val="284"/>
        </w:trPr>
        <w:tc>
          <w:tcPr>
            <w:tcW w:w="284" w:type="dxa"/>
          </w:tcPr>
          <w:p w14:paraId="48967E55" w14:textId="77777777" w:rsidR="002F2296" w:rsidRDefault="002F2296" w:rsidP="002F2296"/>
        </w:tc>
        <w:tc>
          <w:tcPr>
            <w:tcW w:w="284" w:type="dxa"/>
          </w:tcPr>
          <w:p w14:paraId="5079547A" w14:textId="77777777" w:rsidR="002F2296" w:rsidRDefault="002F2296" w:rsidP="002F2296"/>
        </w:tc>
        <w:tc>
          <w:tcPr>
            <w:tcW w:w="284" w:type="dxa"/>
          </w:tcPr>
          <w:p w14:paraId="59AA9EBD" w14:textId="77777777" w:rsidR="002F2296" w:rsidRDefault="002F2296" w:rsidP="002F2296">
            <w:r>
              <w:rPr>
                <w:noProof/>
              </w:rPr>
              <mc:AlternateContent>
                <mc:Choice Requires="wps">
                  <w:drawing>
                    <wp:anchor distT="0" distB="0" distL="114300" distR="114300" simplePos="0" relativeHeight="251636736" behindDoc="0" locked="0" layoutInCell="1" allowOverlap="1" wp14:anchorId="08C5A521" wp14:editId="0B028982">
                      <wp:simplePos x="0" y="0"/>
                      <wp:positionH relativeFrom="column">
                        <wp:posOffset>-66040</wp:posOffset>
                      </wp:positionH>
                      <wp:positionV relativeFrom="paragraph">
                        <wp:posOffset>193040</wp:posOffset>
                      </wp:positionV>
                      <wp:extent cx="4850130" cy="0"/>
                      <wp:effectExtent l="0" t="101600" r="26670" b="127000"/>
                      <wp:wrapNone/>
                      <wp:docPr id="10" name="Gerade Verbindung mit Pfeil 10"/>
                      <wp:cNvGraphicFramePr/>
                      <a:graphic xmlns:a="http://schemas.openxmlformats.org/drawingml/2006/main">
                        <a:graphicData uri="http://schemas.microsoft.com/office/word/2010/wordprocessingShape">
                          <wps:wsp>
                            <wps:cNvCnPr/>
                            <wps:spPr>
                              <a:xfrm>
                                <a:off x="0" y="0"/>
                                <a:ext cx="48501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FE2F03" id="Gerade_x0020_Verbindung_x0020_mit_x0020_Pfeil_x0020_10" o:spid="_x0000_s1026" type="#_x0000_t32" style="position:absolute;margin-left:-5.2pt;margin-top:15.2pt;width:381.9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" strokecolor="#5b9bd5 [3204]" strokeweight="1pt">
                      <v:stroke endarrow="open" joinstyle="miter"/>
                    </v:shape>
                  </w:pict>
                </mc:Fallback>
              </mc:AlternateContent>
            </w:r>
          </w:p>
        </w:tc>
        <w:tc>
          <w:tcPr>
            <w:tcW w:w="284" w:type="dxa"/>
          </w:tcPr>
          <w:p w14:paraId="0198B160" w14:textId="77777777" w:rsidR="002F2296" w:rsidRDefault="002F2296" w:rsidP="002F2296"/>
        </w:tc>
        <w:tc>
          <w:tcPr>
            <w:tcW w:w="284" w:type="dxa"/>
          </w:tcPr>
          <w:p w14:paraId="59D954E3" w14:textId="77777777" w:rsidR="002F2296" w:rsidRDefault="002F2296" w:rsidP="002F2296"/>
        </w:tc>
        <w:tc>
          <w:tcPr>
            <w:tcW w:w="284" w:type="dxa"/>
          </w:tcPr>
          <w:p w14:paraId="019A7E55" w14:textId="77777777" w:rsidR="002F2296" w:rsidRDefault="002F2296" w:rsidP="002F2296"/>
        </w:tc>
        <w:tc>
          <w:tcPr>
            <w:tcW w:w="284" w:type="dxa"/>
          </w:tcPr>
          <w:p w14:paraId="1EED371B" w14:textId="77777777" w:rsidR="002F2296" w:rsidRDefault="002F2296" w:rsidP="002F2296"/>
        </w:tc>
        <w:tc>
          <w:tcPr>
            <w:tcW w:w="284" w:type="dxa"/>
          </w:tcPr>
          <w:p w14:paraId="0D67D171" w14:textId="77777777" w:rsidR="002F2296" w:rsidRDefault="002F2296" w:rsidP="002F2296"/>
        </w:tc>
        <w:tc>
          <w:tcPr>
            <w:tcW w:w="284" w:type="dxa"/>
          </w:tcPr>
          <w:p w14:paraId="62DA97BB" w14:textId="77777777" w:rsidR="002F2296" w:rsidRDefault="002F2296" w:rsidP="002F2296"/>
        </w:tc>
        <w:tc>
          <w:tcPr>
            <w:tcW w:w="284" w:type="dxa"/>
          </w:tcPr>
          <w:p w14:paraId="76FBC18D" w14:textId="77777777" w:rsidR="002F2296" w:rsidRDefault="002F2296" w:rsidP="002F2296"/>
        </w:tc>
        <w:tc>
          <w:tcPr>
            <w:tcW w:w="284" w:type="dxa"/>
          </w:tcPr>
          <w:p w14:paraId="333D33DC" w14:textId="77777777" w:rsidR="002F2296" w:rsidRDefault="002F2296" w:rsidP="002F2296"/>
        </w:tc>
        <w:tc>
          <w:tcPr>
            <w:tcW w:w="284" w:type="dxa"/>
          </w:tcPr>
          <w:p w14:paraId="4DFB5FA7" w14:textId="77777777" w:rsidR="002F2296" w:rsidRDefault="002F2296" w:rsidP="002F2296"/>
        </w:tc>
        <w:tc>
          <w:tcPr>
            <w:tcW w:w="284" w:type="dxa"/>
          </w:tcPr>
          <w:p w14:paraId="3F91769D" w14:textId="77777777" w:rsidR="002F2296" w:rsidRDefault="002F2296" w:rsidP="002F2296"/>
        </w:tc>
        <w:tc>
          <w:tcPr>
            <w:tcW w:w="284" w:type="dxa"/>
          </w:tcPr>
          <w:p w14:paraId="4A8042EC" w14:textId="77777777" w:rsidR="002F2296" w:rsidRDefault="002F2296" w:rsidP="002F2296"/>
        </w:tc>
        <w:tc>
          <w:tcPr>
            <w:tcW w:w="284" w:type="dxa"/>
          </w:tcPr>
          <w:p w14:paraId="35942210" w14:textId="77777777" w:rsidR="002F2296" w:rsidRDefault="002F2296" w:rsidP="002F2296"/>
        </w:tc>
        <w:tc>
          <w:tcPr>
            <w:tcW w:w="284" w:type="dxa"/>
          </w:tcPr>
          <w:p w14:paraId="0EEBA0D9" w14:textId="77777777" w:rsidR="002F2296" w:rsidRDefault="002F2296" w:rsidP="002F2296"/>
        </w:tc>
        <w:tc>
          <w:tcPr>
            <w:tcW w:w="284" w:type="dxa"/>
          </w:tcPr>
          <w:p w14:paraId="008660EE" w14:textId="77777777" w:rsidR="002F2296" w:rsidRDefault="002F2296" w:rsidP="002F2296"/>
        </w:tc>
        <w:tc>
          <w:tcPr>
            <w:tcW w:w="284" w:type="dxa"/>
          </w:tcPr>
          <w:p w14:paraId="3E413180" w14:textId="77777777" w:rsidR="002F2296" w:rsidRDefault="002F2296" w:rsidP="002F2296"/>
        </w:tc>
        <w:tc>
          <w:tcPr>
            <w:tcW w:w="284" w:type="dxa"/>
          </w:tcPr>
          <w:p w14:paraId="6614C754" w14:textId="77777777" w:rsidR="002F2296" w:rsidRDefault="002F2296" w:rsidP="002F2296"/>
        </w:tc>
        <w:tc>
          <w:tcPr>
            <w:tcW w:w="284" w:type="dxa"/>
          </w:tcPr>
          <w:p w14:paraId="462FBFED" w14:textId="77777777" w:rsidR="002F2296" w:rsidRDefault="002F2296" w:rsidP="002F2296"/>
        </w:tc>
        <w:tc>
          <w:tcPr>
            <w:tcW w:w="284" w:type="dxa"/>
          </w:tcPr>
          <w:p w14:paraId="30E2BBD8" w14:textId="77777777" w:rsidR="002F2296" w:rsidRDefault="002F2296" w:rsidP="002F2296"/>
        </w:tc>
        <w:tc>
          <w:tcPr>
            <w:tcW w:w="284" w:type="dxa"/>
          </w:tcPr>
          <w:p w14:paraId="054D11A8" w14:textId="77777777" w:rsidR="002F2296" w:rsidRDefault="002F2296" w:rsidP="002F2296"/>
        </w:tc>
        <w:tc>
          <w:tcPr>
            <w:tcW w:w="284" w:type="dxa"/>
          </w:tcPr>
          <w:p w14:paraId="78AB18BE" w14:textId="77777777" w:rsidR="002F2296" w:rsidRDefault="002F2296" w:rsidP="002F2296"/>
        </w:tc>
        <w:tc>
          <w:tcPr>
            <w:tcW w:w="284" w:type="dxa"/>
          </w:tcPr>
          <w:p w14:paraId="56E13280" w14:textId="77777777" w:rsidR="002F2296" w:rsidRDefault="002F2296" w:rsidP="002F2296"/>
        </w:tc>
        <w:tc>
          <w:tcPr>
            <w:tcW w:w="284" w:type="dxa"/>
          </w:tcPr>
          <w:p w14:paraId="185B2D8C" w14:textId="77777777" w:rsidR="002F2296" w:rsidRDefault="002F2296" w:rsidP="002F2296"/>
        </w:tc>
        <w:tc>
          <w:tcPr>
            <w:tcW w:w="284" w:type="dxa"/>
          </w:tcPr>
          <w:p w14:paraId="7CEF0D8D" w14:textId="77777777" w:rsidR="002F2296" w:rsidRDefault="002F2296" w:rsidP="002F2296"/>
        </w:tc>
        <w:tc>
          <w:tcPr>
            <w:tcW w:w="284" w:type="dxa"/>
          </w:tcPr>
          <w:p w14:paraId="79E7D52D" w14:textId="77777777" w:rsidR="002F2296" w:rsidRDefault="002F2296" w:rsidP="002F2296"/>
        </w:tc>
        <w:tc>
          <w:tcPr>
            <w:tcW w:w="284" w:type="dxa"/>
          </w:tcPr>
          <w:p w14:paraId="4DEA2266" w14:textId="77777777" w:rsidR="002F2296" w:rsidRDefault="002F2296" w:rsidP="002F2296"/>
        </w:tc>
        <w:tc>
          <w:tcPr>
            <w:tcW w:w="284" w:type="dxa"/>
          </w:tcPr>
          <w:p w14:paraId="2A36710F" w14:textId="77777777" w:rsidR="002F2296" w:rsidRDefault="002F2296" w:rsidP="002F2296"/>
        </w:tc>
        <w:tc>
          <w:tcPr>
            <w:tcW w:w="284" w:type="dxa"/>
          </w:tcPr>
          <w:p w14:paraId="059C034D" w14:textId="77777777" w:rsidR="002F2296" w:rsidRDefault="002F2296" w:rsidP="002F2296"/>
        </w:tc>
      </w:tr>
      <w:tr w:rsidR="002F2296" w14:paraId="57108834" w14:textId="77777777" w:rsidTr="002F2296">
        <w:trPr>
          <w:trHeight w:hRule="exact" w:val="284"/>
        </w:trPr>
        <w:tc>
          <w:tcPr>
            <w:tcW w:w="284" w:type="dxa"/>
          </w:tcPr>
          <w:p w14:paraId="5E761409" w14:textId="77777777" w:rsidR="002F2296" w:rsidRDefault="002F2296" w:rsidP="002F2296"/>
        </w:tc>
        <w:tc>
          <w:tcPr>
            <w:tcW w:w="284" w:type="dxa"/>
          </w:tcPr>
          <w:p w14:paraId="72EB7C5A" w14:textId="77777777" w:rsidR="002F2296" w:rsidRDefault="002F2296" w:rsidP="002F2296"/>
        </w:tc>
        <w:tc>
          <w:tcPr>
            <w:tcW w:w="284" w:type="dxa"/>
          </w:tcPr>
          <w:p w14:paraId="4F0E75CA" w14:textId="77777777" w:rsidR="002F2296" w:rsidRDefault="002F2296" w:rsidP="002F2296"/>
        </w:tc>
        <w:tc>
          <w:tcPr>
            <w:tcW w:w="284" w:type="dxa"/>
          </w:tcPr>
          <w:p w14:paraId="78C9B234" w14:textId="77777777" w:rsidR="002F2296" w:rsidRDefault="002F2296" w:rsidP="002F2296"/>
        </w:tc>
        <w:tc>
          <w:tcPr>
            <w:tcW w:w="284" w:type="dxa"/>
          </w:tcPr>
          <w:p w14:paraId="6CC65D57" w14:textId="77777777" w:rsidR="002F2296" w:rsidRDefault="002F2296" w:rsidP="002F2296"/>
        </w:tc>
        <w:tc>
          <w:tcPr>
            <w:tcW w:w="284" w:type="dxa"/>
          </w:tcPr>
          <w:p w14:paraId="10F7B48A" w14:textId="77777777" w:rsidR="002F2296" w:rsidRDefault="002F2296" w:rsidP="002F2296"/>
        </w:tc>
        <w:tc>
          <w:tcPr>
            <w:tcW w:w="284" w:type="dxa"/>
          </w:tcPr>
          <w:p w14:paraId="09D5D533" w14:textId="77777777" w:rsidR="002F2296" w:rsidRDefault="002F2296" w:rsidP="002F2296"/>
        </w:tc>
        <w:tc>
          <w:tcPr>
            <w:tcW w:w="284" w:type="dxa"/>
          </w:tcPr>
          <w:p w14:paraId="6B60A871" w14:textId="77777777" w:rsidR="002F2296" w:rsidRDefault="002F2296" w:rsidP="002F2296"/>
        </w:tc>
        <w:tc>
          <w:tcPr>
            <w:tcW w:w="284" w:type="dxa"/>
          </w:tcPr>
          <w:p w14:paraId="762AE99D" w14:textId="77777777" w:rsidR="002F2296" w:rsidRDefault="002F2296" w:rsidP="002F2296"/>
        </w:tc>
        <w:tc>
          <w:tcPr>
            <w:tcW w:w="284" w:type="dxa"/>
          </w:tcPr>
          <w:p w14:paraId="675121E5" w14:textId="77777777" w:rsidR="002F2296" w:rsidRDefault="002F2296" w:rsidP="002F2296"/>
        </w:tc>
        <w:tc>
          <w:tcPr>
            <w:tcW w:w="284" w:type="dxa"/>
          </w:tcPr>
          <w:p w14:paraId="2E8E43C1" w14:textId="77777777" w:rsidR="002F2296" w:rsidRDefault="002F2296" w:rsidP="002F2296"/>
        </w:tc>
        <w:tc>
          <w:tcPr>
            <w:tcW w:w="284" w:type="dxa"/>
          </w:tcPr>
          <w:p w14:paraId="22CA1CBB" w14:textId="77777777" w:rsidR="002F2296" w:rsidRDefault="002F2296" w:rsidP="002F2296"/>
        </w:tc>
        <w:tc>
          <w:tcPr>
            <w:tcW w:w="284" w:type="dxa"/>
          </w:tcPr>
          <w:p w14:paraId="3EBCEEB3" w14:textId="77777777" w:rsidR="002F2296" w:rsidRDefault="002F2296" w:rsidP="002F2296"/>
        </w:tc>
        <w:tc>
          <w:tcPr>
            <w:tcW w:w="284" w:type="dxa"/>
          </w:tcPr>
          <w:p w14:paraId="711E2EC7" w14:textId="77777777" w:rsidR="002F2296" w:rsidRDefault="002F2296" w:rsidP="002F2296"/>
        </w:tc>
        <w:tc>
          <w:tcPr>
            <w:tcW w:w="284" w:type="dxa"/>
          </w:tcPr>
          <w:p w14:paraId="2DF57BC2" w14:textId="77777777" w:rsidR="002F2296" w:rsidRDefault="002F2296" w:rsidP="002F2296"/>
        </w:tc>
        <w:tc>
          <w:tcPr>
            <w:tcW w:w="284" w:type="dxa"/>
          </w:tcPr>
          <w:p w14:paraId="3D9997DF" w14:textId="77777777" w:rsidR="002F2296" w:rsidRDefault="002F2296" w:rsidP="002F2296"/>
        </w:tc>
        <w:tc>
          <w:tcPr>
            <w:tcW w:w="284" w:type="dxa"/>
          </w:tcPr>
          <w:p w14:paraId="48640A0C" w14:textId="77777777" w:rsidR="002F2296" w:rsidRDefault="002F2296" w:rsidP="002F2296"/>
        </w:tc>
        <w:tc>
          <w:tcPr>
            <w:tcW w:w="284" w:type="dxa"/>
          </w:tcPr>
          <w:p w14:paraId="40E24580" w14:textId="77777777" w:rsidR="002F2296" w:rsidRDefault="002F2296" w:rsidP="002F2296"/>
        </w:tc>
        <w:tc>
          <w:tcPr>
            <w:tcW w:w="284" w:type="dxa"/>
          </w:tcPr>
          <w:p w14:paraId="439122DB" w14:textId="77777777" w:rsidR="002F2296" w:rsidRDefault="002F2296" w:rsidP="002F2296"/>
        </w:tc>
        <w:tc>
          <w:tcPr>
            <w:tcW w:w="284" w:type="dxa"/>
          </w:tcPr>
          <w:p w14:paraId="31F2FFDB" w14:textId="77777777" w:rsidR="002F2296" w:rsidRDefault="002F2296" w:rsidP="002F2296"/>
        </w:tc>
        <w:tc>
          <w:tcPr>
            <w:tcW w:w="284" w:type="dxa"/>
          </w:tcPr>
          <w:p w14:paraId="524E354C" w14:textId="77777777" w:rsidR="002F2296" w:rsidRDefault="002F2296" w:rsidP="002F2296"/>
        </w:tc>
        <w:tc>
          <w:tcPr>
            <w:tcW w:w="284" w:type="dxa"/>
          </w:tcPr>
          <w:p w14:paraId="1D5F7C0E" w14:textId="77777777" w:rsidR="002F2296" w:rsidRDefault="002F2296" w:rsidP="002F2296"/>
        </w:tc>
        <w:tc>
          <w:tcPr>
            <w:tcW w:w="284" w:type="dxa"/>
          </w:tcPr>
          <w:p w14:paraId="7326D796" w14:textId="77777777" w:rsidR="002F2296" w:rsidRDefault="002F2296" w:rsidP="002F2296"/>
        </w:tc>
        <w:tc>
          <w:tcPr>
            <w:tcW w:w="284" w:type="dxa"/>
          </w:tcPr>
          <w:p w14:paraId="34297FAB" w14:textId="77777777" w:rsidR="002F2296" w:rsidRDefault="002F2296" w:rsidP="002F2296"/>
        </w:tc>
        <w:tc>
          <w:tcPr>
            <w:tcW w:w="284" w:type="dxa"/>
          </w:tcPr>
          <w:p w14:paraId="3713856F" w14:textId="77777777" w:rsidR="002F2296" w:rsidRDefault="002F2296" w:rsidP="002F2296"/>
        </w:tc>
        <w:tc>
          <w:tcPr>
            <w:tcW w:w="284" w:type="dxa"/>
          </w:tcPr>
          <w:p w14:paraId="02F2C3A7" w14:textId="77777777" w:rsidR="002F2296" w:rsidRDefault="002F2296" w:rsidP="002F2296"/>
        </w:tc>
        <w:tc>
          <w:tcPr>
            <w:tcW w:w="284" w:type="dxa"/>
          </w:tcPr>
          <w:p w14:paraId="3648865B" w14:textId="77777777" w:rsidR="002F2296" w:rsidRDefault="002F2296" w:rsidP="002F2296"/>
        </w:tc>
        <w:tc>
          <w:tcPr>
            <w:tcW w:w="284" w:type="dxa"/>
          </w:tcPr>
          <w:p w14:paraId="17571CBE" w14:textId="77777777" w:rsidR="002F2296" w:rsidRDefault="002F2296" w:rsidP="002F2296"/>
        </w:tc>
        <w:tc>
          <w:tcPr>
            <w:tcW w:w="284" w:type="dxa"/>
          </w:tcPr>
          <w:p w14:paraId="03F65AAD" w14:textId="77777777" w:rsidR="002F2296" w:rsidRDefault="002F2296" w:rsidP="002F2296"/>
        </w:tc>
        <w:tc>
          <w:tcPr>
            <w:tcW w:w="284" w:type="dxa"/>
          </w:tcPr>
          <w:p w14:paraId="1D01546D" w14:textId="77777777" w:rsidR="002F2296" w:rsidRDefault="002F2296" w:rsidP="002F2296"/>
        </w:tc>
      </w:tr>
      <w:tr w:rsidR="002F2296" w14:paraId="7CEE2A24" w14:textId="77777777" w:rsidTr="002F2296">
        <w:trPr>
          <w:trHeight w:hRule="exact" w:val="284"/>
        </w:trPr>
        <w:tc>
          <w:tcPr>
            <w:tcW w:w="284" w:type="dxa"/>
          </w:tcPr>
          <w:p w14:paraId="30460BFB" w14:textId="77777777" w:rsidR="002F2296" w:rsidRDefault="002F2296" w:rsidP="002F2296"/>
        </w:tc>
        <w:tc>
          <w:tcPr>
            <w:tcW w:w="284" w:type="dxa"/>
          </w:tcPr>
          <w:p w14:paraId="0A4674E7" w14:textId="77777777" w:rsidR="002F2296" w:rsidRDefault="002F2296" w:rsidP="002F2296"/>
        </w:tc>
        <w:tc>
          <w:tcPr>
            <w:tcW w:w="284" w:type="dxa"/>
          </w:tcPr>
          <w:p w14:paraId="4BFF77CA" w14:textId="77777777" w:rsidR="002F2296" w:rsidRDefault="002F2296" w:rsidP="002F2296"/>
        </w:tc>
        <w:tc>
          <w:tcPr>
            <w:tcW w:w="284" w:type="dxa"/>
          </w:tcPr>
          <w:p w14:paraId="22A3713A" w14:textId="77777777" w:rsidR="002F2296" w:rsidRDefault="002F2296" w:rsidP="002F2296"/>
        </w:tc>
        <w:tc>
          <w:tcPr>
            <w:tcW w:w="284" w:type="dxa"/>
          </w:tcPr>
          <w:p w14:paraId="733B86AC" w14:textId="77777777" w:rsidR="002F2296" w:rsidRDefault="002F2296" w:rsidP="002F2296"/>
        </w:tc>
        <w:tc>
          <w:tcPr>
            <w:tcW w:w="284" w:type="dxa"/>
          </w:tcPr>
          <w:p w14:paraId="4DAA7510" w14:textId="77777777" w:rsidR="002F2296" w:rsidRDefault="002F2296" w:rsidP="002F2296"/>
        </w:tc>
        <w:tc>
          <w:tcPr>
            <w:tcW w:w="284" w:type="dxa"/>
          </w:tcPr>
          <w:p w14:paraId="1F59B4F7" w14:textId="77777777" w:rsidR="002F2296" w:rsidRDefault="002F2296" w:rsidP="002F2296"/>
        </w:tc>
        <w:tc>
          <w:tcPr>
            <w:tcW w:w="284" w:type="dxa"/>
          </w:tcPr>
          <w:p w14:paraId="4F802C84" w14:textId="77777777" w:rsidR="002F2296" w:rsidRDefault="002F2296" w:rsidP="002F2296"/>
        </w:tc>
        <w:tc>
          <w:tcPr>
            <w:tcW w:w="284" w:type="dxa"/>
          </w:tcPr>
          <w:p w14:paraId="0338940E" w14:textId="77777777" w:rsidR="002F2296" w:rsidRDefault="002F2296" w:rsidP="002F2296"/>
        </w:tc>
        <w:tc>
          <w:tcPr>
            <w:tcW w:w="284" w:type="dxa"/>
          </w:tcPr>
          <w:p w14:paraId="2C94973B" w14:textId="77777777" w:rsidR="002F2296" w:rsidRDefault="002F2296" w:rsidP="002F2296"/>
        </w:tc>
        <w:tc>
          <w:tcPr>
            <w:tcW w:w="284" w:type="dxa"/>
          </w:tcPr>
          <w:p w14:paraId="5B7A8A7A" w14:textId="77777777" w:rsidR="002F2296" w:rsidRDefault="002F2296" w:rsidP="002F2296"/>
        </w:tc>
        <w:tc>
          <w:tcPr>
            <w:tcW w:w="284" w:type="dxa"/>
          </w:tcPr>
          <w:p w14:paraId="071F4536" w14:textId="77777777" w:rsidR="002F2296" w:rsidRDefault="002F2296" w:rsidP="002F2296"/>
        </w:tc>
        <w:tc>
          <w:tcPr>
            <w:tcW w:w="284" w:type="dxa"/>
          </w:tcPr>
          <w:p w14:paraId="55AEE8C1" w14:textId="77777777" w:rsidR="002F2296" w:rsidRDefault="002F2296" w:rsidP="002F2296"/>
        </w:tc>
        <w:tc>
          <w:tcPr>
            <w:tcW w:w="284" w:type="dxa"/>
          </w:tcPr>
          <w:p w14:paraId="32242089" w14:textId="77777777" w:rsidR="002F2296" w:rsidRDefault="002F2296" w:rsidP="002F2296"/>
        </w:tc>
        <w:tc>
          <w:tcPr>
            <w:tcW w:w="284" w:type="dxa"/>
          </w:tcPr>
          <w:p w14:paraId="2F00FB3E" w14:textId="77777777" w:rsidR="002F2296" w:rsidRDefault="002F2296" w:rsidP="002F2296"/>
        </w:tc>
        <w:tc>
          <w:tcPr>
            <w:tcW w:w="284" w:type="dxa"/>
          </w:tcPr>
          <w:p w14:paraId="53B33A56" w14:textId="77777777" w:rsidR="002F2296" w:rsidRDefault="002F2296" w:rsidP="002F2296"/>
        </w:tc>
        <w:tc>
          <w:tcPr>
            <w:tcW w:w="284" w:type="dxa"/>
          </w:tcPr>
          <w:p w14:paraId="1DD1D3A7" w14:textId="77777777" w:rsidR="002F2296" w:rsidRDefault="002F2296" w:rsidP="002F2296"/>
        </w:tc>
        <w:tc>
          <w:tcPr>
            <w:tcW w:w="284" w:type="dxa"/>
          </w:tcPr>
          <w:p w14:paraId="15B1826A" w14:textId="77777777" w:rsidR="002F2296" w:rsidRDefault="002F2296" w:rsidP="002F2296"/>
        </w:tc>
        <w:tc>
          <w:tcPr>
            <w:tcW w:w="284" w:type="dxa"/>
          </w:tcPr>
          <w:p w14:paraId="55E4E0B1" w14:textId="77777777" w:rsidR="002F2296" w:rsidRDefault="002F2296" w:rsidP="002F2296"/>
        </w:tc>
        <w:tc>
          <w:tcPr>
            <w:tcW w:w="284" w:type="dxa"/>
          </w:tcPr>
          <w:p w14:paraId="488CCB61" w14:textId="77777777" w:rsidR="002F2296" w:rsidRDefault="002F2296" w:rsidP="002F2296"/>
        </w:tc>
        <w:tc>
          <w:tcPr>
            <w:tcW w:w="284" w:type="dxa"/>
          </w:tcPr>
          <w:p w14:paraId="5C63235A" w14:textId="77777777" w:rsidR="002F2296" w:rsidRDefault="002F2296" w:rsidP="002F2296"/>
        </w:tc>
        <w:tc>
          <w:tcPr>
            <w:tcW w:w="284" w:type="dxa"/>
          </w:tcPr>
          <w:p w14:paraId="625008BD" w14:textId="77777777" w:rsidR="002F2296" w:rsidRDefault="002F2296" w:rsidP="002F2296"/>
        </w:tc>
        <w:tc>
          <w:tcPr>
            <w:tcW w:w="284" w:type="dxa"/>
          </w:tcPr>
          <w:p w14:paraId="336C1AB8" w14:textId="77777777" w:rsidR="002F2296" w:rsidRDefault="002F2296" w:rsidP="002F2296"/>
        </w:tc>
        <w:tc>
          <w:tcPr>
            <w:tcW w:w="284" w:type="dxa"/>
          </w:tcPr>
          <w:p w14:paraId="5549D970" w14:textId="77777777" w:rsidR="002F2296" w:rsidRDefault="002F2296" w:rsidP="002F2296"/>
        </w:tc>
        <w:tc>
          <w:tcPr>
            <w:tcW w:w="284" w:type="dxa"/>
          </w:tcPr>
          <w:p w14:paraId="0D277A4D" w14:textId="77777777" w:rsidR="002F2296" w:rsidRDefault="002F2296" w:rsidP="002F2296"/>
        </w:tc>
        <w:tc>
          <w:tcPr>
            <w:tcW w:w="284" w:type="dxa"/>
          </w:tcPr>
          <w:p w14:paraId="3E8BA2EE" w14:textId="77777777" w:rsidR="002F2296" w:rsidRDefault="002F2296" w:rsidP="002F2296"/>
        </w:tc>
        <w:tc>
          <w:tcPr>
            <w:tcW w:w="284" w:type="dxa"/>
          </w:tcPr>
          <w:p w14:paraId="0DF65ED4" w14:textId="77777777" w:rsidR="002F2296" w:rsidRDefault="002F2296" w:rsidP="002F2296"/>
        </w:tc>
        <w:tc>
          <w:tcPr>
            <w:tcW w:w="284" w:type="dxa"/>
          </w:tcPr>
          <w:p w14:paraId="3FA0A0BD" w14:textId="77777777" w:rsidR="002F2296" w:rsidRDefault="002F2296" w:rsidP="002F2296"/>
        </w:tc>
        <w:tc>
          <w:tcPr>
            <w:tcW w:w="284" w:type="dxa"/>
          </w:tcPr>
          <w:p w14:paraId="10435592" w14:textId="77777777" w:rsidR="002F2296" w:rsidRDefault="002F2296" w:rsidP="002F2296"/>
        </w:tc>
        <w:tc>
          <w:tcPr>
            <w:tcW w:w="284" w:type="dxa"/>
          </w:tcPr>
          <w:p w14:paraId="02366C87" w14:textId="77777777" w:rsidR="002F2296" w:rsidRDefault="002F2296" w:rsidP="002F2296"/>
        </w:tc>
      </w:tr>
    </w:tbl>
    <w:p w14:paraId="57D3A2A3" w14:textId="77777777" w:rsidR="002F2296" w:rsidRDefault="002F2296" w:rsidP="002F2296"/>
    <w:p w14:paraId="0CF527F4" w14:textId="77777777" w:rsidR="002F2296" w:rsidRDefault="002F2296" w:rsidP="002F2296"/>
    <w:p w14:paraId="7CD09082" w14:textId="77777777" w:rsidR="002F2296" w:rsidRPr="00BF5A9E" w:rsidRDefault="002F2296" w:rsidP="002F2296">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6844C13D" w14:textId="60F18B85" w:rsidR="002F2296" w:rsidRDefault="002F2296" w:rsidP="002F2296">
      <w:pPr>
        <w:jc w:val="center"/>
        <w:rPr>
          <w:b/>
          <w:i/>
          <w:sz w:val="28"/>
        </w:rPr>
      </w:pPr>
      <w:r>
        <w:rPr>
          <w:b/>
          <w:i/>
          <w:sz w:val="28"/>
        </w:rPr>
        <w:t>Auswertung von langzeitbelichteten Fotos</w:t>
      </w:r>
    </w:p>
    <w:p w14:paraId="5D58A7B4" w14:textId="77777777" w:rsidR="002F2296" w:rsidRDefault="002F2296" w:rsidP="002F2296">
      <w:r>
        <w:rPr>
          <w:noProof/>
        </w:rPr>
        <w:drawing>
          <wp:anchor distT="0" distB="0" distL="114300" distR="114300" simplePos="0" relativeHeight="251646976" behindDoc="0" locked="0" layoutInCell="1" allowOverlap="1" wp14:anchorId="546F71CB" wp14:editId="7B62090E">
            <wp:simplePos x="0" y="0"/>
            <wp:positionH relativeFrom="column">
              <wp:posOffset>4131310</wp:posOffset>
            </wp:positionH>
            <wp:positionV relativeFrom="paragraph">
              <wp:posOffset>130810</wp:posOffset>
            </wp:positionV>
            <wp:extent cx="1685925" cy="3657600"/>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er_Fall_1.bmp"/>
                    <pic:cNvPicPr/>
                  </pic:nvPicPr>
                  <pic:blipFill>
                    <a:blip r:embed="rId20" cstate="print">
                      <a:extLst>
                        <a:ext uri="{28A0092B-C50C-407E-A947-70E740481C1C}">
                          <a14:useLocalDpi xmlns:a14="http://schemas.microsoft.com/office/drawing/2010/main"/>
                        </a:ext>
                      </a:extLst>
                    </a:blip>
                    <a:stretch>
                      <a:fillRect/>
                    </a:stretch>
                  </pic:blipFill>
                  <pic:spPr>
                    <a:xfrm>
                      <a:off x="0" y="0"/>
                      <a:ext cx="1685925" cy="3657600"/>
                    </a:xfrm>
                    <a:prstGeom prst="rect">
                      <a:avLst/>
                    </a:prstGeom>
                  </pic:spPr>
                </pic:pic>
              </a:graphicData>
            </a:graphic>
            <wp14:sizeRelH relativeFrom="page">
              <wp14:pctWidth>0</wp14:pctWidth>
            </wp14:sizeRelH>
            <wp14:sizeRelV relativeFrom="page">
              <wp14:pctHeight>0</wp14:pctHeight>
            </wp14:sizeRelV>
          </wp:anchor>
        </w:drawing>
      </w:r>
      <w:r>
        <w:t xml:space="preserve">Ziel soll es heute sein, ein Maß für die Geschwindigkeit eines sich bewegenden Körpers zu finden. Dazu werden langzeitbelichtete Fotos verwendet. Bei der Langzeitbelichtung wird mit Hilfe einer Fotokamera, deren Belichtungszeit auf ca. 2 – 4 Sekunden gestellt ist, ein sich bewegendes, blinkendes Objekt aufgenommen. Man erhält ein Bild wie hier dargestellt. </w:t>
      </w:r>
    </w:p>
    <w:p w14:paraId="2D268E6A" w14:textId="77777777" w:rsidR="002F2296" w:rsidRPr="00FE7658" w:rsidRDefault="002F2296" w:rsidP="002F2296">
      <w:pPr>
        <w:rPr>
          <w:u w:val="single"/>
        </w:rPr>
      </w:pPr>
      <w:r w:rsidRPr="00FE7658">
        <w:rPr>
          <w:u w:val="single"/>
        </w:rPr>
        <w:t>Voraussetzungen zum Auswerten</w:t>
      </w:r>
    </w:p>
    <w:p w14:paraId="3B32532C" w14:textId="77777777" w:rsidR="002F2296" w:rsidRDefault="002F2296" w:rsidP="002F2296">
      <w:pPr>
        <w:pStyle w:val="Listenabsatz"/>
        <w:numPr>
          <w:ilvl w:val="0"/>
          <w:numId w:val="36"/>
        </w:numPr>
        <w:rPr>
          <w:rFonts w:asciiTheme="minorHAnsi" w:hAnsiTheme="minorHAnsi"/>
        </w:rPr>
      </w:pPr>
      <w:r>
        <w:rPr>
          <w:rFonts w:asciiTheme="minorHAnsi" w:hAnsiTheme="minorHAnsi"/>
        </w:rPr>
        <w:t>Vorhandensein einer Skala auf dem Bild</w:t>
      </w:r>
    </w:p>
    <w:p w14:paraId="14AD9096" w14:textId="77777777" w:rsidR="002F2296" w:rsidRDefault="002F2296" w:rsidP="002F2296">
      <w:pPr>
        <w:pStyle w:val="Listenabsatz"/>
        <w:numPr>
          <w:ilvl w:val="0"/>
          <w:numId w:val="36"/>
        </w:numPr>
        <w:rPr>
          <w:rFonts w:asciiTheme="minorHAnsi" w:hAnsiTheme="minorHAnsi"/>
        </w:rPr>
      </w:pPr>
      <w:r>
        <w:rPr>
          <w:rFonts w:asciiTheme="minorHAnsi" w:hAnsiTheme="minorHAnsi"/>
        </w:rPr>
        <w:t>Es muss bekannt sein, wie groß die Periodendauer des blinkenden Objektes ist.</w:t>
      </w:r>
    </w:p>
    <w:p w14:paraId="6190768C" w14:textId="77777777" w:rsidR="002F2296" w:rsidRDefault="002F2296" w:rsidP="002F2296"/>
    <w:p w14:paraId="7E20D191" w14:textId="77777777" w:rsidR="002F2296" w:rsidRDefault="002F2296" w:rsidP="002F2296">
      <w:r>
        <w:t>Die Periodendauer des Blinkens beträgt 1/25 s,</w:t>
      </w:r>
    </w:p>
    <w:p w14:paraId="4C14996B" w14:textId="77777777" w:rsidR="002F2296" w:rsidRDefault="002F2296" w:rsidP="002F2296">
      <w:r>
        <w:t xml:space="preserve">das bedeutet, die Zeit, während der das Licht an war beträgt </w:t>
      </w:r>
      <m:oMath>
        <m:sSub>
          <m:sSubPr>
            <m:ctrlPr>
              <w:rPr>
                <w:rFonts w:ascii="Cambria Math" w:hAnsi="Cambria Math"/>
                <w:i/>
              </w:rPr>
            </m:ctrlPr>
          </m:sSubPr>
          <m:e>
            <m:r>
              <w:rPr>
                <w:rFonts w:ascii="Cambria Math" w:hAnsi="Cambria Math"/>
              </w:rPr>
              <m:t>t</m:t>
            </m:r>
          </m:e>
          <m:sub>
            <m:r>
              <w:rPr>
                <w:rFonts w:ascii="Cambria Math" w:hAnsi="Cambria Math"/>
              </w:rPr>
              <m:t>an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s=0,020 s</m:t>
        </m:r>
      </m:oMath>
      <w:r>
        <w:t>.</w:t>
      </w:r>
    </w:p>
    <w:p w14:paraId="4D4E6D85" w14:textId="77777777" w:rsidR="002F2296" w:rsidRDefault="002F2296" w:rsidP="002F2296"/>
    <w:p w14:paraId="54CC6460" w14:textId="77777777" w:rsidR="002F2296" w:rsidRDefault="002F2296" w:rsidP="002F2296">
      <w:pPr>
        <w:rPr>
          <w:b/>
        </w:rPr>
      </w:pPr>
      <w:r>
        <w:rPr>
          <w:b/>
        </w:rPr>
        <w:t>1. Schritt: Bewegung beschreiben</w:t>
      </w:r>
    </w:p>
    <w:p w14:paraId="4033A7A4" w14:textId="77777777" w:rsidR="002F2296" w:rsidRDefault="002F2296" w:rsidP="002F2296">
      <w:r>
        <w:t>Beschreibe die Bewegung des blinkenden Körpers während der ersten beiden Sekunden.</w:t>
      </w:r>
    </w:p>
    <w:p w14:paraId="18B32695" w14:textId="77777777" w:rsidR="002F2296" w:rsidRPr="00B322D7" w:rsidRDefault="002F2296" w:rsidP="002F2296"/>
    <w:p w14:paraId="2BDBDA1A" w14:textId="77777777" w:rsidR="002F2296" w:rsidRPr="00356A40" w:rsidRDefault="002F2296" w:rsidP="002F2296">
      <w:pPr>
        <w:rPr>
          <w:b/>
        </w:rPr>
      </w:pPr>
      <w:r>
        <w:rPr>
          <w:b/>
        </w:rPr>
        <w:t>2</w:t>
      </w:r>
      <w:r w:rsidRPr="00356A40">
        <w:rPr>
          <w:b/>
        </w:rPr>
        <w:t>.</w:t>
      </w:r>
      <w:r>
        <w:rPr>
          <w:b/>
        </w:rPr>
        <w:t xml:space="preserve"> </w:t>
      </w:r>
      <w:r w:rsidRPr="00356A40">
        <w:rPr>
          <w:b/>
        </w:rPr>
        <w:t xml:space="preserve">Schritt: </w:t>
      </w:r>
      <w:r>
        <w:rPr>
          <w:b/>
        </w:rPr>
        <w:t>Maßstab des Bildes bestimmen</w:t>
      </w:r>
    </w:p>
    <w:p w14:paraId="2C4AE539" w14:textId="77777777" w:rsidR="002F2296" w:rsidRDefault="002F2296" w:rsidP="002F2296">
      <w:r>
        <w:t>Bestimme aus der Skala den Maßstab des Bildes:</w:t>
      </w:r>
    </w:p>
    <w:p w14:paraId="50488403" w14:textId="77777777" w:rsidR="002F2296" w:rsidRDefault="002F2296" w:rsidP="002F2296">
      <w:r>
        <w:t>Länge des Maßstabes in der Realität:</w:t>
      </w:r>
      <w:r>
        <w:tab/>
        <w:t>__________________</w:t>
      </w:r>
    </w:p>
    <w:p w14:paraId="08FD4BCC" w14:textId="77777777" w:rsidR="002F2296" w:rsidRDefault="002F2296" w:rsidP="002F2296">
      <w:r>
        <w:t>Länge des Maßstabes auf dem Bild:</w:t>
      </w:r>
      <w:r>
        <w:tab/>
        <w:t>__________________</w:t>
      </w:r>
    </w:p>
    <w:p w14:paraId="78518961" w14:textId="77777777" w:rsidR="002F2296" w:rsidRDefault="002F2296" w:rsidP="002F2296"/>
    <w:p w14:paraId="6B1037E3" w14:textId="77777777" w:rsidR="002F2296" w:rsidRDefault="002F2296" w:rsidP="002F2296">
      <w:r>
        <w:t>Maßstab: ____________________ = ____________________</w:t>
      </w:r>
    </w:p>
    <w:p w14:paraId="683CDDCC" w14:textId="77777777" w:rsidR="002F2296" w:rsidRDefault="002F2296" w:rsidP="002F2296"/>
    <w:p w14:paraId="0215CF54" w14:textId="65876D31" w:rsidR="002F2296" w:rsidRDefault="00643455" w:rsidP="002F2296">
      <w:pPr>
        <w:rPr>
          <w:b/>
        </w:rPr>
      </w:pPr>
      <w:r>
        <w:rPr>
          <w:b/>
        </w:rPr>
        <w:t>3</w:t>
      </w:r>
      <w:r w:rsidR="002F2296">
        <w:rPr>
          <w:b/>
        </w:rPr>
        <w:t>. Schritt: Länge des Lichtpunkte bestimmen</w:t>
      </w:r>
    </w:p>
    <w:p w14:paraId="19BF726E" w14:textId="77777777" w:rsidR="002F2296" w:rsidRDefault="002F2296" w:rsidP="002F2296">
      <w:r>
        <w:t>Bestimme die Länge der ersten zehn Lichtbalken auf dem Foto</w:t>
      </w:r>
    </w:p>
    <w:p w14:paraId="6095A02E" w14:textId="77777777" w:rsidR="002F2296" w:rsidRDefault="002F2296" w:rsidP="002F2296"/>
    <w:p w14:paraId="10556845" w14:textId="7AE73533" w:rsidR="002F2296" w:rsidRPr="00B322D7" w:rsidRDefault="00643455" w:rsidP="002F2296">
      <w:pPr>
        <w:rPr>
          <w:b/>
        </w:rPr>
      </w:pPr>
      <w:r>
        <w:rPr>
          <w:b/>
        </w:rPr>
        <w:t>4</w:t>
      </w:r>
      <w:r w:rsidR="002F2296" w:rsidRPr="00B322D7">
        <w:rPr>
          <w:b/>
        </w:rPr>
        <w:t>. Schritt: „reale“ Länge des Lichtbalken</w:t>
      </w:r>
    </w:p>
    <w:p w14:paraId="378DE979" w14:textId="77777777" w:rsidR="002F2296" w:rsidRDefault="002F2296" w:rsidP="002F2296">
      <w:r>
        <w:t>Bestimme mit Hilfe des Maßstabes die „reale“ Länge der Lichtbalken und trage sie in die obige Tabelle ein!</w:t>
      </w:r>
    </w:p>
    <w:p w14:paraId="5A428898" w14:textId="77777777" w:rsidR="002F2296" w:rsidRDefault="002F2296" w:rsidP="002F2296"/>
    <w:p w14:paraId="457F0D8E" w14:textId="3B4E8F46" w:rsidR="002F2296" w:rsidRDefault="002F2296" w:rsidP="002F2296">
      <w:pPr>
        <w:rPr>
          <w:b/>
        </w:rPr>
      </w:pPr>
      <w:r>
        <w:rPr>
          <w:noProof/>
        </w:rPr>
        <mc:AlternateContent>
          <mc:Choice Requires="wps">
            <w:drawing>
              <wp:anchor distT="0" distB="0" distL="114300" distR="114300" simplePos="0" relativeHeight="251648000" behindDoc="1" locked="0" layoutInCell="1" allowOverlap="1" wp14:anchorId="481FC97D" wp14:editId="7B024D34">
                <wp:simplePos x="0" y="0"/>
                <wp:positionH relativeFrom="column">
                  <wp:posOffset>5438140</wp:posOffset>
                </wp:positionH>
                <wp:positionV relativeFrom="paragraph">
                  <wp:posOffset>55880</wp:posOffset>
                </wp:positionV>
                <wp:extent cx="369570" cy="344805"/>
                <wp:effectExtent l="0" t="0" r="36830" b="36195"/>
                <wp:wrapSquare wrapText="bothSides"/>
                <wp:docPr id="67" name="Mehrere Dokument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4E1C1D8E" w14:textId="77777777" w:rsidR="00105EE8" w:rsidRPr="00BF0801" w:rsidRDefault="00105EE8" w:rsidP="002F2296">
                            <w:pPr>
                              <w:rPr>
                                <w:rFonts w:cs="Arial"/>
                                <w:b/>
                                <w:sz w:val="14"/>
                              </w:rPr>
                            </w:pPr>
                            <w:r w:rsidRPr="00BF0801">
                              <w:rPr>
                                <w:rFonts w:cs="Arial"/>
                                <w:b/>
                                <w:sz w:val="14"/>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FC97D" id="_x0000_t115" coordsize="21600,21600" o:spt="115" path="m0,20465c810,20782,1620,20917,2397,21190,3077,21325,3790,21417,4405,21597,6025,21597,6607,21417,7062,21325,7580,21280,8002,21010,8455,20917,8877,20782,9265,20512,9782,20375,10205,20150,10657,19967,11080,19742,11597,19560,12050,19335,12505,19152,13087,19017,13605,18745,14255,18610,14870,18430,15517,18292,16197,18202,16975,18202,17785,18022,18595,18022l18595,16352,19192,16252,20000,16252,20000,14467,20722,14392,21597,14392,21597,,2972,,2972,1815,1532,1815,1532,3675,,3675,,20465xem1532,3675nfl18595,3675,18595,16352em2972,1815nfl20000,1815,20000,14467e">
                <v:stroke joinstyle="miter"/>
                <v:path o:extrusionok="f" o:connecttype="custom" o:connectlocs="10800,0;0,10800;10800,19890;21600,10800" textboxrect="0,3675,18595,18022"/>
              </v:shapetype>
              <v:shape id="Mehrere_x0020_Dokumente_x0020_67" o:spid="_x0000_s1031" type="#_x0000_t115" style="position:absolute;margin-left:428.2pt;margin-top:4.4pt;width:29.1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">
                <v:textbox>
                  <w:txbxContent>
                    <w:p w14:paraId="4E1C1D8E" w14:textId="77777777" w:rsidR="00105EE8" w:rsidRPr="00BF0801" w:rsidRDefault="00105EE8" w:rsidP="002F2296">
                      <w:pPr>
                        <w:rPr>
                          <w:rFonts w:cs="Arial"/>
                          <w:b/>
                          <w:sz w:val="14"/>
                        </w:rPr>
                      </w:pPr>
                      <w:r w:rsidRPr="00BF0801">
                        <w:rPr>
                          <w:rFonts w:cs="Arial"/>
                          <w:b/>
                          <w:sz w:val="14"/>
                        </w:rPr>
                        <w:t>H1</w:t>
                      </w:r>
                    </w:p>
                  </w:txbxContent>
                </v:textbox>
                <w10:wrap type="square"/>
              </v:shape>
            </w:pict>
          </mc:Fallback>
        </mc:AlternateContent>
      </w:r>
      <w:r w:rsidR="00643455">
        <w:rPr>
          <w:b/>
        </w:rPr>
        <w:t>5</w:t>
      </w:r>
      <w:r>
        <w:rPr>
          <w:b/>
        </w:rPr>
        <w:t>. Schritt: Geschwindigkeit bestimmen</w:t>
      </w:r>
    </w:p>
    <w:p w14:paraId="3637CE5D" w14:textId="77777777" w:rsidR="002F2296" w:rsidRDefault="002F2296" w:rsidP="002F2296">
      <w:r>
        <w:t>Wie kann man aus der zurückgelegten Strecke s und der dafür benötigten Zeit t die Geschwindigkeit einer Körpers berechnen?   v =_______________</w:t>
      </w:r>
    </w:p>
    <w:p w14:paraId="15F48E18" w14:textId="77777777" w:rsidR="002F2296" w:rsidRPr="00FE7658" w:rsidRDefault="002F2296" w:rsidP="002F2296">
      <w:pPr>
        <w:rPr>
          <w:i/>
        </w:rPr>
      </w:pPr>
      <w:r w:rsidRPr="00FE7658">
        <w:rPr>
          <w:i/>
        </w:rPr>
        <w:t>Überlege dazu, woran man im Bild erkennen kann, wie groß die Geschwindigkeit an den einzelnen Stellen ist, wenn das Licht immer gleich schnell blinkt!</w:t>
      </w:r>
    </w:p>
    <w:p w14:paraId="61FBED0F" w14:textId="77777777" w:rsidR="002F2296" w:rsidRDefault="002F2296" w:rsidP="002F2296"/>
    <w:p w14:paraId="18C23716" w14:textId="77777777" w:rsidR="002F2296" w:rsidRDefault="002F2296" w:rsidP="002F2296">
      <w:r>
        <w:t>Bestimme mit Hilfe der Periodendauer und der realen Länge der Lichtbalken die (durchschnittlichen) Geschwindigkeiten des Objektes.</w:t>
      </w:r>
    </w:p>
    <w:p w14:paraId="6DC80A46" w14:textId="77777777" w:rsidR="002F2296" w:rsidRDefault="002F2296" w:rsidP="002F2296"/>
    <w:p w14:paraId="2E3F23FB" w14:textId="2B5B23A0" w:rsidR="002F2296" w:rsidRPr="00C013BF" w:rsidRDefault="00643455" w:rsidP="002F2296">
      <w:pPr>
        <w:rPr>
          <w:b/>
        </w:rPr>
      </w:pPr>
      <w:r>
        <w:rPr>
          <w:b/>
        </w:rPr>
        <w:t>6</w:t>
      </w:r>
      <w:r w:rsidR="002F2296" w:rsidRPr="00C013BF">
        <w:rPr>
          <w:b/>
        </w:rPr>
        <w:t>. Schritt: Diagramm erstellen</w:t>
      </w:r>
    </w:p>
    <w:p w14:paraId="47541419" w14:textId="77777777" w:rsidR="002F2296" w:rsidRDefault="002F2296" w:rsidP="002F2296">
      <w:r>
        <w:t>Erstelle aus den Daten ein v-t-Diagramm der Bewegung für die ersten zwei Sekunden! (Achte darauf, dass dir t-Achse richtig skaliert ist! (Einheit: 0,02 s!)</w:t>
      </w:r>
    </w:p>
    <w:p w14:paraId="775B5580" w14:textId="77777777" w:rsidR="00A55CD1" w:rsidRDefault="00A55CD1">
      <w:r>
        <w:br w:type="page"/>
      </w:r>
    </w:p>
    <w:p w14:paraId="6635FF6A" w14:textId="505C20B4" w:rsidR="002F2296" w:rsidRPr="00A55CD1" w:rsidRDefault="002F2296" w:rsidP="002F2296">
      <w:r>
        <w:rPr>
          <w:noProof/>
        </w:rPr>
        <w:lastRenderedPageBreak/>
        <mc:AlternateContent>
          <mc:Choice Requires="wps">
            <w:drawing>
              <wp:anchor distT="0" distB="0" distL="114300" distR="114300" simplePos="0" relativeHeight="251649024" behindDoc="1" locked="0" layoutInCell="1" allowOverlap="1" wp14:anchorId="37ADBC67" wp14:editId="2258AC1E">
                <wp:simplePos x="0" y="0"/>
                <wp:positionH relativeFrom="column">
                  <wp:posOffset>5438140</wp:posOffset>
                </wp:positionH>
                <wp:positionV relativeFrom="paragraph">
                  <wp:posOffset>94615</wp:posOffset>
                </wp:positionV>
                <wp:extent cx="369570" cy="344805"/>
                <wp:effectExtent l="0" t="0" r="36830" b="36195"/>
                <wp:wrapSquare wrapText="bothSides"/>
                <wp:docPr id="8" name="Mehrere Dokumen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42298F25" w14:textId="77777777" w:rsidR="00105EE8" w:rsidRPr="00BF0801" w:rsidRDefault="00105EE8" w:rsidP="002F2296">
                            <w:pPr>
                              <w:rPr>
                                <w:rFonts w:cs="Arial"/>
                                <w:b/>
                                <w:sz w:val="14"/>
                              </w:rPr>
                            </w:pPr>
                            <w:r>
                              <w:rPr>
                                <w:rFonts w:cs="Arial"/>
                                <w:b/>
                                <w:sz w:val="14"/>
                              </w:rP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BC67" id="Mehrere_x0020_Dokumente_x0020_8" o:spid="_x0000_s1032" type="#_x0000_t115" style="position:absolute;margin-left:428.2pt;margin-top:7.45pt;width:29.1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">
                <v:textbox>
                  <w:txbxContent>
                    <w:p w14:paraId="42298F25" w14:textId="77777777" w:rsidR="00105EE8" w:rsidRPr="00BF0801" w:rsidRDefault="00105EE8" w:rsidP="002F2296">
                      <w:pPr>
                        <w:rPr>
                          <w:rFonts w:cs="Arial"/>
                          <w:b/>
                          <w:sz w:val="14"/>
                        </w:rPr>
                      </w:pPr>
                      <w:r>
                        <w:rPr>
                          <w:rFonts w:cs="Arial"/>
                          <w:b/>
                          <w:sz w:val="14"/>
                        </w:rPr>
                        <w:t>H2</w:t>
                      </w:r>
                    </w:p>
                  </w:txbxContent>
                </v:textbox>
                <w10:wrap type="square"/>
              </v:shape>
            </w:pict>
          </mc:Fallback>
        </mc:AlternateContent>
      </w:r>
      <w:r w:rsidR="00643455">
        <w:rPr>
          <w:b/>
        </w:rPr>
        <w:t>(*) 7</w:t>
      </w:r>
      <w:r w:rsidRPr="00C013BF">
        <w:rPr>
          <w:b/>
        </w:rPr>
        <w:t>. Schritt: s-t-Diagramm erstellen</w:t>
      </w:r>
    </w:p>
    <w:p w14:paraId="40946BA3" w14:textId="77777777" w:rsidR="002F2296" w:rsidRDefault="002F2296" w:rsidP="002F2296">
      <w:r>
        <w:t>Erstelle aus dem Bild durch geeignete Messung ein s-t-Diagramm der Bewegung</w:t>
      </w:r>
    </w:p>
    <w:p w14:paraId="1A3AF4D3" w14:textId="65585BBE" w:rsidR="002F2296" w:rsidRPr="00C013BF" w:rsidRDefault="002F2296" w:rsidP="002F2296">
      <w:pPr>
        <w:rPr>
          <w:b/>
        </w:rPr>
      </w:pPr>
      <w:r>
        <w:rPr>
          <w:b/>
        </w:rPr>
        <w:t>Auswertung (Schritt 1-5): v-t-Diagramm</w:t>
      </w: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1067"/>
        <w:gridCol w:w="1067"/>
        <w:gridCol w:w="1701"/>
        <w:gridCol w:w="2744"/>
      </w:tblGrid>
      <w:tr w:rsidR="002F2296" w14:paraId="44420A3E" w14:textId="77777777" w:rsidTr="002F2296">
        <w:trPr>
          <w:jc w:val="center"/>
        </w:trPr>
        <w:tc>
          <w:tcPr>
            <w:tcW w:w="817" w:type="dxa"/>
          </w:tcPr>
          <w:p w14:paraId="62CF0197" w14:textId="77777777" w:rsidR="002F2296" w:rsidRDefault="002F2296" w:rsidP="002F2296">
            <w:pPr>
              <w:jc w:val="center"/>
            </w:pPr>
            <w:r>
              <w:t>Nr.</w:t>
            </w:r>
          </w:p>
        </w:tc>
        <w:tc>
          <w:tcPr>
            <w:tcW w:w="1067" w:type="dxa"/>
          </w:tcPr>
          <w:p w14:paraId="3A7CEDE0" w14:textId="77777777" w:rsidR="002F2296" w:rsidRDefault="002F2296" w:rsidP="002F2296">
            <w:pPr>
              <w:jc w:val="center"/>
            </w:pPr>
            <w:r>
              <w:t>t in s</w:t>
            </w:r>
          </w:p>
        </w:tc>
        <w:tc>
          <w:tcPr>
            <w:tcW w:w="1067" w:type="dxa"/>
          </w:tcPr>
          <w:p w14:paraId="65BE730E" w14:textId="77777777" w:rsidR="002F2296" w:rsidRDefault="002F2296" w:rsidP="002F2296">
            <w:pPr>
              <w:jc w:val="center"/>
            </w:pPr>
            <w:r>
              <w:t>Länge in mm</w:t>
            </w:r>
          </w:p>
        </w:tc>
        <w:tc>
          <w:tcPr>
            <w:tcW w:w="1701" w:type="dxa"/>
          </w:tcPr>
          <w:p w14:paraId="5650C144" w14:textId="77777777" w:rsidR="002F2296" w:rsidRDefault="002F2296" w:rsidP="002F2296">
            <w:pPr>
              <w:jc w:val="center"/>
            </w:pPr>
            <w:r>
              <w:t>Reale Länge in m</w:t>
            </w:r>
          </w:p>
        </w:tc>
        <w:tc>
          <w:tcPr>
            <w:tcW w:w="2744" w:type="dxa"/>
          </w:tcPr>
          <w:p w14:paraId="73133E18" w14:textId="77777777" w:rsidR="002F2296" w:rsidRDefault="002F2296" w:rsidP="002F2296">
            <w:pPr>
              <w:jc w:val="center"/>
            </w:pPr>
            <w:r>
              <w:t>Geschwindigkeit in m/s</w:t>
            </w:r>
          </w:p>
        </w:tc>
      </w:tr>
      <w:tr w:rsidR="002F2296" w14:paraId="460AE592" w14:textId="77777777" w:rsidTr="002F2296">
        <w:trPr>
          <w:jc w:val="center"/>
        </w:trPr>
        <w:tc>
          <w:tcPr>
            <w:tcW w:w="817" w:type="dxa"/>
          </w:tcPr>
          <w:p w14:paraId="348FB92D" w14:textId="77777777" w:rsidR="002F2296" w:rsidRDefault="002F2296" w:rsidP="002F2296">
            <w:pPr>
              <w:jc w:val="center"/>
            </w:pPr>
            <w:r>
              <w:t>1</w:t>
            </w:r>
          </w:p>
        </w:tc>
        <w:tc>
          <w:tcPr>
            <w:tcW w:w="1067" w:type="dxa"/>
          </w:tcPr>
          <w:p w14:paraId="08BFC639" w14:textId="77777777" w:rsidR="002F2296" w:rsidRDefault="002F2296" w:rsidP="002F2296">
            <w:pPr>
              <w:jc w:val="center"/>
            </w:pPr>
          </w:p>
        </w:tc>
        <w:tc>
          <w:tcPr>
            <w:tcW w:w="1067" w:type="dxa"/>
          </w:tcPr>
          <w:p w14:paraId="40242823" w14:textId="77777777" w:rsidR="002F2296" w:rsidRDefault="002F2296" w:rsidP="002F2296">
            <w:pPr>
              <w:jc w:val="center"/>
            </w:pPr>
          </w:p>
        </w:tc>
        <w:tc>
          <w:tcPr>
            <w:tcW w:w="1701" w:type="dxa"/>
          </w:tcPr>
          <w:p w14:paraId="46249FBB" w14:textId="77777777" w:rsidR="002F2296" w:rsidRDefault="002F2296" w:rsidP="002F2296">
            <w:pPr>
              <w:jc w:val="center"/>
            </w:pPr>
          </w:p>
        </w:tc>
        <w:tc>
          <w:tcPr>
            <w:tcW w:w="2744" w:type="dxa"/>
          </w:tcPr>
          <w:p w14:paraId="06109AAF" w14:textId="77777777" w:rsidR="002F2296" w:rsidRDefault="002F2296" w:rsidP="002F2296">
            <w:pPr>
              <w:jc w:val="center"/>
            </w:pPr>
          </w:p>
        </w:tc>
      </w:tr>
      <w:tr w:rsidR="002F2296" w14:paraId="6BA37A2A" w14:textId="77777777" w:rsidTr="002F2296">
        <w:trPr>
          <w:jc w:val="center"/>
        </w:trPr>
        <w:tc>
          <w:tcPr>
            <w:tcW w:w="817" w:type="dxa"/>
          </w:tcPr>
          <w:p w14:paraId="2B15DC25" w14:textId="77777777" w:rsidR="002F2296" w:rsidRDefault="002F2296" w:rsidP="002F2296">
            <w:pPr>
              <w:jc w:val="center"/>
            </w:pPr>
            <w:r>
              <w:t>2</w:t>
            </w:r>
          </w:p>
        </w:tc>
        <w:tc>
          <w:tcPr>
            <w:tcW w:w="1067" w:type="dxa"/>
          </w:tcPr>
          <w:p w14:paraId="00AB4393" w14:textId="77777777" w:rsidR="002F2296" w:rsidRDefault="002F2296" w:rsidP="002F2296">
            <w:pPr>
              <w:jc w:val="center"/>
            </w:pPr>
          </w:p>
        </w:tc>
        <w:tc>
          <w:tcPr>
            <w:tcW w:w="1067" w:type="dxa"/>
          </w:tcPr>
          <w:p w14:paraId="454C007F" w14:textId="77777777" w:rsidR="002F2296" w:rsidRDefault="002F2296" w:rsidP="002F2296">
            <w:pPr>
              <w:jc w:val="center"/>
            </w:pPr>
          </w:p>
        </w:tc>
        <w:tc>
          <w:tcPr>
            <w:tcW w:w="1701" w:type="dxa"/>
          </w:tcPr>
          <w:p w14:paraId="0FBBD46B" w14:textId="77777777" w:rsidR="002F2296" w:rsidRDefault="002F2296" w:rsidP="002F2296">
            <w:pPr>
              <w:jc w:val="center"/>
            </w:pPr>
          </w:p>
        </w:tc>
        <w:tc>
          <w:tcPr>
            <w:tcW w:w="2744" w:type="dxa"/>
          </w:tcPr>
          <w:p w14:paraId="33D0C85D" w14:textId="77777777" w:rsidR="002F2296" w:rsidRDefault="002F2296" w:rsidP="002F2296">
            <w:pPr>
              <w:jc w:val="center"/>
            </w:pPr>
          </w:p>
        </w:tc>
      </w:tr>
      <w:tr w:rsidR="002F2296" w14:paraId="55C502AE" w14:textId="77777777" w:rsidTr="002F2296">
        <w:trPr>
          <w:jc w:val="center"/>
        </w:trPr>
        <w:tc>
          <w:tcPr>
            <w:tcW w:w="817" w:type="dxa"/>
          </w:tcPr>
          <w:p w14:paraId="79928A0D" w14:textId="77777777" w:rsidR="002F2296" w:rsidRDefault="002F2296" w:rsidP="002F2296">
            <w:pPr>
              <w:jc w:val="center"/>
            </w:pPr>
            <w:r>
              <w:t>3</w:t>
            </w:r>
          </w:p>
        </w:tc>
        <w:tc>
          <w:tcPr>
            <w:tcW w:w="1067" w:type="dxa"/>
          </w:tcPr>
          <w:p w14:paraId="05C70B0A" w14:textId="77777777" w:rsidR="002F2296" w:rsidRDefault="002F2296" w:rsidP="002F2296">
            <w:pPr>
              <w:jc w:val="center"/>
            </w:pPr>
          </w:p>
        </w:tc>
        <w:tc>
          <w:tcPr>
            <w:tcW w:w="1067" w:type="dxa"/>
          </w:tcPr>
          <w:p w14:paraId="3FFF2AEA" w14:textId="77777777" w:rsidR="002F2296" w:rsidRDefault="002F2296" w:rsidP="002F2296">
            <w:pPr>
              <w:jc w:val="center"/>
            </w:pPr>
          </w:p>
        </w:tc>
        <w:tc>
          <w:tcPr>
            <w:tcW w:w="1701" w:type="dxa"/>
          </w:tcPr>
          <w:p w14:paraId="3B1E3A42" w14:textId="77777777" w:rsidR="002F2296" w:rsidRDefault="002F2296" w:rsidP="002F2296">
            <w:pPr>
              <w:jc w:val="center"/>
            </w:pPr>
          </w:p>
        </w:tc>
        <w:tc>
          <w:tcPr>
            <w:tcW w:w="2744" w:type="dxa"/>
          </w:tcPr>
          <w:p w14:paraId="11ADDB5C" w14:textId="77777777" w:rsidR="002F2296" w:rsidRDefault="002F2296" w:rsidP="002F2296">
            <w:pPr>
              <w:jc w:val="center"/>
            </w:pPr>
          </w:p>
        </w:tc>
      </w:tr>
      <w:tr w:rsidR="002F2296" w14:paraId="29EBB9D4" w14:textId="77777777" w:rsidTr="002F2296">
        <w:trPr>
          <w:jc w:val="center"/>
        </w:trPr>
        <w:tc>
          <w:tcPr>
            <w:tcW w:w="817" w:type="dxa"/>
          </w:tcPr>
          <w:p w14:paraId="0204B823" w14:textId="77777777" w:rsidR="002F2296" w:rsidRDefault="002F2296" w:rsidP="002F2296">
            <w:pPr>
              <w:jc w:val="center"/>
            </w:pPr>
            <w:r>
              <w:t>4</w:t>
            </w:r>
          </w:p>
        </w:tc>
        <w:tc>
          <w:tcPr>
            <w:tcW w:w="1067" w:type="dxa"/>
          </w:tcPr>
          <w:p w14:paraId="0A18D1E9" w14:textId="77777777" w:rsidR="002F2296" w:rsidRDefault="002F2296" w:rsidP="002F2296">
            <w:pPr>
              <w:jc w:val="center"/>
            </w:pPr>
          </w:p>
        </w:tc>
        <w:tc>
          <w:tcPr>
            <w:tcW w:w="1067" w:type="dxa"/>
          </w:tcPr>
          <w:p w14:paraId="75399E27" w14:textId="77777777" w:rsidR="002F2296" w:rsidRDefault="002F2296" w:rsidP="002F2296">
            <w:pPr>
              <w:jc w:val="center"/>
            </w:pPr>
          </w:p>
        </w:tc>
        <w:tc>
          <w:tcPr>
            <w:tcW w:w="1701" w:type="dxa"/>
          </w:tcPr>
          <w:p w14:paraId="3E752C14" w14:textId="77777777" w:rsidR="002F2296" w:rsidRDefault="002F2296" w:rsidP="002F2296">
            <w:pPr>
              <w:jc w:val="center"/>
            </w:pPr>
          </w:p>
        </w:tc>
        <w:tc>
          <w:tcPr>
            <w:tcW w:w="2744" w:type="dxa"/>
          </w:tcPr>
          <w:p w14:paraId="3028D7CE" w14:textId="77777777" w:rsidR="002F2296" w:rsidRDefault="002F2296" w:rsidP="002F2296">
            <w:pPr>
              <w:jc w:val="center"/>
            </w:pPr>
          </w:p>
        </w:tc>
      </w:tr>
      <w:tr w:rsidR="002F2296" w14:paraId="55C14EDA" w14:textId="77777777" w:rsidTr="002F2296">
        <w:trPr>
          <w:jc w:val="center"/>
        </w:trPr>
        <w:tc>
          <w:tcPr>
            <w:tcW w:w="817" w:type="dxa"/>
          </w:tcPr>
          <w:p w14:paraId="5344B223" w14:textId="77777777" w:rsidR="002F2296" w:rsidRDefault="002F2296" w:rsidP="002F2296">
            <w:pPr>
              <w:jc w:val="center"/>
            </w:pPr>
            <w:r>
              <w:t>5</w:t>
            </w:r>
          </w:p>
        </w:tc>
        <w:tc>
          <w:tcPr>
            <w:tcW w:w="1067" w:type="dxa"/>
          </w:tcPr>
          <w:p w14:paraId="0D72C46E" w14:textId="77777777" w:rsidR="002F2296" w:rsidRDefault="002F2296" w:rsidP="002F2296">
            <w:pPr>
              <w:jc w:val="center"/>
            </w:pPr>
          </w:p>
        </w:tc>
        <w:tc>
          <w:tcPr>
            <w:tcW w:w="1067" w:type="dxa"/>
          </w:tcPr>
          <w:p w14:paraId="06E67007" w14:textId="77777777" w:rsidR="002F2296" w:rsidRDefault="002F2296" w:rsidP="002F2296">
            <w:pPr>
              <w:jc w:val="center"/>
            </w:pPr>
          </w:p>
        </w:tc>
        <w:tc>
          <w:tcPr>
            <w:tcW w:w="1701" w:type="dxa"/>
          </w:tcPr>
          <w:p w14:paraId="51647BA2" w14:textId="77777777" w:rsidR="002F2296" w:rsidRDefault="002F2296" w:rsidP="002F2296">
            <w:pPr>
              <w:jc w:val="center"/>
            </w:pPr>
          </w:p>
        </w:tc>
        <w:tc>
          <w:tcPr>
            <w:tcW w:w="2744" w:type="dxa"/>
          </w:tcPr>
          <w:p w14:paraId="16E7CD72" w14:textId="77777777" w:rsidR="002F2296" w:rsidRDefault="002F2296" w:rsidP="002F2296">
            <w:pPr>
              <w:jc w:val="center"/>
            </w:pPr>
          </w:p>
        </w:tc>
      </w:tr>
      <w:tr w:rsidR="002F2296" w14:paraId="1E949CAE" w14:textId="77777777" w:rsidTr="002F2296">
        <w:trPr>
          <w:jc w:val="center"/>
        </w:trPr>
        <w:tc>
          <w:tcPr>
            <w:tcW w:w="817" w:type="dxa"/>
          </w:tcPr>
          <w:p w14:paraId="73FAE320" w14:textId="77777777" w:rsidR="002F2296" w:rsidRDefault="002F2296" w:rsidP="002F2296">
            <w:pPr>
              <w:jc w:val="center"/>
            </w:pPr>
            <w:r>
              <w:t>6</w:t>
            </w:r>
          </w:p>
        </w:tc>
        <w:tc>
          <w:tcPr>
            <w:tcW w:w="1067" w:type="dxa"/>
          </w:tcPr>
          <w:p w14:paraId="7AE82BF9" w14:textId="77777777" w:rsidR="002F2296" w:rsidRDefault="002F2296" w:rsidP="002F2296">
            <w:pPr>
              <w:jc w:val="center"/>
            </w:pPr>
          </w:p>
        </w:tc>
        <w:tc>
          <w:tcPr>
            <w:tcW w:w="1067" w:type="dxa"/>
          </w:tcPr>
          <w:p w14:paraId="37EBD848" w14:textId="77777777" w:rsidR="002F2296" w:rsidRDefault="002F2296" w:rsidP="002F2296">
            <w:pPr>
              <w:jc w:val="center"/>
            </w:pPr>
          </w:p>
        </w:tc>
        <w:tc>
          <w:tcPr>
            <w:tcW w:w="1701" w:type="dxa"/>
          </w:tcPr>
          <w:p w14:paraId="6DD5207D" w14:textId="77777777" w:rsidR="002F2296" w:rsidRDefault="002F2296" w:rsidP="002F2296">
            <w:pPr>
              <w:jc w:val="center"/>
            </w:pPr>
          </w:p>
        </w:tc>
        <w:tc>
          <w:tcPr>
            <w:tcW w:w="2744" w:type="dxa"/>
          </w:tcPr>
          <w:p w14:paraId="244C4F8D" w14:textId="77777777" w:rsidR="002F2296" w:rsidRDefault="002F2296" w:rsidP="002F2296">
            <w:pPr>
              <w:jc w:val="center"/>
            </w:pPr>
          </w:p>
        </w:tc>
      </w:tr>
      <w:tr w:rsidR="002F2296" w14:paraId="1946E3FA" w14:textId="77777777" w:rsidTr="002F2296">
        <w:trPr>
          <w:jc w:val="center"/>
        </w:trPr>
        <w:tc>
          <w:tcPr>
            <w:tcW w:w="817" w:type="dxa"/>
          </w:tcPr>
          <w:p w14:paraId="464B8B7D" w14:textId="77777777" w:rsidR="002F2296" w:rsidRDefault="002F2296" w:rsidP="002F2296">
            <w:pPr>
              <w:jc w:val="center"/>
            </w:pPr>
            <w:r>
              <w:t>7</w:t>
            </w:r>
          </w:p>
        </w:tc>
        <w:tc>
          <w:tcPr>
            <w:tcW w:w="1067" w:type="dxa"/>
          </w:tcPr>
          <w:p w14:paraId="5B3310CD" w14:textId="77777777" w:rsidR="002F2296" w:rsidRDefault="002F2296" w:rsidP="002F2296">
            <w:pPr>
              <w:jc w:val="center"/>
            </w:pPr>
          </w:p>
        </w:tc>
        <w:tc>
          <w:tcPr>
            <w:tcW w:w="1067" w:type="dxa"/>
          </w:tcPr>
          <w:p w14:paraId="511872DF" w14:textId="77777777" w:rsidR="002F2296" w:rsidRDefault="002F2296" w:rsidP="002F2296">
            <w:pPr>
              <w:jc w:val="center"/>
            </w:pPr>
          </w:p>
        </w:tc>
        <w:tc>
          <w:tcPr>
            <w:tcW w:w="1701" w:type="dxa"/>
          </w:tcPr>
          <w:p w14:paraId="31FBAC28" w14:textId="77777777" w:rsidR="002F2296" w:rsidRDefault="002F2296" w:rsidP="002F2296">
            <w:pPr>
              <w:jc w:val="center"/>
            </w:pPr>
          </w:p>
        </w:tc>
        <w:tc>
          <w:tcPr>
            <w:tcW w:w="2744" w:type="dxa"/>
          </w:tcPr>
          <w:p w14:paraId="1F083786" w14:textId="77777777" w:rsidR="002F2296" w:rsidRDefault="002F2296" w:rsidP="002F2296">
            <w:pPr>
              <w:jc w:val="center"/>
            </w:pPr>
          </w:p>
        </w:tc>
      </w:tr>
      <w:tr w:rsidR="002F2296" w14:paraId="58250E74" w14:textId="77777777" w:rsidTr="002F2296">
        <w:trPr>
          <w:jc w:val="center"/>
        </w:trPr>
        <w:tc>
          <w:tcPr>
            <w:tcW w:w="817" w:type="dxa"/>
          </w:tcPr>
          <w:p w14:paraId="4FA4AE8F" w14:textId="77777777" w:rsidR="002F2296" w:rsidRDefault="002F2296" w:rsidP="002F2296">
            <w:pPr>
              <w:jc w:val="center"/>
            </w:pPr>
            <w:r>
              <w:t>8</w:t>
            </w:r>
          </w:p>
        </w:tc>
        <w:tc>
          <w:tcPr>
            <w:tcW w:w="1067" w:type="dxa"/>
          </w:tcPr>
          <w:p w14:paraId="7BC97B63" w14:textId="77777777" w:rsidR="002F2296" w:rsidRDefault="002F2296" w:rsidP="002F2296">
            <w:pPr>
              <w:jc w:val="center"/>
            </w:pPr>
          </w:p>
        </w:tc>
        <w:tc>
          <w:tcPr>
            <w:tcW w:w="1067" w:type="dxa"/>
          </w:tcPr>
          <w:p w14:paraId="7B8F8431" w14:textId="77777777" w:rsidR="002F2296" w:rsidRDefault="002F2296" w:rsidP="002F2296">
            <w:pPr>
              <w:jc w:val="center"/>
            </w:pPr>
          </w:p>
        </w:tc>
        <w:tc>
          <w:tcPr>
            <w:tcW w:w="1701" w:type="dxa"/>
          </w:tcPr>
          <w:p w14:paraId="4BCF3620" w14:textId="77777777" w:rsidR="002F2296" w:rsidRDefault="002F2296" w:rsidP="002F2296">
            <w:pPr>
              <w:jc w:val="center"/>
            </w:pPr>
          </w:p>
        </w:tc>
        <w:tc>
          <w:tcPr>
            <w:tcW w:w="2744" w:type="dxa"/>
          </w:tcPr>
          <w:p w14:paraId="675C39DF" w14:textId="77777777" w:rsidR="002F2296" w:rsidRDefault="002F2296" w:rsidP="002F2296">
            <w:pPr>
              <w:jc w:val="center"/>
            </w:pPr>
          </w:p>
        </w:tc>
      </w:tr>
      <w:tr w:rsidR="002F2296" w14:paraId="7E4362E6" w14:textId="77777777" w:rsidTr="002F2296">
        <w:trPr>
          <w:jc w:val="center"/>
        </w:trPr>
        <w:tc>
          <w:tcPr>
            <w:tcW w:w="817" w:type="dxa"/>
          </w:tcPr>
          <w:p w14:paraId="20A86E4E" w14:textId="77777777" w:rsidR="002F2296" w:rsidRDefault="002F2296" w:rsidP="002F2296">
            <w:pPr>
              <w:jc w:val="center"/>
            </w:pPr>
            <w:r>
              <w:t>9</w:t>
            </w:r>
          </w:p>
        </w:tc>
        <w:tc>
          <w:tcPr>
            <w:tcW w:w="1067" w:type="dxa"/>
          </w:tcPr>
          <w:p w14:paraId="789C6AF8" w14:textId="77777777" w:rsidR="002F2296" w:rsidRDefault="002F2296" w:rsidP="002F2296">
            <w:pPr>
              <w:jc w:val="center"/>
            </w:pPr>
          </w:p>
        </w:tc>
        <w:tc>
          <w:tcPr>
            <w:tcW w:w="1067" w:type="dxa"/>
          </w:tcPr>
          <w:p w14:paraId="23C0949F" w14:textId="77777777" w:rsidR="002F2296" w:rsidRDefault="002F2296" w:rsidP="002F2296">
            <w:pPr>
              <w:jc w:val="center"/>
            </w:pPr>
          </w:p>
        </w:tc>
        <w:tc>
          <w:tcPr>
            <w:tcW w:w="1701" w:type="dxa"/>
          </w:tcPr>
          <w:p w14:paraId="2E125A39" w14:textId="77777777" w:rsidR="002F2296" w:rsidRDefault="002F2296" w:rsidP="002F2296">
            <w:pPr>
              <w:jc w:val="center"/>
            </w:pPr>
          </w:p>
        </w:tc>
        <w:tc>
          <w:tcPr>
            <w:tcW w:w="2744" w:type="dxa"/>
          </w:tcPr>
          <w:p w14:paraId="111C1AF8" w14:textId="77777777" w:rsidR="002F2296" w:rsidRDefault="002F2296" w:rsidP="002F2296">
            <w:pPr>
              <w:jc w:val="center"/>
            </w:pPr>
          </w:p>
        </w:tc>
      </w:tr>
      <w:tr w:rsidR="002F2296" w14:paraId="6E1C658E" w14:textId="77777777" w:rsidTr="002F2296">
        <w:trPr>
          <w:jc w:val="center"/>
        </w:trPr>
        <w:tc>
          <w:tcPr>
            <w:tcW w:w="817" w:type="dxa"/>
          </w:tcPr>
          <w:p w14:paraId="7A360457" w14:textId="77777777" w:rsidR="002F2296" w:rsidRDefault="002F2296" w:rsidP="002F2296">
            <w:pPr>
              <w:jc w:val="center"/>
            </w:pPr>
            <w:r>
              <w:t>10</w:t>
            </w:r>
          </w:p>
        </w:tc>
        <w:tc>
          <w:tcPr>
            <w:tcW w:w="1067" w:type="dxa"/>
          </w:tcPr>
          <w:p w14:paraId="0551884D" w14:textId="77777777" w:rsidR="002F2296" w:rsidRDefault="002F2296" w:rsidP="002F2296">
            <w:pPr>
              <w:jc w:val="center"/>
            </w:pPr>
          </w:p>
        </w:tc>
        <w:tc>
          <w:tcPr>
            <w:tcW w:w="1067" w:type="dxa"/>
          </w:tcPr>
          <w:p w14:paraId="23E6ADD8" w14:textId="77777777" w:rsidR="002F2296" w:rsidRDefault="002F2296" w:rsidP="002F2296">
            <w:pPr>
              <w:jc w:val="center"/>
            </w:pPr>
          </w:p>
        </w:tc>
        <w:tc>
          <w:tcPr>
            <w:tcW w:w="1701" w:type="dxa"/>
          </w:tcPr>
          <w:p w14:paraId="63A7EFF6" w14:textId="77777777" w:rsidR="002F2296" w:rsidRDefault="002F2296" w:rsidP="002F2296">
            <w:pPr>
              <w:jc w:val="center"/>
            </w:pPr>
          </w:p>
        </w:tc>
        <w:tc>
          <w:tcPr>
            <w:tcW w:w="2744" w:type="dxa"/>
          </w:tcPr>
          <w:p w14:paraId="3CADAEEC" w14:textId="77777777" w:rsidR="002F2296" w:rsidRDefault="002F2296" w:rsidP="002F2296">
            <w:pPr>
              <w:jc w:val="center"/>
            </w:pPr>
          </w:p>
        </w:tc>
      </w:tr>
    </w:tbl>
    <w:p w14:paraId="5270DFE9" w14:textId="77777777" w:rsidR="002F2296" w:rsidRDefault="002F2296" w:rsidP="002F2296"/>
    <w:p w14:paraId="628C4E1E" w14:textId="5CEBF953" w:rsidR="002F2296" w:rsidRPr="00643455" w:rsidRDefault="002F2296" w:rsidP="002F2296">
      <w:pPr>
        <w:rPr>
          <w:b/>
        </w:rPr>
      </w:pPr>
      <w:r>
        <w:rPr>
          <w:b/>
        </w:rPr>
        <w:t>Formel für die Geschwindigkeit des Körpers :  ______________________</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F2296" w14:paraId="57C64B97" w14:textId="77777777" w:rsidTr="00643455">
        <w:trPr>
          <w:trHeight w:hRule="exact" w:val="284"/>
        </w:trPr>
        <w:tc>
          <w:tcPr>
            <w:tcW w:w="284" w:type="dxa"/>
          </w:tcPr>
          <w:p w14:paraId="3B9DB34F" w14:textId="77777777" w:rsidR="002F2296" w:rsidRDefault="002F2296" w:rsidP="002F2296"/>
        </w:tc>
        <w:tc>
          <w:tcPr>
            <w:tcW w:w="284" w:type="dxa"/>
          </w:tcPr>
          <w:p w14:paraId="2BF4B272" w14:textId="77777777" w:rsidR="002F2296" w:rsidRDefault="002F2296" w:rsidP="002F2296"/>
        </w:tc>
        <w:tc>
          <w:tcPr>
            <w:tcW w:w="284" w:type="dxa"/>
          </w:tcPr>
          <w:p w14:paraId="656E8399" w14:textId="77777777" w:rsidR="002F2296" w:rsidRDefault="002F2296" w:rsidP="002F2296"/>
        </w:tc>
        <w:tc>
          <w:tcPr>
            <w:tcW w:w="284" w:type="dxa"/>
          </w:tcPr>
          <w:p w14:paraId="5BBB69A9" w14:textId="77777777" w:rsidR="002F2296" w:rsidRDefault="002F2296" w:rsidP="002F2296"/>
        </w:tc>
        <w:tc>
          <w:tcPr>
            <w:tcW w:w="284" w:type="dxa"/>
          </w:tcPr>
          <w:p w14:paraId="3FD15382" w14:textId="77777777" w:rsidR="002F2296" w:rsidRDefault="002F2296" w:rsidP="002F2296"/>
        </w:tc>
        <w:tc>
          <w:tcPr>
            <w:tcW w:w="284" w:type="dxa"/>
          </w:tcPr>
          <w:p w14:paraId="5C7D7745" w14:textId="77777777" w:rsidR="002F2296" w:rsidRDefault="002F2296" w:rsidP="002F2296"/>
        </w:tc>
        <w:tc>
          <w:tcPr>
            <w:tcW w:w="284" w:type="dxa"/>
          </w:tcPr>
          <w:p w14:paraId="54557220" w14:textId="77777777" w:rsidR="002F2296" w:rsidRDefault="002F2296" w:rsidP="002F2296"/>
        </w:tc>
        <w:tc>
          <w:tcPr>
            <w:tcW w:w="284" w:type="dxa"/>
          </w:tcPr>
          <w:p w14:paraId="6D080A37" w14:textId="77777777" w:rsidR="002F2296" w:rsidRDefault="002F2296" w:rsidP="002F2296"/>
        </w:tc>
        <w:tc>
          <w:tcPr>
            <w:tcW w:w="284" w:type="dxa"/>
          </w:tcPr>
          <w:p w14:paraId="687CE2F4" w14:textId="77777777" w:rsidR="002F2296" w:rsidRDefault="002F2296" w:rsidP="002F2296"/>
        </w:tc>
        <w:tc>
          <w:tcPr>
            <w:tcW w:w="284" w:type="dxa"/>
          </w:tcPr>
          <w:p w14:paraId="1A1B97F7" w14:textId="77777777" w:rsidR="002F2296" w:rsidRDefault="002F2296" w:rsidP="002F2296"/>
        </w:tc>
        <w:tc>
          <w:tcPr>
            <w:tcW w:w="284" w:type="dxa"/>
          </w:tcPr>
          <w:p w14:paraId="2FA192BB" w14:textId="77777777" w:rsidR="002F2296" w:rsidRDefault="002F2296" w:rsidP="002F2296"/>
        </w:tc>
        <w:tc>
          <w:tcPr>
            <w:tcW w:w="284" w:type="dxa"/>
          </w:tcPr>
          <w:p w14:paraId="6486EC05" w14:textId="77777777" w:rsidR="002F2296" w:rsidRDefault="002F2296" w:rsidP="002F2296"/>
        </w:tc>
        <w:tc>
          <w:tcPr>
            <w:tcW w:w="284" w:type="dxa"/>
          </w:tcPr>
          <w:p w14:paraId="27195EB9" w14:textId="77777777" w:rsidR="002F2296" w:rsidRDefault="002F2296" w:rsidP="002F2296"/>
        </w:tc>
        <w:tc>
          <w:tcPr>
            <w:tcW w:w="284" w:type="dxa"/>
          </w:tcPr>
          <w:p w14:paraId="1353B00F" w14:textId="77777777" w:rsidR="002F2296" w:rsidRDefault="002F2296" w:rsidP="002F2296"/>
        </w:tc>
        <w:tc>
          <w:tcPr>
            <w:tcW w:w="284" w:type="dxa"/>
          </w:tcPr>
          <w:p w14:paraId="0C95E28E" w14:textId="77777777" w:rsidR="002F2296" w:rsidRDefault="002F2296" w:rsidP="002F2296"/>
        </w:tc>
        <w:tc>
          <w:tcPr>
            <w:tcW w:w="284" w:type="dxa"/>
          </w:tcPr>
          <w:p w14:paraId="6D21106A" w14:textId="77777777" w:rsidR="002F2296" w:rsidRDefault="002F2296" w:rsidP="002F2296"/>
        </w:tc>
        <w:tc>
          <w:tcPr>
            <w:tcW w:w="284" w:type="dxa"/>
          </w:tcPr>
          <w:p w14:paraId="287FA081" w14:textId="77777777" w:rsidR="002F2296" w:rsidRDefault="002F2296" w:rsidP="002F2296"/>
        </w:tc>
        <w:tc>
          <w:tcPr>
            <w:tcW w:w="284" w:type="dxa"/>
          </w:tcPr>
          <w:p w14:paraId="433D4137" w14:textId="77777777" w:rsidR="002F2296" w:rsidRDefault="002F2296" w:rsidP="002F2296"/>
        </w:tc>
        <w:tc>
          <w:tcPr>
            <w:tcW w:w="284" w:type="dxa"/>
          </w:tcPr>
          <w:p w14:paraId="1FFBB858" w14:textId="77777777" w:rsidR="002F2296" w:rsidRDefault="002F2296" w:rsidP="002F2296"/>
        </w:tc>
        <w:tc>
          <w:tcPr>
            <w:tcW w:w="284" w:type="dxa"/>
          </w:tcPr>
          <w:p w14:paraId="16DBC7E3" w14:textId="77777777" w:rsidR="002F2296" w:rsidRDefault="002F2296" w:rsidP="002F2296"/>
        </w:tc>
        <w:tc>
          <w:tcPr>
            <w:tcW w:w="284" w:type="dxa"/>
          </w:tcPr>
          <w:p w14:paraId="0890009F" w14:textId="77777777" w:rsidR="002F2296" w:rsidRDefault="002F2296" w:rsidP="002F2296"/>
        </w:tc>
        <w:tc>
          <w:tcPr>
            <w:tcW w:w="284" w:type="dxa"/>
          </w:tcPr>
          <w:p w14:paraId="17748D3C" w14:textId="77777777" w:rsidR="002F2296" w:rsidRDefault="002F2296" w:rsidP="002F2296"/>
        </w:tc>
        <w:tc>
          <w:tcPr>
            <w:tcW w:w="284" w:type="dxa"/>
          </w:tcPr>
          <w:p w14:paraId="6D5AF67C" w14:textId="77777777" w:rsidR="002F2296" w:rsidRDefault="002F2296" w:rsidP="002F2296"/>
        </w:tc>
        <w:tc>
          <w:tcPr>
            <w:tcW w:w="284" w:type="dxa"/>
          </w:tcPr>
          <w:p w14:paraId="55AEDC05" w14:textId="77777777" w:rsidR="002F2296" w:rsidRDefault="002F2296" w:rsidP="002F2296"/>
        </w:tc>
        <w:tc>
          <w:tcPr>
            <w:tcW w:w="284" w:type="dxa"/>
          </w:tcPr>
          <w:p w14:paraId="303B9817" w14:textId="77777777" w:rsidR="002F2296" w:rsidRDefault="002F2296" w:rsidP="002F2296"/>
        </w:tc>
        <w:tc>
          <w:tcPr>
            <w:tcW w:w="284" w:type="dxa"/>
          </w:tcPr>
          <w:p w14:paraId="79466FE3" w14:textId="77777777" w:rsidR="002F2296" w:rsidRDefault="002F2296" w:rsidP="002F2296"/>
        </w:tc>
        <w:tc>
          <w:tcPr>
            <w:tcW w:w="284" w:type="dxa"/>
          </w:tcPr>
          <w:p w14:paraId="1E3F46E3" w14:textId="77777777" w:rsidR="002F2296" w:rsidRDefault="002F2296" w:rsidP="002F2296"/>
        </w:tc>
        <w:tc>
          <w:tcPr>
            <w:tcW w:w="284" w:type="dxa"/>
          </w:tcPr>
          <w:p w14:paraId="7C8F29D5" w14:textId="77777777" w:rsidR="002F2296" w:rsidRDefault="002F2296" w:rsidP="002F2296"/>
        </w:tc>
        <w:tc>
          <w:tcPr>
            <w:tcW w:w="284" w:type="dxa"/>
          </w:tcPr>
          <w:p w14:paraId="1B44D980" w14:textId="77777777" w:rsidR="002F2296" w:rsidRDefault="002F2296" w:rsidP="002F2296"/>
        </w:tc>
        <w:tc>
          <w:tcPr>
            <w:tcW w:w="284" w:type="dxa"/>
          </w:tcPr>
          <w:p w14:paraId="3B58C690" w14:textId="77777777" w:rsidR="002F2296" w:rsidRDefault="002F2296" w:rsidP="002F2296"/>
        </w:tc>
      </w:tr>
      <w:tr w:rsidR="002F2296" w14:paraId="28E948CE" w14:textId="77777777" w:rsidTr="00643455">
        <w:trPr>
          <w:trHeight w:hRule="exact" w:val="284"/>
        </w:trPr>
        <w:tc>
          <w:tcPr>
            <w:tcW w:w="284" w:type="dxa"/>
          </w:tcPr>
          <w:p w14:paraId="6D4ED26B" w14:textId="77777777" w:rsidR="002F2296" w:rsidRDefault="002F2296" w:rsidP="002F2296"/>
        </w:tc>
        <w:tc>
          <w:tcPr>
            <w:tcW w:w="284" w:type="dxa"/>
          </w:tcPr>
          <w:p w14:paraId="03EB48AA" w14:textId="77777777" w:rsidR="002F2296" w:rsidRDefault="002F2296" w:rsidP="002F2296"/>
        </w:tc>
        <w:tc>
          <w:tcPr>
            <w:tcW w:w="284" w:type="dxa"/>
          </w:tcPr>
          <w:p w14:paraId="744F438C" w14:textId="77777777" w:rsidR="002F2296" w:rsidRDefault="002F2296" w:rsidP="002F2296">
            <w:r>
              <w:rPr>
                <w:noProof/>
              </w:rPr>
              <mc:AlternateContent>
                <mc:Choice Requires="wpg">
                  <w:drawing>
                    <wp:anchor distT="0" distB="0" distL="114300" distR="114300" simplePos="0" relativeHeight="251652096" behindDoc="0" locked="0" layoutInCell="1" allowOverlap="1" wp14:anchorId="64512EB3" wp14:editId="3ECFC7DA">
                      <wp:simplePos x="0" y="0"/>
                      <wp:positionH relativeFrom="column">
                        <wp:posOffset>635</wp:posOffset>
                      </wp:positionH>
                      <wp:positionV relativeFrom="paragraph">
                        <wp:posOffset>-2540</wp:posOffset>
                      </wp:positionV>
                      <wp:extent cx="4850130" cy="5175885"/>
                      <wp:effectExtent l="0" t="50800" r="52070" b="31115"/>
                      <wp:wrapNone/>
                      <wp:docPr id="22" name="Gruppierung 22"/>
                      <wp:cNvGraphicFramePr/>
                      <a:graphic xmlns:a="http://schemas.openxmlformats.org/drawingml/2006/main">
                        <a:graphicData uri="http://schemas.microsoft.com/office/word/2010/wordprocessingGroup">
                          <wpg:wgp>
                            <wpg:cNvGrpSpPr/>
                            <wpg:grpSpPr>
                              <a:xfrm>
                                <a:off x="0" y="0"/>
                                <a:ext cx="4850130" cy="5175885"/>
                                <a:chOff x="0" y="0"/>
                                <a:chExt cx="4850130" cy="5175885"/>
                              </a:xfrm>
                            </wpg:grpSpPr>
                            <wps:wsp>
                              <wps:cNvPr id="23" name="Gerade Verbindung mit Pfeil 23"/>
                              <wps:cNvCnPr/>
                              <wps:spPr>
                                <a:xfrm flipV="1">
                                  <a:off x="108585" y="0"/>
                                  <a:ext cx="0" cy="51758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4" name="Gerade Verbindung mit Pfeil 24"/>
                              <wps:cNvCnPr/>
                              <wps:spPr>
                                <a:xfrm>
                                  <a:off x="0" y="5067300"/>
                                  <a:ext cx="48501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CDAE0F" id="Gruppierung_x0020_22" o:spid="_x0000_s1026" style="position:absolute;margin-left:.05pt;margin-top:-.15pt;width:381.9pt;height:407.55pt;z-index:251652096" coordsize="4850130,5175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">
                      <v:shape id="Gerade_x0020_Verbindung_x0020_mit_x0020_Pfeil_x0020_23" o:spid="_x0000_s1027" type="#_x0000_t32" style="position:absolute;left:108585;width:0;height:51758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qFMQAAADbAAAADwAAAGRycy9kb3ducmV2LnhtbESPQYvCMBSE78L+h/AW9iJruhVEqlFE&#10;EDzsxaqFvT2aZ1ttXkoT2+6/N4LgcZiZb5jlejC16Kh1lWUFP5MIBHFudcWFgtNx9z0H4Tyyxtoy&#10;KfgnB+vVx2iJibY9H6hLfSEChF2CCkrvm0RKl5dk0E1sQxy8i20N+iDbQuoW+wA3tYyjaCYNVhwW&#10;SmxoW1J+S+9GwTW7p0P3t5+fssw153Gf/XaXWKmvz2GzAOFp8O/wq73XCuIp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daoUxAAAANsAAAAPAAAAAAAAAAAA&#10;AAAAAKECAABkcnMvZG93bnJldi54bWxQSwUGAAAAAAQABAD5AAAAkgMAAAAA&#10;" strokecolor="#5b9bd5 [3204]" strokeweight="1pt">
                        <v:stroke endarrow="open" joinstyle="miter"/>
                      </v:shape>
                      <v:shape id="Gerade_x0020_Verbindung_x0020_mit_x0020_Pfeil_x0020_24" o:spid="_x0000_s1028" type="#_x0000_t32" style="position:absolute;top:5067300;width:48501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6mHsIAAADbAAAADwAAAGRycy9kb3ducmV2LnhtbESP0YrCMBRE34X9h3AX9qVoqugq1SiL&#10;4OqLyKofcGmuTdnmpjSx1r83guDjMDNnmMWqs5VoqfGlYwXDQQqCOHe65ELB+bTpz0D4gKyxckwK&#10;7uRhtfzoLTDT7sZ/1B5DISKEfYYKTAh1JqXPDVn0A1cTR+/iGoshyqaQusFbhNtKjtL0W1osOS4Y&#10;rGltKP8/Xq2CWtvZfj39ddQezDWRk21SJVulvj67nzmIQF14h1/tnVYwGsPzS/wBcv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26mHsIAAADbAAAADwAAAAAAAAAAAAAA&#10;AAChAgAAZHJzL2Rvd25yZXYueG1sUEsFBgAAAAAEAAQA+QAAAJADAAAAAA==&#10;" strokecolor="#5b9bd5 [3204]" strokeweight="1pt">
                        <v:stroke endarrow="open" joinstyle="miter"/>
                      </v:shape>
                    </v:group>
                  </w:pict>
                </mc:Fallback>
              </mc:AlternateContent>
            </w:r>
          </w:p>
        </w:tc>
        <w:tc>
          <w:tcPr>
            <w:tcW w:w="284" w:type="dxa"/>
          </w:tcPr>
          <w:p w14:paraId="1FDF4EFE" w14:textId="77777777" w:rsidR="002F2296" w:rsidRDefault="002F2296" w:rsidP="002F2296"/>
        </w:tc>
        <w:tc>
          <w:tcPr>
            <w:tcW w:w="284" w:type="dxa"/>
          </w:tcPr>
          <w:p w14:paraId="54E626F0" w14:textId="77777777" w:rsidR="002F2296" w:rsidRDefault="002F2296" w:rsidP="002F2296"/>
        </w:tc>
        <w:tc>
          <w:tcPr>
            <w:tcW w:w="284" w:type="dxa"/>
          </w:tcPr>
          <w:p w14:paraId="1C7095AA" w14:textId="77777777" w:rsidR="002F2296" w:rsidRDefault="002F2296" w:rsidP="002F2296"/>
        </w:tc>
        <w:tc>
          <w:tcPr>
            <w:tcW w:w="284" w:type="dxa"/>
          </w:tcPr>
          <w:p w14:paraId="262A5162" w14:textId="77777777" w:rsidR="002F2296" w:rsidRDefault="002F2296" w:rsidP="002F2296"/>
        </w:tc>
        <w:tc>
          <w:tcPr>
            <w:tcW w:w="284" w:type="dxa"/>
          </w:tcPr>
          <w:p w14:paraId="4080E00A" w14:textId="77777777" w:rsidR="002F2296" w:rsidRDefault="002F2296" w:rsidP="002F2296"/>
        </w:tc>
        <w:tc>
          <w:tcPr>
            <w:tcW w:w="284" w:type="dxa"/>
          </w:tcPr>
          <w:p w14:paraId="2B1FA565" w14:textId="77777777" w:rsidR="002F2296" w:rsidRDefault="002F2296" w:rsidP="002F2296"/>
        </w:tc>
        <w:tc>
          <w:tcPr>
            <w:tcW w:w="284" w:type="dxa"/>
          </w:tcPr>
          <w:p w14:paraId="7818CB49" w14:textId="77777777" w:rsidR="002F2296" w:rsidRDefault="002F2296" w:rsidP="002F2296"/>
        </w:tc>
        <w:tc>
          <w:tcPr>
            <w:tcW w:w="284" w:type="dxa"/>
          </w:tcPr>
          <w:p w14:paraId="6A3BA72E" w14:textId="77777777" w:rsidR="002F2296" w:rsidRDefault="002F2296" w:rsidP="002F2296"/>
        </w:tc>
        <w:tc>
          <w:tcPr>
            <w:tcW w:w="284" w:type="dxa"/>
          </w:tcPr>
          <w:p w14:paraId="0D896CB3" w14:textId="77777777" w:rsidR="002F2296" w:rsidRDefault="002F2296" w:rsidP="002F2296"/>
        </w:tc>
        <w:tc>
          <w:tcPr>
            <w:tcW w:w="284" w:type="dxa"/>
          </w:tcPr>
          <w:p w14:paraId="6C1BD276" w14:textId="77777777" w:rsidR="002F2296" w:rsidRDefault="002F2296" w:rsidP="002F2296"/>
        </w:tc>
        <w:tc>
          <w:tcPr>
            <w:tcW w:w="284" w:type="dxa"/>
          </w:tcPr>
          <w:p w14:paraId="0265E4FE" w14:textId="77777777" w:rsidR="002F2296" w:rsidRDefault="002F2296" w:rsidP="002F2296"/>
        </w:tc>
        <w:tc>
          <w:tcPr>
            <w:tcW w:w="284" w:type="dxa"/>
          </w:tcPr>
          <w:p w14:paraId="1A0E9BF3" w14:textId="77777777" w:rsidR="002F2296" w:rsidRDefault="002F2296" w:rsidP="002F2296"/>
        </w:tc>
        <w:tc>
          <w:tcPr>
            <w:tcW w:w="284" w:type="dxa"/>
          </w:tcPr>
          <w:p w14:paraId="3D816B2F" w14:textId="77777777" w:rsidR="002F2296" w:rsidRDefault="002F2296" w:rsidP="002F2296"/>
        </w:tc>
        <w:tc>
          <w:tcPr>
            <w:tcW w:w="284" w:type="dxa"/>
          </w:tcPr>
          <w:p w14:paraId="28F9B381" w14:textId="77777777" w:rsidR="002F2296" w:rsidRDefault="002F2296" w:rsidP="002F2296"/>
        </w:tc>
        <w:tc>
          <w:tcPr>
            <w:tcW w:w="284" w:type="dxa"/>
          </w:tcPr>
          <w:p w14:paraId="0E683601" w14:textId="77777777" w:rsidR="002F2296" w:rsidRDefault="002F2296" w:rsidP="002F2296"/>
        </w:tc>
        <w:tc>
          <w:tcPr>
            <w:tcW w:w="284" w:type="dxa"/>
          </w:tcPr>
          <w:p w14:paraId="4EEC8B8B" w14:textId="77777777" w:rsidR="002F2296" w:rsidRDefault="002F2296" w:rsidP="002F2296"/>
        </w:tc>
        <w:tc>
          <w:tcPr>
            <w:tcW w:w="284" w:type="dxa"/>
          </w:tcPr>
          <w:p w14:paraId="63B242C3" w14:textId="77777777" w:rsidR="002F2296" w:rsidRDefault="002F2296" w:rsidP="002F2296"/>
        </w:tc>
        <w:tc>
          <w:tcPr>
            <w:tcW w:w="284" w:type="dxa"/>
          </w:tcPr>
          <w:p w14:paraId="48B828ED" w14:textId="77777777" w:rsidR="002F2296" w:rsidRDefault="002F2296" w:rsidP="002F2296"/>
        </w:tc>
        <w:tc>
          <w:tcPr>
            <w:tcW w:w="284" w:type="dxa"/>
          </w:tcPr>
          <w:p w14:paraId="5C06F020" w14:textId="77777777" w:rsidR="002F2296" w:rsidRDefault="002F2296" w:rsidP="002F2296"/>
        </w:tc>
        <w:tc>
          <w:tcPr>
            <w:tcW w:w="284" w:type="dxa"/>
          </w:tcPr>
          <w:p w14:paraId="1136E846" w14:textId="77777777" w:rsidR="002F2296" w:rsidRDefault="002F2296" w:rsidP="002F2296"/>
        </w:tc>
        <w:tc>
          <w:tcPr>
            <w:tcW w:w="284" w:type="dxa"/>
          </w:tcPr>
          <w:p w14:paraId="02798772" w14:textId="77777777" w:rsidR="002F2296" w:rsidRDefault="002F2296" w:rsidP="002F2296"/>
        </w:tc>
        <w:tc>
          <w:tcPr>
            <w:tcW w:w="284" w:type="dxa"/>
          </w:tcPr>
          <w:p w14:paraId="0B4DD4DE" w14:textId="77777777" w:rsidR="002F2296" w:rsidRDefault="002F2296" w:rsidP="002F2296"/>
        </w:tc>
        <w:tc>
          <w:tcPr>
            <w:tcW w:w="284" w:type="dxa"/>
          </w:tcPr>
          <w:p w14:paraId="43EC01D2" w14:textId="77777777" w:rsidR="002F2296" w:rsidRDefault="002F2296" w:rsidP="002F2296"/>
        </w:tc>
        <w:tc>
          <w:tcPr>
            <w:tcW w:w="284" w:type="dxa"/>
          </w:tcPr>
          <w:p w14:paraId="500EB676" w14:textId="77777777" w:rsidR="002F2296" w:rsidRDefault="002F2296" w:rsidP="002F2296"/>
        </w:tc>
        <w:tc>
          <w:tcPr>
            <w:tcW w:w="284" w:type="dxa"/>
          </w:tcPr>
          <w:p w14:paraId="5F7AADF9" w14:textId="77777777" w:rsidR="002F2296" w:rsidRDefault="002F2296" w:rsidP="002F2296"/>
        </w:tc>
        <w:tc>
          <w:tcPr>
            <w:tcW w:w="284" w:type="dxa"/>
          </w:tcPr>
          <w:p w14:paraId="007112E3" w14:textId="77777777" w:rsidR="002F2296" w:rsidRDefault="002F2296" w:rsidP="002F2296"/>
        </w:tc>
        <w:tc>
          <w:tcPr>
            <w:tcW w:w="284" w:type="dxa"/>
          </w:tcPr>
          <w:p w14:paraId="0CEE3163" w14:textId="77777777" w:rsidR="002F2296" w:rsidRDefault="002F2296" w:rsidP="002F2296"/>
        </w:tc>
      </w:tr>
      <w:tr w:rsidR="002F2296" w14:paraId="3864F109" w14:textId="77777777" w:rsidTr="00643455">
        <w:trPr>
          <w:trHeight w:hRule="exact" w:val="284"/>
        </w:trPr>
        <w:tc>
          <w:tcPr>
            <w:tcW w:w="284" w:type="dxa"/>
          </w:tcPr>
          <w:p w14:paraId="189AE1C4" w14:textId="77777777" w:rsidR="002F2296" w:rsidRDefault="002F2296" w:rsidP="002F2296"/>
        </w:tc>
        <w:tc>
          <w:tcPr>
            <w:tcW w:w="284" w:type="dxa"/>
          </w:tcPr>
          <w:p w14:paraId="08D3CCA6" w14:textId="77777777" w:rsidR="002F2296" w:rsidRDefault="002F2296" w:rsidP="002F2296"/>
        </w:tc>
        <w:tc>
          <w:tcPr>
            <w:tcW w:w="284" w:type="dxa"/>
          </w:tcPr>
          <w:p w14:paraId="405EAD1F" w14:textId="77777777" w:rsidR="002F2296" w:rsidRDefault="002F2296" w:rsidP="002F2296"/>
        </w:tc>
        <w:tc>
          <w:tcPr>
            <w:tcW w:w="284" w:type="dxa"/>
          </w:tcPr>
          <w:p w14:paraId="0B2451EC" w14:textId="77777777" w:rsidR="002F2296" w:rsidRDefault="002F2296" w:rsidP="002F2296"/>
        </w:tc>
        <w:tc>
          <w:tcPr>
            <w:tcW w:w="284" w:type="dxa"/>
          </w:tcPr>
          <w:p w14:paraId="0B6789D4" w14:textId="77777777" w:rsidR="002F2296" w:rsidRDefault="002F2296" w:rsidP="002F2296"/>
        </w:tc>
        <w:tc>
          <w:tcPr>
            <w:tcW w:w="284" w:type="dxa"/>
          </w:tcPr>
          <w:p w14:paraId="1E1F3B3F" w14:textId="77777777" w:rsidR="002F2296" w:rsidRDefault="002F2296" w:rsidP="002F2296"/>
        </w:tc>
        <w:tc>
          <w:tcPr>
            <w:tcW w:w="284" w:type="dxa"/>
          </w:tcPr>
          <w:p w14:paraId="2F30A054" w14:textId="77777777" w:rsidR="002F2296" w:rsidRDefault="002F2296" w:rsidP="002F2296"/>
        </w:tc>
        <w:tc>
          <w:tcPr>
            <w:tcW w:w="284" w:type="dxa"/>
          </w:tcPr>
          <w:p w14:paraId="77837215" w14:textId="77777777" w:rsidR="002F2296" w:rsidRDefault="002F2296" w:rsidP="002F2296"/>
        </w:tc>
        <w:tc>
          <w:tcPr>
            <w:tcW w:w="284" w:type="dxa"/>
          </w:tcPr>
          <w:p w14:paraId="08BC78FB" w14:textId="77777777" w:rsidR="002F2296" w:rsidRDefault="002F2296" w:rsidP="002F2296"/>
        </w:tc>
        <w:tc>
          <w:tcPr>
            <w:tcW w:w="284" w:type="dxa"/>
          </w:tcPr>
          <w:p w14:paraId="4179F7A5" w14:textId="77777777" w:rsidR="002F2296" w:rsidRDefault="002F2296" w:rsidP="002F2296"/>
        </w:tc>
        <w:tc>
          <w:tcPr>
            <w:tcW w:w="284" w:type="dxa"/>
          </w:tcPr>
          <w:p w14:paraId="7F1E5333" w14:textId="77777777" w:rsidR="002F2296" w:rsidRDefault="002F2296" w:rsidP="002F2296"/>
        </w:tc>
        <w:tc>
          <w:tcPr>
            <w:tcW w:w="284" w:type="dxa"/>
          </w:tcPr>
          <w:p w14:paraId="496AB8B3" w14:textId="77777777" w:rsidR="002F2296" w:rsidRDefault="002F2296" w:rsidP="002F2296"/>
        </w:tc>
        <w:tc>
          <w:tcPr>
            <w:tcW w:w="284" w:type="dxa"/>
          </w:tcPr>
          <w:p w14:paraId="1E3C7788" w14:textId="77777777" w:rsidR="002F2296" w:rsidRDefault="002F2296" w:rsidP="002F2296"/>
        </w:tc>
        <w:tc>
          <w:tcPr>
            <w:tcW w:w="284" w:type="dxa"/>
          </w:tcPr>
          <w:p w14:paraId="10C26158" w14:textId="77777777" w:rsidR="002F2296" w:rsidRDefault="002F2296" w:rsidP="002F2296"/>
        </w:tc>
        <w:tc>
          <w:tcPr>
            <w:tcW w:w="284" w:type="dxa"/>
          </w:tcPr>
          <w:p w14:paraId="0C1D24A5" w14:textId="77777777" w:rsidR="002F2296" w:rsidRDefault="002F2296" w:rsidP="002F2296"/>
        </w:tc>
        <w:tc>
          <w:tcPr>
            <w:tcW w:w="284" w:type="dxa"/>
          </w:tcPr>
          <w:p w14:paraId="55137FD8" w14:textId="77777777" w:rsidR="002F2296" w:rsidRDefault="002F2296" w:rsidP="002F2296"/>
        </w:tc>
        <w:tc>
          <w:tcPr>
            <w:tcW w:w="284" w:type="dxa"/>
          </w:tcPr>
          <w:p w14:paraId="681C5A42" w14:textId="77777777" w:rsidR="002F2296" w:rsidRDefault="002F2296" w:rsidP="002F2296"/>
        </w:tc>
        <w:tc>
          <w:tcPr>
            <w:tcW w:w="284" w:type="dxa"/>
          </w:tcPr>
          <w:p w14:paraId="22BF792F" w14:textId="77777777" w:rsidR="002F2296" w:rsidRDefault="002F2296" w:rsidP="002F2296"/>
        </w:tc>
        <w:tc>
          <w:tcPr>
            <w:tcW w:w="284" w:type="dxa"/>
          </w:tcPr>
          <w:p w14:paraId="2698C66F" w14:textId="77777777" w:rsidR="002F2296" w:rsidRDefault="002F2296" w:rsidP="002F2296"/>
        </w:tc>
        <w:tc>
          <w:tcPr>
            <w:tcW w:w="284" w:type="dxa"/>
          </w:tcPr>
          <w:p w14:paraId="4E01594E" w14:textId="77777777" w:rsidR="002F2296" w:rsidRDefault="002F2296" w:rsidP="002F2296"/>
        </w:tc>
        <w:tc>
          <w:tcPr>
            <w:tcW w:w="284" w:type="dxa"/>
          </w:tcPr>
          <w:p w14:paraId="24CBDC08" w14:textId="77777777" w:rsidR="002F2296" w:rsidRDefault="002F2296" w:rsidP="002F2296"/>
        </w:tc>
        <w:tc>
          <w:tcPr>
            <w:tcW w:w="284" w:type="dxa"/>
          </w:tcPr>
          <w:p w14:paraId="3BC4D874" w14:textId="77777777" w:rsidR="002F2296" w:rsidRDefault="002F2296" w:rsidP="002F2296"/>
        </w:tc>
        <w:tc>
          <w:tcPr>
            <w:tcW w:w="284" w:type="dxa"/>
          </w:tcPr>
          <w:p w14:paraId="09B0A0CD" w14:textId="77777777" w:rsidR="002F2296" w:rsidRDefault="002F2296" w:rsidP="002F2296"/>
        </w:tc>
        <w:tc>
          <w:tcPr>
            <w:tcW w:w="284" w:type="dxa"/>
          </w:tcPr>
          <w:p w14:paraId="581596F6" w14:textId="77777777" w:rsidR="002F2296" w:rsidRDefault="002F2296" w:rsidP="002F2296"/>
        </w:tc>
        <w:tc>
          <w:tcPr>
            <w:tcW w:w="284" w:type="dxa"/>
          </w:tcPr>
          <w:p w14:paraId="4F4D47F0" w14:textId="77777777" w:rsidR="002F2296" w:rsidRDefault="002F2296" w:rsidP="002F2296"/>
        </w:tc>
        <w:tc>
          <w:tcPr>
            <w:tcW w:w="284" w:type="dxa"/>
          </w:tcPr>
          <w:p w14:paraId="62CDA398" w14:textId="77777777" w:rsidR="002F2296" w:rsidRDefault="002F2296" w:rsidP="002F2296"/>
        </w:tc>
        <w:tc>
          <w:tcPr>
            <w:tcW w:w="284" w:type="dxa"/>
          </w:tcPr>
          <w:p w14:paraId="0609DD28" w14:textId="77777777" w:rsidR="002F2296" w:rsidRDefault="002F2296" w:rsidP="002F2296"/>
        </w:tc>
        <w:tc>
          <w:tcPr>
            <w:tcW w:w="284" w:type="dxa"/>
          </w:tcPr>
          <w:p w14:paraId="43760054" w14:textId="77777777" w:rsidR="002F2296" w:rsidRDefault="002F2296" w:rsidP="002F2296"/>
        </w:tc>
        <w:tc>
          <w:tcPr>
            <w:tcW w:w="284" w:type="dxa"/>
          </w:tcPr>
          <w:p w14:paraId="20F76438" w14:textId="77777777" w:rsidR="002F2296" w:rsidRDefault="002F2296" w:rsidP="002F2296"/>
        </w:tc>
        <w:tc>
          <w:tcPr>
            <w:tcW w:w="284" w:type="dxa"/>
          </w:tcPr>
          <w:p w14:paraId="4DCC79AE" w14:textId="77777777" w:rsidR="002F2296" w:rsidRDefault="002F2296" w:rsidP="002F2296"/>
        </w:tc>
      </w:tr>
      <w:tr w:rsidR="002F2296" w14:paraId="4546F6AC" w14:textId="77777777" w:rsidTr="00643455">
        <w:trPr>
          <w:trHeight w:hRule="exact" w:val="284"/>
        </w:trPr>
        <w:tc>
          <w:tcPr>
            <w:tcW w:w="284" w:type="dxa"/>
          </w:tcPr>
          <w:p w14:paraId="137FC488" w14:textId="77777777" w:rsidR="002F2296" w:rsidRDefault="002F2296" w:rsidP="002F2296"/>
        </w:tc>
        <w:tc>
          <w:tcPr>
            <w:tcW w:w="284" w:type="dxa"/>
          </w:tcPr>
          <w:p w14:paraId="27A35C37" w14:textId="77777777" w:rsidR="002F2296" w:rsidRDefault="002F2296" w:rsidP="002F2296"/>
        </w:tc>
        <w:tc>
          <w:tcPr>
            <w:tcW w:w="284" w:type="dxa"/>
          </w:tcPr>
          <w:p w14:paraId="41157668" w14:textId="77777777" w:rsidR="002F2296" w:rsidRDefault="002F2296" w:rsidP="002F2296"/>
        </w:tc>
        <w:tc>
          <w:tcPr>
            <w:tcW w:w="284" w:type="dxa"/>
          </w:tcPr>
          <w:p w14:paraId="6F6C581C" w14:textId="77777777" w:rsidR="002F2296" w:rsidRDefault="002F2296" w:rsidP="002F2296"/>
        </w:tc>
        <w:tc>
          <w:tcPr>
            <w:tcW w:w="284" w:type="dxa"/>
          </w:tcPr>
          <w:p w14:paraId="2A7D0C54" w14:textId="77777777" w:rsidR="002F2296" w:rsidRDefault="002F2296" w:rsidP="002F2296"/>
        </w:tc>
        <w:tc>
          <w:tcPr>
            <w:tcW w:w="284" w:type="dxa"/>
          </w:tcPr>
          <w:p w14:paraId="1A4ECA8F" w14:textId="77777777" w:rsidR="002F2296" w:rsidRDefault="002F2296" w:rsidP="002F2296"/>
        </w:tc>
        <w:tc>
          <w:tcPr>
            <w:tcW w:w="284" w:type="dxa"/>
          </w:tcPr>
          <w:p w14:paraId="5BBD93D5" w14:textId="77777777" w:rsidR="002F2296" w:rsidRDefault="002F2296" w:rsidP="002F2296"/>
        </w:tc>
        <w:tc>
          <w:tcPr>
            <w:tcW w:w="284" w:type="dxa"/>
          </w:tcPr>
          <w:p w14:paraId="12DD41F3" w14:textId="77777777" w:rsidR="002F2296" w:rsidRDefault="002F2296" w:rsidP="002F2296"/>
        </w:tc>
        <w:tc>
          <w:tcPr>
            <w:tcW w:w="284" w:type="dxa"/>
          </w:tcPr>
          <w:p w14:paraId="4D37CC83" w14:textId="77777777" w:rsidR="002F2296" w:rsidRDefault="002F2296" w:rsidP="002F2296"/>
        </w:tc>
        <w:tc>
          <w:tcPr>
            <w:tcW w:w="284" w:type="dxa"/>
          </w:tcPr>
          <w:p w14:paraId="70AD9122" w14:textId="77777777" w:rsidR="002F2296" w:rsidRDefault="002F2296" w:rsidP="002F2296"/>
        </w:tc>
        <w:tc>
          <w:tcPr>
            <w:tcW w:w="284" w:type="dxa"/>
          </w:tcPr>
          <w:p w14:paraId="4DA5B37F" w14:textId="77777777" w:rsidR="002F2296" w:rsidRDefault="002F2296" w:rsidP="002F2296"/>
        </w:tc>
        <w:tc>
          <w:tcPr>
            <w:tcW w:w="284" w:type="dxa"/>
          </w:tcPr>
          <w:p w14:paraId="68E3E993" w14:textId="77777777" w:rsidR="002F2296" w:rsidRDefault="002F2296" w:rsidP="002F2296"/>
        </w:tc>
        <w:tc>
          <w:tcPr>
            <w:tcW w:w="284" w:type="dxa"/>
          </w:tcPr>
          <w:p w14:paraId="0A848F76" w14:textId="77777777" w:rsidR="002F2296" w:rsidRDefault="002F2296" w:rsidP="002F2296"/>
        </w:tc>
        <w:tc>
          <w:tcPr>
            <w:tcW w:w="284" w:type="dxa"/>
          </w:tcPr>
          <w:p w14:paraId="1A805A4A" w14:textId="77777777" w:rsidR="002F2296" w:rsidRDefault="002F2296" w:rsidP="002F2296"/>
        </w:tc>
        <w:tc>
          <w:tcPr>
            <w:tcW w:w="284" w:type="dxa"/>
          </w:tcPr>
          <w:p w14:paraId="49149A1B" w14:textId="77777777" w:rsidR="002F2296" w:rsidRDefault="002F2296" w:rsidP="002F2296"/>
        </w:tc>
        <w:tc>
          <w:tcPr>
            <w:tcW w:w="284" w:type="dxa"/>
          </w:tcPr>
          <w:p w14:paraId="3668D3C1" w14:textId="77777777" w:rsidR="002F2296" w:rsidRDefault="002F2296" w:rsidP="002F2296"/>
        </w:tc>
        <w:tc>
          <w:tcPr>
            <w:tcW w:w="284" w:type="dxa"/>
          </w:tcPr>
          <w:p w14:paraId="6E9053B3" w14:textId="77777777" w:rsidR="002F2296" w:rsidRDefault="002F2296" w:rsidP="002F2296"/>
        </w:tc>
        <w:tc>
          <w:tcPr>
            <w:tcW w:w="284" w:type="dxa"/>
          </w:tcPr>
          <w:p w14:paraId="31E7E9E5" w14:textId="77777777" w:rsidR="002F2296" w:rsidRDefault="002F2296" w:rsidP="002F2296"/>
        </w:tc>
        <w:tc>
          <w:tcPr>
            <w:tcW w:w="284" w:type="dxa"/>
          </w:tcPr>
          <w:p w14:paraId="2904D760" w14:textId="77777777" w:rsidR="002F2296" w:rsidRDefault="002F2296" w:rsidP="002F2296"/>
        </w:tc>
        <w:tc>
          <w:tcPr>
            <w:tcW w:w="284" w:type="dxa"/>
          </w:tcPr>
          <w:p w14:paraId="39C747E8" w14:textId="77777777" w:rsidR="002F2296" w:rsidRDefault="002F2296" w:rsidP="002F2296"/>
        </w:tc>
        <w:tc>
          <w:tcPr>
            <w:tcW w:w="284" w:type="dxa"/>
          </w:tcPr>
          <w:p w14:paraId="2D1E5471" w14:textId="77777777" w:rsidR="002F2296" w:rsidRDefault="002F2296" w:rsidP="002F2296"/>
        </w:tc>
        <w:tc>
          <w:tcPr>
            <w:tcW w:w="284" w:type="dxa"/>
          </w:tcPr>
          <w:p w14:paraId="7F9A3FA0" w14:textId="77777777" w:rsidR="002F2296" w:rsidRDefault="002F2296" w:rsidP="002F2296"/>
        </w:tc>
        <w:tc>
          <w:tcPr>
            <w:tcW w:w="284" w:type="dxa"/>
          </w:tcPr>
          <w:p w14:paraId="5B87CF64" w14:textId="77777777" w:rsidR="002F2296" w:rsidRDefault="002F2296" w:rsidP="002F2296"/>
        </w:tc>
        <w:tc>
          <w:tcPr>
            <w:tcW w:w="284" w:type="dxa"/>
          </w:tcPr>
          <w:p w14:paraId="042C0952" w14:textId="77777777" w:rsidR="002F2296" w:rsidRDefault="002F2296" w:rsidP="002F2296"/>
        </w:tc>
        <w:tc>
          <w:tcPr>
            <w:tcW w:w="284" w:type="dxa"/>
          </w:tcPr>
          <w:p w14:paraId="286E4809" w14:textId="77777777" w:rsidR="002F2296" w:rsidRDefault="002F2296" w:rsidP="002F2296"/>
        </w:tc>
        <w:tc>
          <w:tcPr>
            <w:tcW w:w="284" w:type="dxa"/>
          </w:tcPr>
          <w:p w14:paraId="29CE526B" w14:textId="77777777" w:rsidR="002F2296" w:rsidRDefault="002F2296" w:rsidP="002F2296"/>
        </w:tc>
        <w:tc>
          <w:tcPr>
            <w:tcW w:w="284" w:type="dxa"/>
          </w:tcPr>
          <w:p w14:paraId="6B3CA1D8" w14:textId="77777777" w:rsidR="002F2296" w:rsidRDefault="002F2296" w:rsidP="002F2296"/>
        </w:tc>
        <w:tc>
          <w:tcPr>
            <w:tcW w:w="284" w:type="dxa"/>
          </w:tcPr>
          <w:p w14:paraId="1019C68B" w14:textId="77777777" w:rsidR="002F2296" w:rsidRDefault="002F2296" w:rsidP="002F2296"/>
        </w:tc>
        <w:tc>
          <w:tcPr>
            <w:tcW w:w="284" w:type="dxa"/>
          </w:tcPr>
          <w:p w14:paraId="47E28BB3" w14:textId="77777777" w:rsidR="002F2296" w:rsidRDefault="002F2296" w:rsidP="002F2296"/>
        </w:tc>
        <w:tc>
          <w:tcPr>
            <w:tcW w:w="284" w:type="dxa"/>
          </w:tcPr>
          <w:p w14:paraId="59163DA0" w14:textId="77777777" w:rsidR="002F2296" w:rsidRDefault="002F2296" w:rsidP="002F2296"/>
        </w:tc>
      </w:tr>
      <w:tr w:rsidR="002F2296" w14:paraId="40025F17" w14:textId="77777777" w:rsidTr="00643455">
        <w:trPr>
          <w:trHeight w:hRule="exact" w:val="284"/>
        </w:trPr>
        <w:tc>
          <w:tcPr>
            <w:tcW w:w="284" w:type="dxa"/>
          </w:tcPr>
          <w:p w14:paraId="4E71EC44" w14:textId="77777777" w:rsidR="002F2296" w:rsidRDefault="002F2296" w:rsidP="002F2296"/>
        </w:tc>
        <w:tc>
          <w:tcPr>
            <w:tcW w:w="284" w:type="dxa"/>
          </w:tcPr>
          <w:p w14:paraId="0381C6FF" w14:textId="77777777" w:rsidR="002F2296" w:rsidRDefault="002F2296" w:rsidP="002F2296"/>
        </w:tc>
        <w:tc>
          <w:tcPr>
            <w:tcW w:w="284" w:type="dxa"/>
          </w:tcPr>
          <w:p w14:paraId="24BBD365" w14:textId="77777777" w:rsidR="002F2296" w:rsidRDefault="002F2296" w:rsidP="002F2296"/>
        </w:tc>
        <w:tc>
          <w:tcPr>
            <w:tcW w:w="284" w:type="dxa"/>
          </w:tcPr>
          <w:p w14:paraId="54A98A5B" w14:textId="77777777" w:rsidR="002F2296" w:rsidRDefault="002F2296" w:rsidP="002F2296"/>
        </w:tc>
        <w:tc>
          <w:tcPr>
            <w:tcW w:w="284" w:type="dxa"/>
          </w:tcPr>
          <w:p w14:paraId="072D9589" w14:textId="77777777" w:rsidR="002F2296" w:rsidRDefault="002F2296" w:rsidP="002F2296"/>
        </w:tc>
        <w:tc>
          <w:tcPr>
            <w:tcW w:w="284" w:type="dxa"/>
          </w:tcPr>
          <w:p w14:paraId="7ACE5F64" w14:textId="77777777" w:rsidR="002F2296" w:rsidRDefault="002F2296" w:rsidP="002F2296"/>
        </w:tc>
        <w:tc>
          <w:tcPr>
            <w:tcW w:w="284" w:type="dxa"/>
          </w:tcPr>
          <w:p w14:paraId="5A2E6920" w14:textId="77777777" w:rsidR="002F2296" w:rsidRDefault="002F2296" w:rsidP="002F2296"/>
        </w:tc>
        <w:tc>
          <w:tcPr>
            <w:tcW w:w="284" w:type="dxa"/>
          </w:tcPr>
          <w:p w14:paraId="4183DCBF" w14:textId="77777777" w:rsidR="002F2296" w:rsidRDefault="002F2296" w:rsidP="002F2296"/>
        </w:tc>
        <w:tc>
          <w:tcPr>
            <w:tcW w:w="284" w:type="dxa"/>
          </w:tcPr>
          <w:p w14:paraId="7AB86958" w14:textId="77777777" w:rsidR="002F2296" w:rsidRDefault="002F2296" w:rsidP="002F2296"/>
        </w:tc>
        <w:tc>
          <w:tcPr>
            <w:tcW w:w="284" w:type="dxa"/>
          </w:tcPr>
          <w:p w14:paraId="0FAE4CA2" w14:textId="77777777" w:rsidR="002F2296" w:rsidRDefault="002F2296" w:rsidP="002F2296"/>
        </w:tc>
        <w:tc>
          <w:tcPr>
            <w:tcW w:w="284" w:type="dxa"/>
          </w:tcPr>
          <w:p w14:paraId="2CBE997A" w14:textId="77777777" w:rsidR="002F2296" w:rsidRDefault="002F2296" w:rsidP="002F2296"/>
        </w:tc>
        <w:tc>
          <w:tcPr>
            <w:tcW w:w="284" w:type="dxa"/>
          </w:tcPr>
          <w:p w14:paraId="2712A0C2" w14:textId="77777777" w:rsidR="002F2296" w:rsidRDefault="002F2296" w:rsidP="002F2296"/>
        </w:tc>
        <w:tc>
          <w:tcPr>
            <w:tcW w:w="284" w:type="dxa"/>
          </w:tcPr>
          <w:p w14:paraId="10ADF83D" w14:textId="77777777" w:rsidR="002F2296" w:rsidRDefault="002F2296" w:rsidP="002F2296"/>
        </w:tc>
        <w:tc>
          <w:tcPr>
            <w:tcW w:w="284" w:type="dxa"/>
          </w:tcPr>
          <w:p w14:paraId="7D18F3C1" w14:textId="77777777" w:rsidR="002F2296" w:rsidRDefault="002F2296" w:rsidP="002F2296"/>
        </w:tc>
        <w:tc>
          <w:tcPr>
            <w:tcW w:w="284" w:type="dxa"/>
          </w:tcPr>
          <w:p w14:paraId="414C2AC6" w14:textId="77777777" w:rsidR="002F2296" w:rsidRDefault="002F2296" w:rsidP="002F2296"/>
        </w:tc>
        <w:tc>
          <w:tcPr>
            <w:tcW w:w="284" w:type="dxa"/>
          </w:tcPr>
          <w:p w14:paraId="2211CAEB" w14:textId="77777777" w:rsidR="002F2296" w:rsidRDefault="002F2296" w:rsidP="002F2296"/>
        </w:tc>
        <w:tc>
          <w:tcPr>
            <w:tcW w:w="284" w:type="dxa"/>
          </w:tcPr>
          <w:p w14:paraId="1FA25CCF" w14:textId="77777777" w:rsidR="002F2296" w:rsidRDefault="002F2296" w:rsidP="002F2296"/>
        </w:tc>
        <w:tc>
          <w:tcPr>
            <w:tcW w:w="284" w:type="dxa"/>
          </w:tcPr>
          <w:p w14:paraId="32CF36F5" w14:textId="77777777" w:rsidR="002F2296" w:rsidRDefault="002F2296" w:rsidP="002F2296"/>
        </w:tc>
        <w:tc>
          <w:tcPr>
            <w:tcW w:w="284" w:type="dxa"/>
          </w:tcPr>
          <w:p w14:paraId="527C32F7" w14:textId="77777777" w:rsidR="002F2296" w:rsidRDefault="002F2296" w:rsidP="002F2296"/>
        </w:tc>
        <w:tc>
          <w:tcPr>
            <w:tcW w:w="284" w:type="dxa"/>
          </w:tcPr>
          <w:p w14:paraId="01BBFF08" w14:textId="77777777" w:rsidR="002F2296" w:rsidRDefault="002F2296" w:rsidP="002F2296"/>
        </w:tc>
        <w:tc>
          <w:tcPr>
            <w:tcW w:w="284" w:type="dxa"/>
          </w:tcPr>
          <w:p w14:paraId="24338C75" w14:textId="77777777" w:rsidR="002F2296" w:rsidRDefault="002F2296" w:rsidP="002F2296"/>
        </w:tc>
        <w:tc>
          <w:tcPr>
            <w:tcW w:w="284" w:type="dxa"/>
          </w:tcPr>
          <w:p w14:paraId="68A020F9" w14:textId="77777777" w:rsidR="002F2296" w:rsidRDefault="002F2296" w:rsidP="002F2296"/>
        </w:tc>
        <w:tc>
          <w:tcPr>
            <w:tcW w:w="284" w:type="dxa"/>
          </w:tcPr>
          <w:p w14:paraId="621DD156" w14:textId="77777777" w:rsidR="002F2296" w:rsidRDefault="002F2296" w:rsidP="002F2296"/>
        </w:tc>
        <w:tc>
          <w:tcPr>
            <w:tcW w:w="284" w:type="dxa"/>
          </w:tcPr>
          <w:p w14:paraId="2CF4CB20" w14:textId="77777777" w:rsidR="002F2296" w:rsidRDefault="002F2296" w:rsidP="002F2296"/>
        </w:tc>
        <w:tc>
          <w:tcPr>
            <w:tcW w:w="284" w:type="dxa"/>
          </w:tcPr>
          <w:p w14:paraId="46216045" w14:textId="77777777" w:rsidR="002F2296" w:rsidRDefault="002F2296" w:rsidP="002F2296"/>
        </w:tc>
        <w:tc>
          <w:tcPr>
            <w:tcW w:w="284" w:type="dxa"/>
          </w:tcPr>
          <w:p w14:paraId="09770226" w14:textId="77777777" w:rsidR="002F2296" w:rsidRDefault="002F2296" w:rsidP="002F2296"/>
        </w:tc>
        <w:tc>
          <w:tcPr>
            <w:tcW w:w="284" w:type="dxa"/>
          </w:tcPr>
          <w:p w14:paraId="359A1F6E" w14:textId="77777777" w:rsidR="002F2296" w:rsidRDefault="002F2296" w:rsidP="002F2296"/>
        </w:tc>
        <w:tc>
          <w:tcPr>
            <w:tcW w:w="284" w:type="dxa"/>
          </w:tcPr>
          <w:p w14:paraId="74B49E91" w14:textId="77777777" w:rsidR="002F2296" w:rsidRDefault="002F2296" w:rsidP="002F2296"/>
        </w:tc>
        <w:tc>
          <w:tcPr>
            <w:tcW w:w="284" w:type="dxa"/>
          </w:tcPr>
          <w:p w14:paraId="50341830" w14:textId="77777777" w:rsidR="002F2296" w:rsidRDefault="002F2296" w:rsidP="002F2296"/>
        </w:tc>
        <w:tc>
          <w:tcPr>
            <w:tcW w:w="284" w:type="dxa"/>
          </w:tcPr>
          <w:p w14:paraId="7990B87C" w14:textId="77777777" w:rsidR="002F2296" w:rsidRDefault="002F2296" w:rsidP="002F2296"/>
        </w:tc>
      </w:tr>
      <w:tr w:rsidR="002F2296" w14:paraId="02061956" w14:textId="77777777" w:rsidTr="00643455">
        <w:trPr>
          <w:trHeight w:hRule="exact" w:val="284"/>
        </w:trPr>
        <w:tc>
          <w:tcPr>
            <w:tcW w:w="284" w:type="dxa"/>
          </w:tcPr>
          <w:p w14:paraId="3606BA84" w14:textId="77777777" w:rsidR="002F2296" w:rsidRDefault="002F2296" w:rsidP="002F2296"/>
        </w:tc>
        <w:tc>
          <w:tcPr>
            <w:tcW w:w="284" w:type="dxa"/>
          </w:tcPr>
          <w:p w14:paraId="3B2E2688" w14:textId="77777777" w:rsidR="002F2296" w:rsidRDefault="002F2296" w:rsidP="002F2296"/>
        </w:tc>
        <w:tc>
          <w:tcPr>
            <w:tcW w:w="284" w:type="dxa"/>
          </w:tcPr>
          <w:p w14:paraId="7488FB4E" w14:textId="77777777" w:rsidR="002F2296" w:rsidRDefault="002F2296" w:rsidP="002F2296"/>
        </w:tc>
        <w:tc>
          <w:tcPr>
            <w:tcW w:w="284" w:type="dxa"/>
          </w:tcPr>
          <w:p w14:paraId="461DDF9D" w14:textId="77777777" w:rsidR="002F2296" w:rsidRDefault="002F2296" w:rsidP="002F2296"/>
        </w:tc>
        <w:tc>
          <w:tcPr>
            <w:tcW w:w="284" w:type="dxa"/>
          </w:tcPr>
          <w:p w14:paraId="031862AE" w14:textId="77777777" w:rsidR="002F2296" w:rsidRDefault="002F2296" w:rsidP="002F2296"/>
        </w:tc>
        <w:tc>
          <w:tcPr>
            <w:tcW w:w="284" w:type="dxa"/>
          </w:tcPr>
          <w:p w14:paraId="598E5C1D" w14:textId="77777777" w:rsidR="002F2296" w:rsidRDefault="002F2296" w:rsidP="002F2296"/>
        </w:tc>
        <w:tc>
          <w:tcPr>
            <w:tcW w:w="284" w:type="dxa"/>
          </w:tcPr>
          <w:p w14:paraId="4570B980" w14:textId="77777777" w:rsidR="002F2296" w:rsidRDefault="002F2296" w:rsidP="002F2296"/>
        </w:tc>
        <w:tc>
          <w:tcPr>
            <w:tcW w:w="284" w:type="dxa"/>
          </w:tcPr>
          <w:p w14:paraId="108942BD" w14:textId="77777777" w:rsidR="002F2296" w:rsidRDefault="002F2296" w:rsidP="002F2296"/>
        </w:tc>
        <w:tc>
          <w:tcPr>
            <w:tcW w:w="284" w:type="dxa"/>
          </w:tcPr>
          <w:p w14:paraId="7CD1FAF6" w14:textId="77777777" w:rsidR="002F2296" w:rsidRDefault="002F2296" w:rsidP="002F2296"/>
        </w:tc>
        <w:tc>
          <w:tcPr>
            <w:tcW w:w="284" w:type="dxa"/>
          </w:tcPr>
          <w:p w14:paraId="1E95B950" w14:textId="77777777" w:rsidR="002F2296" w:rsidRDefault="002F2296" w:rsidP="002F2296"/>
        </w:tc>
        <w:tc>
          <w:tcPr>
            <w:tcW w:w="284" w:type="dxa"/>
          </w:tcPr>
          <w:p w14:paraId="70F2F4F9" w14:textId="77777777" w:rsidR="002F2296" w:rsidRDefault="002F2296" w:rsidP="002F2296"/>
        </w:tc>
        <w:tc>
          <w:tcPr>
            <w:tcW w:w="284" w:type="dxa"/>
          </w:tcPr>
          <w:p w14:paraId="33ACD62A" w14:textId="77777777" w:rsidR="002F2296" w:rsidRDefault="002F2296" w:rsidP="002F2296"/>
        </w:tc>
        <w:tc>
          <w:tcPr>
            <w:tcW w:w="284" w:type="dxa"/>
          </w:tcPr>
          <w:p w14:paraId="08A0DDB5" w14:textId="77777777" w:rsidR="002F2296" w:rsidRDefault="002F2296" w:rsidP="002F2296"/>
        </w:tc>
        <w:tc>
          <w:tcPr>
            <w:tcW w:w="284" w:type="dxa"/>
          </w:tcPr>
          <w:p w14:paraId="1E661111" w14:textId="77777777" w:rsidR="002F2296" w:rsidRDefault="002F2296" w:rsidP="002F2296"/>
        </w:tc>
        <w:tc>
          <w:tcPr>
            <w:tcW w:w="284" w:type="dxa"/>
          </w:tcPr>
          <w:p w14:paraId="4CA98860" w14:textId="77777777" w:rsidR="002F2296" w:rsidRDefault="002F2296" w:rsidP="002F2296"/>
        </w:tc>
        <w:tc>
          <w:tcPr>
            <w:tcW w:w="284" w:type="dxa"/>
          </w:tcPr>
          <w:p w14:paraId="1EE1A47E" w14:textId="77777777" w:rsidR="002F2296" w:rsidRDefault="002F2296" w:rsidP="002F2296"/>
        </w:tc>
        <w:tc>
          <w:tcPr>
            <w:tcW w:w="284" w:type="dxa"/>
          </w:tcPr>
          <w:p w14:paraId="5170328A" w14:textId="77777777" w:rsidR="002F2296" w:rsidRDefault="002F2296" w:rsidP="002F2296"/>
        </w:tc>
        <w:tc>
          <w:tcPr>
            <w:tcW w:w="284" w:type="dxa"/>
          </w:tcPr>
          <w:p w14:paraId="584FBDE2" w14:textId="77777777" w:rsidR="002F2296" w:rsidRDefault="002F2296" w:rsidP="002F2296"/>
        </w:tc>
        <w:tc>
          <w:tcPr>
            <w:tcW w:w="284" w:type="dxa"/>
          </w:tcPr>
          <w:p w14:paraId="06347A92" w14:textId="77777777" w:rsidR="002F2296" w:rsidRDefault="002F2296" w:rsidP="002F2296"/>
        </w:tc>
        <w:tc>
          <w:tcPr>
            <w:tcW w:w="284" w:type="dxa"/>
          </w:tcPr>
          <w:p w14:paraId="264EE2FF" w14:textId="77777777" w:rsidR="002F2296" w:rsidRDefault="002F2296" w:rsidP="002F2296"/>
        </w:tc>
        <w:tc>
          <w:tcPr>
            <w:tcW w:w="284" w:type="dxa"/>
          </w:tcPr>
          <w:p w14:paraId="3B670DB4" w14:textId="77777777" w:rsidR="002F2296" w:rsidRDefault="002F2296" w:rsidP="002F2296"/>
        </w:tc>
        <w:tc>
          <w:tcPr>
            <w:tcW w:w="284" w:type="dxa"/>
          </w:tcPr>
          <w:p w14:paraId="7B858DA6" w14:textId="77777777" w:rsidR="002F2296" w:rsidRDefault="002F2296" w:rsidP="002F2296"/>
        </w:tc>
        <w:tc>
          <w:tcPr>
            <w:tcW w:w="284" w:type="dxa"/>
          </w:tcPr>
          <w:p w14:paraId="4D9822A6" w14:textId="77777777" w:rsidR="002F2296" w:rsidRDefault="002F2296" w:rsidP="002F2296"/>
        </w:tc>
        <w:tc>
          <w:tcPr>
            <w:tcW w:w="284" w:type="dxa"/>
          </w:tcPr>
          <w:p w14:paraId="60761232" w14:textId="77777777" w:rsidR="002F2296" w:rsidRDefault="002F2296" w:rsidP="002F2296"/>
        </w:tc>
        <w:tc>
          <w:tcPr>
            <w:tcW w:w="284" w:type="dxa"/>
          </w:tcPr>
          <w:p w14:paraId="2CA4E47A" w14:textId="77777777" w:rsidR="002F2296" w:rsidRDefault="002F2296" w:rsidP="002F2296"/>
        </w:tc>
        <w:tc>
          <w:tcPr>
            <w:tcW w:w="284" w:type="dxa"/>
          </w:tcPr>
          <w:p w14:paraId="4CDDEDC4" w14:textId="77777777" w:rsidR="002F2296" w:rsidRDefault="002F2296" w:rsidP="002F2296"/>
        </w:tc>
        <w:tc>
          <w:tcPr>
            <w:tcW w:w="284" w:type="dxa"/>
          </w:tcPr>
          <w:p w14:paraId="78F7630C" w14:textId="77777777" w:rsidR="002F2296" w:rsidRDefault="002F2296" w:rsidP="002F2296"/>
        </w:tc>
        <w:tc>
          <w:tcPr>
            <w:tcW w:w="284" w:type="dxa"/>
          </w:tcPr>
          <w:p w14:paraId="459FC450" w14:textId="77777777" w:rsidR="002F2296" w:rsidRDefault="002F2296" w:rsidP="002F2296"/>
        </w:tc>
        <w:tc>
          <w:tcPr>
            <w:tcW w:w="284" w:type="dxa"/>
          </w:tcPr>
          <w:p w14:paraId="1D3AFBC5" w14:textId="77777777" w:rsidR="002F2296" w:rsidRDefault="002F2296" w:rsidP="002F2296"/>
        </w:tc>
        <w:tc>
          <w:tcPr>
            <w:tcW w:w="284" w:type="dxa"/>
          </w:tcPr>
          <w:p w14:paraId="7AD96BB6" w14:textId="77777777" w:rsidR="002F2296" w:rsidRDefault="002F2296" w:rsidP="002F2296"/>
        </w:tc>
      </w:tr>
      <w:tr w:rsidR="002F2296" w14:paraId="11D0DB6E" w14:textId="77777777" w:rsidTr="00643455">
        <w:trPr>
          <w:trHeight w:hRule="exact" w:val="284"/>
        </w:trPr>
        <w:tc>
          <w:tcPr>
            <w:tcW w:w="284" w:type="dxa"/>
          </w:tcPr>
          <w:p w14:paraId="3F06A13A" w14:textId="77777777" w:rsidR="002F2296" w:rsidRDefault="002F2296" w:rsidP="002F2296"/>
        </w:tc>
        <w:tc>
          <w:tcPr>
            <w:tcW w:w="284" w:type="dxa"/>
          </w:tcPr>
          <w:p w14:paraId="7C64159F" w14:textId="77777777" w:rsidR="002F2296" w:rsidRDefault="002F2296" w:rsidP="002F2296"/>
        </w:tc>
        <w:tc>
          <w:tcPr>
            <w:tcW w:w="284" w:type="dxa"/>
          </w:tcPr>
          <w:p w14:paraId="269E66A8" w14:textId="77777777" w:rsidR="002F2296" w:rsidRDefault="002F2296" w:rsidP="002F2296"/>
        </w:tc>
        <w:tc>
          <w:tcPr>
            <w:tcW w:w="284" w:type="dxa"/>
          </w:tcPr>
          <w:p w14:paraId="25D4F21B" w14:textId="77777777" w:rsidR="002F2296" w:rsidRDefault="002F2296" w:rsidP="002F2296"/>
        </w:tc>
        <w:tc>
          <w:tcPr>
            <w:tcW w:w="284" w:type="dxa"/>
          </w:tcPr>
          <w:p w14:paraId="7558BCB0" w14:textId="77777777" w:rsidR="002F2296" w:rsidRDefault="002F2296" w:rsidP="002F2296"/>
        </w:tc>
        <w:tc>
          <w:tcPr>
            <w:tcW w:w="284" w:type="dxa"/>
          </w:tcPr>
          <w:p w14:paraId="684BA5B2" w14:textId="77777777" w:rsidR="002F2296" w:rsidRDefault="002F2296" w:rsidP="002F2296"/>
        </w:tc>
        <w:tc>
          <w:tcPr>
            <w:tcW w:w="284" w:type="dxa"/>
          </w:tcPr>
          <w:p w14:paraId="39207DF3" w14:textId="77777777" w:rsidR="002F2296" w:rsidRDefault="002F2296" w:rsidP="002F2296"/>
        </w:tc>
        <w:tc>
          <w:tcPr>
            <w:tcW w:w="284" w:type="dxa"/>
          </w:tcPr>
          <w:p w14:paraId="2E8C966A" w14:textId="77777777" w:rsidR="002F2296" w:rsidRDefault="002F2296" w:rsidP="002F2296"/>
        </w:tc>
        <w:tc>
          <w:tcPr>
            <w:tcW w:w="284" w:type="dxa"/>
          </w:tcPr>
          <w:p w14:paraId="627330C1" w14:textId="77777777" w:rsidR="002F2296" w:rsidRDefault="002F2296" w:rsidP="002F2296"/>
        </w:tc>
        <w:tc>
          <w:tcPr>
            <w:tcW w:w="284" w:type="dxa"/>
          </w:tcPr>
          <w:p w14:paraId="78224A8E" w14:textId="77777777" w:rsidR="002F2296" w:rsidRDefault="002F2296" w:rsidP="002F2296"/>
        </w:tc>
        <w:tc>
          <w:tcPr>
            <w:tcW w:w="284" w:type="dxa"/>
          </w:tcPr>
          <w:p w14:paraId="56931FBF" w14:textId="77777777" w:rsidR="002F2296" w:rsidRDefault="002F2296" w:rsidP="002F2296"/>
        </w:tc>
        <w:tc>
          <w:tcPr>
            <w:tcW w:w="284" w:type="dxa"/>
          </w:tcPr>
          <w:p w14:paraId="6535CD75" w14:textId="77777777" w:rsidR="002F2296" w:rsidRDefault="002F2296" w:rsidP="002F2296"/>
        </w:tc>
        <w:tc>
          <w:tcPr>
            <w:tcW w:w="284" w:type="dxa"/>
          </w:tcPr>
          <w:p w14:paraId="5C17F0FF" w14:textId="77777777" w:rsidR="002F2296" w:rsidRDefault="002F2296" w:rsidP="002F2296"/>
        </w:tc>
        <w:tc>
          <w:tcPr>
            <w:tcW w:w="284" w:type="dxa"/>
          </w:tcPr>
          <w:p w14:paraId="1D854B45" w14:textId="77777777" w:rsidR="002F2296" w:rsidRDefault="002F2296" w:rsidP="002F2296"/>
        </w:tc>
        <w:tc>
          <w:tcPr>
            <w:tcW w:w="284" w:type="dxa"/>
          </w:tcPr>
          <w:p w14:paraId="1DA5475F" w14:textId="77777777" w:rsidR="002F2296" w:rsidRDefault="002F2296" w:rsidP="002F2296"/>
        </w:tc>
        <w:tc>
          <w:tcPr>
            <w:tcW w:w="284" w:type="dxa"/>
          </w:tcPr>
          <w:p w14:paraId="68AFCEEB" w14:textId="77777777" w:rsidR="002F2296" w:rsidRDefault="002F2296" w:rsidP="002F2296"/>
        </w:tc>
        <w:tc>
          <w:tcPr>
            <w:tcW w:w="284" w:type="dxa"/>
          </w:tcPr>
          <w:p w14:paraId="3BA1EB2F" w14:textId="77777777" w:rsidR="002F2296" w:rsidRDefault="002F2296" w:rsidP="002F2296"/>
        </w:tc>
        <w:tc>
          <w:tcPr>
            <w:tcW w:w="284" w:type="dxa"/>
          </w:tcPr>
          <w:p w14:paraId="4DC82D6F" w14:textId="77777777" w:rsidR="002F2296" w:rsidRDefault="002F2296" w:rsidP="002F2296"/>
        </w:tc>
        <w:tc>
          <w:tcPr>
            <w:tcW w:w="284" w:type="dxa"/>
          </w:tcPr>
          <w:p w14:paraId="1383E07B" w14:textId="77777777" w:rsidR="002F2296" w:rsidRDefault="002F2296" w:rsidP="002F2296"/>
        </w:tc>
        <w:tc>
          <w:tcPr>
            <w:tcW w:w="284" w:type="dxa"/>
          </w:tcPr>
          <w:p w14:paraId="45478A67" w14:textId="77777777" w:rsidR="002F2296" w:rsidRDefault="002F2296" w:rsidP="002F2296"/>
        </w:tc>
        <w:tc>
          <w:tcPr>
            <w:tcW w:w="284" w:type="dxa"/>
          </w:tcPr>
          <w:p w14:paraId="64956257" w14:textId="77777777" w:rsidR="002F2296" w:rsidRDefault="002F2296" w:rsidP="002F2296"/>
        </w:tc>
        <w:tc>
          <w:tcPr>
            <w:tcW w:w="284" w:type="dxa"/>
          </w:tcPr>
          <w:p w14:paraId="51EA840A" w14:textId="77777777" w:rsidR="002F2296" w:rsidRDefault="002F2296" w:rsidP="002F2296"/>
        </w:tc>
        <w:tc>
          <w:tcPr>
            <w:tcW w:w="284" w:type="dxa"/>
          </w:tcPr>
          <w:p w14:paraId="2CD844B5" w14:textId="77777777" w:rsidR="002F2296" w:rsidRDefault="002F2296" w:rsidP="002F2296"/>
        </w:tc>
        <w:tc>
          <w:tcPr>
            <w:tcW w:w="284" w:type="dxa"/>
          </w:tcPr>
          <w:p w14:paraId="7FD09BC2" w14:textId="77777777" w:rsidR="002F2296" w:rsidRDefault="002F2296" w:rsidP="002F2296"/>
        </w:tc>
        <w:tc>
          <w:tcPr>
            <w:tcW w:w="284" w:type="dxa"/>
          </w:tcPr>
          <w:p w14:paraId="00F450AD" w14:textId="77777777" w:rsidR="002F2296" w:rsidRDefault="002F2296" w:rsidP="002F2296"/>
        </w:tc>
        <w:tc>
          <w:tcPr>
            <w:tcW w:w="284" w:type="dxa"/>
          </w:tcPr>
          <w:p w14:paraId="37C79F3E" w14:textId="77777777" w:rsidR="002F2296" w:rsidRDefault="002F2296" w:rsidP="002F2296"/>
        </w:tc>
        <w:tc>
          <w:tcPr>
            <w:tcW w:w="284" w:type="dxa"/>
          </w:tcPr>
          <w:p w14:paraId="0034CF51" w14:textId="77777777" w:rsidR="002F2296" w:rsidRDefault="002F2296" w:rsidP="002F2296"/>
        </w:tc>
        <w:tc>
          <w:tcPr>
            <w:tcW w:w="284" w:type="dxa"/>
          </w:tcPr>
          <w:p w14:paraId="05020170" w14:textId="77777777" w:rsidR="002F2296" w:rsidRDefault="002F2296" w:rsidP="002F2296"/>
        </w:tc>
        <w:tc>
          <w:tcPr>
            <w:tcW w:w="284" w:type="dxa"/>
          </w:tcPr>
          <w:p w14:paraId="38FDE335" w14:textId="77777777" w:rsidR="002F2296" w:rsidRDefault="002F2296" w:rsidP="002F2296"/>
        </w:tc>
        <w:tc>
          <w:tcPr>
            <w:tcW w:w="284" w:type="dxa"/>
          </w:tcPr>
          <w:p w14:paraId="7F022EF8" w14:textId="77777777" w:rsidR="002F2296" w:rsidRDefault="002F2296" w:rsidP="002F2296"/>
        </w:tc>
      </w:tr>
      <w:tr w:rsidR="002F2296" w14:paraId="28AA6BCE" w14:textId="77777777" w:rsidTr="00643455">
        <w:trPr>
          <w:trHeight w:hRule="exact" w:val="284"/>
        </w:trPr>
        <w:tc>
          <w:tcPr>
            <w:tcW w:w="284" w:type="dxa"/>
          </w:tcPr>
          <w:p w14:paraId="147EBDD7" w14:textId="77777777" w:rsidR="002F2296" w:rsidRDefault="002F2296" w:rsidP="002F2296"/>
        </w:tc>
        <w:tc>
          <w:tcPr>
            <w:tcW w:w="284" w:type="dxa"/>
          </w:tcPr>
          <w:p w14:paraId="5D45A164" w14:textId="77777777" w:rsidR="002F2296" w:rsidRDefault="002F2296" w:rsidP="002F2296"/>
        </w:tc>
        <w:tc>
          <w:tcPr>
            <w:tcW w:w="284" w:type="dxa"/>
          </w:tcPr>
          <w:p w14:paraId="534D73AF" w14:textId="77777777" w:rsidR="002F2296" w:rsidRDefault="002F2296" w:rsidP="002F2296"/>
        </w:tc>
        <w:tc>
          <w:tcPr>
            <w:tcW w:w="284" w:type="dxa"/>
          </w:tcPr>
          <w:p w14:paraId="5D5BF22A" w14:textId="77777777" w:rsidR="002F2296" w:rsidRDefault="002F2296" w:rsidP="002F2296"/>
        </w:tc>
        <w:tc>
          <w:tcPr>
            <w:tcW w:w="284" w:type="dxa"/>
          </w:tcPr>
          <w:p w14:paraId="2B661D2F" w14:textId="77777777" w:rsidR="002F2296" w:rsidRDefault="002F2296" w:rsidP="002F2296"/>
        </w:tc>
        <w:tc>
          <w:tcPr>
            <w:tcW w:w="284" w:type="dxa"/>
          </w:tcPr>
          <w:p w14:paraId="077A6B72" w14:textId="77777777" w:rsidR="002F2296" w:rsidRDefault="002F2296" w:rsidP="002F2296"/>
        </w:tc>
        <w:tc>
          <w:tcPr>
            <w:tcW w:w="284" w:type="dxa"/>
          </w:tcPr>
          <w:p w14:paraId="7E789FF2" w14:textId="77777777" w:rsidR="002F2296" w:rsidRDefault="002F2296" w:rsidP="002F2296"/>
        </w:tc>
        <w:tc>
          <w:tcPr>
            <w:tcW w:w="284" w:type="dxa"/>
          </w:tcPr>
          <w:p w14:paraId="749CF535" w14:textId="77777777" w:rsidR="002F2296" w:rsidRDefault="002F2296" w:rsidP="002F2296"/>
        </w:tc>
        <w:tc>
          <w:tcPr>
            <w:tcW w:w="284" w:type="dxa"/>
          </w:tcPr>
          <w:p w14:paraId="4477DA7B" w14:textId="77777777" w:rsidR="002F2296" w:rsidRDefault="002F2296" w:rsidP="002F2296"/>
        </w:tc>
        <w:tc>
          <w:tcPr>
            <w:tcW w:w="284" w:type="dxa"/>
          </w:tcPr>
          <w:p w14:paraId="45056DA3" w14:textId="77777777" w:rsidR="002F2296" w:rsidRDefault="002F2296" w:rsidP="002F2296"/>
        </w:tc>
        <w:tc>
          <w:tcPr>
            <w:tcW w:w="284" w:type="dxa"/>
          </w:tcPr>
          <w:p w14:paraId="7C4BCE98" w14:textId="77777777" w:rsidR="002F2296" w:rsidRDefault="002F2296" w:rsidP="002F2296"/>
        </w:tc>
        <w:tc>
          <w:tcPr>
            <w:tcW w:w="284" w:type="dxa"/>
          </w:tcPr>
          <w:p w14:paraId="034188E5" w14:textId="77777777" w:rsidR="002F2296" w:rsidRDefault="002F2296" w:rsidP="002F2296"/>
        </w:tc>
        <w:tc>
          <w:tcPr>
            <w:tcW w:w="284" w:type="dxa"/>
          </w:tcPr>
          <w:p w14:paraId="042D6D6C" w14:textId="77777777" w:rsidR="002F2296" w:rsidRDefault="002F2296" w:rsidP="002F2296"/>
        </w:tc>
        <w:tc>
          <w:tcPr>
            <w:tcW w:w="284" w:type="dxa"/>
          </w:tcPr>
          <w:p w14:paraId="5DCB6C80" w14:textId="77777777" w:rsidR="002F2296" w:rsidRDefault="002F2296" w:rsidP="002F2296"/>
        </w:tc>
        <w:tc>
          <w:tcPr>
            <w:tcW w:w="284" w:type="dxa"/>
          </w:tcPr>
          <w:p w14:paraId="600E5809" w14:textId="77777777" w:rsidR="002F2296" w:rsidRDefault="002F2296" w:rsidP="002F2296"/>
        </w:tc>
        <w:tc>
          <w:tcPr>
            <w:tcW w:w="284" w:type="dxa"/>
          </w:tcPr>
          <w:p w14:paraId="21543141" w14:textId="77777777" w:rsidR="002F2296" w:rsidRDefault="002F2296" w:rsidP="002F2296"/>
        </w:tc>
        <w:tc>
          <w:tcPr>
            <w:tcW w:w="284" w:type="dxa"/>
          </w:tcPr>
          <w:p w14:paraId="35F2583D" w14:textId="77777777" w:rsidR="002F2296" w:rsidRDefault="002F2296" w:rsidP="002F2296"/>
        </w:tc>
        <w:tc>
          <w:tcPr>
            <w:tcW w:w="284" w:type="dxa"/>
          </w:tcPr>
          <w:p w14:paraId="2D2FFCE5" w14:textId="77777777" w:rsidR="002F2296" w:rsidRDefault="002F2296" w:rsidP="002F2296"/>
        </w:tc>
        <w:tc>
          <w:tcPr>
            <w:tcW w:w="284" w:type="dxa"/>
          </w:tcPr>
          <w:p w14:paraId="2505A3C7" w14:textId="77777777" w:rsidR="002F2296" w:rsidRDefault="002F2296" w:rsidP="002F2296"/>
        </w:tc>
        <w:tc>
          <w:tcPr>
            <w:tcW w:w="284" w:type="dxa"/>
          </w:tcPr>
          <w:p w14:paraId="6468C0D0" w14:textId="77777777" w:rsidR="002F2296" w:rsidRDefault="002F2296" w:rsidP="002F2296"/>
        </w:tc>
        <w:tc>
          <w:tcPr>
            <w:tcW w:w="284" w:type="dxa"/>
          </w:tcPr>
          <w:p w14:paraId="21B9DC42" w14:textId="77777777" w:rsidR="002F2296" w:rsidRDefault="002F2296" w:rsidP="002F2296"/>
        </w:tc>
        <w:tc>
          <w:tcPr>
            <w:tcW w:w="284" w:type="dxa"/>
          </w:tcPr>
          <w:p w14:paraId="72438AA5" w14:textId="77777777" w:rsidR="002F2296" w:rsidRDefault="002F2296" w:rsidP="002F2296"/>
        </w:tc>
        <w:tc>
          <w:tcPr>
            <w:tcW w:w="284" w:type="dxa"/>
          </w:tcPr>
          <w:p w14:paraId="242ABE66" w14:textId="77777777" w:rsidR="002F2296" w:rsidRDefault="002F2296" w:rsidP="002F2296"/>
        </w:tc>
        <w:tc>
          <w:tcPr>
            <w:tcW w:w="284" w:type="dxa"/>
          </w:tcPr>
          <w:p w14:paraId="16D71C9C" w14:textId="77777777" w:rsidR="002F2296" w:rsidRDefault="002F2296" w:rsidP="002F2296"/>
        </w:tc>
        <w:tc>
          <w:tcPr>
            <w:tcW w:w="284" w:type="dxa"/>
          </w:tcPr>
          <w:p w14:paraId="55714012" w14:textId="77777777" w:rsidR="002F2296" w:rsidRDefault="002F2296" w:rsidP="002F2296"/>
        </w:tc>
        <w:tc>
          <w:tcPr>
            <w:tcW w:w="284" w:type="dxa"/>
          </w:tcPr>
          <w:p w14:paraId="74B3E39A" w14:textId="77777777" w:rsidR="002F2296" w:rsidRDefault="002F2296" w:rsidP="002F2296"/>
        </w:tc>
        <w:tc>
          <w:tcPr>
            <w:tcW w:w="284" w:type="dxa"/>
          </w:tcPr>
          <w:p w14:paraId="342F8ED2" w14:textId="77777777" w:rsidR="002F2296" w:rsidRDefault="002F2296" w:rsidP="002F2296"/>
        </w:tc>
        <w:tc>
          <w:tcPr>
            <w:tcW w:w="284" w:type="dxa"/>
          </w:tcPr>
          <w:p w14:paraId="1F86DC24" w14:textId="77777777" w:rsidR="002F2296" w:rsidRDefault="002F2296" w:rsidP="002F2296"/>
        </w:tc>
        <w:tc>
          <w:tcPr>
            <w:tcW w:w="284" w:type="dxa"/>
          </w:tcPr>
          <w:p w14:paraId="13B8205B" w14:textId="77777777" w:rsidR="002F2296" w:rsidRDefault="002F2296" w:rsidP="002F2296"/>
        </w:tc>
        <w:tc>
          <w:tcPr>
            <w:tcW w:w="284" w:type="dxa"/>
          </w:tcPr>
          <w:p w14:paraId="19BDFD48" w14:textId="77777777" w:rsidR="002F2296" w:rsidRDefault="002F2296" w:rsidP="002F2296"/>
        </w:tc>
      </w:tr>
      <w:tr w:rsidR="002F2296" w14:paraId="66C2F794" w14:textId="77777777" w:rsidTr="00643455">
        <w:trPr>
          <w:trHeight w:hRule="exact" w:val="284"/>
        </w:trPr>
        <w:tc>
          <w:tcPr>
            <w:tcW w:w="284" w:type="dxa"/>
          </w:tcPr>
          <w:p w14:paraId="2CF67D9A" w14:textId="77777777" w:rsidR="002F2296" w:rsidRDefault="002F2296" w:rsidP="002F2296"/>
        </w:tc>
        <w:tc>
          <w:tcPr>
            <w:tcW w:w="284" w:type="dxa"/>
          </w:tcPr>
          <w:p w14:paraId="073D4687" w14:textId="77777777" w:rsidR="002F2296" w:rsidRDefault="002F2296" w:rsidP="002F2296"/>
        </w:tc>
        <w:tc>
          <w:tcPr>
            <w:tcW w:w="284" w:type="dxa"/>
          </w:tcPr>
          <w:p w14:paraId="54C76AC1" w14:textId="77777777" w:rsidR="002F2296" w:rsidRDefault="002F2296" w:rsidP="002F2296"/>
        </w:tc>
        <w:tc>
          <w:tcPr>
            <w:tcW w:w="284" w:type="dxa"/>
          </w:tcPr>
          <w:p w14:paraId="0157536C" w14:textId="77777777" w:rsidR="002F2296" w:rsidRDefault="002F2296" w:rsidP="002F2296"/>
        </w:tc>
        <w:tc>
          <w:tcPr>
            <w:tcW w:w="284" w:type="dxa"/>
          </w:tcPr>
          <w:p w14:paraId="0E27F987" w14:textId="77777777" w:rsidR="002F2296" w:rsidRDefault="002F2296" w:rsidP="002F2296"/>
        </w:tc>
        <w:tc>
          <w:tcPr>
            <w:tcW w:w="284" w:type="dxa"/>
          </w:tcPr>
          <w:p w14:paraId="2E9C78BA" w14:textId="77777777" w:rsidR="002F2296" w:rsidRDefault="002F2296" w:rsidP="002F2296"/>
        </w:tc>
        <w:tc>
          <w:tcPr>
            <w:tcW w:w="284" w:type="dxa"/>
          </w:tcPr>
          <w:p w14:paraId="43D03DE4" w14:textId="77777777" w:rsidR="002F2296" w:rsidRDefault="002F2296" w:rsidP="002F2296"/>
        </w:tc>
        <w:tc>
          <w:tcPr>
            <w:tcW w:w="284" w:type="dxa"/>
          </w:tcPr>
          <w:p w14:paraId="26E32C82" w14:textId="77777777" w:rsidR="002F2296" w:rsidRDefault="002F2296" w:rsidP="002F2296"/>
        </w:tc>
        <w:tc>
          <w:tcPr>
            <w:tcW w:w="284" w:type="dxa"/>
          </w:tcPr>
          <w:p w14:paraId="742F3CC2" w14:textId="77777777" w:rsidR="002F2296" w:rsidRDefault="002F2296" w:rsidP="002F2296"/>
        </w:tc>
        <w:tc>
          <w:tcPr>
            <w:tcW w:w="284" w:type="dxa"/>
          </w:tcPr>
          <w:p w14:paraId="533ACDE5" w14:textId="77777777" w:rsidR="002F2296" w:rsidRDefault="002F2296" w:rsidP="002F2296"/>
        </w:tc>
        <w:tc>
          <w:tcPr>
            <w:tcW w:w="284" w:type="dxa"/>
          </w:tcPr>
          <w:p w14:paraId="11F9A7EE" w14:textId="77777777" w:rsidR="002F2296" w:rsidRDefault="002F2296" w:rsidP="002F2296"/>
        </w:tc>
        <w:tc>
          <w:tcPr>
            <w:tcW w:w="284" w:type="dxa"/>
          </w:tcPr>
          <w:p w14:paraId="31AC11DB" w14:textId="77777777" w:rsidR="002F2296" w:rsidRDefault="002F2296" w:rsidP="002F2296"/>
        </w:tc>
        <w:tc>
          <w:tcPr>
            <w:tcW w:w="284" w:type="dxa"/>
          </w:tcPr>
          <w:p w14:paraId="3135C179" w14:textId="77777777" w:rsidR="002F2296" w:rsidRDefault="002F2296" w:rsidP="002F2296"/>
        </w:tc>
        <w:tc>
          <w:tcPr>
            <w:tcW w:w="284" w:type="dxa"/>
          </w:tcPr>
          <w:p w14:paraId="764BFA4C" w14:textId="77777777" w:rsidR="002F2296" w:rsidRDefault="002F2296" w:rsidP="002F2296"/>
        </w:tc>
        <w:tc>
          <w:tcPr>
            <w:tcW w:w="284" w:type="dxa"/>
          </w:tcPr>
          <w:p w14:paraId="5BCE306A" w14:textId="77777777" w:rsidR="002F2296" w:rsidRDefault="002F2296" w:rsidP="002F2296"/>
        </w:tc>
        <w:tc>
          <w:tcPr>
            <w:tcW w:w="284" w:type="dxa"/>
          </w:tcPr>
          <w:p w14:paraId="102447A0" w14:textId="77777777" w:rsidR="002F2296" w:rsidRDefault="002F2296" w:rsidP="002F2296"/>
        </w:tc>
        <w:tc>
          <w:tcPr>
            <w:tcW w:w="284" w:type="dxa"/>
          </w:tcPr>
          <w:p w14:paraId="5ADC74EE" w14:textId="77777777" w:rsidR="002F2296" w:rsidRDefault="002F2296" w:rsidP="002F2296"/>
        </w:tc>
        <w:tc>
          <w:tcPr>
            <w:tcW w:w="284" w:type="dxa"/>
          </w:tcPr>
          <w:p w14:paraId="567EA3F4" w14:textId="77777777" w:rsidR="002F2296" w:rsidRDefault="002F2296" w:rsidP="002F2296"/>
        </w:tc>
        <w:tc>
          <w:tcPr>
            <w:tcW w:w="284" w:type="dxa"/>
          </w:tcPr>
          <w:p w14:paraId="5364AB25" w14:textId="77777777" w:rsidR="002F2296" w:rsidRDefault="002F2296" w:rsidP="002F2296"/>
        </w:tc>
        <w:tc>
          <w:tcPr>
            <w:tcW w:w="284" w:type="dxa"/>
          </w:tcPr>
          <w:p w14:paraId="58068CAC" w14:textId="77777777" w:rsidR="002F2296" w:rsidRDefault="002F2296" w:rsidP="002F2296"/>
        </w:tc>
        <w:tc>
          <w:tcPr>
            <w:tcW w:w="284" w:type="dxa"/>
          </w:tcPr>
          <w:p w14:paraId="0E4F8159" w14:textId="77777777" w:rsidR="002F2296" w:rsidRDefault="002F2296" w:rsidP="002F2296"/>
        </w:tc>
        <w:tc>
          <w:tcPr>
            <w:tcW w:w="284" w:type="dxa"/>
          </w:tcPr>
          <w:p w14:paraId="1B21E529" w14:textId="77777777" w:rsidR="002F2296" w:rsidRDefault="002F2296" w:rsidP="002F2296"/>
        </w:tc>
        <w:tc>
          <w:tcPr>
            <w:tcW w:w="284" w:type="dxa"/>
          </w:tcPr>
          <w:p w14:paraId="7E6127B6" w14:textId="77777777" w:rsidR="002F2296" w:rsidRDefault="002F2296" w:rsidP="002F2296"/>
        </w:tc>
        <w:tc>
          <w:tcPr>
            <w:tcW w:w="284" w:type="dxa"/>
          </w:tcPr>
          <w:p w14:paraId="703D7ECE" w14:textId="77777777" w:rsidR="002F2296" w:rsidRDefault="002F2296" w:rsidP="002F2296"/>
        </w:tc>
        <w:tc>
          <w:tcPr>
            <w:tcW w:w="284" w:type="dxa"/>
          </w:tcPr>
          <w:p w14:paraId="02369143" w14:textId="77777777" w:rsidR="002F2296" w:rsidRDefault="002F2296" w:rsidP="002F2296"/>
        </w:tc>
        <w:tc>
          <w:tcPr>
            <w:tcW w:w="284" w:type="dxa"/>
          </w:tcPr>
          <w:p w14:paraId="026F6487" w14:textId="77777777" w:rsidR="002F2296" w:rsidRDefault="002F2296" w:rsidP="002F2296"/>
        </w:tc>
        <w:tc>
          <w:tcPr>
            <w:tcW w:w="284" w:type="dxa"/>
          </w:tcPr>
          <w:p w14:paraId="06703078" w14:textId="77777777" w:rsidR="002F2296" w:rsidRDefault="002F2296" w:rsidP="002F2296"/>
        </w:tc>
        <w:tc>
          <w:tcPr>
            <w:tcW w:w="284" w:type="dxa"/>
          </w:tcPr>
          <w:p w14:paraId="19001028" w14:textId="77777777" w:rsidR="002F2296" w:rsidRDefault="002F2296" w:rsidP="002F2296"/>
        </w:tc>
        <w:tc>
          <w:tcPr>
            <w:tcW w:w="284" w:type="dxa"/>
          </w:tcPr>
          <w:p w14:paraId="327892F5" w14:textId="77777777" w:rsidR="002F2296" w:rsidRDefault="002F2296" w:rsidP="002F2296"/>
        </w:tc>
        <w:tc>
          <w:tcPr>
            <w:tcW w:w="284" w:type="dxa"/>
          </w:tcPr>
          <w:p w14:paraId="56AA8526" w14:textId="77777777" w:rsidR="002F2296" w:rsidRDefault="002F2296" w:rsidP="002F2296"/>
        </w:tc>
      </w:tr>
      <w:tr w:rsidR="002F2296" w14:paraId="75C7B32B" w14:textId="77777777" w:rsidTr="00643455">
        <w:trPr>
          <w:trHeight w:hRule="exact" w:val="284"/>
        </w:trPr>
        <w:tc>
          <w:tcPr>
            <w:tcW w:w="284" w:type="dxa"/>
          </w:tcPr>
          <w:p w14:paraId="60A0D928" w14:textId="77777777" w:rsidR="002F2296" w:rsidRDefault="002F2296" w:rsidP="002F2296"/>
        </w:tc>
        <w:tc>
          <w:tcPr>
            <w:tcW w:w="284" w:type="dxa"/>
          </w:tcPr>
          <w:p w14:paraId="15B7BF0E" w14:textId="77777777" w:rsidR="002F2296" w:rsidRDefault="002F2296" w:rsidP="002F2296"/>
        </w:tc>
        <w:tc>
          <w:tcPr>
            <w:tcW w:w="284" w:type="dxa"/>
          </w:tcPr>
          <w:p w14:paraId="452948AA" w14:textId="77777777" w:rsidR="002F2296" w:rsidRDefault="002F2296" w:rsidP="002F2296"/>
        </w:tc>
        <w:tc>
          <w:tcPr>
            <w:tcW w:w="284" w:type="dxa"/>
          </w:tcPr>
          <w:p w14:paraId="5BD56DA9" w14:textId="77777777" w:rsidR="002F2296" w:rsidRDefault="002F2296" w:rsidP="002F2296"/>
        </w:tc>
        <w:tc>
          <w:tcPr>
            <w:tcW w:w="284" w:type="dxa"/>
          </w:tcPr>
          <w:p w14:paraId="25DCC64F" w14:textId="77777777" w:rsidR="002F2296" w:rsidRDefault="002F2296" w:rsidP="002F2296"/>
        </w:tc>
        <w:tc>
          <w:tcPr>
            <w:tcW w:w="284" w:type="dxa"/>
          </w:tcPr>
          <w:p w14:paraId="21B09D57" w14:textId="77777777" w:rsidR="002F2296" w:rsidRDefault="002F2296" w:rsidP="002F2296"/>
        </w:tc>
        <w:tc>
          <w:tcPr>
            <w:tcW w:w="284" w:type="dxa"/>
          </w:tcPr>
          <w:p w14:paraId="0F90E7E1" w14:textId="77777777" w:rsidR="002F2296" w:rsidRDefault="002F2296" w:rsidP="002F2296"/>
        </w:tc>
        <w:tc>
          <w:tcPr>
            <w:tcW w:w="284" w:type="dxa"/>
          </w:tcPr>
          <w:p w14:paraId="451C4AFA" w14:textId="77777777" w:rsidR="002F2296" w:rsidRDefault="002F2296" w:rsidP="002F2296"/>
        </w:tc>
        <w:tc>
          <w:tcPr>
            <w:tcW w:w="284" w:type="dxa"/>
          </w:tcPr>
          <w:p w14:paraId="6975210D" w14:textId="77777777" w:rsidR="002F2296" w:rsidRDefault="002F2296" w:rsidP="002F2296"/>
        </w:tc>
        <w:tc>
          <w:tcPr>
            <w:tcW w:w="284" w:type="dxa"/>
          </w:tcPr>
          <w:p w14:paraId="4D81CD75" w14:textId="77777777" w:rsidR="002F2296" w:rsidRDefault="002F2296" w:rsidP="002F2296"/>
        </w:tc>
        <w:tc>
          <w:tcPr>
            <w:tcW w:w="284" w:type="dxa"/>
          </w:tcPr>
          <w:p w14:paraId="07B3E443" w14:textId="77777777" w:rsidR="002F2296" w:rsidRDefault="002F2296" w:rsidP="002F2296"/>
        </w:tc>
        <w:tc>
          <w:tcPr>
            <w:tcW w:w="284" w:type="dxa"/>
          </w:tcPr>
          <w:p w14:paraId="1B48A141" w14:textId="77777777" w:rsidR="002F2296" w:rsidRDefault="002F2296" w:rsidP="002F2296"/>
        </w:tc>
        <w:tc>
          <w:tcPr>
            <w:tcW w:w="284" w:type="dxa"/>
          </w:tcPr>
          <w:p w14:paraId="4C5EF5F5" w14:textId="77777777" w:rsidR="002F2296" w:rsidRDefault="002F2296" w:rsidP="002F2296"/>
        </w:tc>
        <w:tc>
          <w:tcPr>
            <w:tcW w:w="284" w:type="dxa"/>
          </w:tcPr>
          <w:p w14:paraId="720E8C72" w14:textId="77777777" w:rsidR="002F2296" w:rsidRDefault="002F2296" w:rsidP="002F2296"/>
        </w:tc>
        <w:tc>
          <w:tcPr>
            <w:tcW w:w="284" w:type="dxa"/>
          </w:tcPr>
          <w:p w14:paraId="332EE674" w14:textId="77777777" w:rsidR="002F2296" w:rsidRDefault="002F2296" w:rsidP="002F2296"/>
        </w:tc>
        <w:tc>
          <w:tcPr>
            <w:tcW w:w="284" w:type="dxa"/>
          </w:tcPr>
          <w:p w14:paraId="294BBF7E" w14:textId="77777777" w:rsidR="002F2296" w:rsidRDefault="002F2296" w:rsidP="002F2296"/>
        </w:tc>
        <w:tc>
          <w:tcPr>
            <w:tcW w:w="284" w:type="dxa"/>
          </w:tcPr>
          <w:p w14:paraId="59FE05F6" w14:textId="77777777" w:rsidR="002F2296" w:rsidRDefault="002F2296" w:rsidP="002F2296"/>
        </w:tc>
        <w:tc>
          <w:tcPr>
            <w:tcW w:w="284" w:type="dxa"/>
          </w:tcPr>
          <w:p w14:paraId="01378942" w14:textId="77777777" w:rsidR="002F2296" w:rsidRDefault="002F2296" w:rsidP="002F2296"/>
        </w:tc>
        <w:tc>
          <w:tcPr>
            <w:tcW w:w="284" w:type="dxa"/>
          </w:tcPr>
          <w:p w14:paraId="4A99691D" w14:textId="77777777" w:rsidR="002F2296" w:rsidRDefault="002F2296" w:rsidP="002F2296"/>
        </w:tc>
        <w:tc>
          <w:tcPr>
            <w:tcW w:w="284" w:type="dxa"/>
          </w:tcPr>
          <w:p w14:paraId="7A6269F4" w14:textId="77777777" w:rsidR="002F2296" w:rsidRDefault="002F2296" w:rsidP="002F2296"/>
        </w:tc>
        <w:tc>
          <w:tcPr>
            <w:tcW w:w="284" w:type="dxa"/>
          </w:tcPr>
          <w:p w14:paraId="2C87BAF1" w14:textId="77777777" w:rsidR="002F2296" w:rsidRDefault="002F2296" w:rsidP="002F2296"/>
        </w:tc>
        <w:tc>
          <w:tcPr>
            <w:tcW w:w="284" w:type="dxa"/>
          </w:tcPr>
          <w:p w14:paraId="6E1B686B" w14:textId="77777777" w:rsidR="002F2296" w:rsidRDefault="002F2296" w:rsidP="002F2296"/>
        </w:tc>
        <w:tc>
          <w:tcPr>
            <w:tcW w:w="284" w:type="dxa"/>
          </w:tcPr>
          <w:p w14:paraId="2C81CBE8" w14:textId="77777777" w:rsidR="002F2296" w:rsidRDefault="002F2296" w:rsidP="002F2296"/>
        </w:tc>
        <w:tc>
          <w:tcPr>
            <w:tcW w:w="284" w:type="dxa"/>
          </w:tcPr>
          <w:p w14:paraId="0A7840A7" w14:textId="77777777" w:rsidR="002F2296" w:rsidRDefault="002F2296" w:rsidP="002F2296"/>
        </w:tc>
        <w:tc>
          <w:tcPr>
            <w:tcW w:w="284" w:type="dxa"/>
          </w:tcPr>
          <w:p w14:paraId="4254F114" w14:textId="77777777" w:rsidR="002F2296" w:rsidRDefault="002F2296" w:rsidP="002F2296"/>
        </w:tc>
        <w:tc>
          <w:tcPr>
            <w:tcW w:w="284" w:type="dxa"/>
          </w:tcPr>
          <w:p w14:paraId="4FB15EC3" w14:textId="77777777" w:rsidR="002F2296" w:rsidRDefault="002F2296" w:rsidP="002F2296"/>
        </w:tc>
        <w:tc>
          <w:tcPr>
            <w:tcW w:w="284" w:type="dxa"/>
          </w:tcPr>
          <w:p w14:paraId="628D3827" w14:textId="77777777" w:rsidR="002F2296" w:rsidRDefault="002F2296" w:rsidP="002F2296"/>
        </w:tc>
        <w:tc>
          <w:tcPr>
            <w:tcW w:w="284" w:type="dxa"/>
          </w:tcPr>
          <w:p w14:paraId="5EB01DC9" w14:textId="77777777" w:rsidR="002F2296" w:rsidRDefault="002F2296" w:rsidP="002F2296"/>
        </w:tc>
        <w:tc>
          <w:tcPr>
            <w:tcW w:w="284" w:type="dxa"/>
          </w:tcPr>
          <w:p w14:paraId="25739E42" w14:textId="77777777" w:rsidR="002F2296" w:rsidRDefault="002F2296" w:rsidP="002F2296"/>
        </w:tc>
        <w:tc>
          <w:tcPr>
            <w:tcW w:w="284" w:type="dxa"/>
          </w:tcPr>
          <w:p w14:paraId="5F8B1594" w14:textId="77777777" w:rsidR="002F2296" w:rsidRDefault="002F2296" w:rsidP="002F2296"/>
        </w:tc>
      </w:tr>
      <w:tr w:rsidR="002F2296" w14:paraId="4F004712" w14:textId="77777777" w:rsidTr="00643455">
        <w:trPr>
          <w:trHeight w:hRule="exact" w:val="284"/>
        </w:trPr>
        <w:tc>
          <w:tcPr>
            <w:tcW w:w="284" w:type="dxa"/>
          </w:tcPr>
          <w:p w14:paraId="093161C0" w14:textId="77777777" w:rsidR="002F2296" w:rsidRDefault="002F2296" w:rsidP="002F2296"/>
        </w:tc>
        <w:tc>
          <w:tcPr>
            <w:tcW w:w="284" w:type="dxa"/>
          </w:tcPr>
          <w:p w14:paraId="467FB03B" w14:textId="77777777" w:rsidR="002F2296" w:rsidRDefault="002F2296" w:rsidP="002F2296"/>
        </w:tc>
        <w:tc>
          <w:tcPr>
            <w:tcW w:w="284" w:type="dxa"/>
          </w:tcPr>
          <w:p w14:paraId="2B98AB17" w14:textId="77777777" w:rsidR="002F2296" w:rsidRDefault="002F2296" w:rsidP="002F2296"/>
        </w:tc>
        <w:tc>
          <w:tcPr>
            <w:tcW w:w="284" w:type="dxa"/>
          </w:tcPr>
          <w:p w14:paraId="1AE85B2A" w14:textId="77777777" w:rsidR="002F2296" w:rsidRDefault="002F2296" w:rsidP="002F2296"/>
        </w:tc>
        <w:tc>
          <w:tcPr>
            <w:tcW w:w="284" w:type="dxa"/>
          </w:tcPr>
          <w:p w14:paraId="5EFE0A83" w14:textId="77777777" w:rsidR="002F2296" w:rsidRDefault="002F2296" w:rsidP="002F2296"/>
        </w:tc>
        <w:tc>
          <w:tcPr>
            <w:tcW w:w="284" w:type="dxa"/>
          </w:tcPr>
          <w:p w14:paraId="52E61C87" w14:textId="77777777" w:rsidR="002F2296" w:rsidRDefault="002F2296" w:rsidP="002F2296"/>
        </w:tc>
        <w:tc>
          <w:tcPr>
            <w:tcW w:w="284" w:type="dxa"/>
          </w:tcPr>
          <w:p w14:paraId="60E1582F" w14:textId="77777777" w:rsidR="002F2296" w:rsidRDefault="002F2296" w:rsidP="002F2296"/>
        </w:tc>
        <w:tc>
          <w:tcPr>
            <w:tcW w:w="284" w:type="dxa"/>
          </w:tcPr>
          <w:p w14:paraId="4000E78E" w14:textId="77777777" w:rsidR="002F2296" w:rsidRDefault="002F2296" w:rsidP="002F2296"/>
        </w:tc>
        <w:tc>
          <w:tcPr>
            <w:tcW w:w="284" w:type="dxa"/>
          </w:tcPr>
          <w:p w14:paraId="7DBFFC50" w14:textId="77777777" w:rsidR="002F2296" w:rsidRDefault="002F2296" w:rsidP="002F2296"/>
        </w:tc>
        <w:tc>
          <w:tcPr>
            <w:tcW w:w="284" w:type="dxa"/>
          </w:tcPr>
          <w:p w14:paraId="493F7F13" w14:textId="77777777" w:rsidR="002F2296" w:rsidRDefault="002F2296" w:rsidP="002F2296"/>
        </w:tc>
        <w:tc>
          <w:tcPr>
            <w:tcW w:w="284" w:type="dxa"/>
          </w:tcPr>
          <w:p w14:paraId="23FAD90A" w14:textId="77777777" w:rsidR="002F2296" w:rsidRDefault="002F2296" w:rsidP="002F2296"/>
        </w:tc>
        <w:tc>
          <w:tcPr>
            <w:tcW w:w="284" w:type="dxa"/>
          </w:tcPr>
          <w:p w14:paraId="69652601" w14:textId="77777777" w:rsidR="002F2296" w:rsidRDefault="002F2296" w:rsidP="002F2296"/>
        </w:tc>
        <w:tc>
          <w:tcPr>
            <w:tcW w:w="284" w:type="dxa"/>
          </w:tcPr>
          <w:p w14:paraId="686FD83E" w14:textId="77777777" w:rsidR="002F2296" w:rsidRDefault="002F2296" w:rsidP="002F2296"/>
        </w:tc>
        <w:tc>
          <w:tcPr>
            <w:tcW w:w="284" w:type="dxa"/>
          </w:tcPr>
          <w:p w14:paraId="25C7A13C" w14:textId="77777777" w:rsidR="002F2296" w:rsidRDefault="002F2296" w:rsidP="002F2296"/>
        </w:tc>
        <w:tc>
          <w:tcPr>
            <w:tcW w:w="284" w:type="dxa"/>
          </w:tcPr>
          <w:p w14:paraId="7681450C" w14:textId="77777777" w:rsidR="002F2296" w:rsidRDefault="002F2296" w:rsidP="002F2296"/>
        </w:tc>
        <w:tc>
          <w:tcPr>
            <w:tcW w:w="284" w:type="dxa"/>
          </w:tcPr>
          <w:p w14:paraId="5842DDC9" w14:textId="77777777" w:rsidR="002F2296" w:rsidRDefault="002F2296" w:rsidP="002F2296"/>
        </w:tc>
        <w:tc>
          <w:tcPr>
            <w:tcW w:w="284" w:type="dxa"/>
          </w:tcPr>
          <w:p w14:paraId="18434EC0" w14:textId="77777777" w:rsidR="002F2296" w:rsidRDefault="002F2296" w:rsidP="002F2296"/>
        </w:tc>
        <w:tc>
          <w:tcPr>
            <w:tcW w:w="284" w:type="dxa"/>
          </w:tcPr>
          <w:p w14:paraId="6930D059" w14:textId="77777777" w:rsidR="002F2296" w:rsidRDefault="002F2296" w:rsidP="002F2296"/>
        </w:tc>
        <w:tc>
          <w:tcPr>
            <w:tcW w:w="284" w:type="dxa"/>
          </w:tcPr>
          <w:p w14:paraId="10B5D3CE" w14:textId="77777777" w:rsidR="002F2296" w:rsidRDefault="002F2296" w:rsidP="002F2296"/>
        </w:tc>
        <w:tc>
          <w:tcPr>
            <w:tcW w:w="284" w:type="dxa"/>
          </w:tcPr>
          <w:p w14:paraId="2A8B47C6" w14:textId="77777777" w:rsidR="002F2296" w:rsidRDefault="002F2296" w:rsidP="002F2296"/>
        </w:tc>
        <w:tc>
          <w:tcPr>
            <w:tcW w:w="284" w:type="dxa"/>
          </w:tcPr>
          <w:p w14:paraId="3C4D4AC6" w14:textId="77777777" w:rsidR="002F2296" w:rsidRDefault="002F2296" w:rsidP="002F2296"/>
        </w:tc>
        <w:tc>
          <w:tcPr>
            <w:tcW w:w="284" w:type="dxa"/>
          </w:tcPr>
          <w:p w14:paraId="7C3A7195" w14:textId="77777777" w:rsidR="002F2296" w:rsidRDefault="002F2296" w:rsidP="002F2296"/>
        </w:tc>
        <w:tc>
          <w:tcPr>
            <w:tcW w:w="284" w:type="dxa"/>
          </w:tcPr>
          <w:p w14:paraId="6924514B" w14:textId="77777777" w:rsidR="002F2296" w:rsidRDefault="002F2296" w:rsidP="002F2296"/>
        </w:tc>
        <w:tc>
          <w:tcPr>
            <w:tcW w:w="284" w:type="dxa"/>
          </w:tcPr>
          <w:p w14:paraId="314FA74D" w14:textId="77777777" w:rsidR="002F2296" w:rsidRDefault="002F2296" w:rsidP="002F2296"/>
        </w:tc>
        <w:tc>
          <w:tcPr>
            <w:tcW w:w="284" w:type="dxa"/>
          </w:tcPr>
          <w:p w14:paraId="57D214E1" w14:textId="77777777" w:rsidR="002F2296" w:rsidRDefault="002F2296" w:rsidP="002F2296"/>
        </w:tc>
        <w:tc>
          <w:tcPr>
            <w:tcW w:w="284" w:type="dxa"/>
          </w:tcPr>
          <w:p w14:paraId="3177E8C3" w14:textId="77777777" w:rsidR="002F2296" w:rsidRDefault="002F2296" w:rsidP="002F2296"/>
        </w:tc>
        <w:tc>
          <w:tcPr>
            <w:tcW w:w="284" w:type="dxa"/>
          </w:tcPr>
          <w:p w14:paraId="60293F54" w14:textId="77777777" w:rsidR="002F2296" w:rsidRDefault="002F2296" w:rsidP="002F2296"/>
        </w:tc>
        <w:tc>
          <w:tcPr>
            <w:tcW w:w="284" w:type="dxa"/>
          </w:tcPr>
          <w:p w14:paraId="296F6617" w14:textId="77777777" w:rsidR="002F2296" w:rsidRDefault="002F2296" w:rsidP="002F2296"/>
        </w:tc>
        <w:tc>
          <w:tcPr>
            <w:tcW w:w="284" w:type="dxa"/>
          </w:tcPr>
          <w:p w14:paraId="31AC3B66" w14:textId="77777777" w:rsidR="002F2296" w:rsidRDefault="002F2296" w:rsidP="002F2296"/>
        </w:tc>
        <w:tc>
          <w:tcPr>
            <w:tcW w:w="284" w:type="dxa"/>
          </w:tcPr>
          <w:p w14:paraId="376F96FD" w14:textId="77777777" w:rsidR="002F2296" w:rsidRDefault="002F2296" w:rsidP="002F2296"/>
        </w:tc>
      </w:tr>
      <w:tr w:rsidR="002F2296" w14:paraId="754E7D15" w14:textId="77777777" w:rsidTr="00643455">
        <w:trPr>
          <w:trHeight w:hRule="exact" w:val="284"/>
        </w:trPr>
        <w:tc>
          <w:tcPr>
            <w:tcW w:w="284" w:type="dxa"/>
          </w:tcPr>
          <w:p w14:paraId="58B34B3D" w14:textId="77777777" w:rsidR="002F2296" w:rsidRDefault="002F2296" w:rsidP="002F2296"/>
        </w:tc>
        <w:tc>
          <w:tcPr>
            <w:tcW w:w="284" w:type="dxa"/>
          </w:tcPr>
          <w:p w14:paraId="715A4ADC" w14:textId="77777777" w:rsidR="002F2296" w:rsidRDefault="002F2296" w:rsidP="002F2296"/>
        </w:tc>
        <w:tc>
          <w:tcPr>
            <w:tcW w:w="284" w:type="dxa"/>
          </w:tcPr>
          <w:p w14:paraId="2FF6C2BF" w14:textId="77777777" w:rsidR="002F2296" w:rsidRDefault="002F2296" w:rsidP="002F2296"/>
        </w:tc>
        <w:tc>
          <w:tcPr>
            <w:tcW w:w="284" w:type="dxa"/>
          </w:tcPr>
          <w:p w14:paraId="2899F7B9" w14:textId="77777777" w:rsidR="002F2296" w:rsidRDefault="002F2296" w:rsidP="002F2296"/>
        </w:tc>
        <w:tc>
          <w:tcPr>
            <w:tcW w:w="284" w:type="dxa"/>
          </w:tcPr>
          <w:p w14:paraId="35C141FC" w14:textId="77777777" w:rsidR="002F2296" w:rsidRDefault="002F2296" w:rsidP="002F2296"/>
        </w:tc>
        <w:tc>
          <w:tcPr>
            <w:tcW w:w="284" w:type="dxa"/>
          </w:tcPr>
          <w:p w14:paraId="520D28DA" w14:textId="77777777" w:rsidR="002F2296" w:rsidRDefault="002F2296" w:rsidP="002F2296"/>
        </w:tc>
        <w:tc>
          <w:tcPr>
            <w:tcW w:w="284" w:type="dxa"/>
          </w:tcPr>
          <w:p w14:paraId="5DE517E6" w14:textId="77777777" w:rsidR="002F2296" w:rsidRDefault="002F2296" w:rsidP="002F2296"/>
        </w:tc>
        <w:tc>
          <w:tcPr>
            <w:tcW w:w="284" w:type="dxa"/>
          </w:tcPr>
          <w:p w14:paraId="38D2B131" w14:textId="77777777" w:rsidR="002F2296" w:rsidRDefault="002F2296" w:rsidP="002F2296"/>
        </w:tc>
        <w:tc>
          <w:tcPr>
            <w:tcW w:w="284" w:type="dxa"/>
          </w:tcPr>
          <w:p w14:paraId="05E46817" w14:textId="77777777" w:rsidR="002F2296" w:rsidRDefault="002F2296" w:rsidP="002F2296"/>
        </w:tc>
        <w:tc>
          <w:tcPr>
            <w:tcW w:w="284" w:type="dxa"/>
          </w:tcPr>
          <w:p w14:paraId="2679F22E" w14:textId="77777777" w:rsidR="002F2296" w:rsidRDefault="002F2296" w:rsidP="002F2296"/>
        </w:tc>
        <w:tc>
          <w:tcPr>
            <w:tcW w:w="284" w:type="dxa"/>
          </w:tcPr>
          <w:p w14:paraId="2F4C8E8D" w14:textId="77777777" w:rsidR="002F2296" w:rsidRDefault="002F2296" w:rsidP="002F2296"/>
        </w:tc>
        <w:tc>
          <w:tcPr>
            <w:tcW w:w="284" w:type="dxa"/>
          </w:tcPr>
          <w:p w14:paraId="270587C6" w14:textId="77777777" w:rsidR="002F2296" w:rsidRDefault="002F2296" w:rsidP="002F2296"/>
        </w:tc>
        <w:tc>
          <w:tcPr>
            <w:tcW w:w="284" w:type="dxa"/>
          </w:tcPr>
          <w:p w14:paraId="1A367486" w14:textId="77777777" w:rsidR="002F2296" w:rsidRDefault="002F2296" w:rsidP="002F2296"/>
        </w:tc>
        <w:tc>
          <w:tcPr>
            <w:tcW w:w="284" w:type="dxa"/>
          </w:tcPr>
          <w:p w14:paraId="3620F7FF" w14:textId="77777777" w:rsidR="002F2296" w:rsidRDefault="002F2296" w:rsidP="002F2296"/>
        </w:tc>
        <w:tc>
          <w:tcPr>
            <w:tcW w:w="284" w:type="dxa"/>
          </w:tcPr>
          <w:p w14:paraId="29D6B7C5" w14:textId="77777777" w:rsidR="002F2296" w:rsidRDefault="002F2296" w:rsidP="002F2296"/>
        </w:tc>
        <w:tc>
          <w:tcPr>
            <w:tcW w:w="284" w:type="dxa"/>
          </w:tcPr>
          <w:p w14:paraId="2D54DB02" w14:textId="77777777" w:rsidR="002F2296" w:rsidRDefault="002F2296" w:rsidP="002F2296"/>
        </w:tc>
        <w:tc>
          <w:tcPr>
            <w:tcW w:w="284" w:type="dxa"/>
          </w:tcPr>
          <w:p w14:paraId="2B62986C" w14:textId="77777777" w:rsidR="002F2296" w:rsidRDefault="002F2296" w:rsidP="002F2296"/>
        </w:tc>
        <w:tc>
          <w:tcPr>
            <w:tcW w:w="284" w:type="dxa"/>
          </w:tcPr>
          <w:p w14:paraId="007E1FA9" w14:textId="77777777" w:rsidR="002F2296" w:rsidRDefault="002F2296" w:rsidP="002F2296"/>
        </w:tc>
        <w:tc>
          <w:tcPr>
            <w:tcW w:w="284" w:type="dxa"/>
          </w:tcPr>
          <w:p w14:paraId="01914142" w14:textId="77777777" w:rsidR="002F2296" w:rsidRDefault="002F2296" w:rsidP="002F2296"/>
        </w:tc>
        <w:tc>
          <w:tcPr>
            <w:tcW w:w="284" w:type="dxa"/>
          </w:tcPr>
          <w:p w14:paraId="3C81308F" w14:textId="77777777" w:rsidR="002F2296" w:rsidRDefault="002F2296" w:rsidP="002F2296"/>
        </w:tc>
        <w:tc>
          <w:tcPr>
            <w:tcW w:w="284" w:type="dxa"/>
          </w:tcPr>
          <w:p w14:paraId="4330AA09" w14:textId="77777777" w:rsidR="002F2296" w:rsidRDefault="002F2296" w:rsidP="002F2296"/>
        </w:tc>
        <w:tc>
          <w:tcPr>
            <w:tcW w:w="284" w:type="dxa"/>
          </w:tcPr>
          <w:p w14:paraId="3CF802D2" w14:textId="77777777" w:rsidR="002F2296" w:rsidRDefault="002F2296" w:rsidP="002F2296"/>
        </w:tc>
        <w:tc>
          <w:tcPr>
            <w:tcW w:w="284" w:type="dxa"/>
          </w:tcPr>
          <w:p w14:paraId="11910D2E" w14:textId="77777777" w:rsidR="002F2296" w:rsidRDefault="002F2296" w:rsidP="002F2296"/>
        </w:tc>
        <w:tc>
          <w:tcPr>
            <w:tcW w:w="284" w:type="dxa"/>
          </w:tcPr>
          <w:p w14:paraId="04B35DDA" w14:textId="77777777" w:rsidR="002F2296" w:rsidRDefault="002F2296" w:rsidP="002F2296"/>
        </w:tc>
        <w:tc>
          <w:tcPr>
            <w:tcW w:w="284" w:type="dxa"/>
          </w:tcPr>
          <w:p w14:paraId="70243A40" w14:textId="77777777" w:rsidR="002F2296" w:rsidRDefault="002F2296" w:rsidP="002F2296"/>
        </w:tc>
        <w:tc>
          <w:tcPr>
            <w:tcW w:w="284" w:type="dxa"/>
          </w:tcPr>
          <w:p w14:paraId="38DBA316" w14:textId="77777777" w:rsidR="002F2296" w:rsidRDefault="002F2296" w:rsidP="002F2296"/>
        </w:tc>
        <w:tc>
          <w:tcPr>
            <w:tcW w:w="284" w:type="dxa"/>
          </w:tcPr>
          <w:p w14:paraId="5D0C43F4" w14:textId="77777777" w:rsidR="002F2296" w:rsidRDefault="002F2296" w:rsidP="002F2296"/>
        </w:tc>
        <w:tc>
          <w:tcPr>
            <w:tcW w:w="284" w:type="dxa"/>
          </w:tcPr>
          <w:p w14:paraId="3A97D3FD" w14:textId="77777777" w:rsidR="002F2296" w:rsidRDefault="002F2296" w:rsidP="002F2296"/>
        </w:tc>
        <w:tc>
          <w:tcPr>
            <w:tcW w:w="284" w:type="dxa"/>
          </w:tcPr>
          <w:p w14:paraId="6DAC5D69" w14:textId="77777777" w:rsidR="002F2296" w:rsidRDefault="002F2296" w:rsidP="002F2296"/>
        </w:tc>
        <w:tc>
          <w:tcPr>
            <w:tcW w:w="284" w:type="dxa"/>
          </w:tcPr>
          <w:p w14:paraId="08887072" w14:textId="77777777" w:rsidR="002F2296" w:rsidRDefault="002F2296" w:rsidP="002F2296"/>
        </w:tc>
      </w:tr>
      <w:tr w:rsidR="002F2296" w14:paraId="36BDEA9E" w14:textId="77777777" w:rsidTr="00643455">
        <w:trPr>
          <w:trHeight w:hRule="exact" w:val="284"/>
        </w:trPr>
        <w:tc>
          <w:tcPr>
            <w:tcW w:w="284" w:type="dxa"/>
          </w:tcPr>
          <w:p w14:paraId="5F218D42" w14:textId="77777777" w:rsidR="002F2296" w:rsidRDefault="002F2296" w:rsidP="002F2296"/>
        </w:tc>
        <w:tc>
          <w:tcPr>
            <w:tcW w:w="284" w:type="dxa"/>
          </w:tcPr>
          <w:p w14:paraId="2534F5EB" w14:textId="77777777" w:rsidR="002F2296" w:rsidRDefault="002F2296" w:rsidP="002F2296"/>
        </w:tc>
        <w:tc>
          <w:tcPr>
            <w:tcW w:w="284" w:type="dxa"/>
          </w:tcPr>
          <w:p w14:paraId="7BCB0325" w14:textId="77777777" w:rsidR="002F2296" w:rsidRDefault="002F2296" w:rsidP="002F2296"/>
        </w:tc>
        <w:tc>
          <w:tcPr>
            <w:tcW w:w="284" w:type="dxa"/>
          </w:tcPr>
          <w:p w14:paraId="3644AD49" w14:textId="77777777" w:rsidR="002F2296" w:rsidRDefault="002F2296" w:rsidP="002F2296"/>
        </w:tc>
        <w:tc>
          <w:tcPr>
            <w:tcW w:w="284" w:type="dxa"/>
          </w:tcPr>
          <w:p w14:paraId="03B89354" w14:textId="77777777" w:rsidR="002F2296" w:rsidRDefault="002F2296" w:rsidP="002F2296"/>
        </w:tc>
        <w:tc>
          <w:tcPr>
            <w:tcW w:w="284" w:type="dxa"/>
          </w:tcPr>
          <w:p w14:paraId="5AF8ADC5" w14:textId="77777777" w:rsidR="002F2296" w:rsidRDefault="002F2296" w:rsidP="002F2296"/>
        </w:tc>
        <w:tc>
          <w:tcPr>
            <w:tcW w:w="284" w:type="dxa"/>
          </w:tcPr>
          <w:p w14:paraId="112F3782" w14:textId="77777777" w:rsidR="002F2296" w:rsidRDefault="002F2296" w:rsidP="002F2296"/>
        </w:tc>
        <w:tc>
          <w:tcPr>
            <w:tcW w:w="284" w:type="dxa"/>
          </w:tcPr>
          <w:p w14:paraId="5B714101" w14:textId="77777777" w:rsidR="002F2296" w:rsidRDefault="002F2296" w:rsidP="002F2296"/>
        </w:tc>
        <w:tc>
          <w:tcPr>
            <w:tcW w:w="284" w:type="dxa"/>
          </w:tcPr>
          <w:p w14:paraId="22D7A7D8" w14:textId="77777777" w:rsidR="002F2296" w:rsidRDefault="002F2296" w:rsidP="002F2296"/>
        </w:tc>
        <w:tc>
          <w:tcPr>
            <w:tcW w:w="284" w:type="dxa"/>
          </w:tcPr>
          <w:p w14:paraId="464ED333" w14:textId="77777777" w:rsidR="002F2296" w:rsidRDefault="002F2296" w:rsidP="002F2296"/>
        </w:tc>
        <w:tc>
          <w:tcPr>
            <w:tcW w:w="284" w:type="dxa"/>
          </w:tcPr>
          <w:p w14:paraId="59091B2D" w14:textId="77777777" w:rsidR="002F2296" w:rsidRDefault="002F2296" w:rsidP="002F2296"/>
        </w:tc>
        <w:tc>
          <w:tcPr>
            <w:tcW w:w="284" w:type="dxa"/>
          </w:tcPr>
          <w:p w14:paraId="4D646A68" w14:textId="77777777" w:rsidR="002F2296" w:rsidRDefault="002F2296" w:rsidP="002F2296"/>
        </w:tc>
        <w:tc>
          <w:tcPr>
            <w:tcW w:w="284" w:type="dxa"/>
          </w:tcPr>
          <w:p w14:paraId="2053088D" w14:textId="77777777" w:rsidR="002F2296" w:rsidRDefault="002F2296" w:rsidP="002F2296"/>
        </w:tc>
        <w:tc>
          <w:tcPr>
            <w:tcW w:w="284" w:type="dxa"/>
          </w:tcPr>
          <w:p w14:paraId="2C7BCADD" w14:textId="77777777" w:rsidR="002F2296" w:rsidRDefault="002F2296" w:rsidP="002F2296"/>
        </w:tc>
        <w:tc>
          <w:tcPr>
            <w:tcW w:w="284" w:type="dxa"/>
          </w:tcPr>
          <w:p w14:paraId="24223842" w14:textId="77777777" w:rsidR="002F2296" w:rsidRDefault="002F2296" w:rsidP="002F2296"/>
        </w:tc>
        <w:tc>
          <w:tcPr>
            <w:tcW w:w="284" w:type="dxa"/>
          </w:tcPr>
          <w:p w14:paraId="4FD509C0" w14:textId="77777777" w:rsidR="002F2296" w:rsidRDefault="002F2296" w:rsidP="002F2296"/>
        </w:tc>
        <w:tc>
          <w:tcPr>
            <w:tcW w:w="284" w:type="dxa"/>
          </w:tcPr>
          <w:p w14:paraId="3AE3F96B" w14:textId="77777777" w:rsidR="002F2296" w:rsidRDefault="002F2296" w:rsidP="002F2296"/>
        </w:tc>
        <w:tc>
          <w:tcPr>
            <w:tcW w:w="284" w:type="dxa"/>
          </w:tcPr>
          <w:p w14:paraId="56E46293" w14:textId="77777777" w:rsidR="002F2296" w:rsidRDefault="002F2296" w:rsidP="002F2296"/>
        </w:tc>
        <w:tc>
          <w:tcPr>
            <w:tcW w:w="284" w:type="dxa"/>
          </w:tcPr>
          <w:p w14:paraId="12A6800A" w14:textId="77777777" w:rsidR="002F2296" w:rsidRDefault="002F2296" w:rsidP="002F2296"/>
        </w:tc>
        <w:tc>
          <w:tcPr>
            <w:tcW w:w="284" w:type="dxa"/>
          </w:tcPr>
          <w:p w14:paraId="188AC2EC" w14:textId="77777777" w:rsidR="002F2296" w:rsidRDefault="002F2296" w:rsidP="002F2296"/>
        </w:tc>
        <w:tc>
          <w:tcPr>
            <w:tcW w:w="284" w:type="dxa"/>
          </w:tcPr>
          <w:p w14:paraId="1E648F8F" w14:textId="77777777" w:rsidR="002F2296" w:rsidRDefault="002F2296" w:rsidP="002F2296"/>
        </w:tc>
        <w:tc>
          <w:tcPr>
            <w:tcW w:w="284" w:type="dxa"/>
          </w:tcPr>
          <w:p w14:paraId="12E420CB" w14:textId="77777777" w:rsidR="002F2296" w:rsidRDefault="002F2296" w:rsidP="002F2296"/>
        </w:tc>
        <w:tc>
          <w:tcPr>
            <w:tcW w:w="284" w:type="dxa"/>
          </w:tcPr>
          <w:p w14:paraId="54CAB5EE" w14:textId="77777777" w:rsidR="002F2296" w:rsidRDefault="002F2296" w:rsidP="002F2296"/>
        </w:tc>
        <w:tc>
          <w:tcPr>
            <w:tcW w:w="284" w:type="dxa"/>
          </w:tcPr>
          <w:p w14:paraId="7FB24F69" w14:textId="77777777" w:rsidR="002F2296" w:rsidRDefault="002F2296" w:rsidP="002F2296"/>
        </w:tc>
        <w:tc>
          <w:tcPr>
            <w:tcW w:w="284" w:type="dxa"/>
          </w:tcPr>
          <w:p w14:paraId="769D7B2F" w14:textId="77777777" w:rsidR="002F2296" w:rsidRDefault="002F2296" w:rsidP="002F2296"/>
        </w:tc>
        <w:tc>
          <w:tcPr>
            <w:tcW w:w="284" w:type="dxa"/>
          </w:tcPr>
          <w:p w14:paraId="128BA6A6" w14:textId="77777777" w:rsidR="002F2296" w:rsidRDefault="002F2296" w:rsidP="002F2296"/>
        </w:tc>
        <w:tc>
          <w:tcPr>
            <w:tcW w:w="284" w:type="dxa"/>
          </w:tcPr>
          <w:p w14:paraId="1284E96D" w14:textId="77777777" w:rsidR="002F2296" w:rsidRDefault="002F2296" w:rsidP="002F2296"/>
        </w:tc>
        <w:tc>
          <w:tcPr>
            <w:tcW w:w="284" w:type="dxa"/>
          </w:tcPr>
          <w:p w14:paraId="0FFBBA24" w14:textId="77777777" w:rsidR="002F2296" w:rsidRDefault="002F2296" w:rsidP="002F2296"/>
        </w:tc>
        <w:tc>
          <w:tcPr>
            <w:tcW w:w="284" w:type="dxa"/>
          </w:tcPr>
          <w:p w14:paraId="4720ABC1" w14:textId="77777777" w:rsidR="002F2296" w:rsidRDefault="002F2296" w:rsidP="002F2296"/>
        </w:tc>
        <w:tc>
          <w:tcPr>
            <w:tcW w:w="284" w:type="dxa"/>
          </w:tcPr>
          <w:p w14:paraId="4B69D930" w14:textId="77777777" w:rsidR="002F2296" w:rsidRDefault="002F2296" w:rsidP="002F2296"/>
        </w:tc>
      </w:tr>
      <w:tr w:rsidR="002F2296" w14:paraId="617B350B" w14:textId="77777777" w:rsidTr="00643455">
        <w:trPr>
          <w:trHeight w:hRule="exact" w:val="284"/>
        </w:trPr>
        <w:tc>
          <w:tcPr>
            <w:tcW w:w="284" w:type="dxa"/>
          </w:tcPr>
          <w:p w14:paraId="2EDE839F" w14:textId="77777777" w:rsidR="002F2296" w:rsidRDefault="002F2296" w:rsidP="002F2296"/>
        </w:tc>
        <w:tc>
          <w:tcPr>
            <w:tcW w:w="284" w:type="dxa"/>
          </w:tcPr>
          <w:p w14:paraId="296C2488" w14:textId="77777777" w:rsidR="002F2296" w:rsidRDefault="002F2296" w:rsidP="002F2296"/>
        </w:tc>
        <w:tc>
          <w:tcPr>
            <w:tcW w:w="284" w:type="dxa"/>
          </w:tcPr>
          <w:p w14:paraId="34C250F8" w14:textId="77777777" w:rsidR="002F2296" w:rsidRDefault="002F2296" w:rsidP="002F2296"/>
        </w:tc>
        <w:tc>
          <w:tcPr>
            <w:tcW w:w="284" w:type="dxa"/>
          </w:tcPr>
          <w:p w14:paraId="1DA91296" w14:textId="77777777" w:rsidR="002F2296" w:rsidRDefault="002F2296" w:rsidP="002F2296"/>
        </w:tc>
        <w:tc>
          <w:tcPr>
            <w:tcW w:w="284" w:type="dxa"/>
          </w:tcPr>
          <w:p w14:paraId="7A3ACBD2" w14:textId="77777777" w:rsidR="002F2296" w:rsidRDefault="002F2296" w:rsidP="002F2296"/>
        </w:tc>
        <w:tc>
          <w:tcPr>
            <w:tcW w:w="284" w:type="dxa"/>
          </w:tcPr>
          <w:p w14:paraId="3CAA347F" w14:textId="77777777" w:rsidR="002F2296" w:rsidRDefault="002F2296" w:rsidP="002F2296"/>
        </w:tc>
        <w:tc>
          <w:tcPr>
            <w:tcW w:w="284" w:type="dxa"/>
          </w:tcPr>
          <w:p w14:paraId="68ACB3B1" w14:textId="77777777" w:rsidR="002F2296" w:rsidRDefault="002F2296" w:rsidP="002F2296"/>
        </w:tc>
        <w:tc>
          <w:tcPr>
            <w:tcW w:w="284" w:type="dxa"/>
          </w:tcPr>
          <w:p w14:paraId="4476790C" w14:textId="77777777" w:rsidR="002F2296" w:rsidRDefault="002F2296" w:rsidP="002F2296"/>
        </w:tc>
        <w:tc>
          <w:tcPr>
            <w:tcW w:w="284" w:type="dxa"/>
          </w:tcPr>
          <w:p w14:paraId="100EA2D8" w14:textId="77777777" w:rsidR="002F2296" w:rsidRDefault="002F2296" w:rsidP="002F2296"/>
        </w:tc>
        <w:tc>
          <w:tcPr>
            <w:tcW w:w="284" w:type="dxa"/>
          </w:tcPr>
          <w:p w14:paraId="1C89F803" w14:textId="77777777" w:rsidR="002F2296" w:rsidRDefault="002F2296" w:rsidP="002F2296"/>
        </w:tc>
        <w:tc>
          <w:tcPr>
            <w:tcW w:w="284" w:type="dxa"/>
          </w:tcPr>
          <w:p w14:paraId="73FC3FC3" w14:textId="77777777" w:rsidR="002F2296" w:rsidRDefault="002F2296" w:rsidP="002F2296"/>
        </w:tc>
        <w:tc>
          <w:tcPr>
            <w:tcW w:w="284" w:type="dxa"/>
          </w:tcPr>
          <w:p w14:paraId="2F271048" w14:textId="77777777" w:rsidR="002F2296" w:rsidRDefault="002F2296" w:rsidP="002F2296"/>
        </w:tc>
        <w:tc>
          <w:tcPr>
            <w:tcW w:w="284" w:type="dxa"/>
          </w:tcPr>
          <w:p w14:paraId="08A85820" w14:textId="77777777" w:rsidR="002F2296" w:rsidRDefault="002F2296" w:rsidP="002F2296"/>
        </w:tc>
        <w:tc>
          <w:tcPr>
            <w:tcW w:w="284" w:type="dxa"/>
          </w:tcPr>
          <w:p w14:paraId="3D497F6B" w14:textId="77777777" w:rsidR="002F2296" w:rsidRDefault="002F2296" w:rsidP="002F2296"/>
        </w:tc>
        <w:tc>
          <w:tcPr>
            <w:tcW w:w="284" w:type="dxa"/>
          </w:tcPr>
          <w:p w14:paraId="47AA03C3" w14:textId="77777777" w:rsidR="002F2296" w:rsidRDefault="002F2296" w:rsidP="002F2296"/>
        </w:tc>
        <w:tc>
          <w:tcPr>
            <w:tcW w:w="284" w:type="dxa"/>
          </w:tcPr>
          <w:p w14:paraId="605F2C26" w14:textId="77777777" w:rsidR="002F2296" w:rsidRDefault="002F2296" w:rsidP="002F2296"/>
        </w:tc>
        <w:tc>
          <w:tcPr>
            <w:tcW w:w="284" w:type="dxa"/>
          </w:tcPr>
          <w:p w14:paraId="3E2DA59E" w14:textId="77777777" w:rsidR="002F2296" w:rsidRDefault="002F2296" w:rsidP="002F2296"/>
        </w:tc>
        <w:tc>
          <w:tcPr>
            <w:tcW w:w="284" w:type="dxa"/>
          </w:tcPr>
          <w:p w14:paraId="783762E1" w14:textId="77777777" w:rsidR="002F2296" w:rsidRDefault="002F2296" w:rsidP="002F2296"/>
        </w:tc>
        <w:tc>
          <w:tcPr>
            <w:tcW w:w="284" w:type="dxa"/>
          </w:tcPr>
          <w:p w14:paraId="7FD952B0" w14:textId="77777777" w:rsidR="002F2296" w:rsidRDefault="002F2296" w:rsidP="002F2296"/>
        </w:tc>
        <w:tc>
          <w:tcPr>
            <w:tcW w:w="284" w:type="dxa"/>
          </w:tcPr>
          <w:p w14:paraId="4F461B01" w14:textId="77777777" w:rsidR="002F2296" w:rsidRDefault="002F2296" w:rsidP="002F2296"/>
        </w:tc>
        <w:tc>
          <w:tcPr>
            <w:tcW w:w="284" w:type="dxa"/>
          </w:tcPr>
          <w:p w14:paraId="4F86D2F3" w14:textId="77777777" w:rsidR="002F2296" w:rsidRDefault="002F2296" w:rsidP="002F2296"/>
        </w:tc>
        <w:tc>
          <w:tcPr>
            <w:tcW w:w="284" w:type="dxa"/>
          </w:tcPr>
          <w:p w14:paraId="0257891A" w14:textId="77777777" w:rsidR="002F2296" w:rsidRDefault="002F2296" w:rsidP="002F2296"/>
        </w:tc>
        <w:tc>
          <w:tcPr>
            <w:tcW w:w="284" w:type="dxa"/>
          </w:tcPr>
          <w:p w14:paraId="73334F3B" w14:textId="77777777" w:rsidR="002F2296" w:rsidRDefault="002F2296" w:rsidP="002F2296"/>
        </w:tc>
        <w:tc>
          <w:tcPr>
            <w:tcW w:w="284" w:type="dxa"/>
          </w:tcPr>
          <w:p w14:paraId="127391C2" w14:textId="77777777" w:rsidR="002F2296" w:rsidRDefault="002F2296" w:rsidP="002F2296"/>
        </w:tc>
        <w:tc>
          <w:tcPr>
            <w:tcW w:w="284" w:type="dxa"/>
          </w:tcPr>
          <w:p w14:paraId="76AB8BAD" w14:textId="77777777" w:rsidR="002F2296" w:rsidRDefault="002F2296" w:rsidP="002F2296"/>
        </w:tc>
        <w:tc>
          <w:tcPr>
            <w:tcW w:w="284" w:type="dxa"/>
          </w:tcPr>
          <w:p w14:paraId="2E1A61A3" w14:textId="77777777" w:rsidR="002F2296" w:rsidRDefault="002F2296" w:rsidP="002F2296"/>
        </w:tc>
        <w:tc>
          <w:tcPr>
            <w:tcW w:w="284" w:type="dxa"/>
          </w:tcPr>
          <w:p w14:paraId="4520725F" w14:textId="77777777" w:rsidR="002F2296" w:rsidRDefault="002F2296" w:rsidP="002F2296"/>
        </w:tc>
        <w:tc>
          <w:tcPr>
            <w:tcW w:w="284" w:type="dxa"/>
          </w:tcPr>
          <w:p w14:paraId="08D07D48" w14:textId="77777777" w:rsidR="002F2296" w:rsidRDefault="002F2296" w:rsidP="002F2296"/>
        </w:tc>
        <w:tc>
          <w:tcPr>
            <w:tcW w:w="284" w:type="dxa"/>
          </w:tcPr>
          <w:p w14:paraId="4162F3AB" w14:textId="77777777" w:rsidR="002F2296" w:rsidRDefault="002F2296" w:rsidP="002F2296"/>
        </w:tc>
        <w:tc>
          <w:tcPr>
            <w:tcW w:w="284" w:type="dxa"/>
          </w:tcPr>
          <w:p w14:paraId="0C2AD006" w14:textId="77777777" w:rsidR="002F2296" w:rsidRDefault="002F2296" w:rsidP="002F2296"/>
        </w:tc>
      </w:tr>
      <w:tr w:rsidR="002F2296" w14:paraId="62C8C10A" w14:textId="77777777" w:rsidTr="00643455">
        <w:trPr>
          <w:trHeight w:hRule="exact" w:val="284"/>
        </w:trPr>
        <w:tc>
          <w:tcPr>
            <w:tcW w:w="284" w:type="dxa"/>
          </w:tcPr>
          <w:p w14:paraId="4EAED00C" w14:textId="77777777" w:rsidR="002F2296" w:rsidRDefault="002F2296" w:rsidP="002F2296"/>
        </w:tc>
        <w:tc>
          <w:tcPr>
            <w:tcW w:w="284" w:type="dxa"/>
          </w:tcPr>
          <w:p w14:paraId="2370292A" w14:textId="77777777" w:rsidR="002F2296" w:rsidRDefault="002F2296" w:rsidP="002F2296"/>
        </w:tc>
        <w:tc>
          <w:tcPr>
            <w:tcW w:w="284" w:type="dxa"/>
          </w:tcPr>
          <w:p w14:paraId="20E7EAB4" w14:textId="77777777" w:rsidR="002F2296" w:rsidRDefault="002F2296" w:rsidP="002F2296"/>
        </w:tc>
        <w:tc>
          <w:tcPr>
            <w:tcW w:w="284" w:type="dxa"/>
          </w:tcPr>
          <w:p w14:paraId="7C23C8F0" w14:textId="77777777" w:rsidR="002F2296" w:rsidRDefault="002F2296" w:rsidP="002F2296"/>
        </w:tc>
        <w:tc>
          <w:tcPr>
            <w:tcW w:w="284" w:type="dxa"/>
          </w:tcPr>
          <w:p w14:paraId="03E09F52" w14:textId="77777777" w:rsidR="002F2296" w:rsidRDefault="002F2296" w:rsidP="002F2296"/>
        </w:tc>
        <w:tc>
          <w:tcPr>
            <w:tcW w:w="284" w:type="dxa"/>
          </w:tcPr>
          <w:p w14:paraId="5B4CB147" w14:textId="77777777" w:rsidR="002F2296" w:rsidRDefault="002F2296" w:rsidP="002F2296"/>
        </w:tc>
        <w:tc>
          <w:tcPr>
            <w:tcW w:w="284" w:type="dxa"/>
          </w:tcPr>
          <w:p w14:paraId="2839DC3E" w14:textId="77777777" w:rsidR="002F2296" w:rsidRDefault="002F2296" w:rsidP="002F2296"/>
        </w:tc>
        <w:tc>
          <w:tcPr>
            <w:tcW w:w="284" w:type="dxa"/>
          </w:tcPr>
          <w:p w14:paraId="4EC2FC22" w14:textId="77777777" w:rsidR="002F2296" w:rsidRDefault="002F2296" w:rsidP="002F2296"/>
        </w:tc>
        <w:tc>
          <w:tcPr>
            <w:tcW w:w="284" w:type="dxa"/>
          </w:tcPr>
          <w:p w14:paraId="294F7460" w14:textId="77777777" w:rsidR="002F2296" w:rsidRDefault="002F2296" w:rsidP="002F2296"/>
        </w:tc>
        <w:tc>
          <w:tcPr>
            <w:tcW w:w="284" w:type="dxa"/>
          </w:tcPr>
          <w:p w14:paraId="6830606A" w14:textId="77777777" w:rsidR="002F2296" w:rsidRDefault="002F2296" w:rsidP="002F2296"/>
        </w:tc>
        <w:tc>
          <w:tcPr>
            <w:tcW w:w="284" w:type="dxa"/>
          </w:tcPr>
          <w:p w14:paraId="22EF9EAC" w14:textId="77777777" w:rsidR="002F2296" w:rsidRDefault="002F2296" w:rsidP="002F2296"/>
        </w:tc>
        <w:tc>
          <w:tcPr>
            <w:tcW w:w="284" w:type="dxa"/>
          </w:tcPr>
          <w:p w14:paraId="5DA6EFFE" w14:textId="77777777" w:rsidR="002F2296" w:rsidRDefault="002F2296" w:rsidP="002F2296"/>
        </w:tc>
        <w:tc>
          <w:tcPr>
            <w:tcW w:w="284" w:type="dxa"/>
          </w:tcPr>
          <w:p w14:paraId="6851D65C" w14:textId="77777777" w:rsidR="002F2296" w:rsidRDefault="002F2296" w:rsidP="002F2296"/>
        </w:tc>
        <w:tc>
          <w:tcPr>
            <w:tcW w:w="284" w:type="dxa"/>
          </w:tcPr>
          <w:p w14:paraId="269987A0" w14:textId="77777777" w:rsidR="002F2296" w:rsidRDefault="002F2296" w:rsidP="002F2296"/>
        </w:tc>
        <w:tc>
          <w:tcPr>
            <w:tcW w:w="284" w:type="dxa"/>
          </w:tcPr>
          <w:p w14:paraId="6AF4D6CB" w14:textId="77777777" w:rsidR="002F2296" w:rsidRDefault="002F2296" w:rsidP="002F2296"/>
        </w:tc>
        <w:tc>
          <w:tcPr>
            <w:tcW w:w="284" w:type="dxa"/>
          </w:tcPr>
          <w:p w14:paraId="4DE12980" w14:textId="77777777" w:rsidR="002F2296" w:rsidRDefault="002F2296" w:rsidP="002F2296"/>
        </w:tc>
        <w:tc>
          <w:tcPr>
            <w:tcW w:w="284" w:type="dxa"/>
          </w:tcPr>
          <w:p w14:paraId="5201E1CD" w14:textId="77777777" w:rsidR="002F2296" w:rsidRDefault="002F2296" w:rsidP="002F2296"/>
        </w:tc>
        <w:tc>
          <w:tcPr>
            <w:tcW w:w="284" w:type="dxa"/>
          </w:tcPr>
          <w:p w14:paraId="2D404832" w14:textId="77777777" w:rsidR="002F2296" w:rsidRDefault="002F2296" w:rsidP="002F2296"/>
        </w:tc>
        <w:tc>
          <w:tcPr>
            <w:tcW w:w="284" w:type="dxa"/>
          </w:tcPr>
          <w:p w14:paraId="161E6E06" w14:textId="77777777" w:rsidR="002F2296" w:rsidRDefault="002F2296" w:rsidP="002F2296"/>
        </w:tc>
        <w:tc>
          <w:tcPr>
            <w:tcW w:w="284" w:type="dxa"/>
          </w:tcPr>
          <w:p w14:paraId="286F9713" w14:textId="77777777" w:rsidR="002F2296" w:rsidRDefault="002F2296" w:rsidP="002F2296"/>
        </w:tc>
        <w:tc>
          <w:tcPr>
            <w:tcW w:w="284" w:type="dxa"/>
          </w:tcPr>
          <w:p w14:paraId="5C0384E6" w14:textId="77777777" w:rsidR="002F2296" w:rsidRDefault="002F2296" w:rsidP="002F2296"/>
        </w:tc>
        <w:tc>
          <w:tcPr>
            <w:tcW w:w="284" w:type="dxa"/>
          </w:tcPr>
          <w:p w14:paraId="0E0E52F6" w14:textId="77777777" w:rsidR="002F2296" w:rsidRDefault="002F2296" w:rsidP="002F2296"/>
        </w:tc>
        <w:tc>
          <w:tcPr>
            <w:tcW w:w="284" w:type="dxa"/>
          </w:tcPr>
          <w:p w14:paraId="56914DF4" w14:textId="77777777" w:rsidR="002F2296" w:rsidRDefault="002F2296" w:rsidP="002F2296"/>
        </w:tc>
        <w:tc>
          <w:tcPr>
            <w:tcW w:w="284" w:type="dxa"/>
          </w:tcPr>
          <w:p w14:paraId="1F687863" w14:textId="77777777" w:rsidR="002F2296" w:rsidRDefault="002F2296" w:rsidP="002F2296"/>
        </w:tc>
        <w:tc>
          <w:tcPr>
            <w:tcW w:w="284" w:type="dxa"/>
          </w:tcPr>
          <w:p w14:paraId="05DF3347" w14:textId="77777777" w:rsidR="002F2296" w:rsidRDefault="002F2296" w:rsidP="002F2296"/>
        </w:tc>
        <w:tc>
          <w:tcPr>
            <w:tcW w:w="284" w:type="dxa"/>
          </w:tcPr>
          <w:p w14:paraId="5EBEDEF1" w14:textId="77777777" w:rsidR="002F2296" w:rsidRDefault="002F2296" w:rsidP="002F2296"/>
        </w:tc>
        <w:tc>
          <w:tcPr>
            <w:tcW w:w="284" w:type="dxa"/>
          </w:tcPr>
          <w:p w14:paraId="5B7BAD93" w14:textId="77777777" w:rsidR="002F2296" w:rsidRDefault="002F2296" w:rsidP="002F2296"/>
        </w:tc>
        <w:tc>
          <w:tcPr>
            <w:tcW w:w="284" w:type="dxa"/>
          </w:tcPr>
          <w:p w14:paraId="32BEBB11" w14:textId="77777777" w:rsidR="002F2296" w:rsidRDefault="002F2296" w:rsidP="002F2296"/>
        </w:tc>
        <w:tc>
          <w:tcPr>
            <w:tcW w:w="284" w:type="dxa"/>
          </w:tcPr>
          <w:p w14:paraId="5A1B4CC5" w14:textId="77777777" w:rsidR="002F2296" w:rsidRDefault="002F2296" w:rsidP="002F2296"/>
        </w:tc>
        <w:tc>
          <w:tcPr>
            <w:tcW w:w="284" w:type="dxa"/>
          </w:tcPr>
          <w:p w14:paraId="645D1A59" w14:textId="77777777" w:rsidR="002F2296" w:rsidRDefault="002F2296" w:rsidP="002F2296"/>
        </w:tc>
      </w:tr>
      <w:tr w:rsidR="002F2296" w14:paraId="263BA4B8" w14:textId="77777777" w:rsidTr="00643455">
        <w:trPr>
          <w:trHeight w:hRule="exact" w:val="284"/>
        </w:trPr>
        <w:tc>
          <w:tcPr>
            <w:tcW w:w="284" w:type="dxa"/>
          </w:tcPr>
          <w:p w14:paraId="4AA28E60" w14:textId="77777777" w:rsidR="002F2296" w:rsidRDefault="002F2296" w:rsidP="002F2296"/>
        </w:tc>
        <w:tc>
          <w:tcPr>
            <w:tcW w:w="284" w:type="dxa"/>
          </w:tcPr>
          <w:p w14:paraId="593CC85F" w14:textId="77777777" w:rsidR="002F2296" w:rsidRDefault="002F2296" w:rsidP="002F2296"/>
        </w:tc>
        <w:tc>
          <w:tcPr>
            <w:tcW w:w="284" w:type="dxa"/>
          </w:tcPr>
          <w:p w14:paraId="0BDFDA01" w14:textId="77777777" w:rsidR="002F2296" w:rsidRDefault="002F2296" w:rsidP="002F2296"/>
        </w:tc>
        <w:tc>
          <w:tcPr>
            <w:tcW w:w="284" w:type="dxa"/>
          </w:tcPr>
          <w:p w14:paraId="25BB04A6" w14:textId="77777777" w:rsidR="002F2296" w:rsidRDefault="002F2296" w:rsidP="002F2296"/>
        </w:tc>
        <w:tc>
          <w:tcPr>
            <w:tcW w:w="284" w:type="dxa"/>
          </w:tcPr>
          <w:p w14:paraId="12AE1532" w14:textId="77777777" w:rsidR="002F2296" w:rsidRDefault="002F2296" w:rsidP="002F2296"/>
        </w:tc>
        <w:tc>
          <w:tcPr>
            <w:tcW w:w="284" w:type="dxa"/>
          </w:tcPr>
          <w:p w14:paraId="3B6FDE2E" w14:textId="77777777" w:rsidR="002F2296" w:rsidRDefault="002F2296" w:rsidP="002F2296"/>
        </w:tc>
        <w:tc>
          <w:tcPr>
            <w:tcW w:w="284" w:type="dxa"/>
          </w:tcPr>
          <w:p w14:paraId="4DAB5B55" w14:textId="77777777" w:rsidR="002F2296" w:rsidRDefault="002F2296" w:rsidP="002F2296"/>
        </w:tc>
        <w:tc>
          <w:tcPr>
            <w:tcW w:w="284" w:type="dxa"/>
          </w:tcPr>
          <w:p w14:paraId="41DBB6CD" w14:textId="77777777" w:rsidR="002F2296" w:rsidRDefault="002F2296" w:rsidP="002F2296"/>
        </w:tc>
        <w:tc>
          <w:tcPr>
            <w:tcW w:w="284" w:type="dxa"/>
          </w:tcPr>
          <w:p w14:paraId="2500B808" w14:textId="77777777" w:rsidR="002F2296" w:rsidRDefault="002F2296" w:rsidP="002F2296"/>
        </w:tc>
        <w:tc>
          <w:tcPr>
            <w:tcW w:w="284" w:type="dxa"/>
          </w:tcPr>
          <w:p w14:paraId="27A0D16A" w14:textId="77777777" w:rsidR="002F2296" w:rsidRDefault="002F2296" w:rsidP="002F2296"/>
        </w:tc>
        <w:tc>
          <w:tcPr>
            <w:tcW w:w="284" w:type="dxa"/>
          </w:tcPr>
          <w:p w14:paraId="5F8EA66C" w14:textId="77777777" w:rsidR="002F2296" w:rsidRDefault="002F2296" w:rsidP="002F2296"/>
        </w:tc>
        <w:tc>
          <w:tcPr>
            <w:tcW w:w="284" w:type="dxa"/>
          </w:tcPr>
          <w:p w14:paraId="7E93720B" w14:textId="77777777" w:rsidR="002F2296" w:rsidRDefault="002F2296" w:rsidP="002F2296"/>
        </w:tc>
        <w:tc>
          <w:tcPr>
            <w:tcW w:w="284" w:type="dxa"/>
          </w:tcPr>
          <w:p w14:paraId="798B1704" w14:textId="77777777" w:rsidR="002F2296" w:rsidRDefault="002F2296" w:rsidP="002F2296"/>
        </w:tc>
        <w:tc>
          <w:tcPr>
            <w:tcW w:w="284" w:type="dxa"/>
          </w:tcPr>
          <w:p w14:paraId="67FEDA94" w14:textId="77777777" w:rsidR="002F2296" w:rsidRDefault="002F2296" w:rsidP="002F2296"/>
        </w:tc>
        <w:tc>
          <w:tcPr>
            <w:tcW w:w="284" w:type="dxa"/>
          </w:tcPr>
          <w:p w14:paraId="37144FC9" w14:textId="77777777" w:rsidR="002F2296" w:rsidRDefault="002F2296" w:rsidP="002F2296"/>
        </w:tc>
        <w:tc>
          <w:tcPr>
            <w:tcW w:w="284" w:type="dxa"/>
          </w:tcPr>
          <w:p w14:paraId="21459AB4" w14:textId="77777777" w:rsidR="002F2296" w:rsidRDefault="002F2296" w:rsidP="002F2296"/>
        </w:tc>
        <w:tc>
          <w:tcPr>
            <w:tcW w:w="284" w:type="dxa"/>
          </w:tcPr>
          <w:p w14:paraId="064CA637" w14:textId="77777777" w:rsidR="002F2296" w:rsidRDefault="002F2296" w:rsidP="002F2296"/>
        </w:tc>
        <w:tc>
          <w:tcPr>
            <w:tcW w:w="284" w:type="dxa"/>
          </w:tcPr>
          <w:p w14:paraId="45912FA5" w14:textId="77777777" w:rsidR="002F2296" w:rsidRDefault="002F2296" w:rsidP="002F2296"/>
        </w:tc>
        <w:tc>
          <w:tcPr>
            <w:tcW w:w="284" w:type="dxa"/>
          </w:tcPr>
          <w:p w14:paraId="6DDDB876" w14:textId="77777777" w:rsidR="002F2296" w:rsidRDefault="002F2296" w:rsidP="002F2296"/>
        </w:tc>
        <w:tc>
          <w:tcPr>
            <w:tcW w:w="284" w:type="dxa"/>
          </w:tcPr>
          <w:p w14:paraId="6DFA79CE" w14:textId="77777777" w:rsidR="002F2296" w:rsidRDefault="002F2296" w:rsidP="002F2296"/>
        </w:tc>
        <w:tc>
          <w:tcPr>
            <w:tcW w:w="284" w:type="dxa"/>
          </w:tcPr>
          <w:p w14:paraId="3D1FC640" w14:textId="77777777" w:rsidR="002F2296" w:rsidRDefault="002F2296" w:rsidP="002F2296"/>
        </w:tc>
        <w:tc>
          <w:tcPr>
            <w:tcW w:w="284" w:type="dxa"/>
          </w:tcPr>
          <w:p w14:paraId="07056D2E" w14:textId="77777777" w:rsidR="002F2296" w:rsidRDefault="002F2296" w:rsidP="002F2296"/>
        </w:tc>
        <w:tc>
          <w:tcPr>
            <w:tcW w:w="284" w:type="dxa"/>
          </w:tcPr>
          <w:p w14:paraId="763A2EB6" w14:textId="77777777" w:rsidR="002F2296" w:rsidRDefault="002F2296" w:rsidP="002F2296"/>
        </w:tc>
        <w:tc>
          <w:tcPr>
            <w:tcW w:w="284" w:type="dxa"/>
          </w:tcPr>
          <w:p w14:paraId="311EF461" w14:textId="77777777" w:rsidR="002F2296" w:rsidRDefault="002F2296" w:rsidP="002F2296"/>
        </w:tc>
        <w:tc>
          <w:tcPr>
            <w:tcW w:w="284" w:type="dxa"/>
          </w:tcPr>
          <w:p w14:paraId="0B91F53F" w14:textId="77777777" w:rsidR="002F2296" w:rsidRDefault="002F2296" w:rsidP="002F2296"/>
        </w:tc>
        <w:tc>
          <w:tcPr>
            <w:tcW w:w="284" w:type="dxa"/>
          </w:tcPr>
          <w:p w14:paraId="797A3AB7" w14:textId="77777777" w:rsidR="002F2296" w:rsidRDefault="002F2296" w:rsidP="002F2296"/>
        </w:tc>
        <w:tc>
          <w:tcPr>
            <w:tcW w:w="284" w:type="dxa"/>
          </w:tcPr>
          <w:p w14:paraId="612B6D99" w14:textId="77777777" w:rsidR="002F2296" w:rsidRDefault="002F2296" w:rsidP="002F2296"/>
        </w:tc>
        <w:tc>
          <w:tcPr>
            <w:tcW w:w="284" w:type="dxa"/>
          </w:tcPr>
          <w:p w14:paraId="5A186ECE" w14:textId="77777777" w:rsidR="002F2296" w:rsidRDefault="002F2296" w:rsidP="002F2296"/>
        </w:tc>
        <w:tc>
          <w:tcPr>
            <w:tcW w:w="284" w:type="dxa"/>
          </w:tcPr>
          <w:p w14:paraId="765FC813" w14:textId="77777777" w:rsidR="002F2296" w:rsidRDefault="002F2296" w:rsidP="002F2296"/>
        </w:tc>
        <w:tc>
          <w:tcPr>
            <w:tcW w:w="284" w:type="dxa"/>
          </w:tcPr>
          <w:p w14:paraId="538B68AD" w14:textId="77777777" w:rsidR="002F2296" w:rsidRDefault="002F2296" w:rsidP="002F2296"/>
        </w:tc>
      </w:tr>
      <w:tr w:rsidR="002F2296" w14:paraId="0773096B" w14:textId="77777777" w:rsidTr="00643455">
        <w:trPr>
          <w:trHeight w:hRule="exact" w:val="284"/>
        </w:trPr>
        <w:tc>
          <w:tcPr>
            <w:tcW w:w="284" w:type="dxa"/>
          </w:tcPr>
          <w:p w14:paraId="592AE196" w14:textId="77777777" w:rsidR="002F2296" w:rsidRDefault="002F2296" w:rsidP="002F2296"/>
        </w:tc>
        <w:tc>
          <w:tcPr>
            <w:tcW w:w="284" w:type="dxa"/>
          </w:tcPr>
          <w:p w14:paraId="5D1D20EA" w14:textId="77777777" w:rsidR="002F2296" w:rsidRDefault="002F2296" w:rsidP="002F2296"/>
        </w:tc>
        <w:tc>
          <w:tcPr>
            <w:tcW w:w="284" w:type="dxa"/>
          </w:tcPr>
          <w:p w14:paraId="4184A0A7" w14:textId="77777777" w:rsidR="002F2296" w:rsidRDefault="002F2296" w:rsidP="002F2296"/>
        </w:tc>
        <w:tc>
          <w:tcPr>
            <w:tcW w:w="284" w:type="dxa"/>
          </w:tcPr>
          <w:p w14:paraId="1813F2DF" w14:textId="77777777" w:rsidR="002F2296" w:rsidRDefault="002F2296" w:rsidP="002F2296"/>
        </w:tc>
        <w:tc>
          <w:tcPr>
            <w:tcW w:w="284" w:type="dxa"/>
          </w:tcPr>
          <w:p w14:paraId="5059246F" w14:textId="77777777" w:rsidR="002F2296" w:rsidRDefault="002F2296" w:rsidP="002F2296"/>
        </w:tc>
        <w:tc>
          <w:tcPr>
            <w:tcW w:w="284" w:type="dxa"/>
          </w:tcPr>
          <w:p w14:paraId="06D7A4D9" w14:textId="77777777" w:rsidR="002F2296" w:rsidRDefault="002F2296" w:rsidP="002F2296"/>
        </w:tc>
        <w:tc>
          <w:tcPr>
            <w:tcW w:w="284" w:type="dxa"/>
          </w:tcPr>
          <w:p w14:paraId="19DBC93D" w14:textId="77777777" w:rsidR="002F2296" w:rsidRDefault="002F2296" w:rsidP="002F2296"/>
        </w:tc>
        <w:tc>
          <w:tcPr>
            <w:tcW w:w="284" w:type="dxa"/>
          </w:tcPr>
          <w:p w14:paraId="1FC3E9AD" w14:textId="77777777" w:rsidR="002F2296" w:rsidRDefault="002F2296" w:rsidP="002F2296"/>
        </w:tc>
        <w:tc>
          <w:tcPr>
            <w:tcW w:w="284" w:type="dxa"/>
          </w:tcPr>
          <w:p w14:paraId="39E85462" w14:textId="77777777" w:rsidR="002F2296" w:rsidRDefault="002F2296" w:rsidP="002F2296"/>
        </w:tc>
        <w:tc>
          <w:tcPr>
            <w:tcW w:w="284" w:type="dxa"/>
          </w:tcPr>
          <w:p w14:paraId="20FA18D5" w14:textId="77777777" w:rsidR="002F2296" w:rsidRDefault="002F2296" w:rsidP="002F2296"/>
        </w:tc>
        <w:tc>
          <w:tcPr>
            <w:tcW w:w="284" w:type="dxa"/>
          </w:tcPr>
          <w:p w14:paraId="35976611" w14:textId="77777777" w:rsidR="002F2296" w:rsidRDefault="002F2296" w:rsidP="002F2296"/>
        </w:tc>
        <w:tc>
          <w:tcPr>
            <w:tcW w:w="284" w:type="dxa"/>
          </w:tcPr>
          <w:p w14:paraId="0C3366FB" w14:textId="77777777" w:rsidR="002F2296" w:rsidRDefault="002F2296" w:rsidP="002F2296"/>
        </w:tc>
        <w:tc>
          <w:tcPr>
            <w:tcW w:w="284" w:type="dxa"/>
          </w:tcPr>
          <w:p w14:paraId="2B0265A1" w14:textId="77777777" w:rsidR="002F2296" w:rsidRDefault="002F2296" w:rsidP="002F2296"/>
        </w:tc>
        <w:tc>
          <w:tcPr>
            <w:tcW w:w="284" w:type="dxa"/>
          </w:tcPr>
          <w:p w14:paraId="16019F0B" w14:textId="77777777" w:rsidR="002F2296" w:rsidRDefault="002F2296" w:rsidP="002F2296"/>
        </w:tc>
        <w:tc>
          <w:tcPr>
            <w:tcW w:w="284" w:type="dxa"/>
          </w:tcPr>
          <w:p w14:paraId="573F1C65" w14:textId="77777777" w:rsidR="002F2296" w:rsidRDefault="002F2296" w:rsidP="002F2296"/>
        </w:tc>
        <w:tc>
          <w:tcPr>
            <w:tcW w:w="284" w:type="dxa"/>
          </w:tcPr>
          <w:p w14:paraId="2B313FC3" w14:textId="77777777" w:rsidR="002F2296" w:rsidRDefault="002F2296" w:rsidP="002F2296"/>
        </w:tc>
        <w:tc>
          <w:tcPr>
            <w:tcW w:w="284" w:type="dxa"/>
          </w:tcPr>
          <w:p w14:paraId="1B67D2FD" w14:textId="77777777" w:rsidR="002F2296" w:rsidRDefault="002F2296" w:rsidP="002F2296"/>
        </w:tc>
        <w:tc>
          <w:tcPr>
            <w:tcW w:w="284" w:type="dxa"/>
          </w:tcPr>
          <w:p w14:paraId="791601C2" w14:textId="77777777" w:rsidR="002F2296" w:rsidRDefault="002F2296" w:rsidP="002F2296"/>
        </w:tc>
        <w:tc>
          <w:tcPr>
            <w:tcW w:w="284" w:type="dxa"/>
          </w:tcPr>
          <w:p w14:paraId="5C4E651D" w14:textId="77777777" w:rsidR="002F2296" w:rsidRDefault="002F2296" w:rsidP="002F2296"/>
        </w:tc>
        <w:tc>
          <w:tcPr>
            <w:tcW w:w="284" w:type="dxa"/>
          </w:tcPr>
          <w:p w14:paraId="4689EA44" w14:textId="77777777" w:rsidR="002F2296" w:rsidRDefault="002F2296" w:rsidP="002F2296"/>
        </w:tc>
        <w:tc>
          <w:tcPr>
            <w:tcW w:w="284" w:type="dxa"/>
          </w:tcPr>
          <w:p w14:paraId="33ED1FA6" w14:textId="77777777" w:rsidR="002F2296" w:rsidRDefault="002F2296" w:rsidP="002F2296"/>
        </w:tc>
        <w:tc>
          <w:tcPr>
            <w:tcW w:w="284" w:type="dxa"/>
          </w:tcPr>
          <w:p w14:paraId="2AE40131" w14:textId="77777777" w:rsidR="002F2296" w:rsidRDefault="002F2296" w:rsidP="002F2296"/>
        </w:tc>
        <w:tc>
          <w:tcPr>
            <w:tcW w:w="284" w:type="dxa"/>
          </w:tcPr>
          <w:p w14:paraId="080E7F22" w14:textId="77777777" w:rsidR="002F2296" w:rsidRDefault="002F2296" w:rsidP="002F2296"/>
        </w:tc>
        <w:tc>
          <w:tcPr>
            <w:tcW w:w="284" w:type="dxa"/>
          </w:tcPr>
          <w:p w14:paraId="2F2FF606" w14:textId="77777777" w:rsidR="002F2296" w:rsidRDefault="002F2296" w:rsidP="002F2296"/>
        </w:tc>
        <w:tc>
          <w:tcPr>
            <w:tcW w:w="284" w:type="dxa"/>
          </w:tcPr>
          <w:p w14:paraId="5DFE0045" w14:textId="77777777" w:rsidR="002F2296" w:rsidRDefault="002F2296" w:rsidP="002F2296"/>
        </w:tc>
        <w:tc>
          <w:tcPr>
            <w:tcW w:w="284" w:type="dxa"/>
          </w:tcPr>
          <w:p w14:paraId="745D4AD4" w14:textId="77777777" w:rsidR="002F2296" w:rsidRDefault="002F2296" w:rsidP="002F2296"/>
        </w:tc>
        <w:tc>
          <w:tcPr>
            <w:tcW w:w="284" w:type="dxa"/>
          </w:tcPr>
          <w:p w14:paraId="3A0C9935" w14:textId="77777777" w:rsidR="002F2296" w:rsidRDefault="002F2296" w:rsidP="002F2296"/>
        </w:tc>
        <w:tc>
          <w:tcPr>
            <w:tcW w:w="284" w:type="dxa"/>
          </w:tcPr>
          <w:p w14:paraId="105E5934" w14:textId="77777777" w:rsidR="002F2296" w:rsidRDefault="002F2296" w:rsidP="002F2296"/>
        </w:tc>
        <w:tc>
          <w:tcPr>
            <w:tcW w:w="284" w:type="dxa"/>
          </w:tcPr>
          <w:p w14:paraId="0E90D64B" w14:textId="77777777" w:rsidR="002F2296" w:rsidRDefault="002F2296" w:rsidP="002F2296"/>
        </w:tc>
        <w:tc>
          <w:tcPr>
            <w:tcW w:w="284" w:type="dxa"/>
          </w:tcPr>
          <w:p w14:paraId="6579A9C6" w14:textId="77777777" w:rsidR="002F2296" w:rsidRDefault="002F2296" w:rsidP="002F2296"/>
        </w:tc>
      </w:tr>
      <w:tr w:rsidR="002F2296" w14:paraId="197DF9DF" w14:textId="77777777" w:rsidTr="00643455">
        <w:trPr>
          <w:trHeight w:hRule="exact" w:val="284"/>
        </w:trPr>
        <w:tc>
          <w:tcPr>
            <w:tcW w:w="284" w:type="dxa"/>
          </w:tcPr>
          <w:p w14:paraId="633D0458" w14:textId="77777777" w:rsidR="002F2296" w:rsidRDefault="002F2296" w:rsidP="002F2296"/>
        </w:tc>
        <w:tc>
          <w:tcPr>
            <w:tcW w:w="284" w:type="dxa"/>
          </w:tcPr>
          <w:p w14:paraId="36DC7FD5" w14:textId="77777777" w:rsidR="002F2296" w:rsidRDefault="002F2296" w:rsidP="002F2296"/>
        </w:tc>
        <w:tc>
          <w:tcPr>
            <w:tcW w:w="284" w:type="dxa"/>
          </w:tcPr>
          <w:p w14:paraId="4420DC61" w14:textId="77777777" w:rsidR="002F2296" w:rsidRDefault="002F2296" w:rsidP="002F2296"/>
        </w:tc>
        <w:tc>
          <w:tcPr>
            <w:tcW w:w="284" w:type="dxa"/>
          </w:tcPr>
          <w:p w14:paraId="3BB35273" w14:textId="77777777" w:rsidR="002F2296" w:rsidRDefault="002F2296" w:rsidP="002F2296"/>
        </w:tc>
        <w:tc>
          <w:tcPr>
            <w:tcW w:w="284" w:type="dxa"/>
          </w:tcPr>
          <w:p w14:paraId="696EDE1E" w14:textId="77777777" w:rsidR="002F2296" w:rsidRDefault="002F2296" w:rsidP="002F2296"/>
        </w:tc>
        <w:tc>
          <w:tcPr>
            <w:tcW w:w="284" w:type="dxa"/>
          </w:tcPr>
          <w:p w14:paraId="5D4C04A8" w14:textId="77777777" w:rsidR="002F2296" w:rsidRDefault="002F2296" w:rsidP="002F2296"/>
        </w:tc>
        <w:tc>
          <w:tcPr>
            <w:tcW w:w="284" w:type="dxa"/>
          </w:tcPr>
          <w:p w14:paraId="485B801D" w14:textId="77777777" w:rsidR="002F2296" w:rsidRDefault="002F2296" w:rsidP="002F2296"/>
        </w:tc>
        <w:tc>
          <w:tcPr>
            <w:tcW w:w="284" w:type="dxa"/>
          </w:tcPr>
          <w:p w14:paraId="794EC5A1" w14:textId="77777777" w:rsidR="002F2296" w:rsidRDefault="002F2296" w:rsidP="002F2296"/>
        </w:tc>
        <w:tc>
          <w:tcPr>
            <w:tcW w:w="284" w:type="dxa"/>
          </w:tcPr>
          <w:p w14:paraId="5E009D4F" w14:textId="77777777" w:rsidR="002F2296" w:rsidRDefault="002F2296" w:rsidP="002F2296"/>
        </w:tc>
        <w:tc>
          <w:tcPr>
            <w:tcW w:w="284" w:type="dxa"/>
          </w:tcPr>
          <w:p w14:paraId="589FC839" w14:textId="77777777" w:rsidR="002F2296" w:rsidRDefault="002F2296" w:rsidP="002F2296"/>
        </w:tc>
        <w:tc>
          <w:tcPr>
            <w:tcW w:w="284" w:type="dxa"/>
          </w:tcPr>
          <w:p w14:paraId="04D11B76" w14:textId="77777777" w:rsidR="002F2296" w:rsidRDefault="002F2296" w:rsidP="002F2296"/>
        </w:tc>
        <w:tc>
          <w:tcPr>
            <w:tcW w:w="284" w:type="dxa"/>
          </w:tcPr>
          <w:p w14:paraId="65172ECB" w14:textId="77777777" w:rsidR="002F2296" w:rsidRDefault="002F2296" w:rsidP="002F2296"/>
        </w:tc>
        <w:tc>
          <w:tcPr>
            <w:tcW w:w="284" w:type="dxa"/>
          </w:tcPr>
          <w:p w14:paraId="456B130A" w14:textId="77777777" w:rsidR="002F2296" w:rsidRDefault="002F2296" w:rsidP="002F2296"/>
        </w:tc>
        <w:tc>
          <w:tcPr>
            <w:tcW w:w="284" w:type="dxa"/>
          </w:tcPr>
          <w:p w14:paraId="37C632B0" w14:textId="77777777" w:rsidR="002F2296" w:rsidRDefault="002F2296" w:rsidP="002F2296"/>
        </w:tc>
        <w:tc>
          <w:tcPr>
            <w:tcW w:w="284" w:type="dxa"/>
          </w:tcPr>
          <w:p w14:paraId="49934B6D" w14:textId="77777777" w:rsidR="002F2296" w:rsidRDefault="002F2296" w:rsidP="002F2296"/>
        </w:tc>
        <w:tc>
          <w:tcPr>
            <w:tcW w:w="284" w:type="dxa"/>
          </w:tcPr>
          <w:p w14:paraId="32C164FF" w14:textId="77777777" w:rsidR="002F2296" w:rsidRDefault="002F2296" w:rsidP="002F2296"/>
        </w:tc>
        <w:tc>
          <w:tcPr>
            <w:tcW w:w="284" w:type="dxa"/>
          </w:tcPr>
          <w:p w14:paraId="404C60A8" w14:textId="77777777" w:rsidR="002F2296" w:rsidRDefault="002F2296" w:rsidP="002F2296"/>
        </w:tc>
        <w:tc>
          <w:tcPr>
            <w:tcW w:w="284" w:type="dxa"/>
          </w:tcPr>
          <w:p w14:paraId="4D24D496" w14:textId="77777777" w:rsidR="002F2296" w:rsidRDefault="002F2296" w:rsidP="002F2296"/>
        </w:tc>
        <w:tc>
          <w:tcPr>
            <w:tcW w:w="284" w:type="dxa"/>
          </w:tcPr>
          <w:p w14:paraId="18FC6A3E" w14:textId="77777777" w:rsidR="002F2296" w:rsidRDefault="002F2296" w:rsidP="002F2296"/>
        </w:tc>
        <w:tc>
          <w:tcPr>
            <w:tcW w:w="284" w:type="dxa"/>
          </w:tcPr>
          <w:p w14:paraId="268487A5" w14:textId="77777777" w:rsidR="002F2296" w:rsidRDefault="002F2296" w:rsidP="002F2296"/>
        </w:tc>
        <w:tc>
          <w:tcPr>
            <w:tcW w:w="284" w:type="dxa"/>
          </w:tcPr>
          <w:p w14:paraId="4554847B" w14:textId="77777777" w:rsidR="002F2296" w:rsidRDefault="002F2296" w:rsidP="002F2296"/>
        </w:tc>
        <w:tc>
          <w:tcPr>
            <w:tcW w:w="284" w:type="dxa"/>
          </w:tcPr>
          <w:p w14:paraId="566B3DB8" w14:textId="77777777" w:rsidR="002F2296" w:rsidRDefault="002F2296" w:rsidP="002F2296"/>
        </w:tc>
        <w:tc>
          <w:tcPr>
            <w:tcW w:w="284" w:type="dxa"/>
          </w:tcPr>
          <w:p w14:paraId="6B2BB048" w14:textId="77777777" w:rsidR="002F2296" w:rsidRDefault="002F2296" w:rsidP="002F2296"/>
        </w:tc>
        <w:tc>
          <w:tcPr>
            <w:tcW w:w="284" w:type="dxa"/>
          </w:tcPr>
          <w:p w14:paraId="06169E57" w14:textId="77777777" w:rsidR="002F2296" w:rsidRDefault="002F2296" w:rsidP="002F2296"/>
        </w:tc>
        <w:tc>
          <w:tcPr>
            <w:tcW w:w="284" w:type="dxa"/>
          </w:tcPr>
          <w:p w14:paraId="2CC51D8A" w14:textId="77777777" w:rsidR="002F2296" w:rsidRDefault="002F2296" w:rsidP="002F2296"/>
        </w:tc>
        <w:tc>
          <w:tcPr>
            <w:tcW w:w="284" w:type="dxa"/>
          </w:tcPr>
          <w:p w14:paraId="210AF7E0" w14:textId="77777777" w:rsidR="002F2296" w:rsidRDefault="002F2296" w:rsidP="002F2296"/>
        </w:tc>
        <w:tc>
          <w:tcPr>
            <w:tcW w:w="284" w:type="dxa"/>
          </w:tcPr>
          <w:p w14:paraId="3CD3FD74" w14:textId="77777777" w:rsidR="002F2296" w:rsidRDefault="002F2296" w:rsidP="002F2296"/>
        </w:tc>
        <w:tc>
          <w:tcPr>
            <w:tcW w:w="284" w:type="dxa"/>
          </w:tcPr>
          <w:p w14:paraId="2BAF2402" w14:textId="77777777" w:rsidR="002F2296" w:rsidRDefault="002F2296" w:rsidP="002F2296"/>
        </w:tc>
        <w:tc>
          <w:tcPr>
            <w:tcW w:w="284" w:type="dxa"/>
          </w:tcPr>
          <w:p w14:paraId="79052489" w14:textId="77777777" w:rsidR="002F2296" w:rsidRDefault="002F2296" w:rsidP="002F2296"/>
        </w:tc>
        <w:tc>
          <w:tcPr>
            <w:tcW w:w="284" w:type="dxa"/>
          </w:tcPr>
          <w:p w14:paraId="5557845E" w14:textId="77777777" w:rsidR="002F2296" w:rsidRDefault="002F2296" w:rsidP="002F2296"/>
        </w:tc>
      </w:tr>
      <w:tr w:rsidR="002F2296" w14:paraId="0B702B7E" w14:textId="77777777" w:rsidTr="00643455">
        <w:trPr>
          <w:trHeight w:hRule="exact" w:val="284"/>
        </w:trPr>
        <w:tc>
          <w:tcPr>
            <w:tcW w:w="284" w:type="dxa"/>
          </w:tcPr>
          <w:p w14:paraId="10E78CD2" w14:textId="77777777" w:rsidR="002F2296" w:rsidRDefault="002F2296" w:rsidP="002F2296"/>
        </w:tc>
        <w:tc>
          <w:tcPr>
            <w:tcW w:w="284" w:type="dxa"/>
          </w:tcPr>
          <w:p w14:paraId="1E121F98" w14:textId="77777777" w:rsidR="002F2296" w:rsidRDefault="002F2296" w:rsidP="002F2296"/>
        </w:tc>
        <w:tc>
          <w:tcPr>
            <w:tcW w:w="284" w:type="dxa"/>
          </w:tcPr>
          <w:p w14:paraId="3852D2C0" w14:textId="77777777" w:rsidR="002F2296" w:rsidRDefault="002F2296" w:rsidP="002F2296"/>
        </w:tc>
        <w:tc>
          <w:tcPr>
            <w:tcW w:w="284" w:type="dxa"/>
          </w:tcPr>
          <w:p w14:paraId="5C6BE2FE" w14:textId="77777777" w:rsidR="002F2296" w:rsidRDefault="002F2296" w:rsidP="002F2296"/>
        </w:tc>
        <w:tc>
          <w:tcPr>
            <w:tcW w:w="284" w:type="dxa"/>
          </w:tcPr>
          <w:p w14:paraId="31F022E9" w14:textId="77777777" w:rsidR="002F2296" w:rsidRDefault="002F2296" w:rsidP="002F2296"/>
        </w:tc>
        <w:tc>
          <w:tcPr>
            <w:tcW w:w="284" w:type="dxa"/>
          </w:tcPr>
          <w:p w14:paraId="6478090D" w14:textId="77777777" w:rsidR="002F2296" w:rsidRDefault="002F2296" w:rsidP="002F2296"/>
        </w:tc>
        <w:tc>
          <w:tcPr>
            <w:tcW w:w="284" w:type="dxa"/>
          </w:tcPr>
          <w:p w14:paraId="6C0031B4" w14:textId="77777777" w:rsidR="002F2296" w:rsidRDefault="002F2296" w:rsidP="002F2296"/>
        </w:tc>
        <w:tc>
          <w:tcPr>
            <w:tcW w:w="284" w:type="dxa"/>
          </w:tcPr>
          <w:p w14:paraId="5E7FBB81" w14:textId="77777777" w:rsidR="002F2296" w:rsidRDefault="002F2296" w:rsidP="002F2296"/>
        </w:tc>
        <w:tc>
          <w:tcPr>
            <w:tcW w:w="284" w:type="dxa"/>
          </w:tcPr>
          <w:p w14:paraId="65491A1B" w14:textId="77777777" w:rsidR="002F2296" w:rsidRDefault="002F2296" w:rsidP="002F2296"/>
        </w:tc>
        <w:tc>
          <w:tcPr>
            <w:tcW w:w="284" w:type="dxa"/>
          </w:tcPr>
          <w:p w14:paraId="407B5A45" w14:textId="77777777" w:rsidR="002F2296" w:rsidRDefault="002F2296" w:rsidP="002F2296"/>
        </w:tc>
        <w:tc>
          <w:tcPr>
            <w:tcW w:w="284" w:type="dxa"/>
          </w:tcPr>
          <w:p w14:paraId="5742E873" w14:textId="77777777" w:rsidR="002F2296" w:rsidRDefault="002F2296" w:rsidP="002F2296"/>
        </w:tc>
        <w:tc>
          <w:tcPr>
            <w:tcW w:w="284" w:type="dxa"/>
          </w:tcPr>
          <w:p w14:paraId="3CDC6662" w14:textId="77777777" w:rsidR="002F2296" w:rsidRDefault="002F2296" w:rsidP="002F2296"/>
        </w:tc>
        <w:tc>
          <w:tcPr>
            <w:tcW w:w="284" w:type="dxa"/>
          </w:tcPr>
          <w:p w14:paraId="6E5098F0" w14:textId="77777777" w:rsidR="002F2296" w:rsidRDefault="002F2296" w:rsidP="002F2296"/>
        </w:tc>
        <w:tc>
          <w:tcPr>
            <w:tcW w:w="284" w:type="dxa"/>
          </w:tcPr>
          <w:p w14:paraId="25081923" w14:textId="77777777" w:rsidR="002F2296" w:rsidRDefault="002F2296" w:rsidP="002F2296"/>
        </w:tc>
        <w:tc>
          <w:tcPr>
            <w:tcW w:w="284" w:type="dxa"/>
          </w:tcPr>
          <w:p w14:paraId="42B9278F" w14:textId="77777777" w:rsidR="002F2296" w:rsidRDefault="002F2296" w:rsidP="002F2296"/>
        </w:tc>
        <w:tc>
          <w:tcPr>
            <w:tcW w:w="284" w:type="dxa"/>
          </w:tcPr>
          <w:p w14:paraId="542F7C9A" w14:textId="77777777" w:rsidR="002F2296" w:rsidRDefault="002F2296" w:rsidP="002F2296"/>
        </w:tc>
        <w:tc>
          <w:tcPr>
            <w:tcW w:w="284" w:type="dxa"/>
          </w:tcPr>
          <w:p w14:paraId="3CCC101D" w14:textId="77777777" w:rsidR="002F2296" w:rsidRDefault="002F2296" w:rsidP="002F2296"/>
        </w:tc>
        <w:tc>
          <w:tcPr>
            <w:tcW w:w="284" w:type="dxa"/>
          </w:tcPr>
          <w:p w14:paraId="7B92FF26" w14:textId="77777777" w:rsidR="002F2296" w:rsidRDefault="002F2296" w:rsidP="002F2296"/>
        </w:tc>
        <w:tc>
          <w:tcPr>
            <w:tcW w:w="284" w:type="dxa"/>
          </w:tcPr>
          <w:p w14:paraId="5153541B" w14:textId="77777777" w:rsidR="002F2296" w:rsidRDefault="002F2296" w:rsidP="002F2296"/>
        </w:tc>
        <w:tc>
          <w:tcPr>
            <w:tcW w:w="284" w:type="dxa"/>
          </w:tcPr>
          <w:p w14:paraId="04CE8107" w14:textId="77777777" w:rsidR="002F2296" w:rsidRDefault="002F2296" w:rsidP="002F2296"/>
        </w:tc>
        <w:tc>
          <w:tcPr>
            <w:tcW w:w="284" w:type="dxa"/>
          </w:tcPr>
          <w:p w14:paraId="0138AEA2" w14:textId="77777777" w:rsidR="002F2296" w:rsidRDefault="002F2296" w:rsidP="002F2296"/>
        </w:tc>
        <w:tc>
          <w:tcPr>
            <w:tcW w:w="284" w:type="dxa"/>
          </w:tcPr>
          <w:p w14:paraId="76901C18" w14:textId="77777777" w:rsidR="002F2296" w:rsidRDefault="002F2296" w:rsidP="002F2296"/>
        </w:tc>
        <w:tc>
          <w:tcPr>
            <w:tcW w:w="284" w:type="dxa"/>
          </w:tcPr>
          <w:p w14:paraId="1192BB1C" w14:textId="77777777" w:rsidR="002F2296" w:rsidRDefault="002F2296" w:rsidP="002F2296"/>
        </w:tc>
        <w:tc>
          <w:tcPr>
            <w:tcW w:w="284" w:type="dxa"/>
          </w:tcPr>
          <w:p w14:paraId="4520DFE3" w14:textId="77777777" w:rsidR="002F2296" w:rsidRDefault="002F2296" w:rsidP="002F2296"/>
        </w:tc>
        <w:tc>
          <w:tcPr>
            <w:tcW w:w="284" w:type="dxa"/>
          </w:tcPr>
          <w:p w14:paraId="1939E295" w14:textId="77777777" w:rsidR="002F2296" w:rsidRDefault="002F2296" w:rsidP="002F2296"/>
        </w:tc>
        <w:tc>
          <w:tcPr>
            <w:tcW w:w="284" w:type="dxa"/>
          </w:tcPr>
          <w:p w14:paraId="5CB61CCF" w14:textId="77777777" w:rsidR="002F2296" w:rsidRDefault="002F2296" w:rsidP="002F2296"/>
        </w:tc>
        <w:tc>
          <w:tcPr>
            <w:tcW w:w="284" w:type="dxa"/>
          </w:tcPr>
          <w:p w14:paraId="517C1142" w14:textId="77777777" w:rsidR="002F2296" w:rsidRDefault="002F2296" w:rsidP="002F2296"/>
        </w:tc>
        <w:tc>
          <w:tcPr>
            <w:tcW w:w="284" w:type="dxa"/>
          </w:tcPr>
          <w:p w14:paraId="1FAEE593" w14:textId="77777777" w:rsidR="002F2296" w:rsidRDefault="002F2296" w:rsidP="002F2296"/>
        </w:tc>
        <w:tc>
          <w:tcPr>
            <w:tcW w:w="284" w:type="dxa"/>
          </w:tcPr>
          <w:p w14:paraId="13A9EEA7" w14:textId="77777777" w:rsidR="002F2296" w:rsidRDefault="002F2296" w:rsidP="002F2296"/>
        </w:tc>
        <w:tc>
          <w:tcPr>
            <w:tcW w:w="284" w:type="dxa"/>
          </w:tcPr>
          <w:p w14:paraId="7935439F" w14:textId="77777777" w:rsidR="002F2296" w:rsidRDefault="002F2296" w:rsidP="002F2296"/>
        </w:tc>
      </w:tr>
      <w:tr w:rsidR="002F2296" w14:paraId="3F272266" w14:textId="77777777" w:rsidTr="00643455">
        <w:trPr>
          <w:trHeight w:hRule="exact" w:val="284"/>
        </w:trPr>
        <w:tc>
          <w:tcPr>
            <w:tcW w:w="284" w:type="dxa"/>
          </w:tcPr>
          <w:p w14:paraId="694136A5" w14:textId="77777777" w:rsidR="002F2296" w:rsidRDefault="002F2296" w:rsidP="002F2296"/>
        </w:tc>
        <w:tc>
          <w:tcPr>
            <w:tcW w:w="284" w:type="dxa"/>
          </w:tcPr>
          <w:p w14:paraId="05DA48CA" w14:textId="77777777" w:rsidR="002F2296" w:rsidRDefault="002F2296" w:rsidP="002F2296"/>
        </w:tc>
        <w:tc>
          <w:tcPr>
            <w:tcW w:w="284" w:type="dxa"/>
          </w:tcPr>
          <w:p w14:paraId="22270FA1" w14:textId="77777777" w:rsidR="002F2296" w:rsidRDefault="002F2296" w:rsidP="002F2296"/>
        </w:tc>
        <w:tc>
          <w:tcPr>
            <w:tcW w:w="284" w:type="dxa"/>
          </w:tcPr>
          <w:p w14:paraId="4F8F4757" w14:textId="77777777" w:rsidR="002F2296" w:rsidRDefault="002F2296" w:rsidP="002F2296"/>
        </w:tc>
        <w:tc>
          <w:tcPr>
            <w:tcW w:w="284" w:type="dxa"/>
          </w:tcPr>
          <w:p w14:paraId="46B0A2C1" w14:textId="77777777" w:rsidR="002F2296" w:rsidRDefault="002F2296" w:rsidP="002F2296"/>
        </w:tc>
        <w:tc>
          <w:tcPr>
            <w:tcW w:w="284" w:type="dxa"/>
          </w:tcPr>
          <w:p w14:paraId="0160B144" w14:textId="77777777" w:rsidR="002F2296" w:rsidRDefault="002F2296" w:rsidP="002F2296"/>
        </w:tc>
        <w:tc>
          <w:tcPr>
            <w:tcW w:w="284" w:type="dxa"/>
          </w:tcPr>
          <w:p w14:paraId="757D276F" w14:textId="77777777" w:rsidR="002F2296" w:rsidRDefault="002F2296" w:rsidP="002F2296"/>
        </w:tc>
        <w:tc>
          <w:tcPr>
            <w:tcW w:w="284" w:type="dxa"/>
          </w:tcPr>
          <w:p w14:paraId="5D5ED432" w14:textId="77777777" w:rsidR="002F2296" w:rsidRDefault="002F2296" w:rsidP="002F2296"/>
        </w:tc>
        <w:tc>
          <w:tcPr>
            <w:tcW w:w="284" w:type="dxa"/>
          </w:tcPr>
          <w:p w14:paraId="19FF65BF" w14:textId="77777777" w:rsidR="002F2296" w:rsidRDefault="002F2296" w:rsidP="002F2296"/>
        </w:tc>
        <w:tc>
          <w:tcPr>
            <w:tcW w:w="284" w:type="dxa"/>
          </w:tcPr>
          <w:p w14:paraId="75EF1338" w14:textId="77777777" w:rsidR="002F2296" w:rsidRDefault="002F2296" w:rsidP="002F2296"/>
        </w:tc>
        <w:tc>
          <w:tcPr>
            <w:tcW w:w="284" w:type="dxa"/>
          </w:tcPr>
          <w:p w14:paraId="6FC14C71" w14:textId="77777777" w:rsidR="002F2296" w:rsidRDefault="002F2296" w:rsidP="002F2296"/>
        </w:tc>
        <w:tc>
          <w:tcPr>
            <w:tcW w:w="284" w:type="dxa"/>
          </w:tcPr>
          <w:p w14:paraId="659E8A0D" w14:textId="77777777" w:rsidR="002F2296" w:rsidRDefault="002F2296" w:rsidP="002F2296"/>
        </w:tc>
        <w:tc>
          <w:tcPr>
            <w:tcW w:w="284" w:type="dxa"/>
          </w:tcPr>
          <w:p w14:paraId="0E23106F" w14:textId="77777777" w:rsidR="002F2296" w:rsidRDefault="002F2296" w:rsidP="002F2296"/>
        </w:tc>
        <w:tc>
          <w:tcPr>
            <w:tcW w:w="284" w:type="dxa"/>
          </w:tcPr>
          <w:p w14:paraId="723A2187" w14:textId="77777777" w:rsidR="002F2296" w:rsidRDefault="002F2296" w:rsidP="002F2296"/>
        </w:tc>
        <w:tc>
          <w:tcPr>
            <w:tcW w:w="284" w:type="dxa"/>
          </w:tcPr>
          <w:p w14:paraId="3B252284" w14:textId="77777777" w:rsidR="002F2296" w:rsidRDefault="002F2296" w:rsidP="002F2296"/>
        </w:tc>
        <w:tc>
          <w:tcPr>
            <w:tcW w:w="284" w:type="dxa"/>
          </w:tcPr>
          <w:p w14:paraId="1AAA0024" w14:textId="77777777" w:rsidR="002F2296" w:rsidRDefault="002F2296" w:rsidP="002F2296"/>
        </w:tc>
        <w:tc>
          <w:tcPr>
            <w:tcW w:w="284" w:type="dxa"/>
          </w:tcPr>
          <w:p w14:paraId="06D424EC" w14:textId="77777777" w:rsidR="002F2296" w:rsidRDefault="002F2296" w:rsidP="002F2296"/>
        </w:tc>
        <w:tc>
          <w:tcPr>
            <w:tcW w:w="284" w:type="dxa"/>
          </w:tcPr>
          <w:p w14:paraId="13991BEC" w14:textId="77777777" w:rsidR="002F2296" w:rsidRDefault="002F2296" w:rsidP="002F2296"/>
        </w:tc>
        <w:tc>
          <w:tcPr>
            <w:tcW w:w="284" w:type="dxa"/>
          </w:tcPr>
          <w:p w14:paraId="73D0EA53" w14:textId="77777777" w:rsidR="002F2296" w:rsidRDefault="002F2296" w:rsidP="002F2296"/>
        </w:tc>
        <w:tc>
          <w:tcPr>
            <w:tcW w:w="284" w:type="dxa"/>
          </w:tcPr>
          <w:p w14:paraId="30BA57D5" w14:textId="77777777" w:rsidR="002F2296" w:rsidRDefault="002F2296" w:rsidP="002F2296"/>
        </w:tc>
        <w:tc>
          <w:tcPr>
            <w:tcW w:w="284" w:type="dxa"/>
          </w:tcPr>
          <w:p w14:paraId="77C84C95" w14:textId="77777777" w:rsidR="002F2296" w:rsidRDefault="002F2296" w:rsidP="002F2296"/>
        </w:tc>
        <w:tc>
          <w:tcPr>
            <w:tcW w:w="284" w:type="dxa"/>
          </w:tcPr>
          <w:p w14:paraId="5A2EF7E6" w14:textId="77777777" w:rsidR="002F2296" w:rsidRDefault="002F2296" w:rsidP="002F2296"/>
        </w:tc>
        <w:tc>
          <w:tcPr>
            <w:tcW w:w="284" w:type="dxa"/>
          </w:tcPr>
          <w:p w14:paraId="56E9117D" w14:textId="77777777" w:rsidR="002F2296" w:rsidRDefault="002F2296" w:rsidP="002F2296"/>
        </w:tc>
        <w:tc>
          <w:tcPr>
            <w:tcW w:w="284" w:type="dxa"/>
          </w:tcPr>
          <w:p w14:paraId="4650C792" w14:textId="77777777" w:rsidR="002F2296" w:rsidRDefault="002F2296" w:rsidP="002F2296"/>
        </w:tc>
        <w:tc>
          <w:tcPr>
            <w:tcW w:w="284" w:type="dxa"/>
          </w:tcPr>
          <w:p w14:paraId="2404F9BE" w14:textId="77777777" w:rsidR="002F2296" w:rsidRDefault="002F2296" w:rsidP="002F2296"/>
        </w:tc>
        <w:tc>
          <w:tcPr>
            <w:tcW w:w="284" w:type="dxa"/>
          </w:tcPr>
          <w:p w14:paraId="6DEDAF5C" w14:textId="77777777" w:rsidR="002F2296" w:rsidRDefault="002F2296" w:rsidP="002F2296"/>
        </w:tc>
        <w:tc>
          <w:tcPr>
            <w:tcW w:w="284" w:type="dxa"/>
          </w:tcPr>
          <w:p w14:paraId="526D453F" w14:textId="77777777" w:rsidR="002F2296" w:rsidRDefault="002F2296" w:rsidP="002F2296"/>
        </w:tc>
        <w:tc>
          <w:tcPr>
            <w:tcW w:w="284" w:type="dxa"/>
          </w:tcPr>
          <w:p w14:paraId="45066039" w14:textId="77777777" w:rsidR="002F2296" w:rsidRDefault="002F2296" w:rsidP="002F2296"/>
        </w:tc>
        <w:tc>
          <w:tcPr>
            <w:tcW w:w="284" w:type="dxa"/>
          </w:tcPr>
          <w:p w14:paraId="20A6387C" w14:textId="77777777" w:rsidR="002F2296" w:rsidRDefault="002F2296" w:rsidP="002F2296"/>
        </w:tc>
        <w:tc>
          <w:tcPr>
            <w:tcW w:w="284" w:type="dxa"/>
          </w:tcPr>
          <w:p w14:paraId="23D1B55B" w14:textId="77777777" w:rsidR="002F2296" w:rsidRDefault="002F2296" w:rsidP="002F2296"/>
        </w:tc>
      </w:tr>
      <w:tr w:rsidR="002F2296" w14:paraId="63F1C4A4" w14:textId="77777777" w:rsidTr="00643455">
        <w:trPr>
          <w:trHeight w:hRule="exact" w:val="284"/>
        </w:trPr>
        <w:tc>
          <w:tcPr>
            <w:tcW w:w="284" w:type="dxa"/>
          </w:tcPr>
          <w:p w14:paraId="5B5F81B0" w14:textId="77777777" w:rsidR="002F2296" w:rsidRDefault="002F2296" w:rsidP="002F2296"/>
        </w:tc>
        <w:tc>
          <w:tcPr>
            <w:tcW w:w="284" w:type="dxa"/>
          </w:tcPr>
          <w:p w14:paraId="79FF2695" w14:textId="77777777" w:rsidR="002F2296" w:rsidRDefault="002F2296" w:rsidP="002F2296"/>
        </w:tc>
        <w:tc>
          <w:tcPr>
            <w:tcW w:w="284" w:type="dxa"/>
          </w:tcPr>
          <w:p w14:paraId="4C7826AD" w14:textId="77777777" w:rsidR="002F2296" w:rsidRDefault="002F2296" w:rsidP="002F2296"/>
        </w:tc>
        <w:tc>
          <w:tcPr>
            <w:tcW w:w="284" w:type="dxa"/>
          </w:tcPr>
          <w:p w14:paraId="3870A120" w14:textId="77777777" w:rsidR="002F2296" w:rsidRDefault="002F2296" w:rsidP="002F2296"/>
        </w:tc>
        <w:tc>
          <w:tcPr>
            <w:tcW w:w="284" w:type="dxa"/>
          </w:tcPr>
          <w:p w14:paraId="53E22024" w14:textId="77777777" w:rsidR="002F2296" w:rsidRDefault="002F2296" w:rsidP="002F2296"/>
        </w:tc>
        <w:tc>
          <w:tcPr>
            <w:tcW w:w="284" w:type="dxa"/>
          </w:tcPr>
          <w:p w14:paraId="24F7E4EA" w14:textId="77777777" w:rsidR="002F2296" w:rsidRDefault="002F2296" w:rsidP="002F2296"/>
        </w:tc>
        <w:tc>
          <w:tcPr>
            <w:tcW w:w="284" w:type="dxa"/>
          </w:tcPr>
          <w:p w14:paraId="5515A4B2" w14:textId="77777777" w:rsidR="002F2296" w:rsidRDefault="002F2296" w:rsidP="002F2296"/>
        </w:tc>
        <w:tc>
          <w:tcPr>
            <w:tcW w:w="284" w:type="dxa"/>
          </w:tcPr>
          <w:p w14:paraId="3A5C29A4" w14:textId="77777777" w:rsidR="002F2296" w:rsidRDefault="002F2296" w:rsidP="002F2296"/>
        </w:tc>
        <w:tc>
          <w:tcPr>
            <w:tcW w:w="284" w:type="dxa"/>
          </w:tcPr>
          <w:p w14:paraId="7CB63E68" w14:textId="77777777" w:rsidR="002F2296" w:rsidRDefault="002F2296" w:rsidP="002F2296"/>
        </w:tc>
        <w:tc>
          <w:tcPr>
            <w:tcW w:w="284" w:type="dxa"/>
          </w:tcPr>
          <w:p w14:paraId="76852712" w14:textId="77777777" w:rsidR="002F2296" w:rsidRDefault="002F2296" w:rsidP="002F2296"/>
        </w:tc>
        <w:tc>
          <w:tcPr>
            <w:tcW w:w="284" w:type="dxa"/>
          </w:tcPr>
          <w:p w14:paraId="6D38D127" w14:textId="77777777" w:rsidR="002F2296" w:rsidRDefault="002F2296" w:rsidP="002F2296"/>
        </w:tc>
        <w:tc>
          <w:tcPr>
            <w:tcW w:w="284" w:type="dxa"/>
          </w:tcPr>
          <w:p w14:paraId="37BCA97F" w14:textId="77777777" w:rsidR="002F2296" w:rsidRDefault="002F2296" w:rsidP="002F2296"/>
        </w:tc>
        <w:tc>
          <w:tcPr>
            <w:tcW w:w="284" w:type="dxa"/>
          </w:tcPr>
          <w:p w14:paraId="5BBF4F5E" w14:textId="77777777" w:rsidR="002F2296" w:rsidRDefault="002F2296" w:rsidP="002F2296"/>
        </w:tc>
        <w:tc>
          <w:tcPr>
            <w:tcW w:w="284" w:type="dxa"/>
          </w:tcPr>
          <w:p w14:paraId="5554A802" w14:textId="77777777" w:rsidR="002F2296" w:rsidRDefault="002F2296" w:rsidP="002F2296"/>
        </w:tc>
        <w:tc>
          <w:tcPr>
            <w:tcW w:w="284" w:type="dxa"/>
          </w:tcPr>
          <w:p w14:paraId="2BBE2CEB" w14:textId="77777777" w:rsidR="002F2296" w:rsidRDefault="002F2296" w:rsidP="002F2296"/>
        </w:tc>
        <w:tc>
          <w:tcPr>
            <w:tcW w:w="284" w:type="dxa"/>
          </w:tcPr>
          <w:p w14:paraId="39CE0532" w14:textId="77777777" w:rsidR="002F2296" w:rsidRDefault="002F2296" w:rsidP="002F2296"/>
        </w:tc>
        <w:tc>
          <w:tcPr>
            <w:tcW w:w="284" w:type="dxa"/>
          </w:tcPr>
          <w:p w14:paraId="2FAA1021" w14:textId="77777777" w:rsidR="002F2296" w:rsidRDefault="002F2296" w:rsidP="002F2296"/>
        </w:tc>
        <w:tc>
          <w:tcPr>
            <w:tcW w:w="284" w:type="dxa"/>
          </w:tcPr>
          <w:p w14:paraId="2A3987F9" w14:textId="77777777" w:rsidR="002F2296" w:rsidRDefault="002F2296" w:rsidP="002F2296"/>
        </w:tc>
        <w:tc>
          <w:tcPr>
            <w:tcW w:w="284" w:type="dxa"/>
          </w:tcPr>
          <w:p w14:paraId="7C2227F5" w14:textId="77777777" w:rsidR="002F2296" w:rsidRDefault="002F2296" w:rsidP="002F2296"/>
        </w:tc>
        <w:tc>
          <w:tcPr>
            <w:tcW w:w="284" w:type="dxa"/>
          </w:tcPr>
          <w:p w14:paraId="4563CD4D" w14:textId="77777777" w:rsidR="002F2296" w:rsidRDefault="002F2296" w:rsidP="002F2296"/>
        </w:tc>
        <w:tc>
          <w:tcPr>
            <w:tcW w:w="284" w:type="dxa"/>
          </w:tcPr>
          <w:p w14:paraId="20C7E103" w14:textId="77777777" w:rsidR="002F2296" w:rsidRDefault="002F2296" w:rsidP="002F2296"/>
        </w:tc>
        <w:tc>
          <w:tcPr>
            <w:tcW w:w="284" w:type="dxa"/>
          </w:tcPr>
          <w:p w14:paraId="2F0FE1FE" w14:textId="77777777" w:rsidR="002F2296" w:rsidRDefault="002F2296" w:rsidP="002F2296"/>
        </w:tc>
        <w:tc>
          <w:tcPr>
            <w:tcW w:w="284" w:type="dxa"/>
          </w:tcPr>
          <w:p w14:paraId="0F5DA611" w14:textId="77777777" w:rsidR="002F2296" w:rsidRDefault="002F2296" w:rsidP="002F2296"/>
        </w:tc>
        <w:tc>
          <w:tcPr>
            <w:tcW w:w="284" w:type="dxa"/>
          </w:tcPr>
          <w:p w14:paraId="16B89705" w14:textId="77777777" w:rsidR="002F2296" w:rsidRDefault="002F2296" w:rsidP="002F2296"/>
        </w:tc>
        <w:tc>
          <w:tcPr>
            <w:tcW w:w="284" w:type="dxa"/>
          </w:tcPr>
          <w:p w14:paraId="4286612D" w14:textId="77777777" w:rsidR="002F2296" w:rsidRDefault="002F2296" w:rsidP="002F2296"/>
        </w:tc>
        <w:tc>
          <w:tcPr>
            <w:tcW w:w="284" w:type="dxa"/>
          </w:tcPr>
          <w:p w14:paraId="384AC454" w14:textId="77777777" w:rsidR="002F2296" w:rsidRDefault="002F2296" w:rsidP="002F2296"/>
        </w:tc>
        <w:tc>
          <w:tcPr>
            <w:tcW w:w="284" w:type="dxa"/>
          </w:tcPr>
          <w:p w14:paraId="275AA136" w14:textId="77777777" w:rsidR="002F2296" w:rsidRDefault="002F2296" w:rsidP="002F2296"/>
        </w:tc>
        <w:tc>
          <w:tcPr>
            <w:tcW w:w="284" w:type="dxa"/>
          </w:tcPr>
          <w:p w14:paraId="5AE74E29" w14:textId="77777777" w:rsidR="002F2296" w:rsidRDefault="002F2296" w:rsidP="002F2296"/>
        </w:tc>
        <w:tc>
          <w:tcPr>
            <w:tcW w:w="284" w:type="dxa"/>
          </w:tcPr>
          <w:p w14:paraId="76AE67EA" w14:textId="77777777" w:rsidR="002F2296" w:rsidRDefault="002F2296" w:rsidP="002F2296"/>
        </w:tc>
        <w:tc>
          <w:tcPr>
            <w:tcW w:w="284" w:type="dxa"/>
          </w:tcPr>
          <w:p w14:paraId="1BD560DD" w14:textId="77777777" w:rsidR="002F2296" w:rsidRDefault="002F2296" w:rsidP="002F2296"/>
        </w:tc>
      </w:tr>
      <w:tr w:rsidR="002F2296" w14:paraId="1FE55CAB" w14:textId="77777777" w:rsidTr="00643455">
        <w:trPr>
          <w:trHeight w:hRule="exact" w:val="284"/>
        </w:trPr>
        <w:tc>
          <w:tcPr>
            <w:tcW w:w="284" w:type="dxa"/>
          </w:tcPr>
          <w:p w14:paraId="4D11B6EC" w14:textId="77777777" w:rsidR="002F2296" w:rsidRDefault="002F2296" w:rsidP="002F2296"/>
        </w:tc>
        <w:tc>
          <w:tcPr>
            <w:tcW w:w="284" w:type="dxa"/>
          </w:tcPr>
          <w:p w14:paraId="3BA3526D" w14:textId="77777777" w:rsidR="002F2296" w:rsidRDefault="002F2296" w:rsidP="002F2296"/>
        </w:tc>
        <w:tc>
          <w:tcPr>
            <w:tcW w:w="284" w:type="dxa"/>
          </w:tcPr>
          <w:p w14:paraId="039DFF83" w14:textId="77777777" w:rsidR="002F2296" w:rsidRDefault="002F2296" w:rsidP="002F2296"/>
        </w:tc>
        <w:tc>
          <w:tcPr>
            <w:tcW w:w="284" w:type="dxa"/>
          </w:tcPr>
          <w:p w14:paraId="5F5FE4E2" w14:textId="77777777" w:rsidR="002F2296" w:rsidRDefault="002F2296" w:rsidP="002F2296"/>
        </w:tc>
        <w:tc>
          <w:tcPr>
            <w:tcW w:w="284" w:type="dxa"/>
          </w:tcPr>
          <w:p w14:paraId="7CDC96F4" w14:textId="77777777" w:rsidR="002F2296" w:rsidRDefault="002F2296" w:rsidP="002F2296"/>
        </w:tc>
        <w:tc>
          <w:tcPr>
            <w:tcW w:w="284" w:type="dxa"/>
          </w:tcPr>
          <w:p w14:paraId="3597FB36" w14:textId="77777777" w:rsidR="002F2296" w:rsidRDefault="002F2296" w:rsidP="002F2296"/>
        </w:tc>
        <w:tc>
          <w:tcPr>
            <w:tcW w:w="284" w:type="dxa"/>
          </w:tcPr>
          <w:p w14:paraId="228D281A" w14:textId="77777777" w:rsidR="002F2296" w:rsidRDefault="002F2296" w:rsidP="002F2296"/>
        </w:tc>
        <w:tc>
          <w:tcPr>
            <w:tcW w:w="284" w:type="dxa"/>
          </w:tcPr>
          <w:p w14:paraId="1C482CFD" w14:textId="77777777" w:rsidR="002F2296" w:rsidRDefault="002F2296" w:rsidP="002F2296"/>
        </w:tc>
        <w:tc>
          <w:tcPr>
            <w:tcW w:w="284" w:type="dxa"/>
          </w:tcPr>
          <w:p w14:paraId="17F29A96" w14:textId="77777777" w:rsidR="002F2296" w:rsidRDefault="002F2296" w:rsidP="002F2296"/>
        </w:tc>
        <w:tc>
          <w:tcPr>
            <w:tcW w:w="284" w:type="dxa"/>
          </w:tcPr>
          <w:p w14:paraId="51213A91" w14:textId="77777777" w:rsidR="002F2296" w:rsidRDefault="002F2296" w:rsidP="002F2296"/>
        </w:tc>
        <w:tc>
          <w:tcPr>
            <w:tcW w:w="284" w:type="dxa"/>
          </w:tcPr>
          <w:p w14:paraId="02D0B0DC" w14:textId="77777777" w:rsidR="002F2296" w:rsidRDefault="002F2296" w:rsidP="002F2296"/>
        </w:tc>
        <w:tc>
          <w:tcPr>
            <w:tcW w:w="284" w:type="dxa"/>
          </w:tcPr>
          <w:p w14:paraId="1B1D95C8" w14:textId="77777777" w:rsidR="002F2296" w:rsidRDefault="002F2296" w:rsidP="002F2296"/>
        </w:tc>
        <w:tc>
          <w:tcPr>
            <w:tcW w:w="284" w:type="dxa"/>
          </w:tcPr>
          <w:p w14:paraId="5907D36D" w14:textId="77777777" w:rsidR="002F2296" w:rsidRDefault="002F2296" w:rsidP="002F2296"/>
        </w:tc>
        <w:tc>
          <w:tcPr>
            <w:tcW w:w="284" w:type="dxa"/>
          </w:tcPr>
          <w:p w14:paraId="1C46EF2A" w14:textId="77777777" w:rsidR="002F2296" w:rsidRDefault="002F2296" w:rsidP="002F2296"/>
        </w:tc>
        <w:tc>
          <w:tcPr>
            <w:tcW w:w="284" w:type="dxa"/>
          </w:tcPr>
          <w:p w14:paraId="6851EDAE" w14:textId="77777777" w:rsidR="002F2296" w:rsidRDefault="002F2296" w:rsidP="002F2296"/>
        </w:tc>
        <w:tc>
          <w:tcPr>
            <w:tcW w:w="284" w:type="dxa"/>
          </w:tcPr>
          <w:p w14:paraId="2A181ABB" w14:textId="77777777" w:rsidR="002F2296" w:rsidRDefault="002F2296" w:rsidP="002F2296"/>
        </w:tc>
        <w:tc>
          <w:tcPr>
            <w:tcW w:w="284" w:type="dxa"/>
          </w:tcPr>
          <w:p w14:paraId="79C64EB3" w14:textId="77777777" w:rsidR="002F2296" w:rsidRDefault="002F2296" w:rsidP="002F2296"/>
        </w:tc>
        <w:tc>
          <w:tcPr>
            <w:tcW w:w="284" w:type="dxa"/>
          </w:tcPr>
          <w:p w14:paraId="47C60FE7" w14:textId="77777777" w:rsidR="002F2296" w:rsidRDefault="002F2296" w:rsidP="002F2296"/>
        </w:tc>
        <w:tc>
          <w:tcPr>
            <w:tcW w:w="284" w:type="dxa"/>
          </w:tcPr>
          <w:p w14:paraId="145CF9E5" w14:textId="77777777" w:rsidR="002F2296" w:rsidRDefault="002F2296" w:rsidP="002F2296"/>
        </w:tc>
        <w:tc>
          <w:tcPr>
            <w:tcW w:w="284" w:type="dxa"/>
          </w:tcPr>
          <w:p w14:paraId="4DEB8C06" w14:textId="77777777" w:rsidR="002F2296" w:rsidRDefault="002F2296" w:rsidP="002F2296"/>
        </w:tc>
        <w:tc>
          <w:tcPr>
            <w:tcW w:w="284" w:type="dxa"/>
          </w:tcPr>
          <w:p w14:paraId="6067A71B" w14:textId="77777777" w:rsidR="002F2296" w:rsidRDefault="002F2296" w:rsidP="002F2296"/>
        </w:tc>
        <w:tc>
          <w:tcPr>
            <w:tcW w:w="284" w:type="dxa"/>
          </w:tcPr>
          <w:p w14:paraId="0382AA5A" w14:textId="77777777" w:rsidR="002F2296" w:rsidRDefault="002F2296" w:rsidP="002F2296"/>
        </w:tc>
        <w:tc>
          <w:tcPr>
            <w:tcW w:w="284" w:type="dxa"/>
          </w:tcPr>
          <w:p w14:paraId="46CDF59E" w14:textId="77777777" w:rsidR="002F2296" w:rsidRDefault="002F2296" w:rsidP="002F2296"/>
        </w:tc>
        <w:tc>
          <w:tcPr>
            <w:tcW w:w="284" w:type="dxa"/>
          </w:tcPr>
          <w:p w14:paraId="66548DB5" w14:textId="77777777" w:rsidR="002F2296" w:rsidRDefault="002F2296" w:rsidP="002F2296"/>
        </w:tc>
        <w:tc>
          <w:tcPr>
            <w:tcW w:w="284" w:type="dxa"/>
          </w:tcPr>
          <w:p w14:paraId="54CD3464" w14:textId="77777777" w:rsidR="002F2296" w:rsidRDefault="002F2296" w:rsidP="002F2296"/>
        </w:tc>
        <w:tc>
          <w:tcPr>
            <w:tcW w:w="284" w:type="dxa"/>
          </w:tcPr>
          <w:p w14:paraId="5F5FBFC9" w14:textId="77777777" w:rsidR="002F2296" w:rsidRDefault="002F2296" w:rsidP="002F2296"/>
        </w:tc>
        <w:tc>
          <w:tcPr>
            <w:tcW w:w="284" w:type="dxa"/>
          </w:tcPr>
          <w:p w14:paraId="774D6B97" w14:textId="77777777" w:rsidR="002F2296" w:rsidRDefault="002F2296" w:rsidP="002F2296"/>
        </w:tc>
        <w:tc>
          <w:tcPr>
            <w:tcW w:w="284" w:type="dxa"/>
          </w:tcPr>
          <w:p w14:paraId="70257D6F" w14:textId="77777777" w:rsidR="002F2296" w:rsidRDefault="002F2296" w:rsidP="002F2296"/>
        </w:tc>
        <w:tc>
          <w:tcPr>
            <w:tcW w:w="284" w:type="dxa"/>
          </w:tcPr>
          <w:p w14:paraId="6949F5A5" w14:textId="77777777" w:rsidR="002F2296" w:rsidRDefault="002F2296" w:rsidP="002F2296"/>
        </w:tc>
        <w:tc>
          <w:tcPr>
            <w:tcW w:w="284" w:type="dxa"/>
          </w:tcPr>
          <w:p w14:paraId="5561B18D" w14:textId="77777777" w:rsidR="002F2296" w:rsidRDefault="002F2296" w:rsidP="002F2296"/>
        </w:tc>
      </w:tr>
      <w:tr w:rsidR="002F2296" w14:paraId="483B4F4B" w14:textId="77777777" w:rsidTr="00643455">
        <w:trPr>
          <w:trHeight w:hRule="exact" w:val="284"/>
        </w:trPr>
        <w:tc>
          <w:tcPr>
            <w:tcW w:w="284" w:type="dxa"/>
          </w:tcPr>
          <w:p w14:paraId="3D20DBEC" w14:textId="77777777" w:rsidR="002F2296" w:rsidRDefault="002F2296" w:rsidP="002F2296"/>
        </w:tc>
        <w:tc>
          <w:tcPr>
            <w:tcW w:w="284" w:type="dxa"/>
          </w:tcPr>
          <w:p w14:paraId="30A1B15F" w14:textId="77777777" w:rsidR="002F2296" w:rsidRDefault="002F2296" w:rsidP="002F2296"/>
        </w:tc>
        <w:tc>
          <w:tcPr>
            <w:tcW w:w="284" w:type="dxa"/>
          </w:tcPr>
          <w:p w14:paraId="461E4BAC" w14:textId="77777777" w:rsidR="002F2296" w:rsidRDefault="002F2296" w:rsidP="002F2296"/>
        </w:tc>
        <w:tc>
          <w:tcPr>
            <w:tcW w:w="284" w:type="dxa"/>
          </w:tcPr>
          <w:p w14:paraId="1349EE3D" w14:textId="77777777" w:rsidR="002F2296" w:rsidRDefault="002F2296" w:rsidP="002F2296"/>
        </w:tc>
        <w:tc>
          <w:tcPr>
            <w:tcW w:w="284" w:type="dxa"/>
          </w:tcPr>
          <w:p w14:paraId="16454B17" w14:textId="77777777" w:rsidR="002F2296" w:rsidRDefault="002F2296" w:rsidP="002F2296"/>
        </w:tc>
        <w:tc>
          <w:tcPr>
            <w:tcW w:w="284" w:type="dxa"/>
          </w:tcPr>
          <w:p w14:paraId="7B5E7C48" w14:textId="77777777" w:rsidR="002F2296" w:rsidRDefault="002F2296" w:rsidP="002F2296"/>
        </w:tc>
        <w:tc>
          <w:tcPr>
            <w:tcW w:w="284" w:type="dxa"/>
          </w:tcPr>
          <w:p w14:paraId="72D2C892" w14:textId="77777777" w:rsidR="002F2296" w:rsidRDefault="002F2296" w:rsidP="002F2296"/>
        </w:tc>
        <w:tc>
          <w:tcPr>
            <w:tcW w:w="284" w:type="dxa"/>
          </w:tcPr>
          <w:p w14:paraId="1B6570F8" w14:textId="77777777" w:rsidR="002F2296" w:rsidRDefault="002F2296" w:rsidP="002F2296"/>
        </w:tc>
        <w:tc>
          <w:tcPr>
            <w:tcW w:w="284" w:type="dxa"/>
          </w:tcPr>
          <w:p w14:paraId="1DAB8B2D" w14:textId="77777777" w:rsidR="002F2296" w:rsidRDefault="002F2296" w:rsidP="002F2296"/>
        </w:tc>
        <w:tc>
          <w:tcPr>
            <w:tcW w:w="284" w:type="dxa"/>
          </w:tcPr>
          <w:p w14:paraId="5906EFD9" w14:textId="77777777" w:rsidR="002F2296" w:rsidRDefault="002F2296" w:rsidP="002F2296"/>
        </w:tc>
        <w:tc>
          <w:tcPr>
            <w:tcW w:w="284" w:type="dxa"/>
          </w:tcPr>
          <w:p w14:paraId="7A2C4201" w14:textId="77777777" w:rsidR="002F2296" w:rsidRDefault="002F2296" w:rsidP="002F2296"/>
        </w:tc>
        <w:tc>
          <w:tcPr>
            <w:tcW w:w="284" w:type="dxa"/>
          </w:tcPr>
          <w:p w14:paraId="0EED08F7" w14:textId="77777777" w:rsidR="002F2296" w:rsidRDefault="002F2296" w:rsidP="002F2296"/>
        </w:tc>
        <w:tc>
          <w:tcPr>
            <w:tcW w:w="284" w:type="dxa"/>
          </w:tcPr>
          <w:p w14:paraId="367DB516" w14:textId="77777777" w:rsidR="002F2296" w:rsidRDefault="002F2296" w:rsidP="002F2296"/>
        </w:tc>
        <w:tc>
          <w:tcPr>
            <w:tcW w:w="284" w:type="dxa"/>
          </w:tcPr>
          <w:p w14:paraId="0F98E02A" w14:textId="77777777" w:rsidR="002F2296" w:rsidRDefault="002F2296" w:rsidP="002F2296"/>
        </w:tc>
        <w:tc>
          <w:tcPr>
            <w:tcW w:w="284" w:type="dxa"/>
          </w:tcPr>
          <w:p w14:paraId="76DC768F" w14:textId="77777777" w:rsidR="002F2296" w:rsidRDefault="002F2296" w:rsidP="002F2296"/>
        </w:tc>
        <w:tc>
          <w:tcPr>
            <w:tcW w:w="284" w:type="dxa"/>
          </w:tcPr>
          <w:p w14:paraId="02BD3AD9" w14:textId="77777777" w:rsidR="002F2296" w:rsidRDefault="002F2296" w:rsidP="002F2296"/>
        </w:tc>
        <w:tc>
          <w:tcPr>
            <w:tcW w:w="284" w:type="dxa"/>
          </w:tcPr>
          <w:p w14:paraId="308743B7" w14:textId="77777777" w:rsidR="002F2296" w:rsidRDefault="002F2296" w:rsidP="002F2296"/>
        </w:tc>
        <w:tc>
          <w:tcPr>
            <w:tcW w:w="284" w:type="dxa"/>
          </w:tcPr>
          <w:p w14:paraId="503D95C1" w14:textId="77777777" w:rsidR="002F2296" w:rsidRDefault="002F2296" w:rsidP="002F2296"/>
        </w:tc>
        <w:tc>
          <w:tcPr>
            <w:tcW w:w="284" w:type="dxa"/>
          </w:tcPr>
          <w:p w14:paraId="65A6E886" w14:textId="77777777" w:rsidR="002F2296" w:rsidRDefault="002F2296" w:rsidP="002F2296"/>
        </w:tc>
        <w:tc>
          <w:tcPr>
            <w:tcW w:w="284" w:type="dxa"/>
          </w:tcPr>
          <w:p w14:paraId="4F334D99" w14:textId="77777777" w:rsidR="002F2296" w:rsidRDefault="002F2296" w:rsidP="002F2296"/>
        </w:tc>
        <w:tc>
          <w:tcPr>
            <w:tcW w:w="284" w:type="dxa"/>
          </w:tcPr>
          <w:p w14:paraId="7E34B627" w14:textId="77777777" w:rsidR="002F2296" w:rsidRDefault="002F2296" w:rsidP="002F2296"/>
        </w:tc>
        <w:tc>
          <w:tcPr>
            <w:tcW w:w="284" w:type="dxa"/>
          </w:tcPr>
          <w:p w14:paraId="473CF2A0" w14:textId="77777777" w:rsidR="002F2296" w:rsidRDefault="002F2296" w:rsidP="002F2296"/>
        </w:tc>
        <w:tc>
          <w:tcPr>
            <w:tcW w:w="284" w:type="dxa"/>
          </w:tcPr>
          <w:p w14:paraId="0834B2BA" w14:textId="77777777" w:rsidR="002F2296" w:rsidRDefault="002F2296" w:rsidP="002F2296"/>
        </w:tc>
        <w:tc>
          <w:tcPr>
            <w:tcW w:w="284" w:type="dxa"/>
          </w:tcPr>
          <w:p w14:paraId="68B951CD" w14:textId="77777777" w:rsidR="002F2296" w:rsidRDefault="002F2296" w:rsidP="002F2296"/>
        </w:tc>
        <w:tc>
          <w:tcPr>
            <w:tcW w:w="284" w:type="dxa"/>
          </w:tcPr>
          <w:p w14:paraId="28840336" w14:textId="77777777" w:rsidR="002F2296" w:rsidRDefault="002F2296" w:rsidP="002F2296"/>
        </w:tc>
        <w:tc>
          <w:tcPr>
            <w:tcW w:w="284" w:type="dxa"/>
          </w:tcPr>
          <w:p w14:paraId="6B7BEB02" w14:textId="77777777" w:rsidR="002F2296" w:rsidRDefault="002F2296" w:rsidP="002F2296"/>
        </w:tc>
        <w:tc>
          <w:tcPr>
            <w:tcW w:w="284" w:type="dxa"/>
          </w:tcPr>
          <w:p w14:paraId="0BF39501" w14:textId="77777777" w:rsidR="002F2296" w:rsidRDefault="002F2296" w:rsidP="002F2296"/>
        </w:tc>
        <w:tc>
          <w:tcPr>
            <w:tcW w:w="284" w:type="dxa"/>
          </w:tcPr>
          <w:p w14:paraId="1AA802C9" w14:textId="77777777" w:rsidR="002F2296" w:rsidRDefault="002F2296" w:rsidP="002F2296"/>
        </w:tc>
        <w:tc>
          <w:tcPr>
            <w:tcW w:w="284" w:type="dxa"/>
          </w:tcPr>
          <w:p w14:paraId="3A7F8E12" w14:textId="77777777" w:rsidR="002F2296" w:rsidRDefault="002F2296" w:rsidP="002F2296"/>
        </w:tc>
        <w:tc>
          <w:tcPr>
            <w:tcW w:w="284" w:type="dxa"/>
          </w:tcPr>
          <w:p w14:paraId="4A7A1318" w14:textId="77777777" w:rsidR="002F2296" w:rsidRDefault="002F2296" w:rsidP="002F2296"/>
        </w:tc>
      </w:tr>
      <w:tr w:rsidR="002F2296" w14:paraId="01DB165F" w14:textId="77777777" w:rsidTr="00643455">
        <w:trPr>
          <w:trHeight w:hRule="exact" w:val="284"/>
        </w:trPr>
        <w:tc>
          <w:tcPr>
            <w:tcW w:w="284" w:type="dxa"/>
          </w:tcPr>
          <w:p w14:paraId="265DC657" w14:textId="77777777" w:rsidR="002F2296" w:rsidRDefault="002F2296" w:rsidP="002F2296"/>
        </w:tc>
        <w:tc>
          <w:tcPr>
            <w:tcW w:w="284" w:type="dxa"/>
          </w:tcPr>
          <w:p w14:paraId="768EC621" w14:textId="77777777" w:rsidR="002F2296" w:rsidRDefault="002F2296" w:rsidP="002F2296"/>
        </w:tc>
        <w:tc>
          <w:tcPr>
            <w:tcW w:w="284" w:type="dxa"/>
          </w:tcPr>
          <w:p w14:paraId="5E53C79D" w14:textId="77777777" w:rsidR="002F2296" w:rsidRDefault="002F2296" w:rsidP="002F2296"/>
        </w:tc>
        <w:tc>
          <w:tcPr>
            <w:tcW w:w="284" w:type="dxa"/>
          </w:tcPr>
          <w:p w14:paraId="4F1DB3F7" w14:textId="77777777" w:rsidR="002F2296" w:rsidRDefault="002F2296" w:rsidP="002F2296"/>
        </w:tc>
        <w:tc>
          <w:tcPr>
            <w:tcW w:w="284" w:type="dxa"/>
          </w:tcPr>
          <w:p w14:paraId="418DF414" w14:textId="77777777" w:rsidR="002F2296" w:rsidRDefault="002F2296" w:rsidP="002F2296"/>
        </w:tc>
        <w:tc>
          <w:tcPr>
            <w:tcW w:w="284" w:type="dxa"/>
          </w:tcPr>
          <w:p w14:paraId="7DD98BF0" w14:textId="77777777" w:rsidR="002F2296" w:rsidRDefault="002F2296" w:rsidP="002F2296"/>
        </w:tc>
        <w:tc>
          <w:tcPr>
            <w:tcW w:w="284" w:type="dxa"/>
          </w:tcPr>
          <w:p w14:paraId="1DDA6CE0" w14:textId="77777777" w:rsidR="002F2296" w:rsidRDefault="002F2296" w:rsidP="002F2296"/>
        </w:tc>
        <w:tc>
          <w:tcPr>
            <w:tcW w:w="284" w:type="dxa"/>
          </w:tcPr>
          <w:p w14:paraId="5F8F9C6C" w14:textId="77777777" w:rsidR="002F2296" w:rsidRDefault="002F2296" w:rsidP="002F2296"/>
        </w:tc>
        <w:tc>
          <w:tcPr>
            <w:tcW w:w="284" w:type="dxa"/>
          </w:tcPr>
          <w:p w14:paraId="2370CD47" w14:textId="77777777" w:rsidR="002F2296" w:rsidRDefault="002F2296" w:rsidP="002F2296"/>
        </w:tc>
        <w:tc>
          <w:tcPr>
            <w:tcW w:w="284" w:type="dxa"/>
          </w:tcPr>
          <w:p w14:paraId="397FE1CD" w14:textId="77777777" w:rsidR="002F2296" w:rsidRDefault="002F2296" w:rsidP="002F2296"/>
        </w:tc>
        <w:tc>
          <w:tcPr>
            <w:tcW w:w="284" w:type="dxa"/>
          </w:tcPr>
          <w:p w14:paraId="7A065A79" w14:textId="77777777" w:rsidR="002F2296" w:rsidRDefault="002F2296" w:rsidP="002F2296"/>
        </w:tc>
        <w:tc>
          <w:tcPr>
            <w:tcW w:w="284" w:type="dxa"/>
          </w:tcPr>
          <w:p w14:paraId="60C9CE77" w14:textId="77777777" w:rsidR="002F2296" w:rsidRDefault="002F2296" w:rsidP="002F2296"/>
        </w:tc>
        <w:tc>
          <w:tcPr>
            <w:tcW w:w="284" w:type="dxa"/>
          </w:tcPr>
          <w:p w14:paraId="39028479" w14:textId="77777777" w:rsidR="002F2296" w:rsidRDefault="002F2296" w:rsidP="002F2296"/>
        </w:tc>
        <w:tc>
          <w:tcPr>
            <w:tcW w:w="284" w:type="dxa"/>
          </w:tcPr>
          <w:p w14:paraId="30A0D63F" w14:textId="77777777" w:rsidR="002F2296" w:rsidRDefault="002F2296" w:rsidP="002F2296"/>
        </w:tc>
        <w:tc>
          <w:tcPr>
            <w:tcW w:w="284" w:type="dxa"/>
          </w:tcPr>
          <w:p w14:paraId="254802E2" w14:textId="77777777" w:rsidR="002F2296" w:rsidRDefault="002F2296" w:rsidP="002F2296"/>
        </w:tc>
        <w:tc>
          <w:tcPr>
            <w:tcW w:w="284" w:type="dxa"/>
          </w:tcPr>
          <w:p w14:paraId="56A36354" w14:textId="77777777" w:rsidR="002F2296" w:rsidRDefault="002F2296" w:rsidP="002F2296"/>
        </w:tc>
        <w:tc>
          <w:tcPr>
            <w:tcW w:w="284" w:type="dxa"/>
          </w:tcPr>
          <w:p w14:paraId="55267571" w14:textId="77777777" w:rsidR="002F2296" w:rsidRDefault="002F2296" w:rsidP="002F2296"/>
        </w:tc>
        <w:tc>
          <w:tcPr>
            <w:tcW w:w="284" w:type="dxa"/>
          </w:tcPr>
          <w:p w14:paraId="3F74476B" w14:textId="77777777" w:rsidR="002F2296" w:rsidRDefault="002F2296" w:rsidP="002F2296"/>
        </w:tc>
        <w:tc>
          <w:tcPr>
            <w:tcW w:w="284" w:type="dxa"/>
          </w:tcPr>
          <w:p w14:paraId="6AE4A5C4" w14:textId="77777777" w:rsidR="002F2296" w:rsidRDefault="002F2296" w:rsidP="002F2296"/>
        </w:tc>
        <w:tc>
          <w:tcPr>
            <w:tcW w:w="284" w:type="dxa"/>
          </w:tcPr>
          <w:p w14:paraId="60B83E7F" w14:textId="77777777" w:rsidR="002F2296" w:rsidRDefault="002F2296" w:rsidP="002F2296"/>
        </w:tc>
        <w:tc>
          <w:tcPr>
            <w:tcW w:w="284" w:type="dxa"/>
          </w:tcPr>
          <w:p w14:paraId="1742765D" w14:textId="77777777" w:rsidR="002F2296" w:rsidRDefault="002F2296" w:rsidP="002F2296"/>
        </w:tc>
        <w:tc>
          <w:tcPr>
            <w:tcW w:w="284" w:type="dxa"/>
          </w:tcPr>
          <w:p w14:paraId="6BC39AA9" w14:textId="77777777" w:rsidR="002F2296" w:rsidRDefault="002F2296" w:rsidP="002F2296"/>
        </w:tc>
        <w:tc>
          <w:tcPr>
            <w:tcW w:w="284" w:type="dxa"/>
          </w:tcPr>
          <w:p w14:paraId="4A112D2C" w14:textId="77777777" w:rsidR="002F2296" w:rsidRDefault="002F2296" w:rsidP="002F2296"/>
        </w:tc>
        <w:tc>
          <w:tcPr>
            <w:tcW w:w="284" w:type="dxa"/>
          </w:tcPr>
          <w:p w14:paraId="0FFEBA7E" w14:textId="77777777" w:rsidR="002F2296" w:rsidRDefault="002F2296" w:rsidP="002F2296"/>
        </w:tc>
        <w:tc>
          <w:tcPr>
            <w:tcW w:w="284" w:type="dxa"/>
          </w:tcPr>
          <w:p w14:paraId="3A452E85" w14:textId="77777777" w:rsidR="002F2296" w:rsidRDefault="002F2296" w:rsidP="002F2296"/>
        </w:tc>
        <w:tc>
          <w:tcPr>
            <w:tcW w:w="284" w:type="dxa"/>
          </w:tcPr>
          <w:p w14:paraId="0B166761" w14:textId="77777777" w:rsidR="002F2296" w:rsidRDefault="002F2296" w:rsidP="002F2296"/>
        </w:tc>
        <w:tc>
          <w:tcPr>
            <w:tcW w:w="284" w:type="dxa"/>
          </w:tcPr>
          <w:p w14:paraId="7588BD84" w14:textId="77777777" w:rsidR="002F2296" w:rsidRDefault="002F2296" w:rsidP="002F2296"/>
        </w:tc>
        <w:tc>
          <w:tcPr>
            <w:tcW w:w="284" w:type="dxa"/>
          </w:tcPr>
          <w:p w14:paraId="19DB6385" w14:textId="77777777" w:rsidR="002F2296" w:rsidRDefault="002F2296" w:rsidP="002F2296"/>
        </w:tc>
        <w:tc>
          <w:tcPr>
            <w:tcW w:w="284" w:type="dxa"/>
          </w:tcPr>
          <w:p w14:paraId="1085B4D2" w14:textId="77777777" w:rsidR="002F2296" w:rsidRDefault="002F2296" w:rsidP="002F2296"/>
        </w:tc>
        <w:tc>
          <w:tcPr>
            <w:tcW w:w="284" w:type="dxa"/>
          </w:tcPr>
          <w:p w14:paraId="7476850C" w14:textId="77777777" w:rsidR="002F2296" w:rsidRDefault="002F2296" w:rsidP="002F2296"/>
        </w:tc>
      </w:tr>
      <w:tr w:rsidR="002F2296" w14:paraId="54C25B18" w14:textId="77777777" w:rsidTr="00643455">
        <w:trPr>
          <w:trHeight w:hRule="exact" w:val="284"/>
        </w:trPr>
        <w:tc>
          <w:tcPr>
            <w:tcW w:w="284" w:type="dxa"/>
          </w:tcPr>
          <w:p w14:paraId="4CF5FB79" w14:textId="77777777" w:rsidR="002F2296" w:rsidRDefault="002F2296" w:rsidP="002F2296"/>
        </w:tc>
        <w:tc>
          <w:tcPr>
            <w:tcW w:w="284" w:type="dxa"/>
          </w:tcPr>
          <w:p w14:paraId="13BD3D4F" w14:textId="77777777" w:rsidR="002F2296" w:rsidRDefault="002F2296" w:rsidP="002F2296"/>
        </w:tc>
        <w:tc>
          <w:tcPr>
            <w:tcW w:w="284" w:type="dxa"/>
          </w:tcPr>
          <w:p w14:paraId="5DE5BCD7" w14:textId="77777777" w:rsidR="002F2296" w:rsidRDefault="002F2296" w:rsidP="002F2296"/>
        </w:tc>
        <w:tc>
          <w:tcPr>
            <w:tcW w:w="284" w:type="dxa"/>
          </w:tcPr>
          <w:p w14:paraId="518A6656" w14:textId="77777777" w:rsidR="002F2296" w:rsidRDefault="002F2296" w:rsidP="002F2296"/>
        </w:tc>
        <w:tc>
          <w:tcPr>
            <w:tcW w:w="284" w:type="dxa"/>
          </w:tcPr>
          <w:p w14:paraId="4584D01A" w14:textId="77777777" w:rsidR="002F2296" w:rsidRDefault="002F2296" w:rsidP="002F2296"/>
        </w:tc>
        <w:tc>
          <w:tcPr>
            <w:tcW w:w="284" w:type="dxa"/>
          </w:tcPr>
          <w:p w14:paraId="13304DA4" w14:textId="77777777" w:rsidR="002F2296" w:rsidRDefault="002F2296" w:rsidP="002F2296"/>
        </w:tc>
        <w:tc>
          <w:tcPr>
            <w:tcW w:w="284" w:type="dxa"/>
          </w:tcPr>
          <w:p w14:paraId="3F1F3809" w14:textId="77777777" w:rsidR="002F2296" w:rsidRDefault="002F2296" w:rsidP="002F2296"/>
        </w:tc>
        <w:tc>
          <w:tcPr>
            <w:tcW w:w="284" w:type="dxa"/>
          </w:tcPr>
          <w:p w14:paraId="2BB59899" w14:textId="77777777" w:rsidR="002F2296" w:rsidRDefault="002F2296" w:rsidP="002F2296"/>
        </w:tc>
        <w:tc>
          <w:tcPr>
            <w:tcW w:w="284" w:type="dxa"/>
          </w:tcPr>
          <w:p w14:paraId="70ABEB90" w14:textId="77777777" w:rsidR="002F2296" w:rsidRDefault="002F2296" w:rsidP="002F2296"/>
        </w:tc>
        <w:tc>
          <w:tcPr>
            <w:tcW w:w="284" w:type="dxa"/>
          </w:tcPr>
          <w:p w14:paraId="0E78E62E" w14:textId="77777777" w:rsidR="002F2296" w:rsidRDefault="002F2296" w:rsidP="002F2296"/>
        </w:tc>
        <w:tc>
          <w:tcPr>
            <w:tcW w:w="284" w:type="dxa"/>
          </w:tcPr>
          <w:p w14:paraId="4F2337B8" w14:textId="77777777" w:rsidR="002F2296" w:rsidRDefault="002F2296" w:rsidP="002F2296"/>
        </w:tc>
        <w:tc>
          <w:tcPr>
            <w:tcW w:w="284" w:type="dxa"/>
          </w:tcPr>
          <w:p w14:paraId="151D72DA" w14:textId="77777777" w:rsidR="002F2296" w:rsidRDefault="002F2296" w:rsidP="002F2296"/>
        </w:tc>
        <w:tc>
          <w:tcPr>
            <w:tcW w:w="284" w:type="dxa"/>
          </w:tcPr>
          <w:p w14:paraId="25CBC2FA" w14:textId="77777777" w:rsidR="002F2296" w:rsidRDefault="002F2296" w:rsidP="002F2296"/>
        </w:tc>
        <w:tc>
          <w:tcPr>
            <w:tcW w:w="284" w:type="dxa"/>
          </w:tcPr>
          <w:p w14:paraId="1503C9FD" w14:textId="77777777" w:rsidR="002F2296" w:rsidRDefault="002F2296" w:rsidP="002F2296"/>
        </w:tc>
        <w:tc>
          <w:tcPr>
            <w:tcW w:w="284" w:type="dxa"/>
          </w:tcPr>
          <w:p w14:paraId="4D68A83B" w14:textId="77777777" w:rsidR="002F2296" w:rsidRDefault="002F2296" w:rsidP="002F2296"/>
        </w:tc>
        <w:tc>
          <w:tcPr>
            <w:tcW w:w="284" w:type="dxa"/>
          </w:tcPr>
          <w:p w14:paraId="430AB78D" w14:textId="77777777" w:rsidR="002F2296" w:rsidRDefault="002F2296" w:rsidP="002F2296"/>
        </w:tc>
        <w:tc>
          <w:tcPr>
            <w:tcW w:w="284" w:type="dxa"/>
          </w:tcPr>
          <w:p w14:paraId="0D306714" w14:textId="77777777" w:rsidR="002F2296" w:rsidRDefault="002F2296" w:rsidP="002F2296"/>
        </w:tc>
        <w:tc>
          <w:tcPr>
            <w:tcW w:w="284" w:type="dxa"/>
          </w:tcPr>
          <w:p w14:paraId="14EF2F5A" w14:textId="77777777" w:rsidR="002F2296" w:rsidRDefault="002F2296" w:rsidP="002F2296"/>
        </w:tc>
        <w:tc>
          <w:tcPr>
            <w:tcW w:w="284" w:type="dxa"/>
          </w:tcPr>
          <w:p w14:paraId="36F8554E" w14:textId="77777777" w:rsidR="002F2296" w:rsidRDefault="002F2296" w:rsidP="002F2296"/>
        </w:tc>
        <w:tc>
          <w:tcPr>
            <w:tcW w:w="284" w:type="dxa"/>
          </w:tcPr>
          <w:p w14:paraId="6FED615B" w14:textId="77777777" w:rsidR="002F2296" w:rsidRDefault="002F2296" w:rsidP="002F2296"/>
        </w:tc>
        <w:tc>
          <w:tcPr>
            <w:tcW w:w="284" w:type="dxa"/>
          </w:tcPr>
          <w:p w14:paraId="00BCDFF7" w14:textId="77777777" w:rsidR="002F2296" w:rsidRDefault="002F2296" w:rsidP="002F2296"/>
        </w:tc>
        <w:tc>
          <w:tcPr>
            <w:tcW w:w="284" w:type="dxa"/>
          </w:tcPr>
          <w:p w14:paraId="68E8BC9A" w14:textId="77777777" w:rsidR="002F2296" w:rsidRDefault="002F2296" w:rsidP="002F2296"/>
        </w:tc>
        <w:tc>
          <w:tcPr>
            <w:tcW w:w="284" w:type="dxa"/>
          </w:tcPr>
          <w:p w14:paraId="439850CA" w14:textId="77777777" w:rsidR="002F2296" w:rsidRDefault="002F2296" w:rsidP="002F2296"/>
        </w:tc>
        <w:tc>
          <w:tcPr>
            <w:tcW w:w="284" w:type="dxa"/>
          </w:tcPr>
          <w:p w14:paraId="45602974" w14:textId="77777777" w:rsidR="002F2296" w:rsidRDefault="002F2296" w:rsidP="002F2296"/>
        </w:tc>
        <w:tc>
          <w:tcPr>
            <w:tcW w:w="284" w:type="dxa"/>
          </w:tcPr>
          <w:p w14:paraId="15231957" w14:textId="77777777" w:rsidR="002F2296" w:rsidRDefault="002F2296" w:rsidP="002F2296"/>
        </w:tc>
        <w:tc>
          <w:tcPr>
            <w:tcW w:w="284" w:type="dxa"/>
          </w:tcPr>
          <w:p w14:paraId="7E8FDC0B" w14:textId="77777777" w:rsidR="002F2296" w:rsidRDefault="002F2296" w:rsidP="002F2296"/>
        </w:tc>
        <w:tc>
          <w:tcPr>
            <w:tcW w:w="284" w:type="dxa"/>
          </w:tcPr>
          <w:p w14:paraId="6FF99019" w14:textId="77777777" w:rsidR="002F2296" w:rsidRDefault="002F2296" w:rsidP="002F2296"/>
        </w:tc>
        <w:tc>
          <w:tcPr>
            <w:tcW w:w="284" w:type="dxa"/>
          </w:tcPr>
          <w:p w14:paraId="541A03E5" w14:textId="77777777" w:rsidR="002F2296" w:rsidRDefault="002F2296" w:rsidP="002F2296"/>
        </w:tc>
        <w:tc>
          <w:tcPr>
            <w:tcW w:w="284" w:type="dxa"/>
          </w:tcPr>
          <w:p w14:paraId="051448EE" w14:textId="77777777" w:rsidR="002F2296" w:rsidRDefault="002F2296" w:rsidP="002F2296"/>
        </w:tc>
        <w:tc>
          <w:tcPr>
            <w:tcW w:w="284" w:type="dxa"/>
          </w:tcPr>
          <w:p w14:paraId="763E72AD" w14:textId="77777777" w:rsidR="002F2296" w:rsidRDefault="002F2296" w:rsidP="002F2296"/>
        </w:tc>
      </w:tr>
      <w:tr w:rsidR="002F2296" w14:paraId="6C3F8AFA" w14:textId="77777777" w:rsidTr="00643455">
        <w:trPr>
          <w:trHeight w:hRule="exact" w:val="284"/>
        </w:trPr>
        <w:tc>
          <w:tcPr>
            <w:tcW w:w="284" w:type="dxa"/>
          </w:tcPr>
          <w:p w14:paraId="3F2D987C" w14:textId="77777777" w:rsidR="002F2296" w:rsidRDefault="002F2296" w:rsidP="002F2296"/>
        </w:tc>
        <w:tc>
          <w:tcPr>
            <w:tcW w:w="284" w:type="dxa"/>
          </w:tcPr>
          <w:p w14:paraId="533FB50C" w14:textId="77777777" w:rsidR="002F2296" w:rsidRDefault="002F2296" w:rsidP="002F2296"/>
        </w:tc>
        <w:tc>
          <w:tcPr>
            <w:tcW w:w="284" w:type="dxa"/>
          </w:tcPr>
          <w:p w14:paraId="4E116BB2" w14:textId="77777777" w:rsidR="002F2296" w:rsidRDefault="002F2296" w:rsidP="002F2296"/>
        </w:tc>
        <w:tc>
          <w:tcPr>
            <w:tcW w:w="284" w:type="dxa"/>
          </w:tcPr>
          <w:p w14:paraId="0D5D5971" w14:textId="77777777" w:rsidR="002F2296" w:rsidRDefault="002F2296" w:rsidP="002F2296"/>
        </w:tc>
        <w:tc>
          <w:tcPr>
            <w:tcW w:w="284" w:type="dxa"/>
          </w:tcPr>
          <w:p w14:paraId="513D0C5B" w14:textId="77777777" w:rsidR="002F2296" w:rsidRDefault="002F2296" w:rsidP="002F2296"/>
        </w:tc>
        <w:tc>
          <w:tcPr>
            <w:tcW w:w="284" w:type="dxa"/>
          </w:tcPr>
          <w:p w14:paraId="2E0FE3C3" w14:textId="77777777" w:rsidR="002F2296" w:rsidRDefault="002F2296" w:rsidP="002F2296"/>
        </w:tc>
        <w:tc>
          <w:tcPr>
            <w:tcW w:w="284" w:type="dxa"/>
          </w:tcPr>
          <w:p w14:paraId="32A18E7A" w14:textId="77777777" w:rsidR="002F2296" w:rsidRDefault="002F2296" w:rsidP="002F2296"/>
        </w:tc>
        <w:tc>
          <w:tcPr>
            <w:tcW w:w="284" w:type="dxa"/>
          </w:tcPr>
          <w:p w14:paraId="7AE3A19A" w14:textId="77777777" w:rsidR="002F2296" w:rsidRDefault="002F2296" w:rsidP="002F2296"/>
        </w:tc>
        <w:tc>
          <w:tcPr>
            <w:tcW w:w="284" w:type="dxa"/>
          </w:tcPr>
          <w:p w14:paraId="09BB957F" w14:textId="77777777" w:rsidR="002F2296" w:rsidRDefault="002F2296" w:rsidP="002F2296"/>
        </w:tc>
        <w:tc>
          <w:tcPr>
            <w:tcW w:w="284" w:type="dxa"/>
          </w:tcPr>
          <w:p w14:paraId="7C62E90C" w14:textId="77777777" w:rsidR="002F2296" w:rsidRDefault="002F2296" w:rsidP="002F2296"/>
        </w:tc>
        <w:tc>
          <w:tcPr>
            <w:tcW w:w="284" w:type="dxa"/>
          </w:tcPr>
          <w:p w14:paraId="79936F3C" w14:textId="77777777" w:rsidR="002F2296" w:rsidRDefault="002F2296" w:rsidP="002F2296"/>
        </w:tc>
        <w:tc>
          <w:tcPr>
            <w:tcW w:w="284" w:type="dxa"/>
          </w:tcPr>
          <w:p w14:paraId="281F56FF" w14:textId="77777777" w:rsidR="002F2296" w:rsidRDefault="002F2296" w:rsidP="002F2296"/>
        </w:tc>
        <w:tc>
          <w:tcPr>
            <w:tcW w:w="284" w:type="dxa"/>
          </w:tcPr>
          <w:p w14:paraId="55593466" w14:textId="77777777" w:rsidR="002F2296" w:rsidRDefault="002F2296" w:rsidP="002F2296"/>
        </w:tc>
        <w:tc>
          <w:tcPr>
            <w:tcW w:w="284" w:type="dxa"/>
          </w:tcPr>
          <w:p w14:paraId="5A3C1CFF" w14:textId="77777777" w:rsidR="002F2296" w:rsidRDefault="002F2296" w:rsidP="002F2296"/>
        </w:tc>
        <w:tc>
          <w:tcPr>
            <w:tcW w:w="284" w:type="dxa"/>
          </w:tcPr>
          <w:p w14:paraId="4F314AB6" w14:textId="77777777" w:rsidR="002F2296" w:rsidRDefault="002F2296" w:rsidP="002F2296"/>
        </w:tc>
        <w:tc>
          <w:tcPr>
            <w:tcW w:w="284" w:type="dxa"/>
          </w:tcPr>
          <w:p w14:paraId="310C0D6C" w14:textId="77777777" w:rsidR="002F2296" w:rsidRDefault="002F2296" w:rsidP="002F2296"/>
        </w:tc>
        <w:tc>
          <w:tcPr>
            <w:tcW w:w="284" w:type="dxa"/>
          </w:tcPr>
          <w:p w14:paraId="366BB1E4" w14:textId="77777777" w:rsidR="002F2296" w:rsidRDefault="002F2296" w:rsidP="002F2296"/>
        </w:tc>
        <w:tc>
          <w:tcPr>
            <w:tcW w:w="284" w:type="dxa"/>
          </w:tcPr>
          <w:p w14:paraId="5C944082" w14:textId="77777777" w:rsidR="002F2296" w:rsidRDefault="002F2296" w:rsidP="002F2296"/>
        </w:tc>
        <w:tc>
          <w:tcPr>
            <w:tcW w:w="284" w:type="dxa"/>
          </w:tcPr>
          <w:p w14:paraId="3E7B9C69" w14:textId="77777777" w:rsidR="002F2296" w:rsidRDefault="002F2296" w:rsidP="002F2296"/>
        </w:tc>
        <w:tc>
          <w:tcPr>
            <w:tcW w:w="284" w:type="dxa"/>
          </w:tcPr>
          <w:p w14:paraId="272C322D" w14:textId="77777777" w:rsidR="002F2296" w:rsidRDefault="002F2296" w:rsidP="002F2296"/>
        </w:tc>
        <w:tc>
          <w:tcPr>
            <w:tcW w:w="284" w:type="dxa"/>
          </w:tcPr>
          <w:p w14:paraId="658DAD81" w14:textId="77777777" w:rsidR="002F2296" w:rsidRDefault="002F2296" w:rsidP="002F2296"/>
        </w:tc>
        <w:tc>
          <w:tcPr>
            <w:tcW w:w="284" w:type="dxa"/>
          </w:tcPr>
          <w:p w14:paraId="074620CF" w14:textId="77777777" w:rsidR="002F2296" w:rsidRDefault="002F2296" w:rsidP="002F2296"/>
        </w:tc>
        <w:tc>
          <w:tcPr>
            <w:tcW w:w="284" w:type="dxa"/>
          </w:tcPr>
          <w:p w14:paraId="28654ABD" w14:textId="77777777" w:rsidR="002F2296" w:rsidRDefault="002F2296" w:rsidP="002F2296"/>
        </w:tc>
        <w:tc>
          <w:tcPr>
            <w:tcW w:w="284" w:type="dxa"/>
          </w:tcPr>
          <w:p w14:paraId="50F10E93" w14:textId="77777777" w:rsidR="002F2296" w:rsidRDefault="002F2296" w:rsidP="002F2296"/>
        </w:tc>
        <w:tc>
          <w:tcPr>
            <w:tcW w:w="284" w:type="dxa"/>
          </w:tcPr>
          <w:p w14:paraId="4AC8F60B" w14:textId="77777777" w:rsidR="002F2296" w:rsidRDefault="002F2296" w:rsidP="002F2296"/>
        </w:tc>
        <w:tc>
          <w:tcPr>
            <w:tcW w:w="284" w:type="dxa"/>
          </w:tcPr>
          <w:p w14:paraId="1A93D944" w14:textId="77777777" w:rsidR="002F2296" w:rsidRDefault="002F2296" w:rsidP="002F2296"/>
        </w:tc>
        <w:tc>
          <w:tcPr>
            <w:tcW w:w="284" w:type="dxa"/>
          </w:tcPr>
          <w:p w14:paraId="3502D44E" w14:textId="77777777" w:rsidR="002F2296" w:rsidRDefault="002F2296" w:rsidP="002F2296"/>
        </w:tc>
        <w:tc>
          <w:tcPr>
            <w:tcW w:w="284" w:type="dxa"/>
          </w:tcPr>
          <w:p w14:paraId="48977C91" w14:textId="77777777" w:rsidR="002F2296" w:rsidRDefault="002F2296" w:rsidP="002F2296"/>
        </w:tc>
        <w:tc>
          <w:tcPr>
            <w:tcW w:w="284" w:type="dxa"/>
          </w:tcPr>
          <w:p w14:paraId="7692A468" w14:textId="77777777" w:rsidR="002F2296" w:rsidRDefault="002F2296" w:rsidP="002F2296"/>
        </w:tc>
        <w:tc>
          <w:tcPr>
            <w:tcW w:w="284" w:type="dxa"/>
          </w:tcPr>
          <w:p w14:paraId="72BA32E6" w14:textId="77777777" w:rsidR="002F2296" w:rsidRDefault="002F2296" w:rsidP="002F2296"/>
        </w:tc>
      </w:tr>
      <w:tr w:rsidR="002F2296" w14:paraId="14C4F47D" w14:textId="77777777" w:rsidTr="00643455">
        <w:trPr>
          <w:trHeight w:hRule="exact" w:val="284"/>
        </w:trPr>
        <w:tc>
          <w:tcPr>
            <w:tcW w:w="284" w:type="dxa"/>
          </w:tcPr>
          <w:p w14:paraId="5CC38889" w14:textId="77777777" w:rsidR="002F2296" w:rsidRDefault="002F2296" w:rsidP="002F2296"/>
        </w:tc>
        <w:tc>
          <w:tcPr>
            <w:tcW w:w="284" w:type="dxa"/>
          </w:tcPr>
          <w:p w14:paraId="5459E961" w14:textId="77777777" w:rsidR="002F2296" w:rsidRDefault="002F2296" w:rsidP="002F2296"/>
        </w:tc>
        <w:tc>
          <w:tcPr>
            <w:tcW w:w="284" w:type="dxa"/>
          </w:tcPr>
          <w:p w14:paraId="185B0083" w14:textId="77777777" w:rsidR="002F2296" w:rsidRDefault="002F2296" w:rsidP="002F2296"/>
        </w:tc>
        <w:tc>
          <w:tcPr>
            <w:tcW w:w="284" w:type="dxa"/>
          </w:tcPr>
          <w:p w14:paraId="762F65FF" w14:textId="77777777" w:rsidR="002F2296" w:rsidRDefault="002F2296" w:rsidP="002F2296"/>
        </w:tc>
        <w:tc>
          <w:tcPr>
            <w:tcW w:w="284" w:type="dxa"/>
          </w:tcPr>
          <w:p w14:paraId="1368E19F" w14:textId="77777777" w:rsidR="002F2296" w:rsidRDefault="002F2296" w:rsidP="002F2296"/>
        </w:tc>
        <w:tc>
          <w:tcPr>
            <w:tcW w:w="284" w:type="dxa"/>
          </w:tcPr>
          <w:p w14:paraId="39A45F83" w14:textId="77777777" w:rsidR="002F2296" w:rsidRDefault="002F2296" w:rsidP="002F2296"/>
        </w:tc>
        <w:tc>
          <w:tcPr>
            <w:tcW w:w="284" w:type="dxa"/>
          </w:tcPr>
          <w:p w14:paraId="71F0FAC1" w14:textId="77777777" w:rsidR="002F2296" w:rsidRDefault="002F2296" w:rsidP="002F2296"/>
        </w:tc>
        <w:tc>
          <w:tcPr>
            <w:tcW w:w="284" w:type="dxa"/>
          </w:tcPr>
          <w:p w14:paraId="44D0B9F8" w14:textId="77777777" w:rsidR="002F2296" w:rsidRDefault="002F2296" w:rsidP="002F2296"/>
        </w:tc>
        <w:tc>
          <w:tcPr>
            <w:tcW w:w="284" w:type="dxa"/>
          </w:tcPr>
          <w:p w14:paraId="167B42AD" w14:textId="77777777" w:rsidR="002F2296" w:rsidRDefault="002F2296" w:rsidP="002F2296"/>
        </w:tc>
        <w:tc>
          <w:tcPr>
            <w:tcW w:w="284" w:type="dxa"/>
          </w:tcPr>
          <w:p w14:paraId="11B9A9B0" w14:textId="77777777" w:rsidR="002F2296" w:rsidRDefault="002F2296" w:rsidP="002F2296"/>
        </w:tc>
        <w:tc>
          <w:tcPr>
            <w:tcW w:w="284" w:type="dxa"/>
          </w:tcPr>
          <w:p w14:paraId="1AAF7951" w14:textId="77777777" w:rsidR="002F2296" w:rsidRDefault="002F2296" w:rsidP="002F2296"/>
        </w:tc>
        <w:tc>
          <w:tcPr>
            <w:tcW w:w="284" w:type="dxa"/>
          </w:tcPr>
          <w:p w14:paraId="58CDCAA0" w14:textId="77777777" w:rsidR="002F2296" w:rsidRDefault="002F2296" w:rsidP="002F2296"/>
        </w:tc>
        <w:tc>
          <w:tcPr>
            <w:tcW w:w="284" w:type="dxa"/>
          </w:tcPr>
          <w:p w14:paraId="69E350C9" w14:textId="77777777" w:rsidR="002F2296" w:rsidRDefault="002F2296" w:rsidP="002F2296"/>
        </w:tc>
        <w:tc>
          <w:tcPr>
            <w:tcW w:w="284" w:type="dxa"/>
          </w:tcPr>
          <w:p w14:paraId="509F281A" w14:textId="77777777" w:rsidR="002F2296" w:rsidRDefault="002F2296" w:rsidP="002F2296"/>
        </w:tc>
        <w:tc>
          <w:tcPr>
            <w:tcW w:w="284" w:type="dxa"/>
          </w:tcPr>
          <w:p w14:paraId="04D25BAB" w14:textId="77777777" w:rsidR="002F2296" w:rsidRDefault="002F2296" w:rsidP="002F2296"/>
        </w:tc>
        <w:tc>
          <w:tcPr>
            <w:tcW w:w="284" w:type="dxa"/>
          </w:tcPr>
          <w:p w14:paraId="15136A05" w14:textId="77777777" w:rsidR="002F2296" w:rsidRDefault="002F2296" w:rsidP="002F2296"/>
        </w:tc>
        <w:tc>
          <w:tcPr>
            <w:tcW w:w="284" w:type="dxa"/>
          </w:tcPr>
          <w:p w14:paraId="24D6EC74" w14:textId="77777777" w:rsidR="002F2296" w:rsidRDefault="002F2296" w:rsidP="002F2296"/>
        </w:tc>
        <w:tc>
          <w:tcPr>
            <w:tcW w:w="284" w:type="dxa"/>
          </w:tcPr>
          <w:p w14:paraId="6439DF2D" w14:textId="77777777" w:rsidR="002F2296" w:rsidRDefault="002F2296" w:rsidP="002F2296"/>
        </w:tc>
        <w:tc>
          <w:tcPr>
            <w:tcW w:w="284" w:type="dxa"/>
          </w:tcPr>
          <w:p w14:paraId="1B33B4AA" w14:textId="77777777" w:rsidR="002F2296" w:rsidRDefault="002F2296" w:rsidP="002F2296"/>
        </w:tc>
        <w:tc>
          <w:tcPr>
            <w:tcW w:w="284" w:type="dxa"/>
          </w:tcPr>
          <w:p w14:paraId="29A6A624" w14:textId="77777777" w:rsidR="002F2296" w:rsidRDefault="002F2296" w:rsidP="002F2296"/>
        </w:tc>
        <w:tc>
          <w:tcPr>
            <w:tcW w:w="284" w:type="dxa"/>
          </w:tcPr>
          <w:p w14:paraId="79407862" w14:textId="77777777" w:rsidR="002F2296" w:rsidRDefault="002F2296" w:rsidP="002F2296"/>
        </w:tc>
        <w:tc>
          <w:tcPr>
            <w:tcW w:w="284" w:type="dxa"/>
          </w:tcPr>
          <w:p w14:paraId="3957487B" w14:textId="77777777" w:rsidR="002F2296" w:rsidRDefault="002F2296" w:rsidP="002F2296"/>
        </w:tc>
        <w:tc>
          <w:tcPr>
            <w:tcW w:w="284" w:type="dxa"/>
          </w:tcPr>
          <w:p w14:paraId="64845A58" w14:textId="77777777" w:rsidR="002F2296" w:rsidRDefault="002F2296" w:rsidP="002F2296"/>
        </w:tc>
        <w:tc>
          <w:tcPr>
            <w:tcW w:w="284" w:type="dxa"/>
          </w:tcPr>
          <w:p w14:paraId="448ABCA2" w14:textId="77777777" w:rsidR="002F2296" w:rsidRDefault="002F2296" w:rsidP="002F2296"/>
        </w:tc>
        <w:tc>
          <w:tcPr>
            <w:tcW w:w="284" w:type="dxa"/>
          </w:tcPr>
          <w:p w14:paraId="19736473" w14:textId="77777777" w:rsidR="002F2296" w:rsidRDefault="002F2296" w:rsidP="002F2296"/>
        </w:tc>
        <w:tc>
          <w:tcPr>
            <w:tcW w:w="284" w:type="dxa"/>
          </w:tcPr>
          <w:p w14:paraId="7AE16232" w14:textId="77777777" w:rsidR="002F2296" w:rsidRDefault="002F2296" w:rsidP="002F2296"/>
        </w:tc>
        <w:tc>
          <w:tcPr>
            <w:tcW w:w="284" w:type="dxa"/>
          </w:tcPr>
          <w:p w14:paraId="338110E0" w14:textId="77777777" w:rsidR="002F2296" w:rsidRDefault="002F2296" w:rsidP="002F2296"/>
        </w:tc>
        <w:tc>
          <w:tcPr>
            <w:tcW w:w="284" w:type="dxa"/>
          </w:tcPr>
          <w:p w14:paraId="79712CD3" w14:textId="77777777" w:rsidR="002F2296" w:rsidRDefault="002F2296" w:rsidP="002F2296"/>
        </w:tc>
        <w:tc>
          <w:tcPr>
            <w:tcW w:w="284" w:type="dxa"/>
          </w:tcPr>
          <w:p w14:paraId="05D1977D" w14:textId="77777777" w:rsidR="002F2296" w:rsidRDefault="002F2296" w:rsidP="002F2296"/>
        </w:tc>
        <w:tc>
          <w:tcPr>
            <w:tcW w:w="284" w:type="dxa"/>
          </w:tcPr>
          <w:p w14:paraId="54AD3B33" w14:textId="77777777" w:rsidR="002F2296" w:rsidRDefault="002F2296" w:rsidP="002F2296"/>
        </w:tc>
      </w:tr>
      <w:tr w:rsidR="002F2296" w14:paraId="237B0699" w14:textId="77777777" w:rsidTr="00643455">
        <w:trPr>
          <w:trHeight w:hRule="exact" w:val="284"/>
        </w:trPr>
        <w:tc>
          <w:tcPr>
            <w:tcW w:w="284" w:type="dxa"/>
          </w:tcPr>
          <w:p w14:paraId="62E41488" w14:textId="77777777" w:rsidR="002F2296" w:rsidRDefault="002F2296" w:rsidP="002F2296"/>
        </w:tc>
        <w:tc>
          <w:tcPr>
            <w:tcW w:w="284" w:type="dxa"/>
          </w:tcPr>
          <w:p w14:paraId="62F49D4A" w14:textId="77777777" w:rsidR="002F2296" w:rsidRDefault="002F2296" w:rsidP="002F2296"/>
        </w:tc>
        <w:tc>
          <w:tcPr>
            <w:tcW w:w="284" w:type="dxa"/>
          </w:tcPr>
          <w:p w14:paraId="5D4311B3" w14:textId="77777777" w:rsidR="002F2296" w:rsidRDefault="002F2296" w:rsidP="002F2296"/>
        </w:tc>
        <w:tc>
          <w:tcPr>
            <w:tcW w:w="284" w:type="dxa"/>
          </w:tcPr>
          <w:p w14:paraId="710AD67E" w14:textId="77777777" w:rsidR="002F2296" w:rsidRDefault="002F2296" w:rsidP="002F2296"/>
        </w:tc>
        <w:tc>
          <w:tcPr>
            <w:tcW w:w="284" w:type="dxa"/>
          </w:tcPr>
          <w:p w14:paraId="47D39124" w14:textId="77777777" w:rsidR="002F2296" w:rsidRDefault="002F2296" w:rsidP="002F2296"/>
        </w:tc>
        <w:tc>
          <w:tcPr>
            <w:tcW w:w="284" w:type="dxa"/>
          </w:tcPr>
          <w:p w14:paraId="1A73E52D" w14:textId="77777777" w:rsidR="002F2296" w:rsidRDefault="002F2296" w:rsidP="002F2296"/>
        </w:tc>
        <w:tc>
          <w:tcPr>
            <w:tcW w:w="284" w:type="dxa"/>
          </w:tcPr>
          <w:p w14:paraId="6B2BB3AE" w14:textId="77777777" w:rsidR="002F2296" w:rsidRDefault="002F2296" w:rsidP="002F2296"/>
        </w:tc>
        <w:tc>
          <w:tcPr>
            <w:tcW w:w="284" w:type="dxa"/>
          </w:tcPr>
          <w:p w14:paraId="06990D3B" w14:textId="77777777" w:rsidR="002F2296" w:rsidRDefault="002F2296" w:rsidP="002F2296"/>
        </w:tc>
        <w:tc>
          <w:tcPr>
            <w:tcW w:w="284" w:type="dxa"/>
          </w:tcPr>
          <w:p w14:paraId="389D3D04" w14:textId="77777777" w:rsidR="002F2296" w:rsidRDefault="002F2296" w:rsidP="002F2296"/>
        </w:tc>
        <w:tc>
          <w:tcPr>
            <w:tcW w:w="284" w:type="dxa"/>
          </w:tcPr>
          <w:p w14:paraId="033A9F38" w14:textId="77777777" w:rsidR="002F2296" w:rsidRDefault="002F2296" w:rsidP="002F2296"/>
        </w:tc>
        <w:tc>
          <w:tcPr>
            <w:tcW w:w="284" w:type="dxa"/>
          </w:tcPr>
          <w:p w14:paraId="7AFAD5DF" w14:textId="77777777" w:rsidR="002F2296" w:rsidRDefault="002F2296" w:rsidP="002F2296"/>
        </w:tc>
        <w:tc>
          <w:tcPr>
            <w:tcW w:w="284" w:type="dxa"/>
          </w:tcPr>
          <w:p w14:paraId="03EBC481" w14:textId="77777777" w:rsidR="002F2296" w:rsidRDefault="002F2296" w:rsidP="002F2296"/>
        </w:tc>
        <w:tc>
          <w:tcPr>
            <w:tcW w:w="284" w:type="dxa"/>
          </w:tcPr>
          <w:p w14:paraId="06DE300E" w14:textId="77777777" w:rsidR="002F2296" w:rsidRDefault="002F2296" w:rsidP="002F2296"/>
        </w:tc>
        <w:tc>
          <w:tcPr>
            <w:tcW w:w="284" w:type="dxa"/>
          </w:tcPr>
          <w:p w14:paraId="14E63C7D" w14:textId="77777777" w:rsidR="002F2296" w:rsidRDefault="002F2296" w:rsidP="002F2296"/>
        </w:tc>
        <w:tc>
          <w:tcPr>
            <w:tcW w:w="284" w:type="dxa"/>
          </w:tcPr>
          <w:p w14:paraId="5FAB521D" w14:textId="77777777" w:rsidR="002F2296" w:rsidRDefault="002F2296" w:rsidP="002F2296"/>
        </w:tc>
        <w:tc>
          <w:tcPr>
            <w:tcW w:w="284" w:type="dxa"/>
          </w:tcPr>
          <w:p w14:paraId="4A7A000C" w14:textId="77777777" w:rsidR="002F2296" w:rsidRDefault="002F2296" w:rsidP="002F2296"/>
        </w:tc>
        <w:tc>
          <w:tcPr>
            <w:tcW w:w="284" w:type="dxa"/>
          </w:tcPr>
          <w:p w14:paraId="45609A36" w14:textId="77777777" w:rsidR="002F2296" w:rsidRDefault="002F2296" w:rsidP="002F2296"/>
        </w:tc>
        <w:tc>
          <w:tcPr>
            <w:tcW w:w="284" w:type="dxa"/>
          </w:tcPr>
          <w:p w14:paraId="2608D8E5" w14:textId="77777777" w:rsidR="002F2296" w:rsidRDefault="002F2296" w:rsidP="002F2296"/>
        </w:tc>
        <w:tc>
          <w:tcPr>
            <w:tcW w:w="284" w:type="dxa"/>
          </w:tcPr>
          <w:p w14:paraId="3C758369" w14:textId="77777777" w:rsidR="002F2296" w:rsidRDefault="002F2296" w:rsidP="002F2296"/>
        </w:tc>
        <w:tc>
          <w:tcPr>
            <w:tcW w:w="284" w:type="dxa"/>
          </w:tcPr>
          <w:p w14:paraId="033F3228" w14:textId="77777777" w:rsidR="002F2296" w:rsidRDefault="002F2296" w:rsidP="002F2296"/>
        </w:tc>
        <w:tc>
          <w:tcPr>
            <w:tcW w:w="284" w:type="dxa"/>
          </w:tcPr>
          <w:p w14:paraId="2A73E84C" w14:textId="77777777" w:rsidR="002F2296" w:rsidRDefault="002F2296" w:rsidP="002F2296"/>
        </w:tc>
        <w:tc>
          <w:tcPr>
            <w:tcW w:w="284" w:type="dxa"/>
          </w:tcPr>
          <w:p w14:paraId="3BA37531" w14:textId="77777777" w:rsidR="002F2296" w:rsidRDefault="002F2296" w:rsidP="002F2296"/>
        </w:tc>
        <w:tc>
          <w:tcPr>
            <w:tcW w:w="284" w:type="dxa"/>
          </w:tcPr>
          <w:p w14:paraId="08D3B185" w14:textId="77777777" w:rsidR="002F2296" w:rsidRDefault="002F2296" w:rsidP="002F2296"/>
        </w:tc>
        <w:tc>
          <w:tcPr>
            <w:tcW w:w="284" w:type="dxa"/>
          </w:tcPr>
          <w:p w14:paraId="3C4DF131" w14:textId="77777777" w:rsidR="002F2296" w:rsidRDefault="002F2296" w:rsidP="002F2296"/>
        </w:tc>
        <w:tc>
          <w:tcPr>
            <w:tcW w:w="284" w:type="dxa"/>
          </w:tcPr>
          <w:p w14:paraId="152AAF48" w14:textId="77777777" w:rsidR="002F2296" w:rsidRDefault="002F2296" w:rsidP="002F2296"/>
        </w:tc>
        <w:tc>
          <w:tcPr>
            <w:tcW w:w="284" w:type="dxa"/>
          </w:tcPr>
          <w:p w14:paraId="219325C4" w14:textId="77777777" w:rsidR="002F2296" w:rsidRDefault="002F2296" w:rsidP="002F2296"/>
        </w:tc>
        <w:tc>
          <w:tcPr>
            <w:tcW w:w="284" w:type="dxa"/>
          </w:tcPr>
          <w:p w14:paraId="251C840E" w14:textId="77777777" w:rsidR="002F2296" w:rsidRDefault="002F2296" w:rsidP="002F2296"/>
        </w:tc>
        <w:tc>
          <w:tcPr>
            <w:tcW w:w="284" w:type="dxa"/>
          </w:tcPr>
          <w:p w14:paraId="5202DB3C" w14:textId="77777777" w:rsidR="002F2296" w:rsidRDefault="002F2296" w:rsidP="002F2296"/>
        </w:tc>
        <w:tc>
          <w:tcPr>
            <w:tcW w:w="284" w:type="dxa"/>
          </w:tcPr>
          <w:p w14:paraId="52A177F2" w14:textId="77777777" w:rsidR="002F2296" w:rsidRDefault="002F2296" w:rsidP="002F2296"/>
        </w:tc>
        <w:tc>
          <w:tcPr>
            <w:tcW w:w="284" w:type="dxa"/>
          </w:tcPr>
          <w:p w14:paraId="17834F04" w14:textId="77777777" w:rsidR="002F2296" w:rsidRDefault="002F2296" w:rsidP="002F2296"/>
        </w:tc>
      </w:tr>
      <w:tr w:rsidR="002F2296" w14:paraId="2992AF4B" w14:textId="77777777" w:rsidTr="00643455">
        <w:trPr>
          <w:trHeight w:hRule="exact" w:val="284"/>
        </w:trPr>
        <w:tc>
          <w:tcPr>
            <w:tcW w:w="284" w:type="dxa"/>
          </w:tcPr>
          <w:p w14:paraId="41B8F39F" w14:textId="77777777" w:rsidR="002F2296" w:rsidRDefault="002F2296" w:rsidP="002F2296"/>
        </w:tc>
        <w:tc>
          <w:tcPr>
            <w:tcW w:w="284" w:type="dxa"/>
          </w:tcPr>
          <w:p w14:paraId="6F670502" w14:textId="77777777" w:rsidR="002F2296" w:rsidRDefault="002F2296" w:rsidP="002F2296"/>
        </w:tc>
        <w:tc>
          <w:tcPr>
            <w:tcW w:w="284" w:type="dxa"/>
          </w:tcPr>
          <w:p w14:paraId="5E380D4B" w14:textId="77777777" w:rsidR="002F2296" w:rsidRDefault="002F2296" w:rsidP="002F2296"/>
        </w:tc>
        <w:tc>
          <w:tcPr>
            <w:tcW w:w="284" w:type="dxa"/>
          </w:tcPr>
          <w:p w14:paraId="2762E1EB" w14:textId="77777777" w:rsidR="002F2296" w:rsidRDefault="002F2296" w:rsidP="002F2296"/>
        </w:tc>
        <w:tc>
          <w:tcPr>
            <w:tcW w:w="284" w:type="dxa"/>
          </w:tcPr>
          <w:p w14:paraId="1781CEE3" w14:textId="77777777" w:rsidR="002F2296" w:rsidRDefault="002F2296" w:rsidP="002F2296"/>
        </w:tc>
        <w:tc>
          <w:tcPr>
            <w:tcW w:w="284" w:type="dxa"/>
          </w:tcPr>
          <w:p w14:paraId="69EA9E1F" w14:textId="77777777" w:rsidR="002F2296" w:rsidRDefault="002F2296" w:rsidP="002F2296"/>
        </w:tc>
        <w:tc>
          <w:tcPr>
            <w:tcW w:w="284" w:type="dxa"/>
          </w:tcPr>
          <w:p w14:paraId="68C10C49" w14:textId="77777777" w:rsidR="002F2296" w:rsidRDefault="002F2296" w:rsidP="002F2296"/>
        </w:tc>
        <w:tc>
          <w:tcPr>
            <w:tcW w:w="284" w:type="dxa"/>
          </w:tcPr>
          <w:p w14:paraId="5101447B" w14:textId="77777777" w:rsidR="002F2296" w:rsidRDefault="002F2296" w:rsidP="002F2296"/>
        </w:tc>
        <w:tc>
          <w:tcPr>
            <w:tcW w:w="284" w:type="dxa"/>
          </w:tcPr>
          <w:p w14:paraId="38ACF51B" w14:textId="77777777" w:rsidR="002F2296" w:rsidRDefault="002F2296" w:rsidP="002F2296"/>
        </w:tc>
        <w:tc>
          <w:tcPr>
            <w:tcW w:w="284" w:type="dxa"/>
          </w:tcPr>
          <w:p w14:paraId="5E43DF27" w14:textId="77777777" w:rsidR="002F2296" w:rsidRDefault="002F2296" w:rsidP="002F2296"/>
        </w:tc>
        <w:tc>
          <w:tcPr>
            <w:tcW w:w="284" w:type="dxa"/>
          </w:tcPr>
          <w:p w14:paraId="6CD4CCE8" w14:textId="77777777" w:rsidR="002F2296" w:rsidRDefault="002F2296" w:rsidP="002F2296"/>
        </w:tc>
        <w:tc>
          <w:tcPr>
            <w:tcW w:w="284" w:type="dxa"/>
          </w:tcPr>
          <w:p w14:paraId="3AC5D625" w14:textId="77777777" w:rsidR="002F2296" w:rsidRDefault="002F2296" w:rsidP="002F2296"/>
        </w:tc>
        <w:tc>
          <w:tcPr>
            <w:tcW w:w="284" w:type="dxa"/>
          </w:tcPr>
          <w:p w14:paraId="52B518A4" w14:textId="77777777" w:rsidR="002F2296" w:rsidRDefault="002F2296" w:rsidP="002F2296"/>
        </w:tc>
        <w:tc>
          <w:tcPr>
            <w:tcW w:w="284" w:type="dxa"/>
          </w:tcPr>
          <w:p w14:paraId="087F2532" w14:textId="77777777" w:rsidR="002F2296" w:rsidRDefault="002F2296" w:rsidP="002F2296"/>
        </w:tc>
        <w:tc>
          <w:tcPr>
            <w:tcW w:w="284" w:type="dxa"/>
          </w:tcPr>
          <w:p w14:paraId="10C2ABEF" w14:textId="77777777" w:rsidR="002F2296" w:rsidRDefault="002F2296" w:rsidP="002F2296"/>
        </w:tc>
        <w:tc>
          <w:tcPr>
            <w:tcW w:w="284" w:type="dxa"/>
          </w:tcPr>
          <w:p w14:paraId="174AAF37" w14:textId="77777777" w:rsidR="002F2296" w:rsidRDefault="002F2296" w:rsidP="002F2296"/>
        </w:tc>
        <w:tc>
          <w:tcPr>
            <w:tcW w:w="284" w:type="dxa"/>
          </w:tcPr>
          <w:p w14:paraId="27309E15" w14:textId="77777777" w:rsidR="002F2296" w:rsidRDefault="002F2296" w:rsidP="002F2296"/>
        </w:tc>
        <w:tc>
          <w:tcPr>
            <w:tcW w:w="284" w:type="dxa"/>
          </w:tcPr>
          <w:p w14:paraId="0F2D61F3" w14:textId="77777777" w:rsidR="002F2296" w:rsidRDefault="002F2296" w:rsidP="002F2296"/>
        </w:tc>
        <w:tc>
          <w:tcPr>
            <w:tcW w:w="284" w:type="dxa"/>
          </w:tcPr>
          <w:p w14:paraId="5B136458" w14:textId="77777777" w:rsidR="002F2296" w:rsidRDefault="002F2296" w:rsidP="002F2296"/>
        </w:tc>
        <w:tc>
          <w:tcPr>
            <w:tcW w:w="284" w:type="dxa"/>
          </w:tcPr>
          <w:p w14:paraId="11FD5F3C" w14:textId="77777777" w:rsidR="002F2296" w:rsidRDefault="002F2296" w:rsidP="002F2296"/>
        </w:tc>
        <w:tc>
          <w:tcPr>
            <w:tcW w:w="284" w:type="dxa"/>
          </w:tcPr>
          <w:p w14:paraId="403B3D6A" w14:textId="77777777" w:rsidR="002F2296" w:rsidRDefault="002F2296" w:rsidP="002F2296"/>
        </w:tc>
        <w:tc>
          <w:tcPr>
            <w:tcW w:w="284" w:type="dxa"/>
          </w:tcPr>
          <w:p w14:paraId="3BAFE353" w14:textId="77777777" w:rsidR="002F2296" w:rsidRDefault="002F2296" w:rsidP="002F2296"/>
        </w:tc>
        <w:tc>
          <w:tcPr>
            <w:tcW w:w="284" w:type="dxa"/>
          </w:tcPr>
          <w:p w14:paraId="65B0BC7E" w14:textId="77777777" w:rsidR="002F2296" w:rsidRDefault="002F2296" w:rsidP="002F2296"/>
        </w:tc>
        <w:tc>
          <w:tcPr>
            <w:tcW w:w="284" w:type="dxa"/>
          </w:tcPr>
          <w:p w14:paraId="483C29B4" w14:textId="77777777" w:rsidR="002F2296" w:rsidRDefault="002F2296" w:rsidP="002F2296"/>
        </w:tc>
        <w:tc>
          <w:tcPr>
            <w:tcW w:w="284" w:type="dxa"/>
          </w:tcPr>
          <w:p w14:paraId="4718C8DD" w14:textId="77777777" w:rsidR="002F2296" w:rsidRDefault="002F2296" w:rsidP="002F2296"/>
        </w:tc>
        <w:tc>
          <w:tcPr>
            <w:tcW w:w="284" w:type="dxa"/>
          </w:tcPr>
          <w:p w14:paraId="1CDEA466" w14:textId="77777777" w:rsidR="002F2296" w:rsidRDefault="002F2296" w:rsidP="002F2296"/>
        </w:tc>
        <w:tc>
          <w:tcPr>
            <w:tcW w:w="284" w:type="dxa"/>
          </w:tcPr>
          <w:p w14:paraId="245595ED" w14:textId="77777777" w:rsidR="002F2296" w:rsidRDefault="002F2296" w:rsidP="002F2296"/>
        </w:tc>
        <w:tc>
          <w:tcPr>
            <w:tcW w:w="284" w:type="dxa"/>
          </w:tcPr>
          <w:p w14:paraId="026579C5" w14:textId="77777777" w:rsidR="002F2296" w:rsidRDefault="002F2296" w:rsidP="002F2296"/>
        </w:tc>
        <w:tc>
          <w:tcPr>
            <w:tcW w:w="284" w:type="dxa"/>
          </w:tcPr>
          <w:p w14:paraId="09FD37C9" w14:textId="77777777" w:rsidR="002F2296" w:rsidRDefault="002F2296" w:rsidP="002F2296"/>
        </w:tc>
        <w:tc>
          <w:tcPr>
            <w:tcW w:w="284" w:type="dxa"/>
          </w:tcPr>
          <w:p w14:paraId="5251DCDB" w14:textId="77777777" w:rsidR="002F2296" w:rsidRDefault="002F2296" w:rsidP="002F2296"/>
        </w:tc>
      </w:tr>
      <w:tr w:rsidR="002F2296" w14:paraId="52AD6796" w14:textId="77777777" w:rsidTr="00643455">
        <w:trPr>
          <w:trHeight w:hRule="exact" w:val="284"/>
        </w:trPr>
        <w:tc>
          <w:tcPr>
            <w:tcW w:w="284" w:type="dxa"/>
          </w:tcPr>
          <w:p w14:paraId="7B5B9075" w14:textId="77777777" w:rsidR="002F2296" w:rsidRDefault="002F2296" w:rsidP="002F2296"/>
        </w:tc>
        <w:tc>
          <w:tcPr>
            <w:tcW w:w="284" w:type="dxa"/>
          </w:tcPr>
          <w:p w14:paraId="02C1CBE6" w14:textId="77777777" w:rsidR="002F2296" w:rsidRDefault="002F2296" w:rsidP="002F2296"/>
        </w:tc>
        <w:tc>
          <w:tcPr>
            <w:tcW w:w="284" w:type="dxa"/>
          </w:tcPr>
          <w:p w14:paraId="5FB7DF8A" w14:textId="77777777" w:rsidR="002F2296" w:rsidRDefault="002F2296" w:rsidP="002F2296"/>
        </w:tc>
        <w:tc>
          <w:tcPr>
            <w:tcW w:w="284" w:type="dxa"/>
          </w:tcPr>
          <w:p w14:paraId="2C0798B0" w14:textId="77777777" w:rsidR="002F2296" w:rsidRDefault="002F2296" w:rsidP="002F2296"/>
        </w:tc>
        <w:tc>
          <w:tcPr>
            <w:tcW w:w="284" w:type="dxa"/>
          </w:tcPr>
          <w:p w14:paraId="3A796377" w14:textId="77777777" w:rsidR="002F2296" w:rsidRDefault="002F2296" w:rsidP="002F2296"/>
        </w:tc>
        <w:tc>
          <w:tcPr>
            <w:tcW w:w="284" w:type="dxa"/>
          </w:tcPr>
          <w:p w14:paraId="5DE9A9AA" w14:textId="77777777" w:rsidR="002F2296" w:rsidRDefault="002F2296" w:rsidP="002F2296"/>
        </w:tc>
        <w:tc>
          <w:tcPr>
            <w:tcW w:w="284" w:type="dxa"/>
          </w:tcPr>
          <w:p w14:paraId="681ECC00" w14:textId="77777777" w:rsidR="002F2296" w:rsidRDefault="002F2296" w:rsidP="002F2296"/>
        </w:tc>
        <w:tc>
          <w:tcPr>
            <w:tcW w:w="284" w:type="dxa"/>
          </w:tcPr>
          <w:p w14:paraId="008515C3" w14:textId="77777777" w:rsidR="002F2296" w:rsidRDefault="002F2296" w:rsidP="002F2296"/>
        </w:tc>
        <w:tc>
          <w:tcPr>
            <w:tcW w:w="284" w:type="dxa"/>
          </w:tcPr>
          <w:p w14:paraId="0CA093B0" w14:textId="77777777" w:rsidR="002F2296" w:rsidRDefault="002F2296" w:rsidP="002F2296"/>
        </w:tc>
        <w:tc>
          <w:tcPr>
            <w:tcW w:w="284" w:type="dxa"/>
          </w:tcPr>
          <w:p w14:paraId="074E831C" w14:textId="77777777" w:rsidR="002F2296" w:rsidRDefault="002F2296" w:rsidP="002F2296"/>
        </w:tc>
        <w:tc>
          <w:tcPr>
            <w:tcW w:w="284" w:type="dxa"/>
          </w:tcPr>
          <w:p w14:paraId="6A0882AD" w14:textId="77777777" w:rsidR="002F2296" w:rsidRDefault="002F2296" w:rsidP="002F2296"/>
        </w:tc>
        <w:tc>
          <w:tcPr>
            <w:tcW w:w="284" w:type="dxa"/>
          </w:tcPr>
          <w:p w14:paraId="638A2390" w14:textId="77777777" w:rsidR="002F2296" w:rsidRDefault="002F2296" w:rsidP="002F2296"/>
        </w:tc>
        <w:tc>
          <w:tcPr>
            <w:tcW w:w="284" w:type="dxa"/>
          </w:tcPr>
          <w:p w14:paraId="45834572" w14:textId="77777777" w:rsidR="002F2296" w:rsidRDefault="002F2296" w:rsidP="002F2296"/>
        </w:tc>
        <w:tc>
          <w:tcPr>
            <w:tcW w:w="284" w:type="dxa"/>
          </w:tcPr>
          <w:p w14:paraId="580C0319" w14:textId="77777777" w:rsidR="002F2296" w:rsidRDefault="002F2296" w:rsidP="002F2296"/>
        </w:tc>
        <w:tc>
          <w:tcPr>
            <w:tcW w:w="284" w:type="dxa"/>
          </w:tcPr>
          <w:p w14:paraId="5FDFCA5E" w14:textId="77777777" w:rsidR="002F2296" w:rsidRDefault="002F2296" w:rsidP="002F2296"/>
        </w:tc>
        <w:tc>
          <w:tcPr>
            <w:tcW w:w="284" w:type="dxa"/>
          </w:tcPr>
          <w:p w14:paraId="276374C2" w14:textId="77777777" w:rsidR="002F2296" w:rsidRDefault="002F2296" w:rsidP="002F2296"/>
        </w:tc>
        <w:tc>
          <w:tcPr>
            <w:tcW w:w="284" w:type="dxa"/>
          </w:tcPr>
          <w:p w14:paraId="2D82EC94" w14:textId="77777777" w:rsidR="002F2296" w:rsidRDefault="002F2296" w:rsidP="002F2296"/>
        </w:tc>
        <w:tc>
          <w:tcPr>
            <w:tcW w:w="284" w:type="dxa"/>
          </w:tcPr>
          <w:p w14:paraId="12BAA2CA" w14:textId="77777777" w:rsidR="002F2296" w:rsidRDefault="002F2296" w:rsidP="002F2296"/>
        </w:tc>
        <w:tc>
          <w:tcPr>
            <w:tcW w:w="284" w:type="dxa"/>
          </w:tcPr>
          <w:p w14:paraId="1D03DBA1" w14:textId="77777777" w:rsidR="002F2296" w:rsidRDefault="002F2296" w:rsidP="002F2296"/>
        </w:tc>
        <w:tc>
          <w:tcPr>
            <w:tcW w:w="284" w:type="dxa"/>
          </w:tcPr>
          <w:p w14:paraId="380D6477" w14:textId="77777777" w:rsidR="002F2296" w:rsidRDefault="002F2296" w:rsidP="002F2296"/>
        </w:tc>
        <w:tc>
          <w:tcPr>
            <w:tcW w:w="284" w:type="dxa"/>
          </w:tcPr>
          <w:p w14:paraId="74D3ECD0" w14:textId="77777777" w:rsidR="002F2296" w:rsidRDefault="002F2296" w:rsidP="002F2296"/>
        </w:tc>
        <w:tc>
          <w:tcPr>
            <w:tcW w:w="284" w:type="dxa"/>
          </w:tcPr>
          <w:p w14:paraId="0130E1A0" w14:textId="77777777" w:rsidR="002F2296" w:rsidRDefault="002F2296" w:rsidP="002F2296"/>
        </w:tc>
        <w:tc>
          <w:tcPr>
            <w:tcW w:w="284" w:type="dxa"/>
          </w:tcPr>
          <w:p w14:paraId="4B4C668E" w14:textId="77777777" w:rsidR="002F2296" w:rsidRDefault="002F2296" w:rsidP="002F2296"/>
        </w:tc>
        <w:tc>
          <w:tcPr>
            <w:tcW w:w="284" w:type="dxa"/>
          </w:tcPr>
          <w:p w14:paraId="4D072E9A" w14:textId="77777777" w:rsidR="002F2296" w:rsidRDefault="002F2296" w:rsidP="002F2296"/>
        </w:tc>
        <w:tc>
          <w:tcPr>
            <w:tcW w:w="284" w:type="dxa"/>
          </w:tcPr>
          <w:p w14:paraId="2793A728" w14:textId="77777777" w:rsidR="002F2296" w:rsidRDefault="002F2296" w:rsidP="002F2296"/>
        </w:tc>
        <w:tc>
          <w:tcPr>
            <w:tcW w:w="284" w:type="dxa"/>
          </w:tcPr>
          <w:p w14:paraId="668081DF" w14:textId="77777777" w:rsidR="002F2296" w:rsidRDefault="002F2296" w:rsidP="002F2296"/>
        </w:tc>
        <w:tc>
          <w:tcPr>
            <w:tcW w:w="284" w:type="dxa"/>
          </w:tcPr>
          <w:p w14:paraId="6B0327C5" w14:textId="77777777" w:rsidR="002F2296" w:rsidRDefault="002F2296" w:rsidP="002F2296"/>
        </w:tc>
        <w:tc>
          <w:tcPr>
            <w:tcW w:w="284" w:type="dxa"/>
          </w:tcPr>
          <w:p w14:paraId="73198FA6" w14:textId="77777777" w:rsidR="002F2296" w:rsidRDefault="002F2296" w:rsidP="002F2296"/>
        </w:tc>
        <w:tc>
          <w:tcPr>
            <w:tcW w:w="284" w:type="dxa"/>
          </w:tcPr>
          <w:p w14:paraId="36A8C07A" w14:textId="77777777" w:rsidR="002F2296" w:rsidRDefault="002F2296" w:rsidP="002F2296"/>
        </w:tc>
        <w:tc>
          <w:tcPr>
            <w:tcW w:w="284" w:type="dxa"/>
          </w:tcPr>
          <w:p w14:paraId="02ECD4D3" w14:textId="77777777" w:rsidR="002F2296" w:rsidRDefault="002F2296" w:rsidP="002F2296"/>
        </w:tc>
      </w:tr>
      <w:tr w:rsidR="002F2296" w14:paraId="4C1FE61C" w14:textId="77777777" w:rsidTr="00643455">
        <w:trPr>
          <w:trHeight w:hRule="exact" w:val="284"/>
        </w:trPr>
        <w:tc>
          <w:tcPr>
            <w:tcW w:w="284" w:type="dxa"/>
          </w:tcPr>
          <w:p w14:paraId="616BC387" w14:textId="77777777" w:rsidR="002F2296" w:rsidRDefault="002F2296" w:rsidP="002F2296"/>
        </w:tc>
        <w:tc>
          <w:tcPr>
            <w:tcW w:w="284" w:type="dxa"/>
          </w:tcPr>
          <w:p w14:paraId="7E39014F" w14:textId="77777777" w:rsidR="002F2296" w:rsidRDefault="002F2296" w:rsidP="002F2296"/>
        </w:tc>
        <w:tc>
          <w:tcPr>
            <w:tcW w:w="284" w:type="dxa"/>
          </w:tcPr>
          <w:p w14:paraId="6BF429C9" w14:textId="77777777" w:rsidR="002F2296" w:rsidRDefault="002F2296" w:rsidP="002F2296"/>
        </w:tc>
        <w:tc>
          <w:tcPr>
            <w:tcW w:w="284" w:type="dxa"/>
          </w:tcPr>
          <w:p w14:paraId="10F3E80D" w14:textId="77777777" w:rsidR="002F2296" w:rsidRDefault="002F2296" w:rsidP="002F2296"/>
        </w:tc>
        <w:tc>
          <w:tcPr>
            <w:tcW w:w="284" w:type="dxa"/>
          </w:tcPr>
          <w:p w14:paraId="781A0114" w14:textId="77777777" w:rsidR="002F2296" w:rsidRDefault="002F2296" w:rsidP="002F2296"/>
        </w:tc>
        <w:tc>
          <w:tcPr>
            <w:tcW w:w="284" w:type="dxa"/>
          </w:tcPr>
          <w:p w14:paraId="18A84B9D" w14:textId="77777777" w:rsidR="002F2296" w:rsidRDefault="002F2296" w:rsidP="002F2296"/>
        </w:tc>
        <w:tc>
          <w:tcPr>
            <w:tcW w:w="284" w:type="dxa"/>
          </w:tcPr>
          <w:p w14:paraId="0B697684" w14:textId="77777777" w:rsidR="002F2296" w:rsidRDefault="002F2296" w:rsidP="002F2296"/>
        </w:tc>
        <w:tc>
          <w:tcPr>
            <w:tcW w:w="284" w:type="dxa"/>
          </w:tcPr>
          <w:p w14:paraId="67F46D6F" w14:textId="77777777" w:rsidR="002F2296" w:rsidRDefault="002F2296" w:rsidP="002F2296"/>
        </w:tc>
        <w:tc>
          <w:tcPr>
            <w:tcW w:w="284" w:type="dxa"/>
          </w:tcPr>
          <w:p w14:paraId="2717201B" w14:textId="77777777" w:rsidR="002F2296" w:rsidRDefault="002F2296" w:rsidP="002F2296"/>
        </w:tc>
        <w:tc>
          <w:tcPr>
            <w:tcW w:w="284" w:type="dxa"/>
          </w:tcPr>
          <w:p w14:paraId="3D376B0C" w14:textId="77777777" w:rsidR="002F2296" w:rsidRDefault="002F2296" w:rsidP="002F2296"/>
        </w:tc>
        <w:tc>
          <w:tcPr>
            <w:tcW w:w="284" w:type="dxa"/>
          </w:tcPr>
          <w:p w14:paraId="121290E4" w14:textId="77777777" w:rsidR="002F2296" w:rsidRDefault="002F2296" w:rsidP="002F2296"/>
        </w:tc>
        <w:tc>
          <w:tcPr>
            <w:tcW w:w="284" w:type="dxa"/>
          </w:tcPr>
          <w:p w14:paraId="6D4D3306" w14:textId="77777777" w:rsidR="002F2296" w:rsidRDefault="002F2296" w:rsidP="002F2296"/>
        </w:tc>
        <w:tc>
          <w:tcPr>
            <w:tcW w:w="284" w:type="dxa"/>
          </w:tcPr>
          <w:p w14:paraId="45AB4FDC" w14:textId="77777777" w:rsidR="002F2296" w:rsidRDefault="002F2296" w:rsidP="002F2296"/>
        </w:tc>
        <w:tc>
          <w:tcPr>
            <w:tcW w:w="284" w:type="dxa"/>
          </w:tcPr>
          <w:p w14:paraId="58238D4D" w14:textId="77777777" w:rsidR="002F2296" w:rsidRDefault="002F2296" w:rsidP="002F2296"/>
        </w:tc>
        <w:tc>
          <w:tcPr>
            <w:tcW w:w="284" w:type="dxa"/>
          </w:tcPr>
          <w:p w14:paraId="66F0AFC4" w14:textId="77777777" w:rsidR="002F2296" w:rsidRDefault="002F2296" w:rsidP="002F2296"/>
        </w:tc>
        <w:tc>
          <w:tcPr>
            <w:tcW w:w="284" w:type="dxa"/>
          </w:tcPr>
          <w:p w14:paraId="3A93E884" w14:textId="77777777" w:rsidR="002F2296" w:rsidRDefault="002F2296" w:rsidP="002F2296"/>
        </w:tc>
        <w:tc>
          <w:tcPr>
            <w:tcW w:w="284" w:type="dxa"/>
          </w:tcPr>
          <w:p w14:paraId="574BE286" w14:textId="77777777" w:rsidR="002F2296" w:rsidRDefault="002F2296" w:rsidP="002F2296"/>
        </w:tc>
        <w:tc>
          <w:tcPr>
            <w:tcW w:w="284" w:type="dxa"/>
          </w:tcPr>
          <w:p w14:paraId="153E0EF7" w14:textId="77777777" w:rsidR="002F2296" w:rsidRDefault="002F2296" w:rsidP="002F2296"/>
        </w:tc>
        <w:tc>
          <w:tcPr>
            <w:tcW w:w="284" w:type="dxa"/>
          </w:tcPr>
          <w:p w14:paraId="08D0DCDF" w14:textId="77777777" w:rsidR="002F2296" w:rsidRDefault="002F2296" w:rsidP="002F2296"/>
        </w:tc>
        <w:tc>
          <w:tcPr>
            <w:tcW w:w="284" w:type="dxa"/>
          </w:tcPr>
          <w:p w14:paraId="4FB600E5" w14:textId="77777777" w:rsidR="002F2296" w:rsidRDefault="002F2296" w:rsidP="002F2296"/>
        </w:tc>
        <w:tc>
          <w:tcPr>
            <w:tcW w:w="284" w:type="dxa"/>
          </w:tcPr>
          <w:p w14:paraId="144D3FA4" w14:textId="77777777" w:rsidR="002F2296" w:rsidRDefault="002F2296" w:rsidP="002F2296"/>
        </w:tc>
        <w:tc>
          <w:tcPr>
            <w:tcW w:w="284" w:type="dxa"/>
          </w:tcPr>
          <w:p w14:paraId="728F2003" w14:textId="77777777" w:rsidR="002F2296" w:rsidRDefault="002F2296" w:rsidP="002F2296"/>
        </w:tc>
        <w:tc>
          <w:tcPr>
            <w:tcW w:w="284" w:type="dxa"/>
          </w:tcPr>
          <w:p w14:paraId="77CBFE16" w14:textId="77777777" w:rsidR="002F2296" w:rsidRDefault="002F2296" w:rsidP="002F2296"/>
        </w:tc>
        <w:tc>
          <w:tcPr>
            <w:tcW w:w="284" w:type="dxa"/>
          </w:tcPr>
          <w:p w14:paraId="67DF7A84" w14:textId="77777777" w:rsidR="002F2296" w:rsidRDefault="002F2296" w:rsidP="002F2296"/>
        </w:tc>
        <w:tc>
          <w:tcPr>
            <w:tcW w:w="284" w:type="dxa"/>
          </w:tcPr>
          <w:p w14:paraId="036C02C8" w14:textId="77777777" w:rsidR="002F2296" w:rsidRDefault="002F2296" w:rsidP="002F2296"/>
        </w:tc>
        <w:tc>
          <w:tcPr>
            <w:tcW w:w="284" w:type="dxa"/>
          </w:tcPr>
          <w:p w14:paraId="61B36A8D" w14:textId="77777777" w:rsidR="002F2296" w:rsidRDefault="002F2296" w:rsidP="002F2296"/>
        </w:tc>
        <w:tc>
          <w:tcPr>
            <w:tcW w:w="284" w:type="dxa"/>
          </w:tcPr>
          <w:p w14:paraId="3B0B9065" w14:textId="77777777" w:rsidR="002F2296" w:rsidRDefault="002F2296" w:rsidP="002F2296"/>
        </w:tc>
        <w:tc>
          <w:tcPr>
            <w:tcW w:w="284" w:type="dxa"/>
          </w:tcPr>
          <w:p w14:paraId="45AF3F1E" w14:textId="77777777" w:rsidR="002F2296" w:rsidRDefault="002F2296" w:rsidP="002F2296"/>
        </w:tc>
        <w:tc>
          <w:tcPr>
            <w:tcW w:w="284" w:type="dxa"/>
          </w:tcPr>
          <w:p w14:paraId="6F15463A" w14:textId="77777777" w:rsidR="002F2296" w:rsidRDefault="002F2296" w:rsidP="002F2296"/>
        </w:tc>
        <w:tc>
          <w:tcPr>
            <w:tcW w:w="284" w:type="dxa"/>
          </w:tcPr>
          <w:p w14:paraId="1E34013B" w14:textId="77777777" w:rsidR="002F2296" w:rsidRDefault="002F2296" w:rsidP="002F2296"/>
        </w:tc>
      </w:tr>
    </w:tbl>
    <w:p w14:paraId="5FDF9891" w14:textId="77777777" w:rsidR="00A55CD1" w:rsidRDefault="00A55CD1" w:rsidP="002F2296">
      <w:pPr>
        <w:rPr>
          <w:b/>
        </w:rPr>
      </w:pPr>
    </w:p>
    <w:p w14:paraId="5CF298A8" w14:textId="77777777" w:rsidR="00A55CD1" w:rsidRDefault="00A55CD1">
      <w:pPr>
        <w:rPr>
          <w:b/>
        </w:rPr>
      </w:pPr>
      <w:r>
        <w:rPr>
          <w:b/>
        </w:rPr>
        <w:br w:type="page"/>
      </w:r>
    </w:p>
    <w:p w14:paraId="7ECBAA6B" w14:textId="1FECDD4D" w:rsidR="002F2296" w:rsidRDefault="002F2296" w:rsidP="002F2296">
      <w:pPr>
        <w:rPr>
          <w:b/>
        </w:rPr>
      </w:pPr>
      <w:r>
        <w:rPr>
          <w:b/>
        </w:rPr>
        <w:lastRenderedPageBreak/>
        <w:t>Auswertung (Schritt 6): s-t-Diagramm</w:t>
      </w:r>
    </w:p>
    <w:p w14:paraId="6655BA70" w14:textId="77777777" w:rsidR="002F2296" w:rsidRPr="00C013BF" w:rsidRDefault="002F2296" w:rsidP="002F2296">
      <w:pPr>
        <w:rPr>
          <w:b/>
        </w:rPr>
      </w:pP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1067"/>
        <w:gridCol w:w="1067"/>
        <w:gridCol w:w="1701"/>
      </w:tblGrid>
      <w:tr w:rsidR="002F2296" w14:paraId="373A3408" w14:textId="77777777" w:rsidTr="002F2296">
        <w:trPr>
          <w:jc w:val="center"/>
        </w:trPr>
        <w:tc>
          <w:tcPr>
            <w:tcW w:w="817" w:type="dxa"/>
          </w:tcPr>
          <w:p w14:paraId="01DE465D" w14:textId="77777777" w:rsidR="002F2296" w:rsidRDefault="002F2296" w:rsidP="002F2296">
            <w:pPr>
              <w:jc w:val="center"/>
            </w:pPr>
            <w:r>
              <w:t>Nr.</w:t>
            </w:r>
          </w:p>
        </w:tc>
        <w:tc>
          <w:tcPr>
            <w:tcW w:w="1067" w:type="dxa"/>
          </w:tcPr>
          <w:p w14:paraId="473E11EF" w14:textId="77777777" w:rsidR="002F2296" w:rsidRDefault="002F2296" w:rsidP="002F2296">
            <w:pPr>
              <w:jc w:val="center"/>
            </w:pPr>
            <w:r>
              <w:t>t in s</w:t>
            </w:r>
          </w:p>
        </w:tc>
        <w:tc>
          <w:tcPr>
            <w:tcW w:w="1067" w:type="dxa"/>
          </w:tcPr>
          <w:p w14:paraId="3342E7DA" w14:textId="77777777" w:rsidR="002F2296" w:rsidRDefault="002F2296" w:rsidP="002F2296">
            <w:pPr>
              <w:jc w:val="center"/>
            </w:pPr>
            <w:r>
              <w:t>Strecke in mm</w:t>
            </w:r>
          </w:p>
        </w:tc>
        <w:tc>
          <w:tcPr>
            <w:tcW w:w="1701" w:type="dxa"/>
          </w:tcPr>
          <w:p w14:paraId="28C56180" w14:textId="77777777" w:rsidR="002F2296" w:rsidRDefault="002F2296" w:rsidP="002F2296">
            <w:pPr>
              <w:jc w:val="center"/>
            </w:pPr>
            <w:r>
              <w:t>Reale Strecke in m</w:t>
            </w:r>
          </w:p>
        </w:tc>
      </w:tr>
      <w:tr w:rsidR="002F2296" w14:paraId="2D15AB29" w14:textId="77777777" w:rsidTr="002F2296">
        <w:trPr>
          <w:jc w:val="center"/>
        </w:trPr>
        <w:tc>
          <w:tcPr>
            <w:tcW w:w="817" w:type="dxa"/>
          </w:tcPr>
          <w:p w14:paraId="4EEAEA27" w14:textId="77777777" w:rsidR="002F2296" w:rsidRDefault="002F2296" w:rsidP="002F2296">
            <w:pPr>
              <w:jc w:val="center"/>
            </w:pPr>
            <w:r>
              <w:t>1</w:t>
            </w:r>
          </w:p>
        </w:tc>
        <w:tc>
          <w:tcPr>
            <w:tcW w:w="1067" w:type="dxa"/>
          </w:tcPr>
          <w:p w14:paraId="2525AC71" w14:textId="77777777" w:rsidR="002F2296" w:rsidRDefault="002F2296" w:rsidP="002F2296">
            <w:pPr>
              <w:jc w:val="center"/>
            </w:pPr>
          </w:p>
        </w:tc>
        <w:tc>
          <w:tcPr>
            <w:tcW w:w="1067" w:type="dxa"/>
          </w:tcPr>
          <w:p w14:paraId="31552F76" w14:textId="77777777" w:rsidR="002F2296" w:rsidRDefault="002F2296" w:rsidP="002F2296">
            <w:pPr>
              <w:jc w:val="center"/>
            </w:pPr>
          </w:p>
        </w:tc>
        <w:tc>
          <w:tcPr>
            <w:tcW w:w="1701" w:type="dxa"/>
          </w:tcPr>
          <w:p w14:paraId="2C0A957D" w14:textId="77777777" w:rsidR="002F2296" w:rsidRDefault="002F2296" w:rsidP="002F2296">
            <w:pPr>
              <w:jc w:val="center"/>
            </w:pPr>
          </w:p>
        </w:tc>
      </w:tr>
      <w:tr w:rsidR="002F2296" w14:paraId="50AE002D" w14:textId="77777777" w:rsidTr="002F2296">
        <w:trPr>
          <w:jc w:val="center"/>
        </w:trPr>
        <w:tc>
          <w:tcPr>
            <w:tcW w:w="817" w:type="dxa"/>
          </w:tcPr>
          <w:p w14:paraId="33541A10" w14:textId="77777777" w:rsidR="002F2296" w:rsidRDefault="002F2296" w:rsidP="002F2296">
            <w:pPr>
              <w:jc w:val="center"/>
            </w:pPr>
            <w:r>
              <w:t>2</w:t>
            </w:r>
          </w:p>
        </w:tc>
        <w:tc>
          <w:tcPr>
            <w:tcW w:w="1067" w:type="dxa"/>
          </w:tcPr>
          <w:p w14:paraId="3C78AD4E" w14:textId="77777777" w:rsidR="002F2296" w:rsidRDefault="002F2296" w:rsidP="002F2296">
            <w:pPr>
              <w:jc w:val="center"/>
            </w:pPr>
          </w:p>
        </w:tc>
        <w:tc>
          <w:tcPr>
            <w:tcW w:w="1067" w:type="dxa"/>
          </w:tcPr>
          <w:p w14:paraId="7C9D6CD6" w14:textId="77777777" w:rsidR="002F2296" w:rsidRDefault="002F2296" w:rsidP="002F2296">
            <w:pPr>
              <w:jc w:val="center"/>
            </w:pPr>
          </w:p>
        </w:tc>
        <w:tc>
          <w:tcPr>
            <w:tcW w:w="1701" w:type="dxa"/>
          </w:tcPr>
          <w:p w14:paraId="3E655656" w14:textId="77777777" w:rsidR="002F2296" w:rsidRDefault="002F2296" w:rsidP="002F2296">
            <w:pPr>
              <w:jc w:val="center"/>
            </w:pPr>
          </w:p>
        </w:tc>
      </w:tr>
      <w:tr w:rsidR="002F2296" w14:paraId="0B409916" w14:textId="77777777" w:rsidTr="002F2296">
        <w:trPr>
          <w:jc w:val="center"/>
        </w:trPr>
        <w:tc>
          <w:tcPr>
            <w:tcW w:w="817" w:type="dxa"/>
          </w:tcPr>
          <w:p w14:paraId="3E499D82" w14:textId="77777777" w:rsidR="002F2296" w:rsidRDefault="002F2296" w:rsidP="002F2296">
            <w:pPr>
              <w:jc w:val="center"/>
            </w:pPr>
            <w:r>
              <w:t>3</w:t>
            </w:r>
          </w:p>
        </w:tc>
        <w:tc>
          <w:tcPr>
            <w:tcW w:w="1067" w:type="dxa"/>
          </w:tcPr>
          <w:p w14:paraId="292C51EE" w14:textId="77777777" w:rsidR="002F2296" w:rsidRDefault="002F2296" w:rsidP="002F2296">
            <w:pPr>
              <w:jc w:val="center"/>
            </w:pPr>
          </w:p>
        </w:tc>
        <w:tc>
          <w:tcPr>
            <w:tcW w:w="1067" w:type="dxa"/>
          </w:tcPr>
          <w:p w14:paraId="244FD8CD" w14:textId="77777777" w:rsidR="002F2296" w:rsidRDefault="002F2296" w:rsidP="002F2296">
            <w:pPr>
              <w:jc w:val="center"/>
            </w:pPr>
          </w:p>
        </w:tc>
        <w:tc>
          <w:tcPr>
            <w:tcW w:w="1701" w:type="dxa"/>
          </w:tcPr>
          <w:p w14:paraId="263CF2F0" w14:textId="77777777" w:rsidR="002F2296" w:rsidRDefault="002F2296" w:rsidP="002F2296">
            <w:pPr>
              <w:jc w:val="center"/>
            </w:pPr>
          </w:p>
        </w:tc>
      </w:tr>
      <w:tr w:rsidR="002F2296" w14:paraId="1A6FE842" w14:textId="77777777" w:rsidTr="002F2296">
        <w:trPr>
          <w:jc w:val="center"/>
        </w:trPr>
        <w:tc>
          <w:tcPr>
            <w:tcW w:w="817" w:type="dxa"/>
          </w:tcPr>
          <w:p w14:paraId="483DA7CD" w14:textId="77777777" w:rsidR="002F2296" w:rsidRDefault="002F2296" w:rsidP="002F2296">
            <w:pPr>
              <w:jc w:val="center"/>
            </w:pPr>
            <w:r>
              <w:t>4</w:t>
            </w:r>
          </w:p>
        </w:tc>
        <w:tc>
          <w:tcPr>
            <w:tcW w:w="1067" w:type="dxa"/>
          </w:tcPr>
          <w:p w14:paraId="005B2FE7" w14:textId="77777777" w:rsidR="002F2296" w:rsidRDefault="002F2296" w:rsidP="002F2296">
            <w:pPr>
              <w:jc w:val="center"/>
            </w:pPr>
          </w:p>
        </w:tc>
        <w:tc>
          <w:tcPr>
            <w:tcW w:w="1067" w:type="dxa"/>
          </w:tcPr>
          <w:p w14:paraId="45496EE2" w14:textId="77777777" w:rsidR="002F2296" w:rsidRDefault="002F2296" w:rsidP="002F2296">
            <w:pPr>
              <w:jc w:val="center"/>
            </w:pPr>
          </w:p>
        </w:tc>
        <w:tc>
          <w:tcPr>
            <w:tcW w:w="1701" w:type="dxa"/>
          </w:tcPr>
          <w:p w14:paraId="2D2FB643" w14:textId="77777777" w:rsidR="002F2296" w:rsidRDefault="002F2296" w:rsidP="002F2296">
            <w:pPr>
              <w:jc w:val="center"/>
            </w:pPr>
          </w:p>
        </w:tc>
      </w:tr>
      <w:tr w:rsidR="002F2296" w14:paraId="67B553F6" w14:textId="77777777" w:rsidTr="002F2296">
        <w:trPr>
          <w:jc w:val="center"/>
        </w:trPr>
        <w:tc>
          <w:tcPr>
            <w:tcW w:w="817" w:type="dxa"/>
          </w:tcPr>
          <w:p w14:paraId="522DDD21" w14:textId="77777777" w:rsidR="002F2296" w:rsidRDefault="002F2296" w:rsidP="002F2296">
            <w:pPr>
              <w:jc w:val="center"/>
            </w:pPr>
            <w:r>
              <w:t>5</w:t>
            </w:r>
          </w:p>
        </w:tc>
        <w:tc>
          <w:tcPr>
            <w:tcW w:w="1067" w:type="dxa"/>
          </w:tcPr>
          <w:p w14:paraId="44891AD2" w14:textId="77777777" w:rsidR="002F2296" w:rsidRDefault="002F2296" w:rsidP="002F2296">
            <w:pPr>
              <w:jc w:val="center"/>
            </w:pPr>
          </w:p>
        </w:tc>
        <w:tc>
          <w:tcPr>
            <w:tcW w:w="1067" w:type="dxa"/>
          </w:tcPr>
          <w:p w14:paraId="5AD6D057" w14:textId="77777777" w:rsidR="002F2296" w:rsidRDefault="002F2296" w:rsidP="002F2296">
            <w:pPr>
              <w:jc w:val="center"/>
            </w:pPr>
          </w:p>
        </w:tc>
        <w:tc>
          <w:tcPr>
            <w:tcW w:w="1701" w:type="dxa"/>
          </w:tcPr>
          <w:p w14:paraId="7E038294" w14:textId="77777777" w:rsidR="002F2296" w:rsidRDefault="002F2296" w:rsidP="002F2296">
            <w:pPr>
              <w:jc w:val="center"/>
            </w:pPr>
          </w:p>
        </w:tc>
      </w:tr>
      <w:tr w:rsidR="002F2296" w14:paraId="388F8D94" w14:textId="77777777" w:rsidTr="002F2296">
        <w:trPr>
          <w:jc w:val="center"/>
        </w:trPr>
        <w:tc>
          <w:tcPr>
            <w:tcW w:w="817" w:type="dxa"/>
          </w:tcPr>
          <w:p w14:paraId="3262E94C" w14:textId="77777777" w:rsidR="002F2296" w:rsidRDefault="002F2296" w:rsidP="002F2296">
            <w:pPr>
              <w:jc w:val="center"/>
            </w:pPr>
            <w:r>
              <w:t>6</w:t>
            </w:r>
          </w:p>
        </w:tc>
        <w:tc>
          <w:tcPr>
            <w:tcW w:w="1067" w:type="dxa"/>
          </w:tcPr>
          <w:p w14:paraId="179CD5CA" w14:textId="77777777" w:rsidR="002F2296" w:rsidRDefault="002F2296" w:rsidP="002F2296">
            <w:pPr>
              <w:jc w:val="center"/>
            </w:pPr>
          </w:p>
        </w:tc>
        <w:tc>
          <w:tcPr>
            <w:tcW w:w="1067" w:type="dxa"/>
          </w:tcPr>
          <w:p w14:paraId="76C25D4D" w14:textId="77777777" w:rsidR="002F2296" w:rsidRDefault="002F2296" w:rsidP="002F2296">
            <w:pPr>
              <w:jc w:val="center"/>
            </w:pPr>
          </w:p>
        </w:tc>
        <w:tc>
          <w:tcPr>
            <w:tcW w:w="1701" w:type="dxa"/>
          </w:tcPr>
          <w:p w14:paraId="198258A6" w14:textId="77777777" w:rsidR="002F2296" w:rsidRDefault="002F2296" w:rsidP="002F2296">
            <w:pPr>
              <w:jc w:val="center"/>
            </w:pPr>
          </w:p>
        </w:tc>
      </w:tr>
      <w:tr w:rsidR="002F2296" w14:paraId="26B3ECCF" w14:textId="77777777" w:rsidTr="002F2296">
        <w:trPr>
          <w:jc w:val="center"/>
        </w:trPr>
        <w:tc>
          <w:tcPr>
            <w:tcW w:w="817" w:type="dxa"/>
          </w:tcPr>
          <w:p w14:paraId="76374639" w14:textId="77777777" w:rsidR="002F2296" w:rsidRDefault="002F2296" w:rsidP="002F2296">
            <w:pPr>
              <w:jc w:val="center"/>
            </w:pPr>
            <w:r>
              <w:t>7</w:t>
            </w:r>
          </w:p>
        </w:tc>
        <w:tc>
          <w:tcPr>
            <w:tcW w:w="1067" w:type="dxa"/>
          </w:tcPr>
          <w:p w14:paraId="418DE248" w14:textId="77777777" w:rsidR="002F2296" w:rsidRDefault="002F2296" w:rsidP="002F2296">
            <w:pPr>
              <w:jc w:val="center"/>
            </w:pPr>
          </w:p>
        </w:tc>
        <w:tc>
          <w:tcPr>
            <w:tcW w:w="1067" w:type="dxa"/>
          </w:tcPr>
          <w:p w14:paraId="7B2EBB72" w14:textId="77777777" w:rsidR="002F2296" w:rsidRDefault="002F2296" w:rsidP="002F2296">
            <w:pPr>
              <w:jc w:val="center"/>
            </w:pPr>
          </w:p>
        </w:tc>
        <w:tc>
          <w:tcPr>
            <w:tcW w:w="1701" w:type="dxa"/>
          </w:tcPr>
          <w:p w14:paraId="4AD9F5B5" w14:textId="77777777" w:rsidR="002F2296" w:rsidRDefault="002F2296" w:rsidP="002F2296">
            <w:pPr>
              <w:jc w:val="center"/>
            </w:pPr>
          </w:p>
        </w:tc>
      </w:tr>
      <w:tr w:rsidR="002F2296" w14:paraId="3FD27D03" w14:textId="77777777" w:rsidTr="002F2296">
        <w:trPr>
          <w:jc w:val="center"/>
        </w:trPr>
        <w:tc>
          <w:tcPr>
            <w:tcW w:w="817" w:type="dxa"/>
          </w:tcPr>
          <w:p w14:paraId="5F9082AF" w14:textId="77777777" w:rsidR="002F2296" w:rsidRDefault="002F2296" w:rsidP="002F2296">
            <w:pPr>
              <w:jc w:val="center"/>
            </w:pPr>
            <w:r>
              <w:t>8</w:t>
            </w:r>
          </w:p>
        </w:tc>
        <w:tc>
          <w:tcPr>
            <w:tcW w:w="1067" w:type="dxa"/>
          </w:tcPr>
          <w:p w14:paraId="45F26A56" w14:textId="77777777" w:rsidR="002F2296" w:rsidRDefault="002F2296" w:rsidP="002F2296">
            <w:pPr>
              <w:jc w:val="center"/>
            </w:pPr>
          </w:p>
        </w:tc>
        <w:tc>
          <w:tcPr>
            <w:tcW w:w="1067" w:type="dxa"/>
          </w:tcPr>
          <w:p w14:paraId="7FE63B42" w14:textId="77777777" w:rsidR="002F2296" w:rsidRDefault="002F2296" w:rsidP="002F2296">
            <w:pPr>
              <w:jc w:val="center"/>
            </w:pPr>
          </w:p>
        </w:tc>
        <w:tc>
          <w:tcPr>
            <w:tcW w:w="1701" w:type="dxa"/>
          </w:tcPr>
          <w:p w14:paraId="3E7C40E6" w14:textId="77777777" w:rsidR="002F2296" w:rsidRDefault="002F2296" w:rsidP="002F2296">
            <w:pPr>
              <w:jc w:val="center"/>
            </w:pPr>
          </w:p>
        </w:tc>
      </w:tr>
      <w:tr w:rsidR="002F2296" w14:paraId="2111A4F5" w14:textId="77777777" w:rsidTr="002F2296">
        <w:trPr>
          <w:jc w:val="center"/>
        </w:trPr>
        <w:tc>
          <w:tcPr>
            <w:tcW w:w="817" w:type="dxa"/>
          </w:tcPr>
          <w:p w14:paraId="0912C48B" w14:textId="77777777" w:rsidR="002F2296" w:rsidRDefault="002F2296" w:rsidP="002F2296">
            <w:pPr>
              <w:jc w:val="center"/>
            </w:pPr>
            <w:r>
              <w:t>9</w:t>
            </w:r>
          </w:p>
        </w:tc>
        <w:tc>
          <w:tcPr>
            <w:tcW w:w="1067" w:type="dxa"/>
          </w:tcPr>
          <w:p w14:paraId="300AC3EA" w14:textId="77777777" w:rsidR="002F2296" w:rsidRDefault="002F2296" w:rsidP="002F2296">
            <w:pPr>
              <w:jc w:val="center"/>
            </w:pPr>
          </w:p>
        </w:tc>
        <w:tc>
          <w:tcPr>
            <w:tcW w:w="1067" w:type="dxa"/>
          </w:tcPr>
          <w:p w14:paraId="280AC36C" w14:textId="77777777" w:rsidR="002F2296" w:rsidRDefault="002F2296" w:rsidP="002F2296">
            <w:pPr>
              <w:jc w:val="center"/>
            </w:pPr>
          </w:p>
        </w:tc>
        <w:tc>
          <w:tcPr>
            <w:tcW w:w="1701" w:type="dxa"/>
          </w:tcPr>
          <w:p w14:paraId="3FF7D0CA" w14:textId="77777777" w:rsidR="002F2296" w:rsidRDefault="002F2296" w:rsidP="002F2296">
            <w:pPr>
              <w:jc w:val="center"/>
            </w:pPr>
          </w:p>
        </w:tc>
      </w:tr>
      <w:tr w:rsidR="002F2296" w14:paraId="4A6D3A97" w14:textId="77777777" w:rsidTr="002F2296">
        <w:trPr>
          <w:jc w:val="center"/>
        </w:trPr>
        <w:tc>
          <w:tcPr>
            <w:tcW w:w="817" w:type="dxa"/>
          </w:tcPr>
          <w:p w14:paraId="3CF22119" w14:textId="77777777" w:rsidR="002F2296" w:rsidRDefault="002F2296" w:rsidP="002F2296">
            <w:pPr>
              <w:jc w:val="center"/>
            </w:pPr>
            <w:r>
              <w:t>10</w:t>
            </w:r>
          </w:p>
        </w:tc>
        <w:tc>
          <w:tcPr>
            <w:tcW w:w="1067" w:type="dxa"/>
          </w:tcPr>
          <w:p w14:paraId="2FEC8A9C" w14:textId="77777777" w:rsidR="002F2296" w:rsidRDefault="002F2296" w:rsidP="002F2296">
            <w:pPr>
              <w:jc w:val="center"/>
            </w:pPr>
          </w:p>
        </w:tc>
        <w:tc>
          <w:tcPr>
            <w:tcW w:w="1067" w:type="dxa"/>
          </w:tcPr>
          <w:p w14:paraId="208E43F0" w14:textId="77777777" w:rsidR="002F2296" w:rsidRDefault="002F2296" w:rsidP="002F2296">
            <w:pPr>
              <w:jc w:val="center"/>
            </w:pPr>
          </w:p>
        </w:tc>
        <w:tc>
          <w:tcPr>
            <w:tcW w:w="1701" w:type="dxa"/>
          </w:tcPr>
          <w:p w14:paraId="0CD109AF" w14:textId="77777777" w:rsidR="002F2296" w:rsidRDefault="002F2296" w:rsidP="002F2296">
            <w:pPr>
              <w:jc w:val="center"/>
            </w:pPr>
          </w:p>
        </w:tc>
      </w:tr>
    </w:tbl>
    <w:p w14:paraId="5B6D9FA6" w14:textId="77777777" w:rsidR="002F2296" w:rsidRDefault="002F2296" w:rsidP="002F2296"/>
    <w:p w14:paraId="1792999F" w14:textId="77777777" w:rsidR="002F2296" w:rsidRDefault="002F2296" w:rsidP="002F2296"/>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F2296" w14:paraId="26DC802D" w14:textId="77777777" w:rsidTr="002F2296">
        <w:trPr>
          <w:trHeight w:hRule="exact" w:val="284"/>
        </w:trPr>
        <w:tc>
          <w:tcPr>
            <w:tcW w:w="284" w:type="dxa"/>
          </w:tcPr>
          <w:p w14:paraId="6E1C14F8" w14:textId="77777777" w:rsidR="002F2296" w:rsidRDefault="002F2296" w:rsidP="002F2296"/>
        </w:tc>
        <w:tc>
          <w:tcPr>
            <w:tcW w:w="284" w:type="dxa"/>
          </w:tcPr>
          <w:p w14:paraId="465D4E60" w14:textId="77777777" w:rsidR="002F2296" w:rsidRDefault="002F2296" w:rsidP="002F2296"/>
        </w:tc>
        <w:tc>
          <w:tcPr>
            <w:tcW w:w="284" w:type="dxa"/>
          </w:tcPr>
          <w:p w14:paraId="0494A274" w14:textId="77777777" w:rsidR="002F2296" w:rsidRDefault="002F2296" w:rsidP="002F2296"/>
        </w:tc>
        <w:tc>
          <w:tcPr>
            <w:tcW w:w="284" w:type="dxa"/>
          </w:tcPr>
          <w:p w14:paraId="5528ECFE" w14:textId="77777777" w:rsidR="002F2296" w:rsidRDefault="002F2296" w:rsidP="002F2296"/>
        </w:tc>
        <w:tc>
          <w:tcPr>
            <w:tcW w:w="284" w:type="dxa"/>
          </w:tcPr>
          <w:p w14:paraId="1E18B699" w14:textId="77777777" w:rsidR="002F2296" w:rsidRDefault="002F2296" w:rsidP="002F2296"/>
        </w:tc>
        <w:tc>
          <w:tcPr>
            <w:tcW w:w="284" w:type="dxa"/>
          </w:tcPr>
          <w:p w14:paraId="3521DBC2" w14:textId="77777777" w:rsidR="002F2296" w:rsidRDefault="002F2296" w:rsidP="002F2296"/>
        </w:tc>
        <w:tc>
          <w:tcPr>
            <w:tcW w:w="284" w:type="dxa"/>
          </w:tcPr>
          <w:p w14:paraId="6EF86296" w14:textId="77777777" w:rsidR="002F2296" w:rsidRDefault="002F2296" w:rsidP="002F2296"/>
        </w:tc>
        <w:tc>
          <w:tcPr>
            <w:tcW w:w="284" w:type="dxa"/>
          </w:tcPr>
          <w:p w14:paraId="49EB0EC6" w14:textId="77777777" w:rsidR="002F2296" w:rsidRDefault="002F2296" w:rsidP="002F2296"/>
        </w:tc>
        <w:tc>
          <w:tcPr>
            <w:tcW w:w="284" w:type="dxa"/>
          </w:tcPr>
          <w:p w14:paraId="59A2AC8D" w14:textId="77777777" w:rsidR="002F2296" w:rsidRDefault="002F2296" w:rsidP="002F2296"/>
        </w:tc>
        <w:tc>
          <w:tcPr>
            <w:tcW w:w="284" w:type="dxa"/>
          </w:tcPr>
          <w:p w14:paraId="50C28945" w14:textId="77777777" w:rsidR="002F2296" w:rsidRDefault="002F2296" w:rsidP="002F2296"/>
        </w:tc>
        <w:tc>
          <w:tcPr>
            <w:tcW w:w="284" w:type="dxa"/>
          </w:tcPr>
          <w:p w14:paraId="5218F30F" w14:textId="77777777" w:rsidR="002F2296" w:rsidRDefault="002F2296" w:rsidP="002F2296"/>
        </w:tc>
        <w:tc>
          <w:tcPr>
            <w:tcW w:w="284" w:type="dxa"/>
          </w:tcPr>
          <w:p w14:paraId="22315BDF" w14:textId="77777777" w:rsidR="002F2296" w:rsidRDefault="002F2296" w:rsidP="002F2296"/>
        </w:tc>
        <w:tc>
          <w:tcPr>
            <w:tcW w:w="284" w:type="dxa"/>
          </w:tcPr>
          <w:p w14:paraId="5A9E302F" w14:textId="77777777" w:rsidR="002F2296" w:rsidRDefault="002F2296" w:rsidP="002F2296"/>
        </w:tc>
        <w:tc>
          <w:tcPr>
            <w:tcW w:w="284" w:type="dxa"/>
          </w:tcPr>
          <w:p w14:paraId="01AB616E" w14:textId="77777777" w:rsidR="002F2296" w:rsidRDefault="002F2296" w:rsidP="002F2296"/>
        </w:tc>
        <w:tc>
          <w:tcPr>
            <w:tcW w:w="284" w:type="dxa"/>
          </w:tcPr>
          <w:p w14:paraId="26C57116" w14:textId="77777777" w:rsidR="002F2296" w:rsidRDefault="002F2296" w:rsidP="002F2296"/>
        </w:tc>
        <w:tc>
          <w:tcPr>
            <w:tcW w:w="284" w:type="dxa"/>
          </w:tcPr>
          <w:p w14:paraId="7F900E57" w14:textId="77777777" w:rsidR="002F2296" w:rsidRDefault="002F2296" w:rsidP="002F2296"/>
        </w:tc>
        <w:tc>
          <w:tcPr>
            <w:tcW w:w="284" w:type="dxa"/>
          </w:tcPr>
          <w:p w14:paraId="54831D09" w14:textId="77777777" w:rsidR="002F2296" w:rsidRDefault="002F2296" w:rsidP="002F2296"/>
        </w:tc>
        <w:tc>
          <w:tcPr>
            <w:tcW w:w="284" w:type="dxa"/>
          </w:tcPr>
          <w:p w14:paraId="44FDBECE" w14:textId="77777777" w:rsidR="002F2296" w:rsidRDefault="002F2296" w:rsidP="002F2296"/>
        </w:tc>
        <w:tc>
          <w:tcPr>
            <w:tcW w:w="284" w:type="dxa"/>
          </w:tcPr>
          <w:p w14:paraId="558DCB30" w14:textId="77777777" w:rsidR="002F2296" w:rsidRDefault="002F2296" w:rsidP="002F2296"/>
        </w:tc>
        <w:tc>
          <w:tcPr>
            <w:tcW w:w="284" w:type="dxa"/>
          </w:tcPr>
          <w:p w14:paraId="3BB8CEEC" w14:textId="77777777" w:rsidR="002F2296" w:rsidRDefault="002F2296" w:rsidP="002F2296"/>
        </w:tc>
        <w:tc>
          <w:tcPr>
            <w:tcW w:w="284" w:type="dxa"/>
          </w:tcPr>
          <w:p w14:paraId="3BE70F72" w14:textId="77777777" w:rsidR="002F2296" w:rsidRDefault="002F2296" w:rsidP="002F2296"/>
        </w:tc>
        <w:tc>
          <w:tcPr>
            <w:tcW w:w="284" w:type="dxa"/>
          </w:tcPr>
          <w:p w14:paraId="2A486ED8" w14:textId="77777777" w:rsidR="002F2296" w:rsidRDefault="002F2296" w:rsidP="002F2296"/>
        </w:tc>
        <w:tc>
          <w:tcPr>
            <w:tcW w:w="284" w:type="dxa"/>
          </w:tcPr>
          <w:p w14:paraId="37D1138F" w14:textId="77777777" w:rsidR="002F2296" w:rsidRDefault="002F2296" w:rsidP="002F2296"/>
        </w:tc>
        <w:tc>
          <w:tcPr>
            <w:tcW w:w="284" w:type="dxa"/>
          </w:tcPr>
          <w:p w14:paraId="6AE82C8A" w14:textId="77777777" w:rsidR="002F2296" w:rsidRDefault="002F2296" w:rsidP="002F2296"/>
        </w:tc>
        <w:tc>
          <w:tcPr>
            <w:tcW w:w="284" w:type="dxa"/>
          </w:tcPr>
          <w:p w14:paraId="680190EF" w14:textId="77777777" w:rsidR="002F2296" w:rsidRDefault="002F2296" w:rsidP="002F2296"/>
        </w:tc>
        <w:tc>
          <w:tcPr>
            <w:tcW w:w="284" w:type="dxa"/>
          </w:tcPr>
          <w:p w14:paraId="1F2202C2" w14:textId="77777777" w:rsidR="002F2296" w:rsidRDefault="002F2296" w:rsidP="002F2296"/>
        </w:tc>
        <w:tc>
          <w:tcPr>
            <w:tcW w:w="284" w:type="dxa"/>
          </w:tcPr>
          <w:p w14:paraId="76D08F76" w14:textId="77777777" w:rsidR="002F2296" w:rsidRDefault="002F2296" w:rsidP="002F2296"/>
        </w:tc>
        <w:tc>
          <w:tcPr>
            <w:tcW w:w="284" w:type="dxa"/>
          </w:tcPr>
          <w:p w14:paraId="3A1C8A8B" w14:textId="77777777" w:rsidR="002F2296" w:rsidRDefault="002F2296" w:rsidP="002F2296"/>
        </w:tc>
        <w:tc>
          <w:tcPr>
            <w:tcW w:w="284" w:type="dxa"/>
          </w:tcPr>
          <w:p w14:paraId="73FBC6E4" w14:textId="77777777" w:rsidR="002F2296" w:rsidRDefault="002F2296" w:rsidP="002F2296"/>
        </w:tc>
        <w:tc>
          <w:tcPr>
            <w:tcW w:w="284" w:type="dxa"/>
          </w:tcPr>
          <w:p w14:paraId="1D0A1536" w14:textId="77777777" w:rsidR="002F2296" w:rsidRDefault="002F2296" w:rsidP="002F2296"/>
        </w:tc>
      </w:tr>
      <w:tr w:rsidR="002F2296" w14:paraId="4FB7E868" w14:textId="77777777" w:rsidTr="002F2296">
        <w:trPr>
          <w:trHeight w:hRule="exact" w:val="284"/>
        </w:trPr>
        <w:tc>
          <w:tcPr>
            <w:tcW w:w="284" w:type="dxa"/>
          </w:tcPr>
          <w:p w14:paraId="742E03BA" w14:textId="77777777" w:rsidR="002F2296" w:rsidRDefault="002F2296" w:rsidP="002F2296"/>
        </w:tc>
        <w:tc>
          <w:tcPr>
            <w:tcW w:w="284" w:type="dxa"/>
          </w:tcPr>
          <w:p w14:paraId="2451FE6B" w14:textId="77777777" w:rsidR="002F2296" w:rsidRDefault="002F2296" w:rsidP="002F2296"/>
        </w:tc>
        <w:tc>
          <w:tcPr>
            <w:tcW w:w="284" w:type="dxa"/>
          </w:tcPr>
          <w:p w14:paraId="789A0E7B" w14:textId="77777777" w:rsidR="002F2296" w:rsidRDefault="002F2296" w:rsidP="002F2296">
            <w:r>
              <w:rPr>
                <w:noProof/>
              </w:rPr>
              <mc:AlternateContent>
                <mc:Choice Requires="wpg">
                  <w:drawing>
                    <wp:anchor distT="0" distB="0" distL="114300" distR="114300" simplePos="0" relativeHeight="251653120" behindDoc="0" locked="0" layoutInCell="1" allowOverlap="1" wp14:anchorId="6664702C" wp14:editId="4432BE93">
                      <wp:simplePos x="0" y="0"/>
                      <wp:positionH relativeFrom="column">
                        <wp:posOffset>635</wp:posOffset>
                      </wp:positionH>
                      <wp:positionV relativeFrom="paragraph">
                        <wp:posOffset>-635</wp:posOffset>
                      </wp:positionV>
                      <wp:extent cx="4850130" cy="5175885"/>
                      <wp:effectExtent l="0" t="50800" r="52070" b="31115"/>
                      <wp:wrapNone/>
                      <wp:docPr id="25" name="Gruppierung 25"/>
                      <wp:cNvGraphicFramePr/>
                      <a:graphic xmlns:a="http://schemas.openxmlformats.org/drawingml/2006/main">
                        <a:graphicData uri="http://schemas.microsoft.com/office/word/2010/wordprocessingGroup">
                          <wpg:wgp>
                            <wpg:cNvGrpSpPr/>
                            <wpg:grpSpPr>
                              <a:xfrm>
                                <a:off x="0" y="0"/>
                                <a:ext cx="4850130" cy="5175885"/>
                                <a:chOff x="0" y="0"/>
                                <a:chExt cx="4850130" cy="5175885"/>
                              </a:xfrm>
                            </wpg:grpSpPr>
                            <wps:wsp>
                              <wps:cNvPr id="26" name="Gerade Verbindung mit Pfeil 26"/>
                              <wps:cNvCnPr/>
                              <wps:spPr>
                                <a:xfrm flipV="1">
                                  <a:off x="108585" y="0"/>
                                  <a:ext cx="0" cy="51758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Gerade Verbindung mit Pfeil 27"/>
                              <wps:cNvCnPr/>
                              <wps:spPr>
                                <a:xfrm>
                                  <a:off x="0" y="5067300"/>
                                  <a:ext cx="48501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5F79C64" id="Gruppierung_x0020_25" o:spid="_x0000_s1026" style="position:absolute;margin-left:.05pt;margin-top:0;width:381.9pt;height:407.55pt;z-index:251653120" coordsize="4850130,5175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">
                      <v:shape id="Gerade_x0020_Verbindung_x0020_mit_x0020_Pfeil_x0020_26" o:spid="_x0000_s1027" type="#_x0000_t32" style="position:absolute;left:108585;width:0;height:51758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IJjMMAAADbAAAADwAAAGRycy9kb3ducmV2LnhtbESPQYvCMBSE7wv+h/AEL4um9iBSjSKC&#10;4GEvW7Xg7dE822rzUprY1n+/WRA8DjPzDbPeDqYWHbWusqxgPotAEOdWV1woOJ8O0yUI55E11pZJ&#10;wYscbDejrzUm2vb8S13qCxEg7BJUUHrfJFK6vCSDbmYb4uDdbGvQB9kWUrfYB7ipZRxFC2mw4rBQ&#10;YkP7kvJH+jQK7tkzHbrrcXnOMtdcvvvsp7vFSk3Gw24FwtPgP+F3+6gVxAv4/xJ+gN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CCYzDAAAA2wAAAA8AAAAAAAAAAAAA&#10;AAAAoQIAAGRycy9kb3ducmV2LnhtbFBLBQYAAAAABAAEAPkAAACRAwAAAAA=&#10;" strokecolor="#5b9bd5 [3204]" strokeweight="1pt">
                        <v:stroke endarrow="open" joinstyle="miter"/>
                      </v:shape>
                      <v:shape id="Gerade_x0020_Verbindung_x0020_mit_x0020_Pfeil_x0020_27" o:spid="_x0000_s1028" type="#_x0000_t32" style="position:absolute;top:5067300;width:48501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w4acMAAADbAAAADwAAAGRycy9kb3ducmV2LnhtbESPzWrDMBCE74W+g9hCL6aRa0gd3Cih&#10;GPJzKSFpH2CxtpaptTKW/NO3jwKFHIeZ+YZZb2fbipF63zhW8LpIQRBXTjdcK/j+2r2sQPiArLF1&#10;TAr+yMN28/iwxkK7ic80XkItIoR9gQpMCF0hpa8MWfQL1xFH78f1FkOUfS11j1OE21ZmafomLTYc&#10;Fwx2VBqqfi+DVdBpu/os872j8WSGRC4PSZsclHp+mj/eQQSawz383z5qBVkOty/xB8jN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8OGnDAAAA2wAAAA8AAAAAAAAAAAAA&#10;AAAAoQIAAGRycy9kb3ducmV2LnhtbFBLBQYAAAAABAAEAPkAAACRAwAAAAA=&#10;" strokecolor="#5b9bd5 [3204]" strokeweight="1pt">
                        <v:stroke endarrow="open" joinstyle="miter"/>
                      </v:shape>
                    </v:group>
                  </w:pict>
                </mc:Fallback>
              </mc:AlternateContent>
            </w:r>
          </w:p>
        </w:tc>
        <w:tc>
          <w:tcPr>
            <w:tcW w:w="284" w:type="dxa"/>
          </w:tcPr>
          <w:p w14:paraId="492A8D0E" w14:textId="77777777" w:rsidR="002F2296" w:rsidRDefault="002F2296" w:rsidP="002F2296"/>
        </w:tc>
        <w:tc>
          <w:tcPr>
            <w:tcW w:w="284" w:type="dxa"/>
          </w:tcPr>
          <w:p w14:paraId="00721C0B" w14:textId="77777777" w:rsidR="002F2296" w:rsidRDefault="002F2296" w:rsidP="002F2296"/>
        </w:tc>
        <w:tc>
          <w:tcPr>
            <w:tcW w:w="284" w:type="dxa"/>
          </w:tcPr>
          <w:p w14:paraId="34AA9030" w14:textId="77777777" w:rsidR="002F2296" w:rsidRDefault="002F2296" w:rsidP="002F2296"/>
        </w:tc>
        <w:tc>
          <w:tcPr>
            <w:tcW w:w="284" w:type="dxa"/>
          </w:tcPr>
          <w:p w14:paraId="0E6A5224" w14:textId="77777777" w:rsidR="002F2296" w:rsidRDefault="002F2296" w:rsidP="002F2296"/>
        </w:tc>
        <w:tc>
          <w:tcPr>
            <w:tcW w:w="284" w:type="dxa"/>
          </w:tcPr>
          <w:p w14:paraId="1FDDDFBF" w14:textId="77777777" w:rsidR="002F2296" w:rsidRDefault="002F2296" w:rsidP="002F2296"/>
        </w:tc>
        <w:tc>
          <w:tcPr>
            <w:tcW w:w="284" w:type="dxa"/>
          </w:tcPr>
          <w:p w14:paraId="1DDD681C" w14:textId="77777777" w:rsidR="002F2296" w:rsidRDefault="002F2296" w:rsidP="002F2296"/>
        </w:tc>
        <w:tc>
          <w:tcPr>
            <w:tcW w:w="284" w:type="dxa"/>
          </w:tcPr>
          <w:p w14:paraId="51EFC177" w14:textId="77777777" w:rsidR="002F2296" w:rsidRDefault="002F2296" w:rsidP="002F2296"/>
        </w:tc>
        <w:tc>
          <w:tcPr>
            <w:tcW w:w="284" w:type="dxa"/>
          </w:tcPr>
          <w:p w14:paraId="75DDD8C4" w14:textId="77777777" w:rsidR="002F2296" w:rsidRDefault="002F2296" w:rsidP="002F2296"/>
        </w:tc>
        <w:tc>
          <w:tcPr>
            <w:tcW w:w="284" w:type="dxa"/>
          </w:tcPr>
          <w:p w14:paraId="5AD1DA54" w14:textId="77777777" w:rsidR="002F2296" w:rsidRDefault="002F2296" w:rsidP="002F2296"/>
        </w:tc>
        <w:tc>
          <w:tcPr>
            <w:tcW w:w="284" w:type="dxa"/>
          </w:tcPr>
          <w:p w14:paraId="3FB19D8F" w14:textId="77777777" w:rsidR="002F2296" w:rsidRDefault="002F2296" w:rsidP="002F2296"/>
        </w:tc>
        <w:tc>
          <w:tcPr>
            <w:tcW w:w="284" w:type="dxa"/>
          </w:tcPr>
          <w:p w14:paraId="1BF65703" w14:textId="77777777" w:rsidR="002F2296" w:rsidRDefault="002F2296" w:rsidP="002F2296"/>
        </w:tc>
        <w:tc>
          <w:tcPr>
            <w:tcW w:w="284" w:type="dxa"/>
          </w:tcPr>
          <w:p w14:paraId="5474BC52" w14:textId="77777777" w:rsidR="002F2296" w:rsidRDefault="002F2296" w:rsidP="002F2296"/>
        </w:tc>
        <w:tc>
          <w:tcPr>
            <w:tcW w:w="284" w:type="dxa"/>
          </w:tcPr>
          <w:p w14:paraId="1D697267" w14:textId="77777777" w:rsidR="002F2296" w:rsidRDefault="002F2296" w:rsidP="002F2296"/>
        </w:tc>
        <w:tc>
          <w:tcPr>
            <w:tcW w:w="284" w:type="dxa"/>
          </w:tcPr>
          <w:p w14:paraId="7156A05F" w14:textId="77777777" w:rsidR="002F2296" w:rsidRDefault="002F2296" w:rsidP="002F2296"/>
        </w:tc>
        <w:tc>
          <w:tcPr>
            <w:tcW w:w="284" w:type="dxa"/>
          </w:tcPr>
          <w:p w14:paraId="23535D3E" w14:textId="77777777" w:rsidR="002F2296" w:rsidRDefault="002F2296" w:rsidP="002F2296"/>
        </w:tc>
        <w:tc>
          <w:tcPr>
            <w:tcW w:w="284" w:type="dxa"/>
          </w:tcPr>
          <w:p w14:paraId="502CC965" w14:textId="77777777" w:rsidR="002F2296" w:rsidRDefault="002F2296" w:rsidP="002F2296"/>
        </w:tc>
        <w:tc>
          <w:tcPr>
            <w:tcW w:w="284" w:type="dxa"/>
          </w:tcPr>
          <w:p w14:paraId="61371888" w14:textId="77777777" w:rsidR="002F2296" w:rsidRDefault="002F2296" w:rsidP="002F2296"/>
        </w:tc>
        <w:tc>
          <w:tcPr>
            <w:tcW w:w="284" w:type="dxa"/>
          </w:tcPr>
          <w:p w14:paraId="19B50861" w14:textId="77777777" w:rsidR="002F2296" w:rsidRDefault="002F2296" w:rsidP="002F2296"/>
        </w:tc>
        <w:tc>
          <w:tcPr>
            <w:tcW w:w="284" w:type="dxa"/>
          </w:tcPr>
          <w:p w14:paraId="510F2517" w14:textId="77777777" w:rsidR="002F2296" w:rsidRDefault="002F2296" w:rsidP="002F2296"/>
        </w:tc>
        <w:tc>
          <w:tcPr>
            <w:tcW w:w="284" w:type="dxa"/>
          </w:tcPr>
          <w:p w14:paraId="4D0EB181" w14:textId="77777777" w:rsidR="002F2296" w:rsidRDefault="002F2296" w:rsidP="002F2296"/>
        </w:tc>
        <w:tc>
          <w:tcPr>
            <w:tcW w:w="284" w:type="dxa"/>
          </w:tcPr>
          <w:p w14:paraId="47BC8D03" w14:textId="77777777" w:rsidR="002F2296" w:rsidRDefault="002F2296" w:rsidP="002F2296"/>
        </w:tc>
        <w:tc>
          <w:tcPr>
            <w:tcW w:w="284" w:type="dxa"/>
          </w:tcPr>
          <w:p w14:paraId="277A7C31" w14:textId="77777777" w:rsidR="002F2296" w:rsidRDefault="002F2296" w:rsidP="002F2296"/>
        </w:tc>
        <w:tc>
          <w:tcPr>
            <w:tcW w:w="284" w:type="dxa"/>
          </w:tcPr>
          <w:p w14:paraId="20FB1DF3" w14:textId="77777777" w:rsidR="002F2296" w:rsidRDefault="002F2296" w:rsidP="002F2296"/>
        </w:tc>
        <w:tc>
          <w:tcPr>
            <w:tcW w:w="284" w:type="dxa"/>
          </w:tcPr>
          <w:p w14:paraId="5CB8A4F4" w14:textId="77777777" w:rsidR="002F2296" w:rsidRDefault="002F2296" w:rsidP="002F2296"/>
        </w:tc>
        <w:tc>
          <w:tcPr>
            <w:tcW w:w="284" w:type="dxa"/>
          </w:tcPr>
          <w:p w14:paraId="329D0EE4" w14:textId="77777777" w:rsidR="002F2296" w:rsidRDefault="002F2296" w:rsidP="002F2296"/>
        </w:tc>
        <w:tc>
          <w:tcPr>
            <w:tcW w:w="284" w:type="dxa"/>
          </w:tcPr>
          <w:p w14:paraId="4E510A08" w14:textId="77777777" w:rsidR="002F2296" w:rsidRDefault="002F2296" w:rsidP="002F2296"/>
        </w:tc>
        <w:tc>
          <w:tcPr>
            <w:tcW w:w="284" w:type="dxa"/>
          </w:tcPr>
          <w:p w14:paraId="15FAC082" w14:textId="77777777" w:rsidR="002F2296" w:rsidRDefault="002F2296" w:rsidP="002F2296"/>
        </w:tc>
      </w:tr>
      <w:tr w:rsidR="002F2296" w14:paraId="43A6370A" w14:textId="77777777" w:rsidTr="002F2296">
        <w:trPr>
          <w:trHeight w:hRule="exact" w:val="284"/>
        </w:trPr>
        <w:tc>
          <w:tcPr>
            <w:tcW w:w="284" w:type="dxa"/>
          </w:tcPr>
          <w:p w14:paraId="5D5BCBED" w14:textId="77777777" w:rsidR="002F2296" w:rsidRDefault="002F2296" w:rsidP="002F2296"/>
        </w:tc>
        <w:tc>
          <w:tcPr>
            <w:tcW w:w="284" w:type="dxa"/>
          </w:tcPr>
          <w:p w14:paraId="25AB1D63" w14:textId="77777777" w:rsidR="002F2296" w:rsidRDefault="002F2296" w:rsidP="002F2296"/>
        </w:tc>
        <w:tc>
          <w:tcPr>
            <w:tcW w:w="284" w:type="dxa"/>
          </w:tcPr>
          <w:p w14:paraId="30933416" w14:textId="77777777" w:rsidR="002F2296" w:rsidRDefault="002F2296" w:rsidP="002F2296"/>
        </w:tc>
        <w:tc>
          <w:tcPr>
            <w:tcW w:w="284" w:type="dxa"/>
          </w:tcPr>
          <w:p w14:paraId="1A41F0A8" w14:textId="77777777" w:rsidR="002F2296" w:rsidRDefault="002F2296" w:rsidP="002F2296"/>
        </w:tc>
        <w:tc>
          <w:tcPr>
            <w:tcW w:w="284" w:type="dxa"/>
          </w:tcPr>
          <w:p w14:paraId="6EBA2D80" w14:textId="77777777" w:rsidR="002F2296" w:rsidRDefault="002F2296" w:rsidP="002F2296"/>
        </w:tc>
        <w:tc>
          <w:tcPr>
            <w:tcW w:w="284" w:type="dxa"/>
          </w:tcPr>
          <w:p w14:paraId="77708AD9" w14:textId="77777777" w:rsidR="002F2296" w:rsidRDefault="002F2296" w:rsidP="002F2296"/>
        </w:tc>
        <w:tc>
          <w:tcPr>
            <w:tcW w:w="284" w:type="dxa"/>
          </w:tcPr>
          <w:p w14:paraId="338B90B5" w14:textId="77777777" w:rsidR="002F2296" w:rsidRDefault="002F2296" w:rsidP="002F2296"/>
        </w:tc>
        <w:tc>
          <w:tcPr>
            <w:tcW w:w="284" w:type="dxa"/>
          </w:tcPr>
          <w:p w14:paraId="0C3B3C8F" w14:textId="77777777" w:rsidR="002F2296" w:rsidRDefault="002F2296" w:rsidP="002F2296"/>
        </w:tc>
        <w:tc>
          <w:tcPr>
            <w:tcW w:w="284" w:type="dxa"/>
          </w:tcPr>
          <w:p w14:paraId="578EF464" w14:textId="77777777" w:rsidR="002F2296" w:rsidRDefault="002F2296" w:rsidP="002F2296"/>
        </w:tc>
        <w:tc>
          <w:tcPr>
            <w:tcW w:w="284" w:type="dxa"/>
          </w:tcPr>
          <w:p w14:paraId="2242943F" w14:textId="77777777" w:rsidR="002F2296" w:rsidRDefault="002F2296" w:rsidP="002F2296"/>
        </w:tc>
        <w:tc>
          <w:tcPr>
            <w:tcW w:w="284" w:type="dxa"/>
          </w:tcPr>
          <w:p w14:paraId="6F3DE849" w14:textId="77777777" w:rsidR="002F2296" w:rsidRDefault="002F2296" w:rsidP="002F2296"/>
        </w:tc>
        <w:tc>
          <w:tcPr>
            <w:tcW w:w="284" w:type="dxa"/>
          </w:tcPr>
          <w:p w14:paraId="35052996" w14:textId="77777777" w:rsidR="002F2296" w:rsidRDefault="002F2296" w:rsidP="002F2296"/>
        </w:tc>
        <w:tc>
          <w:tcPr>
            <w:tcW w:w="284" w:type="dxa"/>
          </w:tcPr>
          <w:p w14:paraId="22193D14" w14:textId="77777777" w:rsidR="002F2296" w:rsidRDefault="002F2296" w:rsidP="002F2296"/>
        </w:tc>
        <w:tc>
          <w:tcPr>
            <w:tcW w:w="284" w:type="dxa"/>
          </w:tcPr>
          <w:p w14:paraId="3D48FD16" w14:textId="77777777" w:rsidR="002F2296" w:rsidRDefault="002F2296" w:rsidP="002F2296"/>
        </w:tc>
        <w:tc>
          <w:tcPr>
            <w:tcW w:w="284" w:type="dxa"/>
          </w:tcPr>
          <w:p w14:paraId="34220025" w14:textId="77777777" w:rsidR="002F2296" w:rsidRDefault="002F2296" w:rsidP="002F2296"/>
        </w:tc>
        <w:tc>
          <w:tcPr>
            <w:tcW w:w="284" w:type="dxa"/>
          </w:tcPr>
          <w:p w14:paraId="176C6C67" w14:textId="77777777" w:rsidR="002F2296" w:rsidRDefault="002F2296" w:rsidP="002F2296"/>
        </w:tc>
        <w:tc>
          <w:tcPr>
            <w:tcW w:w="284" w:type="dxa"/>
          </w:tcPr>
          <w:p w14:paraId="3587608B" w14:textId="77777777" w:rsidR="002F2296" w:rsidRDefault="002F2296" w:rsidP="002F2296"/>
        </w:tc>
        <w:tc>
          <w:tcPr>
            <w:tcW w:w="284" w:type="dxa"/>
          </w:tcPr>
          <w:p w14:paraId="258F8605" w14:textId="77777777" w:rsidR="002F2296" w:rsidRDefault="002F2296" w:rsidP="002F2296"/>
        </w:tc>
        <w:tc>
          <w:tcPr>
            <w:tcW w:w="284" w:type="dxa"/>
          </w:tcPr>
          <w:p w14:paraId="0E153946" w14:textId="77777777" w:rsidR="002F2296" w:rsidRDefault="002F2296" w:rsidP="002F2296"/>
        </w:tc>
        <w:tc>
          <w:tcPr>
            <w:tcW w:w="284" w:type="dxa"/>
          </w:tcPr>
          <w:p w14:paraId="5F42E288" w14:textId="77777777" w:rsidR="002F2296" w:rsidRDefault="002F2296" w:rsidP="002F2296"/>
        </w:tc>
        <w:tc>
          <w:tcPr>
            <w:tcW w:w="284" w:type="dxa"/>
          </w:tcPr>
          <w:p w14:paraId="23F96CC6" w14:textId="77777777" w:rsidR="002F2296" w:rsidRDefault="002F2296" w:rsidP="002F2296"/>
        </w:tc>
        <w:tc>
          <w:tcPr>
            <w:tcW w:w="284" w:type="dxa"/>
          </w:tcPr>
          <w:p w14:paraId="32CEBAF4" w14:textId="77777777" w:rsidR="002F2296" w:rsidRDefault="002F2296" w:rsidP="002F2296"/>
        </w:tc>
        <w:tc>
          <w:tcPr>
            <w:tcW w:w="284" w:type="dxa"/>
          </w:tcPr>
          <w:p w14:paraId="3FE6E002" w14:textId="77777777" w:rsidR="002F2296" w:rsidRDefault="002F2296" w:rsidP="002F2296"/>
        </w:tc>
        <w:tc>
          <w:tcPr>
            <w:tcW w:w="284" w:type="dxa"/>
          </w:tcPr>
          <w:p w14:paraId="172C7D81" w14:textId="77777777" w:rsidR="002F2296" w:rsidRDefault="002F2296" w:rsidP="002F2296"/>
        </w:tc>
        <w:tc>
          <w:tcPr>
            <w:tcW w:w="284" w:type="dxa"/>
          </w:tcPr>
          <w:p w14:paraId="20D76A00" w14:textId="77777777" w:rsidR="002F2296" w:rsidRDefault="002F2296" w:rsidP="002F2296"/>
        </w:tc>
        <w:tc>
          <w:tcPr>
            <w:tcW w:w="284" w:type="dxa"/>
          </w:tcPr>
          <w:p w14:paraId="030A34F5" w14:textId="77777777" w:rsidR="002F2296" w:rsidRDefault="002F2296" w:rsidP="002F2296"/>
        </w:tc>
        <w:tc>
          <w:tcPr>
            <w:tcW w:w="284" w:type="dxa"/>
          </w:tcPr>
          <w:p w14:paraId="399E3BE6" w14:textId="77777777" w:rsidR="002F2296" w:rsidRDefault="002F2296" w:rsidP="002F2296"/>
        </w:tc>
        <w:tc>
          <w:tcPr>
            <w:tcW w:w="284" w:type="dxa"/>
          </w:tcPr>
          <w:p w14:paraId="066CB66F" w14:textId="77777777" w:rsidR="002F2296" w:rsidRDefault="002F2296" w:rsidP="002F2296"/>
        </w:tc>
        <w:tc>
          <w:tcPr>
            <w:tcW w:w="284" w:type="dxa"/>
          </w:tcPr>
          <w:p w14:paraId="139F7C92" w14:textId="77777777" w:rsidR="002F2296" w:rsidRDefault="002F2296" w:rsidP="002F2296"/>
        </w:tc>
        <w:tc>
          <w:tcPr>
            <w:tcW w:w="284" w:type="dxa"/>
          </w:tcPr>
          <w:p w14:paraId="687AA203" w14:textId="77777777" w:rsidR="002F2296" w:rsidRDefault="002F2296" w:rsidP="002F2296"/>
        </w:tc>
      </w:tr>
      <w:tr w:rsidR="002F2296" w14:paraId="0FEE9D38" w14:textId="77777777" w:rsidTr="002F2296">
        <w:trPr>
          <w:trHeight w:hRule="exact" w:val="284"/>
        </w:trPr>
        <w:tc>
          <w:tcPr>
            <w:tcW w:w="284" w:type="dxa"/>
          </w:tcPr>
          <w:p w14:paraId="5A9A4E54" w14:textId="77777777" w:rsidR="002F2296" w:rsidRDefault="002F2296" w:rsidP="002F2296"/>
        </w:tc>
        <w:tc>
          <w:tcPr>
            <w:tcW w:w="284" w:type="dxa"/>
          </w:tcPr>
          <w:p w14:paraId="6CBBC23B" w14:textId="77777777" w:rsidR="002F2296" w:rsidRDefault="002F2296" w:rsidP="002F2296"/>
        </w:tc>
        <w:tc>
          <w:tcPr>
            <w:tcW w:w="284" w:type="dxa"/>
          </w:tcPr>
          <w:p w14:paraId="7A1749D7" w14:textId="77777777" w:rsidR="002F2296" w:rsidRDefault="002F2296" w:rsidP="002F2296"/>
        </w:tc>
        <w:tc>
          <w:tcPr>
            <w:tcW w:w="284" w:type="dxa"/>
          </w:tcPr>
          <w:p w14:paraId="6A78B969" w14:textId="77777777" w:rsidR="002F2296" w:rsidRDefault="002F2296" w:rsidP="002F2296"/>
        </w:tc>
        <w:tc>
          <w:tcPr>
            <w:tcW w:w="284" w:type="dxa"/>
          </w:tcPr>
          <w:p w14:paraId="346DD82C" w14:textId="77777777" w:rsidR="002F2296" w:rsidRDefault="002F2296" w:rsidP="002F2296"/>
        </w:tc>
        <w:tc>
          <w:tcPr>
            <w:tcW w:w="284" w:type="dxa"/>
          </w:tcPr>
          <w:p w14:paraId="750AE074" w14:textId="77777777" w:rsidR="002F2296" w:rsidRDefault="002F2296" w:rsidP="002F2296"/>
        </w:tc>
        <w:tc>
          <w:tcPr>
            <w:tcW w:w="284" w:type="dxa"/>
          </w:tcPr>
          <w:p w14:paraId="3D51C57E" w14:textId="77777777" w:rsidR="002F2296" w:rsidRDefault="002F2296" w:rsidP="002F2296"/>
        </w:tc>
        <w:tc>
          <w:tcPr>
            <w:tcW w:w="284" w:type="dxa"/>
          </w:tcPr>
          <w:p w14:paraId="0512364A" w14:textId="77777777" w:rsidR="002F2296" w:rsidRDefault="002F2296" w:rsidP="002F2296"/>
        </w:tc>
        <w:tc>
          <w:tcPr>
            <w:tcW w:w="284" w:type="dxa"/>
          </w:tcPr>
          <w:p w14:paraId="26B95B3F" w14:textId="77777777" w:rsidR="002F2296" w:rsidRDefault="002F2296" w:rsidP="002F2296"/>
        </w:tc>
        <w:tc>
          <w:tcPr>
            <w:tcW w:w="284" w:type="dxa"/>
          </w:tcPr>
          <w:p w14:paraId="2FEE59BA" w14:textId="77777777" w:rsidR="002F2296" w:rsidRDefault="002F2296" w:rsidP="002F2296"/>
        </w:tc>
        <w:tc>
          <w:tcPr>
            <w:tcW w:w="284" w:type="dxa"/>
          </w:tcPr>
          <w:p w14:paraId="65F5063D" w14:textId="77777777" w:rsidR="002F2296" w:rsidRDefault="002F2296" w:rsidP="002F2296"/>
        </w:tc>
        <w:tc>
          <w:tcPr>
            <w:tcW w:w="284" w:type="dxa"/>
          </w:tcPr>
          <w:p w14:paraId="03FD51EB" w14:textId="77777777" w:rsidR="002F2296" w:rsidRDefault="002F2296" w:rsidP="002F2296"/>
        </w:tc>
        <w:tc>
          <w:tcPr>
            <w:tcW w:w="284" w:type="dxa"/>
          </w:tcPr>
          <w:p w14:paraId="283C4C3C" w14:textId="77777777" w:rsidR="002F2296" w:rsidRDefault="002F2296" w:rsidP="002F2296"/>
        </w:tc>
        <w:tc>
          <w:tcPr>
            <w:tcW w:w="284" w:type="dxa"/>
          </w:tcPr>
          <w:p w14:paraId="2C45658D" w14:textId="77777777" w:rsidR="002F2296" w:rsidRDefault="002F2296" w:rsidP="002F2296"/>
        </w:tc>
        <w:tc>
          <w:tcPr>
            <w:tcW w:w="284" w:type="dxa"/>
          </w:tcPr>
          <w:p w14:paraId="7D559E32" w14:textId="77777777" w:rsidR="002F2296" w:rsidRDefault="002F2296" w:rsidP="002F2296"/>
        </w:tc>
        <w:tc>
          <w:tcPr>
            <w:tcW w:w="284" w:type="dxa"/>
          </w:tcPr>
          <w:p w14:paraId="58A2EB69" w14:textId="77777777" w:rsidR="002F2296" w:rsidRDefault="002F2296" w:rsidP="002F2296"/>
        </w:tc>
        <w:tc>
          <w:tcPr>
            <w:tcW w:w="284" w:type="dxa"/>
          </w:tcPr>
          <w:p w14:paraId="7D2DEFBC" w14:textId="77777777" w:rsidR="002F2296" w:rsidRDefault="002F2296" w:rsidP="002F2296"/>
        </w:tc>
        <w:tc>
          <w:tcPr>
            <w:tcW w:w="284" w:type="dxa"/>
          </w:tcPr>
          <w:p w14:paraId="66530245" w14:textId="77777777" w:rsidR="002F2296" w:rsidRDefault="002F2296" w:rsidP="002F2296"/>
        </w:tc>
        <w:tc>
          <w:tcPr>
            <w:tcW w:w="284" w:type="dxa"/>
          </w:tcPr>
          <w:p w14:paraId="198AFE64" w14:textId="77777777" w:rsidR="002F2296" w:rsidRDefault="002F2296" w:rsidP="002F2296"/>
        </w:tc>
        <w:tc>
          <w:tcPr>
            <w:tcW w:w="284" w:type="dxa"/>
          </w:tcPr>
          <w:p w14:paraId="044DF655" w14:textId="77777777" w:rsidR="002F2296" w:rsidRDefault="002F2296" w:rsidP="002F2296"/>
        </w:tc>
        <w:tc>
          <w:tcPr>
            <w:tcW w:w="284" w:type="dxa"/>
          </w:tcPr>
          <w:p w14:paraId="3DEFD09A" w14:textId="77777777" w:rsidR="002F2296" w:rsidRDefault="002F2296" w:rsidP="002F2296"/>
        </w:tc>
        <w:tc>
          <w:tcPr>
            <w:tcW w:w="284" w:type="dxa"/>
          </w:tcPr>
          <w:p w14:paraId="342286DA" w14:textId="77777777" w:rsidR="002F2296" w:rsidRDefault="002F2296" w:rsidP="002F2296"/>
        </w:tc>
        <w:tc>
          <w:tcPr>
            <w:tcW w:w="284" w:type="dxa"/>
          </w:tcPr>
          <w:p w14:paraId="2B9C2A0B" w14:textId="77777777" w:rsidR="002F2296" w:rsidRDefault="002F2296" w:rsidP="002F2296"/>
        </w:tc>
        <w:tc>
          <w:tcPr>
            <w:tcW w:w="284" w:type="dxa"/>
          </w:tcPr>
          <w:p w14:paraId="2105C176" w14:textId="77777777" w:rsidR="002F2296" w:rsidRDefault="002F2296" w:rsidP="002F2296"/>
        </w:tc>
        <w:tc>
          <w:tcPr>
            <w:tcW w:w="284" w:type="dxa"/>
          </w:tcPr>
          <w:p w14:paraId="74DBA10F" w14:textId="77777777" w:rsidR="002F2296" w:rsidRDefault="002F2296" w:rsidP="002F2296"/>
        </w:tc>
        <w:tc>
          <w:tcPr>
            <w:tcW w:w="284" w:type="dxa"/>
          </w:tcPr>
          <w:p w14:paraId="28BEAA72" w14:textId="77777777" w:rsidR="002F2296" w:rsidRDefault="002F2296" w:rsidP="002F2296"/>
        </w:tc>
        <w:tc>
          <w:tcPr>
            <w:tcW w:w="284" w:type="dxa"/>
          </w:tcPr>
          <w:p w14:paraId="359DA3C4" w14:textId="77777777" w:rsidR="002F2296" w:rsidRDefault="002F2296" w:rsidP="002F2296"/>
        </w:tc>
        <w:tc>
          <w:tcPr>
            <w:tcW w:w="284" w:type="dxa"/>
          </w:tcPr>
          <w:p w14:paraId="7BA0738F" w14:textId="77777777" w:rsidR="002F2296" w:rsidRDefault="002F2296" w:rsidP="002F2296"/>
        </w:tc>
        <w:tc>
          <w:tcPr>
            <w:tcW w:w="284" w:type="dxa"/>
          </w:tcPr>
          <w:p w14:paraId="557E4197" w14:textId="77777777" w:rsidR="002F2296" w:rsidRDefault="002F2296" w:rsidP="002F2296"/>
        </w:tc>
        <w:tc>
          <w:tcPr>
            <w:tcW w:w="284" w:type="dxa"/>
          </w:tcPr>
          <w:p w14:paraId="67A71572" w14:textId="77777777" w:rsidR="002F2296" w:rsidRDefault="002F2296" w:rsidP="002F2296"/>
        </w:tc>
      </w:tr>
      <w:tr w:rsidR="002F2296" w14:paraId="57504E63" w14:textId="77777777" w:rsidTr="002F2296">
        <w:trPr>
          <w:trHeight w:hRule="exact" w:val="284"/>
        </w:trPr>
        <w:tc>
          <w:tcPr>
            <w:tcW w:w="284" w:type="dxa"/>
          </w:tcPr>
          <w:p w14:paraId="501228E9" w14:textId="77777777" w:rsidR="002F2296" w:rsidRDefault="002F2296" w:rsidP="002F2296"/>
        </w:tc>
        <w:tc>
          <w:tcPr>
            <w:tcW w:w="284" w:type="dxa"/>
          </w:tcPr>
          <w:p w14:paraId="63B85BFE" w14:textId="77777777" w:rsidR="002F2296" w:rsidRDefault="002F2296" w:rsidP="002F2296"/>
        </w:tc>
        <w:tc>
          <w:tcPr>
            <w:tcW w:w="284" w:type="dxa"/>
          </w:tcPr>
          <w:p w14:paraId="32AE07F3" w14:textId="77777777" w:rsidR="002F2296" w:rsidRDefault="002F2296" w:rsidP="002F2296"/>
        </w:tc>
        <w:tc>
          <w:tcPr>
            <w:tcW w:w="284" w:type="dxa"/>
          </w:tcPr>
          <w:p w14:paraId="5973C599" w14:textId="77777777" w:rsidR="002F2296" w:rsidRDefault="002F2296" w:rsidP="002F2296"/>
        </w:tc>
        <w:tc>
          <w:tcPr>
            <w:tcW w:w="284" w:type="dxa"/>
          </w:tcPr>
          <w:p w14:paraId="497073FF" w14:textId="77777777" w:rsidR="002F2296" w:rsidRDefault="002F2296" w:rsidP="002F2296"/>
        </w:tc>
        <w:tc>
          <w:tcPr>
            <w:tcW w:w="284" w:type="dxa"/>
          </w:tcPr>
          <w:p w14:paraId="7A1EC950" w14:textId="77777777" w:rsidR="002F2296" w:rsidRDefault="002F2296" w:rsidP="002F2296"/>
        </w:tc>
        <w:tc>
          <w:tcPr>
            <w:tcW w:w="284" w:type="dxa"/>
          </w:tcPr>
          <w:p w14:paraId="0A1DED70" w14:textId="77777777" w:rsidR="002F2296" w:rsidRDefault="002F2296" w:rsidP="002F2296"/>
        </w:tc>
        <w:tc>
          <w:tcPr>
            <w:tcW w:w="284" w:type="dxa"/>
          </w:tcPr>
          <w:p w14:paraId="392AA067" w14:textId="77777777" w:rsidR="002F2296" w:rsidRDefault="002F2296" w:rsidP="002F2296"/>
        </w:tc>
        <w:tc>
          <w:tcPr>
            <w:tcW w:w="284" w:type="dxa"/>
          </w:tcPr>
          <w:p w14:paraId="33586A88" w14:textId="77777777" w:rsidR="002F2296" w:rsidRDefault="002F2296" w:rsidP="002F2296"/>
        </w:tc>
        <w:tc>
          <w:tcPr>
            <w:tcW w:w="284" w:type="dxa"/>
          </w:tcPr>
          <w:p w14:paraId="61FBB873" w14:textId="77777777" w:rsidR="002F2296" w:rsidRDefault="002F2296" w:rsidP="002F2296"/>
        </w:tc>
        <w:tc>
          <w:tcPr>
            <w:tcW w:w="284" w:type="dxa"/>
          </w:tcPr>
          <w:p w14:paraId="10DFF3D7" w14:textId="77777777" w:rsidR="002F2296" w:rsidRDefault="002F2296" w:rsidP="002F2296"/>
        </w:tc>
        <w:tc>
          <w:tcPr>
            <w:tcW w:w="284" w:type="dxa"/>
          </w:tcPr>
          <w:p w14:paraId="7A9A2D55" w14:textId="77777777" w:rsidR="002F2296" w:rsidRDefault="002F2296" w:rsidP="002F2296"/>
        </w:tc>
        <w:tc>
          <w:tcPr>
            <w:tcW w:w="284" w:type="dxa"/>
          </w:tcPr>
          <w:p w14:paraId="07CA18DB" w14:textId="77777777" w:rsidR="002F2296" w:rsidRDefault="002F2296" w:rsidP="002F2296"/>
        </w:tc>
        <w:tc>
          <w:tcPr>
            <w:tcW w:w="284" w:type="dxa"/>
          </w:tcPr>
          <w:p w14:paraId="6F285083" w14:textId="77777777" w:rsidR="002F2296" w:rsidRDefault="002F2296" w:rsidP="002F2296"/>
        </w:tc>
        <w:tc>
          <w:tcPr>
            <w:tcW w:w="284" w:type="dxa"/>
          </w:tcPr>
          <w:p w14:paraId="78A5B250" w14:textId="77777777" w:rsidR="002F2296" w:rsidRDefault="002F2296" w:rsidP="002F2296"/>
        </w:tc>
        <w:tc>
          <w:tcPr>
            <w:tcW w:w="284" w:type="dxa"/>
          </w:tcPr>
          <w:p w14:paraId="07B6A9AB" w14:textId="77777777" w:rsidR="002F2296" w:rsidRDefault="002F2296" w:rsidP="002F2296"/>
        </w:tc>
        <w:tc>
          <w:tcPr>
            <w:tcW w:w="284" w:type="dxa"/>
          </w:tcPr>
          <w:p w14:paraId="0597A951" w14:textId="77777777" w:rsidR="002F2296" w:rsidRDefault="002F2296" w:rsidP="002F2296"/>
        </w:tc>
        <w:tc>
          <w:tcPr>
            <w:tcW w:w="284" w:type="dxa"/>
          </w:tcPr>
          <w:p w14:paraId="264731A3" w14:textId="77777777" w:rsidR="002F2296" w:rsidRDefault="002F2296" w:rsidP="002F2296"/>
        </w:tc>
        <w:tc>
          <w:tcPr>
            <w:tcW w:w="284" w:type="dxa"/>
          </w:tcPr>
          <w:p w14:paraId="1448104F" w14:textId="77777777" w:rsidR="002F2296" w:rsidRDefault="002F2296" w:rsidP="002F2296"/>
        </w:tc>
        <w:tc>
          <w:tcPr>
            <w:tcW w:w="284" w:type="dxa"/>
          </w:tcPr>
          <w:p w14:paraId="2BA6753A" w14:textId="77777777" w:rsidR="002F2296" w:rsidRDefault="002F2296" w:rsidP="002F2296"/>
        </w:tc>
        <w:tc>
          <w:tcPr>
            <w:tcW w:w="284" w:type="dxa"/>
          </w:tcPr>
          <w:p w14:paraId="2BEBF356" w14:textId="77777777" w:rsidR="002F2296" w:rsidRDefault="002F2296" w:rsidP="002F2296"/>
        </w:tc>
        <w:tc>
          <w:tcPr>
            <w:tcW w:w="284" w:type="dxa"/>
          </w:tcPr>
          <w:p w14:paraId="15E2E5BD" w14:textId="77777777" w:rsidR="002F2296" w:rsidRDefault="002F2296" w:rsidP="002F2296"/>
        </w:tc>
        <w:tc>
          <w:tcPr>
            <w:tcW w:w="284" w:type="dxa"/>
          </w:tcPr>
          <w:p w14:paraId="3C943FAE" w14:textId="77777777" w:rsidR="002F2296" w:rsidRDefault="002F2296" w:rsidP="002F2296"/>
        </w:tc>
        <w:tc>
          <w:tcPr>
            <w:tcW w:w="284" w:type="dxa"/>
          </w:tcPr>
          <w:p w14:paraId="1E5BBCA5" w14:textId="77777777" w:rsidR="002F2296" w:rsidRDefault="002F2296" w:rsidP="002F2296"/>
        </w:tc>
        <w:tc>
          <w:tcPr>
            <w:tcW w:w="284" w:type="dxa"/>
          </w:tcPr>
          <w:p w14:paraId="4060D5E4" w14:textId="77777777" w:rsidR="002F2296" w:rsidRDefault="002F2296" w:rsidP="002F2296"/>
        </w:tc>
        <w:tc>
          <w:tcPr>
            <w:tcW w:w="284" w:type="dxa"/>
          </w:tcPr>
          <w:p w14:paraId="5DFA5E66" w14:textId="77777777" w:rsidR="002F2296" w:rsidRDefault="002F2296" w:rsidP="002F2296"/>
        </w:tc>
        <w:tc>
          <w:tcPr>
            <w:tcW w:w="284" w:type="dxa"/>
          </w:tcPr>
          <w:p w14:paraId="69044F56" w14:textId="77777777" w:rsidR="002F2296" w:rsidRDefault="002F2296" w:rsidP="002F2296"/>
        </w:tc>
        <w:tc>
          <w:tcPr>
            <w:tcW w:w="284" w:type="dxa"/>
          </w:tcPr>
          <w:p w14:paraId="65647FBD" w14:textId="77777777" w:rsidR="002F2296" w:rsidRDefault="002F2296" w:rsidP="002F2296"/>
        </w:tc>
        <w:tc>
          <w:tcPr>
            <w:tcW w:w="284" w:type="dxa"/>
          </w:tcPr>
          <w:p w14:paraId="5B856C45" w14:textId="77777777" w:rsidR="002F2296" w:rsidRDefault="002F2296" w:rsidP="002F2296"/>
        </w:tc>
        <w:tc>
          <w:tcPr>
            <w:tcW w:w="284" w:type="dxa"/>
          </w:tcPr>
          <w:p w14:paraId="28978183" w14:textId="77777777" w:rsidR="002F2296" w:rsidRDefault="002F2296" w:rsidP="002F2296"/>
        </w:tc>
      </w:tr>
      <w:tr w:rsidR="002F2296" w14:paraId="4B9749B7" w14:textId="77777777" w:rsidTr="002F2296">
        <w:trPr>
          <w:trHeight w:hRule="exact" w:val="284"/>
        </w:trPr>
        <w:tc>
          <w:tcPr>
            <w:tcW w:w="284" w:type="dxa"/>
          </w:tcPr>
          <w:p w14:paraId="3EDC16F6" w14:textId="77777777" w:rsidR="002F2296" w:rsidRDefault="002F2296" w:rsidP="002F2296"/>
        </w:tc>
        <w:tc>
          <w:tcPr>
            <w:tcW w:w="284" w:type="dxa"/>
          </w:tcPr>
          <w:p w14:paraId="1C69C3E5" w14:textId="77777777" w:rsidR="002F2296" w:rsidRDefault="002F2296" w:rsidP="002F2296"/>
        </w:tc>
        <w:tc>
          <w:tcPr>
            <w:tcW w:w="284" w:type="dxa"/>
          </w:tcPr>
          <w:p w14:paraId="208CEA95" w14:textId="77777777" w:rsidR="002F2296" w:rsidRDefault="002F2296" w:rsidP="002F2296"/>
        </w:tc>
        <w:tc>
          <w:tcPr>
            <w:tcW w:w="284" w:type="dxa"/>
          </w:tcPr>
          <w:p w14:paraId="5910070E" w14:textId="77777777" w:rsidR="002F2296" w:rsidRDefault="002F2296" w:rsidP="002F2296"/>
        </w:tc>
        <w:tc>
          <w:tcPr>
            <w:tcW w:w="284" w:type="dxa"/>
          </w:tcPr>
          <w:p w14:paraId="56EB9560" w14:textId="77777777" w:rsidR="002F2296" w:rsidRDefault="002F2296" w:rsidP="002F2296"/>
        </w:tc>
        <w:tc>
          <w:tcPr>
            <w:tcW w:w="284" w:type="dxa"/>
          </w:tcPr>
          <w:p w14:paraId="26CE764B" w14:textId="77777777" w:rsidR="002F2296" w:rsidRDefault="002F2296" w:rsidP="002F2296"/>
        </w:tc>
        <w:tc>
          <w:tcPr>
            <w:tcW w:w="284" w:type="dxa"/>
          </w:tcPr>
          <w:p w14:paraId="599CDCBB" w14:textId="77777777" w:rsidR="002F2296" w:rsidRDefault="002F2296" w:rsidP="002F2296"/>
        </w:tc>
        <w:tc>
          <w:tcPr>
            <w:tcW w:w="284" w:type="dxa"/>
          </w:tcPr>
          <w:p w14:paraId="71CCE8B1" w14:textId="77777777" w:rsidR="002F2296" w:rsidRDefault="002F2296" w:rsidP="002F2296"/>
        </w:tc>
        <w:tc>
          <w:tcPr>
            <w:tcW w:w="284" w:type="dxa"/>
          </w:tcPr>
          <w:p w14:paraId="5D07CAAE" w14:textId="77777777" w:rsidR="002F2296" w:rsidRDefault="002F2296" w:rsidP="002F2296"/>
        </w:tc>
        <w:tc>
          <w:tcPr>
            <w:tcW w:w="284" w:type="dxa"/>
          </w:tcPr>
          <w:p w14:paraId="0EF76322" w14:textId="77777777" w:rsidR="002F2296" w:rsidRDefault="002F2296" w:rsidP="002F2296"/>
        </w:tc>
        <w:tc>
          <w:tcPr>
            <w:tcW w:w="284" w:type="dxa"/>
          </w:tcPr>
          <w:p w14:paraId="43A2D4BC" w14:textId="77777777" w:rsidR="002F2296" w:rsidRDefault="002F2296" w:rsidP="002F2296"/>
        </w:tc>
        <w:tc>
          <w:tcPr>
            <w:tcW w:w="284" w:type="dxa"/>
          </w:tcPr>
          <w:p w14:paraId="58C811C7" w14:textId="77777777" w:rsidR="002F2296" w:rsidRDefault="002F2296" w:rsidP="002F2296"/>
        </w:tc>
        <w:tc>
          <w:tcPr>
            <w:tcW w:w="284" w:type="dxa"/>
          </w:tcPr>
          <w:p w14:paraId="0E5EE533" w14:textId="77777777" w:rsidR="002F2296" w:rsidRDefault="002F2296" w:rsidP="002F2296"/>
        </w:tc>
        <w:tc>
          <w:tcPr>
            <w:tcW w:w="284" w:type="dxa"/>
          </w:tcPr>
          <w:p w14:paraId="698B8A33" w14:textId="77777777" w:rsidR="002F2296" w:rsidRDefault="002F2296" w:rsidP="002F2296"/>
        </w:tc>
        <w:tc>
          <w:tcPr>
            <w:tcW w:w="284" w:type="dxa"/>
          </w:tcPr>
          <w:p w14:paraId="2941BAF8" w14:textId="77777777" w:rsidR="002F2296" w:rsidRDefault="002F2296" w:rsidP="002F2296"/>
        </w:tc>
        <w:tc>
          <w:tcPr>
            <w:tcW w:w="284" w:type="dxa"/>
          </w:tcPr>
          <w:p w14:paraId="59AE79E9" w14:textId="77777777" w:rsidR="002F2296" w:rsidRDefault="002F2296" w:rsidP="002F2296"/>
        </w:tc>
        <w:tc>
          <w:tcPr>
            <w:tcW w:w="284" w:type="dxa"/>
          </w:tcPr>
          <w:p w14:paraId="1587B3DE" w14:textId="77777777" w:rsidR="002F2296" w:rsidRDefault="002F2296" w:rsidP="002F2296"/>
        </w:tc>
        <w:tc>
          <w:tcPr>
            <w:tcW w:w="284" w:type="dxa"/>
          </w:tcPr>
          <w:p w14:paraId="120C056C" w14:textId="77777777" w:rsidR="002F2296" w:rsidRDefault="002F2296" w:rsidP="002F2296"/>
        </w:tc>
        <w:tc>
          <w:tcPr>
            <w:tcW w:w="284" w:type="dxa"/>
          </w:tcPr>
          <w:p w14:paraId="7238B56E" w14:textId="77777777" w:rsidR="002F2296" w:rsidRDefault="002F2296" w:rsidP="002F2296"/>
        </w:tc>
        <w:tc>
          <w:tcPr>
            <w:tcW w:w="284" w:type="dxa"/>
          </w:tcPr>
          <w:p w14:paraId="04953BD2" w14:textId="77777777" w:rsidR="002F2296" w:rsidRDefault="002F2296" w:rsidP="002F2296"/>
        </w:tc>
        <w:tc>
          <w:tcPr>
            <w:tcW w:w="284" w:type="dxa"/>
          </w:tcPr>
          <w:p w14:paraId="6C248854" w14:textId="77777777" w:rsidR="002F2296" w:rsidRDefault="002F2296" w:rsidP="002F2296"/>
        </w:tc>
        <w:tc>
          <w:tcPr>
            <w:tcW w:w="284" w:type="dxa"/>
          </w:tcPr>
          <w:p w14:paraId="508F02B0" w14:textId="77777777" w:rsidR="002F2296" w:rsidRDefault="002F2296" w:rsidP="002F2296"/>
        </w:tc>
        <w:tc>
          <w:tcPr>
            <w:tcW w:w="284" w:type="dxa"/>
          </w:tcPr>
          <w:p w14:paraId="196703AA" w14:textId="77777777" w:rsidR="002F2296" w:rsidRDefault="002F2296" w:rsidP="002F2296"/>
        </w:tc>
        <w:tc>
          <w:tcPr>
            <w:tcW w:w="284" w:type="dxa"/>
          </w:tcPr>
          <w:p w14:paraId="20044F8D" w14:textId="77777777" w:rsidR="002F2296" w:rsidRDefault="002F2296" w:rsidP="002F2296"/>
        </w:tc>
        <w:tc>
          <w:tcPr>
            <w:tcW w:w="284" w:type="dxa"/>
          </w:tcPr>
          <w:p w14:paraId="606C8FF0" w14:textId="77777777" w:rsidR="002F2296" w:rsidRDefault="002F2296" w:rsidP="002F2296"/>
        </w:tc>
        <w:tc>
          <w:tcPr>
            <w:tcW w:w="284" w:type="dxa"/>
          </w:tcPr>
          <w:p w14:paraId="3FDAE179" w14:textId="77777777" w:rsidR="002F2296" w:rsidRDefault="002F2296" w:rsidP="002F2296"/>
        </w:tc>
        <w:tc>
          <w:tcPr>
            <w:tcW w:w="284" w:type="dxa"/>
          </w:tcPr>
          <w:p w14:paraId="4B08BF64" w14:textId="77777777" w:rsidR="002F2296" w:rsidRDefault="002F2296" w:rsidP="002F2296"/>
        </w:tc>
        <w:tc>
          <w:tcPr>
            <w:tcW w:w="284" w:type="dxa"/>
          </w:tcPr>
          <w:p w14:paraId="29A33067" w14:textId="77777777" w:rsidR="002F2296" w:rsidRDefault="002F2296" w:rsidP="002F2296"/>
        </w:tc>
        <w:tc>
          <w:tcPr>
            <w:tcW w:w="284" w:type="dxa"/>
          </w:tcPr>
          <w:p w14:paraId="7484A76C" w14:textId="77777777" w:rsidR="002F2296" w:rsidRDefault="002F2296" w:rsidP="002F2296"/>
        </w:tc>
        <w:tc>
          <w:tcPr>
            <w:tcW w:w="284" w:type="dxa"/>
          </w:tcPr>
          <w:p w14:paraId="2017C96E" w14:textId="77777777" w:rsidR="002F2296" w:rsidRDefault="002F2296" w:rsidP="002F2296"/>
        </w:tc>
      </w:tr>
      <w:tr w:rsidR="002F2296" w14:paraId="311159D7" w14:textId="77777777" w:rsidTr="002F2296">
        <w:trPr>
          <w:trHeight w:hRule="exact" w:val="284"/>
        </w:trPr>
        <w:tc>
          <w:tcPr>
            <w:tcW w:w="284" w:type="dxa"/>
          </w:tcPr>
          <w:p w14:paraId="05F3D9A2" w14:textId="77777777" w:rsidR="002F2296" w:rsidRDefault="002F2296" w:rsidP="002F2296"/>
        </w:tc>
        <w:tc>
          <w:tcPr>
            <w:tcW w:w="284" w:type="dxa"/>
          </w:tcPr>
          <w:p w14:paraId="76F0E1C2" w14:textId="77777777" w:rsidR="002F2296" w:rsidRDefault="002F2296" w:rsidP="002F2296"/>
        </w:tc>
        <w:tc>
          <w:tcPr>
            <w:tcW w:w="284" w:type="dxa"/>
          </w:tcPr>
          <w:p w14:paraId="1211BB60" w14:textId="77777777" w:rsidR="002F2296" w:rsidRDefault="002F2296" w:rsidP="002F2296"/>
        </w:tc>
        <w:tc>
          <w:tcPr>
            <w:tcW w:w="284" w:type="dxa"/>
          </w:tcPr>
          <w:p w14:paraId="4D4E1AEE" w14:textId="77777777" w:rsidR="002F2296" w:rsidRDefault="002F2296" w:rsidP="002F2296"/>
        </w:tc>
        <w:tc>
          <w:tcPr>
            <w:tcW w:w="284" w:type="dxa"/>
          </w:tcPr>
          <w:p w14:paraId="486BFA1F" w14:textId="77777777" w:rsidR="002F2296" w:rsidRDefault="002F2296" w:rsidP="002F2296"/>
        </w:tc>
        <w:tc>
          <w:tcPr>
            <w:tcW w:w="284" w:type="dxa"/>
          </w:tcPr>
          <w:p w14:paraId="7167530C" w14:textId="77777777" w:rsidR="002F2296" w:rsidRDefault="002F2296" w:rsidP="002F2296"/>
        </w:tc>
        <w:tc>
          <w:tcPr>
            <w:tcW w:w="284" w:type="dxa"/>
          </w:tcPr>
          <w:p w14:paraId="23E9E0C2" w14:textId="77777777" w:rsidR="002F2296" w:rsidRDefault="002F2296" w:rsidP="002F2296"/>
        </w:tc>
        <w:tc>
          <w:tcPr>
            <w:tcW w:w="284" w:type="dxa"/>
          </w:tcPr>
          <w:p w14:paraId="5E602D72" w14:textId="77777777" w:rsidR="002F2296" w:rsidRDefault="002F2296" w:rsidP="002F2296"/>
        </w:tc>
        <w:tc>
          <w:tcPr>
            <w:tcW w:w="284" w:type="dxa"/>
          </w:tcPr>
          <w:p w14:paraId="2ABC4662" w14:textId="77777777" w:rsidR="002F2296" w:rsidRDefault="002F2296" w:rsidP="002F2296"/>
        </w:tc>
        <w:tc>
          <w:tcPr>
            <w:tcW w:w="284" w:type="dxa"/>
          </w:tcPr>
          <w:p w14:paraId="13E4DA85" w14:textId="77777777" w:rsidR="002F2296" w:rsidRDefault="002F2296" w:rsidP="002F2296"/>
        </w:tc>
        <w:tc>
          <w:tcPr>
            <w:tcW w:w="284" w:type="dxa"/>
          </w:tcPr>
          <w:p w14:paraId="4D9FEDA4" w14:textId="77777777" w:rsidR="002F2296" w:rsidRDefault="002F2296" w:rsidP="002F2296"/>
        </w:tc>
        <w:tc>
          <w:tcPr>
            <w:tcW w:w="284" w:type="dxa"/>
          </w:tcPr>
          <w:p w14:paraId="0B6C97CE" w14:textId="77777777" w:rsidR="002F2296" w:rsidRDefault="002F2296" w:rsidP="002F2296"/>
        </w:tc>
        <w:tc>
          <w:tcPr>
            <w:tcW w:w="284" w:type="dxa"/>
          </w:tcPr>
          <w:p w14:paraId="60086A8A" w14:textId="77777777" w:rsidR="002F2296" w:rsidRDefault="002F2296" w:rsidP="002F2296"/>
        </w:tc>
        <w:tc>
          <w:tcPr>
            <w:tcW w:w="284" w:type="dxa"/>
          </w:tcPr>
          <w:p w14:paraId="3DEC0C85" w14:textId="77777777" w:rsidR="002F2296" w:rsidRDefault="002F2296" w:rsidP="002F2296"/>
        </w:tc>
        <w:tc>
          <w:tcPr>
            <w:tcW w:w="284" w:type="dxa"/>
          </w:tcPr>
          <w:p w14:paraId="23A922BC" w14:textId="77777777" w:rsidR="002F2296" w:rsidRDefault="002F2296" w:rsidP="002F2296"/>
        </w:tc>
        <w:tc>
          <w:tcPr>
            <w:tcW w:w="284" w:type="dxa"/>
          </w:tcPr>
          <w:p w14:paraId="2AA646A9" w14:textId="77777777" w:rsidR="002F2296" w:rsidRDefault="002F2296" w:rsidP="002F2296"/>
        </w:tc>
        <w:tc>
          <w:tcPr>
            <w:tcW w:w="284" w:type="dxa"/>
          </w:tcPr>
          <w:p w14:paraId="47F19C5B" w14:textId="77777777" w:rsidR="002F2296" w:rsidRDefault="002F2296" w:rsidP="002F2296"/>
        </w:tc>
        <w:tc>
          <w:tcPr>
            <w:tcW w:w="284" w:type="dxa"/>
          </w:tcPr>
          <w:p w14:paraId="1B083C88" w14:textId="77777777" w:rsidR="002F2296" w:rsidRDefault="002F2296" w:rsidP="002F2296"/>
        </w:tc>
        <w:tc>
          <w:tcPr>
            <w:tcW w:w="284" w:type="dxa"/>
          </w:tcPr>
          <w:p w14:paraId="2606EF58" w14:textId="77777777" w:rsidR="002F2296" w:rsidRDefault="002F2296" w:rsidP="002F2296"/>
        </w:tc>
        <w:tc>
          <w:tcPr>
            <w:tcW w:w="284" w:type="dxa"/>
          </w:tcPr>
          <w:p w14:paraId="7318D6D0" w14:textId="77777777" w:rsidR="002F2296" w:rsidRDefault="002F2296" w:rsidP="002F2296"/>
        </w:tc>
        <w:tc>
          <w:tcPr>
            <w:tcW w:w="284" w:type="dxa"/>
          </w:tcPr>
          <w:p w14:paraId="1AF5CD38" w14:textId="77777777" w:rsidR="002F2296" w:rsidRDefault="002F2296" w:rsidP="002F2296"/>
        </w:tc>
        <w:tc>
          <w:tcPr>
            <w:tcW w:w="284" w:type="dxa"/>
          </w:tcPr>
          <w:p w14:paraId="62CEA74C" w14:textId="77777777" w:rsidR="002F2296" w:rsidRDefault="002F2296" w:rsidP="002F2296"/>
        </w:tc>
        <w:tc>
          <w:tcPr>
            <w:tcW w:w="284" w:type="dxa"/>
          </w:tcPr>
          <w:p w14:paraId="2CF4F32A" w14:textId="77777777" w:rsidR="002F2296" w:rsidRDefault="002F2296" w:rsidP="002F2296"/>
        </w:tc>
        <w:tc>
          <w:tcPr>
            <w:tcW w:w="284" w:type="dxa"/>
          </w:tcPr>
          <w:p w14:paraId="4C2162F5" w14:textId="77777777" w:rsidR="002F2296" w:rsidRDefault="002F2296" w:rsidP="002F2296"/>
        </w:tc>
        <w:tc>
          <w:tcPr>
            <w:tcW w:w="284" w:type="dxa"/>
          </w:tcPr>
          <w:p w14:paraId="37DE1C88" w14:textId="77777777" w:rsidR="002F2296" w:rsidRDefault="002F2296" w:rsidP="002F2296"/>
        </w:tc>
        <w:tc>
          <w:tcPr>
            <w:tcW w:w="284" w:type="dxa"/>
          </w:tcPr>
          <w:p w14:paraId="5EF96AD7" w14:textId="77777777" w:rsidR="002F2296" w:rsidRDefault="002F2296" w:rsidP="002F2296"/>
        </w:tc>
        <w:tc>
          <w:tcPr>
            <w:tcW w:w="284" w:type="dxa"/>
          </w:tcPr>
          <w:p w14:paraId="2184A75A" w14:textId="77777777" w:rsidR="002F2296" w:rsidRDefault="002F2296" w:rsidP="002F2296"/>
        </w:tc>
        <w:tc>
          <w:tcPr>
            <w:tcW w:w="284" w:type="dxa"/>
          </w:tcPr>
          <w:p w14:paraId="7914FB16" w14:textId="77777777" w:rsidR="002F2296" w:rsidRDefault="002F2296" w:rsidP="002F2296"/>
        </w:tc>
        <w:tc>
          <w:tcPr>
            <w:tcW w:w="284" w:type="dxa"/>
          </w:tcPr>
          <w:p w14:paraId="34F18190" w14:textId="77777777" w:rsidR="002F2296" w:rsidRDefault="002F2296" w:rsidP="002F2296"/>
        </w:tc>
        <w:tc>
          <w:tcPr>
            <w:tcW w:w="284" w:type="dxa"/>
          </w:tcPr>
          <w:p w14:paraId="300453D8" w14:textId="77777777" w:rsidR="002F2296" w:rsidRDefault="002F2296" w:rsidP="002F2296"/>
        </w:tc>
      </w:tr>
      <w:tr w:rsidR="002F2296" w14:paraId="7DFD1278" w14:textId="77777777" w:rsidTr="002F2296">
        <w:trPr>
          <w:trHeight w:hRule="exact" w:val="284"/>
        </w:trPr>
        <w:tc>
          <w:tcPr>
            <w:tcW w:w="284" w:type="dxa"/>
          </w:tcPr>
          <w:p w14:paraId="01B054D1" w14:textId="77777777" w:rsidR="002F2296" w:rsidRDefault="002F2296" w:rsidP="002F2296"/>
        </w:tc>
        <w:tc>
          <w:tcPr>
            <w:tcW w:w="284" w:type="dxa"/>
          </w:tcPr>
          <w:p w14:paraId="64B282E1" w14:textId="77777777" w:rsidR="002F2296" w:rsidRDefault="002F2296" w:rsidP="002F2296"/>
        </w:tc>
        <w:tc>
          <w:tcPr>
            <w:tcW w:w="284" w:type="dxa"/>
          </w:tcPr>
          <w:p w14:paraId="2F53F158" w14:textId="77777777" w:rsidR="002F2296" w:rsidRDefault="002F2296" w:rsidP="002F2296"/>
        </w:tc>
        <w:tc>
          <w:tcPr>
            <w:tcW w:w="284" w:type="dxa"/>
          </w:tcPr>
          <w:p w14:paraId="425E9443" w14:textId="77777777" w:rsidR="002F2296" w:rsidRDefault="002F2296" w:rsidP="002F2296"/>
        </w:tc>
        <w:tc>
          <w:tcPr>
            <w:tcW w:w="284" w:type="dxa"/>
          </w:tcPr>
          <w:p w14:paraId="416A9945" w14:textId="77777777" w:rsidR="002F2296" w:rsidRDefault="002F2296" w:rsidP="002F2296"/>
        </w:tc>
        <w:tc>
          <w:tcPr>
            <w:tcW w:w="284" w:type="dxa"/>
          </w:tcPr>
          <w:p w14:paraId="3186B81F" w14:textId="77777777" w:rsidR="002F2296" w:rsidRDefault="002F2296" w:rsidP="002F2296"/>
        </w:tc>
        <w:tc>
          <w:tcPr>
            <w:tcW w:w="284" w:type="dxa"/>
          </w:tcPr>
          <w:p w14:paraId="18523EC0" w14:textId="77777777" w:rsidR="002F2296" w:rsidRDefault="002F2296" w:rsidP="002F2296"/>
        </w:tc>
        <w:tc>
          <w:tcPr>
            <w:tcW w:w="284" w:type="dxa"/>
          </w:tcPr>
          <w:p w14:paraId="263E1C26" w14:textId="77777777" w:rsidR="002F2296" w:rsidRDefault="002F2296" w:rsidP="002F2296"/>
        </w:tc>
        <w:tc>
          <w:tcPr>
            <w:tcW w:w="284" w:type="dxa"/>
          </w:tcPr>
          <w:p w14:paraId="37CAB3D3" w14:textId="77777777" w:rsidR="002F2296" w:rsidRDefault="002F2296" w:rsidP="002F2296"/>
        </w:tc>
        <w:tc>
          <w:tcPr>
            <w:tcW w:w="284" w:type="dxa"/>
          </w:tcPr>
          <w:p w14:paraId="76616D35" w14:textId="77777777" w:rsidR="002F2296" w:rsidRDefault="002F2296" w:rsidP="002F2296"/>
        </w:tc>
        <w:tc>
          <w:tcPr>
            <w:tcW w:w="284" w:type="dxa"/>
          </w:tcPr>
          <w:p w14:paraId="12A77601" w14:textId="77777777" w:rsidR="002F2296" w:rsidRDefault="002F2296" w:rsidP="002F2296"/>
        </w:tc>
        <w:tc>
          <w:tcPr>
            <w:tcW w:w="284" w:type="dxa"/>
          </w:tcPr>
          <w:p w14:paraId="3D66BFA2" w14:textId="77777777" w:rsidR="002F2296" w:rsidRDefault="002F2296" w:rsidP="002F2296"/>
        </w:tc>
        <w:tc>
          <w:tcPr>
            <w:tcW w:w="284" w:type="dxa"/>
          </w:tcPr>
          <w:p w14:paraId="29D27754" w14:textId="77777777" w:rsidR="002F2296" w:rsidRDefault="002F2296" w:rsidP="002F2296"/>
        </w:tc>
        <w:tc>
          <w:tcPr>
            <w:tcW w:w="284" w:type="dxa"/>
          </w:tcPr>
          <w:p w14:paraId="0A38A451" w14:textId="77777777" w:rsidR="002F2296" w:rsidRDefault="002F2296" w:rsidP="002F2296"/>
        </w:tc>
        <w:tc>
          <w:tcPr>
            <w:tcW w:w="284" w:type="dxa"/>
          </w:tcPr>
          <w:p w14:paraId="3A045FE3" w14:textId="77777777" w:rsidR="002F2296" w:rsidRDefault="002F2296" w:rsidP="002F2296"/>
        </w:tc>
        <w:tc>
          <w:tcPr>
            <w:tcW w:w="284" w:type="dxa"/>
          </w:tcPr>
          <w:p w14:paraId="54DF649A" w14:textId="77777777" w:rsidR="002F2296" w:rsidRDefault="002F2296" w:rsidP="002F2296"/>
        </w:tc>
        <w:tc>
          <w:tcPr>
            <w:tcW w:w="284" w:type="dxa"/>
          </w:tcPr>
          <w:p w14:paraId="19233952" w14:textId="77777777" w:rsidR="002F2296" w:rsidRDefault="002F2296" w:rsidP="002F2296"/>
        </w:tc>
        <w:tc>
          <w:tcPr>
            <w:tcW w:w="284" w:type="dxa"/>
          </w:tcPr>
          <w:p w14:paraId="775ABC4D" w14:textId="77777777" w:rsidR="002F2296" w:rsidRDefault="002F2296" w:rsidP="002F2296"/>
        </w:tc>
        <w:tc>
          <w:tcPr>
            <w:tcW w:w="284" w:type="dxa"/>
          </w:tcPr>
          <w:p w14:paraId="6EF6DB0B" w14:textId="77777777" w:rsidR="002F2296" w:rsidRDefault="002F2296" w:rsidP="002F2296"/>
        </w:tc>
        <w:tc>
          <w:tcPr>
            <w:tcW w:w="284" w:type="dxa"/>
          </w:tcPr>
          <w:p w14:paraId="0F3E259E" w14:textId="77777777" w:rsidR="002F2296" w:rsidRDefault="002F2296" w:rsidP="002F2296"/>
        </w:tc>
        <w:tc>
          <w:tcPr>
            <w:tcW w:w="284" w:type="dxa"/>
          </w:tcPr>
          <w:p w14:paraId="5E35D22C" w14:textId="77777777" w:rsidR="002F2296" w:rsidRDefault="002F2296" w:rsidP="002F2296"/>
        </w:tc>
        <w:tc>
          <w:tcPr>
            <w:tcW w:w="284" w:type="dxa"/>
          </w:tcPr>
          <w:p w14:paraId="51CCCF87" w14:textId="77777777" w:rsidR="002F2296" w:rsidRDefault="002F2296" w:rsidP="002F2296"/>
        </w:tc>
        <w:tc>
          <w:tcPr>
            <w:tcW w:w="284" w:type="dxa"/>
          </w:tcPr>
          <w:p w14:paraId="39425D50" w14:textId="77777777" w:rsidR="002F2296" w:rsidRDefault="002F2296" w:rsidP="002F2296"/>
        </w:tc>
        <w:tc>
          <w:tcPr>
            <w:tcW w:w="284" w:type="dxa"/>
          </w:tcPr>
          <w:p w14:paraId="420295C9" w14:textId="77777777" w:rsidR="002F2296" w:rsidRDefault="002F2296" w:rsidP="002F2296"/>
        </w:tc>
        <w:tc>
          <w:tcPr>
            <w:tcW w:w="284" w:type="dxa"/>
          </w:tcPr>
          <w:p w14:paraId="7839240C" w14:textId="77777777" w:rsidR="002F2296" w:rsidRDefault="002F2296" w:rsidP="002F2296"/>
        </w:tc>
        <w:tc>
          <w:tcPr>
            <w:tcW w:w="284" w:type="dxa"/>
          </w:tcPr>
          <w:p w14:paraId="4328CD01" w14:textId="77777777" w:rsidR="002F2296" w:rsidRDefault="002F2296" w:rsidP="002F2296"/>
        </w:tc>
        <w:tc>
          <w:tcPr>
            <w:tcW w:w="284" w:type="dxa"/>
          </w:tcPr>
          <w:p w14:paraId="0F4D87E4" w14:textId="77777777" w:rsidR="002F2296" w:rsidRDefault="002F2296" w:rsidP="002F2296"/>
        </w:tc>
        <w:tc>
          <w:tcPr>
            <w:tcW w:w="284" w:type="dxa"/>
          </w:tcPr>
          <w:p w14:paraId="2C62F837" w14:textId="77777777" w:rsidR="002F2296" w:rsidRDefault="002F2296" w:rsidP="002F2296"/>
        </w:tc>
        <w:tc>
          <w:tcPr>
            <w:tcW w:w="284" w:type="dxa"/>
          </w:tcPr>
          <w:p w14:paraId="6BD92D45" w14:textId="77777777" w:rsidR="002F2296" w:rsidRDefault="002F2296" w:rsidP="002F2296"/>
        </w:tc>
        <w:tc>
          <w:tcPr>
            <w:tcW w:w="284" w:type="dxa"/>
          </w:tcPr>
          <w:p w14:paraId="05AAA15D" w14:textId="77777777" w:rsidR="002F2296" w:rsidRDefault="002F2296" w:rsidP="002F2296"/>
        </w:tc>
      </w:tr>
      <w:tr w:rsidR="002F2296" w14:paraId="19A2C917" w14:textId="77777777" w:rsidTr="002F2296">
        <w:trPr>
          <w:trHeight w:hRule="exact" w:val="284"/>
        </w:trPr>
        <w:tc>
          <w:tcPr>
            <w:tcW w:w="284" w:type="dxa"/>
          </w:tcPr>
          <w:p w14:paraId="70BA93CE" w14:textId="77777777" w:rsidR="002F2296" w:rsidRDefault="002F2296" w:rsidP="002F2296"/>
        </w:tc>
        <w:tc>
          <w:tcPr>
            <w:tcW w:w="284" w:type="dxa"/>
          </w:tcPr>
          <w:p w14:paraId="40C53CBF" w14:textId="77777777" w:rsidR="002F2296" w:rsidRDefault="002F2296" w:rsidP="002F2296"/>
        </w:tc>
        <w:tc>
          <w:tcPr>
            <w:tcW w:w="284" w:type="dxa"/>
          </w:tcPr>
          <w:p w14:paraId="69B84F6A" w14:textId="77777777" w:rsidR="002F2296" w:rsidRDefault="002F2296" w:rsidP="002F2296"/>
        </w:tc>
        <w:tc>
          <w:tcPr>
            <w:tcW w:w="284" w:type="dxa"/>
          </w:tcPr>
          <w:p w14:paraId="5ECB8227" w14:textId="77777777" w:rsidR="002F2296" w:rsidRDefault="002F2296" w:rsidP="002F2296"/>
        </w:tc>
        <w:tc>
          <w:tcPr>
            <w:tcW w:w="284" w:type="dxa"/>
          </w:tcPr>
          <w:p w14:paraId="404CFA8B" w14:textId="77777777" w:rsidR="002F2296" w:rsidRDefault="002F2296" w:rsidP="002F2296"/>
        </w:tc>
        <w:tc>
          <w:tcPr>
            <w:tcW w:w="284" w:type="dxa"/>
          </w:tcPr>
          <w:p w14:paraId="6434814F" w14:textId="77777777" w:rsidR="002F2296" w:rsidRDefault="002F2296" w:rsidP="002F2296"/>
        </w:tc>
        <w:tc>
          <w:tcPr>
            <w:tcW w:w="284" w:type="dxa"/>
          </w:tcPr>
          <w:p w14:paraId="4D51933B" w14:textId="77777777" w:rsidR="002F2296" w:rsidRDefault="002F2296" w:rsidP="002F2296"/>
        </w:tc>
        <w:tc>
          <w:tcPr>
            <w:tcW w:w="284" w:type="dxa"/>
          </w:tcPr>
          <w:p w14:paraId="4D8A2EFA" w14:textId="77777777" w:rsidR="002F2296" w:rsidRDefault="002F2296" w:rsidP="002F2296"/>
        </w:tc>
        <w:tc>
          <w:tcPr>
            <w:tcW w:w="284" w:type="dxa"/>
          </w:tcPr>
          <w:p w14:paraId="4938FFEA" w14:textId="77777777" w:rsidR="002F2296" w:rsidRDefault="002F2296" w:rsidP="002F2296"/>
        </w:tc>
        <w:tc>
          <w:tcPr>
            <w:tcW w:w="284" w:type="dxa"/>
          </w:tcPr>
          <w:p w14:paraId="2ABE9EB5" w14:textId="77777777" w:rsidR="002F2296" w:rsidRDefault="002F2296" w:rsidP="002F2296"/>
        </w:tc>
        <w:tc>
          <w:tcPr>
            <w:tcW w:w="284" w:type="dxa"/>
          </w:tcPr>
          <w:p w14:paraId="6DDB5267" w14:textId="77777777" w:rsidR="002F2296" w:rsidRDefault="002F2296" w:rsidP="002F2296"/>
        </w:tc>
        <w:tc>
          <w:tcPr>
            <w:tcW w:w="284" w:type="dxa"/>
          </w:tcPr>
          <w:p w14:paraId="11F532A8" w14:textId="77777777" w:rsidR="002F2296" w:rsidRDefault="002F2296" w:rsidP="002F2296"/>
        </w:tc>
        <w:tc>
          <w:tcPr>
            <w:tcW w:w="284" w:type="dxa"/>
          </w:tcPr>
          <w:p w14:paraId="06A5069D" w14:textId="77777777" w:rsidR="002F2296" w:rsidRDefault="002F2296" w:rsidP="002F2296"/>
        </w:tc>
        <w:tc>
          <w:tcPr>
            <w:tcW w:w="284" w:type="dxa"/>
          </w:tcPr>
          <w:p w14:paraId="03FB75A1" w14:textId="77777777" w:rsidR="002F2296" w:rsidRDefault="002F2296" w:rsidP="002F2296"/>
        </w:tc>
        <w:tc>
          <w:tcPr>
            <w:tcW w:w="284" w:type="dxa"/>
          </w:tcPr>
          <w:p w14:paraId="60DC44A1" w14:textId="77777777" w:rsidR="002F2296" w:rsidRDefault="002F2296" w:rsidP="002F2296"/>
        </w:tc>
        <w:tc>
          <w:tcPr>
            <w:tcW w:w="284" w:type="dxa"/>
          </w:tcPr>
          <w:p w14:paraId="7D41B598" w14:textId="77777777" w:rsidR="002F2296" w:rsidRDefault="002F2296" w:rsidP="002F2296"/>
        </w:tc>
        <w:tc>
          <w:tcPr>
            <w:tcW w:w="284" w:type="dxa"/>
          </w:tcPr>
          <w:p w14:paraId="5CE071A4" w14:textId="77777777" w:rsidR="002F2296" w:rsidRDefault="002F2296" w:rsidP="002F2296"/>
        </w:tc>
        <w:tc>
          <w:tcPr>
            <w:tcW w:w="284" w:type="dxa"/>
          </w:tcPr>
          <w:p w14:paraId="2974904C" w14:textId="77777777" w:rsidR="002F2296" w:rsidRDefault="002F2296" w:rsidP="002F2296"/>
        </w:tc>
        <w:tc>
          <w:tcPr>
            <w:tcW w:w="284" w:type="dxa"/>
          </w:tcPr>
          <w:p w14:paraId="77D086C7" w14:textId="77777777" w:rsidR="002F2296" w:rsidRDefault="002F2296" w:rsidP="002F2296"/>
        </w:tc>
        <w:tc>
          <w:tcPr>
            <w:tcW w:w="284" w:type="dxa"/>
          </w:tcPr>
          <w:p w14:paraId="15CF71F6" w14:textId="77777777" w:rsidR="002F2296" w:rsidRDefault="002F2296" w:rsidP="002F2296"/>
        </w:tc>
        <w:tc>
          <w:tcPr>
            <w:tcW w:w="284" w:type="dxa"/>
          </w:tcPr>
          <w:p w14:paraId="5253B2F9" w14:textId="77777777" w:rsidR="002F2296" w:rsidRDefault="002F2296" w:rsidP="002F2296"/>
        </w:tc>
        <w:tc>
          <w:tcPr>
            <w:tcW w:w="284" w:type="dxa"/>
          </w:tcPr>
          <w:p w14:paraId="7005D4AB" w14:textId="77777777" w:rsidR="002F2296" w:rsidRDefault="002F2296" w:rsidP="002F2296"/>
        </w:tc>
        <w:tc>
          <w:tcPr>
            <w:tcW w:w="284" w:type="dxa"/>
          </w:tcPr>
          <w:p w14:paraId="2ABC98A3" w14:textId="77777777" w:rsidR="002F2296" w:rsidRDefault="002F2296" w:rsidP="002F2296"/>
        </w:tc>
        <w:tc>
          <w:tcPr>
            <w:tcW w:w="284" w:type="dxa"/>
          </w:tcPr>
          <w:p w14:paraId="20386A14" w14:textId="77777777" w:rsidR="002F2296" w:rsidRDefault="002F2296" w:rsidP="002F2296"/>
        </w:tc>
        <w:tc>
          <w:tcPr>
            <w:tcW w:w="284" w:type="dxa"/>
          </w:tcPr>
          <w:p w14:paraId="2F4A31F8" w14:textId="77777777" w:rsidR="002F2296" w:rsidRDefault="002F2296" w:rsidP="002F2296"/>
        </w:tc>
        <w:tc>
          <w:tcPr>
            <w:tcW w:w="284" w:type="dxa"/>
          </w:tcPr>
          <w:p w14:paraId="4C6BD37B" w14:textId="77777777" w:rsidR="002F2296" w:rsidRDefault="002F2296" w:rsidP="002F2296"/>
        </w:tc>
        <w:tc>
          <w:tcPr>
            <w:tcW w:w="284" w:type="dxa"/>
          </w:tcPr>
          <w:p w14:paraId="5F9CEE19" w14:textId="77777777" w:rsidR="002F2296" w:rsidRDefault="002F2296" w:rsidP="002F2296"/>
        </w:tc>
        <w:tc>
          <w:tcPr>
            <w:tcW w:w="284" w:type="dxa"/>
          </w:tcPr>
          <w:p w14:paraId="22671BD0" w14:textId="77777777" w:rsidR="002F2296" w:rsidRDefault="002F2296" w:rsidP="002F2296"/>
        </w:tc>
        <w:tc>
          <w:tcPr>
            <w:tcW w:w="284" w:type="dxa"/>
          </w:tcPr>
          <w:p w14:paraId="68A2AF29" w14:textId="77777777" w:rsidR="002F2296" w:rsidRDefault="002F2296" w:rsidP="002F2296"/>
        </w:tc>
        <w:tc>
          <w:tcPr>
            <w:tcW w:w="284" w:type="dxa"/>
          </w:tcPr>
          <w:p w14:paraId="4426A55D" w14:textId="77777777" w:rsidR="002F2296" w:rsidRDefault="002F2296" w:rsidP="002F2296"/>
        </w:tc>
      </w:tr>
      <w:tr w:rsidR="002F2296" w14:paraId="0C0F5CE8" w14:textId="77777777" w:rsidTr="002F2296">
        <w:trPr>
          <w:trHeight w:hRule="exact" w:val="284"/>
        </w:trPr>
        <w:tc>
          <w:tcPr>
            <w:tcW w:w="284" w:type="dxa"/>
          </w:tcPr>
          <w:p w14:paraId="150924D7" w14:textId="77777777" w:rsidR="002F2296" w:rsidRDefault="002F2296" w:rsidP="002F2296"/>
        </w:tc>
        <w:tc>
          <w:tcPr>
            <w:tcW w:w="284" w:type="dxa"/>
          </w:tcPr>
          <w:p w14:paraId="1AD70966" w14:textId="77777777" w:rsidR="002F2296" w:rsidRDefault="002F2296" w:rsidP="002F2296"/>
        </w:tc>
        <w:tc>
          <w:tcPr>
            <w:tcW w:w="284" w:type="dxa"/>
          </w:tcPr>
          <w:p w14:paraId="469057DC" w14:textId="77777777" w:rsidR="002F2296" w:rsidRDefault="002F2296" w:rsidP="002F2296"/>
        </w:tc>
        <w:tc>
          <w:tcPr>
            <w:tcW w:w="284" w:type="dxa"/>
          </w:tcPr>
          <w:p w14:paraId="2A87698A" w14:textId="77777777" w:rsidR="002F2296" w:rsidRDefault="002F2296" w:rsidP="002F2296"/>
        </w:tc>
        <w:tc>
          <w:tcPr>
            <w:tcW w:w="284" w:type="dxa"/>
          </w:tcPr>
          <w:p w14:paraId="27E8AC13" w14:textId="77777777" w:rsidR="002F2296" w:rsidRDefault="002F2296" w:rsidP="002F2296"/>
        </w:tc>
        <w:tc>
          <w:tcPr>
            <w:tcW w:w="284" w:type="dxa"/>
          </w:tcPr>
          <w:p w14:paraId="241E1FAF" w14:textId="77777777" w:rsidR="002F2296" w:rsidRDefault="002F2296" w:rsidP="002F2296"/>
        </w:tc>
        <w:tc>
          <w:tcPr>
            <w:tcW w:w="284" w:type="dxa"/>
          </w:tcPr>
          <w:p w14:paraId="32B23AB1" w14:textId="77777777" w:rsidR="002F2296" w:rsidRDefault="002F2296" w:rsidP="002F2296"/>
        </w:tc>
        <w:tc>
          <w:tcPr>
            <w:tcW w:w="284" w:type="dxa"/>
          </w:tcPr>
          <w:p w14:paraId="7A826207" w14:textId="77777777" w:rsidR="002F2296" w:rsidRDefault="002F2296" w:rsidP="002F2296"/>
        </w:tc>
        <w:tc>
          <w:tcPr>
            <w:tcW w:w="284" w:type="dxa"/>
          </w:tcPr>
          <w:p w14:paraId="76F79C8D" w14:textId="77777777" w:rsidR="002F2296" w:rsidRDefault="002F2296" w:rsidP="002F2296"/>
        </w:tc>
        <w:tc>
          <w:tcPr>
            <w:tcW w:w="284" w:type="dxa"/>
          </w:tcPr>
          <w:p w14:paraId="143DD0BA" w14:textId="77777777" w:rsidR="002F2296" w:rsidRDefault="002F2296" w:rsidP="002F2296"/>
        </w:tc>
        <w:tc>
          <w:tcPr>
            <w:tcW w:w="284" w:type="dxa"/>
          </w:tcPr>
          <w:p w14:paraId="227D1AA8" w14:textId="77777777" w:rsidR="002F2296" w:rsidRDefault="002F2296" w:rsidP="002F2296"/>
        </w:tc>
        <w:tc>
          <w:tcPr>
            <w:tcW w:w="284" w:type="dxa"/>
          </w:tcPr>
          <w:p w14:paraId="34746384" w14:textId="77777777" w:rsidR="002F2296" w:rsidRDefault="002F2296" w:rsidP="002F2296"/>
        </w:tc>
        <w:tc>
          <w:tcPr>
            <w:tcW w:w="284" w:type="dxa"/>
          </w:tcPr>
          <w:p w14:paraId="701A998A" w14:textId="77777777" w:rsidR="002F2296" w:rsidRDefault="002F2296" w:rsidP="002F2296"/>
        </w:tc>
        <w:tc>
          <w:tcPr>
            <w:tcW w:w="284" w:type="dxa"/>
          </w:tcPr>
          <w:p w14:paraId="47813420" w14:textId="77777777" w:rsidR="002F2296" w:rsidRDefault="002F2296" w:rsidP="002F2296"/>
        </w:tc>
        <w:tc>
          <w:tcPr>
            <w:tcW w:w="284" w:type="dxa"/>
          </w:tcPr>
          <w:p w14:paraId="42B9862B" w14:textId="77777777" w:rsidR="002F2296" w:rsidRDefault="002F2296" w:rsidP="002F2296"/>
        </w:tc>
        <w:tc>
          <w:tcPr>
            <w:tcW w:w="284" w:type="dxa"/>
          </w:tcPr>
          <w:p w14:paraId="625CF197" w14:textId="77777777" w:rsidR="002F2296" w:rsidRDefault="002F2296" w:rsidP="002F2296"/>
        </w:tc>
        <w:tc>
          <w:tcPr>
            <w:tcW w:w="284" w:type="dxa"/>
          </w:tcPr>
          <w:p w14:paraId="22AD231F" w14:textId="77777777" w:rsidR="002F2296" w:rsidRDefault="002F2296" w:rsidP="002F2296"/>
        </w:tc>
        <w:tc>
          <w:tcPr>
            <w:tcW w:w="284" w:type="dxa"/>
          </w:tcPr>
          <w:p w14:paraId="67291A00" w14:textId="77777777" w:rsidR="002F2296" w:rsidRDefault="002F2296" w:rsidP="002F2296"/>
        </w:tc>
        <w:tc>
          <w:tcPr>
            <w:tcW w:w="284" w:type="dxa"/>
          </w:tcPr>
          <w:p w14:paraId="2ED7659E" w14:textId="77777777" w:rsidR="002F2296" w:rsidRDefault="002F2296" w:rsidP="002F2296"/>
        </w:tc>
        <w:tc>
          <w:tcPr>
            <w:tcW w:w="284" w:type="dxa"/>
          </w:tcPr>
          <w:p w14:paraId="18621C4B" w14:textId="77777777" w:rsidR="002F2296" w:rsidRDefault="002F2296" w:rsidP="002F2296"/>
        </w:tc>
        <w:tc>
          <w:tcPr>
            <w:tcW w:w="284" w:type="dxa"/>
          </w:tcPr>
          <w:p w14:paraId="06E41E13" w14:textId="77777777" w:rsidR="002F2296" w:rsidRDefault="002F2296" w:rsidP="002F2296"/>
        </w:tc>
        <w:tc>
          <w:tcPr>
            <w:tcW w:w="284" w:type="dxa"/>
          </w:tcPr>
          <w:p w14:paraId="7862748C" w14:textId="77777777" w:rsidR="002F2296" w:rsidRDefault="002F2296" w:rsidP="002F2296"/>
        </w:tc>
        <w:tc>
          <w:tcPr>
            <w:tcW w:w="284" w:type="dxa"/>
          </w:tcPr>
          <w:p w14:paraId="741E2128" w14:textId="77777777" w:rsidR="002F2296" w:rsidRDefault="002F2296" w:rsidP="002F2296"/>
        </w:tc>
        <w:tc>
          <w:tcPr>
            <w:tcW w:w="284" w:type="dxa"/>
          </w:tcPr>
          <w:p w14:paraId="42EAF6F0" w14:textId="77777777" w:rsidR="002F2296" w:rsidRDefault="002F2296" w:rsidP="002F2296"/>
        </w:tc>
        <w:tc>
          <w:tcPr>
            <w:tcW w:w="284" w:type="dxa"/>
          </w:tcPr>
          <w:p w14:paraId="4B103552" w14:textId="77777777" w:rsidR="002F2296" w:rsidRDefault="002F2296" w:rsidP="002F2296"/>
        </w:tc>
        <w:tc>
          <w:tcPr>
            <w:tcW w:w="284" w:type="dxa"/>
          </w:tcPr>
          <w:p w14:paraId="47DA665A" w14:textId="77777777" w:rsidR="002F2296" w:rsidRDefault="002F2296" w:rsidP="002F2296"/>
        </w:tc>
        <w:tc>
          <w:tcPr>
            <w:tcW w:w="284" w:type="dxa"/>
          </w:tcPr>
          <w:p w14:paraId="20956330" w14:textId="77777777" w:rsidR="002F2296" w:rsidRDefault="002F2296" w:rsidP="002F2296"/>
        </w:tc>
        <w:tc>
          <w:tcPr>
            <w:tcW w:w="284" w:type="dxa"/>
          </w:tcPr>
          <w:p w14:paraId="1E0AEFC6" w14:textId="77777777" w:rsidR="002F2296" w:rsidRDefault="002F2296" w:rsidP="002F2296"/>
        </w:tc>
        <w:tc>
          <w:tcPr>
            <w:tcW w:w="284" w:type="dxa"/>
          </w:tcPr>
          <w:p w14:paraId="249D2F69" w14:textId="77777777" w:rsidR="002F2296" w:rsidRDefault="002F2296" w:rsidP="002F2296"/>
        </w:tc>
        <w:tc>
          <w:tcPr>
            <w:tcW w:w="284" w:type="dxa"/>
          </w:tcPr>
          <w:p w14:paraId="3D3096A0" w14:textId="77777777" w:rsidR="002F2296" w:rsidRDefault="002F2296" w:rsidP="002F2296"/>
        </w:tc>
      </w:tr>
      <w:tr w:rsidR="002F2296" w14:paraId="246F937A" w14:textId="77777777" w:rsidTr="002F2296">
        <w:trPr>
          <w:trHeight w:hRule="exact" w:val="284"/>
        </w:trPr>
        <w:tc>
          <w:tcPr>
            <w:tcW w:w="284" w:type="dxa"/>
          </w:tcPr>
          <w:p w14:paraId="446BEF85" w14:textId="77777777" w:rsidR="002F2296" w:rsidRDefault="002F2296" w:rsidP="002F2296"/>
        </w:tc>
        <w:tc>
          <w:tcPr>
            <w:tcW w:w="284" w:type="dxa"/>
          </w:tcPr>
          <w:p w14:paraId="7BD0A6D7" w14:textId="77777777" w:rsidR="002F2296" w:rsidRDefault="002F2296" w:rsidP="002F2296"/>
        </w:tc>
        <w:tc>
          <w:tcPr>
            <w:tcW w:w="284" w:type="dxa"/>
          </w:tcPr>
          <w:p w14:paraId="0E9D8B08" w14:textId="77777777" w:rsidR="002F2296" w:rsidRDefault="002F2296" w:rsidP="002F2296"/>
        </w:tc>
        <w:tc>
          <w:tcPr>
            <w:tcW w:w="284" w:type="dxa"/>
          </w:tcPr>
          <w:p w14:paraId="4CEB6E5F" w14:textId="77777777" w:rsidR="002F2296" w:rsidRDefault="002F2296" w:rsidP="002F2296"/>
        </w:tc>
        <w:tc>
          <w:tcPr>
            <w:tcW w:w="284" w:type="dxa"/>
          </w:tcPr>
          <w:p w14:paraId="7EF622C0" w14:textId="77777777" w:rsidR="002F2296" w:rsidRDefault="002F2296" w:rsidP="002F2296"/>
        </w:tc>
        <w:tc>
          <w:tcPr>
            <w:tcW w:w="284" w:type="dxa"/>
          </w:tcPr>
          <w:p w14:paraId="43A023B3" w14:textId="77777777" w:rsidR="002F2296" w:rsidRDefault="002F2296" w:rsidP="002F2296"/>
        </w:tc>
        <w:tc>
          <w:tcPr>
            <w:tcW w:w="284" w:type="dxa"/>
          </w:tcPr>
          <w:p w14:paraId="71865EEB" w14:textId="77777777" w:rsidR="002F2296" w:rsidRDefault="002F2296" w:rsidP="002F2296"/>
        </w:tc>
        <w:tc>
          <w:tcPr>
            <w:tcW w:w="284" w:type="dxa"/>
          </w:tcPr>
          <w:p w14:paraId="4AF455DB" w14:textId="77777777" w:rsidR="002F2296" w:rsidRDefault="002F2296" w:rsidP="002F2296"/>
        </w:tc>
        <w:tc>
          <w:tcPr>
            <w:tcW w:w="284" w:type="dxa"/>
          </w:tcPr>
          <w:p w14:paraId="1A8E8F66" w14:textId="77777777" w:rsidR="002F2296" w:rsidRDefault="002F2296" w:rsidP="002F2296"/>
        </w:tc>
        <w:tc>
          <w:tcPr>
            <w:tcW w:w="284" w:type="dxa"/>
          </w:tcPr>
          <w:p w14:paraId="6A1FF18D" w14:textId="77777777" w:rsidR="002F2296" w:rsidRDefault="002F2296" w:rsidP="002F2296"/>
        </w:tc>
        <w:tc>
          <w:tcPr>
            <w:tcW w:w="284" w:type="dxa"/>
          </w:tcPr>
          <w:p w14:paraId="6682A296" w14:textId="77777777" w:rsidR="002F2296" w:rsidRDefault="002F2296" w:rsidP="002F2296"/>
        </w:tc>
        <w:tc>
          <w:tcPr>
            <w:tcW w:w="284" w:type="dxa"/>
          </w:tcPr>
          <w:p w14:paraId="3CA431B4" w14:textId="77777777" w:rsidR="002F2296" w:rsidRDefault="002F2296" w:rsidP="002F2296"/>
        </w:tc>
        <w:tc>
          <w:tcPr>
            <w:tcW w:w="284" w:type="dxa"/>
          </w:tcPr>
          <w:p w14:paraId="02139EBC" w14:textId="77777777" w:rsidR="002F2296" w:rsidRDefault="002F2296" w:rsidP="002F2296"/>
        </w:tc>
        <w:tc>
          <w:tcPr>
            <w:tcW w:w="284" w:type="dxa"/>
          </w:tcPr>
          <w:p w14:paraId="45BD4BB1" w14:textId="77777777" w:rsidR="002F2296" w:rsidRDefault="002F2296" w:rsidP="002F2296"/>
        </w:tc>
        <w:tc>
          <w:tcPr>
            <w:tcW w:w="284" w:type="dxa"/>
          </w:tcPr>
          <w:p w14:paraId="0A0DA464" w14:textId="77777777" w:rsidR="002F2296" w:rsidRDefault="002F2296" w:rsidP="002F2296"/>
        </w:tc>
        <w:tc>
          <w:tcPr>
            <w:tcW w:w="284" w:type="dxa"/>
          </w:tcPr>
          <w:p w14:paraId="486847B3" w14:textId="77777777" w:rsidR="002F2296" w:rsidRDefault="002F2296" w:rsidP="002F2296"/>
        </w:tc>
        <w:tc>
          <w:tcPr>
            <w:tcW w:w="284" w:type="dxa"/>
          </w:tcPr>
          <w:p w14:paraId="639380C8" w14:textId="77777777" w:rsidR="002F2296" w:rsidRDefault="002F2296" w:rsidP="002F2296"/>
        </w:tc>
        <w:tc>
          <w:tcPr>
            <w:tcW w:w="284" w:type="dxa"/>
          </w:tcPr>
          <w:p w14:paraId="2CC061EF" w14:textId="77777777" w:rsidR="002F2296" w:rsidRDefault="002F2296" w:rsidP="002F2296"/>
        </w:tc>
        <w:tc>
          <w:tcPr>
            <w:tcW w:w="284" w:type="dxa"/>
          </w:tcPr>
          <w:p w14:paraId="6B79C92A" w14:textId="77777777" w:rsidR="002F2296" w:rsidRDefault="002F2296" w:rsidP="002F2296"/>
        </w:tc>
        <w:tc>
          <w:tcPr>
            <w:tcW w:w="284" w:type="dxa"/>
          </w:tcPr>
          <w:p w14:paraId="3A274B11" w14:textId="77777777" w:rsidR="002F2296" w:rsidRDefault="002F2296" w:rsidP="002F2296"/>
        </w:tc>
        <w:tc>
          <w:tcPr>
            <w:tcW w:w="284" w:type="dxa"/>
          </w:tcPr>
          <w:p w14:paraId="107799EE" w14:textId="77777777" w:rsidR="002F2296" w:rsidRDefault="002F2296" w:rsidP="002F2296"/>
        </w:tc>
        <w:tc>
          <w:tcPr>
            <w:tcW w:w="284" w:type="dxa"/>
          </w:tcPr>
          <w:p w14:paraId="5758EF44" w14:textId="77777777" w:rsidR="002F2296" w:rsidRDefault="002F2296" w:rsidP="002F2296"/>
        </w:tc>
        <w:tc>
          <w:tcPr>
            <w:tcW w:w="284" w:type="dxa"/>
          </w:tcPr>
          <w:p w14:paraId="09DFD933" w14:textId="77777777" w:rsidR="002F2296" w:rsidRDefault="002F2296" w:rsidP="002F2296"/>
        </w:tc>
        <w:tc>
          <w:tcPr>
            <w:tcW w:w="284" w:type="dxa"/>
          </w:tcPr>
          <w:p w14:paraId="6B9C36AB" w14:textId="77777777" w:rsidR="002F2296" w:rsidRDefault="002F2296" w:rsidP="002F2296"/>
        </w:tc>
        <w:tc>
          <w:tcPr>
            <w:tcW w:w="284" w:type="dxa"/>
          </w:tcPr>
          <w:p w14:paraId="62EA205A" w14:textId="77777777" w:rsidR="002F2296" w:rsidRDefault="002F2296" w:rsidP="002F2296"/>
        </w:tc>
        <w:tc>
          <w:tcPr>
            <w:tcW w:w="284" w:type="dxa"/>
          </w:tcPr>
          <w:p w14:paraId="4AE7FBA1" w14:textId="77777777" w:rsidR="002F2296" w:rsidRDefault="002F2296" w:rsidP="002F2296"/>
        </w:tc>
        <w:tc>
          <w:tcPr>
            <w:tcW w:w="284" w:type="dxa"/>
          </w:tcPr>
          <w:p w14:paraId="40AD2EA6" w14:textId="77777777" w:rsidR="002F2296" w:rsidRDefault="002F2296" w:rsidP="002F2296"/>
        </w:tc>
        <w:tc>
          <w:tcPr>
            <w:tcW w:w="284" w:type="dxa"/>
          </w:tcPr>
          <w:p w14:paraId="4EE36401" w14:textId="77777777" w:rsidR="002F2296" w:rsidRDefault="002F2296" w:rsidP="002F2296"/>
        </w:tc>
        <w:tc>
          <w:tcPr>
            <w:tcW w:w="284" w:type="dxa"/>
          </w:tcPr>
          <w:p w14:paraId="04806211" w14:textId="77777777" w:rsidR="002F2296" w:rsidRDefault="002F2296" w:rsidP="002F2296"/>
        </w:tc>
        <w:tc>
          <w:tcPr>
            <w:tcW w:w="284" w:type="dxa"/>
          </w:tcPr>
          <w:p w14:paraId="4C3EE8A3" w14:textId="77777777" w:rsidR="002F2296" w:rsidRDefault="002F2296" w:rsidP="002F2296"/>
        </w:tc>
      </w:tr>
      <w:tr w:rsidR="002F2296" w14:paraId="7A230886" w14:textId="77777777" w:rsidTr="002F2296">
        <w:trPr>
          <w:trHeight w:hRule="exact" w:val="284"/>
        </w:trPr>
        <w:tc>
          <w:tcPr>
            <w:tcW w:w="284" w:type="dxa"/>
          </w:tcPr>
          <w:p w14:paraId="67797620" w14:textId="77777777" w:rsidR="002F2296" w:rsidRDefault="002F2296" w:rsidP="002F2296"/>
        </w:tc>
        <w:tc>
          <w:tcPr>
            <w:tcW w:w="284" w:type="dxa"/>
          </w:tcPr>
          <w:p w14:paraId="39B59C6A" w14:textId="77777777" w:rsidR="002F2296" w:rsidRDefault="002F2296" w:rsidP="002F2296"/>
        </w:tc>
        <w:tc>
          <w:tcPr>
            <w:tcW w:w="284" w:type="dxa"/>
          </w:tcPr>
          <w:p w14:paraId="073E72D7" w14:textId="77777777" w:rsidR="002F2296" w:rsidRDefault="002F2296" w:rsidP="002F2296"/>
        </w:tc>
        <w:tc>
          <w:tcPr>
            <w:tcW w:w="284" w:type="dxa"/>
          </w:tcPr>
          <w:p w14:paraId="01C85DE7" w14:textId="77777777" w:rsidR="002F2296" w:rsidRDefault="002F2296" w:rsidP="002F2296"/>
        </w:tc>
        <w:tc>
          <w:tcPr>
            <w:tcW w:w="284" w:type="dxa"/>
          </w:tcPr>
          <w:p w14:paraId="7EC71871" w14:textId="77777777" w:rsidR="002F2296" w:rsidRDefault="002F2296" w:rsidP="002F2296"/>
        </w:tc>
        <w:tc>
          <w:tcPr>
            <w:tcW w:w="284" w:type="dxa"/>
          </w:tcPr>
          <w:p w14:paraId="3701A9BB" w14:textId="77777777" w:rsidR="002F2296" w:rsidRDefault="002F2296" w:rsidP="002F2296"/>
        </w:tc>
        <w:tc>
          <w:tcPr>
            <w:tcW w:w="284" w:type="dxa"/>
          </w:tcPr>
          <w:p w14:paraId="55D92D18" w14:textId="77777777" w:rsidR="002F2296" w:rsidRDefault="002F2296" w:rsidP="002F2296"/>
        </w:tc>
        <w:tc>
          <w:tcPr>
            <w:tcW w:w="284" w:type="dxa"/>
          </w:tcPr>
          <w:p w14:paraId="07A3DA79" w14:textId="77777777" w:rsidR="002F2296" w:rsidRDefault="002F2296" w:rsidP="002F2296"/>
        </w:tc>
        <w:tc>
          <w:tcPr>
            <w:tcW w:w="284" w:type="dxa"/>
          </w:tcPr>
          <w:p w14:paraId="340104E3" w14:textId="77777777" w:rsidR="002F2296" w:rsidRDefault="002F2296" w:rsidP="002F2296"/>
        </w:tc>
        <w:tc>
          <w:tcPr>
            <w:tcW w:w="284" w:type="dxa"/>
          </w:tcPr>
          <w:p w14:paraId="26254365" w14:textId="77777777" w:rsidR="002F2296" w:rsidRDefault="002F2296" w:rsidP="002F2296"/>
        </w:tc>
        <w:tc>
          <w:tcPr>
            <w:tcW w:w="284" w:type="dxa"/>
          </w:tcPr>
          <w:p w14:paraId="7E9745BD" w14:textId="77777777" w:rsidR="002F2296" w:rsidRDefault="002F2296" w:rsidP="002F2296"/>
        </w:tc>
        <w:tc>
          <w:tcPr>
            <w:tcW w:w="284" w:type="dxa"/>
          </w:tcPr>
          <w:p w14:paraId="0C5B71E1" w14:textId="77777777" w:rsidR="002F2296" w:rsidRDefault="002F2296" w:rsidP="002F2296"/>
        </w:tc>
        <w:tc>
          <w:tcPr>
            <w:tcW w:w="284" w:type="dxa"/>
          </w:tcPr>
          <w:p w14:paraId="2B2C6EED" w14:textId="77777777" w:rsidR="002F2296" w:rsidRDefault="002F2296" w:rsidP="002F2296"/>
        </w:tc>
        <w:tc>
          <w:tcPr>
            <w:tcW w:w="284" w:type="dxa"/>
          </w:tcPr>
          <w:p w14:paraId="62A837B0" w14:textId="77777777" w:rsidR="002F2296" w:rsidRDefault="002F2296" w:rsidP="002F2296"/>
        </w:tc>
        <w:tc>
          <w:tcPr>
            <w:tcW w:w="284" w:type="dxa"/>
          </w:tcPr>
          <w:p w14:paraId="6A6D409D" w14:textId="77777777" w:rsidR="002F2296" w:rsidRDefault="002F2296" w:rsidP="002F2296"/>
        </w:tc>
        <w:tc>
          <w:tcPr>
            <w:tcW w:w="284" w:type="dxa"/>
          </w:tcPr>
          <w:p w14:paraId="7C54B387" w14:textId="77777777" w:rsidR="002F2296" w:rsidRDefault="002F2296" w:rsidP="002F2296"/>
        </w:tc>
        <w:tc>
          <w:tcPr>
            <w:tcW w:w="284" w:type="dxa"/>
          </w:tcPr>
          <w:p w14:paraId="587842D8" w14:textId="77777777" w:rsidR="002F2296" w:rsidRDefault="002F2296" w:rsidP="002F2296"/>
        </w:tc>
        <w:tc>
          <w:tcPr>
            <w:tcW w:w="284" w:type="dxa"/>
          </w:tcPr>
          <w:p w14:paraId="18A93B9A" w14:textId="77777777" w:rsidR="002F2296" w:rsidRDefault="002F2296" w:rsidP="002F2296"/>
        </w:tc>
        <w:tc>
          <w:tcPr>
            <w:tcW w:w="284" w:type="dxa"/>
          </w:tcPr>
          <w:p w14:paraId="2F604256" w14:textId="77777777" w:rsidR="002F2296" w:rsidRDefault="002F2296" w:rsidP="002F2296"/>
        </w:tc>
        <w:tc>
          <w:tcPr>
            <w:tcW w:w="284" w:type="dxa"/>
          </w:tcPr>
          <w:p w14:paraId="1ADDAA59" w14:textId="77777777" w:rsidR="002F2296" w:rsidRDefault="002F2296" w:rsidP="002F2296"/>
        </w:tc>
        <w:tc>
          <w:tcPr>
            <w:tcW w:w="284" w:type="dxa"/>
          </w:tcPr>
          <w:p w14:paraId="44DCC849" w14:textId="77777777" w:rsidR="002F2296" w:rsidRDefault="002F2296" w:rsidP="002F2296"/>
        </w:tc>
        <w:tc>
          <w:tcPr>
            <w:tcW w:w="284" w:type="dxa"/>
          </w:tcPr>
          <w:p w14:paraId="64FC7BF3" w14:textId="77777777" w:rsidR="002F2296" w:rsidRDefault="002F2296" w:rsidP="002F2296"/>
        </w:tc>
        <w:tc>
          <w:tcPr>
            <w:tcW w:w="284" w:type="dxa"/>
          </w:tcPr>
          <w:p w14:paraId="452BF48A" w14:textId="77777777" w:rsidR="002F2296" w:rsidRDefault="002F2296" w:rsidP="002F2296"/>
        </w:tc>
        <w:tc>
          <w:tcPr>
            <w:tcW w:w="284" w:type="dxa"/>
          </w:tcPr>
          <w:p w14:paraId="4251351D" w14:textId="77777777" w:rsidR="002F2296" w:rsidRDefault="002F2296" w:rsidP="002F2296"/>
        </w:tc>
        <w:tc>
          <w:tcPr>
            <w:tcW w:w="284" w:type="dxa"/>
          </w:tcPr>
          <w:p w14:paraId="406F715A" w14:textId="77777777" w:rsidR="002F2296" w:rsidRDefault="002F2296" w:rsidP="002F2296"/>
        </w:tc>
        <w:tc>
          <w:tcPr>
            <w:tcW w:w="284" w:type="dxa"/>
          </w:tcPr>
          <w:p w14:paraId="0E5C5F0B" w14:textId="77777777" w:rsidR="002F2296" w:rsidRDefault="002F2296" w:rsidP="002F2296"/>
        </w:tc>
        <w:tc>
          <w:tcPr>
            <w:tcW w:w="284" w:type="dxa"/>
          </w:tcPr>
          <w:p w14:paraId="08B6D834" w14:textId="77777777" w:rsidR="002F2296" w:rsidRDefault="002F2296" w:rsidP="002F2296"/>
        </w:tc>
        <w:tc>
          <w:tcPr>
            <w:tcW w:w="284" w:type="dxa"/>
          </w:tcPr>
          <w:p w14:paraId="69910700" w14:textId="77777777" w:rsidR="002F2296" w:rsidRDefault="002F2296" w:rsidP="002F2296"/>
        </w:tc>
        <w:tc>
          <w:tcPr>
            <w:tcW w:w="284" w:type="dxa"/>
          </w:tcPr>
          <w:p w14:paraId="7BC6691B" w14:textId="77777777" w:rsidR="002F2296" w:rsidRDefault="002F2296" w:rsidP="002F2296"/>
        </w:tc>
        <w:tc>
          <w:tcPr>
            <w:tcW w:w="284" w:type="dxa"/>
          </w:tcPr>
          <w:p w14:paraId="05BB3669" w14:textId="77777777" w:rsidR="002F2296" w:rsidRDefault="002F2296" w:rsidP="002F2296"/>
        </w:tc>
      </w:tr>
      <w:tr w:rsidR="002F2296" w14:paraId="5E2E2997" w14:textId="77777777" w:rsidTr="002F2296">
        <w:trPr>
          <w:trHeight w:hRule="exact" w:val="284"/>
        </w:trPr>
        <w:tc>
          <w:tcPr>
            <w:tcW w:w="284" w:type="dxa"/>
          </w:tcPr>
          <w:p w14:paraId="2D0AE73B" w14:textId="77777777" w:rsidR="002F2296" w:rsidRDefault="002F2296" w:rsidP="002F2296"/>
        </w:tc>
        <w:tc>
          <w:tcPr>
            <w:tcW w:w="284" w:type="dxa"/>
          </w:tcPr>
          <w:p w14:paraId="1655814D" w14:textId="77777777" w:rsidR="002F2296" w:rsidRDefault="002F2296" w:rsidP="002F2296"/>
        </w:tc>
        <w:tc>
          <w:tcPr>
            <w:tcW w:w="284" w:type="dxa"/>
          </w:tcPr>
          <w:p w14:paraId="694E29A8" w14:textId="77777777" w:rsidR="002F2296" w:rsidRDefault="002F2296" w:rsidP="002F2296"/>
        </w:tc>
        <w:tc>
          <w:tcPr>
            <w:tcW w:w="284" w:type="dxa"/>
          </w:tcPr>
          <w:p w14:paraId="76A10531" w14:textId="77777777" w:rsidR="002F2296" w:rsidRDefault="002F2296" w:rsidP="002F2296"/>
        </w:tc>
        <w:tc>
          <w:tcPr>
            <w:tcW w:w="284" w:type="dxa"/>
          </w:tcPr>
          <w:p w14:paraId="1A512FF9" w14:textId="77777777" w:rsidR="002F2296" w:rsidRDefault="002F2296" w:rsidP="002F2296"/>
        </w:tc>
        <w:tc>
          <w:tcPr>
            <w:tcW w:w="284" w:type="dxa"/>
          </w:tcPr>
          <w:p w14:paraId="37AA3102" w14:textId="77777777" w:rsidR="002F2296" w:rsidRDefault="002F2296" w:rsidP="002F2296"/>
        </w:tc>
        <w:tc>
          <w:tcPr>
            <w:tcW w:w="284" w:type="dxa"/>
          </w:tcPr>
          <w:p w14:paraId="1726F37E" w14:textId="77777777" w:rsidR="002F2296" w:rsidRDefault="002F2296" w:rsidP="002F2296"/>
        </w:tc>
        <w:tc>
          <w:tcPr>
            <w:tcW w:w="284" w:type="dxa"/>
          </w:tcPr>
          <w:p w14:paraId="4C57F37A" w14:textId="77777777" w:rsidR="002F2296" w:rsidRDefault="002F2296" w:rsidP="002F2296"/>
        </w:tc>
        <w:tc>
          <w:tcPr>
            <w:tcW w:w="284" w:type="dxa"/>
          </w:tcPr>
          <w:p w14:paraId="65246CD4" w14:textId="77777777" w:rsidR="002F2296" w:rsidRDefault="002F2296" w:rsidP="002F2296"/>
        </w:tc>
        <w:tc>
          <w:tcPr>
            <w:tcW w:w="284" w:type="dxa"/>
          </w:tcPr>
          <w:p w14:paraId="416FF53B" w14:textId="77777777" w:rsidR="002F2296" w:rsidRDefault="002F2296" w:rsidP="002F2296"/>
        </w:tc>
        <w:tc>
          <w:tcPr>
            <w:tcW w:w="284" w:type="dxa"/>
          </w:tcPr>
          <w:p w14:paraId="7F1FA7B4" w14:textId="77777777" w:rsidR="002F2296" w:rsidRDefault="002F2296" w:rsidP="002F2296"/>
        </w:tc>
        <w:tc>
          <w:tcPr>
            <w:tcW w:w="284" w:type="dxa"/>
          </w:tcPr>
          <w:p w14:paraId="7C71AB55" w14:textId="77777777" w:rsidR="002F2296" w:rsidRDefault="002F2296" w:rsidP="002F2296"/>
        </w:tc>
        <w:tc>
          <w:tcPr>
            <w:tcW w:w="284" w:type="dxa"/>
          </w:tcPr>
          <w:p w14:paraId="2FC6E154" w14:textId="77777777" w:rsidR="002F2296" w:rsidRDefault="002F2296" w:rsidP="002F2296"/>
        </w:tc>
        <w:tc>
          <w:tcPr>
            <w:tcW w:w="284" w:type="dxa"/>
          </w:tcPr>
          <w:p w14:paraId="7BBF1A52" w14:textId="77777777" w:rsidR="002F2296" w:rsidRDefault="002F2296" w:rsidP="002F2296"/>
        </w:tc>
        <w:tc>
          <w:tcPr>
            <w:tcW w:w="284" w:type="dxa"/>
          </w:tcPr>
          <w:p w14:paraId="6D61AE94" w14:textId="77777777" w:rsidR="002F2296" w:rsidRDefault="002F2296" w:rsidP="002F2296"/>
        </w:tc>
        <w:tc>
          <w:tcPr>
            <w:tcW w:w="284" w:type="dxa"/>
          </w:tcPr>
          <w:p w14:paraId="57734818" w14:textId="77777777" w:rsidR="002F2296" w:rsidRDefault="002F2296" w:rsidP="002F2296"/>
        </w:tc>
        <w:tc>
          <w:tcPr>
            <w:tcW w:w="284" w:type="dxa"/>
          </w:tcPr>
          <w:p w14:paraId="7CA1A2F2" w14:textId="77777777" w:rsidR="002F2296" w:rsidRDefault="002F2296" w:rsidP="002F2296"/>
        </w:tc>
        <w:tc>
          <w:tcPr>
            <w:tcW w:w="284" w:type="dxa"/>
          </w:tcPr>
          <w:p w14:paraId="5FF52323" w14:textId="77777777" w:rsidR="002F2296" w:rsidRDefault="002F2296" w:rsidP="002F2296"/>
        </w:tc>
        <w:tc>
          <w:tcPr>
            <w:tcW w:w="284" w:type="dxa"/>
          </w:tcPr>
          <w:p w14:paraId="5A51CE0E" w14:textId="77777777" w:rsidR="002F2296" w:rsidRDefault="002F2296" w:rsidP="002F2296"/>
        </w:tc>
        <w:tc>
          <w:tcPr>
            <w:tcW w:w="284" w:type="dxa"/>
          </w:tcPr>
          <w:p w14:paraId="0F5ACED9" w14:textId="77777777" w:rsidR="002F2296" w:rsidRDefault="002F2296" w:rsidP="002F2296"/>
        </w:tc>
        <w:tc>
          <w:tcPr>
            <w:tcW w:w="284" w:type="dxa"/>
          </w:tcPr>
          <w:p w14:paraId="29BE138E" w14:textId="77777777" w:rsidR="002F2296" w:rsidRDefault="002F2296" w:rsidP="002F2296"/>
        </w:tc>
        <w:tc>
          <w:tcPr>
            <w:tcW w:w="284" w:type="dxa"/>
          </w:tcPr>
          <w:p w14:paraId="7C00F551" w14:textId="77777777" w:rsidR="002F2296" w:rsidRDefault="002F2296" w:rsidP="002F2296"/>
        </w:tc>
        <w:tc>
          <w:tcPr>
            <w:tcW w:w="284" w:type="dxa"/>
          </w:tcPr>
          <w:p w14:paraId="4BD0103F" w14:textId="77777777" w:rsidR="002F2296" w:rsidRDefault="002F2296" w:rsidP="002F2296"/>
        </w:tc>
        <w:tc>
          <w:tcPr>
            <w:tcW w:w="284" w:type="dxa"/>
          </w:tcPr>
          <w:p w14:paraId="080C296A" w14:textId="77777777" w:rsidR="002F2296" w:rsidRDefault="002F2296" w:rsidP="002F2296"/>
        </w:tc>
        <w:tc>
          <w:tcPr>
            <w:tcW w:w="284" w:type="dxa"/>
          </w:tcPr>
          <w:p w14:paraId="559D89E5" w14:textId="77777777" w:rsidR="002F2296" w:rsidRDefault="002F2296" w:rsidP="002F2296"/>
        </w:tc>
        <w:tc>
          <w:tcPr>
            <w:tcW w:w="284" w:type="dxa"/>
          </w:tcPr>
          <w:p w14:paraId="17BFED7C" w14:textId="77777777" w:rsidR="002F2296" w:rsidRDefault="002F2296" w:rsidP="002F2296"/>
        </w:tc>
        <w:tc>
          <w:tcPr>
            <w:tcW w:w="284" w:type="dxa"/>
          </w:tcPr>
          <w:p w14:paraId="390678FA" w14:textId="77777777" w:rsidR="002F2296" w:rsidRDefault="002F2296" w:rsidP="002F2296"/>
        </w:tc>
        <w:tc>
          <w:tcPr>
            <w:tcW w:w="284" w:type="dxa"/>
          </w:tcPr>
          <w:p w14:paraId="485BDADF" w14:textId="77777777" w:rsidR="002F2296" w:rsidRDefault="002F2296" w:rsidP="002F2296"/>
        </w:tc>
        <w:tc>
          <w:tcPr>
            <w:tcW w:w="284" w:type="dxa"/>
          </w:tcPr>
          <w:p w14:paraId="06E884DE" w14:textId="77777777" w:rsidR="002F2296" w:rsidRDefault="002F2296" w:rsidP="002F2296"/>
        </w:tc>
        <w:tc>
          <w:tcPr>
            <w:tcW w:w="284" w:type="dxa"/>
          </w:tcPr>
          <w:p w14:paraId="213DE2AF" w14:textId="77777777" w:rsidR="002F2296" w:rsidRDefault="002F2296" w:rsidP="002F2296"/>
        </w:tc>
      </w:tr>
      <w:tr w:rsidR="002F2296" w14:paraId="1C159AAF" w14:textId="77777777" w:rsidTr="002F2296">
        <w:trPr>
          <w:trHeight w:hRule="exact" w:val="284"/>
        </w:trPr>
        <w:tc>
          <w:tcPr>
            <w:tcW w:w="284" w:type="dxa"/>
          </w:tcPr>
          <w:p w14:paraId="2BFE73C7" w14:textId="77777777" w:rsidR="002F2296" w:rsidRDefault="002F2296" w:rsidP="002F2296"/>
        </w:tc>
        <w:tc>
          <w:tcPr>
            <w:tcW w:w="284" w:type="dxa"/>
          </w:tcPr>
          <w:p w14:paraId="5BAC5EAD" w14:textId="77777777" w:rsidR="002F2296" w:rsidRDefault="002F2296" w:rsidP="002F2296"/>
        </w:tc>
        <w:tc>
          <w:tcPr>
            <w:tcW w:w="284" w:type="dxa"/>
          </w:tcPr>
          <w:p w14:paraId="7EB8F453" w14:textId="77777777" w:rsidR="002F2296" w:rsidRDefault="002F2296" w:rsidP="002F2296"/>
        </w:tc>
        <w:tc>
          <w:tcPr>
            <w:tcW w:w="284" w:type="dxa"/>
          </w:tcPr>
          <w:p w14:paraId="1882206C" w14:textId="77777777" w:rsidR="002F2296" w:rsidRDefault="002F2296" w:rsidP="002F2296"/>
        </w:tc>
        <w:tc>
          <w:tcPr>
            <w:tcW w:w="284" w:type="dxa"/>
          </w:tcPr>
          <w:p w14:paraId="532283E8" w14:textId="77777777" w:rsidR="002F2296" w:rsidRDefault="002F2296" w:rsidP="002F2296"/>
        </w:tc>
        <w:tc>
          <w:tcPr>
            <w:tcW w:w="284" w:type="dxa"/>
          </w:tcPr>
          <w:p w14:paraId="6E2B4FB8" w14:textId="77777777" w:rsidR="002F2296" w:rsidRDefault="002F2296" w:rsidP="002F2296"/>
        </w:tc>
        <w:tc>
          <w:tcPr>
            <w:tcW w:w="284" w:type="dxa"/>
          </w:tcPr>
          <w:p w14:paraId="0E9E2A07" w14:textId="77777777" w:rsidR="002F2296" w:rsidRDefault="002F2296" w:rsidP="002F2296"/>
        </w:tc>
        <w:tc>
          <w:tcPr>
            <w:tcW w:w="284" w:type="dxa"/>
          </w:tcPr>
          <w:p w14:paraId="64BEFC79" w14:textId="77777777" w:rsidR="002F2296" w:rsidRDefault="002F2296" w:rsidP="002F2296"/>
        </w:tc>
        <w:tc>
          <w:tcPr>
            <w:tcW w:w="284" w:type="dxa"/>
          </w:tcPr>
          <w:p w14:paraId="0DE89510" w14:textId="77777777" w:rsidR="002F2296" w:rsidRDefault="002F2296" w:rsidP="002F2296"/>
        </w:tc>
        <w:tc>
          <w:tcPr>
            <w:tcW w:w="284" w:type="dxa"/>
          </w:tcPr>
          <w:p w14:paraId="2EAB37E4" w14:textId="77777777" w:rsidR="002F2296" w:rsidRDefault="002F2296" w:rsidP="002F2296"/>
        </w:tc>
        <w:tc>
          <w:tcPr>
            <w:tcW w:w="284" w:type="dxa"/>
          </w:tcPr>
          <w:p w14:paraId="798BFEB1" w14:textId="77777777" w:rsidR="002F2296" w:rsidRDefault="002F2296" w:rsidP="002F2296"/>
        </w:tc>
        <w:tc>
          <w:tcPr>
            <w:tcW w:w="284" w:type="dxa"/>
          </w:tcPr>
          <w:p w14:paraId="0AB6B67A" w14:textId="77777777" w:rsidR="002F2296" w:rsidRDefault="002F2296" w:rsidP="002F2296"/>
        </w:tc>
        <w:tc>
          <w:tcPr>
            <w:tcW w:w="284" w:type="dxa"/>
          </w:tcPr>
          <w:p w14:paraId="1E8328A2" w14:textId="77777777" w:rsidR="002F2296" w:rsidRDefault="002F2296" w:rsidP="002F2296"/>
        </w:tc>
        <w:tc>
          <w:tcPr>
            <w:tcW w:w="284" w:type="dxa"/>
          </w:tcPr>
          <w:p w14:paraId="28BA9F2D" w14:textId="77777777" w:rsidR="002F2296" w:rsidRDefault="002F2296" w:rsidP="002F2296"/>
        </w:tc>
        <w:tc>
          <w:tcPr>
            <w:tcW w:w="284" w:type="dxa"/>
          </w:tcPr>
          <w:p w14:paraId="1A795066" w14:textId="77777777" w:rsidR="002F2296" w:rsidRDefault="002F2296" w:rsidP="002F2296"/>
        </w:tc>
        <w:tc>
          <w:tcPr>
            <w:tcW w:w="284" w:type="dxa"/>
          </w:tcPr>
          <w:p w14:paraId="3B0E24BC" w14:textId="77777777" w:rsidR="002F2296" w:rsidRDefault="002F2296" w:rsidP="002F2296"/>
        </w:tc>
        <w:tc>
          <w:tcPr>
            <w:tcW w:w="284" w:type="dxa"/>
          </w:tcPr>
          <w:p w14:paraId="28A4054F" w14:textId="77777777" w:rsidR="002F2296" w:rsidRDefault="002F2296" w:rsidP="002F2296"/>
        </w:tc>
        <w:tc>
          <w:tcPr>
            <w:tcW w:w="284" w:type="dxa"/>
          </w:tcPr>
          <w:p w14:paraId="376C6657" w14:textId="77777777" w:rsidR="002F2296" w:rsidRDefault="002F2296" w:rsidP="002F2296"/>
        </w:tc>
        <w:tc>
          <w:tcPr>
            <w:tcW w:w="284" w:type="dxa"/>
          </w:tcPr>
          <w:p w14:paraId="549EEBC0" w14:textId="77777777" w:rsidR="002F2296" w:rsidRDefault="002F2296" w:rsidP="002F2296"/>
        </w:tc>
        <w:tc>
          <w:tcPr>
            <w:tcW w:w="284" w:type="dxa"/>
          </w:tcPr>
          <w:p w14:paraId="6FC6FDE9" w14:textId="77777777" w:rsidR="002F2296" w:rsidRDefault="002F2296" w:rsidP="002F2296"/>
        </w:tc>
        <w:tc>
          <w:tcPr>
            <w:tcW w:w="284" w:type="dxa"/>
          </w:tcPr>
          <w:p w14:paraId="4007D9B1" w14:textId="77777777" w:rsidR="002F2296" w:rsidRDefault="002F2296" w:rsidP="002F2296"/>
        </w:tc>
        <w:tc>
          <w:tcPr>
            <w:tcW w:w="284" w:type="dxa"/>
          </w:tcPr>
          <w:p w14:paraId="0837337F" w14:textId="77777777" w:rsidR="002F2296" w:rsidRDefault="002F2296" w:rsidP="002F2296"/>
        </w:tc>
        <w:tc>
          <w:tcPr>
            <w:tcW w:w="284" w:type="dxa"/>
          </w:tcPr>
          <w:p w14:paraId="48BF3A98" w14:textId="77777777" w:rsidR="002F2296" w:rsidRDefault="002F2296" w:rsidP="002F2296"/>
        </w:tc>
        <w:tc>
          <w:tcPr>
            <w:tcW w:w="284" w:type="dxa"/>
          </w:tcPr>
          <w:p w14:paraId="6B37C08B" w14:textId="77777777" w:rsidR="002F2296" w:rsidRDefault="002F2296" w:rsidP="002F2296"/>
        </w:tc>
        <w:tc>
          <w:tcPr>
            <w:tcW w:w="284" w:type="dxa"/>
          </w:tcPr>
          <w:p w14:paraId="54E280D7" w14:textId="77777777" w:rsidR="002F2296" w:rsidRDefault="002F2296" w:rsidP="002F2296"/>
        </w:tc>
        <w:tc>
          <w:tcPr>
            <w:tcW w:w="284" w:type="dxa"/>
          </w:tcPr>
          <w:p w14:paraId="1075AB20" w14:textId="77777777" w:rsidR="002F2296" w:rsidRDefault="002F2296" w:rsidP="002F2296"/>
        </w:tc>
        <w:tc>
          <w:tcPr>
            <w:tcW w:w="284" w:type="dxa"/>
          </w:tcPr>
          <w:p w14:paraId="0D329723" w14:textId="77777777" w:rsidR="002F2296" w:rsidRDefault="002F2296" w:rsidP="002F2296"/>
        </w:tc>
        <w:tc>
          <w:tcPr>
            <w:tcW w:w="284" w:type="dxa"/>
          </w:tcPr>
          <w:p w14:paraId="68DCC924" w14:textId="77777777" w:rsidR="002F2296" w:rsidRDefault="002F2296" w:rsidP="002F2296"/>
        </w:tc>
        <w:tc>
          <w:tcPr>
            <w:tcW w:w="284" w:type="dxa"/>
          </w:tcPr>
          <w:p w14:paraId="791D6974" w14:textId="77777777" w:rsidR="002F2296" w:rsidRDefault="002F2296" w:rsidP="002F2296"/>
        </w:tc>
        <w:tc>
          <w:tcPr>
            <w:tcW w:w="284" w:type="dxa"/>
          </w:tcPr>
          <w:p w14:paraId="78637F3F" w14:textId="77777777" w:rsidR="002F2296" w:rsidRDefault="002F2296" w:rsidP="002F2296"/>
        </w:tc>
      </w:tr>
      <w:tr w:rsidR="002F2296" w14:paraId="3FD2B70B" w14:textId="77777777" w:rsidTr="002F2296">
        <w:trPr>
          <w:trHeight w:hRule="exact" w:val="284"/>
        </w:trPr>
        <w:tc>
          <w:tcPr>
            <w:tcW w:w="284" w:type="dxa"/>
          </w:tcPr>
          <w:p w14:paraId="03DBFCBA" w14:textId="77777777" w:rsidR="002F2296" w:rsidRDefault="002F2296" w:rsidP="002F2296"/>
        </w:tc>
        <w:tc>
          <w:tcPr>
            <w:tcW w:w="284" w:type="dxa"/>
          </w:tcPr>
          <w:p w14:paraId="297B142F" w14:textId="77777777" w:rsidR="002F2296" w:rsidRDefault="002F2296" w:rsidP="002F2296"/>
        </w:tc>
        <w:tc>
          <w:tcPr>
            <w:tcW w:w="284" w:type="dxa"/>
          </w:tcPr>
          <w:p w14:paraId="71C213C8" w14:textId="77777777" w:rsidR="002F2296" w:rsidRDefault="002F2296" w:rsidP="002F2296"/>
        </w:tc>
        <w:tc>
          <w:tcPr>
            <w:tcW w:w="284" w:type="dxa"/>
          </w:tcPr>
          <w:p w14:paraId="3D7DCF26" w14:textId="77777777" w:rsidR="002F2296" w:rsidRDefault="002F2296" w:rsidP="002F2296"/>
        </w:tc>
        <w:tc>
          <w:tcPr>
            <w:tcW w:w="284" w:type="dxa"/>
          </w:tcPr>
          <w:p w14:paraId="1E80C970" w14:textId="77777777" w:rsidR="002F2296" w:rsidRDefault="002F2296" w:rsidP="002F2296"/>
        </w:tc>
        <w:tc>
          <w:tcPr>
            <w:tcW w:w="284" w:type="dxa"/>
          </w:tcPr>
          <w:p w14:paraId="4DBC7EFD" w14:textId="77777777" w:rsidR="002F2296" w:rsidRDefault="002F2296" w:rsidP="002F2296"/>
        </w:tc>
        <w:tc>
          <w:tcPr>
            <w:tcW w:w="284" w:type="dxa"/>
          </w:tcPr>
          <w:p w14:paraId="53609DAE" w14:textId="77777777" w:rsidR="002F2296" w:rsidRDefault="002F2296" w:rsidP="002F2296"/>
        </w:tc>
        <w:tc>
          <w:tcPr>
            <w:tcW w:w="284" w:type="dxa"/>
          </w:tcPr>
          <w:p w14:paraId="3C8DFA06" w14:textId="77777777" w:rsidR="002F2296" w:rsidRDefault="002F2296" w:rsidP="002F2296"/>
        </w:tc>
        <w:tc>
          <w:tcPr>
            <w:tcW w:w="284" w:type="dxa"/>
          </w:tcPr>
          <w:p w14:paraId="2DBD7B8B" w14:textId="77777777" w:rsidR="002F2296" w:rsidRDefault="002F2296" w:rsidP="002F2296"/>
        </w:tc>
        <w:tc>
          <w:tcPr>
            <w:tcW w:w="284" w:type="dxa"/>
          </w:tcPr>
          <w:p w14:paraId="59394249" w14:textId="77777777" w:rsidR="002F2296" w:rsidRDefault="002F2296" w:rsidP="002F2296"/>
        </w:tc>
        <w:tc>
          <w:tcPr>
            <w:tcW w:w="284" w:type="dxa"/>
          </w:tcPr>
          <w:p w14:paraId="04B0CC9B" w14:textId="77777777" w:rsidR="002F2296" w:rsidRDefault="002F2296" w:rsidP="002F2296"/>
        </w:tc>
        <w:tc>
          <w:tcPr>
            <w:tcW w:w="284" w:type="dxa"/>
          </w:tcPr>
          <w:p w14:paraId="0DA600DF" w14:textId="77777777" w:rsidR="002F2296" w:rsidRDefault="002F2296" w:rsidP="002F2296"/>
        </w:tc>
        <w:tc>
          <w:tcPr>
            <w:tcW w:w="284" w:type="dxa"/>
          </w:tcPr>
          <w:p w14:paraId="347C2515" w14:textId="77777777" w:rsidR="002F2296" w:rsidRDefault="002F2296" w:rsidP="002F2296"/>
        </w:tc>
        <w:tc>
          <w:tcPr>
            <w:tcW w:w="284" w:type="dxa"/>
          </w:tcPr>
          <w:p w14:paraId="19A767B4" w14:textId="77777777" w:rsidR="002F2296" w:rsidRDefault="002F2296" w:rsidP="002F2296"/>
        </w:tc>
        <w:tc>
          <w:tcPr>
            <w:tcW w:w="284" w:type="dxa"/>
          </w:tcPr>
          <w:p w14:paraId="46422C66" w14:textId="77777777" w:rsidR="002F2296" w:rsidRDefault="002F2296" w:rsidP="002F2296"/>
        </w:tc>
        <w:tc>
          <w:tcPr>
            <w:tcW w:w="284" w:type="dxa"/>
          </w:tcPr>
          <w:p w14:paraId="73AE0DE2" w14:textId="77777777" w:rsidR="002F2296" w:rsidRDefault="002F2296" w:rsidP="002F2296"/>
        </w:tc>
        <w:tc>
          <w:tcPr>
            <w:tcW w:w="284" w:type="dxa"/>
          </w:tcPr>
          <w:p w14:paraId="77578638" w14:textId="77777777" w:rsidR="002F2296" w:rsidRDefault="002F2296" w:rsidP="002F2296"/>
        </w:tc>
        <w:tc>
          <w:tcPr>
            <w:tcW w:w="284" w:type="dxa"/>
          </w:tcPr>
          <w:p w14:paraId="73C4FA91" w14:textId="77777777" w:rsidR="002F2296" w:rsidRDefault="002F2296" w:rsidP="002F2296"/>
        </w:tc>
        <w:tc>
          <w:tcPr>
            <w:tcW w:w="284" w:type="dxa"/>
          </w:tcPr>
          <w:p w14:paraId="66CD7FFD" w14:textId="77777777" w:rsidR="002F2296" w:rsidRDefault="002F2296" w:rsidP="002F2296"/>
        </w:tc>
        <w:tc>
          <w:tcPr>
            <w:tcW w:w="284" w:type="dxa"/>
          </w:tcPr>
          <w:p w14:paraId="74B3FBBA" w14:textId="77777777" w:rsidR="002F2296" w:rsidRDefault="002F2296" w:rsidP="002F2296"/>
        </w:tc>
        <w:tc>
          <w:tcPr>
            <w:tcW w:w="284" w:type="dxa"/>
          </w:tcPr>
          <w:p w14:paraId="37CD0136" w14:textId="77777777" w:rsidR="002F2296" w:rsidRDefault="002F2296" w:rsidP="002F2296"/>
        </w:tc>
        <w:tc>
          <w:tcPr>
            <w:tcW w:w="284" w:type="dxa"/>
          </w:tcPr>
          <w:p w14:paraId="4EB44B29" w14:textId="77777777" w:rsidR="002F2296" w:rsidRDefault="002F2296" w:rsidP="002F2296"/>
        </w:tc>
        <w:tc>
          <w:tcPr>
            <w:tcW w:w="284" w:type="dxa"/>
          </w:tcPr>
          <w:p w14:paraId="75B435DD" w14:textId="77777777" w:rsidR="002F2296" w:rsidRDefault="002F2296" w:rsidP="002F2296"/>
        </w:tc>
        <w:tc>
          <w:tcPr>
            <w:tcW w:w="284" w:type="dxa"/>
          </w:tcPr>
          <w:p w14:paraId="1D83548D" w14:textId="77777777" w:rsidR="002F2296" w:rsidRDefault="002F2296" w:rsidP="002F2296"/>
        </w:tc>
        <w:tc>
          <w:tcPr>
            <w:tcW w:w="284" w:type="dxa"/>
          </w:tcPr>
          <w:p w14:paraId="524F630A" w14:textId="77777777" w:rsidR="002F2296" w:rsidRDefault="002F2296" w:rsidP="002F2296"/>
        </w:tc>
        <w:tc>
          <w:tcPr>
            <w:tcW w:w="284" w:type="dxa"/>
          </w:tcPr>
          <w:p w14:paraId="4A974ADA" w14:textId="77777777" w:rsidR="002F2296" w:rsidRDefault="002F2296" w:rsidP="002F2296"/>
        </w:tc>
        <w:tc>
          <w:tcPr>
            <w:tcW w:w="284" w:type="dxa"/>
          </w:tcPr>
          <w:p w14:paraId="291F6D54" w14:textId="77777777" w:rsidR="002F2296" w:rsidRDefault="002F2296" w:rsidP="002F2296"/>
        </w:tc>
        <w:tc>
          <w:tcPr>
            <w:tcW w:w="284" w:type="dxa"/>
          </w:tcPr>
          <w:p w14:paraId="35B20B14" w14:textId="77777777" w:rsidR="002F2296" w:rsidRDefault="002F2296" w:rsidP="002F2296"/>
        </w:tc>
        <w:tc>
          <w:tcPr>
            <w:tcW w:w="284" w:type="dxa"/>
          </w:tcPr>
          <w:p w14:paraId="0A5FD6C2" w14:textId="77777777" w:rsidR="002F2296" w:rsidRDefault="002F2296" w:rsidP="002F2296"/>
        </w:tc>
        <w:tc>
          <w:tcPr>
            <w:tcW w:w="284" w:type="dxa"/>
          </w:tcPr>
          <w:p w14:paraId="19BE97D0" w14:textId="77777777" w:rsidR="002F2296" w:rsidRDefault="002F2296" w:rsidP="002F2296"/>
        </w:tc>
      </w:tr>
      <w:tr w:rsidR="002F2296" w14:paraId="5BEC815B" w14:textId="77777777" w:rsidTr="002F2296">
        <w:trPr>
          <w:trHeight w:hRule="exact" w:val="284"/>
        </w:trPr>
        <w:tc>
          <w:tcPr>
            <w:tcW w:w="284" w:type="dxa"/>
          </w:tcPr>
          <w:p w14:paraId="11C4E87B" w14:textId="77777777" w:rsidR="002F2296" w:rsidRDefault="002F2296" w:rsidP="002F2296"/>
        </w:tc>
        <w:tc>
          <w:tcPr>
            <w:tcW w:w="284" w:type="dxa"/>
          </w:tcPr>
          <w:p w14:paraId="4A177519" w14:textId="77777777" w:rsidR="002F2296" w:rsidRDefault="002F2296" w:rsidP="002F2296"/>
        </w:tc>
        <w:tc>
          <w:tcPr>
            <w:tcW w:w="284" w:type="dxa"/>
          </w:tcPr>
          <w:p w14:paraId="00F425B0" w14:textId="77777777" w:rsidR="002F2296" w:rsidRDefault="002F2296" w:rsidP="002F2296"/>
        </w:tc>
        <w:tc>
          <w:tcPr>
            <w:tcW w:w="284" w:type="dxa"/>
          </w:tcPr>
          <w:p w14:paraId="3156901A" w14:textId="77777777" w:rsidR="002F2296" w:rsidRDefault="002F2296" w:rsidP="002F2296"/>
        </w:tc>
        <w:tc>
          <w:tcPr>
            <w:tcW w:w="284" w:type="dxa"/>
          </w:tcPr>
          <w:p w14:paraId="60E31401" w14:textId="77777777" w:rsidR="002F2296" w:rsidRDefault="002F2296" w:rsidP="002F2296"/>
        </w:tc>
        <w:tc>
          <w:tcPr>
            <w:tcW w:w="284" w:type="dxa"/>
          </w:tcPr>
          <w:p w14:paraId="0283588D" w14:textId="77777777" w:rsidR="002F2296" w:rsidRDefault="002F2296" w:rsidP="002F2296"/>
        </w:tc>
        <w:tc>
          <w:tcPr>
            <w:tcW w:w="284" w:type="dxa"/>
          </w:tcPr>
          <w:p w14:paraId="03E8BD7E" w14:textId="77777777" w:rsidR="002F2296" w:rsidRDefault="002F2296" w:rsidP="002F2296"/>
        </w:tc>
        <w:tc>
          <w:tcPr>
            <w:tcW w:w="284" w:type="dxa"/>
          </w:tcPr>
          <w:p w14:paraId="12BA3AF5" w14:textId="77777777" w:rsidR="002F2296" w:rsidRDefault="002F2296" w:rsidP="002F2296"/>
        </w:tc>
        <w:tc>
          <w:tcPr>
            <w:tcW w:w="284" w:type="dxa"/>
          </w:tcPr>
          <w:p w14:paraId="0D748B9C" w14:textId="77777777" w:rsidR="002F2296" w:rsidRDefault="002F2296" w:rsidP="002F2296"/>
        </w:tc>
        <w:tc>
          <w:tcPr>
            <w:tcW w:w="284" w:type="dxa"/>
          </w:tcPr>
          <w:p w14:paraId="4B1C9642" w14:textId="77777777" w:rsidR="002F2296" w:rsidRDefault="002F2296" w:rsidP="002F2296"/>
        </w:tc>
        <w:tc>
          <w:tcPr>
            <w:tcW w:w="284" w:type="dxa"/>
          </w:tcPr>
          <w:p w14:paraId="22BD351D" w14:textId="77777777" w:rsidR="002F2296" w:rsidRDefault="002F2296" w:rsidP="002F2296"/>
        </w:tc>
        <w:tc>
          <w:tcPr>
            <w:tcW w:w="284" w:type="dxa"/>
          </w:tcPr>
          <w:p w14:paraId="4FAB4E22" w14:textId="77777777" w:rsidR="002F2296" w:rsidRDefault="002F2296" w:rsidP="002F2296"/>
        </w:tc>
        <w:tc>
          <w:tcPr>
            <w:tcW w:w="284" w:type="dxa"/>
          </w:tcPr>
          <w:p w14:paraId="79E15BD2" w14:textId="77777777" w:rsidR="002F2296" w:rsidRDefault="002F2296" w:rsidP="002F2296"/>
        </w:tc>
        <w:tc>
          <w:tcPr>
            <w:tcW w:w="284" w:type="dxa"/>
          </w:tcPr>
          <w:p w14:paraId="558C6F97" w14:textId="77777777" w:rsidR="002F2296" w:rsidRDefault="002F2296" w:rsidP="002F2296"/>
        </w:tc>
        <w:tc>
          <w:tcPr>
            <w:tcW w:w="284" w:type="dxa"/>
          </w:tcPr>
          <w:p w14:paraId="07A1C7B4" w14:textId="77777777" w:rsidR="002F2296" w:rsidRDefault="002F2296" w:rsidP="002F2296"/>
        </w:tc>
        <w:tc>
          <w:tcPr>
            <w:tcW w:w="284" w:type="dxa"/>
          </w:tcPr>
          <w:p w14:paraId="647701AE" w14:textId="77777777" w:rsidR="002F2296" w:rsidRDefault="002F2296" w:rsidP="002F2296"/>
        </w:tc>
        <w:tc>
          <w:tcPr>
            <w:tcW w:w="284" w:type="dxa"/>
          </w:tcPr>
          <w:p w14:paraId="44886061" w14:textId="77777777" w:rsidR="002F2296" w:rsidRDefault="002F2296" w:rsidP="002F2296"/>
        </w:tc>
        <w:tc>
          <w:tcPr>
            <w:tcW w:w="284" w:type="dxa"/>
          </w:tcPr>
          <w:p w14:paraId="3EE63FDB" w14:textId="77777777" w:rsidR="002F2296" w:rsidRDefault="002F2296" w:rsidP="002F2296"/>
        </w:tc>
        <w:tc>
          <w:tcPr>
            <w:tcW w:w="284" w:type="dxa"/>
          </w:tcPr>
          <w:p w14:paraId="222C8D80" w14:textId="77777777" w:rsidR="002F2296" w:rsidRDefault="002F2296" w:rsidP="002F2296"/>
        </w:tc>
        <w:tc>
          <w:tcPr>
            <w:tcW w:w="284" w:type="dxa"/>
          </w:tcPr>
          <w:p w14:paraId="223D3248" w14:textId="77777777" w:rsidR="002F2296" w:rsidRDefault="002F2296" w:rsidP="002F2296"/>
        </w:tc>
        <w:tc>
          <w:tcPr>
            <w:tcW w:w="284" w:type="dxa"/>
          </w:tcPr>
          <w:p w14:paraId="20BEB246" w14:textId="77777777" w:rsidR="002F2296" w:rsidRDefault="002F2296" w:rsidP="002F2296"/>
        </w:tc>
        <w:tc>
          <w:tcPr>
            <w:tcW w:w="284" w:type="dxa"/>
          </w:tcPr>
          <w:p w14:paraId="4EC9F129" w14:textId="77777777" w:rsidR="002F2296" w:rsidRDefault="002F2296" w:rsidP="002F2296"/>
        </w:tc>
        <w:tc>
          <w:tcPr>
            <w:tcW w:w="284" w:type="dxa"/>
          </w:tcPr>
          <w:p w14:paraId="3435818B" w14:textId="77777777" w:rsidR="002F2296" w:rsidRDefault="002F2296" w:rsidP="002F2296"/>
        </w:tc>
        <w:tc>
          <w:tcPr>
            <w:tcW w:w="284" w:type="dxa"/>
          </w:tcPr>
          <w:p w14:paraId="03B78E90" w14:textId="77777777" w:rsidR="002F2296" w:rsidRDefault="002F2296" w:rsidP="002F2296"/>
        </w:tc>
        <w:tc>
          <w:tcPr>
            <w:tcW w:w="284" w:type="dxa"/>
          </w:tcPr>
          <w:p w14:paraId="33E4CE5B" w14:textId="77777777" w:rsidR="002F2296" w:rsidRDefault="002F2296" w:rsidP="002F2296"/>
        </w:tc>
        <w:tc>
          <w:tcPr>
            <w:tcW w:w="284" w:type="dxa"/>
          </w:tcPr>
          <w:p w14:paraId="6BCD3AB2" w14:textId="77777777" w:rsidR="002F2296" w:rsidRDefault="002F2296" w:rsidP="002F2296"/>
        </w:tc>
        <w:tc>
          <w:tcPr>
            <w:tcW w:w="284" w:type="dxa"/>
          </w:tcPr>
          <w:p w14:paraId="3B519D00" w14:textId="77777777" w:rsidR="002F2296" w:rsidRDefault="002F2296" w:rsidP="002F2296"/>
        </w:tc>
        <w:tc>
          <w:tcPr>
            <w:tcW w:w="284" w:type="dxa"/>
          </w:tcPr>
          <w:p w14:paraId="4500D6DA" w14:textId="77777777" w:rsidR="002F2296" w:rsidRDefault="002F2296" w:rsidP="002F2296"/>
        </w:tc>
        <w:tc>
          <w:tcPr>
            <w:tcW w:w="284" w:type="dxa"/>
          </w:tcPr>
          <w:p w14:paraId="4C3F3878" w14:textId="77777777" w:rsidR="002F2296" w:rsidRDefault="002F2296" w:rsidP="002F2296"/>
        </w:tc>
        <w:tc>
          <w:tcPr>
            <w:tcW w:w="284" w:type="dxa"/>
          </w:tcPr>
          <w:p w14:paraId="3066342D" w14:textId="77777777" w:rsidR="002F2296" w:rsidRDefault="002F2296" w:rsidP="002F2296"/>
        </w:tc>
      </w:tr>
      <w:tr w:rsidR="002F2296" w14:paraId="38882A69" w14:textId="77777777" w:rsidTr="002F2296">
        <w:trPr>
          <w:trHeight w:hRule="exact" w:val="284"/>
        </w:trPr>
        <w:tc>
          <w:tcPr>
            <w:tcW w:w="284" w:type="dxa"/>
          </w:tcPr>
          <w:p w14:paraId="1B2B6630" w14:textId="77777777" w:rsidR="002F2296" w:rsidRDefault="002F2296" w:rsidP="002F2296"/>
        </w:tc>
        <w:tc>
          <w:tcPr>
            <w:tcW w:w="284" w:type="dxa"/>
          </w:tcPr>
          <w:p w14:paraId="6AFC0904" w14:textId="77777777" w:rsidR="002F2296" w:rsidRDefault="002F2296" w:rsidP="002F2296"/>
        </w:tc>
        <w:tc>
          <w:tcPr>
            <w:tcW w:w="284" w:type="dxa"/>
          </w:tcPr>
          <w:p w14:paraId="61F2C687" w14:textId="77777777" w:rsidR="002F2296" w:rsidRDefault="002F2296" w:rsidP="002F2296"/>
        </w:tc>
        <w:tc>
          <w:tcPr>
            <w:tcW w:w="284" w:type="dxa"/>
          </w:tcPr>
          <w:p w14:paraId="39B70E6C" w14:textId="77777777" w:rsidR="002F2296" w:rsidRDefault="002F2296" w:rsidP="002F2296"/>
        </w:tc>
        <w:tc>
          <w:tcPr>
            <w:tcW w:w="284" w:type="dxa"/>
          </w:tcPr>
          <w:p w14:paraId="3EB115DC" w14:textId="77777777" w:rsidR="002F2296" w:rsidRDefault="002F2296" w:rsidP="002F2296"/>
        </w:tc>
        <w:tc>
          <w:tcPr>
            <w:tcW w:w="284" w:type="dxa"/>
          </w:tcPr>
          <w:p w14:paraId="2AA05D7C" w14:textId="77777777" w:rsidR="002F2296" w:rsidRDefault="002F2296" w:rsidP="002F2296"/>
        </w:tc>
        <w:tc>
          <w:tcPr>
            <w:tcW w:w="284" w:type="dxa"/>
          </w:tcPr>
          <w:p w14:paraId="652F193D" w14:textId="77777777" w:rsidR="002F2296" w:rsidRDefault="002F2296" w:rsidP="002F2296"/>
        </w:tc>
        <w:tc>
          <w:tcPr>
            <w:tcW w:w="284" w:type="dxa"/>
          </w:tcPr>
          <w:p w14:paraId="5AE82608" w14:textId="77777777" w:rsidR="002F2296" w:rsidRDefault="002F2296" w:rsidP="002F2296"/>
        </w:tc>
        <w:tc>
          <w:tcPr>
            <w:tcW w:w="284" w:type="dxa"/>
          </w:tcPr>
          <w:p w14:paraId="1707D7D3" w14:textId="77777777" w:rsidR="002F2296" w:rsidRDefault="002F2296" w:rsidP="002F2296"/>
        </w:tc>
        <w:tc>
          <w:tcPr>
            <w:tcW w:w="284" w:type="dxa"/>
          </w:tcPr>
          <w:p w14:paraId="22EF881B" w14:textId="77777777" w:rsidR="002F2296" w:rsidRDefault="002F2296" w:rsidP="002F2296"/>
        </w:tc>
        <w:tc>
          <w:tcPr>
            <w:tcW w:w="284" w:type="dxa"/>
          </w:tcPr>
          <w:p w14:paraId="5A452E1A" w14:textId="77777777" w:rsidR="002F2296" w:rsidRDefault="002F2296" w:rsidP="002F2296"/>
        </w:tc>
        <w:tc>
          <w:tcPr>
            <w:tcW w:w="284" w:type="dxa"/>
          </w:tcPr>
          <w:p w14:paraId="2B06816D" w14:textId="77777777" w:rsidR="002F2296" w:rsidRDefault="002F2296" w:rsidP="002F2296"/>
        </w:tc>
        <w:tc>
          <w:tcPr>
            <w:tcW w:w="284" w:type="dxa"/>
          </w:tcPr>
          <w:p w14:paraId="339FEE3E" w14:textId="77777777" w:rsidR="002F2296" w:rsidRDefault="002F2296" w:rsidP="002F2296"/>
        </w:tc>
        <w:tc>
          <w:tcPr>
            <w:tcW w:w="284" w:type="dxa"/>
          </w:tcPr>
          <w:p w14:paraId="19838A7B" w14:textId="77777777" w:rsidR="002F2296" w:rsidRDefault="002F2296" w:rsidP="002F2296"/>
        </w:tc>
        <w:tc>
          <w:tcPr>
            <w:tcW w:w="284" w:type="dxa"/>
          </w:tcPr>
          <w:p w14:paraId="66644EDF" w14:textId="77777777" w:rsidR="002F2296" w:rsidRDefault="002F2296" w:rsidP="002F2296"/>
        </w:tc>
        <w:tc>
          <w:tcPr>
            <w:tcW w:w="284" w:type="dxa"/>
          </w:tcPr>
          <w:p w14:paraId="3132B813" w14:textId="77777777" w:rsidR="002F2296" w:rsidRDefault="002F2296" w:rsidP="002F2296"/>
        </w:tc>
        <w:tc>
          <w:tcPr>
            <w:tcW w:w="284" w:type="dxa"/>
          </w:tcPr>
          <w:p w14:paraId="01CC7C6F" w14:textId="77777777" w:rsidR="002F2296" w:rsidRDefault="002F2296" w:rsidP="002F2296"/>
        </w:tc>
        <w:tc>
          <w:tcPr>
            <w:tcW w:w="284" w:type="dxa"/>
          </w:tcPr>
          <w:p w14:paraId="1CCE6566" w14:textId="77777777" w:rsidR="002F2296" w:rsidRDefault="002F2296" w:rsidP="002F2296"/>
        </w:tc>
        <w:tc>
          <w:tcPr>
            <w:tcW w:w="284" w:type="dxa"/>
          </w:tcPr>
          <w:p w14:paraId="3514C0F1" w14:textId="77777777" w:rsidR="002F2296" w:rsidRDefault="002F2296" w:rsidP="002F2296"/>
        </w:tc>
        <w:tc>
          <w:tcPr>
            <w:tcW w:w="284" w:type="dxa"/>
          </w:tcPr>
          <w:p w14:paraId="783AA195" w14:textId="77777777" w:rsidR="002F2296" w:rsidRDefault="002F2296" w:rsidP="002F2296"/>
        </w:tc>
        <w:tc>
          <w:tcPr>
            <w:tcW w:w="284" w:type="dxa"/>
          </w:tcPr>
          <w:p w14:paraId="7C55CEA1" w14:textId="77777777" w:rsidR="002F2296" w:rsidRDefault="002F2296" w:rsidP="002F2296"/>
        </w:tc>
        <w:tc>
          <w:tcPr>
            <w:tcW w:w="284" w:type="dxa"/>
          </w:tcPr>
          <w:p w14:paraId="02E50049" w14:textId="77777777" w:rsidR="002F2296" w:rsidRDefault="002F2296" w:rsidP="002F2296"/>
        </w:tc>
        <w:tc>
          <w:tcPr>
            <w:tcW w:w="284" w:type="dxa"/>
          </w:tcPr>
          <w:p w14:paraId="2648A57F" w14:textId="77777777" w:rsidR="002F2296" w:rsidRDefault="002F2296" w:rsidP="002F2296"/>
        </w:tc>
        <w:tc>
          <w:tcPr>
            <w:tcW w:w="284" w:type="dxa"/>
          </w:tcPr>
          <w:p w14:paraId="4C01BCB9" w14:textId="77777777" w:rsidR="002F2296" w:rsidRDefault="002F2296" w:rsidP="002F2296"/>
        </w:tc>
        <w:tc>
          <w:tcPr>
            <w:tcW w:w="284" w:type="dxa"/>
          </w:tcPr>
          <w:p w14:paraId="79B1EFE7" w14:textId="77777777" w:rsidR="002F2296" w:rsidRDefault="002F2296" w:rsidP="002F2296"/>
        </w:tc>
        <w:tc>
          <w:tcPr>
            <w:tcW w:w="284" w:type="dxa"/>
          </w:tcPr>
          <w:p w14:paraId="3A4D63EF" w14:textId="77777777" w:rsidR="002F2296" w:rsidRDefault="002F2296" w:rsidP="002F2296"/>
        </w:tc>
        <w:tc>
          <w:tcPr>
            <w:tcW w:w="284" w:type="dxa"/>
          </w:tcPr>
          <w:p w14:paraId="45FF9AC5" w14:textId="77777777" w:rsidR="002F2296" w:rsidRDefault="002F2296" w:rsidP="002F2296"/>
        </w:tc>
        <w:tc>
          <w:tcPr>
            <w:tcW w:w="284" w:type="dxa"/>
          </w:tcPr>
          <w:p w14:paraId="79E15453" w14:textId="77777777" w:rsidR="002F2296" w:rsidRDefault="002F2296" w:rsidP="002F2296"/>
        </w:tc>
        <w:tc>
          <w:tcPr>
            <w:tcW w:w="284" w:type="dxa"/>
          </w:tcPr>
          <w:p w14:paraId="546CEF69" w14:textId="77777777" w:rsidR="002F2296" w:rsidRDefault="002F2296" w:rsidP="002F2296"/>
        </w:tc>
        <w:tc>
          <w:tcPr>
            <w:tcW w:w="284" w:type="dxa"/>
          </w:tcPr>
          <w:p w14:paraId="72296157" w14:textId="77777777" w:rsidR="002F2296" w:rsidRDefault="002F2296" w:rsidP="002F2296"/>
        </w:tc>
      </w:tr>
      <w:tr w:rsidR="002F2296" w14:paraId="7F2B1BE3" w14:textId="77777777" w:rsidTr="002F2296">
        <w:trPr>
          <w:trHeight w:hRule="exact" w:val="284"/>
        </w:trPr>
        <w:tc>
          <w:tcPr>
            <w:tcW w:w="284" w:type="dxa"/>
          </w:tcPr>
          <w:p w14:paraId="5ACFD5E2" w14:textId="77777777" w:rsidR="002F2296" w:rsidRDefault="002F2296" w:rsidP="002F2296"/>
        </w:tc>
        <w:tc>
          <w:tcPr>
            <w:tcW w:w="284" w:type="dxa"/>
          </w:tcPr>
          <w:p w14:paraId="724D33D6" w14:textId="77777777" w:rsidR="002F2296" w:rsidRDefault="002F2296" w:rsidP="002F2296"/>
        </w:tc>
        <w:tc>
          <w:tcPr>
            <w:tcW w:w="284" w:type="dxa"/>
          </w:tcPr>
          <w:p w14:paraId="16CA98CC" w14:textId="77777777" w:rsidR="002F2296" w:rsidRDefault="002F2296" w:rsidP="002F2296"/>
        </w:tc>
        <w:tc>
          <w:tcPr>
            <w:tcW w:w="284" w:type="dxa"/>
          </w:tcPr>
          <w:p w14:paraId="75548DEB" w14:textId="77777777" w:rsidR="002F2296" w:rsidRDefault="002F2296" w:rsidP="002F2296"/>
        </w:tc>
        <w:tc>
          <w:tcPr>
            <w:tcW w:w="284" w:type="dxa"/>
          </w:tcPr>
          <w:p w14:paraId="47D558F9" w14:textId="77777777" w:rsidR="002F2296" w:rsidRDefault="002F2296" w:rsidP="002F2296"/>
        </w:tc>
        <w:tc>
          <w:tcPr>
            <w:tcW w:w="284" w:type="dxa"/>
          </w:tcPr>
          <w:p w14:paraId="5EC311CF" w14:textId="77777777" w:rsidR="002F2296" w:rsidRDefault="002F2296" w:rsidP="002F2296"/>
        </w:tc>
        <w:tc>
          <w:tcPr>
            <w:tcW w:w="284" w:type="dxa"/>
          </w:tcPr>
          <w:p w14:paraId="7C8F2BBB" w14:textId="77777777" w:rsidR="002F2296" w:rsidRDefault="002F2296" w:rsidP="002F2296"/>
        </w:tc>
        <w:tc>
          <w:tcPr>
            <w:tcW w:w="284" w:type="dxa"/>
          </w:tcPr>
          <w:p w14:paraId="1B8D969A" w14:textId="77777777" w:rsidR="002F2296" w:rsidRDefault="002F2296" w:rsidP="002F2296"/>
        </w:tc>
        <w:tc>
          <w:tcPr>
            <w:tcW w:w="284" w:type="dxa"/>
          </w:tcPr>
          <w:p w14:paraId="21D75A8E" w14:textId="77777777" w:rsidR="002F2296" w:rsidRDefault="002F2296" w:rsidP="002F2296"/>
        </w:tc>
        <w:tc>
          <w:tcPr>
            <w:tcW w:w="284" w:type="dxa"/>
          </w:tcPr>
          <w:p w14:paraId="5DB9AD6F" w14:textId="77777777" w:rsidR="002F2296" w:rsidRDefault="002F2296" w:rsidP="002F2296"/>
        </w:tc>
        <w:tc>
          <w:tcPr>
            <w:tcW w:w="284" w:type="dxa"/>
          </w:tcPr>
          <w:p w14:paraId="373F6FD7" w14:textId="77777777" w:rsidR="002F2296" w:rsidRDefault="002F2296" w:rsidP="002F2296"/>
        </w:tc>
        <w:tc>
          <w:tcPr>
            <w:tcW w:w="284" w:type="dxa"/>
          </w:tcPr>
          <w:p w14:paraId="17B24FE4" w14:textId="77777777" w:rsidR="002F2296" w:rsidRDefault="002F2296" w:rsidP="002F2296"/>
        </w:tc>
        <w:tc>
          <w:tcPr>
            <w:tcW w:w="284" w:type="dxa"/>
          </w:tcPr>
          <w:p w14:paraId="2EAFADEE" w14:textId="77777777" w:rsidR="002F2296" w:rsidRDefault="002F2296" w:rsidP="002F2296"/>
        </w:tc>
        <w:tc>
          <w:tcPr>
            <w:tcW w:w="284" w:type="dxa"/>
          </w:tcPr>
          <w:p w14:paraId="24B03D9B" w14:textId="77777777" w:rsidR="002F2296" w:rsidRDefault="002F2296" w:rsidP="002F2296"/>
        </w:tc>
        <w:tc>
          <w:tcPr>
            <w:tcW w:w="284" w:type="dxa"/>
          </w:tcPr>
          <w:p w14:paraId="18383B5A" w14:textId="77777777" w:rsidR="002F2296" w:rsidRDefault="002F2296" w:rsidP="002F2296"/>
        </w:tc>
        <w:tc>
          <w:tcPr>
            <w:tcW w:w="284" w:type="dxa"/>
          </w:tcPr>
          <w:p w14:paraId="4049AF95" w14:textId="77777777" w:rsidR="002F2296" w:rsidRDefault="002F2296" w:rsidP="002F2296"/>
        </w:tc>
        <w:tc>
          <w:tcPr>
            <w:tcW w:w="284" w:type="dxa"/>
          </w:tcPr>
          <w:p w14:paraId="65E1B055" w14:textId="77777777" w:rsidR="002F2296" w:rsidRDefault="002F2296" w:rsidP="002F2296"/>
        </w:tc>
        <w:tc>
          <w:tcPr>
            <w:tcW w:w="284" w:type="dxa"/>
          </w:tcPr>
          <w:p w14:paraId="1E36987A" w14:textId="77777777" w:rsidR="002F2296" w:rsidRDefault="002F2296" w:rsidP="002F2296"/>
        </w:tc>
        <w:tc>
          <w:tcPr>
            <w:tcW w:w="284" w:type="dxa"/>
          </w:tcPr>
          <w:p w14:paraId="2F8453DE" w14:textId="77777777" w:rsidR="002F2296" w:rsidRDefault="002F2296" w:rsidP="002F2296"/>
        </w:tc>
        <w:tc>
          <w:tcPr>
            <w:tcW w:w="284" w:type="dxa"/>
          </w:tcPr>
          <w:p w14:paraId="0292336F" w14:textId="77777777" w:rsidR="002F2296" w:rsidRDefault="002F2296" w:rsidP="002F2296"/>
        </w:tc>
        <w:tc>
          <w:tcPr>
            <w:tcW w:w="284" w:type="dxa"/>
          </w:tcPr>
          <w:p w14:paraId="3DCBDD40" w14:textId="77777777" w:rsidR="002F2296" w:rsidRDefault="002F2296" w:rsidP="002F2296"/>
        </w:tc>
        <w:tc>
          <w:tcPr>
            <w:tcW w:w="284" w:type="dxa"/>
          </w:tcPr>
          <w:p w14:paraId="50F3B55F" w14:textId="77777777" w:rsidR="002F2296" w:rsidRDefault="002F2296" w:rsidP="002F2296"/>
        </w:tc>
        <w:tc>
          <w:tcPr>
            <w:tcW w:w="284" w:type="dxa"/>
          </w:tcPr>
          <w:p w14:paraId="3081D52E" w14:textId="77777777" w:rsidR="002F2296" w:rsidRDefault="002F2296" w:rsidP="002F2296"/>
        </w:tc>
        <w:tc>
          <w:tcPr>
            <w:tcW w:w="284" w:type="dxa"/>
          </w:tcPr>
          <w:p w14:paraId="7FDC0D1D" w14:textId="77777777" w:rsidR="002F2296" w:rsidRDefault="002F2296" w:rsidP="002F2296"/>
        </w:tc>
        <w:tc>
          <w:tcPr>
            <w:tcW w:w="284" w:type="dxa"/>
          </w:tcPr>
          <w:p w14:paraId="37F015B6" w14:textId="77777777" w:rsidR="002F2296" w:rsidRDefault="002F2296" w:rsidP="002F2296"/>
        </w:tc>
        <w:tc>
          <w:tcPr>
            <w:tcW w:w="284" w:type="dxa"/>
          </w:tcPr>
          <w:p w14:paraId="107DAA7B" w14:textId="77777777" w:rsidR="002F2296" w:rsidRDefault="002F2296" w:rsidP="002F2296"/>
        </w:tc>
        <w:tc>
          <w:tcPr>
            <w:tcW w:w="284" w:type="dxa"/>
          </w:tcPr>
          <w:p w14:paraId="4001EF79" w14:textId="77777777" w:rsidR="002F2296" w:rsidRDefault="002F2296" w:rsidP="002F2296"/>
        </w:tc>
        <w:tc>
          <w:tcPr>
            <w:tcW w:w="284" w:type="dxa"/>
          </w:tcPr>
          <w:p w14:paraId="254CD70A" w14:textId="77777777" w:rsidR="002F2296" w:rsidRDefault="002F2296" w:rsidP="002F2296"/>
        </w:tc>
        <w:tc>
          <w:tcPr>
            <w:tcW w:w="284" w:type="dxa"/>
          </w:tcPr>
          <w:p w14:paraId="0FE26B8F" w14:textId="77777777" w:rsidR="002F2296" w:rsidRDefault="002F2296" w:rsidP="002F2296"/>
        </w:tc>
        <w:tc>
          <w:tcPr>
            <w:tcW w:w="284" w:type="dxa"/>
          </w:tcPr>
          <w:p w14:paraId="7C450704" w14:textId="77777777" w:rsidR="002F2296" w:rsidRDefault="002F2296" w:rsidP="002F2296"/>
        </w:tc>
      </w:tr>
      <w:tr w:rsidR="002F2296" w14:paraId="225A0EDE" w14:textId="77777777" w:rsidTr="002F2296">
        <w:trPr>
          <w:trHeight w:hRule="exact" w:val="284"/>
        </w:trPr>
        <w:tc>
          <w:tcPr>
            <w:tcW w:w="284" w:type="dxa"/>
          </w:tcPr>
          <w:p w14:paraId="33D9C1FC" w14:textId="77777777" w:rsidR="002F2296" w:rsidRDefault="002F2296" w:rsidP="002F2296"/>
        </w:tc>
        <w:tc>
          <w:tcPr>
            <w:tcW w:w="284" w:type="dxa"/>
          </w:tcPr>
          <w:p w14:paraId="43F3B764" w14:textId="77777777" w:rsidR="002F2296" w:rsidRDefault="002F2296" w:rsidP="002F2296"/>
        </w:tc>
        <w:tc>
          <w:tcPr>
            <w:tcW w:w="284" w:type="dxa"/>
          </w:tcPr>
          <w:p w14:paraId="77CF3ECE" w14:textId="77777777" w:rsidR="002F2296" w:rsidRDefault="002F2296" w:rsidP="002F2296"/>
        </w:tc>
        <w:tc>
          <w:tcPr>
            <w:tcW w:w="284" w:type="dxa"/>
          </w:tcPr>
          <w:p w14:paraId="64A96FFA" w14:textId="77777777" w:rsidR="002F2296" w:rsidRDefault="002F2296" w:rsidP="002F2296"/>
        </w:tc>
        <w:tc>
          <w:tcPr>
            <w:tcW w:w="284" w:type="dxa"/>
          </w:tcPr>
          <w:p w14:paraId="5339AF7F" w14:textId="77777777" w:rsidR="002F2296" w:rsidRDefault="002F2296" w:rsidP="002F2296"/>
        </w:tc>
        <w:tc>
          <w:tcPr>
            <w:tcW w:w="284" w:type="dxa"/>
          </w:tcPr>
          <w:p w14:paraId="670E87A1" w14:textId="77777777" w:rsidR="002F2296" w:rsidRDefault="002F2296" w:rsidP="002F2296"/>
        </w:tc>
        <w:tc>
          <w:tcPr>
            <w:tcW w:w="284" w:type="dxa"/>
          </w:tcPr>
          <w:p w14:paraId="33762C4B" w14:textId="77777777" w:rsidR="002F2296" w:rsidRDefault="002F2296" w:rsidP="002F2296"/>
        </w:tc>
        <w:tc>
          <w:tcPr>
            <w:tcW w:w="284" w:type="dxa"/>
          </w:tcPr>
          <w:p w14:paraId="578DF5F0" w14:textId="77777777" w:rsidR="002F2296" w:rsidRDefault="002F2296" w:rsidP="002F2296"/>
        </w:tc>
        <w:tc>
          <w:tcPr>
            <w:tcW w:w="284" w:type="dxa"/>
          </w:tcPr>
          <w:p w14:paraId="7C20D6F8" w14:textId="77777777" w:rsidR="002F2296" w:rsidRDefault="002F2296" w:rsidP="002F2296"/>
        </w:tc>
        <w:tc>
          <w:tcPr>
            <w:tcW w:w="284" w:type="dxa"/>
          </w:tcPr>
          <w:p w14:paraId="12E3DFAF" w14:textId="77777777" w:rsidR="002F2296" w:rsidRDefault="002F2296" w:rsidP="002F2296"/>
        </w:tc>
        <w:tc>
          <w:tcPr>
            <w:tcW w:w="284" w:type="dxa"/>
          </w:tcPr>
          <w:p w14:paraId="4B08EC27" w14:textId="77777777" w:rsidR="002F2296" w:rsidRDefault="002F2296" w:rsidP="002F2296"/>
        </w:tc>
        <w:tc>
          <w:tcPr>
            <w:tcW w:w="284" w:type="dxa"/>
          </w:tcPr>
          <w:p w14:paraId="30587B1F" w14:textId="77777777" w:rsidR="002F2296" w:rsidRDefault="002F2296" w:rsidP="002F2296"/>
        </w:tc>
        <w:tc>
          <w:tcPr>
            <w:tcW w:w="284" w:type="dxa"/>
          </w:tcPr>
          <w:p w14:paraId="4D781DC4" w14:textId="77777777" w:rsidR="002F2296" w:rsidRDefault="002F2296" w:rsidP="002F2296"/>
        </w:tc>
        <w:tc>
          <w:tcPr>
            <w:tcW w:w="284" w:type="dxa"/>
          </w:tcPr>
          <w:p w14:paraId="141AC950" w14:textId="77777777" w:rsidR="002F2296" w:rsidRDefault="002F2296" w:rsidP="002F2296"/>
        </w:tc>
        <w:tc>
          <w:tcPr>
            <w:tcW w:w="284" w:type="dxa"/>
          </w:tcPr>
          <w:p w14:paraId="62A9C51F" w14:textId="77777777" w:rsidR="002F2296" w:rsidRDefault="002F2296" w:rsidP="002F2296"/>
        </w:tc>
        <w:tc>
          <w:tcPr>
            <w:tcW w:w="284" w:type="dxa"/>
          </w:tcPr>
          <w:p w14:paraId="25FC25E8" w14:textId="77777777" w:rsidR="002F2296" w:rsidRDefault="002F2296" w:rsidP="002F2296"/>
        </w:tc>
        <w:tc>
          <w:tcPr>
            <w:tcW w:w="284" w:type="dxa"/>
          </w:tcPr>
          <w:p w14:paraId="5547017B" w14:textId="77777777" w:rsidR="002F2296" w:rsidRDefault="002F2296" w:rsidP="002F2296"/>
        </w:tc>
        <w:tc>
          <w:tcPr>
            <w:tcW w:w="284" w:type="dxa"/>
          </w:tcPr>
          <w:p w14:paraId="2010C179" w14:textId="77777777" w:rsidR="002F2296" w:rsidRDefault="002F2296" w:rsidP="002F2296"/>
        </w:tc>
        <w:tc>
          <w:tcPr>
            <w:tcW w:w="284" w:type="dxa"/>
          </w:tcPr>
          <w:p w14:paraId="3DDB071D" w14:textId="77777777" w:rsidR="002F2296" w:rsidRDefault="002F2296" w:rsidP="002F2296"/>
        </w:tc>
        <w:tc>
          <w:tcPr>
            <w:tcW w:w="284" w:type="dxa"/>
          </w:tcPr>
          <w:p w14:paraId="16ACBA4E" w14:textId="77777777" w:rsidR="002F2296" w:rsidRDefault="002F2296" w:rsidP="002F2296"/>
        </w:tc>
        <w:tc>
          <w:tcPr>
            <w:tcW w:w="284" w:type="dxa"/>
          </w:tcPr>
          <w:p w14:paraId="7B7402D9" w14:textId="77777777" w:rsidR="002F2296" w:rsidRDefault="002F2296" w:rsidP="002F2296"/>
        </w:tc>
        <w:tc>
          <w:tcPr>
            <w:tcW w:w="284" w:type="dxa"/>
          </w:tcPr>
          <w:p w14:paraId="2C9E27BC" w14:textId="77777777" w:rsidR="002F2296" w:rsidRDefault="002F2296" w:rsidP="002F2296"/>
        </w:tc>
        <w:tc>
          <w:tcPr>
            <w:tcW w:w="284" w:type="dxa"/>
          </w:tcPr>
          <w:p w14:paraId="4A671629" w14:textId="77777777" w:rsidR="002F2296" w:rsidRDefault="002F2296" w:rsidP="002F2296"/>
        </w:tc>
        <w:tc>
          <w:tcPr>
            <w:tcW w:w="284" w:type="dxa"/>
          </w:tcPr>
          <w:p w14:paraId="6FCA0BF1" w14:textId="77777777" w:rsidR="002F2296" w:rsidRDefault="002F2296" w:rsidP="002F2296"/>
        </w:tc>
        <w:tc>
          <w:tcPr>
            <w:tcW w:w="284" w:type="dxa"/>
          </w:tcPr>
          <w:p w14:paraId="35390FB7" w14:textId="77777777" w:rsidR="002F2296" w:rsidRDefault="002F2296" w:rsidP="002F2296"/>
        </w:tc>
        <w:tc>
          <w:tcPr>
            <w:tcW w:w="284" w:type="dxa"/>
          </w:tcPr>
          <w:p w14:paraId="691CC05C" w14:textId="77777777" w:rsidR="002F2296" w:rsidRDefault="002F2296" w:rsidP="002F2296"/>
        </w:tc>
        <w:tc>
          <w:tcPr>
            <w:tcW w:w="284" w:type="dxa"/>
          </w:tcPr>
          <w:p w14:paraId="0F0C844F" w14:textId="77777777" w:rsidR="002F2296" w:rsidRDefault="002F2296" w:rsidP="002F2296"/>
        </w:tc>
        <w:tc>
          <w:tcPr>
            <w:tcW w:w="284" w:type="dxa"/>
          </w:tcPr>
          <w:p w14:paraId="6E3C79FA" w14:textId="77777777" w:rsidR="002F2296" w:rsidRDefault="002F2296" w:rsidP="002F2296"/>
        </w:tc>
        <w:tc>
          <w:tcPr>
            <w:tcW w:w="284" w:type="dxa"/>
          </w:tcPr>
          <w:p w14:paraId="21205D44" w14:textId="77777777" w:rsidR="002F2296" w:rsidRDefault="002F2296" w:rsidP="002F2296"/>
        </w:tc>
        <w:tc>
          <w:tcPr>
            <w:tcW w:w="284" w:type="dxa"/>
          </w:tcPr>
          <w:p w14:paraId="71A6AD7A" w14:textId="77777777" w:rsidR="002F2296" w:rsidRDefault="002F2296" w:rsidP="002F2296"/>
        </w:tc>
      </w:tr>
      <w:tr w:rsidR="002F2296" w14:paraId="691ED90E" w14:textId="77777777" w:rsidTr="002F2296">
        <w:trPr>
          <w:trHeight w:hRule="exact" w:val="284"/>
        </w:trPr>
        <w:tc>
          <w:tcPr>
            <w:tcW w:w="284" w:type="dxa"/>
          </w:tcPr>
          <w:p w14:paraId="73F923B3" w14:textId="77777777" w:rsidR="002F2296" w:rsidRDefault="002F2296" w:rsidP="002F2296"/>
        </w:tc>
        <w:tc>
          <w:tcPr>
            <w:tcW w:w="284" w:type="dxa"/>
          </w:tcPr>
          <w:p w14:paraId="37DB8E0D" w14:textId="77777777" w:rsidR="002F2296" w:rsidRDefault="002F2296" w:rsidP="002F2296"/>
        </w:tc>
        <w:tc>
          <w:tcPr>
            <w:tcW w:w="284" w:type="dxa"/>
          </w:tcPr>
          <w:p w14:paraId="7CE564A8" w14:textId="77777777" w:rsidR="002F2296" w:rsidRDefault="002F2296" w:rsidP="002F2296"/>
        </w:tc>
        <w:tc>
          <w:tcPr>
            <w:tcW w:w="284" w:type="dxa"/>
          </w:tcPr>
          <w:p w14:paraId="07537C5E" w14:textId="77777777" w:rsidR="002F2296" w:rsidRDefault="002F2296" w:rsidP="002F2296"/>
        </w:tc>
        <w:tc>
          <w:tcPr>
            <w:tcW w:w="284" w:type="dxa"/>
          </w:tcPr>
          <w:p w14:paraId="28D6D507" w14:textId="77777777" w:rsidR="002F2296" w:rsidRDefault="002F2296" w:rsidP="002F2296"/>
        </w:tc>
        <w:tc>
          <w:tcPr>
            <w:tcW w:w="284" w:type="dxa"/>
          </w:tcPr>
          <w:p w14:paraId="54B72DD5" w14:textId="77777777" w:rsidR="002F2296" w:rsidRDefault="002F2296" w:rsidP="002F2296"/>
        </w:tc>
        <w:tc>
          <w:tcPr>
            <w:tcW w:w="284" w:type="dxa"/>
          </w:tcPr>
          <w:p w14:paraId="12661860" w14:textId="77777777" w:rsidR="002F2296" w:rsidRDefault="002F2296" w:rsidP="002F2296"/>
        </w:tc>
        <w:tc>
          <w:tcPr>
            <w:tcW w:w="284" w:type="dxa"/>
          </w:tcPr>
          <w:p w14:paraId="71C1E61A" w14:textId="77777777" w:rsidR="002F2296" w:rsidRDefault="002F2296" w:rsidP="002F2296"/>
        </w:tc>
        <w:tc>
          <w:tcPr>
            <w:tcW w:w="284" w:type="dxa"/>
          </w:tcPr>
          <w:p w14:paraId="36A55B5F" w14:textId="77777777" w:rsidR="002F2296" w:rsidRDefault="002F2296" w:rsidP="002F2296"/>
        </w:tc>
        <w:tc>
          <w:tcPr>
            <w:tcW w:w="284" w:type="dxa"/>
          </w:tcPr>
          <w:p w14:paraId="00AF22F5" w14:textId="77777777" w:rsidR="002F2296" w:rsidRDefault="002F2296" w:rsidP="002F2296"/>
        </w:tc>
        <w:tc>
          <w:tcPr>
            <w:tcW w:w="284" w:type="dxa"/>
          </w:tcPr>
          <w:p w14:paraId="59DCC381" w14:textId="77777777" w:rsidR="002F2296" w:rsidRDefault="002F2296" w:rsidP="002F2296"/>
        </w:tc>
        <w:tc>
          <w:tcPr>
            <w:tcW w:w="284" w:type="dxa"/>
          </w:tcPr>
          <w:p w14:paraId="0545160B" w14:textId="77777777" w:rsidR="002F2296" w:rsidRDefault="002F2296" w:rsidP="002F2296"/>
        </w:tc>
        <w:tc>
          <w:tcPr>
            <w:tcW w:w="284" w:type="dxa"/>
          </w:tcPr>
          <w:p w14:paraId="466B4B55" w14:textId="77777777" w:rsidR="002F2296" w:rsidRDefault="002F2296" w:rsidP="002F2296"/>
        </w:tc>
        <w:tc>
          <w:tcPr>
            <w:tcW w:w="284" w:type="dxa"/>
          </w:tcPr>
          <w:p w14:paraId="1D35E395" w14:textId="77777777" w:rsidR="002F2296" w:rsidRDefault="002F2296" w:rsidP="002F2296"/>
        </w:tc>
        <w:tc>
          <w:tcPr>
            <w:tcW w:w="284" w:type="dxa"/>
          </w:tcPr>
          <w:p w14:paraId="37688D97" w14:textId="77777777" w:rsidR="002F2296" w:rsidRDefault="002F2296" w:rsidP="002F2296"/>
        </w:tc>
        <w:tc>
          <w:tcPr>
            <w:tcW w:w="284" w:type="dxa"/>
          </w:tcPr>
          <w:p w14:paraId="410CB81E" w14:textId="77777777" w:rsidR="002F2296" w:rsidRDefault="002F2296" w:rsidP="002F2296"/>
        </w:tc>
        <w:tc>
          <w:tcPr>
            <w:tcW w:w="284" w:type="dxa"/>
          </w:tcPr>
          <w:p w14:paraId="20001DB5" w14:textId="77777777" w:rsidR="002F2296" w:rsidRDefault="002F2296" w:rsidP="002F2296"/>
        </w:tc>
        <w:tc>
          <w:tcPr>
            <w:tcW w:w="284" w:type="dxa"/>
          </w:tcPr>
          <w:p w14:paraId="3F80752E" w14:textId="77777777" w:rsidR="002F2296" w:rsidRDefault="002F2296" w:rsidP="002F2296"/>
        </w:tc>
        <w:tc>
          <w:tcPr>
            <w:tcW w:w="284" w:type="dxa"/>
          </w:tcPr>
          <w:p w14:paraId="3E1C4A0A" w14:textId="77777777" w:rsidR="002F2296" w:rsidRDefault="002F2296" w:rsidP="002F2296"/>
        </w:tc>
        <w:tc>
          <w:tcPr>
            <w:tcW w:w="284" w:type="dxa"/>
          </w:tcPr>
          <w:p w14:paraId="5E5143CA" w14:textId="77777777" w:rsidR="002F2296" w:rsidRDefault="002F2296" w:rsidP="002F2296"/>
        </w:tc>
        <w:tc>
          <w:tcPr>
            <w:tcW w:w="284" w:type="dxa"/>
          </w:tcPr>
          <w:p w14:paraId="6EA27445" w14:textId="77777777" w:rsidR="002F2296" w:rsidRDefault="002F2296" w:rsidP="002F2296"/>
        </w:tc>
        <w:tc>
          <w:tcPr>
            <w:tcW w:w="284" w:type="dxa"/>
          </w:tcPr>
          <w:p w14:paraId="69537DBD" w14:textId="77777777" w:rsidR="002F2296" w:rsidRDefault="002F2296" w:rsidP="002F2296"/>
        </w:tc>
        <w:tc>
          <w:tcPr>
            <w:tcW w:w="284" w:type="dxa"/>
          </w:tcPr>
          <w:p w14:paraId="430BB378" w14:textId="77777777" w:rsidR="002F2296" w:rsidRDefault="002F2296" w:rsidP="002F2296"/>
        </w:tc>
        <w:tc>
          <w:tcPr>
            <w:tcW w:w="284" w:type="dxa"/>
          </w:tcPr>
          <w:p w14:paraId="32F0ED71" w14:textId="77777777" w:rsidR="002F2296" w:rsidRDefault="002F2296" w:rsidP="002F2296"/>
        </w:tc>
        <w:tc>
          <w:tcPr>
            <w:tcW w:w="284" w:type="dxa"/>
          </w:tcPr>
          <w:p w14:paraId="5FD1E2A3" w14:textId="77777777" w:rsidR="002F2296" w:rsidRDefault="002F2296" w:rsidP="002F2296"/>
        </w:tc>
        <w:tc>
          <w:tcPr>
            <w:tcW w:w="284" w:type="dxa"/>
          </w:tcPr>
          <w:p w14:paraId="11F07836" w14:textId="77777777" w:rsidR="002F2296" w:rsidRDefault="002F2296" w:rsidP="002F2296"/>
        </w:tc>
        <w:tc>
          <w:tcPr>
            <w:tcW w:w="284" w:type="dxa"/>
          </w:tcPr>
          <w:p w14:paraId="51405FCC" w14:textId="77777777" w:rsidR="002F2296" w:rsidRDefault="002F2296" w:rsidP="002F2296"/>
        </w:tc>
        <w:tc>
          <w:tcPr>
            <w:tcW w:w="284" w:type="dxa"/>
          </w:tcPr>
          <w:p w14:paraId="2DA7E715" w14:textId="77777777" w:rsidR="002F2296" w:rsidRDefault="002F2296" w:rsidP="002F2296"/>
        </w:tc>
        <w:tc>
          <w:tcPr>
            <w:tcW w:w="284" w:type="dxa"/>
          </w:tcPr>
          <w:p w14:paraId="1D58DF88" w14:textId="77777777" w:rsidR="002F2296" w:rsidRDefault="002F2296" w:rsidP="002F2296"/>
        </w:tc>
        <w:tc>
          <w:tcPr>
            <w:tcW w:w="284" w:type="dxa"/>
          </w:tcPr>
          <w:p w14:paraId="75842225" w14:textId="77777777" w:rsidR="002F2296" w:rsidRDefault="002F2296" w:rsidP="002F2296"/>
        </w:tc>
      </w:tr>
      <w:tr w:rsidR="002F2296" w14:paraId="0B5ED5D2" w14:textId="77777777" w:rsidTr="002F2296">
        <w:trPr>
          <w:trHeight w:hRule="exact" w:val="284"/>
        </w:trPr>
        <w:tc>
          <w:tcPr>
            <w:tcW w:w="284" w:type="dxa"/>
          </w:tcPr>
          <w:p w14:paraId="5F79D26A" w14:textId="77777777" w:rsidR="002F2296" w:rsidRDefault="002F2296" w:rsidP="002F2296"/>
        </w:tc>
        <w:tc>
          <w:tcPr>
            <w:tcW w:w="284" w:type="dxa"/>
          </w:tcPr>
          <w:p w14:paraId="5F8A0EAA" w14:textId="77777777" w:rsidR="002F2296" w:rsidRDefault="002F2296" w:rsidP="002F2296"/>
        </w:tc>
        <w:tc>
          <w:tcPr>
            <w:tcW w:w="284" w:type="dxa"/>
          </w:tcPr>
          <w:p w14:paraId="4E6167A6" w14:textId="77777777" w:rsidR="002F2296" w:rsidRDefault="002F2296" w:rsidP="002F2296"/>
        </w:tc>
        <w:tc>
          <w:tcPr>
            <w:tcW w:w="284" w:type="dxa"/>
          </w:tcPr>
          <w:p w14:paraId="09D2279F" w14:textId="77777777" w:rsidR="002F2296" w:rsidRDefault="002F2296" w:rsidP="002F2296"/>
        </w:tc>
        <w:tc>
          <w:tcPr>
            <w:tcW w:w="284" w:type="dxa"/>
          </w:tcPr>
          <w:p w14:paraId="5E46A9D8" w14:textId="77777777" w:rsidR="002F2296" w:rsidRDefault="002F2296" w:rsidP="002F2296"/>
        </w:tc>
        <w:tc>
          <w:tcPr>
            <w:tcW w:w="284" w:type="dxa"/>
          </w:tcPr>
          <w:p w14:paraId="57EEAE51" w14:textId="77777777" w:rsidR="002F2296" w:rsidRDefault="002F2296" w:rsidP="002F2296"/>
        </w:tc>
        <w:tc>
          <w:tcPr>
            <w:tcW w:w="284" w:type="dxa"/>
          </w:tcPr>
          <w:p w14:paraId="7AA23403" w14:textId="77777777" w:rsidR="002F2296" w:rsidRDefault="002F2296" w:rsidP="002F2296"/>
        </w:tc>
        <w:tc>
          <w:tcPr>
            <w:tcW w:w="284" w:type="dxa"/>
          </w:tcPr>
          <w:p w14:paraId="3BB24815" w14:textId="77777777" w:rsidR="002F2296" w:rsidRDefault="002F2296" w:rsidP="002F2296"/>
        </w:tc>
        <w:tc>
          <w:tcPr>
            <w:tcW w:w="284" w:type="dxa"/>
          </w:tcPr>
          <w:p w14:paraId="4184242C" w14:textId="77777777" w:rsidR="002F2296" w:rsidRDefault="002F2296" w:rsidP="002F2296"/>
        </w:tc>
        <w:tc>
          <w:tcPr>
            <w:tcW w:w="284" w:type="dxa"/>
          </w:tcPr>
          <w:p w14:paraId="056C7DF6" w14:textId="77777777" w:rsidR="002F2296" w:rsidRDefault="002F2296" w:rsidP="002F2296"/>
        </w:tc>
        <w:tc>
          <w:tcPr>
            <w:tcW w:w="284" w:type="dxa"/>
          </w:tcPr>
          <w:p w14:paraId="2E28EEE8" w14:textId="77777777" w:rsidR="002F2296" w:rsidRDefault="002F2296" w:rsidP="002F2296"/>
        </w:tc>
        <w:tc>
          <w:tcPr>
            <w:tcW w:w="284" w:type="dxa"/>
          </w:tcPr>
          <w:p w14:paraId="7361F805" w14:textId="77777777" w:rsidR="002F2296" w:rsidRDefault="002F2296" w:rsidP="002F2296"/>
        </w:tc>
        <w:tc>
          <w:tcPr>
            <w:tcW w:w="284" w:type="dxa"/>
          </w:tcPr>
          <w:p w14:paraId="1074CB6F" w14:textId="77777777" w:rsidR="002F2296" w:rsidRDefault="002F2296" w:rsidP="002F2296"/>
        </w:tc>
        <w:tc>
          <w:tcPr>
            <w:tcW w:w="284" w:type="dxa"/>
          </w:tcPr>
          <w:p w14:paraId="6BAD1F4A" w14:textId="77777777" w:rsidR="002F2296" w:rsidRDefault="002F2296" w:rsidP="002F2296"/>
        </w:tc>
        <w:tc>
          <w:tcPr>
            <w:tcW w:w="284" w:type="dxa"/>
          </w:tcPr>
          <w:p w14:paraId="6B963C09" w14:textId="77777777" w:rsidR="002F2296" w:rsidRDefault="002F2296" w:rsidP="002F2296"/>
        </w:tc>
        <w:tc>
          <w:tcPr>
            <w:tcW w:w="284" w:type="dxa"/>
          </w:tcPr>
          <w:p w14:paraId="7D8A23AC" w14:textId="77777777" w:rsidR="002F2296" w:rsidRDefault="002F2296" w:rsidP="002F2296"/>
        </w:tc>
        <w:tc>
          <w:tcPr>
            <w:tcW w:w="284" w:type="dxa"/>
          </w:tcPr>
          <w:p w14:paraId="378767CF" w14:textId="77777777" w:rsidR="002F2296" w:rsidRDefault="002F2296" w:rsidP="002F2296"/>
        </w:tc>
        <w:tc>
          <w:tcPr>
            <w:tcW w:w="284" w:type="dxa"/>
          </w:tcPr>
          <w:p w14:paraId="60A64072" w14:textId="77777777" w:rsidR="002F2296" w:rsidRDefault="002F2296" w:rsidP="002F2296"/>
        </w:tc>
        <w:tc>
          <w:tcPr>
            <w:tcW w:w="284" w:type="dxa"/>
          </w:tcPr>
          <w:p w14:paraId="650343DB" w14:textId="77777777" w:rsidR="002F2296" w:rsidRDefault="002F2296" w:rsidP="002F2296"/>
        </w:tc>
        <w:tc>
          <w:tcPr>
            <w:tcW w:w="284" w:type="dxa"/>
          </w:tcPr>
          <w:p w14:paraId="494F1EB8" w14:textId="77777777" w:rsidR="002F2296" w:rsidRDefault="002F2296" w:rsidP="002F2296"/>
        </w:tc>
        <w:tc>
          <w:tcPr>
            <w:tcW w:w="284" w:type="dxa"/>
          </w:tcPr>
          <w:p w14:paraId="7B5A63D7" w14:textId="77777777" w:rsidR="002F2296" w:rsidRDefault="002F2296" w:rsidP="002F2296"/>
        </w:tc>
        <w:tc>
          <w:tcPr>
            <w:tcW w:w="284" w:type="dxa"/>
          </w:tcPr>
          <w:p w14:paraId="55B517A1" w14:textId="77777777" w:rsidR="002F2296" w:rsidRDefault="002F2296" w:rsidP="002F2296"/>
        </w:tc>
        <w:tc>
          <w:tcPr>
            <w:tcW w:w="284" w:type="dxa"/>
          </w:tcPr>
          <w:p w14:paraId="1F586451" w14:textId="77777777" w:rsidR="002F2296" w:rsidRDefault="002F2296" w:rsidP="002F2296"/>
        </w:tc>
        <w:tc>
          <w:tcPr>
            <w:tcW w:w="284" w:type="dxa"/>
          </w:tcPr>
          <w:p w14:paraId="1D0D2F53" w14:textId="77777777" w:rsidR="002F2296" w:rsidRDefault="002F2296" w:rsidP="002F2296"/>
        </w:tc>
        <w:tc>
          <w:tcPr>
            <w:tcW w:w="284" w:type="dxa"/>
          </w:tcPr>
          <w:p w14:paraId="1DDD49F6" w14:textId="77777777" w:rsidR="002F2296" w:rsidRDefault="002F2296" w:rsidP="002F2296"/>
        </w:tc>
        <w:tc>
          <w:tcPr>
            <w:tcW w:w="284" w:type="dxa"/>
          </w:tcPr>
          <w:p w14:paraId="4D6B2ECB" w14:textId="77777777" w:rsidR="002F2296" w:rsidRDefault="002F2296" w:rsidP="002F2296"/>
        </w:tc>
        <w:tc>
          <w:tcPr>
            <w:tcW w:w="284" w:type="dxa"/>
          </w:tcPr>
          <w:p w14:paraId="23EF0614" w14:textId="77777777" w:rsidR="002F2296" w:rsidRDefault="002F2296" w:rsidP="002F2296"/>
        </w:tc>
        <w:tc>
          <w:tcPr>
            <w:tcW w:w="284" w:type="dxa"/>
          </w:tcPr>
          <w:p w14:paraId="23C8E90F" w14:textId="77777777" w:rsidR="002F2296" w:rsidRDefault="002F2296" w:rsidP="002F2296"/>
        </w:tc>
        <w:tc>
          <w:tcPr>
            <w:tcW w:w="284" w:type="dxa"/>
          </w:tcPr>
          <w:p w14:paraId="6DA1BC56" w14:textId="77777777" w:rsidR="002F2296" w:rsidRDefault="002F2296" w:rsidP="002F2296"/>
        </w:tc>
        <w:tc>
          <w:tcPr>
            <w:tcW w:w="284" w:type="dxa"/>
          </w:tcPr>
          <w:p w14:paraId="70C331EA" w14:textId="77777777" w:rsidR="002F2296" w:rsidRDefault="002F2296" w:rsidP="002F2296"/>
        </w:tc>
      </w:tr>
      <w:tr w:rsidR="002F2296" w14:paraId="7684B55D" w14:textId="77777777" w:rsidTr="002F2296">
        <w:trPr>
          <w:trHeight w:hRule="exact" w:val="284"/>
        </w:trPr>
        <w:tc>
          <w:tcPr>
            <w:tcW w:w="284" w:type="dxa"/>
          </w:tcPr>
          <w:p w14:paraId="503D9DD9" w14:textId="77777777" w:rsidR="002F2296" w:rsidRDefault="002F2296" w:rsidP="002F2296"/>
        </w:tc>
        <w:tc>
          <w:tcPr>
            <w:tcW w:w="284" w:type="dxa"/>
          </w:tcPr>
          <w:p w14:paraId="66DD6F63" w14:textId="77777777" w:rsidR="002F2296" w:rsidRDefault="002F2296" w:rsidP="002F2296"/>
        </w:tc>
        <w:tc>
          <w:tcPr>
            <w:tcW w:w="284" w:type="dxa"/>
          </w:tcPr>
          <w:p w14:paraId="580715D6" w14:textId="77777777" w:rsidR="002F2296" w:rsidRDefault="002F2296" w:rsidP="002F2296"/>
        </w:tc>
        <w:tc>
          <w:tcPr>
            <w:tcW w:w="284" w:type="dxa"/>
          </w:tcPr>
          <w:p w14:paraId="22DD89A9" w14:textId="77777777" w:rsidR="002F2296" w:rsidRDefault="002F2296" w:rsidP="002F2296"/>
        </w:tc>
        <w:tc>
          <w:tcPr>
            <w:tcW w:w="284" w:type="dxa"/>
          </w:tcPr>
          <w:p w14:paraId="27F6E6D9" w14:textId="77777777" w:rsidR="002F2296" w:rsidRDefault="002F2296" w:rsidP="002F2296"/>
        </w:tc>
        <w:tc>
          <w:tcPr>
            <w:tcW w:w="284" w:type="dxa"/>
          </w:tcPr>
          <w:p w14:paraId="4602CD20" w14:textId="77777777" w:rsidR="002F2296" w:rsidRDefault="002F2296" w:rsidP="002F2296"/>
        </w:tc>
        <w:tc>
          <w:tcPr>
            <w:tcW w:w="284" w:type="dxa"/>
          </w:tcPr>
          <w:p w14:paraId="74842A99" w14:textId="77777777" w:rsidR="002F2296" w:rsidRDefault="002F2296" w:rsidP="002F2296"/>
        </w:tc>
        <w:tc>
          <w:tcPr>
            <w:tcW w:w="284" w:type="dxa"/>
          </w:tcPr>
          <w:p w14:paraId="0D6337F4" w14:textId="77777777" w:rsidR="002F2296" w:rsidRDefault="002F2296" w:rsidP="002F2296"/>
        </w:tc>
        <w:tc>
          <w:tcPr>
            <w:tcW w:w="284" w:type="dxa"/>
          </w:tcPr>
          <w:p w14:paraId="32665599" w14:textId="77777777" w:rsidR="002F2296" w:rsidRDefault="002F2296" w:rsidP="002F2296"/>
        </w:tc>
        <w:tc>
          <w:tcPr>
            <w:tcW w:w="284" w:type="dxa"/>
          </w:tcPr>
          <w:p w14:paraId="1AEE8CC6" w14:textId="77777777" w:rsidR="002F2296" w:rsidRDefault="002F2296" w:rsidP="002F2296"/>
        </w:tc>
        <w:tc>
          <w:tcPr>
            <w:tcW w:w="284" w:type="dxa"/>
          </w:tcPr>
          <w:p w14:paraId="4C9B58A1" w14:textId="77777777" w:rsidR="002F2296" w:rsidRDefault="002F2296" w:rsidP="002F2296"/>
        </w:tc>
        <w:tc>
          <w:tcPr>
            <w:tcW w:w="284" w:type="dxa"/>
          </w:tcPr>
          <w:p w14:paraId="7EA3E403" w14:textId="77777777" w:rsidR="002F2296" w:rsidRDefault="002F2296" w:rsidP="002F2296"/>
        </w:tc>
        <w:tc>
          <w:tcPr>
            <w:tcW w:w="284" w:type="dxa"/>
          </w:tcPr>
          <w:p w14:paraId="706F4AE3" w14:textId="77777777" w:rsidR="002F2296" w:rsidRDefault="002F2296" w:rsidP="002F2296"/>
        </w:tc>
        <w:tc>
          <w:tcPr>
            <w:tcW w:w="284" w:type="dxa"/>
          </w:tcPr>
          <w:p w14:paraId="7898D3C8" w14:textId="77777777" w:rsidR="002F2296" w:rsidRDefault="002F2296" w:rsidP="002F2296"/>
        </w:tc>
        <w:tc>
          <w:tcPr>
            <w:tcW w:w="284" w:type="dxa"/>
          </w:tcPr>
          <w:p w14:paraId="1A01A076" w14:textId="77777777" w:rsidR="002F2296" w:rsidRDefault="002F2296" w:rsidP="002F2296"/>
        </w:tc>
        <w:tc>
          <w:tcPr>
            <w:tcW w:w="284" w:type="dxa"/>
          </w:tcPr>
          <w:p w14:paraId="4B758BA2" w14:textId="77777777" w:rsidR="002F2296" w:rsidRDefault="002F2296" w:rsidP="002F2296"/>
        </w:tc>
        <w:tc>
          <w:tcPr>
            <w:tcW w:w="284" w:type="dxa"/>
          </w:tcPr>
          <w:p w14:paraId="777AAB9A" w14:textId="77777777" w:rsidR="002F2296" w:rsidRDefault="002F2296" w:rsidP="002F2296"/>
        </w:tc>
        <w:tc>
          <w:tcPr>
            <w:tcW w:w="284" w:type="dxa"/>
          </w:tcPr>
          <w:p w14:paraId="38162669" w14:textId="77777777" w:rsidR="002F2296" w:rsidRDefault="002F2296" w:rsidP="002F2296"/>
        </w:tc>
        <w:tc>
          <w:tcPr>
            <w:tcW w:w="284" w:type="dxa"/>
          </w:tcPr>
          <w:p w14:paraId="44CC6089" w14:textId="77777777" w:rsidR="002F2296" w:rsidRDefault="002F2296" w:rsidP="002F2296"/>
        </w:tc>
        <w:tc>
          <w:tcPr>
            <w:tcW w:w="284" w:type="dxa"/>
          </w:tcPr>
          <w:p w14:paraId="6FA0522A" w14:textId="77777777" w:rsidR="002F2296" w:rsidRDefault="002F2296" w:rsidP="002F2296"/>
        </w:tc>
        <w:tc>
          <w:tcPr>
            <w:tcW w:w="284" w:type="dxa"/>
          </w:tcPr>
          <w:p w14:paraId="747D12C3" w14:textId="77777777" w:rsidR="002F2296" w:rsidRDefault="002F2296" w:rsidP="002F2296"/>
        </w:tc>
        <w:tc>
          <w:tcPr>
            <w:tcW w:w="284" w:type="dxa"/>
          </w:tcPr>
          <w:p w14:paraId="7D45A644" w14:textId="77777777" w:rsidR="002F2296" w:rsidRDefault="002F2296" w:rsidP="002F2296"/>
        </w:tc>
        <w:tc>
          <w:tcPr>
            <w:tcW w:w="284" w:type="dxa"/>
          </w:tcPr>
          <w:p w14:paraId="74088067" w14:textId="77777777" w:rsidR="002F2296" w:rsidRDefault="002F2296" w:rsidP="002F2296"/>
        </w:tc>
        <w:tc>
          <w:tcPr>
            <w:tcW w:w="284" w:type="dxa"/>
          </w:tcPr>
          <w:p w14:paraId="0532D972" w14:textId="77777777" w:rsidR="002F2296" w:rsidRDefault="002F2296" w:rsidP="002F2296"/>
        </w:tc>
        <w:tc>
          <w:tcPr>
            <w:tcW w:w="284" w:type="dxa"/>
          </w:tcPr>
          <w:p w14:paraId="0ACC9ECB" w14:textId="77777777" w:rsidR="002F2296" w:rsidRDefault="002F2296" w:rsidP="002F2296"/>
        </w:tc>
        <w:tc>
          <w:tcPr>
            <w:tcW w:w="284" w:type="dxa"/>
          </w:tcPr>
          <w:p w14:paraId="66F483F2" w14:textId="77777777" w:rsidR="002F2296" w:rsidRDefault="002F2296" w:rsidP="002F2296"/>
        </w:tc>
        <w:tc>
          <w:tcPr>
            <w:tcW w:w="284" w:type="dxa"/>
          </w:tcPr>
          <w:p w14:paraId="4D76CF94" w14:textId="77777777" w:rsidR="002F2296" w:rsidRDefault="002F2296" w:rsidP="002F2296"/>
        </w:tc>
        <w:tc>
          <w:tcPr>
            <w:tcW w:w="284" w:type="dxa"/>
          </w:tcPr>
          <w:p w14:paraId="6206337C" w14:textId="77777777" w:rsidR="002F2296" w:rsidRDefault="002F2296" w:rsidP="002F2296"/>
        </w:tc>
        <w:tc>
          <w:tcPr>
            <w:tcW w:w="284" w:type="dxa"/>
          </w:tcPr>
          <w:p w14:paraId="22F20A45" w14:textId="77777777" w:rsidR="002F2296" w:rsidRDefault="002F2296" w:rsidP="002F2296"/>
        </w:tc>
        <w:tc>
          <w:tcPr>
            <w:tcW w:w="284" w:type="dxa"/>
          </w:tcPr>
          <w:p w14:paraId="3A80B3F6" w14:textId="77777777" w:rsidR="002F2296" w:rsidRDefault="002F2296" w:rsidP="002F2296"/>
        </w:tc>
      </w:tr>
      <w:tr w:rsidR="002F2296" w14:paraId="137C3036" w14:textId="77777777" w:rsidTr="002F2296">
        <w:trPr>
          <w:trHeight w:hRule="exact" w:val="284"/>
        </w:trPr>
        <w:tc>
          <w:tcPr>
            <w:tcW w:w="284" w:type="dxa"/>
          </w:tcPr>
          <w:p w14:paraId="5C2E982F" w14:textId="77777777" w:rsidR="002F2296" w:rsidRDefault="002F2296" w:rsidP="002F2296"/>
        </w:tc>
        <w:tc>
          <w:tcPr>
            <w:tcW w:w="284" w:type="dxa"/>
          </w:tcPr>
          <w:p w14:paraId="02913665" w14:textId="77777777" w:rsidR="002F2296" w:rsidRDefault="002F2296" w:rsidP="002F2296"/>
        </w:tc>
        <w:tc>
          <w:tcPr>
            <w:tcW w:w="284" w:type="dxa"/>
          </w:tcPr>
          <w:p w14:paraId="17E062B6" w14:textId="77777777" w:rsidR="002F2296" w:rsidRDefault="002F2296" w:rsidP="002F2296"/>
        </w:tc>
        <w:tc>
          <w:tcPr>
            <w:tcW w:w="284" w:type="dxa"/>
          </w:tcPr>
          <w:p w14:paraId="1637A56E" w14:textId="77777777" w:rsidR="002F2296" w:rsidRDefault="002F2296" w:rsidP="002F2296"/>
        </w:tc>
        <w:tc>
          <w:tcPr>
            <w:tcW w:w="284" w:type="dxa"/>
          </w:tcPr>
          <w:p w14:paraId="6FD2381D" w14:textId="77777777" w:rsidR="002F2296" w:rsidRDefault="002F2296" w:rsidP="002F2296"/>
        </w:tc>
        <w:tc>
          <w:tcPr>
            <w:tcW w:w="284" w:type="dxa"/>
          </w:tcPr>
          <w:p w14:paraId="6EBF917D" w14:textId="77777777" w:rsidR="002F2296" w:rsidRDefault="002F2296" w:rsidP="002F2296"/>
        </w:tc>
        <w:tc>
          <w:tcPr>
            <w:tcW w:w="284" w:type="dxa"/>
          </w:tcPr>
          <w:p w14:paraId="463D6A69" w14:textId="77777777" w:rsidR="002F2296" w:rsidRDefault="002F2296" w:rsidP="002F2296"/>
        </w:tc>
        <w:tc>
          <w:tcPr>
            <w:tcW w:w="284" w:type="dxa"/>
          </w:tcPr>
          <w:p w14:paraId="3D281DAE" w14:textId="77777777" w:rsidR="002F2296" w:rsidRDefault="002F2296" w:rsidP="002F2296"/>
        </w:tc>
        <w:tc>
          <w:tcPr>
            <w:tcW w:w="284" w:type="dxa"/>
          </w:tcPr>
          <w:p w14:paraId="47076664" w14:textId="77777777" w:rsidR="002F2296" w:rsidRDefault="002F2296" w:rsidP="002F2296"/>
        </w:tc>
        <w:tc>
          <w:tcPr>
            <w:tcW w:w="284" w:type="dxa"/>
          </w:tcPr>
          <w:p w14:paraId="01EFDD6D" w14:textId="77777777" w:rsidR="002F2296" w:rsidRDefault="002F2296" w:rsidP="002F2296"/>
        </w:tc>
        <w:tc>
          <w:tcPr>
            <w:tcW w:w="284" w:type="dxa"/>
          </w:tcPr>
          <w:p w14:paraId="6A0E62EE" w14:textId="77777777" w:rsidR="002F2296" w:rsidRDefault="002F2296" w:rsidP="002F2296"/>
        </w:tc>
        <w:tc>
          <w:tcPr>
            <w:tcW w:w="284" w:type="dxa"/>
          </w:tcPr>
          <w:p w14:paraId="44F6377A" w14:textId="77777777" w:rsidR="002F2296" w:rsidRDefault="002F2296" w:rsidP="002F2296"/>
        </w:tc>
        <w:tc>
          <w:tcPr>
            <w:tcW w:w="284" w:type="dxa"/>
          </w:tcPr>
          <w:p w14:paraId="34BB2D32" w14:textId="77777777" w:rsidR="002F2296" w:rsidRDefault="002F2296" w:rsidP="002F2296"/>
        </w:tc>
        <w:tc>
          <w:tcPr>
            <w:tcW w:w="284" w:type="dxa"/>
          </w:tcPr>
          <w:p w14:paraId="0BC1A3E5" w14:textId="77777777" w:rsidR="002F2296" w:rsidRDefault="002F2296" w:rsidP="002F2296"/>
        </w:tc>
        <w:tc>
          <w:tcPr>
            <w:tcW w:w="284" w:type="dxa"/>
          </w:tcPr>
          <w:p w14:paraId="1EB93BAB" w14:textId="77777777" w:rsidR="002F2296" w:rsidRDefault="002F2296" w:rsidP="002F2296"/>
        </w:tc>
        <w:tc>
          <w:tcPr>
            <w:tcW w:w="284" w:type="dxa"/>
          </w:tcPr>
          <w:p w14:paraId="4332E0CB" w14:textId="77777777" w:rsidR="002F2296" w:rsidRDefault="002F2296" w:rsidP="002F2296"/>
        </w:tc>
        <w:tc>
          <w:tcPr>
            <w:tcW w:w="284" w:type="dxa"/>
          </w:tcPr>
          <w:p w14:paraId="11E6A524" w14:textId="77777777" w:rsidR="002F2296" w:rsidRDefault="002F2296" w:rsidP="002F2296"/>
        </w:tc>
        <w:tc>
          <w:tcPr>
            <w:tcW w:w="284" w:type="dxa"/>
          </w:tcPr>
          <w:p w14:paraId="5859FDF0" w14:textId="77777777" w:rsidR="002F2296" w:rsidRDefault="002F2296" w:rsidP="002F2296"/>
        </w:tc>
        <w:tc>
          <w:tcPr>
            <w:tcW w:w="284" w:type="dxa"/>
          </w:tcPr>
          <w:p w14:paraId="0F6FD24E" w14:textId="77777777" w:rsidR="002F2296" w:rsidRDefault="002F2296" w:rsidP="002F2296"/>
        </w:tc>
        <w:tc>
          <w:tcPr>
            <w:tcW w:w="284" w:type="dxa"/>
          </w:tcPr>
          <w:p w14:paraId="4FE3C650" w14:textId="77777777" w:rsidR="002F2296" w:rsidRDefault="002F2296" w:rsidP="002F2296"/>
        </w:tc>
        <w:tc>
          <w:tcPr>
            <w:tcW w:w="284" w:type="dxa"/>
          </w:tcPr>
          <w:p w14:paraId="703BCBF1" w14:textId="77777777" w:rsidR="002F2296" w:rsidRDefault="002F2296" w:rsidP="002F2296"/>
        </w:tc>
        <w:tc>
          <w:tcPr>
            <w:tcW w:w="284" w:type="dxa"/>
          </w:tcPr>
          <w:p w14:paraId="410BD76F" w14:textId="77777777" w:rsidR="002F2296" w:rsidRDefault="002F2296" w:rsidP="002F2296"/>
        </w:tc>
        <w:tc>
          <w:tcPr>
            <w:tcW w:w="284" w:type="dxa"/>
          </w:tcPr>
          <w:p w14:paraId="7E5492F7" w14:textId="77777777" w:rsidR="002F2296" w:rsidRDefault="002F2296" w:rsidP="002F2296"/>
        </w:tc>
        <w:tc>
          <w:tcPr>
            <w:tcW w:w="284" w:type="dxa"/>
          </w:tcPr>
          <w:p w14:paraId="0D96FF2D" w14:textId="77777777" w:rsidR="002F2296" w:rsidRDefault="002F2296" w:rsidP="002F2296"/>
        </w:tc>
        <w:tc>
          <w:tcPr>
            <w:tcW w:w="284" w:type="dxa"/>
          </w:tcPr>
          <w:p w14:paraId="74C8151F" w14:textId="77777777" w:rsidR="002F2296" w:rsidRDefault="002F2296" w:rsidP="002F2296"/>
        </w:tc>
        <w:tc>
          <w:tcPr>
            <w:tcW w:w="284" w:type="dxa"/>
          </w:tcPr>
          <w:p w14:paraId="3ADF33CF" w14:textId="77777777" w:rsidR="002F2296" w:rsidRDefault="002F2296" w:rsidP="002F2296"/>
        </w:tc>
        <w:tc>
          <w:tcPr>
            <w:tcW w:w="284" w:type="dxa"/>
          </w:tcPr>
          <w:p w14:paraId="1FD35542" w14:textId="77777777" w:rsidR="002F2296" w:rsidRDefault="002F2296" w:rsidP="002F2296"/>
        </w:tc>
        <w:tc>
          <w:tcPr>
            <w:tcW w:w="284" w:type="dxa"/>
          </w:tcPr>
          <w:p w14:paraId="097A7C47" w14:textId="77777777" w:rsidR="002F2296" w:rsidRDefault="002F2296" w:rsidP="002F2296"/>
        </w:tc>
        <w:tc>
          <w:tcPr>
            <w:tcW w:w="284" w:type="dxa"/>
          </w:tcPr>
          <w:p w14:paraId="3AFE6538" w14:textId="77777777" w:rsidR="002F2296" w:rsidRDefault="002F2296" w:rsidP="002F2296"/>
        </w:tc>
        <w:tc>
          <w:tcPr>
            <w:tcW w:w="284" w:type="dxa"/>
          </w:tcPr>
          <w:p w14:paraId="4C7DDC60" w14:textId="77777777" w:rsidR="002F2296" w:rsidRDefault="002F2296" w:rsidP="002F2296"/>
        </w:tc>
      </w:tr>
      <w:tr w:rsidR="002F2296" w14:paraId="726BFE80" w14:textId="77777777" w:rsidTr="002F2296">
        <w:trPr>
          <w:trHeight w:hRule="exact" w:val="284"/>
        </w:trPr>
        <w:tc>
          <w:tcPr>
            <w:tcW w:w="284" w:type="dxa"/>
          </w:tcPr>
          <w:p w14:paraId="1E523939" w14:textId="77777777" w:rsidR="002F2296" w:rsidRDefault="002F2296" w:rsidP="002F2296"/>
        </w:tc>
        <w:tc>
          <w:tcPr>
            <w:tcW w:w="284" w:type="dxa"/>
          </w:tcPr>
          <w:p w14:paraId="5369FC9F" w14:textId="77777777" w:rsidR="002F2296" w:rsidRDefault="002F2296" w:rsidP="002F2296"/>
        </w:tc>
        <w:tc>
          <w:tcPr>
            <w:tcW w:w="284" w:type="dxa"/>
          </w:tcPr>
          <w:p w14:paraId="240D5374" w14:textId="77777777" w:rsidR="002F2296" w:rsidRDefault="002F2296" w:rsidP="002F2296"/>
        </w:tc>
        <w:tc>
          <w:tcPr>
            <w:tcW w:w="284" w:type="dxa"/>
          </w:tcPr>
          <w:p w14:paraId="2E474E00" w14:textId="77777777" w:rsidR="002F2296" w:rsidRDefault="002F2296" w:rsidP="002F2296"/>
        </w:tc>
        <w:tc>
          <w:tcPr>
            <w:tcW w:w="284" w:type="dxa"/>
          </w:tcPr>
          <w:p w14:paraId="00882D12" w14:textId="77777777" w:rsidR="002F2296" w:rsidRDefault="002F2296" w:rsidP="002F2296"/>
        </w:tc>
        <w:tc>
          <w:tcPr>
            <w:tcW w:w="284" w:type="dxa"/>
          </w:tcPr>
          <w:p w14:paraId="0335C191" w14:textId="77777777" w:rsidR="002F2296" w:rsidRDefault="002F2296" w:rsidP="002F2296"/>
        </w:tc>
        <w:tc>
          <w:tcPr>
            <w:tcW w:w="284" w:type="dxa"/>
          </w:tcPr>
          <w:p w14:paraId="404F89BB" w14:textId="77777777" w:rsidR="002F2296" w:rsidRDefault="002F2296" w:rsidP="002F2296"/>
        </w:tc>
        <w:tc>
          <w:tcPr>
            <w:tcW w:w="284" w:type="dxa"/>
          </w:tcPr>
          <w:p w14:paraId="466396CC" w14:textId="77777777" w:rsidR="002F2296" w:rsidRDefault="002F2296" w:rsidP="002F2296"/>
        </w:tc>
        <w:tc>
          <w:tcPr>
            <w:tcW w:w="284" w:type="dxa"/>
          </w:tcPr>
          <w:p w14:paraId="759CE2C1" w14:textId="77777777" w:rsidR="002F2296" w:rsidRDefault="002F2296" w:rsidP="002F2296"/>
        </w:tc>
        <w:tc>
          <w:tcPr>
            <w:tcW w:w="284" w:type="dxa"/>
          </w:tcPr>
          <w:p w14:paraId="1EB3ED5E" w14:textId="77777777" w:rsidR="002F2296" w:rsidRDefault="002F2296" w:rsidP="002F2296"/>
        </w:tc>
        <w:tc>
          <w:tcPr>
            <w:tcW w:w="284" w:type="dxa"/>
          </w:tcPr>
          <w:p w14:paraId="77A5EE4F" w14:textId="77777777" w:rsidR="002F2296" w:rsidRDefault="002F2296" w:rsidP="002F2296"/>
        </w:tc>
        <w:tc>
          <w:tcPr>
            <w:tcW w:w="284" w:type="dxa"/>
          </w:tcPr>
          <w:p w14:paraId="33B451A0" w14:textId="77777777" w:rsidR="002F2296" w:rsidRDefault="002F2296" w:rsidP="002F2296"/>
        </w:tc>
        <w:tc>
          <w:tcPr>
            <w:tcW w:w="284" w:type="dxa"/>
          </w:tcPr>
          <w:p w14:paraId="27AC2398" w14:textId="77777777" w:rsidR="002F2296" w:rsidRDefault="002F2296" w:rsidP="002F2296"/>
        </w:tc>
        <w:tc>
          <w:tcPr>
            <w:tcW w:w="284" w:type="dxa"/>
          </w:tcPr>
          <w:p w14:paraId="11DE481A" w14:textId="77777777" w:rsidR="002F2296" w:rsidRDefault="002F2296" w:rsidP="002F2296"/>
        </w:tc>
        <w:tc>
          <w:tcPr>
            <w:tcW w:w="284" w:type="dxa"/>
          </w:tcPr>
          <w:p w14:paraId="1780C4AC" w14:textId="77777777" w:rsidR="002F2296" w:rsidRDefault="002F2296" w:rsidP="002F2296"/>
        </w:tc>
        <w:tc>
          <w:tcPr>
            <w:tcW w:w="284" w:type="dxa"/>
          </w:tcPr>
          <w:p w14:paraId="4205A8F1" w14:textId="77777777" w:rsidR="002F2296" w:rsidRDefault="002F2296" w:rsidP="002F2296"/>
        </w:tc>
        <w:tc>
          <w:tcPr>
            <w:tcW w:w="284" w:type="dxa"/>
          </w:tcPr>
          <w:p w14:paraId="6E2EF0B4" w14:textId="77777777" w:rsidR="002F2296" w:rsidRDefault="002F2296" w:rsidP="002F2296"/>
        </w:tc>
        <w:tc>
          <w:tcPr>
            <w:tcW w:w="284" w:type="dxa"/>
          </w:tcPr>
          <w:p w14:paraId="19D50A5A" w14:textId="77777777" w:rsidR="002F2296" w:rsidRDefault="002F2296" w:rsidP="002F2296"/>
        </w:tc>
        <w:tc>
          <w:tcPr>
            <w:tcW w:w="284" w:type="dxa"/>
          </w:tcPr>
          <w:p w14:paraId="1CFAD3F9" w14:textId="77777777" w:rsidR="002F2296" w:rsidRDefault="002F2296" w:rsidP="002F2296"/>
        </w:tc>
        <w:tc>
          <w:tcPr>
            <w:tcW w:w="284" w:type="dxa"/>
          </w:tcPr>
          <w:p w14:paraId="5DA2B08D" w14:textId="77777777" w:rsidR="002F2296" w:rsidRDefault="002F2296" w:rsidP="002F2296"/>
        </w:tc>
        <w:tc>
          <w:tcPr>
            <w:tcW w:w="284" w:type="dxa"/>
          </w:tcPr>
          <w:p w14:paraId="455BFACC" w14:textId="77777777" w:rsidR="002F2296" w:rsidRDefault="002F2296" w:rsidP="002F2296"/>
        </w:tc>
        <w:tc>
          <w:tcPr>
            <w:tcW w:w="284" w:type="dxa"/>
          </w:tcPr>
          <w:p w14:paraId="74B13B53" w14:textId="77777777" w:rsidR="002F2296" w:rsidRDefault="002F2296" w:rsidP="002F2296"/>
        </w:tc>
        <w:tc>
          <w:tcPr>
            <w:tcW w:w="284" w:type="dxa"/>
          </w:tcPr>
          <w:p w14:paraId="4E3DC97A" w14:textId="77777777" w:rsidR="002F2296" w:rsidRDefault="002F2296" w:rsidP="002F2296"/>
        </w:tc>
        <w:tc>
          <w:tcPr>
            <w:tcW w:w="284" w:type="dxa"/>
          </w:tcPr>
          <w:p w14:paraId="33671D92" w14:textId="77777777" w:rsidR="002F2296" w:rsidRDefault="002F2296" w:rsidP="002F2296"/>
        </w:tc>
        <w:tc>
          <w:tcPr>
            <w:tcW w:w="284" w:type="dxa"/>
          </w:tcPr>
          <w:p w14:paraId="15E6321F" w14:textId="77777777" w:rsidR="002F2296" w:rsidRDefault="002F2296" w:rsidP="002F2296"/>
        </w:tc>
        <w:tc>
          <w:tcPr>
            <w:tcW w:w="284" w:type="dxa"/>
          </w:tcPr>
          <w:p w14:paraId="3B1D9F10" w14:textId="77777777" w:rsidR="002F2296" w:rsidRDefault="002F2296" w:rsidP="002F2296"/>
        </w:tc>
        <w:tc>
          <w:tcPr>
            <w:tcW w:w="284" w:type="dxa"/>
          </w:tcPr>
          <w:p w14:paraId="7A6BED72" w14:textId="77777777" w:rsidR="002F2296" w:rsidRDefault="002F2296" w:rsidP="002F2296"/>
        </w:tc>
        <w:tc>
          <w:tcPr>
            <w:tcW w:w="284" w:type="dxa"/>
          </w:tcPr>
          <w:p w14:paraId="198116F1" w14:textId="77777777" w:rsidR="002F2296" w:rsidRDefault="002F2296" w:rsidP="002F2296"/>
        </w:tc>
        <w:tc>
          <w:tcPr>
            <w:tcW w:w="284" w:type="dxa"/>
          </w:tcPr>
          <w:p w14:paraId="0859DE04" w14:textId="77777777" w:rsidR="002F2296" w:rsidRDefault="002F2296" w:rsidP="002F2296"/>
        </w:tc>
        <w:tc>
          <w:tcPr>
            <w:tcW w:w="284" w:type="dxa"/>
          </w:tcPr>
          <w:p w14:paraId="7AA6F759" w14:textId="77777777" w:rsidR="002F2296" w:rsidRDefault="002F2296" w:rsidP="002F2296"/>
        </w:tc>
      </w:tr>
      <w:tr w:rsidR="002F2296" w14:paraId="3FE3F174" w14:textId="77777777" w:rsidTr="002F2296">
        <w:trPr>
          <w:trHeight w:hRule="exact" w:val="284"/>
        </w:trPr>
        <w:tc>
          <w:tcPr>
            <w:tcW w:w="284" w:type="dxa"/>
          </w:tcPr>
          <w:p w14:paraId="340F675E" w14:textId="77777777" w:rsidR="002F2296" w:rsidRDefault="002F2296" w:rsidP="002F2296"/>
        </w:tc>
        <w:tc>
          <w:tcPr>
            <w:tcW w:w="284" w:type="dxa"/>
          </w:tcPr>
          <w:p w14:paraId="4DFD4628" w14:textId="77777777" w:rsidR="002F2296" w:rsidRDefault="002F2296" w:rsidP="002F2296"/>
        </w:tc>
        <w:tc>
          <w:tcPr>
            <w:tcW w:w="284" w:type="dxa"/>
          </w:tcPr>
          <w:p w14:paraId="0879518A" w14:textId="77777777" w:rsidR="002F2296" w:rsidRDefault="002F2296" w:rsidP="002F2296"/>
        </w:tc>
        <w:tc>
          <w:tcPr>
            <w:tcW w:w="284" w:type="dxa"/>
          </w:tcPr>
          <w:p w14:paraId="3139C8EA" w14:textId="77777777" w:rsidR="002F2296" w:rsidRDefault="002F2296" w:rsidP="002F2296"/>
        </w:tc>
        <w:tc>
          <w:tcPr>
            <w:tcW w:w="284" w:type="dxa"/>
          </w:tcPr>
          <w:p w14:paraId="10DD922D" w14:textId="77777777" w:rsidR="002F2296" w:rsidRDefault="002F2296" w:rsidP="002F2296"/>
        </w:tc>
        <w:tc>
          <w:tcPr>
            <w:tcW w:w="284" w:type="dxa"/>
          </w:tcPr>
          <w:p w14:paraId="1F3D81AC" w14:textId="77777777" w:rsidR="002F2296" w:rsidRDefault="002F2296" w:rsidP="002F2296"/>
        </w:tc>
        <w:tc>
          <w:tcPr>
            <w:tcW w:w="284" w:type="dxa"/>
          </w:tcPr>
          <w:p w14:paraId="15A4553D" w14:textId="77777777" w:rsidR="002F2296" w:rsidRDefault="002F2296" w:rsidP="002F2296"/>
        </w:tc>
        <w:tc>
          <w:tcPr>
            <w:tcW w:w="284" w:type="dxa"/>
          </w:tcPr>
          <w:p w14:paraId="5C66D003" w14:textId="77777777" w:rsidR="002F2296" w:rsidRDefault="002F2296" w:rsidP="002F2296"/>
        </w:tc>
        <w:tc>
          <w:tcPr>
            <w:tcW w:w="284" w:type="dxa"/>
          </w:tcPr>
          <w:p w14:paraId="6F46EE89" w14:textId="77777777" w:rsidR="002F2296" w:rsidRDefault="002F2296" w:rsidP="002F2296"/>
        </w:tc>
        <w:tc>
          <w:tcPr>
            <w:tcW w:w="284" w:type="dxa"/>
          </w:tcPr>
          <w:p w14:paraId="0F39E9BF" w14:textId="77777777" w:rsidR="002F2296" w:rsidRDefault="002F2296" w:rsidP="002F2296"/>
        </w:tc>
        <w:tc>
          <w:tcPr>
            <w:tcW w:w="284" w:type="dxa"/>
          </w:tcPr>
          <w:p w14:paraId="3BC8EE1F" w14:textId="77777777" w:rsidR="002F2296" w:rsidRDefault="002F2296" w:rsidP="002F2296"/>
        </w:tc>
        <w:tc>
          <w:tcPr>
            <w:tcW w:w="284" w:type="dxa"/>
          </w:tcPr>
          <w:p w14:paraId="2663FBC5" w14:textId="77777777" w:rsidR="002F2296" w:rsidRDefault="002F2296" w:rsidP="002F2296"/>
        </w:tc>
        <w:tc>
          <w:tcPr>
            <w:tcW w:w="284" w:type="dxa"/>
          </w:tcPr>
          <w:p w14:paraId="64BE8C9B" w14:textId="77777777" w:rsidR="002F2296" w:rsidRDefault="002F2296" w:rsidP="002F2296"/>
        </w:tc>
        <w:tc>
          <w:tcPr>
            <w:tcW w:w="284" w:type="dxa"/>
          </w:tcPr>
          <w:p w14:paraId="7D25008E" w14:textId="77777777" w:rsidR="002F2296" w:rsidRDefault="002F2296" w:rsidP="002F2296"/>
        </w:tc>
        <w:tc>
          <w:tcPr>
            <w:tcW w:w="284" w:type="dxa"/>
          </w:tcPr>
          <w:p w14:paraId="0F933728" w14:textId="77777777" w:rsidR="002F2296" w:rsidRDefault="002F2296" w:rsidP="002F2296"/>
        </w:tc>
        <w:tc>
          <w:tcPr>
            <w:tcW w:w="284" w:type="dxa"/>
          </w:tcPr>
          <w:p w14:paraId="1DB7BED8" w14:textId="77777777" w:rsidR="002F2296" w:rsidRDefault="002F2296" w:rsidP="002F2296"/>
        </w:tc>
        <w:tc>
          <w:tcPr>
            <w:tcW w:w="284" w:type="dxa"/>
          </w:tcPr>
          <w:p w14:paraId="2D21189F" w14:textId="77777777" w:rsidR="002F2296" w:rsidRDefault="002F2296" w:rsidP="002F2296"/>
        </w:tc>
        <w:tc>
          <w:tcPr>
            <w:tcW w:w="284" w:type="dxa"/>
          </w:tcPr>
          <w:p w14:paraId="69BA4F6B" w14:textId="77777777" w:rsidR="002F2296" w:rsidRDefault="002F2296" w:rsidP="002F2296"/>
        </w:tc>
        <w:tc>
          <w:tcPr>
            <w:tcW w:w="284" w:type="dxa"/>
          </w:tcPr>
          <w:p w14:paraId="2B85BCE6" w14:textId="77777777" w:rsidR="002F2296" w:rsidRDefault="002F2296" w:rsidP="002F2296"/>
        </w:tc>
        <w:tc>
          <w:tcPr>
            <w:tcW w:w="284" w:type="dxa"/>
          </w:tcPr>
          <w:p w14:paraId="44AC9527" w14:textId="77777777" w:rsidR="002F2296" w:rsidRDefault="002F2296" w:rsidP="002F2296"/>
        </w:tc>
        <w:tc>
          <w:tcPr>
            <w:tcW w:w="284" w:type="dxa"/>
          </w:tcPr>
          <w:p w14:paraId="2BE2CB97" w14:textId="77777777" w:rsidR="002F2296" w:rsidRDefault="002F2296" w:rsidP="002F2296"/>
        </w:tc>
        <w:tc>
          <w:tcPr>
            <w:tcW w:w="284" w:type="dxa"/>
          </w:tcPr>
          <w:p w14:paraId="36A93234" w14:textId="77777777" w:rsidR="002F2296" w:rsidRDefault="002F2296" w:rsidP="002F2296"/>
        </w:tc>
        <w:tc>
          <w:tcPr>
            <w:tcW w:w="284" w:type="dxa"/>
          </w:tcPr>
          <w:p w14:paraId="13F7C046" w14:textId="77777777" w:rsidR="002F2296" w:rsidRDefault="002F2296" w:rsidP="002F2296"/>
        </w:tc>
        <w:tc>
          <w:tcPr>
            <w:tcW w:w="284" w:type="dxa"/>
          </w:tcPr>
          <w:p w14:paraId="2297E691" w14:textId="77777777" w:rsidR="002F2296" w:rsidRDefault="002F2296" w:rsidP="002F2296"/>
        </w:tc>
        <w:tc>
          <w:tcPr>
            <w:tcW w:w="284" w:type="dxa"/>
          </w:tcPr>
          <w:p w14:paraId="387517CD" w14:textId="77777777" w:rsidR="002F2296" w:rsidRDefault="002F2296" w:rsidP="002F2296"/>
        </w:tc>
        <w:tc>
          <w:tcPr>
            <w:tcW w:w="284" w:type="dxa"/>
          </w:tcPr>
          <w:p w14:paraId="7F1EE61D" w14:textId="77777777" w:rsidR="002F2296" w:rsidRDefault="002F2296" w:rsidP="002F2296"/>
        </w:tc>
        <w:tc>
          <w:tcPr>
            <w:tcW w:w="284" w:type="dxa"/>
          </w:tcPr>
          <w:p w14:paraId="5F6EF426" w14:textId="77777777" w:rsidR="002F2296" w:rsidRDefault="002F2296" w:rsidP="002F2296"/>
        </w:tc>
        <w:tc>
          <w:tcPr>
            <w:tcW w:w="284" w:type="dxa"/>
          </w:tcPr>
          <w:p w14:paraId="3E993B55" w14:textId="77777777" w:rsidR="002F2296" w:rsidRDefault="002F2296" w:rsidP="002F2296"/>
        </w:tc>
        <w:tc>
          <w:tcPr>
            <w:tcW w:w="284" w:type="dxa"/>
          </w:tcPr>
          <w:p w14:paraId="17860A71" w14:textId="77777777" w:rsidR="002F2296" w:rsidRDefault="002F2296" w:rsidP="002F2296"/>
        </w:tc>
        <w:tc>
          <w:tcPr>
            <w:tcW w:w="284" w:type="dxa"/>
          </w:tcPr>
          <w:p w14:paraId="0C4B4D5F" w14:textId="77777777" w:rsidR="002F2296" w:rsidRDefault="002F2296" w:rsidP="002F2296"/>
        </w:tc>
      </w:tr>
      <w:tr w:rsidR="002F2296" w14:paraId="7578AF24" w14:textId="77777777" w:rsidTr="002F2296">
        <w:trPr>
          <w:trHeight w:hRule="exact" w:val="284"/>
        </w:trPr>
        <w:tc>
          <w:tcPr>
            <w:tcW w:w="284" w:type="dxa"/>
          </w:tcPr>
          <w:p w14:paraId="26B2D4F8" w14:textId="77777777" w:rsidR="002F2296" w:rsidRDefault="002F2296" w:rsidP="002F2296"/>
        </w:tc>
        <w:tc>
          <w:tcPr>
            <w:tcW w:w="284" w:type="dxa"/>
          </w:tcPr>
          <w:p w14:paraId="35A1022A" w14:textId="77777777" w:rsidR="002F2296" w:rsidRDefault="002F2296" w:rsidP="002F2296"/>
        </w:tc>
        <w:tc>
          <w:tcPr>
            <w:tcW w:w="284" w:type="dxa"/>
          </w:tcPr>
          <w:p w14:paraId="7CDCD773" w14:textId="77777777" w:rsidR="002F2296" w:rsidRDefault="002F2296" w:rsidP="002F2296"/>
        </w:tc>
        <w:tc>
          <w:tcPr>
            <w:tcW w:w="284" w:type="dxa"/>
          </w:tcPr>
          <w:p w14:paraId="3F4260F2" w14:textId="77777777" w:rsidR="002F2296" w:rsidRDefault="002F2296" w:rsidP="002F2296"/>
        </w:tc>
        <w:tc>
          <w:tcPr>
            <w:tcW w:w="284" w:type="dxa"/>
          </w:tcPr>
          <w:p w14:paraId="708DFBA7" w14:textId="77777777" w:rsidR="002F2296" w:rsidRDefault="002F2296" w:rsidP="002F2296"/>
        </w:tc>
        <w:tc>
          <w:tcPr>
            <w:tcW w:w="284" w:type="dxa"/>
          </w:tcPr>
          <w:p w14:paraId="11FC2A69" w14:textId="77777777" w:rsidR="002F2296" w:rsidRDefault="002F2296" w:rsidP="002F2296"/>
        </w:tc>
        <w:tc>
          <w:tcPr>
            <w:tcW w:w="284" w:type="dxa"/>
          </w:tcPr>
          <w:p w14:paraId="11F3B1A0" w14:textId="77777777" w:rsidR="002F2296" w:rsidRDefault="002F2296" w:rsidP="002F2296"/>
        </w:tc>
        <w:tc>
          <w:tcPr>
            <w:tcW w:w="284" w:type="dxa"/>
          </w:tcPr>
          <w:p w14:paraId="4CF1F26F" w14:textId="77777777" w:rsidR="002F2296" w:rsidRDefault="002F2296" w:rsidP="002F2296"/>
        </w:tc>
        <w:tc>
          <w:tcPr>
            <w:tcW w:w="284" w:type="dxa"/>
          </w:tcPr>
          <w:p w14:paraId="78EE65B6" w14:textId="77777777" w:rsidR="002F2296" w:rsidRDefault="002F2296" w:rsidP="002F2296"/>
        </w:tc>
        <w:tc>
          <w:tcPr>
            <w:tcW w:w="284" w:type="dxa"/>
          </w:tcPr>
          <w:p w14:paraId="6CC0EBB4" w14:textId="77777777" w:rsidR="002F2296" w:rsidRDefault="002F2296" w:rsidP="002F2296"/>
        </w:tc>
        <w:tc>
          <w:tcPr>
            <w:tcW w:w="284" w:type="dxa"/>
          </w:tcPr>
          <w:p w14:paraId="401F4A82" w14:textId="77777777" w:rsidR="002F2296" w:rsidRDefault="002F2296" w:rsidP="002F2296"/>
        </w:tc>
        <w:tc>
          <w:tcPr>
            <w:tcW w:w="284" w:type="dxa"/>
          </w:tcPr>
          <w:p w14:paraId="0B7A2948" w14:textId="77777777" w:rsidR="002F2296" w:rsidRDefault="002F2296" w:rsidP="002F2296"/>
        </w:tc>
        <w:tc>
          <w:tcPr>
            <w:tcW w:w="284" w:type="dxa"/>
          </w:tcPr>
          <w:p w14:paraId="688E70A4" w14:textId="77777777" w:rsidR="002F2296" w:rsidRDefault="002F2296" w:rsidP="002F2296"/>
        </w:tc>
        <w:tc>
          <w:tcPr>
            <w:tcW w:w="284" w:type="dxa"/>
          </w:tcPr>
          <w:p w14:paraId="3B843A57" w14:textId="77777777" w:rsidR="002F2296" w:rsidRDefault="002F2296" w:rsidP="002F2296"/>
        </w:tc>
        <w:tc>
          <w:tcPr>
            <w:tcW w:w="284" w:type="dxa"/>
          </w:tcPr>
          <w:p w14:paraId="5ABEF19F" w14:textId="77777777" w:rsidR="002F2296" w:rsidRDefault="002F2296" w:rsidP="002F2296"/>
        </w:tc>
        <w:tc>
          <w:tcPr>
            <w:tcW w:w="284" w:type="dxa"/>
          </w:tcPr>
          <w:p w14:paraId="6A484EAE" w14:textId="77777777" w:rsidR="002F2296" w:rsidRDefault="002F2296" w:rsidP="002F2296"/>
        </w:tc>
        <w:tc>
          <w:tcPr>
            <w:tcW w:w="284" w:type="dxa"/>
          </w:tcPr>
          <w:p w14:paraId="72FF54F4" w14:textId="77777777" w:rsidR="002F2296" w:rsidRDefault="002F2296" w:rsidP="002F2296"/>
        </w:tc>
        <w:tc>
          <w:tcPr>
            <w:tcW w:w="284" w:type="dxa"/>
          </w:tcPr>
          <w:p w14:paraId="486B1C7C" w14:textId="77777777" w:rsidR="002F2296" w:rsidRDefault="002F2296" w:rsidP="002F2296"/>
        </w:tc>
        <w:tc>
          <w:tcPr>
            <w:tcW w:w="284" w:type="dxa"/>
          </w:tcPr>
          <w:p w14:paraId="5030A706" w14:textId="77777777" w:rsidR="002F2296" w:rsidRDefault="002F2296" w:rsidP="002F2296"/>
        </w:tc>
        <w:tc>
          <w:tcPr>
            <w:tcW w:w="284" w:type="dxa"/>
          </w:tcPr>
          <w:p w14:paraId="7584732F" w14:textId="77777777" w:rsidR="002F2296" w:rsidRDefault="002F2296" w:rsidP="002F2296"/>
        </w:tc>
        <w:tc>
          <w:tcPr>
            <w:tcW w:w="284" w:type="dxa"/>
          </w:tcPr>
          <w:p w14:paraId="7543C264" w14:textId="77777777" w:rsidR="002F2296" w:rsidRDefault="002F2296" w:rsidP="002F2296"/>
        </w:tc>
        <w:tc>
          <w:tcPr>
            <w:tcW w:w="284" w:type="dxa"/>
          </w:tcPr>
          <w:p w14:paraId="43855AF5" w14:textId="77777777" w:rsidR="002F2296" w:rsidRDefault="002F2296" w:rsidP="002F2296"/>
        </w:tc>
        <w:tc>
          <w:tcPr>
            <w:tcW w:w="284" w:type="dxa"/>
          </w:tcPr>
          <w:p w14:paraId="6DFF40BE" w14:textId="77777777" w:rsidR="002F2296" w:rsidRDefault="002F2296" w:rsidP="002F2296"/>
        </w:tc>
        <w:tc>
          <w:tcPr>
            <w:tcW w:w="284" w:type="dxa"/>
          </w:tcPr>
          <w:p w14:paraId="7463ADC2" w14:textId="77777777" w:rsidR="002F2296" w:rsidRDefault="002F2296" w:rsidP="002F2296"/>
        </w:tc>
        <w:tc>
          <w:tcPr>
            <w:tcW w:w="284" w:type="dxa"/>
          </w:tcPr>
          <w:p w14:paraId="2F0DEBAE" w14:textId="77777777" w:rsidR="002F2296" w:rsidRDefault="002F2296" w:rsidP="002F2296"/>
        </w:tc>
        <w:tc>
          <w:tcPr>
            <w:tcW w:w="284" w:type="dxa"/>
          </w:tcPr>
          <w:p w14:paraId="441743F5" w14:textId="77777777" w:rsidR="002F2296" w:rsidRDefault="002F2296" w:rsidP="002F2296"/>
        </w:tc>
        <w:tc>
          <w:tcPr>
            <w:tcW w:w="284" w:type="dxa"/>
          </w:tcPr>
          <w:p w14:paraId="4B96EE5C" w14:textId="77777777" w:rsidR="002F2296" w:rsidRDefault="002F2296" w:rsidP="002F2296"/>
        </w:tc>
        <w:tc>
          <w:tcPr>
            <w:tcW w:w="284" w:type="dxa"/>
          </w:tcPr>
          <w:p w14:paraId="78432FE3" w14:textId="77777777" w:rsidR="002F2296" w:rsidRDefault="002F2296" w:rsidP="002F2296"/>
        </w:tc>
        <w:tc>
          <w:tcPr>
            <w:tcW w:w="284" w:type="dxa"/>
          </w:tcPr>
          <w:p w14:paraId="449109F5" w14:textId="77777777" w:rsidR="002F2296" w:rsidRDefault="002F2296" w:rsidP="002F2296"/>
        </w:tc>
        <w:tc>
          <w:tcPr>
            <w:tcW w:w="284" w:type="dxa"/>
          </w:tcPr>
          <w:p w14:paraId="0B37C477" w14:textId="77777777" w:rsidR="002F2296" w:rsidRDefault="002F2296" w:rsidP="002F2296"/>
        </w:tc>
      </w:tr>
      <w:tr w:rsidR="002F2296" w14:paraId="463FD61B" w14:textId="77777777" w:rsidTr="002F2296">
        <w:trPr>
          <w:trHeight w:hRule="exact" w:val="284"/>
        </w:trPr>
        <w:tc>
          <w:tcPr>
            <w:tcW w:w="284" w:type="dxa"/>
          </w:tcPr>
          <w:p w14:paraId="31E3F4D6" w14:textId="77777777" w:rsidR="002F2296" w:rsidRDefault="002F2296" w:rsidP="002F2296"/>
        </w:tc>
        <w:tc>
          <w:tcPr>
            <w:tcW w:w="284" w:type="dxa"/>
          </w:tcPr>
          <w:p w14:paraId="113479DB" w14:textId="77777777" w:rsidR="002F2296" w:rsidRDefault="002F2296" w:rsidP="002F2296"/>
        </w:tc>
        <w:tc>
          <w:tcPr>
            <w:tcW w:w="284" w:type="dxa"/>
          </w:tcPr>
          <w:p w14:paraId="25337E4F" w14:textId="77777777" w:rsidR="002F2296" w:rsidRDefault="002F2296" w:rsidP="002F2296"/>
        </w:tc>
        <w:tc>
          <w:tcPr>
            <w:tcW w:w="284" w:type="dxa"/>
          </w:tcPr>
          <w:p w14:paraId="43815592" w14:textId="77777777" w:rsidR="002F2296" w:rsidRDefault="002F2296" w:rsidP="002F2296"/>
        </w:tc>
        <w:tc>
          <w:tcPr>
            <w:tcW w:w="284" w:type="dxa"/>
          </w:tcPr>
          <w:p w14:paraId="53BC96B5" w14:textId="77777777" w:rsidR="002F2296" w:rsidRDefault="002F2296" w:rsidP="002F2296"/>
        </w:tc>
        <w:tc>
          <w:tcPr>
            <w:tcW w:w="284" w:type="dxa"/>
          </w:tcPr>
          <w:p w14:paraId="04EE8156" w14:textId="77777777" w:rsidR="002F2296" w:rsidRDefault="002F2296" w:rsidP="002F2296"/>
        </w:tc>
        <w:tc>
          <w:tcPr>
            <w:tcW w:w="284" w:type="dxa"/>
          </w:tcPr>
          <w:p w14:paraId="4CE48314" w14:textId="77777777" w:rsidR="002F2296" w:rsidRDefault="002F2296" w:rsidP="002F2296"/>
        </w:tc>
        <w:tc>
          <w:tcPr>
            <w:tcW w:w="284" w:type="dxa"/>
          </w:tcPr>
          <w:p w14:paraId="75857100" w14:textId="77777777" w:rsidR="002F2296" w:rsidRDefault="002F2296" w:rsidP="002F2296"/>
        </w:tc>
        <w:tc>
          <w:tcPr>
            <w:tcW w:w="284" w:type="dxa"/>
          </w:tcPr>
          <w:p w14:paraId="1B4D0BEE" w14:textId="77777777" w:rsidR="002F2296" w:rsidRDefault="002F2296" w:rsidP="002F2296"/>
        </w:tc>
        <w:tc>
          <w:tcPr>
            <w:tcW w:w="284" w:type="dxa"/>
          </w:tcPr>
          <w:p w14:paraId="75CF77E8" w14:textId="77777777" w:rsidR="002F2296" w:rsidRDefault="002F2296" w:rsidP="002F2296"/>
        </w:tc>
        <w:tc>
          <w:tcPr>
            <w:tcW w:w="284" w:type="dxa"/>
          </w:tcPr>
          <w:p w14:paraId="3338064E" w14:textId="77777777" w:rsidR="002F2296" w:rsidRDefault="002F2296" w:rsidP="002F2296"/>
        </w:tc>
        <w:tc>
          <w:tcPr>
            <w:tcW w:w="284" w:type="dxa"/>
          </w:tcPr>
          <w:p w14:paraId="07569E1B" w14:textId="77777777" w:rsidR="002F2296" w:rsidRDefault="002F2296" w:rsidP="002F2296"/>
        </w:tc>
        <w:tc>
          <w:tcPr>
            <w:tcW w:w="284" w:type="dxa"/>
          </w:tcPr>
          <w:p w14:paraId="20FC1507" w14:textId="77777777" w:rsidR="002F2296" w:rsidRDefault="002F2296" w:rsidP="002F2296"/>
        </w:tc>
        <w:tc>
          <w:tcPr>
            <w:tcW w:w="284" w:type="dxa"/>
          </w:tcPr>
          <w:p w14:paraId="01BF6F42" w14:textId="77777777" w:rsidR="002F2296" w:rsidRDefault="002F2296" w:rsidP="002F2296"/>
        </w:tc>
        <w:tc>
          <w:tcPr>
            <w:tcW w:w="284" w:type="dxa"/>
          </w:tcPr>
          <w:p w14:paraId="281BF5EB" w14:textId="77777777" w:rsidR="002F2296" w:rsidRDefault="002F2296" w:rsidP="002F2296"/>
        </w:tc>
        <w:tc>
          <w:tcPr>
            <w:tcW w:w="284" w:type="dxa"/>
          </w:tcPr>
          <w:p w14:paraId="53B60207" w14:textId="77777777" w:rsidR="002F2296" w:rsidRDefault="002F2296" w:rsidP="002F2296"/>
        </w:tc>
        <w:tc>
          <w:tcPr>
            <w:tcW w:w="284" w:type="dxa"/>
          </w:tcPr>
          <w:p w14:paraId="0878A63B" w14:textId="77777777" w:rsidR="002F2296" w:rsidRDefault="002F2296" w:rsidP="002F2296"/>
        </w:tc>
        <w:tc>
          <w:tcPr>
            <w:tcW w:w="284" w:type="dxa"/>
          </w:tcPr>
          <w:p w14:paraId="178DD730" w14:textId="77777777" w:rsidR="002F2296" w:rsidRDefault="002F2296" w:rsidP="002F2296"/>
        </w:tc>
        <w:tc>
          <w:tcPr>
            <w:tcW w:w="284" w:type="dxa"/>
          </w:tcPr>
          <w:p w14:paraId="3785174B" w14:textId="77777777" w:rsidR="002F2296" w:rsidRDefault="002F2296" w:rsidP="002F2296"/>
        </w:tc>
        <w:tc>
          <w:tcPr>
            <w:tcW w:w="284" w:type="dxa"/>
          </w:tcPr>
          <w:p w14:paraId="07DB5D55" w14:textId="77777777" w:rsidR="002F2296" w:rsidRDefault="002F2296" w:rsidP="002F2296"/>
        </w:tc>
        <w:tc>
          <w:tcPr>
            <w:tcW w:w="284" w:type="dxa"/>
          </w:tcPr>
          <w:p w14:paraId="05984B7E" w14:textId="77777777" w:rsidR="002F2296" w:rsidRDefault="002F2296" w:rsidP="002F2296"/>
        </w:tc>
        <w:tc>
          <w:tcPr>
            <w:tcW w:w="284" w:type="dxa"/>
          </w:tcPr>
          <w:p w14:paraId="3E94CA6F" w14:textId="77777777" w:rsidR="002F2296" w:rsidRDefault="002F2296" w:rsidP="002F2296"/>
        </w:tc>
        <w:tc>
          <w:tcPr>
            <w:tcW w:w="284" w:type="dxa"/>
          </w:tcPr>
          <w:p w14:paraId="6D26DDDC" w14:textId="77777777" w:rsidR="002F2296" w:rsidRDefault="002F2296" w:rsidP="002F2296"/>
        </w:tc>
        <w:tc>
          <w:tcPr>
            <w:tcW w:w="284" w:type="dxa"/>
          </w:tcPr>
          <w:p w14:paraId="071A4373" w14:textId="77777777" w:rsidR="002F2296" w:rsidRDefault="002F2296" w:rsidP="002F2296"/>
        </w:tc>
        <w:tc>
          <w:tcPr>
            <w:tcW w:w="284" w:type="dxa"/>
          </w:tcPr>
          <w:p w14:paraId="159A5671" w14:textId="77777777" w:rsidR="002F2296" w:rsidRDefault="002F2296" w:rsidP="002F2296"/>
        </w:tc>
        <w:tc>
          <w:tcPr>
            <w:tcW w:w="284" w:type="dxa"/>
          </w:tcPr>
          <w:p w14:paraId="5CF2E159" w14:textId="77777777" w:rsidR="002F2296" w:rsidRDefault="002F2296" w:rsidP="002F2296"/>
        </w:tc>
        <w:tc>
          <w:tcPr>
            <w:tcW w:w="284" w:type="dxa"/>
          </w:tcPr>
          <w:p w14:paraId="6CBC0B4A" w14:textId="77777777" w:rsidR="002F2296" w:rsidRDefault="002F2296" w:rsidP="002F2296"/>
        </w:tc>
        <w:tc>
          <w:tcPr>
            <w:tcW w:w="284" w:type="dxa"/>
          </w:tcPr>
          <w:p w14:paraId="050A0EAC" w14:textId="77777777" w:rsidR="002F2296" w:rsidRDefault="002F2296" w:rsidP="002F2296"/>
        </w:tc>
        <w:tc>
          <w:tcPr>
            <w:tcW w:w="284" w:type="dxa"/>
          </w:tcPr>
          <w:p w14:paraId="6DE18877" w14:textId="77777777" w:rsidR="002F2296" w:rsidRDefault="002F2296" w:rsidP="002F2296"/>
        </w:tc>
        <w:tc>
          <w:tcPr>
            <w:tcW w:w="284" w:type="dxa"/>
          </w:tcPr>
          <w:p w14:paraId="003D2EFA" w14:textId="77777777" w:rsidR="002F2296" w:rsidRDefault="002F2296" w:rsidP="002F2296"/>
        </w:tc>
      </w:tr>
      <w:tr w:rsidR="002F2296" w14:paraId="114F5044" w14:textId="77777777" w:rsidTr="002F2296">
        <w:trPr>
          <w:trHeight w:hRule="exact" w:val="284"/>
        </w:trPr>
        <w:tc>
          <w:tcPr>
            <w:tcW w:w="284" w:type="dxa"/>
          </w:tcPr>
          <w:p w14:paraId="1A05A6E0" w14:textId="77777777" w:rsidR="002F2296" w:rsidRDefault="002F2296" w:rsidP="002F2296"/>
        </w:tc>
        <w:tc>
          <w:tcPr>
            <w:tcW w:w="284" w:type="dxa"/>
          </w:tcPr>
          <w:p w14:paraId="65DF91CD" w14:textId="77777777" w:rsidR="002F2296" w:rsidRDefault="002F2296" w:rsidP="002F2296"/>
        </w:tc>
        <w:tc>
          <w:tcPr>
            <w:tcW w:w="284" w:type="dxa"/>
          </w:tcPr>
          <w:p w14:paraId="4CE948AD" w14:textId="77777777" w:rsidR="002F2296" w:rsidRDefault="002F2296" w:rsidP="002F2296"/>
        </w:tc>
        <w:tc>
          <w:tcPr>
            <w:tcW w:w="284" w:type="dxa"/>
          </w:tcPr>
          <w:p w14:paraId="2C960192" w14:textId="77777777" w:rsidR="002F2296" w:rsidRDefault="002F2296" w:rsidP="002F2296"/>
        </w:tc>
        <w:tc>
          <w:tcPr>
            <w:tcW w:w="284" w:type="dxa"/>
          </w:tcPr>
          <w:p w14:paraId="11C70706" w14:textId="77777777" w:rsidR="002F2296" w:rsidRDefault="002F2296" w:rsidP="002F2296"/>
        </w:tc>
        <w:tc>
          <w:tcPr>
            <w:tcW w:w="284" w:type="dxa"/>
          </w:tcPr>
          <w:p w14:paraId="1B652183" w14:textId="77777777" w:rsidR="002F2296" w:rsidRDefault="002F2296" w:rsidP="002F2296"/>
        </w:tc>
        <w:tc>
          <w:tcPr>
            <w:tcW w:w="284" w:type="dxa"/>
          </w:tcPr>
          <w:p w14:paraId="11C35823" w14:textId="77777777" w:rsidR="002F2296" w:rsidRDefault="002F2296" w:rsidP="002F2296"/>
        </w:tc>
        <w:tc>
          <w:tcPr>
            <w:tcW w:w="284" w:type="dxa"/>
          </w:tcPr>
          <w:p w14:paraId="0E18FD60" w14:textId="77777777" w:rsidR="002F2296" w:rsidRDefault="002F2296" w:rsidP="002F2296"/>
        </w:tc>
        <w:tc>
          <w:tcPr>
            <w:tcW w:w="284" w:type="dxa"/>
          </w:tcPr>
          <w:p w14:paraId="6FBD0A5D" w14:textId="77777777" w:rsidR="002F2296" w:rsidRDefault="002F2296" w:rsidP="002F2296"/>
        </w:tc>
        <w:tc>
          <w:tcPr>
            <w:tcW w:w="284" w:type="dxa"/>
          </w:tcPr>
          <w:p w14:paraId="42437E5B" w14:textId="77777777" w:rsidR="002F2296" w:rsidRDefault="002F2296" w:rsidP="002F2296"/>
        </w:tc>
        <w:tc>
          <w:tcPr>
            <w:tcW w:w="284" w:type="dxa"/>
          </w:tcPr>
          <w:p w14:paraId="32534A8B" w14:textId="77777777" w:rsidR="002F2296" w:rsidRDefault="002F2296" w:rsidP="002F2296"/>
        </w:tc>
        <w:tc>
          <w:tcPr>
            <w:tcW w:w="284" w:type="dxa"/>
          </w:tcPr>
          <w:p w14:paraId="405F7609" w14:textId="77777777" w:rsidR="002F2296" w:rsidRDefault="002F2296" w:rsidP="002F2296"/>
        </w:tc>
        <w:tc>
          <w:tcPr>
            <w:tcW w:w="284" w:type="dxa"/>
          </w:tcPr>
          <w:p w14:paraId="2940124F" w14:textId="77777777" w:rsidR="002F2296" w:rsidRDefault="002F2296" w:rsidP="002F2296"/>
        </w:tc>
        <w:tc>
          <w:tcPr>
            <w:tcW w:w="284" w:type="dxa"/>
          </w:tcPr>
          <w:p w14:paraId="1A0B2EC7" w14:textId="77777777" w:rsidR="002F2296" w:rsidRDefault="002F2296" w:rsidP="002F2296"/>
        </w:tc>
        <w:tc>
          <w:tcPr>
            <w:tcW w:w="284" w:type="dxa"/>
          </w:tcPr>
          <w:p w14:paraId="3A0E461C" w14:textId="77777777" w:rsidR="002F2296" w:rsidRDefault="002F2296" w:rsidP="002F2296"/>
        </w:tc>
        <w:tc>
          <w:tcPr>
            <w:tcW w:w="284" w:type="dxa"/>
          </w:tcPr>
          <w:p w14:paraId="50A47464" w14:textId="77777777" w:rsidR="002F2296" w:rsidRDefault="002F2296" w:rsidP="002F2296"/>
        </w:tc>
        <w:tc>
          <w:tcPr>
            <w:tcW w:w="284" w:type="dxa"/>
          </w:tcPr>
          <w:p w14:paraId="50120076" w14:textId="77777777" w:rsidR="002F2296" w:rsidRDefault="002F2296" w:rsidP="002F2296"/>
        </w:tc>
        <w:tc>
          <w:tcPr>
            <w:tcW w:w="284" w:type="dxa"/>
          </w:tcPr>
          <w:p w14:paraId="5DA88A6E" w14:textId="77777777" w:rsidR="002F2296" w:rsidRDefault="002F2296" w:rsidP="002F2296"/>
        </w:tc>
        <w:tc>
          <w:tcPr>
            <w:tcW w:w="284" w:type="dxa"/>
          </w:tcPr>
          <w:p w14:paraId="25D37674" w14:textId="77777777" w:rsidR="002F2296" w:rsidRDefault="002F2296" w:rsidP="002F2296"/>
        </w:tc>
        <w:tc>
          <w:tcPr>
            <w:tcW w:w="284" w:type="dxa"/>
          </w:tcPr>
          <w:p w14:paraId="3C740779" w14:textId="77777777" w:rsidR="002F2296" w:rsidRDefault="002F2296" w:rsidP="002F2296"/>
        </w:tc>
        <w:tc>
          <w:tcPr>
            <w:tcW w:w="284" w:type="dxa"/>
          </w:tcPr>
          <w:p w14:paraId="4A4F83CC" w14:textId="77777777" w:rsidR="002F2296" w:rsidRDefault="002F2296" w:rsidP="002F2296"/>
        </w:tc>
        <w:tc>
          <w:tcPr>
            <w:tcW w:w="284" w:type="dxa"/>
          </w:tcPr>
          <w:p w14:paraId="678016F4" w14:textId="77777777" w:rsidR="002F2296" w:rsidRDefault="002F2296" w:rsidP="002F2296"/>
        </w:tc>
        <w:tc>
          <w:tcPr>
            <w:tcW w:w="284" w:type="dxa"/>
          </w:tcPr>
          <w:p w14:paraId="37FD736C" w14:textId="77777777" w:rsidR="002F2296" w:rsidRDefault="002F2296" w:rsidP="002F2296"/>
        </w:tc>
        <w:tc>
          <w:tcPr>
            <w:tcW w:w="284" w:type="dxa"/>
          </w:tcPr>
          <w:p w14:paraId="1141B57A" w14:textId="77777777" w:rsidR="002F2296" w:rsidRDefault="002F2296" w:rsidP="002F2296"/>
        </w:tc>
        <w:tc>
          <w:tcPr>
            <w:tcW w:w="284" w:type="dxa"/>
          </w:tcPr>
          <w:p w14:paraId="20DBC87D" w14:textId="77777777" w:rsidR="002F2296" w:rsidRDefault="002F2296" w:rsidP="002F2296"/>
        </w:tc>
        <w:tc>
          <w:tcPr>
            <w:tcW w:w="284" w:type="dxa"/>
          </w:tcPr>
          <w:p w14:paraId="2AA71B9C" w14:textId="77777777" w:rsidR="002F2296" w:rsidRDefault="002F2296" w:rsidP="002F2296"/>
        </w:tc>
        <w:tc>
          <w:tcPr>
            <w:tcW w:w="284" w:type="dxa"/>
          </w:tcPr>
          <w:p w14:paraId="67DAEBFD" w14:textId="77777777" w:rsidR="002F2296" w:rsidRDefault="002F2296" w:rsidP="002F2296"/>
        </w:tc>
        <w:tc>
          <w:tcPr>
            <w:tcW w:w="284" w:type="dxa"/>
          </w:tcPr>
          <w:p w14:paraId="549C2B37" w14:textId="77777777" w:rsidR="002F2296" w:rsidRDefault="002F2296" w:rsidP="002F2296"/>
        </w:tc>
        <w:tc>
          <w:tcPr>
            <w:tcW w:w="284" w:type="dxa"/>
          </w:tcPr>
          <w:p w14:paraId="0632C2D0" w14:textId="77777777" w:rsidR="002F2296" w:rsidRDefault="002F2296" w:rsidP="002F2296"/>
        </w:tc>
        <w:tc>
          <w:tcPr>
            <w:tcW w:w="284" w:type="dxa"/>
          </w:tcPr>
          <w:p w14:paraId="64685344" w14:textId="77777777" w:rsidR="002F2296" w:rsidRDefault="002F2296" w:rsidP="002F2296"/>
        </w:tc>
      </w:tr>
      <w:tr w:rsidR="002F2296" w14:paraId="7AC3E1AE" w14:textId="77777777" w:rsidTr="002F2296">
        <w:trPr>
          <w:trHeight w:hRule="exact" w:val="284"/>
        </w:trPr>
        <w:tc>
          <w:tcPr>
            <w:tcW w:w="284" w:type="dxa"/>
          </w:tcPr>
          <w:p w14:paraId="2AC6FE25" w14:textId="77777777" w:rsidR="002F2296" w:rsidRDefault="002F2296" w:rsidP="002F2296"/>
        </w:tc>
        <w:tc>
          <w:tcPr>
            <w:tcW w:w="284" w:type="dxa"/>
          </w:tcPr>
          <w:p w14:paraId="2F10A92F" w14:textId="77777777" w:rsidR="002F2296" w:rsidRDefault="002F2296" w:rsidP="002F2296"/>
        </w:tc>
        <w:tc>
          <w:tcPr>
            <w:tcW w:w="284" w:type="dxa"/>
          </w:tcPr>
          <w:p w14:paraId="2D373E73" w14:textId="77777777" w:rsidR="002F2296" w:rsidRDefault="002F2296" w:rsidP="002F2296"/>
        </w:tc>
        <w:tc>
          <w:tcPr>
            <w:tcW w:w="284" w:type="dxa"/>
          </w:tcPr>
          <w:p w14:paraId="3B639B78" w14:textId="77777777" w:rsidR="002F2296" w:rsidRDefault="002F2296" w:rsidP="002F2296"/>
        </w:tc>
        <w:tc>
          <w:tcPr>
            <w:tcW w:w="284" w:type="dxa"/>
          </w:tcPr>
          <w:p w14:paraId="77500E53" w14:textId="77777777" w:rsidR="002F2296" w:rsidRDefault="002F2296" w:rsidP="002F2296"/>
        </w:tc>
        <w:tc>
          <w:tcPr>
            <w:tcW w:w="284" w:type="dxa"/>
          </w:tcPr>
          <w:p w14:paraId="55428E25" w14:textId="77777777" w:rsidR="002F2296" w:rsidRDefault="002F2296" w:rsidP="002F2296"/>
        </w:tc>
        <w:tc>
          <w:tcPr>
            <w:tcW w:w="284" w:type="dxa"/>
          </w:tcPr>
          <w:p w14:paraId="7554155A" w14:textId="77777777" w:rsidR="002F2296" w:rsidRDefault="002F2296" w:rsidP="002F2296"/>
        </w:tc>
        <w:tc>
          <w:tcPr>
            <w:tcW w:w="284" w:type="dxa"/>
          </w:tcPr>
          <w:p w14:paraId="35C41DD3" w14:textId="77777777" w:rsidR="002F2296" w:rsidRDefault="002F2296" w:rsidP="002F2296"/>
        </w:tc>
        <w:tc>
          <w:tcPr>
            <w:tcW w:w="284" w:type="dxa"/>
          </w:tcPr>
          <w:p w14:paraId="3FB8F282" w14:textId="77777777" w:rsidR="002F2296" w:rsidRDefault="002F2296" w:rsidP="002F2296"/>
        </w:tc>
        <w:tc>
          <w:tcPr>
            <w:tcW w:w="284" w:type="dxa"/>
          </w:tcPr>
          <w:p w14:paraId="353C2A50" w14:textId="77777777" w:rsidR="002F2296" w:rsidRDefault="002F2296" w:rsidP="002F2296"/>
        </w:tc>
        <w:tc>
          <w:tcPr>
            <w:tcW w:w="284" w:type="dxa"/>
          </w:tcPr>
          <w:p w14:paraId="603004AB" w14:textId="77777777" w:rsidR="002F2296" w:rsidRDefault="002F2296" w:rsidP="002F2296"/>
        </w:tc>
        <w:tc>
          <w:tcPr>
            <w:tcW w:w="284" w:type="dxa"/>
          </w:tcPr>
          <w:p w14:paraId="2D300A82" w14:textId="77777777" w:rsidR="002F2296" w:rsidRDefault="002F2296" w:rsidP="002F2296"/>
        </w:tc>
        <w:tc>
          <w:tcPr>
            <w:tcW w:w="284" w:type="dxa"/>
          </w:tcPr>
          <w:p w14:paraId="270FF6C5" w14:textId="77777777" w:rsidR="002F2296" w:rsidRDefault="002F2296" w:rsidP="002F2296"/>
        </w:tc>
        <w:tc>
          <w:tcPr>
            <w:tcW w:w="284" w:type="dxa"/>
          </w:tcPr>
          <w:p w14:paraId="2A7A995E" w14:textId="77777777" w:rsidR="002F2296" w:rsidRDefault="002F2296" w:rsidP="002F2296"/>
        </w:tc>
        <w:tc>
          <w:tcPr>
            <w:tcW w:w="284" w:type="dxa"/>
          </w:tcPr>
          <w:p w14:paraId="3C5A6EA9" w14:textId="77777777" w:rsidR="002F2296" w:rsidRDefault="002F2296" w:rsidP="002F2296"/>
        </w:tc>
        <w:tc>
          <w:tcPr>
            <w:tcW w:w="284" w:type="dxa"/>
          </w:tcPr>
          <w:p w14:paraId="7454161E" w14:textId="77777777" w:rsidR="002F2296" w:rsidRDefault="002F2296" w:rsidP="002F2296"/>
        </w:tc>
        <w:tc>
          <w:tcPr>
            <w:tcW w:w="284" w:type="dxa"/>
          </w:tcPr>
          <w:p w14:paraId="58E17D19" w14:textId="77777777" w:rsidR="002F2296" w:rsidRDefault="002F2296" w:rsidP="002F2296"/>
        </w:tc>
        <w:tc>
          <w:tcPr>
            <w:tcW w:w="284" w:type="dxa"/>
          </w:tcPr>
          <w:p w14:paraId="5D892031" w14:textId="77777777" w:rsidR="002F2296" w:rsidRDefault="002F2296" w:rsidP="002F2296"/>
        </w:tc>
        <w:tc>
          <w:tcPr>
            <w:tcW w:w="284" w:type="dxa"/>
          </w:tcPr>
          <w:p w14:paraId="70A4D828" w14:textId="77777777" w:rsidR="002F2296" w:rsidRDefault="002F2296" w:rsidP="002F2296"/>
        </w:tc>
        <w:tc>
          <w:tcPr>
            <w:tcW w:w="284" w:type="dxa"/>
          </w:tcPr>
          <w:p w14:paraId="7F0566FF" w14:textId="77777777" w:rsidR="002F2296" w:rsidRDefault="002F2296" w:rsidP="002F2296"/>
        </w:tc>
        <w:tc>
          <w:tcPr>
            <w:tcW w:w="284" w:type="dxa"/>
          </w:tcPr>
          <w:p w14:paraId="0D4D3735" w14:textId="77777777" w:rsidR="002F2296" w:rsidRDefault="002F2296" w:rsidP="002F2296"/>
        </w:tc>
        <w:tc>
          <w:tcPr>
            <w:tcW w:w="284" w:type="dxa"/>
          </w:tcPr>
          <w:p w14:paraId="664B9563" w14:textId="77777777" w:rsidR="002F2296" w:rsidRDefault="002F2296" w:rsidP="002F2296"/>
        </w:tc>
        <w:tc>
          <w:tcPr>
            <w:tcW w:w="284" w:type="dxa"/>
          </w:tcPr>
          <w:p w14:paraId="7CAEEC73" w14:textId="77777777" w:rsidR="002F2296" w:rsidRDefault="002F2296" w:rsidP="002F2296"/>
        </w:tc>
        <w:tc>
          <w:tcPr>
            <w:tcW w:w="284" w:type="dxa"/>
          </w:tcPr>
          <w:p w14:paraId="5DB1F0C9" w14:textId="77777777" w:rsidR="002F2296" w:rsidRDefault="002F2296" w:rsidP="002F2296"/>
        </w:tc>
        <w:tc>
          <w:tcPr>
            <w:tcW w:w="284" w:type="dxa"/>
          </w:tcPr>
          <w:p w14:paraId="0E6F3659" w14:textId="77777777" w:rsidR="002F2296" w:rsidRDefault="002F2296" w:rsidP="002F2296"/>
        </w:tc>
        <w:tc>
          <w:tcPr>
            <w:tcW w:w="284" w:type="dxa"/>
          </w:tcPr>
          <w:p w14:paraId="5B84BA50" w14:textId="77777777" w:rsidR="002F2296" w:rsidRDefault="002F2296" w:rsidP="002F2296"/>
        </w:tc>
        <w:tc>
          <w:tcPr>
            <w:tcW w:w="284" w:type="dxa"/>
          </w:tcPr>
          <w:p w14:paraId="0DEC81EE" w14:textId="77777777" w:rsidR="002F2296" w:rsidRDefault="002F2296" w:rsidP="002F2296"/>
        </w:tc>
        <w:tc>
          <w:tcPr>
            <w:tcW w:w="284" w:type="dxa"/>
          </w:tcPr>
          <w:p w14:paraId="45414C65" w14:textId="77777777" w:rsidR="002F2296" w:rsidRDefault="002F2296" w:rsidP="002F2296"/>
        </w:tc>
        <w:tc>
          <w:tcPr>
            <w:tcW w:w="284" w:type="dxa"/>
          </w:tcPr>
          <w:p w14:paraId="751C9CB9" w14:textId="77777777" w:rsidR="002F2296" w:rsidRDefault="002F2296" w:rsidP="002F2296"/>
        </w:tc>
        <w:tc>
          <w:tcPr>
            <w:tcW w:w="284" w:type="dxa"/>
          </w:tcPr>
          <w:p w14:paraId="65B563D5" w14:textId="77777777" w:rsidR="002F2296" w:rsidRDefault="002F2296" w:rsidP="002F2296"/>
        </w:tc>
      </w:tr>
      <w:tr w:rsidR="002F2296" w14:paraId="67678A1B" w14:textId="77777777" w:rsidTr="002F2296">
        <w:trPr>
          <w:trHeight w:hRule="exact" w:val="284"/>
        </w:trPr>
        <w:tc>
          <w:tcPr>
            <w:tcW w:w="284" w:type="dxa"/>
          </w:tcPr>
          <w:p w14:paraId="47B5C15A" w14:textId="77777777" w:rsidR="002F2296" w:rsidRDefault="002F2296" w:rsidP="002F2296"/>
        </w:tc>
        <w:tc>
          <w:tcPr>
            <w:tcW w:w="284" w:type="dxa"/>
          </w:tcPr>
          <w:p w14:paraId="22C77E53" w14:textId="77777777" w:rsidR="002F2296" w:rsidRDefault="002F2296" w:rsidP="002F2296"/>
        </w:tc>
        <w:tc>
          <w:tcPr>
            <w:tcW w:w="284" w:type="dxa"/>
          </w:tcPr>
          <w:p w14:paraId="5A460DD1" w14:textId="77777777" w:rsidR="002F2296" w:rsidRDefault="002F2296" w:rsidP="002F2296"/>
        </w:tc>
        <w:tc>
          <w:tcPr>
            <w:tcW w:w="284" w:type="dxa"/>
          </w:tcPr>
          <w:p w14:paraId="4C8CF8B2" w14:textId="77777777" w:rsidR="002F2296" w:rsidRDefault="002F2296" w:rsidP="002F2296"/>
        </w:tc>
        <w:tc>
          <w:tcPr>
            <w:tcW w:w="284" w:type="dxa"/>
          </w:tcPr>
          <w:p w14:paraId="572DA279" w14:textId="77777777" w:rsidR="002F2296" w:rsidRDefault="002F2296" w:rsidP="002F2296"/>
        </w:tc>
        <w:tc>
          <w:tcPr>
            <w:tcW w:w="284" w:type="dxa"/>
          </w:tcPr>
          <w:p w14:paraId="0CBEE5AF" w14:textId="77777777" w:rsidR="002F2296" w:rsidRDefault="002F2296" w:rsidP="002F2296"/>
        </w:tc>
        <w:tc>
          <w:tcPr>
            <w:tcW w:w="284" w:type="dxa"/>
          </w:tcPr>
          <w:p w14:paraId="127E295E" w14:textId="77777777" w:rsidR="002F2296" w:rsidRDefault="002F2296" w:rsidP="002F2296"/>
        </w:tc>
        <w:tc>
          <w:tcPr>
            <w:tcW w:w="284" w:type="dxa"/>
          </w:tcPr>
          <w:p w14:paraId="0D05B6DF" w14:textId="77777777" w:rsidR="002F2296" w:rsidRDefault="002F2296" w:rsidP="002F2296"/>
        </w:tc>
        <w:tc>
          <w:tcPr>
            <w:tcW w:w="284" w:type="dxa"/>
          </w:tcPr>
          <w:p w14:paraId="2F453393" w14:textId="77777777" w:rsidR="002F2296" w:rsidRDefault="002F2296" w:rsidP="002F2296"/>
        </w:tc>
        <w:tc>
          <w:tcPr>
            <w:tcW w:w="284" w:type="dxa"/>
          </w:tcPr>
          <w:p w14:paraId="0CD8487A" w14:textId="77777777" w:rsidR="002F2296" w:rsidRDefault="002F2296" w:rsidP="002F2296"/>
        </w:tc>
        <w:tc>
          <w:tcPr>
            <w:tcW w:w="284" w:type="dxa"/>
          </w:tcPr>
          <w:p w14:paraId="60611B07" w14:textId="77777777" w:rsidR="002F2296" w:rsidRDefault="002F2296" w:rsidP="002F2296"/>
        </w:tc>
        <w:tc>
          <w:tcPr>
            <w:tcW w:w="284" w:type="dxa"/>
          </w:tcPr>
          <w:p w14:paraId="0856C9EB" w14:textId="77777777" w:rsidR="002F2296" w:rsidRDefault="002F2296" w:rsidP="002F2296"/>
        </w:tc>
        <w:tc>
          <w:tcPr>
            <w:tcW w:w="284" w:type="dxa"/>
          </w:tcPr>
          <w:p w14:paraId="048CDED8" w14:textId="77777777" w:rsidR="002F2296" w:rsidRDefault="002F2296" w:rsidP="002F2296"/>
        </w:tc>
        <w:tc>
          <w:tcPr>
            <w:tcW w:w="284" w:type="dxa"/>
          </w:tcPr>
          <w:p w14:paraId="2B4DA6DD" w14:textId="77777777" w:rsidR="002F2296" w:rsidRDefault="002F2296" w:rsidP="002F2296"/>
        </w:tc>
        <w:tc>
          <w:tcPr>
            <w:tcW w:w="284" w:type="dxa"/>
          </w:tcPr>
          <w:p w14:paraId="5D072E12" w14:textId="77777777" w:rsidR="002F2296" w:rsidRDefault="002F2296" w:rsidP="002F2296"/>
        </w:tc>
        <w:tc>
          <w:tcPr>
            <w:tcW w:w="284" w:type="dxa"/>
          </w:tcPr>
          <w:p w14:paraId="777F54CF" w14:textId="77777777" w:rsidR="002F2296" w:rsidRDefault="002F2296" w:rsidP="002F2296"/>
        </w:tc>
        <w:tc>
          <w:tcPr>
            <w:tcW w:w="284" w:type="dxa"/>
          </w:tcPr>
          <w:p w14:paraId="6AE57518" w14:textId="77777777" w:rsidR="002F2296" w:rsidRDefault="002F2296" w:rsidP="002F2296"/>
        </w:tc>
        <w:tc>
          <w:tcPr>
            <w:tcW w:w="284" w:type="dxa"/>
          </w:tcPr>
          <w:p w14:paraId="7FCA0922" w14:textId="77777777" w:rsidR="002F2296" w:rsidRDefault="002F2296" w:rsidP="002F2296"/>
        </w:tc>
        <w:tc>
          <w:tcPr>
            <w:tcW w:w="284" w:type="dxa"/>
          </w:tcPr>
          <w:p w14:paraId="04CD6174" w14:textId="77777777" w:rsidR="002F2296" w:rsidRDefault="002F2296" w:rsidP="002F2296"/>
        </w:tc>
        <w:tc>
          <w:tcPr>
            <w:tcW w:w="284" w:type="dxa"/>
          </w:tcPr>
          <w:p w14:paraId="56205B9B" w14:textId="77777777" w:rsidR="002F2296" w:rsidRDefault="002F2296" w:rsidP="002F2296"/>
        </w:tc>
        <w:tc>
          <w:tcPr>
            <w:tcW w:w="284" w:type="dxa"/>
          </w:tcPr>
          <w:p w14:paraId="3267398D" w14:textId="77777777" w:rsidR="002F2296" w:rsidRDefault="002F2296" w:rsidP="002F2296"/>
        </w:tc>
        <w:tc>
          <w:tcPr>
            <w:tcW w:w="284" w:type="dxa"/>
          </w:tcPr>
          <w:p w14:paraId="3D17B3CF" w14:textId="77777777" w:rsidR="002F2296" w:rsidRDefault="002F2296" w:rsidP="002F2296"/>
        </w:tc>
        <w:tc>
          <w:tcPr>
            <w:tcW w:w="284" w:type="dxa"/>
          </w:tcPr>
          <w:p w14:paraId="5159E104" w14:textId="77777777" w:rsidR="002F2296" w:rsidRDefault="002F2296" w:rsidP="002F2296"/>
        </w:tc>
        <w:tc>
          <w:tcPr>
            <w:tcW w:w="284" w:type="dxa"/>
          </w:tcPr>
          <w:p w14:paraId="001A47F9" w14:textId="77777777" w:rsidR="002F2296" w:rsidRDefault="002F2296" w:rsidP="002F2296"/>
        </w:tc>
        <w:tc>
          <w:tcPr>
            <w:tcW w:w="284" w:type="dxa"/>
          </w:tcPr>
          <w:p w14:paraId="0B47D60E" w14:textId="77777777" w:rsidR="002F2296" w:rsidRDefault="002F2296" w:rsidP="002F2296"/>
        </w:tc>
        <w:tc>
          <w:tcPr>
            <w:tcW w:w="284" w:type="dxa"/>
          </w:tcPr>
          <w:p w14:paraId="5DEB8C36" w14:textId="77777777" w:rsidR="002F2296" w:rsidRDefault="002F2296" w:rsidP="002F2296"/>
        </w:tc>
        <w:tc>
          <w:tcPr>
            <w:tcW w:w="284" w:type="dxa"/>
          </w:tcPr>
          <w:p w14:paraId="306ED384" w14:textId="77777777" w:rsidR="002F2296" w:rsidRDefault="002F2296" w:rsidP="002F2296"/>
        </w:tc>
        <w:tc>
          <w:tcPr>
            <w:tcW w:w="284" w:type="dxa"/>
          </w:tcPr>
          <w:p w14:paraId="26B54CB1" w14:textId="77777777" w:rsidR="002F2296" w:rsidRDefault="002F2296" w:rsidP="002F2296"/>
        </w:tc>
        <w:tc>
          <w:tcPr>
            <w:tcW w:w="284" w:type="dxa"/>
          </w:tcPr>
          <w:p w14:paraId="144BDEB2" w14:textId="77777777" w:rsidR="002F2296" w:rsidRDefault="002F2296" w:rsidP="002F2296"/>
        </w:tc>
        <w:tc>
          <w:tcPr>
            <w:tcW w:w="284" w:type="dxa"/>
          </w:tcPr>
          <w:p w14:paraId="3DAB1593" w14:textId="77777777" w:rsidR="002F2296" w:rsidRDefault="002F2296" w:rsidP="002F2296"/>
        </w:tc>
      </w:tr>
      <w:tr w:rsidR="002F2296" w14:paraId="54AFFC1E" w14:textId="77777777" w:rsidTr="002F2296">
        <w:trPr>
          <w:trHeight w:hRule="exact" w:val="284"/>
        </w:trPr>
        <w:tc>
          <w:tcPr>
            <w:tcW w:w="284" w:type="dxa"/>
          </w:tcPr>
          <w:p w14:paraId="0A2A289F" w14:textId="77777777" w:rsidR="002F2296" w:rsidRDefault="002F2296" w:rsidP="002F2296"/>
        </w:tc>
        <w:tc>
          <w:tcPr>
            <w:tcW w:w="284" w:type="dxa"/>
          </w:tcPr>
          <w:p w14:paraId="0E650414" w14:textId="77777777" w:rsidR="002F2296" w:rsidRDefault="002F2296" w:rsidP="002F2296"/>
        </w:tc>
        <w:tc>
          <w:tcPr>
            <w:tcW w:w="284" w:type="dxa"/>
          </w:tcPr>
          <w:p w14:paraId="545A1C1A" w14:textId="77777777" w:rsidR="002F2296" w:rsidRDefault="002F2296" w:rsidP="002F2296"/>
        </w:tc>
        <w:tc>
          <w:tcPr>
            <w:tcW w:w="284" w:type="dxa"/>
          </w:tcPr>
          <w:p w14:paraId="1FF4EB10" w14:textId="77777777" w:rsidR="002F2296" w:rsidRDefault="002F2296" w:rsidP="002F2296"/>
        </w:tc>
        <w:tc>
          <w:tcPr>
            <w:tcW w:w="284" w:type="dxa"/>
          </w:tcPr>
          <w:p w14:paraId="11EA8195" w14:textId="77777777" w:rsidR="002F2296" w:rsidRDefault="002F2296" w:rsidP="002F2296"/>
        </w:tc>
        <w:tc>
          <w:tcPr>
            <w:tcW w:w="284" w:type="dxa"/>
          </w:tcPr>
          <w:p w14:paraId="6C79F084" w14:textId="77777777" w:rsidR="002F2296" w:rsidRDefault="002F2296" w:rsidP="002F2296"/>
        </w:tc>
        <w:tc>
          <w:tcPr>
            <w:tcW w:w="284" w:type="dxa"/>
          </w:tcPr>
          <w:p w14:paraId="1D0CEB6C" w14:textId="77777777" w:rsidR="002F2296" w:rsidRDefault="002F2296" w:rsidP="002F2296"/>
        </w:tc>
        <w:tc>
          <w:tcPr>
            <w:tcW w:w="284" w:type="dxa"/>
          </w:tcPr>
          <w:p w14:paraId="13B03E44" w14:textId="77777777" w:rsidR="002F2296" w:rsidRDefault="002F2296" w:rsidP="002F2296"/>
        </w:tc>
        <w:tc>
          <w:tcPr>
            <w:tcW w:w="284" w:type="dxa"/>
          </w:tcPr>
          <w:p w14:paraId="6B517ABC" w14:textId="77777777" w:rsidR="002F2296" w:rsidRDefault="002F2296" w:rsidP="002F2296"/>
        </w:tc>
        <w:tc>
          <w:tcPr>
            <w:tcW w:w="284" w:type="dxa"/>
          </w:tcPr>
          <w:p w14:paraId="2FDE7BCE" w14:textId="77777777" w:rsidR="002F2296" w:rsidRDefault="002F2296" w:rsidP="002F2296"/>
        </w:tc>
        <w:tc>
          <w:tcPr>
            <w:tcW w:w="284" w:type="dxa"/>
          </w:tcPr>
          <w:p w14:paraId="05404AE8" w14:textId="77777777" w:rsidR="002F2296" w:rsidRDefault="002F2296" w:rsidP="002F2296"/>
        </w:tc>
        <w:tc>
          <w:tcPr>
            <w:tcW w:w="284" w:type="dxa"/>
          </w:tcPr>
          <w:p w14:paraId="0E865B2F" w14:textId="77777777" w:rsidR="002F2296" w:rsidRDefault="002F2296" w:rsidP="002F2296"/>
        </w:tc>
        <w:tc>
          <w:tcPr>
            <w:tcW w:w="284" w:type="dxa"/>
          </w:tcPr>
          <w:p w14:paraId="5364D6B1" w14:textId="77777777" w:rsidR="002F2296" w:rsidRDefault="002F2296" w:rsidP="002F2296"/>
        </w:tc>
        <w:tc>
          <w:tcPr>
            <w:tcW w:w="284" w:type="dxa"/>
          </w:tcPr>
          <w:p w14:paraId="5E8D1C1D" w14:textId="77777777" w:rsidR="002F2296" w:rsidRDefault="002F2296" w:rsidP="002F2296"/>
        </w:tc>
        <w:tc>
          <w:tcPr>
            <w:tcW w:w="284" w:type="dxa"/>
          </w:tcPr>
          <w:p w14:paraId="667C803D" w14:textId="77777777" w:rsidR="002F2296" w:rsidRDefault="002F2296" w:rsidP="002F2296"/>
        </w:tc>
        <w:tc>
          <w:tcPr>
            <w:tcW w:w="284" w:type="dxa"/>
          </w:tcPr>
          <w:p w14:paraId="5150A017" w14:textId="77777777" w:rsidR="002F2296" w:rsidRDefault="002F2296" w:rsidP="002F2296"/>
        </w:tc>
        <w:tc>
          <w:tcPr>
            <w:tcW w:w="284" w:type="dxa"/>
          </w:tcPr>
          <w:p w14:paraId="1D1A7CD5" w14:textId="77777777" w:rsidR="002F2296" w:rsidRDefault="002F2296" w:rsidP="002F2296"/>
        </w:tc>
        <w:tc>
          <w:tcPr>
            <w:tcW w:w="284" w:type="dxa"/>
          </w:tcPr>
          <w:p w14:paraId="1C33AF21" w14:textId="77777777" w:rsidR="002F2296" w:rsidRDefault="002F2296" w:rsidP="002F2296"/>
        </w:tc>
        <w:tc>
          <w:tcPr>
            <w:tcW w:w="284" w:type="dxa"/>
          </w:tcPr>
          <w:p w14:paraId="05D23DDD" w14:textId="77777777" w:rsidR="002F2296" w:rsidRDefault="002F2296" w:rsidP="002F2296"/>
        </w:tc>
        <w:tc>
          <w:tcPr>
            <w:tcW w:w="284" w:type="dxa"/>
          </w:tcPr>
          <w:p w14:paraId="6D9BF597" w14:textId="77777777" w:rsidR="002F2296" w:rsidRDefault="002F2296" w:rsidP="002F2296"/>
        </w:tc>
        <w:tc>
          <w:tcPr>
            <w:tcW w:w="284" w:type="dxa"/>
          </w:tcPr>
          <w:p w14:paraId="13298570" w14:textId="77777777" w:rsidR="002F2296" w:rsidRDefault="002F2296" w:rsidP="002F2296"/>
        </w:tc>
        <w:tc>
          <w:tcPr>
            <w:tcW w:w="284" w:type="dxa"/>
          </w:tcPr>
          <w:p w14:paraId="3AF0DC99" w14:textId="77777777" w:rsidR="002F2296" w:rsidRDefault="002F2296" w:rsidP="002F2296"/>
        </w:tc>
        <w:tc>
          <w:tcPr>
            <w:tcW w:w="284" w:type="dxa"/>
          </w:tcPr>
          <w:p w14:paraId="454BBB4A" w14:textId="77777777" w:rsidR="002F2296" w:rsidRDefault="002F2296" w:rsidP="002F2296"/>
        </w:tc>
        <w:tc>
          <w:tcPr>
            <w:tcW w:w="284" w:type="dxa"/>
          </w:tcPr>
          <w:p w14:paraId="055CDA55" w14:textId="77777777" w:rsidR="002F2296" w:rsidRDefault="002F2296" w:rsidP="002F2296"/>
        </w:tc>
        <w:tc>
          <w:tcPr>
            <w:tcW w:w="284" w:type="dxa"/>
          </w:tcPr>
          <w:p w14:paraId="56309730" w14:textId="77777777" w:rsidR="002F2296" w:rsidRDefault="002F2296" w:rsidP="002F2296"/>
        </w:tc>
        <w:tc>
          <w:tcPr>
            <w:tcW w:w="284" w:type="dxa"/>
          </w:tcPr>
          <w:p w14:paraId="21250201" w14:textId="77777777" w:rsidR="002F2296" w:rsidRDefault="002F2296" w:rsidP="002F2296"/>
        </w:tc>
        <w:tc>
          <w:tcPr>
            <w:tcW w:w="284" w:type="dxa"/>
          </w:tcPr>
          <w:p w14:paraId="23CA939E" w14:textId="77777777" w:rsidR="002F2296" w:rsidRDefault="002F2296" w:rsidP="002F2296"/>
        </w:tc>
        <w:tc>
          <w:tcPr>
            <w:tcW w:w="284" w:type="dxa"/>
          </w:tcPr>
          <w:p w14:paraId="2D8DD12B" w14:textId="77777777" w:rsidR="002F2296" w:rsidRDefault="002F2296" w:rsidP="002F2296"/>
        </w:tc>
        <w:tc>
          <w:tcPr>
            <w:tcW w:w="284" w:type="dxa"/>
          </w:tcPr>
          <w:p w14:paraId="349E1E03" w14:textId="77777777" w:rsidR="002F2296" w:rsidRDefault="002F2296" w:rsidP="002F2296"/>
        </w:tc>
        <w:tc>
          <w:tcPr>
            <w:tcW w:w="284" w:type="dxa"/>
          </w:tcPr>
          <w:p w14:paraId="30F22631" w14:textId="77777777" w:rsidR="002F2296" w:rsidRDefault="002F2296" w:rsidP="002F2296"/>
        </w:tc>
      </w:tr>
      <w:tr w:rsidR="002F2296" w14:paraId="2394CFEC" w14:textId="77777777" w:rsidTr="002F2296">
        <w:trPr>
          <w:trHeight w:hRule="exact" w:val="284"/>
        </w:trPr>
        <w:tc>
          <w:tcPr>
            <w:tcW w:w="284" w:type="dxa"/>
          </w:tcPr>
          <w:p w14:paraId="7E67EE53" w14:textId="77777777" w:rsidR="002F2296" w:rsidRDefault="002F2296" w:rsidP="002F2296"/>
        </w:tc>
        <w:tc>
          <w:tcPr>
            <w:tcW w:w="284" w:type="dxa"/>
          </w:tcPr>
          <w:p w14:paraId="742EE7C7" w14:textId="77777777" w:rsidR="002F2296" w:rsidRDefault="002F2296" w:rsidP="002F2296"/>
        </w:tc>
        <w:tc>
          <w:tcPr>
            <w:tcW w:w="284" w:type="dxa"/>
          </w:tcPr>
          <w:p w14:paraId="467EA06C" w14:textId="77777777" w:rsidR="002F2296" w:rsidRDefault="002F2296" w:rsidP="002F2296"/>
        </w:tc>
        <w:tc>
          <w:tcPr>
            <w:tcW w:w="284" w:type="dxa"/>
          </w:tcPr>
          <w:p w14:paraId="02DD3511" w14:textId="77777777" w:rsidR="002F2296" w:rsidRDefault="002F2296" w:rsidP="002F2296"/>
        </w:tc>
        <w:tc>
          <w:tcPr>
            <w:tcW w:w="284" w:type="dxa"/>
          </w:tcPr>
          <w:p w14:paraId="7B497AE1" w14:textId="77777777" w:rsidR="002F2296" w:rsidRDefault="002F2296" w:rsidP="002F2296"/>
        </w:tc>
        <w:tc>
          <w:tcPr>
            <w:tcW w:w="284" w:type="dxa"/>
          </w:tcPr>
          <w:p w14:paraId="4CFC024D" w14:textId="77777777" w:rsidR="002F2296" w:rsidRDefault="002F2296" w:rsidP="002F2296"/>
        </w:tc>
        <w:tc>
          <w:tcPr>
            <w:tcW w:w="284" w:type="dxa"/>
          </w:tcPr>
          <w:p w14:paraId="7AF1186A" w14:textId="77777777" w:rsidR="002F2296" w:rsidRDefault="002F2296" w:rsidP="002F2296"/>
        </w:tc>
        <w:tc>
          <w:tcPr>
            <w:tcW w:w="284" w:type="dxa"/>
          </w:tcPr>
          <w:p w14:paraId="0E428F8D" w14:textId="77777777" w:rsidR="002F2296" w:rsidRDefault="002F2296" w:rsidP="002F2296"/>
        </w:tc>
        <w:tc>
          <w:tcPr>
            <w:tcW w:w="284" w:type="dxa"/>
          </w:tcPr>
          <w:p w14:paraId="2A89BD36" w14:textId="77777777" w:rsidR="002F2296" w:rsidRDefault="002F2296" w:rsidP="002F2296"/>
        </w:tc>
        <w:tc>
          <w:tcPr>
            <w:tcW w:w="284" w:type="dxa"/>
          </w:tcPr>
          <w:p w14:paraId="012C81CF" w14:textId="77777777" w:rsidR="002F2296" w:rsidRDefault="002F2296" w:rsidP="002F2296"/>
        </w:tc>
        <w:tc>
          <w:tcPr>
            <w:tcW w:w="284" w:type="dxa"/>
          </w:tcPr>
          <w:p w14:paraId="237C96BA" w14:textId="77777777" w:rsidR="002F2296" w:rsidRDefault="002F2296" w:rsidP="002F2296"/>
        </w:tc>
        <w:tc>
          <w:tcPr>
            <w:tcW w:w="284" w:type="dxa"/>
          </w:tcPr>
          <w:p w14:paraId="7DAF1DB5" w14:textId="77777777" w:rsidR="002F2296" w:rsidRDefault="002F2296" w:rsidP="002F2296"/>
        </w:tc>
        <w:tc>
          <w:tcPr>
            <w:tcW w:w="284" w:type="dxa"/>
          </w:tcPr>
          <w:p w14:paraId="4213A0AD" w14:textId="77777777" w:rsidR="002F2296" w:rsidRDefault="002F2296" w:rsidP="002F2296"/>
        </w:tc>
        <w:tc>
          <w:tcPr>
            <w:tcW w:w="284" w:type="dxa"/>
          </w:tcPr>
          <w:p w14:paraId="0607EF15" w14:textId="77777777" w:rsidR="002F2296" w:rsidRDefault="002F2296" w:rsidP="002F2296"/>
        </w:tc>
        <w:tc>
          <w:tcPr>
            <w:tcW w:w="284" w:type="dxa"/>
          </w:tcPr>
          <w:p w14:paraId="796BB11F" w14:textId="77777777" w:rsidR="002F2296" w:rsidRDefault="002F2296" w:rsidP="002F2296"/>
        </w:tc>
        <w:tc>
          <w:tcPr>
            <w:tcW w:w="284" w:type="dxa"/>
          </w:tcPr>
          <w:p w14:paraId="3376F0D1" w14:textId="77777777" w:rsidR="002F2296" w:rsidRDefault="002F2296" w:rsidP="002F2296"/>
        </w:tc>
        <w:tc>
          <w:tcPr>
            <w:tcW w:w="284" w:type="dxa"/>
          </w:tcPr>
          <w:p w14:paraId="750153D2" w14:textId="77777777" w:rsidR="002F2296" w:rsidRDefault="002F2296" w:rsidP="002F2296"/>
        </w:tc>
        <w:tc>
          <w:tcPr>
            <w:tcW w:w="284" w:type="dxa"/>
          </w:tcPr>
          <w:p w14:paraId="4EF98D95" w14:textId="77777777" w:rsidR="002F2296" w:rsidRDefault="002F2296" w:rsidP="002F2296"/>
        </w:tc>
        <w:tc>
          <w:tcPr>
            <w:tcW w:w="284" w:type="dxa"/>
          </w:tcPr>
          <w:p w14:paraId="56B9755A" w14:textId="77777777" w:rsidR="002F2296" w:rsidRDefault="002F2296" w:rsidP="002F2296"/>
        </w:tc>
        <w:tc>
          <w:tcPr>
            <w:tcW w:w="284" w:type="dxa"/>
          </w:tcPr>
          <w:p w14:paraId="23D7F0F0" w14:textId="77777777" w:rsidR="002F2296" w:rsidRDefault="002F2296" w:rsidP="002F2296"/>
        </w:tc>
        <w:tc>
          <w:tcPr>
            <w:tcW w:w="284" w:type="dxa"/>
          </w:tcPr>
          <w:p w14:paraId="2E42E89A" w14:textId="77777777" w:rsidR="002F2296" w:rsidRDefault="002F2296" w:rsidP="002F2296"/>
        </w:tc>
        <w:tc>
          <w:tcPr>
            <w:tcW w:w="284" w:type="dxa"/>
          </w:tcPr>
          <w:p w14:paraId="57E22560" w14:textId="77777777" w:rsidR="002F2296" w:rsidRDefault="002F2296" w:rsidP="002F2296"/>
        </w:tc>
        <w:tc>
          <w:tcPr>
            <w:tcW w:w="284" w:type="dxa"/>
          </w:tcPr>
          <w:p w14:paraId="19C0AE04" w14:textId="77777777" w:rsidR="002F2296" w:rsidRDefault="002F2296" w:rsidP="002F2296"/>
        </w:tc>
        <w:tc>
          <w:tcPr>
            <w:tcW w:w="284" w:type="dxa"/>
          </w:tcPr>
          <w:p w14:paraId="0FE096A3" w14:textId="77777777" w:rsidR="002F2296" w:rsidRDefault="002F2296" w:rsidP="002F2296"/>
        </w:tc>
        <w:tc>
          <w:tcPr>
            <w:tcW w:w="284" w:type="dxa"/>
          </w:tcPr>
          <w:p w14:paraId="35FFB41F" w14:textId="77777777" w:rsidR="002F2296" w:rsidRDefault="002F2296" w:rsidP="002F2296"/>
        </w:tc>
        <w:tc>
          <w:tcPr>
            <w:tcW w:w="284" w:type="dxa"/>
          </w:tcPr>
          <w:p w14:paraId="2DADD8FD" w14:textId="77777777" w:rsidR="002F2296" w:rsidRDefault="002F2296" w:rsidP="002F2296"/>
        </w:tc>
        <w:tc>
          <w:tcPr>
            <w:tcW w:w="284" w:type="dxa"/>
          </w:tcPr>
          <w:p w14:paraId="016A1F95" w14:textId="77777777" w:rsidR="002F2296" w:rsidRDefault="002F2296" w:rsidP="002F2296"/>
        </w:tc>
        <w:tc>
          <w:tcPr>
            <w:tcW w:w="284" w:type="dxa"/>
          </w:tcPr>
          <w:p w14:paraId="5F4A370C" w14:textId="77777777" w:rsidR="002F2296" w:rsidRDefault="002F2296" w:rsidP="002F2296"/>
        </w:tc>
        <w:tc>
          <w:tcPr>
            <w:tcW w:w="284" w:type="dxa"/>
          </w:tcPr>
          <w:p w14:paraId="3D2EAFBC" w14:textId="77777777" w:rsidR="002F2296" w:rsidRDefault="002F2296" w:rsidP="002F2296"/>
        </w:tc>
        <w:tc>
          <w:tcPr>
            <w:tcW w:w="284" w:type="dxa"/>
          </w:tcPr>
          <w:p w14:paraId="4318A593" w14:textId="77777777" w:rsidR="002F2296" w:rsidRDefault="002F2296" w:rsidP="002F2296"/>
        </w:tc>
      </w:tr>
    </w:tbl>
    <w:p w14:paraId="1EF94A35" w14:textId="77777777" w:rsidR="002F2296" w:rsidRDefault="002F2296" w:rsidP="002F2296">
      <w:pPr>
        <w:rPr>
          <w:rFonts w:asciiTheme="majorHAnsi" w:hAnsiTheme="majorHAnsi"/>
          <w:b/>
          <w:bCs/>
          <w:sz w:val="32"/>
        </w:rPr>
      </w:pPr>
      <w:r>
        <w:rPr>
          <w:rFonts w:asciiTheme="majorHAnsi" w:hAnsiTheme="majorHAnsi"/>
        </w:rPr>
        <w:br w:type="page"/>
      </w:r>
    </w:p>
    <w:p w14:paraId="5CA092F1" w14:textId="77777777" w:rsidR="002F2296" w:rsidRPr="006C69B7" w:rsidRDefault="002F2296" w:rsidP="002F2296">
      <w:pPr>
        <w:pStyle w:val="Titel"/>
        <w:rPr>
          <w:rFonts w:asciiTheme="minorHAnsi" w:hAnsiTheme="minorHAnsi"/>
        </w:rPr>
      </w:pPr>
      <w:r w:rsidRPr="006C69B7">
        <w:rPr>
          <w:noProof/>
          <w:sz w:val="22"/>
        </w:rPr>
        <w:lastRenderedPageBreak/>
        <mc:AlternateContent>
          <mc:Choice Requires="wps">
            <w:drawing>
              <wp:anchor distT="0" distB="0" distL="114300" distR="114300" simplePos="0" relativeHeight="251650048" behindDoc="0" locked="0" layoutInCell="1" allowOverlap="1" wp14:anchorId="739EFE81" wp14:editId="69C5F912">
                <wp:simplePos x="0" y="0"/>
                <wp:positionH relativeFrom="column">
                  <wp:posOffset>5095240</wp:posOffset>
                </wp:positionH>
                <wp:positionV relativeFrom="paragraph">
                  <wp:posOffset>-326390</wp:posOffset>
                </wp:positionV>
                <wp:extent cx="1028700" cy="800100"/>
                <wp:effectExtent l="0" t="0" r="38100" b="38100"/>
                <wp:wrapNone/>
                <wp:docPr id="1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7FA200AF" w14:textId="77777777" w:rsidR="00105EE8" w:rsidRPr="007A34D0" w:rsidRDefault="00105EE8" w:rsidP="002F2296">
                            <w:pPr>
                              <w:jc w:val="center"/>
                              <w:rPr>
                                <w:rFonts w:cs="Arial"/>
                                <w:b/>
                                <w:sz w:val="52"/>
                              </w:rPr>
                            </w:pPr>
                            <w:r w:rsidRPr="007A34D0">
                              <w:rPr>
                                <w:rFonts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9EFE81" id="AutoShape_x0020_4" o:spid="_x0000_s1033" type="#_x0000_t115" style="position:absolute;margin-left:401.2pt;margin-top:-25.65pt;width:81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">
                <v:textbox>
                  <w:txbxContent>
                    <w:p w14:paraId="7FA200AF" w14:textId="77777777" w:rsidR="00105EE8" w:rsidRPr="007A34D0" w:rsidRDefault="00105EE8" w:rsidP="002F2296">
                      <w:pPr>
                        <w:jc w:val="center"/>
                        <w:rPr>
                          <w:rFonts w:cs="Arial"/>
                          <w:b/>
                          <w:sz w:val="52"/>
                        </w:rPr>
                      </w:pPr>
                      <w:r w:rsidRPr="007A34D0">
                        <w:rPr>
                          <w:rFonts w:cs="Arial"/>
                          <w:b/>
                          <w:sz w:val="52"/>
                        </w:rPr>
                        <w:t>H1</w:t>
                      </w:r>
                    </w:p>
                  </w:txbxContent>
                </v:textbox>
              </v:shape>
            </w:pict>
          </mc:Fallback>
        </mc:AlternateContent>
      </w:r>
      <w:r w:rsidRPr="006C69B7">
        <w:t>Geschwindigkeit</w:t>
      </w:r>
      <w:r w:rsidRPr="006C69B7">
        <w:rPr>
          <w:rFonts w:asciiTheme="minorHAnsi" w:hAnsiTheme="minorHAnsi"/>
        </w:rPr>
        <w:t xml:space="preserve"> bestimmen</w:t>
      </w:r>
    </w:p>
    <w:p w14:paraId="17321087" w14:textId="77777777" w:rsidR="002F2296" w:rsidRPr="006C69B7" w:rsidRDefault="002F2296" w:rsidP="002F2296"/>
    <w:p w14:paraId="76B0D0E0" w14:textId="77777777" w:rsidR="002F2296" w:rsidRPr="006C69B7" w:rsidRDefault="002F2296" w:rsidP="002F2296">
      <w:pPr>
        <w:rPr>
          <w:b/>
        </w:rPr>
      </w:pPr>
      <w:r w:rsidRPr="006C69B7">
        <w:rPr>
          <w:b/>
        </w:rPr>
        <w:t>Hilfe 1: Beschreibung</w:t>
      </w:r>
    </w:p>
    <w:p w14:paraId="784A064D" w14:textId="77777777" w:rsidR="002F2296" w:rsidRDefault="002F2296" w:rsidP="002F2296">
      <w:r>
        <w:t>Was bedeutet es, wenn man sagt: „Die Geschwindigkeit eines Körpers ist groß!“</w:t>
      </w:r>
    </w:p>
    <w:p w14:paraId="4AE0AB96" w14:textId="77777777" w:rsidR="002F2296" w:rsidRDefault="002F2296" w:rsidP="002F2296">
      <w:r>
        <w:t>Woran erkennt man am Bild, wo der Körper schnell war und wo er langsam war?</w:t>
      </w:r>
    </w:p>
    <w:p w14:paraId="28237DD3" w14:textId="77777777" w:rsidR="002F2296" w:rsidRDefault="002F2296" w:rsidP="002F2296"/>
    <w:p w14:paraId="749EC371" w14:textId="77777777" w:rsidR="002F2296" w:rsidRDefault="002F2296" w:rsidP="002F2296"/>
    <w:p w14:paraId="09BCC44F" w14:textId="77777777" w:rsidR="002F2296" w:rsidRDefault="002F2296" w:rsidP="002F2296">
      <w:pPr>
        <w:rPr>
          <w:b/>
        </w:rPr>
      </w:pPr>
      <w:r>
        <w:rPr>
          <w:b/>
        </w:rPr>
        <w:t>Hilfe 2: Messung</w:t>
      </w:r>
    </w:p>
    <w:p w14:paraId="29C3C0B9" w14:textId="77777777" w:rsidR="002F2296" w:rsidRDefault="002F2296" w:rsidP="002F2296">
      <w:r>
        <w:t>Wie kann man messen wie groß die Geschwindigkeit eines Körpers ist!</w:t>
      </w:r>
    </w:p>
    <w:p w14:paraId="55C5519F" w14:textId="77777777" w:rsidR="002F2296" w:rsidRDefault="002F2296" w:rsidP="002F2296">
      <w:r>
        <w:t>Wie kann man aus den Messwerten die Geschwindigkeit des Körpers bestimmen?</w:t>
      </w:r>
    </w:p>
    <w:p w14:paraId="0DD9277E" w14:textId="77777777" w:rsidR="002F2296" w:rsidRDefault="002F2296" w:rsidP="002F2296"/>
    <w:p w14:paraId="5ECCC15F" w14:textId="77777777" w:rsidR="002F2296" w:rsidRDefault="002F2296" w:rsidP="002F2296"/>
    <w:p w14:paraId="702346FB" w14:textId="77777777" w:rsidR="002F2296" w:rsidRDefault="002F2296" w:rsidP="002F2296"/>
    <w:p w14:paraId="1466F37D" w14:textId="77777777" w:rsidR="002F2296" w:rsidRDefault="002F2296" w:rsidP="002F2296">
      <w:pPr>
        <w:rPr>
          <w:b/>
        </w:rPr>
      </w:pPr>
      <w:r>
        <w:rPr>
          <w:b/>
        </w:rPr>
        <w:t>Hilfe 3: Einheit der Geschwindigkeit</w:t>
      </w:r>
    </w:p>
    <w:p w14:paraId="4C97AFE4" w14:textId="77777777" w:rsidR="002F2296" w:rsidRDefault="002F2296" w:rsidP="002F2296">
      <w:r>
        <w:t xml:space="preserve">Die Einheit der Geschwindigkeit ist </w:t>
      </w:r>
      <m:oMath>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s</m:t>
            </m:r>
          </m:den>
        </m:f>
      </m:oMath>
      <w:r>
        <w:t>.</w:t>
      </w:r>
    </w:p>
    <w:p w14:paraId="7243A17B" w14:textId="77777777" w:rsidR="002F2296" w:rsidRDefault="002F2296" w:rsidP="002F2296">
      <w:r>
        <w:t xml:space="preserve">Was kann man über den zurückgelegten Weg eines Körpers aussagen, wenn er die Geschwindigkeit </w:t>
      </w:r>
      <m:oMath>
        <m:r>
          <w:rPr>
            <w:rFonts w:ascii="Cambria Math" w:hAnsi="Cambria Math"/>
          </w:rPr>
          <m:t>v= 5</m:t>
        </m:r>
        <m:f>
          <m:fPr>
            <m:ctrlPr>
              <w:rPr>
                <w:rFonts w:ascii="Cambria Math" w:hAnsi="Cambria Math"/>
                <w:i/>
              </w:rPr>
            </m:ctrlPr>
          </m:fPr>
          <m:num>
            <m:r>
              <w:rPr>
                <w:rFonts w:ascii="Cambria Math" w:hAnsi="Cambria Math"/>
              </w:rPr>
              <m:t>m</m:t>
            </m:r>
          </m:num>
          <m:den>
            <m:r>
              <w:rPr>
                <w:rFonts w:ascii="Cambria Math" w:hAnsi="Cambria Math"/>
              </w:rPr>
              <m:t>s</m:t>
            </m:r>
          </m:den>
        </m:f>
      </m:oMath>
      <w:r>
        <w:t xml:space="preserve"> besitzt.</w:t>
      </w:r>
    </w:p>
    <w:p w14:paraId="2796DBDA" w14:textId="77777777" w:rsidR="002F2296" w:rsidRDefault="002F2296" w:rsidP="002F2296">
      <w:r>
        <w:t>Welche Strecke hat er in 2 s zurückgelegt? (Welche Formel hast Du dafür verwendet?)</w:t>
      </w:r>
    </w:p>
    <w:p w14:paraId="617D10E3" w14:textId="77777777" w:rsidR="002F2296" w:rsidRDefault="002F2296" w:rsidP="002F2296"/>
    <w:p w14:paraId="15FDB460" w14:textId="77777777" w:rsidR="002F2296" w:rsidRDefault="002F2296" w:rsidP="002F2296"/>
    <w:p w14:paraId="40FD8D88" w14:textId="77777777" w:rsidR="002F2296" w:rsidRDefault="002F2296" w:rsidP="002F2296"/>
    <w:p w14:paraId="5A2B7F42" w14:textId="77777777" w:rsidR="002F2296" w:rsidRDefault="002F2296" w:rsidP="002F2296">
      <w:pPr>
        <w:rPr>
          <w:b/>
        </w:rPr>
      </w:pPr>
      <w:r>
        <w:rPr>
          <w:b/>
        </w:rPr>
        <w:t>Hilfe 4: Interpretation der Lösung</w:t>
      </w:r>
    </w:p>
    <w:p w14:paraId="51BDF38C" w14:textId="77777777" w:rsidR="002F2296" w:rsidRDefault="002F2296" w:rsidP="002F2296">
      <w:r>
        <w:t>Erkläre die Lösung in eigenen Worten!</w:t>
      </w:r>
    </w:p>
    <w:p w14:paraId="7F352343" w14:textId="77777777" w:rsidR="002F2296" w:rsidRDefault="002F2296" w:rsidP="002F2296"/>
    <w:p w14:paraId="3496C6A3" w14:textId="77777777" w:rsidR="002F2296" w:rsidRDefault="002F2296" w:rsidP="002F2296">
      <w:pPr>
        <w:rPr>
          <w:color w:val="808080" w:themeColor="background1" w:themeShade="80"/>
        </w:rPr>
      </w:pPr>
      <w:r>
        <w:rPr>
          <w:color w:val="808080" w:themeColor="background1" w:themeShade="80"/>
        </w:rPr>
        <w:t>Für die Zeit, während der das Licht an war, gilt: t = 0,020 s.</w:t>
      </w:r>
    </w:p>
    <w:p w14:paraId="174F3A74" w14:textId="77777777" w:rsidR="002F2296" w:rsidRDefault="002F2296" w:rsidP="002F2296">
      <w:pPr>
        <w:rPr>
          <w:color w:val="808080" w:themeColor="background1" w:themeShade="80"/>
        </w:rPr>
      </w:pPr>
      <w:r>
        <w:rPr>
          <w:color w:val="808080" w:themeColor="background1" w:themeShade="80"/>
        </w:rPr>
        <w:t xml:space="preserve">Die Geschwindigkeit errechnet sich mit der Formel </w:t>
      </w:r>
      <m:oMath>
        <m:r>
          <w:rPr>
            <w:rFonts w:ascii="Cambria Math" w:hAnsi="Cambria Math"/>
            <w:color w:val="808080" w:themeColor="background1" w:themeShade="80"/>
          </w:rPr>
          <m:t>v=</m:t>
        </m:r>
        <m:f>
          <m:fPr>
            <m:ctrlPr>
              <w:rPr>
                <w:rFonts w:ascii="Cambria Math" w:hAnsi="Cambria Math"/>
                <w:i/>
                <w:color w:val="808080" w:themeColor="background1" w:themeShade="80"/>
              </w:rPr>
            </m:ctrlPr>
          </m:fPr>
          <m:num>
            <m:r>
              <w:rPr>
                <w:rFonts w:ascii="Cambria Math" w:hAnsi="Cambria Math"/>
                <w:color w:val="808080" w:themeColor="background1" w:themeShade="80"/>
              </w:rPr>
              <m:t>s</m:t>
            </m:r>
          </m:num>
          <m:den>
            <m:r>
              <w:rPr>
                <w:rFonts w:ascii="Cambria Math" w:hAnsi="Cambria Math"/>
                <w:color w:val="808080" w:themeColor="background1" w:themeShade="80"/>
              </w:rPr>
              <m:t>t</m:t>
            </m:r>
          </m:den>
        </m:f>
      </m:oMath>
      <w:r>
        <w:rPr>
          <w:color w:val="808080" w:themeColor="background1" w:themeShade="80"/>
        </w:rPr>
        <w:t>.</w:t>
      </w:r>
    </w:p>
    <w:p w14:paraId="55822272" w14:textId="77777777" w:rsidR="002F2296" w:rsidRDefault="002F2296" w:rsidP="002F2296">
      <w:pPr>
        <w:rPr>
          <w:color w:val="808080" w:themeColor="background1" w:themeShade="80"/>
        </w:rPr>
      </w:pPr>
      <w:r>
        <w:rPr>
          <w:color w:val="808080" w:themeColor="background1" w:themeShade="80"/>
        </w:rPr>
        <w:t>Es ergeben sich die folgenden Werte:</w:t>
      </w:r>
    </w:p>
    <w:p w14:paraId="7C7052FE" w14:textId="77777777" w:rsidR="002F2296" w:rsidRPr="00502873" w:rsidRDefault="002F2296" w:rsidP="002F2296">
      <w:pPr>
        <w:rPr>
          <w:color w:val="808080" w:themeColor="background1" w:themeShade="80"/>
        </w:rPr>
      </w:pP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2099"/>
      </w:tblGrid>
      <w:tr w:rsidR="002F2296" w14:paraId="16ED2C4F" w14:textId="77777777" w:rsidTr="002F2296">
        <w:trPr>
          <w:jc w:val="center"/>
        </w:trPr>
        <w:tc>
          <w:tcPr>
            <w:tcW w:w="817" w:type="dxa"/>
          </w:tcPr>
          <w:p w14:paraId="7C2CC378" w14:textId="77777777" w:rsidR="002F2296" w:rsidRDefault="002F2296" w:rsidP="002F2296">
            <w:pPr>
              <w:jc w:val="center"/>
            </w:pPr>
            <w:r>
              <w:t>Nr.</w:t>
            </w:r>
          </w:p>
        </w:tc>
        <w:tc>
          <w:tcPr>
            <w:tcW w:w="2099" w:type="dxa"/>
          </w:tcPr>
          <w:p w14:paraId="5C53D3B2" w14:textId="77777777" w:rsidR="002F2296" w:rsidRDefault="002F2296" w:rsidP="002F2296">
            <w:pPr>
              <w:jc w:val="center"/>
            </w:pPr>
            <w:r>
              <w:t>Geschwindigkeit in m/s</w:t>
            </w:r>
          </w:p>
        </w:tc>
      </w:tr>
      <w:tr w:rsidR="002F2296" w14:paraId="6CE9E3DF" w14:textId="77777777" w:rsidTr="002F2296">
        <w:trPr>
          <w:jc w:val="center"/>
        </w:trPr>
        <w:tc>
          <w:tcPr>
            <w:tcW w:w="817" w:type="dxa"/>
          </w:tcPr>
          <w:p w14:paraId="23C9819B" w14:textId="77777777" w:rsidR="002F2296" w:rsidRDefault="002F2296" w:rsidP="002F2296">
            <w:pPr>
              <w:jc w:val="center"/>
            </w:pPr>
            <w:r>
              <w:t>1</w:t>
            </w:r>
          </w:p>
        </w:tc>
        <w:tc>
          <w:tcPr>
            <w:tcW w:w="2099" w:type="dxa"/>
          </w:tcPr>
          <w:p w14:paraId="047DE5EA" w14:textId="77777777" w:rsidR="002F2296" w:rsidRPr="00502873" w:rsidRDefault="002F2296" w:rsidP="002F2296">
            <w:pPr>
              <w:jc w:val="center"/>
              <w:rPr>
                <w:color w:val="808080" w:themeColor="background1" w:themeShade="80"/>
              </w:rPr>
            </w:pPr>
            <w:r>
              <w:rPr>
                <w:color w:val="808080" w:themeColor="background1" w:themeShade="80"/>
              </w:rPr>
              <w:t>1,54</w:t>
            </w:r>
          </w:p>
        </w:tc>
      </w:tr>
      <w:tr w:rsidR="002F2296" w14:paraId="5CB1273E" w14:textId="77777777" w:rsidTr="002F2296">
        <w:trPr>
          <w:jc w:val="center"/>
        </w:trPr>
        <w:tc>
          <w:tcPr>
            <w:tcW w:w="817" w:type="dxa"/>
          </w:tcPr>
          <w:p w14:paraId="63D7E61C" w14:textId="77777777" w:rsidR="002F2296" w:rsidRDefault="002F2296" w:rsidP="002F2296">
            <w:pPr>
              <w:jc w:val="center"/>
            </w:pPr>
            <w:r>
              <w:t>2</w:t>
            </w:r>
          </w:p>
        </w:tc>
        <w:tc>
          <w:tcPr>
            <w:tcW w:w="2099" w:type="dxa"/>
          </w:tcPr>
          <w:p w14:paraId="6CA3A300" w14:textId="77777777" w:rsidR="002F2296" w:rsidRPr="00502873" w:rsidRDefault="002F2296" w:rsidP="002F2296">
            <w:pPr>
              <w:jc w:val="center"/>
              <w:rPr>
                <w:color w:val="808080" w:themeColor="background1" w:themeShade="80"/>
              </w:rPr>
            </w:pPr>
            <w:r>
              <w:rPr>
                <w:color w:val="808080" w:themeColor="background1" w:themeShade="80"/>
              </w:rPr>
              <w:t>1,92</w:t>
            </w:r>
          </w:p>
        </w:tc>
      </w:tr>
      <w:tr w:rsidR="002F2296" w14:paraId="26AE0836" w14:textId="77777777" w:rsidTr="002F2296">
        <w:trPr>
          <w:jc w:val="center"/>
        </w:trPr>
        <w:tc>
          <w:tcPr>
            <w:tcW w:w="817" w:type="dxa"/>
          </w:tcPr>
          <w:p w14:paraId="133B5343" w14:textId="77777777" w:rsidR="002F2296" w:rsidRDefault="002F2296" w:rsidP="002F2296">
            <w:pPr>
              <w:jc w:val="center"/>
            </w:pPr>
            <w:r>
              <w:t>3</w:t>
            </w:r>
          </w:p>
        </w:tc>
        <w:tc>
          <w:tcPr>
            <w:tcW w:w="2099" w:type="dxa"/>
          </w:tcPr>
          <w:p w14:paraId="65F5EDBB" w14:textId="77777777" w:rsidR="002F2296" w:rsidRPr="00502873" w:rsidRDefault="002F2296" w:rsidP="002F2296">
            <w:pPr>
              <w:jc w:val="center"/>
              <w:rPr>
                <w:color w:val="808080" w:themeColor="background1" w:themeShade="80"/>
              </w:rPr>
            </w:pPr>
            <w:r>
              <w:rPr>
                <w:color w:val="808080" w:themeColor="background1" w:themeShade="80"/>
              </w:rPr>
              <w:t>2,31</w:t>
            </w:r>
          </w:p>
        </w:tc>
      </w:tr>
      <w:tr w:rsidR="002F2296" w14:paraId="7C88514F" w14:textId="77777777" w:rsidTr="002F2296">
        <w:trPr>
          <w:jc w:val="center"/>
        </w:trPr>
        <w:tc>
          <w:tcPr>
            <w:tcW w:w="817" w:type="dxa"/>
          </w:tcPr>
          <w:p w14:paraId="7D7DBAF5" w14:textId="77777777" w:rsidR="002F2296" w:rsidRDefault="002F2296" w:rsidP="002F2296">
            <w:pPr>
              <w:jc w:val="center"/>
            </w:pPr>
            <w:r>
              <w:t>4</w:t>
            </w:r>
          </w:p>
        </w:tc>
        <w:tc>
          <w:tcPr>
            <w:tcW w:w="2099" w:type="dxa"/>
          </w:tcPr>
          <w:p w14:paraId="5B7A43CF" w14:textId="77777777" w:rsidR="002F2296" w:rsidRPr="00502873" w:rsidRDefault="002F2296" w:rsidP="002F2296">
            <w:pPr>
              <w:jc w:val="center"/>
              <w:rPr>
                <w:color w:val="808080" w:themeColor="background1" w:themeShade="80"/>
              </w:rPr>
            </w:pPr>
            <w:r>
              <w:rPr>
                <w:color w:val="808080" w:themeColor="background1" w:themeShade="80"/>
              </w:rPr>
              <w:t>2,69</w:t>
            </w:r>
          </w:p>
        </w:tc>
      </w:tr>
      <w:tr w:rsidR="002F2296" w14:paraId="61D3E358" w14:textId="77777777" w:rsidTr="002F2296">
        <w:trPr>
          <w:jc w:val="center"/>
        </w:trPr>
        <w:tc>
          <w:tcPr>
            <w:tcW w:w="817" w:type="dxa"/>
          </w:tcPr>
          <w:p w14:paraId="14A4403C" w14:textId="77777777" w:rsidR="002F2296" w:rsidRDefault="002F2296" w:rsidP="002F2296">
            <w:pPr>
              <w:jc w:val="center"/>
            </w:pPr>
            <w:r>
              <w:t>5</w:t>
            </w:r>
          </w:p>
        </w:tc>
        <w:tc>
          <w:tcPr>
            <w:tcW w:w="2099" w:type="dxa"/>
          </w:tcPr>
          <w:p w14:paraId="7C40ED13" w14:textId="77777777" w:rsidR="002F2296" w:rsidRPr="00502873" w:rsidRDefault="002F2296" w:rsidP="002F2296">
            <w:pPr>
              <w:jc w:val="center"/>
              <w:rPr>
                <w:color w:val="808080" w:themeColor="background1" w:themeShade="80"/>
              </w:rPr>
            </w:pPr>
            <w:r>
              <w:rPr>
                <w:color w:val="808080" w:themeColor="background1" w:themeShade="80"/>
              </w:rPr>
              <w:t>3,08</w:t>
            </w:r>
          </w:p>
        </w:tc>
      </w:tr>
      <w:tr w:rsidR="002F2296" w14:paraId="778A29F6" w14:textId="77777777" w:rsidTr="002F2296">
        <w:trPr>
          <w:jc w:val="center"/>
        </w:trPr>
        <w:tc>
          <w:tcPr>
            <w:tcW w:w="817" w:type="dxa"/>
          </w:tcPr>
          <w:p w14:paraId="18C5811C" w14:textId="77777777" w:rsidR="002F2296" w:rsidRDefault="002F2296" w:rsidP="002F2296">
            <w:pPr>
              <w:jc w:val="center"/>
            </w:pPr>
            <w:r>
              <w:t>6</w:t>
            </w:r>
          </w:p>
        </w:tc>
        <w:tc>
          <w:tcPr>
            <w:tcW w:w="2099" w:type="dxa"/>
          </w:tcPr>
          <w:p w14:paraId="6BF6D65A" w14:textId="77777777" w:rsidR="002F2296" w:rsidRPr="00502873" w:rsidRDefault="002F2296" w:rsidP="002F2296">
            <w:pPr>
              <w:jc w:val="center"/>
              <w:rPr>
                <w:color w:val="808080" w:themeColor="background1" w:themeShade="80"/>
              </w:rPr>
            </w:pPr>
            <w:r>
              <w:rPr>
                <w:color w:val="808080" w:themeColor="background1" w:themeShade="80"/>
              </w:rPr>
              <w:t>3,46</w:t>
            </w:r>
          </w:p>
        </w:tc>
      </w:tr>
      <w:tr w:rsidR="002F2296" w14:paraId="02608E08" w14:textId="77777777" w:rsidTr="002F2296">
        <w:trPr>
          <w:jc w:val="center"/>
        </w:trPr>
        <w:tc>
          <w:tcPr>
            <w:tcW w:w="817" w:type="dxa"/>
          </w:tcPr>
          <w:p w14:paraId="0A78B888" w14:textId="77777777" w:rsidR="002F2296" w:rsidRDefault="002F2296" w:rsidP="002F2296">
            <w:pPr>
              <w:jc w:val="center"/>
            </w:pPr>
            <w:r>
              <w:t>7</w:t>
            </w:r>
          </w:p>
        </w:tc>
        <w:tc>
          <w:tcPr>
            <w:tcW w:w="2099" w:type="dxa"/>
          </w:tcPr>
          <w:p w14:paraId="544BFE1D" w14:textId="77777777" w:rsidR="002F2296" w:rsidRPr="00502873" w:rsidRDefault="002F2296" w:rsidP="002F2296">
            <w:pPr>
              <w:jc w:val="center"/>
              <w:rPr>
                <w:color w:val="808080" w:themeColor="background1" w:themeShade="80"/>
              </w:rPr>
            </w:pPr>
            <w:r>
              <w:rPr>
                <w:color w:val="808080" w:themeColor="background1" w:themeShade="80"/>
              </w:rPr>
              <w:t>3,85</w:t>
            </w:r>
          </w:p>
        </w:tc>
      </w:tr>
      <w:tr w:rsidR="002F2296" w14:paraId="30613714" w14:textId="77777777" w:rsidTr="002F2296">
        <w:trPr>
          <w:jc w:val="center"/>
        </w:trPr>
        <w:tc>
          <w:tcPr>
            <w:tcW w:w="817" w:type="dxa"/>
          </w:tcPr>
          <w:p w14:paraId="4D35872C" w14:textId="77777777" w:rsidR="002F2296" w:rsidRDefault="002F2296" w:rsidP="002F2296">
            <w:pPr>
              <w:jc w:val="center"/>
            </w:pPr>
            <w:r>
              <w:t>8</w:t>
            </w:r>
          </w:p>
        </w:tc>
        <w:tc>
          <w:tcPr>
            <w:tcW w:w="2099" w:type="dxa"/>
          </w:tcPr>
          <w:p w14:paraId="198F7AA8" w14:textId="77777777" w:rsidR="002F2296" w:rsidRPr="00502873" w:rsidRDefault="002F2296" w:rsidP="002F2296">
            <w:pPr>
              <w:jc w:val="center"/>
              <w:rPr>
                <w:color w:val="808080" w:themeColor="background1" w:themeShade="80"/>
              </w:rPr>
            </w:pPr>
            <w:r>
              <w:rPr>
                <w:color w:val="808080" w:themeColor="background1" w:themeShade="80"/>
              </w:rPr>
              <w:t>4,00</w:t>
            </w:r>
          </w:p>
        </w:tc>
      </w:tr>
      <w:tr w:rsidR="002F2296" w14:paraId="39DDE482" w14:textId="77777777" w:rsidTr="002F2296">
        <w:trPr>
          <w:jc w:val="center"/>
        </w:trPr>
        <w:tc>
          <w:tcPr>
            <w:tcW w:w="817" w:type="dxa"/>
          </w:tcPr>
          <w:p w14:paraId="1C8ACF03" w14:textId="77777777" w:rsidR="002F2296" w:rsidRDefault="002F2296" w:rsidP="002F2296">
            <w:pPr>
              <w:jc w:val="center"/>
            </w:pPr>
            <w:r>
              <w:t>9</w:t>
            </w:r>
          </w:p>
        </w:tc>
        <w:tc>
          <w:tcPr>
            <w:tcW w:w="2099" w:type="dxa"/>
          </w:tcPr>
          <w:p w14:paraId="14346A47" w14:textId="77777777" w:rsidR="002F2296" w:rsidRPr="00502873" w:rsidRDefault="002F2296" w:rsidP="002F2296">
            <w:pPr>
              <w:jc w:val="center"/>
              <w:rPr>
                <w:color w:val="808080" w:themeColor="background1" w:themeShade="80"/>
              </w:rPr>
            </w:pPr>
            <w:r>
              <w:rPr>
                <w:color w:val="808080" w:themeColor="background1" w:themeShade="80"/>
              </w:rPr>
              <w:t>4,61</w:t>
            </w:r>
          </w:p>
        </w:tc>
      </w:tr>
      <w:tr w:rsidR="002F2296" w14:paraId="07D6605E" w14:textId="77777777" w:rsidTr="002F2296">
        <w:trPr>
          <w:jc w:val="center"/>
        </w:trPr>
        <w:tc>
          <w:tcPr>
            <w:tcW w:w="817" w:type="dxa"/>
          </w:tcPr>
          <w:p w14:paraId="10942A58" w14:textId="77777777" w:rsidR="002F2296" w:rsidRDefault="002F2296" w:rsidP="002F2296">
            <w:pPr>
              <w:jc w:val="center"/>
            </w:pPr>
            <w:r>
              <w:t>10</w:t>
            </w:r>
          </w:p>
        </w:tc>
        <w:tc>
          <w:tcPr>
            <w:tcW w:w="2099" w:type="dxa"/>
          </w:tcPr>
          <w:p w14:paraId="1F2920A7" w14:textId="77777777" w:rsidR="002F2296" w:rsidRPr="00502873" w:rsidRDefault="002F2296" w:rsidP="002F2296">
            <w:pPr>
              <w:jc w:val="center"/>
              <w:rPr>
                <w:color w:val="808080" w:themeColor="background1" w:themeShade="80"/>
              </w:rPr>
            </w:pPr>
            <w:r>
              <w:rPr>
                <w:color w:val="808080" w:themeColor="background1" w:themeShade="80"/>
              </w:rPr>
              <w:t>4,77</w:t>
            </w:r>
          </w:p>
        </w:tc>
      </w:tr>
    </w:tbl>
    <w:p w14:paraId="463BA461" w14:textId="77777777" w:rsidR="002F2296" w:rsidRDefault="002F2296" w:rsidP="002F2296">
      <w:r>
        <w:br w:type="page"/>
      </w:r>
    </w:p>
    <w:p w14:paraId="0E06E728" w14:textId="77777777" w:rsidR="002F2296" w:rsidRDefault="002F2296" w:rsidP="002F2296">
      <w:pPr>
        <w:pStyle w:val="Titel"/>
        <w:rPr>
          <w:rFonts w:asciiTheme="minorHAnsi" w:hAnsiTheme="minorHAnsi"/>
        </w:rPr>
      </w:pPr>
      <w:r w:rsidRPr="006C69B7">
        <w:rPr>
          <w:noProof/>
          <w:sz w:val="22"/>
        </w:rPr>
        <w:lastRenderedPageBreak/>
        <mc:AlternateContent>
          <mc:Choice Requires="wps">
            <w:drawing>
              <wp:anchor distT="0" distB="0" distL="114300" distR="114300" simplePos="0" relativeHeight="251651072" behindDoc="0" locked="0" layoutInCell="1" allowOverlap="1" wp14:anchorId="6E5D2632" wp14:editId="6AF1286A">
                <wp:simplePos x="0" y="0"/>
                <wp:positionH relativeFrom="column">
                  <wp:posOffset>5095240</wp:posOffset>
                </wp:positionH>
                <wp:positionV relativeFrom="paragraph">
                  <wp:posOffset>-326390</wp:posOffset>
                </wp:positionV>
                <wp:extent cx="1028700" cy="800100"/>
                <wp:effectExtent l="0" t="0" r="38100" b="3810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1B969318" w14:textId="77777777" w:rsidR="00105EE8" w:rsidRPr="007A34D0" w:rsidRDefault="00105EE8" w:rsidP="002F2296">
                            <w:pPr>
                              <w:jc w:val="center"/>
                              <w:rPr>
                                <w:rFonts w:cs="Arial"/>
                                <w:b/>
                                <w:sz w:val="52"/>
                              </w:rPr>
                            </w:pPr>
                            <w:r>
                              <w:rPr>
                                <w:rFonts w:cs="Arial"/>
                                <w:b/>
                                <w:sz w:val="52"/>
                              </w:rPr>
                              <w:t>H2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5D2632" id="_x0000_s1034" type="#_x0000_t115" style="position:absolute;margin-left:401.2pt;margin-top:-25.65pt;width:81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">
                <v:textbox>
                  <w:txbxContent>
                    <w:p w14:paraId="1B969318" w14:textId="77777777" w:rsidR="00105EE8" w:rsidRPr="007A34D0" w:rsidRDefault="00105EE8" w:rsidP="002F2296">
                      <w:pPr>
                        <w:jc w:val="center"/>
                        <w:rPr>
                          <w:rFonts w:cs="Arial"/>
                          <w:b/>
                          <w:sz w:val="52"/>
                        </w:rPr>
                      </w:pPr>
                      <w:r>
                        <w:rPr>
                          <w:rFonts w:cs="Arial"/>
                          <w:b/>
                          <w:sz w:val="52"/>
                        </w:rPr>
                        <w:t>H2</w:t>
                      </w:r>
                    </w:p>
                  </w:txbxContent>
                </v:textbox>
              </v:shape>
            </w:pict>
          </mc:Fallback>
        </mc:AlternateContent>
      </w:r>
      <w:r>
        <w:rPr>
          <w:rFonts w:asciiTheme="minorHAnsi" w:hAnsiTheme="minorHAnsi"/>
        </w:rPr>
        <w:t>s-t-Diagramm</w:t>
      </w:r>
    </w:p>
    <w:p w14:paraId="39DE9D9B" w14:textId="77777777" w:rsidR="002F2296" w:rsidRDefault="002F2296" w:rsidP="002F2296"/>
    <w:p w14:paraId="2C51265E" w14:textId="77777777" w:rsidR="002F2296" w:rsidRDefault="002F2296" w:rsidP="002F2296">
      <w:pPr>
        <w:rPr>
          <w:b/>
        </w:rPr>
      </w:pPr>
      <w:r>
        <w:rPr>
          <w:b/>
        </w:rPr>
        <w:t>Hilfe 1: zurückgelegten Weg bestimmen</w:t>
      </w:r>
    </w:p>
    <w:p w14:paraId="40399C92" w14:textId="77777777" w:rsidR="002F2296" w:rsidRDefault="002F2296" w:rsidP="002F2296">
      <w:r>
        <w:t>Wie kann man aus der Zeichnung den jeweils insgesamt zurückgelegten Weg bestimmen?</w:t>
      </w:r>
    </w:p>
    <w:p w14:paraId="7D385E42" w14:textId="77777777" w:rsidR="002F2296" w:rsidRDefault="002F2296" w:rsidP="002F2296"/>
    <w:p w14:paraId="76850648" w14:textId="77777777" w:rsidR="002F2296" w:rsidRDefault="002F2296" w:rsidP="002F2296"/>
    <w:p w14:paraId="684EDF2E" w14:textId="77777777" w:rsidR="002F2296" w:rsidRDefault="002F2296" w:rsidP="002F2296"/>
    <w:p w14:paraId="34D4DEA0" w14:textId="77777777" w:rsidR="002F2296" w:rsidRDefault="002F2296" w:rsidP="002F2296">
      <w:pPr>
        <w:rPr>
          <w:b/>
        </w:rPr>
      </w:pPr>
      <w:r>
        <w:rPr>
          <w:b/>
        </w:rPr>
        <w:t>Hilfe 2: umgekehrter Weg</w:t>
      </w:r>
    </w:p>
    <w:p w14:paraId="656D5DB7" w14:textId="77777777" w:rsidR="002F2296" w:rsidRDefault="002F2296" w:rsidP="002F2296">
      <w:r>
        <w:t>Du hast das rechts dargestellte s-t-Diagramm gegeben.</w:t>
      </w:r>
    </w:p>
    <w:p w14:paraId="2FB11B29" w14:textId="77777777" w:rsidR="002F2296" w:rsidRDefault="002F2296" w:rsidP="002F2296">
      <w:r>
        <w:t>Bestimme daraus die zugehörige Wertetabelle.</w:t>
      </w:r>
    </w:p>
    <w:p w14:paraId="386BBA07" w14:textId="77777777" w:rsidR="002F2296" w:rsidRDefault="002F2296" w:rsidP="002F2296"/>
    <w:p w14:paraId="17CC78FC" w14:textId="77777777" w:rsidR="002F2296" w:rsidRDefault="002F2296" w:rsidP="002F2296"/>
    <w:p w14:paraId="1A4A183E" w14:textId="77777777" w:rsidR="002F2296" w:rsidRDefault="002F2296" w:rsidP="002F2296"/>
    <w:p w14:paraId="2790BAF2" w14:textId="77777777" w:rsidR="002F2296" w:rsidRDefault="002F2296" w:rsidP="002F2296">
      <w:pPr>
        <w:rPr>
          <w:b/>
        </w:rPr>
      </w:pPr>
      <w:r>
        <w:rPr>
          <w:b/>
        </w:rPr>
        <w:t>Hilfe 3: Werte gegeben</w:t>
      </w:r>
    </w:p>
    <w:tbl>
      <w:tblPr>
        <w:tblStyle w:val="Tabellenraster"/>
        <w:tblpPr w:leftFromText="141" w:rightFromText="141" w:vertAnchor="text" w:horzAnchor="page" w:tblpX="5230" w:tblpY="-7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1276"/>
        <w:gridCol w:w="1276"/>
        <w:gridCol w:w="1984"/>
      </w:tblGrid>
      <w:tr w:rsidR="002F2296" w14:paraId="10A2FC98" w14:textId="77777777" w:rsidTr="002F2296">
        <w:tc>
          <w:tcPr>
            <w:tcW w:w="817" w:type="dxa"/>
          </w:tcPr>
          <w:p w14:paraId="7660A722" w14:textId="77777777" w:rsidR="002F2296" w:rsidRDefault="002F2296" w:rsidP="002F2296">
            <w:pPr>
              <w:jc w:val="center"/>
            </w:pPr>
            <w:r>
              <w:t>Nr.</w:t>
            </w:r>
          </w:p>
        </w:tc>
        <w:tc>
          <w:tcPr>
            <w:tcW w:w="1276" w:type="dxa"/>
          </w:tcPr>
          <w:p w14:paraId="74F8BFA8" w14:textId="77777777" w:rsidR="002F2296" w:rsidRDefault="002F2296" w:rsidP="002F2296">
            <w:pPr>
              <w:jc w:val="center"/>
            </w:pPr>
            <w:r>
              <w:t>t in s</w:t>
            </w:r>
          </w:p>
        </w:tc>
        <w:tc>
          <w:tcPr>
            <w:tcW w:w="1276" w:type="dxa"/>
          </w:tcPr>
          <w:p w14:paraId="05DD7710" w14:textId="77777777" w:rsidR="002F2296" w:rsidRDefault="002F2296" w:rsidP="002F2296">
            <w:pPr>
              <w:jc w:val="center"/>
            </w:pPr>
            <w:r>
              <w:t>Weg in mm</w:t>
            </w:r>
          </w:p>
        </w:tc>
        <w:tc>
          <w:tcPr>
            <w:tcW w:w="1984" w:type="dxa"/>
          </w:tcPr>
          <w:p w14:paraId="1C2D4B00" w14:textId="77777777" w:rsidR="002F2296" w:rsidRDefault="002F2296" w:rsidP="002F2296">
            <w:pPr>
              <w:jc w:val="center"/>
            </w:pPr>
            <w:r>
              <w:t>Realer Weg in m</w:t>
            </w:r>
          </w:p>
        </w:tc>
      </w:tr>
      <w:tr w:rsidR="002F2296" w14:paraId="65215051" w14:textId="77777777" w:rsidTr="002F2296">
        <w:tc>
          <w:tcPr>
            <w:tcW w:w="817" w:type="dxa"/>
          </w:tcPr>
          <w:p w14:paraId="57C11288" w14:textId="77777777" w:rsidR="002F2296" w:rsidRDefault="002F2296" w:rsidP="002F2296">
            <w:pPr>
              <w:jc w:val="center"/>
            </w:pPr>
            <w:r>
              <w:t>1</w:t>
            </w:r>
          </w:p>
        </w:tc>
        <w:tc>
          <w:tcPr>
            <w:tcW w:w="1276" w:type="dxa"/>
          </w:tcPr>
          <w:p w14:paraId="24F0D7E8" w14:textId="77777777" w:rsidR="002F2296" w:rsidRDefault="002F2296" w:rsidP="002F2296">
            <w:pPr>
              <w:jc w:val="center"/>
            </w:pPr>
            <w:r>
              <w:t>0,02</w:t>
            </w:r>
          </w:p>
        </w:tc>
        <w:tc>
          <w:tcPr>
            <w:tcW w:w="1276" w:type="dxa"/>
          </w:tcPr>
          <w:p w14:paraId="4697935B" w14:textId="77777777" w:rsidR="002F2296" w:rsidRDefault="002F2296" w:rsidP="002F2296">
            <w:pPr>
              <w:jc w:val="center"/>
            </w:pPr>
            <w:r>
              <w:t>1</w:t>
            </w:r>
          </w:p>
        </w:tc>
        <w:tc>
          <w:tcPr>
            <w:tcW w:w="1984" w:type="dxa"/>
            <w:vAlign w:val="bottom"/>
          </w:tcPr>
          <w:p w14:paraId="3FFCED1D" w14:textId="77777777" w:rsidR="002F2296" w:rsidRDefault="002F2296" w:rsidP="002F2296">
            <w:pPr>
              <w:jc w:val="center"/>
            </w:pPr>
            <w:r>
              <w:rPr>
                <w:rFonts w:ascii="Calibri" w:hAnsi="Calibri"/>
                <w:color w:val="000000"/>
                <w:szCs w:val="24"/>
              </w:rPr>
              <w:t xml:space="preserve"> 0,02   </w:t>
            </w:r>
          </w:p>
        </w:tc>
      </w:tr>
      <w:tr w:rsidR="002F2296" w14:paraId="36267CB5" w14:textId="77777777" w:rsidTr="002F2296">
        <w:tc>
          <w:tcPr>
            <w:tcW w:w="817" w:type="dxa"/>
          </w:tcPr>
          <w:p w14:paraId="4A132B03" w14:textId="77777777" w:rsidR="002F2296" w:rsidRDefault="002F2296" w:rsidP="002F2296">
            <w:pPr>
              <w:jc w:val="center"/>
            </w:pPr>
            <w:r>
              <w:t>2</w:t>
            </w:r>
          </w:p>
        </w:tc>
        <w:tc>
          <w:tcPr>
            <w:tcW w:w="1276" w:type="dxa"/>
          </w:tcPr>
          <w:p w14:paraId="5C65E808" w14:textId="77777777" w:rsidR="002F2296" w:rsidRDefault="002F2296" w:rsidP="002F2296">
            <w:pPr>
              <w:jc w:val="center"/>
            </w:pPr>
            <w:r>
              <w:t>0,04</w:t>
            </w:r>
          </w:p>
        </w:tc>
        <w:tc>
          <w:tcPr>
            <w:tcW w:w="1276" w:type="dxa"/>
          </w:tcPr>
          <w:p w14:paraId="4C8361DB" w14:textId="77777777" w:rsidR="002F2296" w:rsidRDefault="002F2296" w:rsidP="002F2296">
            <w:pPr>
              <w:jc w:val="center"/>
            </w:pPr>
            <w:r>
              <w:t>3</w:t>
            </w:r>
          </w:p>
        </w:tc>
        <w:tc>
          <w:tcPr>
            <w:tcW w:w="1984" w:type="dxa"/>
            <w:vAlign w:val="bottom"/>
          </w:tcPr>
          <w:p w14:paraId="674DFE6D" w14:textId="77777777" w:rsidR="002F2296" w:rsidRDefault="002F2296" w:rsidP="002F2296">
            <w:pPr>
              <w:jc w:val="center"/>
            </w:pPr>
            <w:r>
              <w:rPr>
                <w:rFonts w:ascii="Calibri" w:hAnsi="Calibri"/>
                <w:color w:val="000000"/>
                <w:szCs w:val="24"/>
              </w:rPr>
              <w:t xml:space="preserve"> 0,05   </w:t>
            </w:r>
          </w:p>
        </w:tc>
      </w:tr>
      <w:tr w:rsidR="002F2296" w14:paraId="4AA11B66" w14:textId="77777777" w:rsidTr="002F2296">
        <w:tc>
          <w:tcPr>
            <w:tcW w:w="817" w:type="dxa"/>
          </w:tcPr>
          <w:p w14:paraId="7D8AEED0" w14:textId="77777777" w:rsidR="002F2296" w:rsidRDefault="002F2296" w:rsidP="002F2296">
            <w:pPr>
              <w:jc w:val="center"/>
            </w:pPr>
            <w:r>
              <w:t>3</w:t>
            </w:r>
          </w:p>
        </w:tc>
        <w:tc>
          <w:tcPr>
            <w:tcW w:w="1276" w:type="dxa"/>
          </w:tcPr>
          <w:p w14:paraId="55F89134" w14:textId="77777777" w:rsidR="002F2296" w:rsidRDefault="002F2296" w:rsidP="002F2296">
            <w:pPr>
              <w:jc w:val="center"/>
            </w:pPr>
            <w:r>
              <w:t>0,06</w:t>
            </w:r>
          </w:p>
        </w:tc>
        <w:tc>
          <w:tcPr>
            <w:tcW w:w="1276" w:type="dxa"/>
          </w:tcPr>
          <w:p w14:paraId="3BE76A9B" w14:textId="77777777" w:rsidR="002F2296" w:rsidRDefault="002F2296" w:rsidP="002F2296">
            <w:pPr>
              <w:jc w:val="center"/>
            </w:pPr>
            <w:r>
              <w:t>5</w:t>
            </w:r>
          </w:p>
        </w:tc>
        <w:tc>
          <w:tcPr>
            <w:tcW w:w="1984" w:type="dxa"/>
            <w:vAlign w:val="bottom"/>
          </w:tcPr>
          <w:p w14:paraId="37F199AC" w14:textId="77777777" w:rsidR="002F2296" w:rsidRDefault="002F2296" w:rsidP="002F2296">
            <w:pPr>
              <w:jc w:val="center"/>
            </w:pPr>
            <w:r>
              <w:rPr>
                <w:rFonts w:ascii="Calibri" w:hAnsi="Calibri"/>
                <w:color w:val="000000"/>
                <w:szCs w:val="24"/>
              </w:rPr>
              <w:t xml:space="preserve"> 0,08   </w:t>
            </w:r>
          </w:p>
        </w:tc>
      </w:tr>
      <w:tr w:rsidR="002F2296" w14:paraId="4EF6D937" w14:textId="77777777" w:rsidTr="002F2296">
        <w:tc>
          <w:tcPr>
            <w:tcW w:w="817" w:type="dxa"/>
          </w:tcPr>
          <w:p w14:paraId="21A4EF93" w14:textId="77777777" w:rsidR="002F2296" w:rsidRDefault="002F2296" w:rsidP="002F2296">
            <w:pPr>
              <w:jc w:val="center"/>
            </w:pPr>
            <w:r>
              <w:t>4</w:t>
            </w:r>
          </w:p>
        </w:tc>
        <w:tc>
          <w:tcPr>
            <w:tcW w:w="1276" w:type="dxa"/>
          </w:tcPr>
          <w:p w14:paraId="4F8793DF" w14:textId="77777777" w:rsidR="002F2296" w:rsidRDefault="002F2296" w:rsidP="002F2296">
            <w:pPr>
              <w:jc w:val="center"/>
            </w:pPr>
            <w:r>
              <w:t>0,08</w:t>
            </w:r>
          </w:p>
        </w:tc>
        <w:tc>
          <w:tcPr>
            <w:tcW w:w="1276" w:type="dxa"/>
          </w:tcPr>
          <w:p w14:paraId="1F40B811" w14:textId="77777777" w:rsidR="002F2296" w:rsidRDefault="002F2296" w:rsidP="002F2296">
            <w:pPr>
              <w:jc w:val="center"/>
            </w:pPr>
            <w:r>
              <w:t>7,5</w:t>
            </w:r>
          </w:p>
        </w:tc>
        <w:tc>
          <w:tcPr>
            <w:tcW w:w="1984" w:type="dxa"/>
            <w:vAlign w:val="bottom"/>
          </w:tcPr>
          <w:p w14:paraId="10E226CA" w14:textId="77777777" w:rsidR="002F2296" w:rsidRDefault="002F2296" w:rsidP="002F2296">
            <w:pPr>
              <w:jc w:val="center"/>
            </w:pPr>
            <w:r>
              <w:rPr>
                <w:rFonts w:ascii="Calibri" w:hAnsi="Calibri"/>
                <w:color w:val="000000"/>
                <w:szCs w:val="24"/>
              </w:rPr>
              <w:t xml:space="preserve"> 0,12   </w:t>
            </w:r>
          </w:p>
        </w:tc>
      </w:tr>
      <w:tr w:rsidR="002F2296" w14:paraId="5DCE7A89" w14:textId="77777777" w:rsidTr="002F2296">
        <w:tc>
          <w:tcPr>
            <w:tcW w:w="817" w:type="dxa"/>
          </w:tcPr>
          <w:p w14:paraId="6EF7F7E8" w14:textId="77777777" w:rsidR="002F2296" w:rsidRDefault="002F2296" w:rsidP="002F2296">
            <w:pPr>
              <w:jc w:val="center"/>
            </w:pPr>
            <w:r>
              <w:t>5</w:t>
            </w:r>
          </w:p>
        </w:tc>
        <w:tc>
          <w:tcPr>
            <w:tcW w:w="1276" w:type="dxa"/>
          </w:tcPr>
          <w:p w14:paraId="39EE72D2" w14:textId="77777777" w:rsidR="002F2296" w:rsidRDefault="002F2296" w:rsidP="002F2296">
            <w:pPr>
              <w:jc w:val="center"/>
            </w:pPr>
            <w:r>
              <w:t>0,10</w:t>
            </w:r>
          </w:p>
        </w:tc>
        <w:tc>
          <w:tcPr>
            <w:tcW w:w="1276" w:type="dxa"/>
          </w:tcPr>
          <w:p w14:paraId="0BB7BFBA" w14:textId="77777777" w:rsidR="002F2296" w:rsidRDefault="002F2296" w:rsidP="002F2296">
            <w:pPr>
              <w:jc w:val="center"/>
            </w:pPr>
            <w:r>
              <w:t>11</w:t>
            </w:r>
          </w:p>
        </w:tc>
        <w:tc>
          <w:tcPr>
            <w:tcW w:w="1984" w:type="dxa"/>
            <w:vAlign w:val="bottom"/>
          </w:tcPr>
          <w:p w14:paraId="23430974" w14:textId="77777777" w:rsidR="002F2296" w:rsidRDefault="002F2296" w:rsidP="002F2296">
            <w:pPr>
              <w:jc w:val="center"/>
            </w:pPr>
            <w:r>
              <w:rPr>
                <w:rFonts w:ascii="Calibri" w:hAnsi="Calibri"/>
                <w:color w:val="000000"/>
                <w:szCs w:val="24"/>
              </w:rPr>
              <w:t xml:space="preserve"> 0,17   </w:t>
            </w:r>
          </w:p>
        </w:tc>
      </w:tr>
      <w:tr w:rsidR="002F2296" w14:paraId="6F81377F" w14:textId="77777777" w:rsidTr="002F2296">
        <w:tc>
          <w:tcPr>
            <w:tcW w:w="817" w:type="dxa"/>
          </w:tcPr>
          <w:p w14:paraId="553FB9FA" w14:textId="77777777" w:rsidR="002F2296" w:rsidRDefault="002F2296" w:rsidP="002F2296">
            <w:pPr>
              <w:jc w:val="center"/>
            </w:pPr>
            <w:r>
              <w:t>6</w:t>
            </w:r>
          </w:p>
        </w:tc>
        <w:tc>
          <w:tcPr>
            <w:tcW w:w="1276" w:type="dxa"/>
          </w:tcPr>
          <w:p w14:paraId="08CE8E5B" w14:textId="77777777" w:rsidR="002F2296" w:rsidRDefault="002F2296" w:rsidP="002F2296">
            <w:pPr>
              <w:jc w:val="center"/>
            </w:pPr>
            <w:r>
              <w:t>0,12</w:t>
            </w:r>
          </w:p>
        </w:tc>
        <w:tc>
          <w:tcPr>
            <w:tcW w:w="1276" w:type="dxa"/>
          </w:tcPr>
          <w:p w14:paraId="7737E710" w14:textId="77777777" w:rsidR="002F2296" w:rsidRDefault="002F2296" w:rsidP="002F2296">
            <w:pPr>
              <w:jc w:val="center"/>
            </w:pPr>
            <w:r>
              <w:t>16,5</w:t>
            </w:r>
          </w:p>
        </w:tc>
        <w:tc>
          <w:tcPr>
            <w:tcW w:w="1984" w:type="dxa"/>
            <w:vAlign w:val="bottom"/>
          </w:tcPr>
          <w:p w14:paraId="36A83EE2" w14:textId="77777777" w:rsidR="002F2296" w:rsidRDefault="002F2296" w:rsidP="002F2296">
            <w:pPr>
              <w:jc w:val="center"/>
            </w:pPr>
            <w:r>
              <w:rPr>
                <w:rFonts w:ascii="Calibri" w:hAnsi="Calibri"/>
                <w:color w:val="000000"/>
                <w:szCs w:val="24"/>
              </w:rPr>
              <w:t xml:space="preserve"> 0,25   </w:t>
            </w:r>
          </w:p>
        </w:tc>
      </w:tr>
      <w:tr w:rsidR="002F2296" w14:paraId="79F2CF29" w14:textId="77777777" w:rsidTr="002F2296">
        <w:tc>
          <w:tcPr>
            <w:tcW w:w="817" w:type="dxa"/>
          </w:tcPr>
          <w:p w14:paraId="4B3AE358" w14:textId="77777777" w:rsidR="002F2296" w:rsidRDefault="002F2296" w:rsidP="002F2296">
            <w:pPr>
              <w:jc w:val="center"/>
            </w:pPr>
            <w:r>
              <w:t>7</w:t>
            </w:r>
          </w:p>
        </w:tc>
        <w:tc>
          <w:tcPr>
            <w:tcW w:w="1276" w:type="dxa"/>
          </w:tcPr>
          <w:p w14:paraId="2D308980" w14:textId="77777777" w:rsidR="002F2296" w:rsidRDefault="002F2296" w:rsidP="002F2296">
            <w:pPr>
              <w:jc w:val="center"/>
            </w:pPr>
            <w:r>
              <w:t>0,14</w:t>
            </w:r>
          </w:p>
        </w:tc>
        <w:tc>
          <w:tcPr>
            <w:tcW w:w="1276" w:type="dxa"/>
          </w:tcPr>
          <w:p w14:paraId="3A17C7DF" w14:textId="77777777" w:rsidR="002F2296" w:rsidRDefault="002F2296" w:rsidP="002F2296">
            <w:pPr>
              <w:jc w:val="center"/>
            </w:pPr>
            <w:r>
              <w:t>22</w:t>
            </w:r>
          </w:p>
        </w:tc>
        <w:tc>
          <w:tcPr>
            <w:tcW w:w="1984" w:type="dxa"/>
            <w:vAlign w:val="bottom"/>
          </w:tcPr>
          <w:p w14:paraId="3D5B7DB8" w14:textId="77777777" w:rsidR="002F2296" w:rsidRDefault="002F2296" w:rsidP="002F2296">
            <w:pPr>
              <w:jc w:val="center"/>
            </w:pPr>
            <w:r>
              <w:rPr>
                <w:rFonts w:ascii="Calibri" w:hAnsi="Calibri"/>
                <w:color w:val="000000"/>
                <w:szCs w:val="24"/>
              </w:rPr>
              <w:t xml:space="preserve"> 0,34   </w:t>
            </w:r>
          </w:p>
        </w:tc>
      </w:tr>
      <w:tr w:rsidR="002F2296" w14:paraId="1ADC4941" w14:textId="77777777" w:rsidTr="002F2296">
        <w:tc>
          <w:tcPr>
            <w:tcW w:w="817" w:type="dxa"/>
          </w:tcPr>
          <w:p w14:paraId="7302577F" w14:textId="77777777" w:rsidR="002F2296" w:rsidRDefault="002F2296" w:rsidP="002F2296">
            <w:pPr>
              <w:jc w:val="center"/>
            </w:pPr>
            <w:r>
              <w:t>8</w:t>
            </w:r>
          </w:p>
        </w:tc>
        <w:tc>
          <w:tcPr>
            <w:tcW w:w="1276" w:type="dxa"/>
          </w:tcPr>
          <w:p w14:paraId="3BE389DD" w14:textId="77777777" w:rsidR="002F2296" w:rsidRDefault="002F2296" w:rsidP="002F2296">
            <w:pPr>
              <w:jc w:val="center"/>
            </w:pPr>
            <w:r>
              <w:t>0,16</w:t>
            </w:r>
          </w:p>
        </w:tc>
        <w:tc>
          <w:tcPr>
            <w:tcW w:w="1276" w:type="dxa"/>
          </w:tcPr>
          <w:p w14:paraId="232CBE53" w14:textId="77777777" w:rsidR="002F2296" w:rsidRDefault="002F2296" w:rsidP="002F2296">
            <w:pPr>
              <w:jc w:val="center"/>
            </w:pPr>
            <w:r>
              <w:t>29</w:t>
            </w:r>
          </w:p>
        </w:tc>
        <w:tc>
          <w:tcPr>
            <w:tcW w:w="1984" w:type="dxa"/>
            <w:vAlign w:val="bottom"/>
          </w:tcPr>
          <w:p w14:paraId="068E443B" w14:textId="77777777" w:rsidR="002F2296" w:rsidRDefault="002F2296" w:rsidP="002F2296">
            <w:pPr>
              <w:jc w:val="center"/>
            </w:pPr>
            <w:r>
              <w:rPr>
                <w:rFonts w:ascii="Calibri" w:hAnsi="Calibri"/>
                <w:color w:val="000000"/>
                <w:szCs w:val="24"/>
              </w:rPr>
              <w:t xml:space="preserve"> 0,45   </w:t>
            </w:r>
          </w:p>
        </w:tc>
      </w:tr>
      <w:tr w:rsidR="002F2296" w14:paraId="6BF91F9D" w14:textId="77777777" w:rsidTr="002F2296">
        <w:tc>
          <w:tcPr>
            <w:tcW w:w="817" w:type="dxa"/>
          </w:tcPr>
          <w:p w14:paraId="0FF2F079" w14:textId="77777777" w:rsidR="002F2296" w:rsidRDefault="002F2296" w:rsidP="002F2296">
            <w:pPr>
              <w:jc w:val="center"/>
            </w:pPr>
            <w:r>
              <w:t>9</w:t>
            </w:r>
          </w:p>
        </w:tc>
        <w:tc>
          <w:tcPr>
            <w:tcW w:w="1276" w:type="dxa"/>
          </w:tcPr>
          <w:p w14:paraId="76000BB9" w14:textId="77777777" w:rsidR="002F2296" w:rsidRDefault="002F2296" w:rsidP="002F2296">
            <w:pPr>
              <w:jc w:val="center"/>
            </w:pPr>
            <w:r>
              <w:t>0,18</w:t>
            </w:r>
          </w:p>
        </w:tc>
        <w:tc>
          <w:tcPr>
            <w:tcW w:w="1276" w:type="dxa"/>
          </w:tcPr>
          <w:p w14:paraId="7ACEBA21" w14:textId="77777777" w:rsidR="002F2296" w:rsidRDefault="002F2296" w:rsidP="002F2296">
            <w:pPr>
              <w:jc w:val="center"/>
            </w:pPr>
            <w:r>
              <w:t>38</w:t>
            </w:r>
          </w:p>
        </w:tc>
        <w:tc>
          <w:tcPr>
            <w:tcW w:w="1984" w:type="dxa"/>
            <w:vAlign w:val="bottom"/>
          </w:tcPr>
          <w:p w14:paraId="67C782FD" w14:textId="77777777" w:rsidR="002F2296" w:rsidRDefault="002F2296" w:rsidP="002F2296">
            <w:pPr>
              <w:jc w:val="center"/>
            </w:pPr>
            <w:r>
              <w:rPr>
                <w:rFonts w:ascii="Calibri" w:hAnsi="Calibri"/>
                <w:color w:val="000000"/>
                <w:szCs w:val="24"/>
              </w:rPr>
              <w:t xml:space="preserve"> 0,58   </w:t>
            </w:r>
          </w:p>
        </w:tc>
      </w:tr>
      <w:tr w:rsidR="002F2296" w14:paraId="40DEA1F2" w14:textId="77777777" w:rsidTr="002F2296">
        <w:tc>
          <w:tcPr>
            <w:tcW w:w="817" w:type="dxa"/>
          </w:tcPr>
          <w:p w14:paraId="4F3EC5F7" w14:textId="77777777" w:rsidR="002F2296" w:rsidRDefault="002F2296" w:rsidP="002F2296">
            <w:pPr>
              <w:jc w:val="center"/>
            </w:pPr>
            <w:r>
              <w:t>10</w:t>
            </w:r>
          </w:p>
        </w:tc>
        <w:tc>
          <w:tcPr>
            <w:tcW w:w="1276" w:type="dxa"/>
          </w:tcPr>
          <w:p w14:paraId="363D7F5B" w14:textId="77777777" w:rsidR="002F2296" w:rsidRDefault="002F2296" w:rsidP="002F2296">
            <w:pPr>
              <w:jc w:val="center"/>
            </w:pPr>
            <w:r>
              <w:t>0,20</w:t>
            </w:r>
          </w:p>
        </w:tc>
        <w:tc>
          <w:tcPr>
            <w:tcW w:w="1276" w:type="dxa"/>
          </w:tcPr>
          <w:p w14:paraId="704B8BBD" w14:textId="77777777" w:rsidR="002F2296" w:rsidRDefault="002F2296" w:rsidP="002F2296">
            <w:pPr>
              <w:jc w:val="center"/>
            </w:pPr>
            <w:r>
              <w:t>46</w:t>
            </w:r>
          </w:p>
        </w:tc>
        <w:tc>
          <w:tcPr>
            <w:tcW w:w="1984" w:type="dxa"/>
            <w:vAlign w:val="bottom"/>
          </w:tcPr>
          <w:p w14:paraId="1D3CCF05" w14:textId="77777777" w:rsidR="002F2296" w:rsidRDefault="002F2296" w:rsidP="002F2296">
            <w:pPr>
              <w:jc w:val="center"/>
            </w:pPr>
            <w:r>
              <w:rPr>
                <w:rFonts w:ascii="Calibri" w:hAnsi="Calibri"/>
                <w:color w:val="000000"/>
                <w:szCs w:val="24"/>
              </w:rPr>
              <w:t xml:space="preserve"> 0,71   </w:t>
            </w:r>
          </w:p>
        </w:tc>
      </w:tr>
    </w:tbl>
    <w:p w14:paraId="37F7A46B" w14:textId="77777777" w:rsidR="002F2296" w:rsidRDefault="002F2296" w:rsidP="002F2296">
      <w:r>
        <w:t>Aus der Zeichnung wurden die Entfernungen ausgehend vom Startpunkt (oberster schwarzer Punkt) bestimmt. Prüfe, ob die Werte richtig sind und zeichne dann das entsprechende s-t-Diagramm.</w:t>
      </w:r>
    </w:p>
    <w:p w14:paraId="326B7F1A" w14:textId="77777777" w:rsidR="002F2296" w:rsidRDefault="002F2296" w:rsidP="002F2296"/>
    <w:p w14:paraId="60F7E74E" w14:textId="77777777" w:rsidR="002F2296" w:rsidRDefault="002F2296" w:rsidP="002F2296">
      <w:r>
        <w:t>(Achte auf die Einheiten!)</w:t>
      </w:r>
    </w:p>
    <w:p w14:paraId="21717387" w14:textId="77777777" w:rsidR="002F2296" w:rsidRDefault="002F2296" w:rsidP="002F2296"/>
    <w:p w14:paraId="1869D3DE" w14:textId="77777777" w:rsidR="002F2296" w:rsidRDefault="002F2296" w:rsidP="002F2296"/>
    <w:p w14:paraId="2EF1AC9D" w14:textId="77777777" w:rsidR="002F2296" w:rsidRDefault="002F2296" w:rsidP="002F2296"/>
    <w:p w14:paraId="0877C906" w14:textId="77777777" w:rsidR="002F2296" w:rsidRDefault="002F2296" w:rsidP="002F2296"/>
    <w:p w14:paraId="76679151" w14:textId="77777777" w:rsidR="002F2296" w:rsidRDefault="002F2296" w:rsidP="002F2296"/>
    <w:p w14:paraId="7E3EBBB8" w14:textId="77777777" w:rsidR="002F2296" w:rsidRDefault="002F2296" w:rsidP="002F2296">
      <w:pPr>
        <w:rPr>
          <w:b/>
        </w:rPr>
      </w:pPr>
      <w:r>
        <w:rPr>
          <w:b/>
        </w:rPr>
        <w:t>Hilfe 4: Interpretation der Lösung</w:t>
      </w:r>
    </w:p>
    <w:p w14:paraId="47B4863E" w14:textId="77777777" w:rsidR="002F2296" w:rsidRDefault="002F2296" w:rsidP="002F2296">
      <w:r>
        <w:t>Betrachte die Lösung und erkläre in eigenen Worten, wie man auf diese gekommen ist!</w:t>
      </w:r>
    </w:p>
    <w:p w14:paraId="738ED0DC" w14:textId="77777777" w:rsidR="002F2296" w:rsidRPr="00F47455" w:rsidRDefault="002F2296" w:rsidP="002F2296"/>
    <w:p w14:paraId="48EF8E0B" w14:textId="77777777" w:rsidR="002F2296" w:rsidRDefault="002F2296" w:rsidP="002F2296">
      <w:pPr>
        <w:jc w:val="center"/>
      </w:pPr>
      <w:r>
        <w:rPr>
          <w:noProof/>
        </w:rPr>
        <w:drawing>
          <wp:inline distT="0" distB="0" distL="0" distR="0" wp14:anchorId="400D3F84" wp14:editId="40A85488">
            <wp:extent cx="4282933" cy="2415629"/>
            <wp:effectExtent l="0" t="0" r="35560" b="2286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br w:type="page"/>
      </w:r>
    </w:p>
    <w:p w14:paraId="29291B3B" w14:textId="77777777" w:rsidR="002F2296" w:rsidRPr="00F47455" w:rsidRDefault="002F2296" w:rsidP="002F2296">
      <w:pPr>
        <w:pStyle w:val="Titel"/>
      </w:pPr>
      <w:r w:rsidRPr="00F47455">
        <w:lastRenderedPageBreak/>
        <w:t>Lösung der anderen Schritte</w:t>
      </w:r>
    </w:p>
    <w:p w14:paraId="29067B1B" w14:textId="77777777" w:rsidR="002F2296" w:rsidRDefault="002F2296" w:rsidP="002F2296"/>
    <w:p w14:paraId="78AD7806" w14:textId="77777777" w:rsidR="002F2296" w:rsidRDefault="002F2296" w:rsidP="002F2296">
      <w:pPr>
        <w:rPr>
          <w:b/>
        </w:rPr>
      </w:pPr>
      <w:r>
        <w:rPr>
          <w:b/>
        </w:rPr>
        <w:t>1. Schritt: Bewegung beschreiben</w:t>
      </w:r>
    </w:p>
    <w:p w14:paraId="31E26761" w14:textId="77777777" w:rsidR="002F2296" w:rsidRDefault="002F2296" w:rsidP="002F2296">
      <w:r>
        <w:t>Beschreibe die Bewegung des blinkenden Körpers während der ersten beiden Sekunden.</w:t>
      </w:r>
    </w:p>
    <w:p w14:paraId="55A4CEFA" w14:textId="77777777" w:rsidR="002F2296" w:rsidRPr="00B322D7" w:rsidRDefault="002F2296" w:rsidP="002F2296"/>
    <w:p w14:paraId="2EA52563" w14:textId="77777777" w:rsidR="002F2296" w:rsidRPr="00356A40" w:rsidRDefault="002F2296" w:rsidP="002F2296">
      <w:pPr>
        <w:rPr>
          <w:b/>
        </w:rPr>
      </w:pPr>
      <w:r>
        <w:rPr>
          <w:b/>
        </w:rPr>
        <w:t>2</w:t>
      </w:r>
      <w:r w:rsidRPr="00356A40">
        <w:rPr>
          <w:b/>
        </w:rPr>
        <w:t>.</w:t>
      </w:r>
      <w:r>
        <w:rPr>
          <w:b/>
        </w:rPr>
        <w:t xml:space="preserve"> </w:t>
      </w:r>
      <w:r w:rsidRPr="00356A40">
        <w:rPr>
          <w:b/>
        </w:rPr>
        <w:t xml:space="preserve">Schritt: </w:t>
      </w:r>
      <w:r>
        <w:rPr>
          <w:b/>
        </w:rPr>
        <w:t>Maßstab des Bildes bestimmen</w:t>
      </w:r>
    </w:p>
    <w:p w14:paraId="10981545" w14:textId="77777777" w:rsidR="002F2296" w:rsidRDefault="002F2296" w:rsidP="002F2296">
      <w:r>
        <w:t>Bestimme aus der Skala den Maßstab des Bildes:</w:t>
      </w:r>
    </w:p>
    <w:p w14:paraId="3574A46D" w14:textId="77777777" w:rsidR="002F2296" w:rsidRPr="00C42E3D" w:rsidRDefault="002F2296" w:rsidP="002F2296">
      <w:pPr>
        <w:rPr>
          <w:color w:val="808080" w:themeColor="background1" w:themeShade="80"/>
        </w:rPr>
      </w:pPr>
      <w:r>
        <w:t>Länge des Maßstabes in der Realität:</w:t>
      </w:r>
      <w:r>
        <w:tab/>
      </w:r>
      <m:oMath>
        <m:r>
          <w:rPr>
            <w:rFonts w:ascii="Cambria Math" w:hAnsi="Cambria Math"/>
            <w:color w:val="808080" w:themeColor="background1" w:themeShade="80"/>
          </w:rPr>
          <m:t>l = 1,0 m</m:t>
        </m:r>
      </m:oMath>
    </w:p>
    <w:p w14:paraId="56D4B174" w14:textId="77777777" w:rsidR="002F2296" w:rsidRPr="00C42E3D" w:rsidRDefault="002F2296" w:rsidP="002F2296">
      <w:pPr>
        <w:rPr>
          <w:color w:val="808080" w:themeColor="background1" w:themeShade="80"/>
        </w:rPr>
      </w:pPr>
      <w:r>
        <w:t>Länge des Maßstabes auf dem Bild:</w:t>
      </w:r>
      <w:r>
        <w:tab/>
      </w:r>
      <m:oMath>
        <m:sSub>
          <m:sSubPr>
            <m:ctrlPr>
              <w:rPr>
                <w:rFonts w:ascii="Cambria Math" w:hAnsi="Cambria Math"/>
                <w:i/>
                <w:color w:val="808080" w:themeColor="background1" w:themeShade="80"/>
              </w:rPr>
            </m:ctrlPr>
          </m:sSubPr>
          <m:e>
            <m:r>
              <w:rPr>
                <w:rFonts w:ascii="Cambria Math" w:hAnsi="Cambria Math"/>
                <w:color w:val="808080" w:themeColor="background1" w:themeShade="80"/>
              </w:rPr>
              <m:t>l</m:t>
            </m:r>
          </m:e>
          <m:sub>
            <m:r>
              <w:rPr>
                <w:rFonts w:ascii="Cambria Math" w:hAnsi="Cambria Math"/>
                <w:color w:val="808080" w:themeColor="background1" w:themeShade="80"/>
              </w:rPr>
              <m:t>b</m:t>
            </m:r>
          </m:sub>
        </m:sSub>
        <m:r>
          <w:rPr>
            <w:rFonts w:ascii="Cambria Math" w:hAnsi="Cambria Math"/>
            <w:color w:val="808080" w:themeColor="background1" w:themeShade="80"/>
          </w:rPr>
          <m:t>=6,5 cm=0,065 m</m:t>
        </m:r>
      </m:oMath>
    </w:p>
    <w:p w14:paraId="38A89066" w14:textId="77777777" w:rsidR="002F2296" w:rsidRDefault="002F2296" w:rsidP="002F2296"/>
    <w:p w14:paraId="35B86A0E" w14:textId="77777777" w:rsidR="002F2296" w:rsidRPr="00C42E3D" w:rsidRDefault="002F2296" w:rsidP="002F2296">
      <w:pPr>
        <w:rPr>
          <w:color w:val="808080" w:themeColor="background1" w:themeShade="80"/>
        </w:rPr>
      </w:pPr>
      <w:r>
        <w:t xml:space="preserve">Maßstab:  </w:t>
      </w:r>
      <m:oMath>
        <m:r>
          <w:rPr>
            <w:rFonts w:ascii="Cambria Math" w:hAnsi="Cambria Math"/>
            <w:color w:val="808080" w:themeColor="background1" w:themeShade="80"/>
          </w:rPr>
          <m:t xml:space="preserve">0,065 m :1 m=1 :15,38 </m:t>
        </m:r>
      </m:oMath>
      <w:r>
        <w:rPr>
          <w:color w:val="808080" w:themeColor="background1" w:themeShade="80"/>
        </w:rPr>
        <w:t xml:space="preserve">     (0,065 m entsprechen 1 m in Realität)</w:t>
      </w:r>
    </w:p>
    <w:p w14:paraId="7EC95C1F" w14:textId="77777777" w:rsidR="002F2296" w:rsidRDefault="002F2296" w:rsidP="002F2296"/>
    <w:p w14:paraId="0DE00494" w14:textId="4912C2C6" w:rsidR="002F2296" w:rsidRDefault="000E7124" w:rsidP="002F2296">
      <w:pPr>
        <w:rPr>
          <w:b/>
        </w:rPr>
      </w:pPr>
      <w:r>
        <w:rPr>
          <w:b/>
        </w:rPr>
        <w:t>2. Schritt: Länge der</w:t>
      </w:r>
      <w:r w:rsidR="002F2296">
        <w:rPr>
          <w:b/>
        </w:rPr>
        <w:t xml:space="preserve"> Lichtpunkte bestimmen</w:t>
      </w:r>
    </w:p>
    <w:p w14:paraId="661C6A38" w14:textId="77777777" w:rsidR="002F2296" w:rsidRDefault="002F2296" w:rsidP="002F2296">
      <w:r>
        <w:t>Bestimme die Länge der ersten zehn Lichtbalken auf dem Foto</w:t>
      </w:r>
    </w:p>
    <w:p w14:paraId="6B23D8FB" w14:textId="77777777" w:rsidR="002F2296" w:rsidRDefault="002F2296" w:rsidP="002F2296"/>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1209"/>
        <w:gridCol w:w="1209"/>
        <w:gridCol w:w="1701"/>
        <w:gridCol w:w="2693"/>
      </w:tblGrid>
      <w:tr w:rsidR="002F2296" w14:paraId="25574755" w14:textId="77777777" w:rsidTr="002F2296">
        <w:trPr>
          <w:jc w:val="center"/>
        </w:trPr>
        <w:tc>
          <w:tcPr>
            <w:tcW w:w="817" w:type="dxa"/>
          </w:tcPr>
          <w:p w14:paraId="594811F0" w14:textId="77777777" w:rsidR="002F2296" w:rsidRDefault="002F2296" w:rsidP="002F2296">
            <w:pPr>
              <w:jc w:val="center"/>
            </w:pPr>
            <w:r>
              <w:t>Nr.</w:t>
            </w:r>
          </w:p>
        </w:tc>
        <w:tc>
          <w:tcPr>
            <w:tcW w:w="1209" w:type="dxa"/>
          </w:tcPr>
          <w:p w14:paraId="3CE50EA9" w14:textId="77777777" w:rsidR="002F2296" w:rsidRDefault="002F2296" w:rsidP="002F2296">
            <w:pPr>
              <w:jc w:val="center"/>
            </w:pPr>
            <w:r>
              <w:t>t in s</w:t>
            </w:r>
          </w:p>
        </w:tc>
        <w:tc>
          <w:tcPr>
            <w:tcW w:w="1209" w:type="dxa"/>
          </w:tcPr>
          <w:p w14:paraId="3A704781" w14:textId="77777777" w:rsidR="002F2296" w:rsidRDefault="002F2296" w:rsidP="002F2296">
            <w:pPr>
              <w:jc w:val="center"/>
            </w:pPr>
            <w:r>
              <w:t>Länge in mm</w:t>
            </w:r>
          </w:p>
        </w:tc>
        <w:tc>
          <w:tcPr>
            <w:tcW w:w="1701" w:type="dxa"/>
          </w:tcPr>
          <w:p w14:paraId="0073FF1A" w14:textId="77777777" w:rsidR="002F2296" w:rsidRDefault="002F2296" w:rsidP="002F2296">
            <w:pPr>
              <w:jc w:val="center"/>
            </w:pPr>
            <w:r>
              <w:t>Reale Länge in mm</w:t>
            </w:r>
          </w:p>
        </w:tc>
        <w:tc>
          <w:tcPr>
            <w:tcW w:w="2693" w:type="dxa"/>
          </w:tcPr>
          <w:p w14:paraId="7D0E36BF" w14:textId="77777777" w:rsidR="002F2296" w:rsidRDefault="002F2296" w:rsidP="002F2296">
            <w:pPr>
              <w:jc w:val="center"/>
            </w:pPr>
            <w:r>
              <w:t>Geschwindigkeit in m/s</w:t>
            </w:r>
          </w:p>
        </w:tc>
      </w:tr>
      <w:tr w:rsidR="002F2296" w14:paraId="4B905376" w14:textId="77777777" w:rsidTr="002F2296">
        <w:trPr>
          <w:jc w:val="center"/>
        </w:trPr>
        <w:tc>
          <w:tcPr>
            <w:tcW w:w="817" w:type="dxa"/>
          </w:tcPr>
          <w:p w14:paraId="20585655" w14:textId="77777777" w:rsidR="002F2296" w:rsidRDefault="002F2296" w:rsidP="002F2296">
            <w:pPr>
              <w:jc w:val="center"/>
            </w:pPr>
            <w:r>
              <w:t>1</w:t>
            </w:r>
          </w:p>
        </w:tc>
        <w:tc>
          <w:tcPr>
            <w:tcW w:w="1209" w:type="dxa"/>
          </w:tcPr>
          <w:p w14:paraId="77F4B52C" w14:textId="77777777" w:rsidR="002F2296" w:rsidRPr="00502873" w:rsidRDefault="002F2296" w:rsidP="002F2296">
            <w:pPr>
              <w:jc w:val="center"/>
              <w:rPr>
                <w:color w:val="808080" w:themeColor="background1" w:themeShade="80"/>
              </w:rPr>
            </w:pPr>
            <w:r>
              <w:t>0,02</w:t>
            </w:r>
          </w:p>
        </w:tc>
        <w:tc>
          <w:tcPr>
            <w:tcW w:w="1209" w:type="dxa"/>
          </w:tcPr>
          <w:p w14:paraId="01D73EF7" w14:textId="77777777" w:rsidR="002F2296" w:rsidRPr="00502873" w:rsidRDefault="002F2296" w:rsidP="002F2296">
            <w:pPr>
              <w:jc w:val="center"/>
              <w:rPr>
                <w:color w:val="808080" w:themeColor="background1" w:themeShade="80"/>
              </w:rPr>
            </w:pPr>
            <w:r w:rsidRPr="00502873">
              <w:rPr>
                <w:color w:val="808080" w:themeColor="background1" w:themeShade="80"/>
              </w:rPr>
              <w:t>2,0</w:t>
            </w:r>
          </w:p>
        </w:tc>
        <w:tc>
          <w:tcPr>
            <w:tcW w:w="1701" w:type="dxa"/>
          </w:tcPr>
          <w:p w14:paraId="39974573" w14:textId="77777777" w:rsidR="002F2296" w:rsidRPr="00502873" w:rsidRDefault="002F2296" w:rsidP="002F2296">
            <w:pPr>
              <w:jc w:val="center"/>
              <w:rPr>
                <w:color w:val="808080" w:themeColor="background1" w:themeShade="80"/>
              </w:rPr>
            </w:pPr>
            <w:r w:rsidRPr="00502873">
              <w:rPr>
                <w:color w:val="808080" w:themeColor="background1" w:themeShade="80"/>
              </w:rPr>
              <w:t>30,76</w:t>
            </w:r>
          </w:p>
        </w:tc>
        <w:tc>
          <w:tcPr>
            <w:tcW w:w="2693" w:type="dxa"/>
          </w:tcPr>
          <w:p w14:paraId="7B501DB3" w14:textId="77777777" w:rsidR="002F2296" w:rsidRPr="00502873" w:rsidRDefault="002F2296" w:rsidP="002F2296">
            <w:pPr>
              <w:jc w:val="center"/>
              <w:rPr>
                <w:color w:val="808080" w:themeColor="background1" w:themeShade="80"/>
              </w:rPr>
            </w:pPr>
            <w:r>
              <w:rPr>
                <w:color w:val="808080" w:themeColor="background1" w:themeShade="80"/>
              </w:rPr>
              <w:t>1,54</w:t>
            </w:r>
          </w:p>
        </w:tc>
      </w:tr>
      <w:tr w:rsidR="002F2296" w14:paraId="1D6C4E28" w14:textId="77777777" w:rsidTr="002F2296">
        <w:trPr>
          <w:jc w:val="center"/>
        </w:trPr>
        <w:tc>
          <w:tcPr>
            <w:tcW w:w="817" w:type="dxa"/>
          </w:tcPr>
          <w:p w14:paraId="7ADEC462" w14:textId="77777777" w:rsidR="002F2296" w:rsidRDefault="002F2296" w:rsidP="002F2296">
            <w:pPr>
              <w:jc w:val="center"/>
            </w:pPr>
            <w:r>
              <w:t>2</w:t>
            </w:r>
          </w:p>
        </w:tc>
        <w:tc>
          <w:tcPr>
            <w:tcW w:w="1209" w:type="dxa"/>
          </w:tcPr>
          <w:p w14:paraId="4F20E0BB" w14:textId="77777777" w:rsidR="002F2296" w:rsidRPr="00502873" w:rsidRDefault="002F2296" w:rsidP="002F2296">
            <w:pPr>
              <w:jc w:val="center"/>
              <w:rPr>
                <w:color w:val="808080" w:themeColor="background1" w:themeShade="80"/>
              </w:rPr>
            </w:pPr>
            <w:r>
              <w:t>0,04</w:t>
            </w:r>
          </w:p>
        </w:tc>
        <w:tc>
          <w:tcPr>
            <w:tcW w:w="1209" w:type="dxa"/>
          </w:tcPr>
          <w:p w14:paraId="3B5A4CF6" w14:textId="77777777" w:rsidR="002F2296" w:rsidRPr="00502873" w:rsidRDefault="002F2296" w:rsidP="002F2296">
            <w:pPr>
              <w:jc w:val="center"/>
              <w:rPr>
                <w:color w:val="808080" w:themeColor="background1" w:themeShade="80"/>
              </w:rPr>
            </w:pPr>
            <w:r w:rsidRPr="00502873">
              <w:rPr>
                <w:color w:val="808080" w:themeColor="background1" w:themeShade="80"/>
              </w:rPr>
              <w:t>2,5</w:t>
            </w:r>
          </w:p>
        </w:tc>
        <w:tc>
          <w:tcPr>
            <w:tcW w:w="1701" w:type="dxa"/>
          </w:tcPr>
          <w:p w14:paraId="124749D8" w14:textId="77777777" w:rsidR="002F2296" w:rsidRPr="00502873" w:rsidRDefault="002F2296" w:rsidP="002F2296">
            <w:pPr>
              <w:jc w:val="center"/>
              <w:rPr>
                <w:color w:val="808080" w:themeColor="background1" w:themeShade="80"/>
              </w:rPr>
            </w:pPr>
            <w:r w:rsidRPr="00502873">
              <w:rPr>
                <w:color w:val="808080" w:themeColor="background1" w:themeShade="80"/>
              </w:rPr>
              <w:t>38,45</w:t>
            </w:r>
          </w:p>
        </w:tc>
        <w:tc>
          <w:tcPr>
            <w:tcW w:w="2693" w:type="dxa"/>
          </w:tcPr>
          <w:p w14:paraId="53E89A17" w14:textId="77777777" w:rsidR="002F2296" w:rsidRPr="00502873" w:rsidRDefault="002F2296" w:rsidP="002F2296">
            <w:pPr>
              <w:jc w:val="center"/>
              <w:rPr>
                <w:color w:val="808080" w:themeColor="background1" w:themeShade="80"/>
              </w:rPr>
            </w:pPr>
            <w:r>
              <w:rPr>
                <w:color w:val="808080" w:themeColor="background1" w:themeShade="80"/>
              </w:rPr>
              <w:t>1,92</w:t>
            </w:r>
          </w:p>
        </w:tc>
      </w:tr>
      <w:tr w:rsidR="002F2296" w14:paraId="7C7205EA" w14:textId="77777777" w:rsidTr="002F2296">
        <w:trPr>
          <w:jc w:val="center"/>
        </w:trPr>
        <w:tc>
          <w:tcPr>
            <w:tcW w:w="817" w:type="dxa"/>
          </w:tcPr>
          <w:p w14:paraId="5EFF1A4A" w14:textId="77777777" w:rsidR="002F2296" w:rsidRDefault="002F2296" w:rsidP="002F2296">
            <w:pPr>
              <w:jc w:val="center"/>
            </w:pPr>
            <w:r>
              <w:t>3</w:t>
            </w:r>
          </w:p>
        </w:tc>
        <w:tc>
          <w:tcPr>
            <w:tcW w:w="1209" w:type="dxa"/>
          </w:tcPr>
          <w:p w14:paraId="7BA066D7" w14:textId="77777777" w:rsidR="002F2296" w:rsidRPr="00502873" w:rsidRDefault="002F2296" w:rsidP="002F2296">
            <w:pPr>
              <w:jc w:val="center"/>
              <w:rPr>
                <w:color w:val="808080" w:themeColor="background1" w:themeShade="80"/>
              </w:rPr>
            </w:pPr>
            <w:r>
              <w:t>0,06</w:t>
            </w:r>
          </w:p>
        </w:tc>
        <w:tc>
          <w:tcPr>
            <w:tcW w:w="1209" w:type="dxa"/>
          </w:tcPr>
          <w:p w14:paraId="53963DC4" w14:textId="77777777" w:rsidR="002F2296" w:rsidRPr="00502873" w:rsidRDefault="002F2296" w:rsidP="002F2296">
            <w:pPr>
              <w:jc w:val="center"/>
              <w:rPr>
                <w:color w:val="808080" w:themeColor="background1" w:themeShade="80"/>
              </w:rPr>
            </w:pPr>
            <w:r w:rsidRPr="00502873">
              <w:rPr>
                <w:color w:val="808080" w:themeColor="background1" w:themeShade="80"/>
              </w:rPr>
              <w:t>3,0</w:t>
            </w:r>
          </w:p>
        </w:tc>
        <w:tc>
          <w:tcPr>
            <w:tcW w:w="1701" w:type="dxa"/>
          </w:tcPr>
          <w:p w14:paraId="45CC6530" w14:textId="77777777" w:rsidR="002F2296" w:rsidRPr="00502873" w:rsidRDefault="002F2296" w:rsidP="002F2296">
            <w:pPr>
              <w:jc w:val="center"/>
              <w:rPr>
                <w:color w:val="808080" w:themeColor="background1" w:themeShade="80"/>
              </w:rPr>
            </w:pPr>
            <w:r w:rsidRPr="00502873">
              <w:rPr>
                <w:color w:val="808080" w:themeColor="background1" w:themeShade="80"/>
              </w:rPr>
              <w:t>46,14</w:t>
            </w:r>
          </w:p>
        </w:tc>
        <w:tc>
          <w:tcPr>
            <w:tcW w:w="2693" w:type="dxa"/>
          </w:tcPr>
          <w:p w14:paraId="4D52CC3C" w14:textId="77777777" w:rsidR="002F2296" w:rsidRPr="00502873" w:rsidRDefault="002F2296" w:rsidP="002F2296">
            <w:pPr>
              <w:jc w:val="center"/>
              <w:rPr>
                <w:color w:val="808080" w:themeColor="background1" w:themeShade="80"/>
              </w:rPr>
            </w:pPr>
            <w:r>
              <w:rPr>
                <w:color w:val="808080" w:themeColor="background1" w:themeShade="80"/>
              </w:rPr>
              <w:t>2,31</w:t>
            </w:r>
          </w:p>
        </w:tc>
      </w:tr>
      <w:tr w:rsidR="002F2296" w14:paraId="3DA01797" w14:textId="77777777" w:rsidTr="002F2296">
        <w:trPr>
          <w:jc w:val="center"/>
        </w:trPr>
        <w:tc>
          <w:tcPr>
            <w:tcW w:w="817" w:type="dxa"/>
          </w:tcPr>
          <w:p w14:paraId="3D59E655" w14:textId="77777777" w:rsidR="002F2296" w:rsidRDefault="002F2296" w:rsidP="002F2296">
            <w:pPr>
              <w:jc w:val="center"/>
            </w:pPr>
            <w:r>
              <w:t>4</w:t>
            </w:r>
          </w:p>
        </w:tc>
        <w:tc>
          <w:tcPr>
            <w:tcW w:w="1209" w:type="dxa"/>
          </w:tcPr>
          <w:p w14:paraId="3CE61C54" w14:textId="77777777" w:rsidR="002F2296" w:rsidRPr="00502873" w:rsidRDefault="002F2296" w:rsidP="002F2296">
            <w:pPr>
              <w:jc w:val="center"/>
              <w:rPr>
                <w:color w:val="808080" w:themeColor="background1" w:themeShade="80"/>
              </w:rPr>
            </w:pPr>
            <w:r>
              <w:t>0,08</w:t>
            </w:r>
          </w:p>
        </w:tc>
        <w:tc>
          <w:tcPr>
            <w:tcW w:w="1209" w:type="dxa"/>
          </w:tcPr>
          <w:p w14:paraId="62D98700" w14:textId="77777777" w:rsidR="002F2296" w:rsidRPr="00502873" w:rsidRDefault="002F2296" w:rsidP="002F2296">
            <w:pPr>
              <w:jc w:val="center"/>
              <w:rPr>
                <w:color w:val="808080" w:themeColor="background1" w:themeShade="80"/>
              </w:rPr>
            </w:pPr>
            <w:r w:rsidRPr="00502873">
              <w:rPr>
                <w:color w:val="808080" w:themeColor="background1" w:themeShade="80"/>
              </w:rPr>
              <w:t>3,5</w:t>
            </w:r>
          </w:p>
        </w:tc>
        <w:tc>
          <w:tcPr>
            <w:tcW w:w="1701" w:type="dxa"/>
          </w:tcPr>
          <w:p w14:paraId="4E1CE596" w14:textId="77777777" w:rsidR="002F2296" w:rsidRPr="00502873" w:rsidRDefault="002F2296" w:rsidP="002F2296">
            <w:pPr>
              <w:jc w:val="center"/>
              <w:rPr>
                <w:color w:val="808080" w:themeColor="background1" w:themeShade="80"/>
              </w:rPr>
            </w:pPr>
            <w:r w:rsidRPr="00502873">
              <w:rPr>
                <w:color w:val="808080" w:themeColor="background1" w:themeShade="80"/>
              </w:rPr>
              <w:t>53,83</w:t>
            </w:r>
          </w:p>
        </w:tc>
        <w:tc>
          <w:tcPr>
            <w:tcW w:w="2693" w:type="dxa"/>
          </w:tcPr>
          <w:p w14:paraId="45A09C7C" w14:textId="77777777" w:rsidR="002F2296" w:rsidRPr="00502873" w:rsidRDefault="002F2296" w:rsidP="002F2296">
            <w:pPr>
              <w:jc w:val="center"/>
              <w:rPr>
                <w:color w:val="808080" w:themeColor="background1" w:themeShade="80"/>
              </w:rPr>
            </w:pPr>
            <w:r>
              <w:rPr>
                <w:color w:val="808080" w:themeColor="background1" w:themeShade="80"/>
              </w:rPr>
              <w:t>2,69</w:t>
            </w:r>
          </w:p>
        </w:tc>
      </w:tr>
      <w:tr w:rsidR="002F2296" w14:paraId="7AAC119D" w14:textId="77777777" w:rsidTr="002F2296">
        <w:trPr>
          <w:jc w:val="center"/>
        </w:trPr>
        <w:tc>
          <w:tcPr>
            <w:tcW w:w="817" w:type="dxa"/>
          </w:tcPr>
          <w:p w14:paraId="41B5CDD4" w14:textId="77777777" w:rsidR="002F2296" w:rsidRDefault="002F2296" w:rsidP="002F2296">
            <w:pPr>
              <w:jc w:val="center"/>
            </w:pPr>
            <w:r>
              <w:t>5</w:t>
            </w:r>
          </w:p>
        </w:tc>
        <w:tc>
          <w:tcPr>
            <w:tcW w:w="1209" w:type="dxa"/>
          </w:tcPr>
          <w:p w14:paraId="76A60CE9" w14:textId="77777777" w:rsidR="002F2296" w:rsidRPr="00502873" w:rsidRDefault="002F2296" w:rsidP="002F2296">
            <w:pPr>
              <w:jc w:val="center"/>
              <w:rPr>
                <w:color w:val="808080" w:themeColor="background1" w:themeShade="80"/>
              </w:rPr>
            </w:pPr>
            <w:r>
              <w:t>0,10</w:t>
            </w:r>
          </w:p>
        </w:tc>
        <w:tc>
          <w:tcPr>
            <w:tcW w:w="1209" w:type="dxa"/>
          </w:tcPr>
          <w:p w14:paraId="5B4A511C" w14:textId="77777777" w:rsidR="002F2296" w:rsidRPr="00502873" w:rsidRDefault="002F2296" w:rsidP="002F2296">
            <w:pPr>
              <w:jc w:val="center"/>
              <w:rPr>
                <w:color w:val="808080" w:themeColor="background1" w:themeShade="80"/>
              </w:rPr>
            </w:pPr>
            <w:r w:rsidRPr="00502873">
              <w:rPr>
                <w:color w:val="808080" w:themeColor="background1" w:themeShade="80"/>
              </w:rPr>
              <w:t>4,0</w:t>
            </w:r>
          </w:p>
        </w:tc>
        <w:tc>
          <w:tcPr>
            <w:tcW w:w="1701" w:type="dxa"/>
          </w:tcPr>
          <w:p w14:paraId="4D1692C9" w14:textId="77777777" w:rsidR="002F2296" w:rsidRPr="00502873" w:rsidRDefault="002F2296" w:rsidP="002F2296">
            <w:pPr>
              <w:jc w:val="center"/>
              <w:rPr>
                <w:color w:val="808080" w:themeColor="background1" w:themeShade="80"/>
              </w:rPr>
            </w:pPr>
            <w:r w:rsidRPr="00502873">
              <w:rPr>
                <w:color w:val="808080" w:themeColor="background1" w:themeShade="80"/>
              </w:rPr>
              <w:t>61,52</w:t>
            </w:r>
          </w:p>
        </w:tc>
        <w:tc>
          <w:tcPr>
            <w:tcW w:w="2693" w:type="dxa"/>
          </w:tcPr>
          <w:p w14:paraId="760A0D45" w14:textId="77777777" w:rsidR="002F2296" w:rsidRPr="00502873" w:rsidRDefault="002F2296" w:rsidP="002F2296">
            <w:pPr>
              <w:jc w:val="center"/>
              <w:rPr>
                <w:color w:val="808080" w:themeColor="background1" w:themeShade="80"/>
              </w:rPr>
            </w:pPr>
            <w:r>
              <w:rPr>
                <w:color w:val="808080" w:themeColor="background1" w:themeShade="80"/>
              </w:rPr>
              <w:t>3,08</w:t>
            </w:r>
          </w:p>
        </w:tc>
      </w:tr>
      <w:tr w:rsidR="002F2296" w14:paraId="5A312BE9" w14:textId="77777777" w:rsidTr="002F2296">
        <w:trPr>
          <w:jc w:val="center"/>
        </w:trPr>
        <w:tc>
          <w:tcPr>
            <w:tcW w:w="817" w:type="dxa"/>
          </w:tcPr>
          <w:p w14:paraId="362CB67C" w14:textId="77777777" w:rsidR="002F2296" w:rsidRDefault="002F2296" w:rsidP="002F2296">
            <w:pPr>
              <w:jc w:val="center"/>
            </w:pPr>
            <w:r>
              <w:t>6</w:t>
            </w:r>
          </w:p>
        </w:tc>
        <w:tc>
          <w:tcPr>
            <w:tcW w:w="1209" w:type="dxa"/>
          </w:tcPr>
          <w:p w14:paraId="6C619606" w14:textId="77777777" w:rsidR="002F2296" w:rsidRPr="00502873" w:rsidRDefault="002F2296" w:rsidP="002F2296">
            <w:pPr>
              <w:jc w:val="center"/>
              <w:rPr>
                <w:color w:val="808080" w:themeColor="background1" w:themeShade="80"/>
              </w:rPr>
            </w:pPr>
            <w:r>
              <w:t>0,12</w:t>
            </w:r>
          </w:p>
        </w:tc>
        <w:tc>
          <w:tcPr>
            <w:tcW w:w="1209" w:type="dxa"/>
          </w:tcPr>
          <w:p w14:paraId="76C5625B" w14:textId="77777777" w:rsidR="002F2296" w:rsidRPr="00502873" w:rsidRDefault="002F2296" w:rsidP="002F2296">
            <w:pPr>
              <w:jc w:val="center"/>
              <w:rPr>
                <w:color w:val="808080" w:themeColor="background1" w:themeShade="80"/>
              </w:rPr>
            </w:pPr>
            <w:r w:rsidRPr="00502873">
              <w:rPr>
                <w:color w:val="808080" w:themeColor="background1" w:themeShade="80"/>
              </w:rPr>
              <w:t>4,5</w:t>
            </w:r>
          </w:p>
        </w:tc>
        <w:tc>
          <w:tcPr>
            <w:tcW w:w="1701" w:type="dxa"/>
          </w:tcPr>
          <w:p w14:paraId="0D5B38C5" w14:textId="77777777" w:rsidR="002F2296" w:rsidRPr="00502873" w:rsidRDefault="002F2296" w:rsidP="002F2296">
            <w:pPr>
              <w:jc w:val="center"/>
              <w:rPr>
                <w:color w:val="808080" w:themeColor="background1" w:themeShade="80"/>
              </w:rPr>
            </w:pPr>
            <w:r w:rsidRPr="00502873">
              <w:rPr>
                <w:color w:val="808080" w:themeColor="background1" w:themeShade="80"/>
              </w:rPr>
              <w:t>69,21</w:t>
            </w:r>
          </w:p>
        </w:tc>
        <w:tc>
          <w:tcPr>
            <w:tcW w:w="2693" w:type="dxa"/>
          </w:tcPr>
          <w:p w14:paraId="7F9D8CD8" w14:textId="77777777" w:rsidR="002F2296" w:rsidRPr="00502873" w:rsidRDefault="002F2296" w:rsidP="002F2296">
            <w:pPr>
              <w:jc w:val="center"/>
              <w:rPr>
                <w:color w:val="808080" w:themeColor="background1" w:themeShade="80"/>
              </w:rPr>
            </w:pPr>
            <w:r>
              <w:rPr>
                <w:color w:val="808080" w:themeColor="background1" w:themeShade="80"/>
              </w:rPr>
              <w:t>3,46</w:t>
            </w:r>
          </w:p>
        </w:tc>
      </w:tr>
      <w:tr w:rsidR="002F2296" w14:paraId="5F7E2A6D" w14:textId="77777777" w:rsidTr="002F2296">
        <w:trPr>
          <w:jc w:val="center"/>
        </w:trPr>
        <w:tc>
          <w:tcPr>
            <w:tcW w:w="817" w:type="dxa"/>
          </w:tcPr>
          <w:p w14:paraId="2B6E63C9" w14:textId="77777777" w:rsidR="002F2296" w:rsidRDefault="002F2296" w:rsidP="002F2296">
            <w:pPr>
              <w:jc w:val="center"/>
            </w:pPr>
            <w:r>
              <w:t>7</w:t>
            </w:r>
          </w:p>
        </w:tc>
        <w:tc>
          <w:tcPr>
            <w:tcW w:w="1209" w:type="dxa"/>
          </w:tcPr>
          <w:p w14:paraId="44F6DD34" w14:textId="77777777" w:rsidR="002F2296" w:rsidRPr="00502873" w:rsidRDefault="002F2296" w:rsidP="002F2296">
            <w:pPr>
              <w:jc w:val="center"/>
              <w:rPr>
                <w:color w:val="808080" w:themeColor="background1" w:themeShade="80"/>
              </w:rPr>
            </w:pPr>
            <w:r>
              <w:t>0,14</w:t>
            </w:r>
          </w:p>
        </w:tc>
        <w:tc>
          <w:tcPr>
            <w:tcW w:w="1209" w:type="dxa"/>
          </w:tcPr>
          <w:p w14:paraId="4D90DCCC" w14:textId="77777777" w:rsidR="002F2296" w:rsidRPr="00502873" w:rsidRDefault="002F2296" w:rsidP="002F2296">
            <w:pPr>
              <w:jc w:val="center"/>
              <w:rPr>
                <w:color w:val="808080" w:themeColor="background1" w:themeShade="80"/>
              </w:rPr>
            </w:pPr>
            <w:r w:rsidRPr="00502873">
              <w:rPr>
                <w:color w:val="808080" w:themeColor="background1" w:themeShade="80"/>
              </w:rPr>
              <w:t>5,0</w:t>
            </w:r>
          </w:p>
        </w:tc>
        <w:tc>
          <w:tcPr>
            <w:tcW w:w="1701" w:type="dxa"/>
          </w:tcPr>
          <w:p w14:paraId="49734DD5" w14:textId="77777777" w:rsidR="002F2296" w:rsidRPr="00502873" w:rsidRDefault="002F2296" w:rsidP="002F2296">
            <w:pPr>
              <w:jc w:val="center"/>
              <w:rPr>
                <w:color w:val="808080" w:themeColor="background1" w:themeShade="80"/>
              </w:rPr>
            </w:pPr>
            <w:r w:rsidRPr="00502873">
              <w:rPr>
                <w:color w:val="808080" w:themeColor="background1" w:themeShade="80"/>
              </w:rPr>
              <w:t>76,9</w:t>
            </w:r>
          </w:p>
        </w:tc>
        <w:tc>
          <w:tcPr>
            <w:tcW w:w="2693" w:type="dxa"/>
          </w:tcPr>
          <w:p w14:paraId="677DC868" w14:textId="77777777" w:rsidR="002F2296" w:rsidRPr="00502873" w:rsidRDefault="002F2296" w:rsidP="002F2296">
            <w:pPr>
              <w:jc w:val="center"/>
              <w:rPr>
                <w:color w:val="808080" w:themeColor="background1" w:themeShade="80"/>
              </w:rPr>
            </w:pPr>
            <w:r>
              <w:rPr>
                <w:color w:val="808080" w:themeColor="background1" w:themeShade="80"/>
              </w:rPr>
              <w:t>3,85</w:t>
            </w:r>
          </w:p>
        </w:tc>
      </w:tr>
      <w:tr w:rsidR="002F2296" w14:paraId="1947ED9F" w14:textId="77777777" w:rsidTr="002F2296">
        <w:trPr>
          <w:jc w:val="center"/>
        </w:trPr>
        <w:tc>
          <w:tcPr>
            <w:tcW w:w="817" w:type="dxa"/>
          </w:tcPr>
          <w:p w14:paraId="062E7FFA" w14:textId="77777777" w:rsidR="002F2296" w:rsidRDefault="002F2296" w:rsidP="002F2296">
            <w:pPr>
              <w:jc w:val="center"/>
            </w:pPr>
            <w:r>
              <w:t>8</w:t>
            </w:r>
          </w:p>
        </w:tc>
        <w:tc>
          <w:tcPr>
            <w:tcW w:w="1209" w:type="dxa"/>
          </w:tcPr>
          <w:p w14:paraId="40F04E45" w14:textId="77777777" w:rsidR="002F2296" w:rsidRPr="00502873" w:rsidRDefault="002F2296" w:rsidP="002F2296">
            <w:pPr>
              <w:jc w:val="center"/>
              <w:rPr>
                <w:color w:val="808080" w:themeColor="background1" w:themeShade="80"/>
              </w:rPr>
            </w:pPr>
            <w:r>
              <w:t>0,16</w:t>
            </w:r>
          </w:p>
        </w:tc>
        <w:tc>
          <w:tcPr>
            <w:tcW w:w="1209" w:type="dxa"/>
          </w:tcPr>
          <w:p w14:paraId="5DF78C99" w14:textId="77777777" w:rsidR="002F2296" w:rsidRPr="00502873" w:rsidRDefault="002F2296" w:rsidP="002F2296">
            <w:pPr>
              <w:jc w:val="center"/>
              <w:rPr>
                <w:color w:val="808080" w:themeColor="background1" w:themeShade="80"/>
              </w:rPr>
            </w:pPr>
            <w:r w:rsidRPr="00502873">
              <w:rPr>
                <w:color w:val="808080" w:themeColor="background1" w:themeShade="80"/>
              </w:rPr>
              <w:t>5,2</w:t>
            </w:r>
          </w:p>
        </w:tc>
        <w:tc>
          <w:tcPr>
            <w:tcW w:w="1701" w:type="dxa"/>
          </w:tcPr>
          <w:p w14:paraId="7CD9BA1F" w14:textId="77777777" w:rsidR="002F2296" w:rsidRPr="00502873" w:rsidRDefault="002F2296" w:rsidP="002F2296">
            <w:pPr>
              <w:jc w:val="center"/>
              <w:rPr>
                <w:color w:val="808080" w:themeColor="background1" w:themeShade="80"/>
              </w:rPr>
            </w:pPr>
            <w:r w:rsidRPr="00502873">
              <w:rPr>
                <w:color w:val="808080" w:themeColor="background1" w:themeShade="80"/>
              </w:rPr>
              <w:t>79,98</w:t>
            </w:r>
          </w:p>
        </w:tc>
        <w:tc>
          <w:tcPr>
            <w:tcW w:w="2693" w:type="dxa"/>
          </w:tcPr>
          <w:p w14:paraId="47C630B8" w14:textId="77777777" w:rsidR="002F2296" w:rsidRPr="00502873" w:rsidRDefault="002F2296" w:rsidP="002F2296">
            <w:pPr>
              <w:jc w:val="center"/>
              <w:rPr>
                <w:color w:val="808080" w:themeColor="background1" w:themeShade="80"/>
              </w:rPr>
            </w:pPr>
            <w:r>
              <w:rPr>
                <w:color w:val="808080" w:themeColor="background1" w:themeShade="80"/>
              </w:rPr>
              <w:t>4,00</w:t>
            </w:r>
          </w:p>
        </w:tc>
      </w:tr>
      <w:tr w:rsidR="002F2296" w14:paraId="4DB47830" w14:textId="77777777" w:rsidTr="002F2296">
        <w:trPr>
          <w:jc w:val="center"/>
        </w:trPr>
        <w:tc>
          <w:tcPr>
            <w:tcW w:w="817" w:type="dxa"/>
          </w:tcPr>
          <w:p w14:paraId="77739A04" w14:textId="77777777" w:rsidR="002F2296" w:rsidRDefault="002F2296" w:rsidP="002F2296">
            <w:pPr>
              <w:jc w:val="center"/>
            </w:pPr>
            <w:r>
              <w:t>9</w:t>
            </w:r>
          </w:p>
        </w:tc>
        <w:tc>
          <w:tcPr>
            <w:tcW w:w="1209" w:type="dxa"/>
          </w:tcPr>
          <w:p w14:paraId="28E88091" w14:textId="77777777" w:rsidR="002F2296" w:rsidRPr="00502873" w:rsidRDefault="002F2296" w:rsidP="002F2296">
            <w:pPr>
              <w:jc w:val="center"/>
              <w:rPr>
                <w:color w:val="808080" w:themeColor="background1" w:themeShade="80"/>
              </w:rPr>
            </w:pPr>
            <w:r>
              <w:t>0,18</w:t>
            </w:r>
          </w:p>
        </w:tc>
        <w:tc>
          <w:tcPr>
            <w:tcW w:w="1209" w:type="dxa"/>
          </w:tcPr>
          <w:p w14:paraId="7A9910EA" w14:textId="77777777" w:rsidR="002F2296" w:rsidRPr="00502873" w:rsidRDefault="002F2296" w:rsidP="002F2296">
            <w:pPr>
              <w:jc w:val="center"/>
              <w:rPr>
                <w:color w:val="808080" w:themeColor="background1" w:themeShade="80"/>
              </w:rPr>
            </w:pPr>
            <w:r w:rsidRPr="00502873">
              <w:rPr>
                <w:color w:val="808080" w:themeColor="background1" w:themeShade="80"/>
              </w:rPr>
              <w:t>6,0</w:t>
            </w:r>
          </w:p>
        </w:tc>
        <w:tc>
          <w:tcPr>
            <w:tcW w:w="1701" w:type="dxa"/>
          </w:tcPr>
          <w:p w14:paraId="5D2AE3D5" w14:textId="77777777" w:rsidR="002F2296" w:rsidRPr="00502873" w:rsidRDefault="002F2296" w:rsidP="002F2296">
            <w:pPr>
              <w:jc w:val="center"/>
              <w:rPr>
                <w:color w:val="808080" w:themeColor="background1" w:themeShade="80"/>
              </w:rPr>
            </w:pPr>
            <w:r w:rsidRPr="00502873">
              <w:rPr>
                <w:color w:val="808080" w:themeColor="background1" w:themeShade="80"/>
              </w:rPr>
              <w:t>92,28</w:t>
            </w:r>
          </w:p>
        </w:tc>
        <w:tc>
          <w:tcPr>
            <w:tcW w:w="2693" w:type="dxa"/>
          </w:tcPr>
          <w:p w14:paraId="517341E9" w14:textId="77777777" w:rsidR="002F2296" w:rsidRPr="00502873" w:rsidRDefault="002F2296" w:rsidP="002F2296">
            <w:pPr>
              <w:jc w:val="center"/>
              <w:rPr>
                <w:color w:val="808080" w:themeColor="background1" w:themeShade="80"/>
              </w:rPr>
            </w:pPr>
            <w:r>
              <w:rPr>
                <w:color w:val="808080" w:themeColor="background1" w:themeShade="80"/>
              </w:rPr>
              <w:t>4,61</w:t>
            </w:r>
          </w:p>
        </w:tc>
      </w:tr>
      <w:tr w:rsidR="002F2296" w14:paraId="74A0BC27" w14:textId="77777777" w:rsidTr="002F2296">
        <w:trPr>
          <w:jc w:val="center"/>
        </w:trPr>
        <w:tc>
          <w:tcPr>
            <w:tcW w:w="817" w:type="dxa"/>
          </w:tcPr>
          <w:p w14:paraId="1F739C89" w14:textId="77777777" w:rsidR="002F2296" w:rsidRDefault="002F2296" w:rsidP="002F2296">
            <w:pPr>
              <w:jc w:val="center"/>
            </w:pPr>
            <w:r>
              <w:t>10</w:t>
            </w:r>
          </w:p>
        </w:tc>
        <w:tc>
          <w:tcPr>
            <w:tcW w:w="1209" w:type="dxa"/>
          </w:tcPr>
          <w:p w14:paraId="3148F81B" w14:textId="77777777" w:rsidR="002F2296" w:rsidRPr="00502873" w:rsidRDefault="002F2296" w:rsidP="002F2296">
            <w:pPr>
              <w:jc w:val="center"/>
              <w:rPr>
                <w:color w:val="808080" w:themeColor="background1" w:themeShade="80"/>
              </w:rPr>
            </w:pPr>
            <w:r>
              <w:t>0,20</w:t>
            </w:r>
          </w:p>
        </w:tc>
        <w:tc>
          <w:tcPr>
            <w:tcW w:w="1209" w:type="dxa"/>
          </w:tcPr>
          <w:p w14:paraId="5762F076" w14:textId="77777777" w:rsidR="002F2296" w:rsidRPr="00502873" w:rsidRDefault="002F2296" w:rsidP="002F2296">
            <w:pPr>
              <w:jc w:val="center"/>
              <w:rPr>
                <w:color w:val="808080" w:themeColor="background1" w:themeShade="80"/>
              </w:rPr>
            </w:pPr>
            <w:r w:rsidRPr="00502873">
              <w:rPr>
                <w:color w:val="808080" w:themeColor="background1" w:themeShade="80"/>
              </w:rPr>
              <w:t>6,2</w:t>
            </w:r>
          </w:p>
        </w:tc>
        <w:tc>
          <w:tcPr>
            <w:tcW w:w="1701" w:type="dxa"/>
          </w:tcPr>
          <w:p w14:paraId="09AFB1BE" w14:textId="77777777" w:rsidR="002F2296" w:rsidRPr="00502873" w:rsidRDefault="002F2296" w:rsidP="002F2296">
            <w:pPr>
              <w:jc w:val="center"/>
              <w:rPr>
                <w:color w:val="808080" w:themeColor="background1" w:themeShade="80"/>
              </w:rPr>
            </w:pPr>
            <w:r w:rsidRPr="00502873">
              <w:rPr>
                <w:color w:val="808080" w:themeColor="background1" w:themeShade="80"/>
              </w:rPr>
              <w:t>95,46</w:t>
            </w:r>
          </w:p>
        </w:tc>
        <w:tc>
          <w:tcPr>
            <w:tcW w:w="2693" w:type="dxa"/>
          </w:tcPr>
          <w:p w14:paraId="34427574" w14:textId="77777777" w:rsidR="002F2296" w:rsidRPr="00502873" w:rsidRDefault="002F2296" w:rsidP="002F2296">
            <w:pPr>
              <w:jc w:val="center"/>
              <w:rPr>
                <w:color w:val="808080" w:themeColor="background1" w:themeShade="80"/>
              </w:rPr>
            </w:pPr>
            <w:r>
              <w:rPr>
                <w:color w:val="808080" w:themeColor="background1" w:themeShade="80"/>
              </w:rPr>
              <w:t>4,77</w:t>
            </w:r>
          </w:p>
        </w:tc>
      </w:tr>
    </w:tbl>
    <w:p w14:paraId="13917225" w14:textId="77777777" w:rsidR="002F2296" w:rsidRPr="00B322D7" w:rsidRDefault="002F2296" w:rsidP="002F2296">
      <w:pPr>
        <w:rPr>
          <w:b/>
        </w:rPr>
      </w:pPr>
      <w:r w:rsidRPr="00B322D7">
        <w:rPr>
          <w:b/>
        </w:rPr>
        <w:t>3. Schritt: „reale“ Länge des Lichtbalken</w:t>
      </w:r>
      <w:r>
        <w:rPr>
          <w:b/>
        </w:rPr>
        <w:t>s</w:t>
      </w:r>
    </w:p>
    <w:p w14:paraId="4DD4BD72" w14:textId="77777777" w:rsidR="002F2296" w:rsidRDefault="002F2296" w:rsidP="002F2296">
      <w:r>
        <w:t>Bestimme mit Hilfe des Maßstabes die „reale“ Länge der Lichtbalken und trage sie in die obige Tabelle ein!</w:t>
      </w:r>
    </w:p>
    <w:p w14:paraId="7574AD9B" w14:textId="77777777" w:rsidR="002F2296" w:rsidRDefault="002F2296" w:rsidP="002F2296"/>
    <w:p w14:paraId="1835026E" w14:textId="77777777" w:rsidR="002F2296" w:rsidRDefault="002F2296" w:rsidP="002F2296"/>
    <w:p w14:paraId="44AAF7D3" w14:textId="77777777" w:rsidR="002F2296" w:rsidRPr="00C013BF" w:rsidRDefault="002F2296" w:rsidP="002F2296">
      <w:pPr>
        <w:rPr>
          <w:b/>
        </w:rPr>
      </w:pPr>
      <w:r w:rsidRPr="00C013BF">
        <w:rPr>
          <w:b/>
        </w:rPr>
        <w:t>5. Schritt: Diagramm erstellen</w:t>
      </w:r>
    </w:p>
    <w:p w14:paraId="6DF22687" w14:textId="77777777" w:rsidR="002F2296" w:rsidRDefault="002F2296" w:rsidP="002F2296">
      <w:r>
        <w:t>Erstelle aus den Daten ein v-t-Diagramm der Bewegung für die ersten zwei Sekunden!</w:t>
      </w:r>
    </w:p>
    <w:p w14:paraId="06CB8C07" w14:textId="58A90EFE" w:rsidR="002F2296" w:rsidRDefault="002F2296" w:rsidP="002F2296">
      <w:pPr>
        <w:jc w:val="center"/>
      </w:pPr>
      <w:r>
        <w:rPr>
          <w:noProof/>
        </w:rPr>
        <w:drawing>
          <wp:inline distT="0" distB="0" distL="0" distR="0" wp14:anchorId="622B4207" wp14:editId="14BFC026">
            <wp:extent cx="3493224" cy="2072729"/>
            <wp:effectExtent l="0" t="0" r="37465" b="3556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D73C05" w14:textId="1926879A" w:rsidR="00A55CD1" w:rsidRDefault="00A55CD1">
      <w:r>
        <w:br w:type="page"/>
      </w:r>
    </w:p>
    <w:p w14:paraId="1F36BEC1" w14:textId="77777777" w:rsidR="00A55CD1" w:rsidRPr="00BF5A9E" w:rsidRDefault="00A55CD1" w:rsidP="00A55CD1">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36BCB4BE" w14:textId="6AB37118" w:rsidR="00A55CD1" w:rsidRPr="00AA6A3C" w:rsidRDefault="00A55CD1" w:rsidP="00A55CD1">
      <w:pPr>
        <w:jc w:val="center"/>
        <w:rPr>
          <w:b/>
          <w:u w:val="single"/>
        </w:rPr>
      </w:pPr>
      <w:r>
        <w:rPr>
          <w:b/>
          <w:i/>
          <w:sz w:val="28"/>
        </w:rPr>
        <w:t>Aufnahme von langzeitbelichteten Fotos</w:t>
      </w:r>
      <w:r w:rsidRPr="00AA6A3C">
        <w:rPr>
          <w:b/>
          <w:u w:val="single"/>
        </w:rPr>
        <w:t xml:space="preserve"> </w:t>
      </w:r>
    </w:p>
    <w:p w14:paraId="424AE8E4" w14:textId="4ED540FA" w:rsidR="00A55CD1" w:rsidRPr="00A55CD1" w:rsidRDefault="00A55CD1" w:rsidP="00A55CD1">
      <w:pPr>
        <w:spacing w:before="120"/>
        <w:rPr>
          <w:b/>
          <w:u w:val="single"/>
        </w:rPr>
      </w:pPr>
      <w:r>
        <w:rPr>
          <w:b/>
          <w:u w:val="single"/>
        </w:rPr>
        <w:t>Ziel:</w:t>
      </w:r>
    </w:p>
    <w:p w14:paraId="006EBD29" w14:textId="77777777" w:rsidR="00A55CD1" w:rsidRDefault="00A55CD1" w:rsidP="00A55CD1">
      <w:pPr>
        <w:spacing w:before="120"/>
      </w:pPr>
      <w:r>
        <w:t>Aufnahme von langzeitbelichteten Bildern zur Auswertung von Bewegungen. Die Form der Bewegung könnt ihr selber wählen. Sie sollte aber etwa 2-4 Sekunden dauern und so sein, dass ihr sie mit einem Foto aufnehmen könnt, ohne diesen zu bewegen. Die Bewegung sollte nur in zwei Raumrichtungen erfolgen.</w:t>
      </w:r>
    </w:p>
    <w:p w14:paraId="335B8318" w14:textId="77777777" w:rsidR="00A55CD1" w:rsidRPr="00AA6A3C" w:rsidRDefault="00A55CD1" w:rsidP="00A55CD1">
      <w:pPr>
        <w:spacing w:before="240"/>
        <w:rPr>
          <w:b/>
          <w:u w:val="single"/>
        </w:rPr>
      </w:pPr>
      <w:r w:rsidRPr="00AA6A3C">
        <w:rPr>
          <w:b/>
          <w:u w:val="single"/>
        </w:rPr>
        <w:t>Materialien:</w:t>
      </w:r>
    </w:p>
    <w:p w14:paraId="58C10836" w14:textId="77777777" w:rsidR="00A55CD1" w:rsidRDefault="00A55CD1" w:rsidP="00A55CD1">
      <w:pPr>
        <w:pStyle w:val="Listenabsatz"/>
        <w:numPr>
          <w:ilvl w:val="0"/>
          <w:numId w:val="37"/>
        </w:numPr>
        <w:spacing w:before="120"/>
        <w:rPr>
          <w:rFonts w:asciiTheme="minorHAnsi" w:hAnsiTheme="minorHAnsi"/>
          <w:noProof/>
          <w:sz w:val="22"/>
          <w:lang w:eastAsia="de-DE"/>
        </w:rPr>
      </w:pPr>
      <w:r>
        <w:rPr>
          <w:rFonts w:asciiTheme="minorHAnsi" w:hAnsiTheme="minorHAnsi"/>
          <w:sz w:val="22"/>
        </w:rPr>
        <w:t>Digitalkamera</w:t>
      </w:r>
    </w:p>
    <w:p w14:paraId="0064D274" w14:textId="77777777" w:rsidR="00A55CD1" w:rsidRDefault="00A55CD1" w:rsidP="00A55CD1">
      <w:pPr>
        <w:pStyle w:val="Listenabsatz"/>
        <w:numPr>
          <w:ilvl w:val="0"/>
          <w:numId w:val="37"/>
        </w:numPr>
        <w:spacing w:before="120"/>
        <w:rPr>
          <w:rFonts w:asciiTheme="minorHAnsi" w:hAnsiTheme="minorHAnsi"/>
          <w:noProof/>
          <w:sz w:val="22"/>
          <w:lang w:eastAsia="de-DE"/>
        </w:rPr>
      </w:pPr>
      <w:r>
        <w:rPr>
          <w:rFonts w:asciiTheme="minorHAnsi" w:hAnsiTheme="minorHAnsi"/>
          <w:sz w:val="22"/>
        </w:rPr>
        <w:t>Stativ</w:t>
      </w:r>
    </w:p>
    <w:p w14:paraId="36EA6B3B" w14:textId="77777777" w:rsidR="00A55CD1" w:rsidRDefault="00A55CD1" w:rsidP="00A55CD1">
      <w:pPr>
        <w:pStyle w:val="Listenabsatz"/>
        <w:numPr>
          <w:ilvl w:val="0"/>
          <w:numId w:val="37"/>
        </w:numPr>
        <w:spacing w:before="120"/>
        <w:rPr>
          <w:rFonts w:asciiTheme="minorHAnsi" w:hAnsiTheme="minorHAnsi"/>
          <w:noProof/>
          <w:sz w:val="22"/>
          <w:lang w:eastAsia="de-DE"/>
        </w:rPr>
      </w:pPr>
      <w:r>
        <w:rPr>
          <w:rFonts w:asciiTheme="minorHAnsi" w:hAnsiTheme="minorHAnsi"/>
          <w:sz w:val="22"/>
        </w:rPr>
        <w:t>Blinkendes Objekt</w:t>
      </w:r>
    </w:p>
    <w:p w14:paraId="5A208E06" w14:textId="77777777" w:rsidR="00A55CD1" w:rsidRDefault="00A55CD1" w:rsidP="00A55CD1">
      <w:pPr>
        <w:pStyle w:val="Listenabsatz"/>
        <w:numPr>
          <w:ilvl w:val="0"/>
          <w:numId w:val="37"/>
        </w:numPr>
        <w:spacing w:before="120"/>
        <w:rPr>
          <w:rFonts w:asciiTheme="minorHAnsi" w:hAnsiTheme="minorHAnsi"/>
          <w:noProof/>
          <w:sz w:val="22"/>
          <w:lang w:eastAsia="de-DE"/>
        </w:rPr>
      </w:pPr>
      <w:r>
        <w:rPr>
          <w:rFonts w:asciiTheme="minorHAnsi" w:hAnsiTheme="minorHAnsi"/>
          <w:sz w:val="22"/>
        </w:rPr>
        <w:t>Skala (Lineal 1 m)</w:t>
      </w:r>
    </w:p>
    <w:p w14:paraId="2DF5715E" w14:textId="77777777" w:rsidR="00A55CD1" w:rsidRDefault="00A55CD1" w:rsidP="00A55CD1">
      <w:pPr>
        <w:pStyle w:val="Listenabsatz"/>
        <w:numPr>
          <w:ilvl w:val="0"/>
          <w:numId w:val="37"/>
        </w:numPr>
        <w:spacing w:before="120"/>
        <w:rPr>
          <w:rFonts w:asciiTheme="minorHAnsi" w:hAnsiTheme="minorHAnsi"/>
          <w:noProof/>
          <w:sz w:val="22"/>
          <w:lang w:eastAsia="de-DE"/>
        </w:rPr>
      </w:pPr>
      <w:r>
        <w:rPr>
          <w:rFonts w:asciiTheme="minorHAnsi" w:hAnsiTheme="minorHAnsi"/>
          <w:sz w:val="22"/>
        </w:rPr>
        <w:t>PC</w:t>
      </w:r>
    </w:p>
    <w:p w14:paraId="3C0B0049" w14:textId="77777777" w:rsidR="00A55CD1" w:rsidRPr="00C65A26" w:rsidRDefault="00A55CD1" w:rsidP="00A55CD1">
      <w:pPr>
        <w:spacing w:before="120"/>
        <w:rPr>
          <w:b/>
          <w:u w:val="single"/>
        </w:rPr>
      </w:pPr>
      <w:r w:rsidRPr="00C65A26">
        <w:rPr>
          <w:b/>
          <w:u w:val="single"/>
        </w:rPr>
        <w:t>Sicherheitshinweise:</w:t>
      </w:r>
    </w:p>
    <w:p w14:paraId="0D16C1E5" w14:textId="77777777" w:rsidR="00A55CD1" w:rsidRDefault="00A55CD1" w:rsidP="00A55CD1">
      <w:pPr>
        <w:spacing w:before="120"/>
      </w:pPr>
      <w:r>
        <w:t xml:space="preserve">Die LED ist sehr hell, deswegen solltest Du es vermeiden, direkt und für längere Zeit direkt in sie zu blicken. Du kannst sie aber seitlich gut ansehen, damit du z.B. die Geschwindigkeit, mit der die LED blinkt überprüfen kannst! </w:t>
      </w:r>
    </w:p>
    <w:p w14:paraId="3D192BB5" w14:textId="77777777" w:rsidR="00A55CD1" w:rsidRDefault="00A55CD1" w:rsidP="00A55CD1">
      <w:pPr>
        <w:spacing w:before="120"/>
        <w:rPr>
          <w:b/>
          <w:u w:val="single"/>
        </w:rPr>
      </w:pPr>
      <w:r>
        <w:rPr>
          <w:b/>
          <w:u w:val="single"/>
        </w:rPr>
        <w:t>Vorbereitung und Aufnahme:</w:t>
      </w:r>
    </w:p>
    <w:p w14:paraId="09AE9D78" w14:textId="77777777" w:rsid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Stellt das Stativ so auf, dass ihr den Ort der Bewegung gut aufnehmen könnt.</w:t>
      </w:r>
    </w:p>
    <w:p w14:paraId="0ADBA87D" w14:textId="77777777" w:rsid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Stellt nun in die Ebene, in der die Bewegung stattfinden soll die Skala auf. Diese benötigt ihr später zum Auswerten des Bildes.</w:t>
      </w:r>
    </w:p>
    <w:p w14:paraId="27DB771D" w14:textId="77777777" w:rsid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Prüft nun, ob die Bewegung, die ihr vor habt auszuwerten, vollständig zu sehen ist.</w:t>
      </w:r>
    </w:p>
    <w:p w14:paraId="297553C0" w14:textId="77777777" w:rsid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Stellt die Kamera so ein, dass die Belichtungszeit die gewünschte Länge hat (ca. 2 – 4 Sekunden, je nach Art der Bewegung).</w:t>
      </w:r>
      <w:r>
        <w:rPr>
          <w:rFonts w:asciiTheme="minorHAnsi" w:hAnsiTheme="minorHAnsi"/>
          <w:sz w:val="22"/>
        </w:rPr>
        <w:br/>
      </w:r>
    </w:p>
    <w:tbl>
      <w:tblPr>
        <w:tblStyle w:val="Tabellenraster"/>
        <w:tblW w:w="7060" w:type="dxa"/>
        <w:tblInd w:w="1040" w:type="dxa"/>
        <w:tblLook w:val="04A0" w:firstRow="1" w:lastRow="0" w:firstColumn="1" w:lastColumn="0" w:noHBand="0" w:noVBand="1"/>
      </w:tblPr>
      <w:tblGrid>
        <w:gridCol w:w="3009"/>
        <w:gridCol w:w="4051"/>
      </w:tblGrid>
      <w:tr w:rsidR="00A55CD1" w14:paraId="21183922" w14:textId="77777777" w:rsidTr="006260CF">
        <w:tc>
          <w:tcPr>
            <w:tcW w:w="3009" w:type="dxa"/>
          </w:tcPr>
          <w:p w14:paraId="151AB9C7" w14:textId="1F0ADC6E" w:rsidR="00A55CD1" w:rsidRPr="00AA6A3C" w:rsidRDefault="00A55CD1" w:rsidP="006260CF">
            <w:pPr>
              <w:spacing w:before="120"/>
            </w:pPr>
            <w:r>
              <w:t>Modus wählen</w:t>
            </w:r>
          </w:p>
        </w:tc>
        <w:tc>
          <w:tcPr>
            <w:tcW w:w="4051" w:type="dxa"/>
          </w:tcPr>
          <w:p w14:paraId="3D55D6A4" w14:textId="77777777" w:rsidR="00A55CD1" w:rsidRPr="00AA6A3C" w:rsidRDefault="00A55CD1" w:rsidP="006260CF">
            <w:pPr>
              <w:spacing w:before="120"/>
            </w:pPr>
            <w:r>
              <w:t xml:space="preserve">Stelle am Modusrad auf </w:t>
            </w:r>
            <w:r>
              <w:rPr>
                <w:b/>
              </w:rPr>
              <w:t>S</w:t>
            </w:r>
            <w:r>
              <w:t xml:space="preserve"> </w:t>
            </w:r>
          </w:p>
        </w:tc>
      </w:tr>
      <w:tr w:rsidR="00A55CD1" w14:paraId="0A52AF51" w14:textId="77777777" w:rsidTr="006260CF">
        <w:tc>
          <w:tcPr>
            <w:tcW w:w="3009" w:type="dxa"/>
          </w:tcPr>
          <w:p w14:paraId="395481E1" w14:textId="7EB73B81" w:rsidR="00A55CD1" w:rsidRPr="00AA6A3C" w:rsidRDefault="00A55CD1" w:rsidP="006260CF">
            <w:pPr>
              <w:spacing w:before="120"/>
            </w:pPr>
            <w:r>
              <w:t>Belichtungszeit einstellen</w:t>
            </w:r>
          </w:p>
        </w:tc>
        <w:tc>
          <w:tcPr>
            <w:tcW w:w="4051" w:type="dxa"/>
          </w:tcPr>
          <w:p w14:paraId="7A0754E0" w14:textId="77777777" w:rsidR="00A55CD1" w:rsidRDefault="00A55CD1" w:rsidP="00A55CD1">
            <w:pPr>
              <w:pStyle w:val="Listenabsatz"/>
              <w:numPr>
                <w:ilvl w:val="0"/>
                <w:numId w:val="39"/>
              </w:numPr>
              <w:spacing w:before="120"/>
              <w:rPr>
                <w:rFonts w:asciiTheme="minorHAnsi" w:hAnsiTheme="minorHAnsi"/>
                <w:sz w:val="22"/>
              </w:rPr>
            </w:pPr>
            <w:r w:rsidRPr="00370253">
              <w:rPr>
                <w:noProof/>
                <w:lang w:eastAsia="de-DE"/>
              </w:rPr>
              <w:drawing>
                <wp:anchor distT="0" distB="0" distL="114300" distR="114300" simplePos="0" relativeHeight="251657216" behindDoc="0" locked="0" layoutInCell="1" allowOverlap="1" wp14:anchorId="0839B658" wp14:editId="1B3B2402">
                  <wp:simplePos x="0" y="0"/>
                  <wp:positionH relativeFrom="column">
                    <wp:posOffset>2091577</wp:posOffset>
                  </wp:positionH>
                  <wp:positionV relativeFrom="paragraph">
                    <wp:posOffset>317500</wp:posOffset>
                  </wp:positionV>
                  <wp:extent cx="204470" cy="204470"/>
                  <wp:effectExtent l="0" t="0" r="0" b="0"/>
                  <wp:wrapThrough wrapText="bothSides">
                    <wp:wrapPolygon edited="0">
                      <wp:start x="0" y="0"/>
                      <wp:lineTo x="0" y="18783"/>
                      <wp:lineTo x="18783" y="18783"/>
                      <wp:lineTo x="18783" y="0"/>
                      <wp:lineTo x="0" y="0"/>
                    </wp:wrapPolygon>
                  </wp:wrapThrough>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sidRPr="00370253">
              <w:rPr>
                <w:rFonts w:asciiTheme="minorHAnsi" w:hAnsiTheme="minorHAnsi"/>
                <w:sz w:val="22"/>
              </w:rPr>
              <w:t>Drücke [SET]</w:t>
            </w:r>
          </w:p>
          <w:p w14:paraId="065001CD" w14:textId="77777777" w:rsidR="00A55CD1" w:rsidRPr="00370253" w:rsidRDefault="00A55CD1" w:rsidP="00A55CD1">
            <w:pPr>
              <w:pStyle w:val="Listenabsatz"/>
              <w:numPr>
                <w:ilvl w:val="0"/>
                <w:numId w:val="39"/>
              </w:numPr>
              <w:spacing w:before="120"/>
              <w:rPr>
                <w:rFonts w:asciiTheme="minorHAnsi" w:hAnsiTheme="minorHAnsi"/>
                <w:sz w:val="22"/>
              </w:rPr>
            </w:pPr>
            <w:r w:rsidRPr="00370253">
              <w:rPr>
                <w:rFonts w:asciiTheme="minorHAnsi" w:hAnsiTheme="minorHAnsi"/>
                <w:sz w:val="22"/>
              </w:rPr>
              <w:t>Wähle mit [</w:t>
            </w:r>
            <w:r>
              <w:sym w:font="Wingdings 3" w:char="F081"/>
            </w:r>
            <w:r w:rsidRPr="00370253">
              <w:rPr>
                <w:rFonts w:asciiTheme="minorHAnsi" w:hAnsiTheme="minorHAnsi"/>
                <w:sz w:val="22"/>
              </w:rPr>
              <w:t>] und [</w:t>
            </w:r>
            <w:r>
              <w:sym w:font="Wingdings 3" w:char="F082"/>
            </w:r>
            <w:r w:rsidRPr="00370253">
              <w:rPr>
                <w:rFonts w:asciiTheme="minorHAnsi" w:hAnsiTheme="minorHAnsi"/>
                <w:sz w:val="22"/>
              </w:rPr>
              <w:t xml:space="preserve">] </w:t>
            </w:r>
            <w:r w:rsidRPr="00370253">
              <w:sym w:font="Wingdings" w:char="F0E0"/>
            </w:r>
            <w:r w:rsidRPr="00370253">
              <w:rPr>
                <w:rFonts w:asciiTheme="minorHAnsi" w:hAnsiTheme="minorHAnsi"/>
                <w:sz w:val="22"/>
              </w:rPr>
              <w:t xml:space="preserve"> </w:t>
            </w:r>
          </w:p>
          <w:p w14:paraId="4661C2A8" w14:textId="77777777" w:rsidR="00A55CD1" w:rsidRDefault="00A55CD1" w:rsidP="00A55CD1">
            <w:pPr>
              <w:pStyle w:val="Listenabsatz"/>
              <w:numPr>
                <w:ilvl w:val="0"/>
                <w:numId w:val="39"/>
              </w:numPr>
              <w:spacing w:before="120"/>
              <w:rPr>
                <w:rFonts w:asciiTheme="minorHAnsi" w:hAnsiTheme="minorHAnsi"/>
                <w:sz w:val="22"/>
              </w:rPr>
            </w:pPr>
            <w:r w:rsidRPr="00370253">
              <w:rPr>
                <w:rFonts w:asciiTheme="minorHAnsi" w:hAnsiTheme="minorHAnsi"/>
                <w:sz w:val="22"/>
              </w:rPr>
              <w:t>Drücke [SET]</w:t>
            </w:r>
          </w:p>
          <w:p w14:paraId="2F756ED0" w14:textId="77777777" w:rsidR="00A55CD1" w:rsidRDefault="00A55CD1" w:rsidP="00A55CD1">
            <w:pPr>
              <w:pStyle w:val="Listenabsatz"/>
              <w:numPr>
                <w:ilvl w:val="0"/>
                <w:numId w:val="39"/>
              </w:numPr>
              <w:spacing w:before="120"/>
              <w:rPr>
                <w:rFonts w:asciiTheme="minorHAnsi" w:hAnsiTheme="minorHAnsi"/>
                <w:sz w:val="22"/>
              </w:rPr>
            </w:pPr>
            <w:r>
              <w:rPr>
                <w:rFonts w:asciiTheme="minorHAnsi" w:hAnsiTheme="minorHAnsi"/>
                <w:sz w:val="22"/>
              </w:rPr>
              <w:t xml:space="preserve">Ändere mit </w:t>
            </w:r>
            <w:r w:rsidRPr="00370253">
              <w:rPr>
                <w:rFonts w:asciiTheme="minorHAnsi" w:hAnsiTheme="minorHAnsi"/>
                <w:sz w:val="22"/>
              </w:rPr>
              <w:t>[</w:t>
            </w:r>
            <w:r>
              <w:sym w:font="Wingdings 3" w:char="F081"/>
            </w:r>
            <w:r w:rsidRPr="00370253">
              <w:rPr>
                <w:rFonts w:asciiTheme="minorHAnsi" w:hAnsiTheme="minorHAnsi"/>
                <w:sz w:val="22"/>
              </w:rPr>
              <w:t>] und [</w:t>
            </w:r>
            <w:r>
              <w:sym w:font="Wingdings 3" w:char="F082"/>
            </w:r>
            <w:r w:rsidRPr="00370253">
              <w:rPr>
                <w:rFonts w:asciiTheme="minorHAnsi" w:hAnsiTheme="minorHAnsi"/>
                <w:sz w:val="22"/>
              </w:rPr>
              <w:t>]</w:t>
            </w:r>
            <w:r>
              <w:rPr>
                <w:rFonts w:asciiTheme="minorHAnsi" w:hAnsiTheme="minorHAnsi"/>
                <w:sz w:val="22"/>
              </w:rPr>
              <w:t xml:space="preserve"> die Verschlusszeit</w:t>
            </w:r>
          </w:p>
          <w:p w14:paraId="4728FBDA" w14:textId="77777777" w:rsidR="00A55CD1" w:rsidRPr="00370253" w:rsidRDefault="00A55CD1" w:rsidP="00A55CD1">
            <w:pPr>
              <w:pStyle w:val="Listenabsatz"/>
              <w:numPr>
                <w:ilvl w:val="0"/>
                <w:numId w:val="39"/>
              </w:numPr>
              <w:spacing w:before="120"/>
              <w:rPr>
                <w:rFonts w:asciiTheme="minorHAnsi" w:hAnsiTheme="minorHAnsi"/>
                <w:sz w:val="22"/>
              </w:rPr>
            </w:pPr>
            <w:r w:rsidRPr="00370253">
              <w:rPr>
                <w:rFonts w:asciiTheme="minorHAnsi" w:hAnsiTheme="minorHAnsi"/>
                <w:sz w:val="22"/>
              </w:rPr>
              <w:t>Drücke [SET]</w:t>
            </w:r>
          </w:p>
        </w:tc>
      </w:tr>
      <w:tr w:rsidR="00A55CD1" w14:paraId="5C117DD4" w14:textId="77777777" w:rsidTr="006260CF">
        <w:tc>
          <w:tcPr>
            <w:tcW w:w="7060" w:type="dxa"/>
            <w:gridSpan w:val="2"/>
          </w:tcPr>
          <w:p w14:paraId="211C7717" w14:textId="77777777" w:rsidR="00A55CD1" w:rsidRPr="00AA6A3C" w:rsidRDefault="00A55CD1" w:rsidP="006260CF">
            <w:pPr>
              <w:spacing w:before="120"/>
            </w:pPr>
            <w:r>
              <w:t>Foto aufnehmen:</w:t>
            </w:r>
          </w:p>
        </w:tc>
      </w:tr>
      <w:tr w:rsidR="00A55CD1" w14:paraId="7E16C63A" w14:textId="77777777" w:rsidTr="006260CF">
        <w:tc>
          <w:tcPr>
            <w:tcW w:w="3009" w:type="dxa"/>
          </w:tcPr>
          <w:p w14:paraId="26150B01" w14:textId="5672B202" w:rsidR="00A55CD1" w:rsidRPr="00AA6A3C" w:rsidRDefault="00A55CD1" w:rsidP="006260CF">
            <w:pPr>
              <w:spacing w:before="120"/>
            </w:pPr>
            <w:r>
              <w:t>Scharf stellen</w:t>
            </w:r>
            <w:r>
              <w:rPr>
                <w:noProof/>
                <w:lang w:eastAsia="de-DE"/>
              </w:rPr>
              <w:t xml:space="preserve"> </w:t>
            </w:r>
          </w:p>
        </w:tc>
        <w:tc>
          <w:tcPr>
            <w:tcW w:w="4051" w:type="dxa"/>
          </w:tcPr>
          <w:p w14:paraId="1053E8CD" w14:textId="77777777" w:rsidR="00A55CD1" w:rsidRPr="00AA6A3C" w:rsidRDefault="00A55CD1" w:rsidP="006260CF">
            <w:pPr>
              <w:spacing w:before="120"/>
            </w:pPr>
            <w:r>
              <w:t>Drücke den Auslöser leicht, das Bild stellt sich scharf.</w:t>
            </w:r>
          </w:p>
        </w:tc>
      </w:tr>
      <w:tr w:rsidR="00A55CD1" w14:paraId="633FC890" w14:textId="77777777" w:rsidTr="006260CF">
        <w:tc>
          <w:tcPr>
            <w:tcW w:w="3009" w:type="dxa"/>
          </w:tcPr>
          <w:p w14:paraId="4ABFA365" w14:textId="0923D12B" w:rsidR="00A55CD1" w:rsidRPr="00AA6A3C" w:rsidRDefault="00A55CD1" w:rsidP="006260CF">
            <w:pPr>
              <w:spacing w:before="120"/>
            </w:pPr>
            <w:r>
              <w:t>Foto machen</w:t>
            </w:r>
            <w:r>
              <w:rPr>
                <w:noProof/>
                <w:lang w:eastAsia="de-DE"/>
              </w:rPr>
              <w:t xml:space="preserve"> </w:t>
            </w:r>
          </w:p>
        </w:tc>
        <w:tc>
          <w:tcPr>
            <w:tcW w:w="4051" w:type="dxa"/>
          </w:tcPr>
          <w:p w14:paraId="34EC2B24" w14:textId="77777777" w:rsidR="00A55CD1" w:rsidRPr="009F47A4" w:rsidRDefault="00A55CD1" w:rsidP="006260CF">
            <w:pPr>
              <w:spacing w:before="120"/>
            </w:pPr>
            <w:r>
              <w:t xml:space="preserve">Wenn das Bild scharf ist, kannst du den Auslöser ganz drücken, das Bild wird gemacht. Die Kamera sollte dann </w:t>
            </w:r>
            <w:r>
              <w:rPr>
                <w:u w:val="single"/>
              </w:rPr>
              <w:t>nicht</w:t>
            </w:r>
            <w:r>
              <w:t xml:space="preserve"> bewegt werden!</w:t>
            </w:r>
          </w:p>
        </w:tc>
      </w:tr>
    </w:tbl>
    <w:p w14:paraId="4EC1668C" w14:textId="77777777" w:rsid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 xml:space="preserve">Ein Partner führt nun die Bewegung aus. Der andere Partner macht das Bild. </w:t>
      </w:r>
    </w:p>
    <w:p w14:paraId="33924464" w14:textId="45245CD9" w:rsidR="00A55CD1" w:rsidRPr="00A55CD1" w:rsidRDefault="00A55CD1" w:rsidP="00A55CD1">
      <w:pPr>
        <w:pStyle w:val="Listenabsatz"/>
        <w:numPr>
          <w:ilvl w:val="0"/>
          <w:numId w:val="38"/>
        </w:numPr>
        <w:spacing w:before="120"/>
        <w:rPr>
          <w:rFonts w:asciiTheme="minorHAnsi" w:hAnsiTheme="minorHAnsi"/>
          <w:sz w:val="22"/>
        </w:rPr>
      </w:pPr>
      <w:r>
        <w:rPr>
          <w:rFonts w:asciiTheme="minorHAnsi" w:hAnsiTheme="minorHAnsi"/>
          <w:sz w:val="22"/>
        </w:rPr>
        <w:t xml:space="preserve">Überprüft, ob das Bild scharf ist und man die Skala gut erkennen kann. </w:t>
      </w:r>
      <w:r>
        <w:rPr>
          <w:rFonts w:asciiTheme="minorHAnsi" w:hAnsiTheme="minorHAnsi"/>
          <w:sz w:val="22"/>
        </w:rPr>
        <w:br/>
        <w:t>Wenn nicht, nehmt das Bild erneut auf bis es passt!</w:t>
      </w:r>
    </w:p>
    <w:p w14:paraId="3E1C1B50" w14:textId="77777777" w:rsidR="00A55CD1" w:rsidRDefault="00A55CD1" w:rsidP="00A55CD1">
      <w:pPr>
        <w:spacing w:before="120"/>
        <w:rPr>
          <w:b/>
          <w:u w:val="single"/>
        </w:rPr>
      </w:pPr>
    </w:p>
    <w:p w14:paraId="5750AAD8" w14:textId="77777777" w:rsidR="00A55CD1" w:rsidRDefault="00A55CD1" w:rsidP="00A55CD1">
      <w:pPr>
        <w:spacing w:before="120"/>
        <w:rPr>
          <w:b/>
          <w:u w:val="single"/>
        </w:rPr>
      </w:pPr>
    </w:p>
    <w:p w14:paraId="0D567F62" w14:textId="77777777" w:rsidR="00A55CD1" w:rsidRDefault="00A55CD1" w:rsidP="00A55CD1">
      <w:pPr>
        <w:spacing w:before="120"/>
      </w:pPr>
      <w:r>
        <w:rPr>
          <w:b/>
          <w:u w:val="single"/>
        </w:rPr>
        <w:lastRenderedPageBreak/>
        <w:t>Auswertung;</w:t>
      </w:r>
    </w:p>
    <w:p w14:paraId="4A6177EA" w14:textId="77777777" w:rsidR="00A55CD1" w:rsidRDefault="00A55CD1" w:rsidP="00A55CD1">
      <w:pPr>
        <w:spacing w:before="120"/>
      </w:pPr>
      <w:r>
        <w:t>Nimm die Speicherkarte aus der Kamera und öffne das Bild im PC mit dem Programm Paint.</w:t>
      </w:r>
      <w:r>
        <w:br/>
        <w:t>Solltest Du Paint nicht finden, so wähle im Startmenu „Ausführen“ und gib dann „mspaint“ ein. Das Programm sollte nun starten.</w:t>
      </w:r>
    </w:p>
    <w:p w14:paraId="18423762" w14:textId="77777777" w:rsidR="00A55CD1" w:rsidRDefault="00A55CD1" w:rsidP="00A55CD1">
      <w:pPr>
        <w:spacing w:before="120"/>
      </w:pPr>
      <w:r>
        <w:t>Damit man das Bild für die spätere Auswertung besser drucken kann, werden nun die Farben umgedreht, der Hintergrund erscheint hell, die Bahn mit dem blinkenden Objekt wird dunkel:</w:t>
      </w:r>
    </w:p>
    <w:p w14:paraId="3F53693E" w14:textId="77777777" w:rsidR="00A55CD1" w:rsidRDefault="00A55CD1" w:rsidP="00A55CD1">
      <w:pPr>
        <w:spacing w:before="120"/>
      </w:pPr>
      <w:r>
        <w:t>Dies ist nur dann nötig, wenn der Hintergrund sehr dunkel ist!</w:t>
      </w:r>
    </w:p>
    <w:tbl>
      <w:tblPr>
        <w:tblStyle w:val="Tabellenraster"/>
        <w:tblW w:w="0" w:type="auto"/>
        <w:tblLook w:val="04A0" w:firstRow="1" w:lastRow="0" w:firstColumn="1" w:lastColumn="0" w:noHBand="0" w:noVBand="1"/>
      </w:tblPr>
      <w:tblGrid>
        <w:gridCol w:w="4529"/>
        <w:gridCol w:w="4527"/>
      </w:tblGrid>
      <w:tr w:rsidR="00A55CD1" w14:paraId="666142BF" w14:textId="77777777" w:rsidTr="006260CF">
        <w:tc>
          <w:tcPr>
            <w:tcW w:w="4606" w:type="dxa"/>
          </w:tcPr>
          <w:p w14:paraId="7DF943AA" w14:textId="77777777" w:rsidR="00A55CD1" w:rsidRDefault="00A55CD1" w:rsidP="006260CF">
            <w:pPr>
              <w:spacing w:before="120"/>
            </w:pPr>
            <w:r w:rsidRPr="000D6A6F">
              <w:rPr>
                <w:noProof/>
              </w:rPr>
              <w:drawing>
                <wp:anchor distT="0" distB="0" distL="114300" distR="114300" simplePos="0" relativeHeight="251660288" behindDoc="0" locked="0" layoutInCell="1" allowOverlap="1" wp14:anchorId="666B5863" wp14:editId="46E12F07">
                  <wp:simplePos x="0" y="0"/>
                  <wp:positionH relativeFrom="column">
                    <wp:posOffset>1779905</wp:posOffset>
                  </wp:positionH>
                  <wp:positionV relativeFrom="paragraph">
                    <wp:posOffset>77470</wp:posOffset>
                  </wp:positionV>
                  <wp:extent cx="711200" cy="560070"/>
                  <wp:effectExtent l="0" t="0" r="0" b="0"/>
                  <wp:wrapSquare wrapText="bothSides"/>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711200" cy="560070"/>
                          </a:xfrm>
                          <a:prstGeom prst="rect">
                            <a:avLst/>
                          </a:prstGeom>
                        </pic:spPr>
                      </pic:pic>
                    </a:graphicData>
                  </a:graphic>
                  <wp14:sizeRelH relativeFrom="page">
                    <wp14:pctWidth>0</wp14:pctWidth>
                  </wp14:sizeRelH>
                  <wp14:sizeRelV relativeFrom="page">
                    <wp14:pctHeight>0</wp14:pctHeight>
                  </wp14:sizeRelV>
                </wp:anchor>
              </w:drawing>
            </w:r>
            <w:r>
              <w:t>Bild Öffnen</w:t>
            </w:r>
          </w:p>
          <w:p w14:paraId="5EA5D049" w14:textId="77777777" w:rsidR="00A55CD1" w:rsidRDefault="00A55CD1" w:rsidP="006260CF">
            <w:pPr>
              <w:spacing w:before="120"/>
            </w:pPr>
          </w:p>
        </w:tc>
        <w:tc>
          <w:tcPr>
            <w:tcW w:w="4606" w:type="dxa"/>
          </w:tcPr>
          <w:p w14:paraId="1A34605B" w14:textId="77777777" w:rsidR="00A55CD1" w:rsidRDefault="00A55CD1" w:rsidP="006260CF">
            <w:pPr>
              <w:spacing w:before="120"/>
            </w:pPr>
            <w:r>
              <w:t xml:space="preserve">Unter Datei </w:t>
            </w:r>
            <w:r w:rsidRPr="000D6A6F">
              <w:sym w:font="Wingdings" w:char="F0E0"/>
            </w:r>
            <w:r>
              <w:t xml:space="preserve"> Öffnen kannst Du das Bild Öffnen</w:t>
            </w:r>
          </w:p>
        </w:tc>
      </w:tr>
      <w:tr w:rsidR="00A55CD1" w14:paraId="41306554" w14:textId="77777777" w:rsidTr="006260CF">
        <w:tc>
          <w:tcPr>
            <w:tcW w:w="4606" w:type="dxa"/>
          </w:tcPr>
          <w:p w14:paraId="3C4A825D" w14:textId="77777777" w:rsidR="00A55CD1" w:rsidRDefault="00A55CD1" w:rsidP="006260CF">
            <w:pPr>
              <w:spacing w:before="120"/>
            </w:pPr>
            <w:r w:rsidRPr="00DA4D99">
              <w:rPr>
                <w:noProof/>
              </w:rPr>
              <w:drawing>
                <wp:anchor distT="0" distB="0" distL="114300" distR="114300" simplePos="0" relativeHeight="251661312" behindDoc="0" locked="0" layoutInCell="1" allowOverlap="1" wp14:anchorId="6503BE05" wp14:editId="47D5F243">
                  <wp:simplePos x="0" y="0"/>
                  <wp:positionH relativeFrom="column">
                    <wp:posOffset>1786255</wp:posOffset>
                  </wp:positionH>
                  <wp:positionV relativeFrom="paragraph">
                    <wp:posOffset>-1905</wp:posOffset>
                  </wp:positionV>
                  <wp:extent cx="679450" cy="471805"/>
                  <wp:effectExtent l="0" t="0" r="6350" b="10795"/>
                  <wp:wrapSquare wrapText="bothSides"/>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679450" cy="471805"/>
                          </a:xfrm>
                          <a:prstGeom prst="rect">
                            <a:avLst/>
                          </a:prstGeom>
                        </pic:spPr>
                      </pic:pic>
                    </a:graphicData>
                  </a:graphic>
                  <wp14:sizeRelH relativeFrom="page">
                    <wp14:pctWidth>0</wp14:pctWidth>
                  </wp14:sizeRelH>
                  <wp14:sizeRelV relativeFrom="page">
                    <wp14:pctHeight>0</wp14:pctHeight>
                  </wp14:sizeRelV>
                </wp:anchor>
              </w:drawing>
            </w:r>
            <w:r>
              <w:t>Bildschirm anpassen</w:t>
            </w:r>
            <w:r>
              <w:rPr>
                <w:noProof/>
                <w:lang w:eastAsia="de-DE"/>
              </w:rPr>
              <w:t xml:space="preserve"> </w:t>
            </w:r>
          </w:p>
        </w:tc>
        <w:tc>
          <w:tcPr>
            <w:tcW w:w="4606" w:type="dxa"/>
          </w:tcPr>
          <w:p w14:paraId="1177EF9F" w14:textId="77777777" w:rsidR="00A55CD1" w:rsidRDefault="00A55CD1" w:rsidP="006260CF">
            <w:pPr>
              <w:spacing w:before="120"/>
            </w:pPr>
            <w:r>
              <w:t xml:space="preserve">Mit Ansicht </w:t>
            </w:r>
            <w:r w:rsidRPr="00DA4D99">
              <w:sym w:font="Wingdings" w:char="F0E0"/>
            </w:r>
            <w:r>
              <w:t xml:space="preserve"> Zoom kannst Du das Bild vergrößern oder verkleinern</w:t>
            </w:r>
          </w:p>
        </w:tc>
      </w:tr>
      <w:tr w:rsidR="00A55CD1" w14:paraId="070404E1" w14:textId="77777777" w:rsidTr="006260CF">
        <w:tc>
          <w:tcPr>
            <w:tcW w:w="4606" w:type="dxa"/>
          </w:tcPr>
          <w:p w14:paraId="78AC14B0" w14:textId="77777777" w:rsidR="00A55CD1" w:rsidRDefault="00A55CD1" w:rsidP="006260CF">
            <w:pPr>
              <w:spacing w:before="120"/>
            </w:pPr>
            <w:r w:rsidRPr="00DA4D99">
              <w:rPr>
                <w:noProof/>
              </w:rPr>
              <w:drawing>
                <wp:anchor distT="0" distB="0" distL="114300" distR="114300" simplePos="0" relativeHeight="251662336" behindDoc="0" locked="0" layoutInCell="1" allowOverlap="1" wp14:anchorId="4BDCE0DB" wp14:editId="75BBE28E">
                  <wp:simplePos x="0" y="0"/>
                  <wp:positionH relativeFrom="column">
                    <wp:posOffset>1779905</wp:posOffset>
                  </wp:positionH>
                  <wp:positionV relativeFrom="paragraph">
                    <wp:posOffset>1905</wp:posOffset>
                  </wp:positionV>
                  <wp:extent cx="707390" cy="758825"/>
                  <wp:effectExtent l="0" t="0" r="3810" b="3175"/>
                  <wp:wrapSquare wrapText="bothSides"/>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707390" cy="758825"/>
                          </a:xfrm>
                          <a:prstGeom prst="rect">
                            <a:avLst/>
                          </a:prstGeom>
                        </pic:spPr>
                      </pic:pic>
                    </a:graphicData>
                  </a:graphic>
                  <wp14:sizeRelH relativeFrom="page">
                    <wp14:pctWidth>0</wp14:pctWidth>
                  </wp14:sizeRelH>
                  <wp14:sizeRelV relativeFrom="page">
                    <wp14:pctHeight>0</wp14:pctHeight>
                  </wp14:sizeRelV>
                </wp:anchor>
              </w:drawing>
            </w:r>
            <w:r>
              <w:t>Bild auswählen</w:t>
            </w:r>
            <w:r>
              <w:rPr>
                <w:noProof/>
                <w:lang w:eastAsia="de-DE"/>
              </w:rPr>
              <w:t xml:space="preserve"> </w:t>
            </w:r>
          </w:p>
        </w:tc>
        <w:tc>
          <w:tcPr>
            <w:tcW w:w="4606" w:type="dxa"/>
          </w:tcPr>
          <w:p w14:paraId="7CA2A795" w14:textId="77777777" w:rsidR="00A55CD1" w:rsidRDefault="00A55CD1" w:rsidP="006260CF">
            <w:pPr>
              <w:spacing w:before="120"/>
            </w:pPr>
            <w:r>
              <w:t xml:space="preserve">Mit Start </w:t>
            </w:r>
            <w:r w:rsidRPr="00DA4D99">
              <w:sym w:font="Wingdings" w:char="F0E0"/>
            </w:r>
            <w:r>
              <w:t xml:space="preserve"> Auswahl </w:t>
            </w:r>
            <w:r w:rsidRPr="00DA4D99">
              <w:sym w:font="Wingdings" w:char="F0E0"/>
            </w:r>
            <w:r>
              <w:t xml:space="preserve"> Alle auswählen kannst Du das Bild komplett wählen</w:t>
            </w:r>
          </w:p>
        </w:tc>
      </w:tr>
      <w:tr w:rsidR="00A55CD1" w14:paraId="713D8799" w14:textId="77777777" w:rsidTr="006260CF">
        <w:tc>
          <w:tcPr>
            <w:tcW w:w="4606" w:type="dxa"/>
          </w:tcPr>
          <w:p w14:paraId="403BE80E" w14:textId="77777777" w:rsidR="00A55CD1" w:rsidRDefault="00A55CD1" w:rsidP="006260CF">
            <w:pPr>
              <w:spacing w:before="120"/>
            </w:pPr>
            <w:r w:rsidRPr="00DA4D99">
              <w:rPr>
                <w:noProof/>
              </w:rPr>
              <w:drawing>
                <wp:anchor distT="0" distB="0" distL="114300" distR="114300" simplePos="0" relativeHeight="251663360" behindDoc="0" locked="0" layoutInCell="1" allowOverlap="1" wp14:anchorId="022C2D63" wp14:editId="43EF6935">
                  <wp:simplePos x="0" y="0"/>
                  <wp:positionH relativeFrom="column">
                    <wp:posOffset>1779905</wp:posOffset>
                  </wp:positionH>
                  <wp:positionV relativeFrom="paragraph">
                    <wp:posOffset>-635</wp:posOffset>
                  </wp:positionV>
                  <wp:extent cx="685800" cy="981710"/>
                  <wp:effectExtent l="0" t="0" r="0" b="8890"/>
                  <wp:wrapSquare wrapText="bothSides"/>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685800" cy="981710"/>
                          </a:xfrm>
                          <a:prstGeom prst="rect">
                            <a:avLst/>
                          </a:prstGeom>
                        </pic:spPr>
                      </pic:pic>
                    </a:graphicData>
                  </a:graphic>
                  <wp14:sizeRelH relativeFrom="page">
                    <wp14:pctWidth>0</wp14:pctWidth>
                  </wp14:sizeRelH>
                  <wp14:sizeRelV relativeFrom="page">
                    <wp14:pctHeight>0</wp14:pctHeight>
                  </wp14:sizeRelV>
                </wp:anchor>
              </w:drawing>
            </w:r>
            <w:r>
              <w:t xml:space="preserve">Farbe umkehren </w:t>
            </w:r>
          </w:p>
        </w:tc>
        <w:tc>
          <w:tcPr>
            <w:tcW w:w="4606" w:type="dxa"/>
          </w:tcPr>
          <w:p w14:paraId="55424364" w14:textId="77777777" w:rsidR="00A55CD1" w:rsidRDefault="00A55CD1" w:rsidP="006260CF">
            <w:pPr>
              <w:spacing w:before="120"/>
            </w:pPr>
            <w:r>
              <w:t xml:space="preserve">Rechter Mausklick auf die Auswahl </w:t>
            </w:r>
            <w:r w:rsidRPr="00DA4D99">
              <w:sym w:font="Wingdings" w:char="F0E0"/>
            </w:r>
            <w:r>
              <w:t xml:space="preserve"> Farbe umkehren</w:t>
            </w:r>
          </w:p>
          <w:p w14:paraId="6A203927" w14:textId="77777777" w:rsidR="00A55CD1" w:rsidRDefault="00A55CD1" w:rsidP="006260CF">
            <w:pPr>
              <w:spacing w:before="120"/>
            </w:pPr>
            <w:r>
              <w:t>Du kannst auch das Kürzel STRG+U verwenden</w:t>
            </w:r>
          </w:p>
        </w:tc>
      </w:tr>
    </w:tbl>
    <w:p w14:paraId="6087F124" w14:textId="77777777" w:rsidR="00A55CD1" w:rsidRDefault="00A55CD1" w:rsidP="00A55CD1">
      <w:pPr>
        <w:tabs>
          <w:tab w:val="left" w:pos="4536"/>
        </w:tabs>
        <w:spacing w:before="120"/>
        <w:rPr>
          <w:b/>
        </w:rPr>
      </w:pPr>
      <w:r>
        <w:rPr>
          <w:b/>
        </w:rPr>
        <w:t>Vorher:</w:t>
      </w:r>
      <w:r>
        <w:rPr>
          <w:b/>
        </w:rPr>
        <w:tab/>
        <w:t>Nachher:</w:t>
      </w:r>
      <w:r w:rsidRPr="00DA4D99">
        <w:rPr>
          <w:noProof/>
        </w:rPr>
        <w:t xml:space="preserve"> </w:t>
      </w:r>
    </w:p>
    <w:p w14:paraId="5A3AD5F5" w14:textId="77777777" w:rsidR="00A55CD1" w:rsidRDefault="00A55CD1" w:rsidP="00A55CD1">
      <w:pPr>
        <w:tabs>
          <w:tab w:val="left" w:pos="4536"/>
        </w:tabs>
        <w:spacing w:before="120"/>
        <w:rPr>
          <w:b/>
        </w:rPr>
      </w:pPr>
      <w:r w:rsidRPr="00DA4D99">
        <w:rPr>
          <w:b/>
          <w:noProof/>
        </w:rPr>
        <w:drawing>
          <wp:inline distT="0" distB="0" distL="0" distR="0" wp14:anchorId="71344583" wp14:editId="52A3E767">
            <wp:extent cx="1892847" cy="965619"/>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907275" cy="972979"/>
                    </a:xfrm>
                    <a:prstGeom prst="rect">
                      <a:avLst/>
                    </a:prstGeom>
                  </pic:spPr>
                </pic:pic>
              </a:graphicData>
            </a:graphic>
          </wp:inline>
        </w:drawing>
      </w:r>
      <w:r>
        <w:rPr>
          <w:b/>
        </w:rPr>
        <w:tab/>
      </w:r>
      <w:r w:rsidRPr="00DA4D99">
        <w:rPr>
          <w:b/>
          <w:noProof/>
        </w:rPr>
        <w:drawing>
          <wp:inline distT="0" distB="0" distL="0" distR="0" wp14:anchorId="41BEA94E" wp14:editId="74F12964">
            <wp:extent cx="1760417" cy="89806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28A0092B-C50C-407E-A947-70E740481C1C}">
                          <a14:useLocalDpi xmlns:a14="http://schemas.microsoft.com/office/drawing/2010/main"/>
                        </a:ext>
                      </a:extLst>
                    </a:blip>
                    <a:stretch>
                      <a:fillRect/>
                    </a:stretch>
                  </pic:blipFill>
                  <pic:spPr>
                    <a:xfrm>
                      <a:off x="0" y="0"/>
                      <a:ext cx="1778441" cy="907256"/>
                    </a:xfrm>
                    <a:prstGeom prst="rect">
                      <a:avLst/>
                    </a:prstGeom>
                  </pic:spPr>
                </pic:pic>
              </a:graphicData>
            </a:graphic>
          </wp:inline>
        </w:drawing>
      </w:r>
    </w:p>
    <w:p w14:paraId="1E2EF6B7" w14:textId="77777777" w:rsidR="00A55CD1" w:rsidRPr="00DA4D99" w:rsidRDefault="00A55CD1" w:rsidP="00A55CD1">
      <w:pPr>
        <w:tabs>
          <w:tab w:val="left" w:pos="4536"/>
        </w:tabs>
        <w:spacing w:before="120"/>
        <w:rPr>
          <w:b/>
          <w:u w:val="single"/>
        </w:rPr>
      </w:pPr>
      <w:r>
        <w:rPr>
          <w:b/>
          <w:u w:val="single"/>
        </w:rPr>
        <w:t xml:space="preserve">vorbereitende </w:t>
      </w:r>
      <w:r w:rsidRPr="00DA4D99">
        <w:rPr>
          <w:b/>
          <w:u w:val="single"/>
        </w:rPr>
        <w:t>Aufgabe:</w:t>
      </w:r>
    </w:p>
    <w:p w14:paraId="0ABB94BD" w14:textId="77777777" w:rsidR="00A55CD1" w:rsidRPr="00DA4D99" w:rsidRDefault="00A55CD1" w:rsidP="00A55CD1">
      <w:pPr>
        <w:pStyle w:val="Listenabsatz"/>
        <w:numPr>
          <w:ilvl w:val="0"/>
          <w:numId w:val="41"/>
        </w:numPr>
        <w:spacing w:before="120"/>
        <w:rPr>
          <w:rFonts w:asciiTheme="minorHAnsi" w:hAnsiTheme="minorHAnsi"/>
          <w:sz w:val="22"/>
        </w:rPr>
      </w:pPr>
      <w:r>
        <w:rPr>
          <w:rFonts w:asciiTheme="minorHAnsi" w:hAnsiTheme="minorHAnsi"/>
          <w:sz w:val="22"/>
        </w:rPr>
        <w:t>Nimm langzeitbelichtete</w:t>
      </w:r>
      <w:r w:rsidRPr="00DA4D99">
        <w:rPr>
          <w:rFonts w:asciiTheme="minorHAnsi" w:hAnsiTheme="minorHAnsi"/>
          <w:sz w:val="22"/>
        </w:rPr>
        <w:t xml:space="preserve"> Bild</w:t>
      </w:r>
      <w:r>
        <w:rPr>
          <w:rFonts w:asciiTheme="minorHAnsi" w:hAnsiTheme="minorHAnsi"/>
          <w:sz w:val="22"/>
        </w:rPr>
        <w:t xml:space="preserve">er </w:t>
      </w:r>
      <w:r w:rsidRPr="00DA4D99">
        <w:rPr>
          <w:rFonts w:asciiTheme="minorHAnsi" w:hAnsiTheme="minorHAnsi"/>
          <w:sz w:val="22"/>
        </w:rPr>
        <w:t>einer zweidimensionalen Bewegung deiner Wahl auf.</w:t>
      </w:r>
      <w:r>
        <w:rPr>
          <w:rFonts w:asciiTheme="minorHAnsi" w:hAnsiTheme="minorHAnsi"/>
          <w:sz w:val="22"/>
        </w:rPr>
        <w:br/>
        <w:t>Eine der Bewegungen soll dabei gleichmäßig sein (konstante Geschwindigkeit), die andere kann beliebig sein, sollte aber nicht rückwärts verlaufen!</w:t>
      </w:r>
    </w:p>
    <w:p w14:paraId="5945CA5C" w14:textId="77777777" w:rsidR="00A55CD1" w:rsidRPr="00DA4D99" w:rsidRDefault="00A55CD1" w:rsidP="00A55CD1">
      <w:pPr>
        <w:pStyle w:val="Listenabsatz"/>
        <w:numPr>
          <w:ilvl w:val="0"/>
          <w:numId w:val="41"/>
        </w:numPr>
        <w:spacing w:before="120"/>
        <w:rPr>
          <w:rFonts w:asciiTheme="minorHAnsi" w:hAnsiTheme="minorHAnsi"/>
          <w:sz w:val="22"/>
        </w:rPr>
      </w:pPr>
      <w:r w:rsidRPr="00DA4D99">
        <w:rPr>
          <w:rFonts w:asciiTheme="minorHAnsi" w:hAnsiTheme="minorHAnsi"/>
          <w:sz w:val="22"/>
        </w:rPr>
        <w:t xml:space="preserve">Bereit </w:t>
      </w:r>
      <w:r>
        <w:rPr>
          <w:rFonts w:asciiTheme="minorHAnsi" w:hAnsiTheme="minorHAnsi"/>
          <w:sz w:val="22"/>
        </w:rPr>
        <w:t>die Bilder so vor, dass sie gedruckt werden können</w:t>
      </w:r>
      <w:r w:rsidRPr="00DA4D99">
        <w:rPr>
          <w:rFonts w:asciiTheme="minorHAnsi" w:hAnsiTheme="minorHAnsi"/>
          <w:sz w:val="22"/>
        </w:rPr>
        <w:t>!</w:t>
      </w:r>
    </w:p>
    <w:p w14:paraId="657111FF" w14:textId="77777777" w:rsidR="00A55CD1" w:rsidRPr="00C65A26" w:rsidRDefault="00A55CD1" w:rsidP="00A55CD1">
      <w:pPr>
        <w:pStyle w:val="Listenabsatz"/>
        <w:numPr>
          <w:ilvl w:val="0"/>
          <w:numId w:val="41"/>
        </w:numPr>
        <w:spacing w:before="120"/>
        <w:rPr>
          <w:rFonts w:asciiTheme="minorHAnsi" w:hAnsiTheme="minorHAnsi"/>
          <w:sz w:val="22"/>
        </w:rPr>
      </w:pPr>
      <w:r w:rsidRPr="00DA4D99">
        <w:rPr>
          <w:rFonts w:asciiTheme="minorHAnsi" w:hAnsiTheme="minorHAnsi"/>
          <w:sz w:val="22"/>
        </w:rPr>
        <w:t>Lasse d</w:t>
      </w:r>
      <w:r>
        <w:rPr>
          <w:rFonts w:asciiTheme="minorHAnsi" w:hAnsiTheme="minorHAnsi"/>
          <w:sz w:val="22"/>
        </w:rPr>
        <w:t>ie</w:t>
      </w:r>
      <w:r w:rsidRPr="00DA4D99">
        <w:rPr>
          <w:rFonts w:asciiTheme="minorHAnsi" w:hAnsiTheme="minorHAnsi"/>
          <w:sz w:val="22"/>
        </w:rPr>
        <w:t xml:space="preserve"> Bild</w:t>
      </w:r>
      <w:r>
        <w:rPr>
          <w:rFonts w:asciiTheme="minorHAnsi" w:hAnsiTheme="minorHAnsi"/>
          <w:sz w:val="22"/>
        </w:rPr>
        <w:t>er</w:t>
      </w:r>
      <w:r w:rsidRPr="00DA4D99">
        <w:rPr>
          <w:rFonts w:asciiTheme="minorHAnsi" w:hAnsiTheme="minorHAnsi"/>
          <w:sz w:val="22"/>
        </w:rPr>
        <w:t xml:space="preserve"> beim Lehrer ausdrucken!</w:t>
      </w:r>
    </w:p>
    <w:p w14:paraId="3DCC5707" w14:textId="77777777" w:rsidR="00A55CD1" w:rsidRPr="00DA4D99" w:rsidRDefault="00A55CD1" w:rsidP="00A55CD1">
      <w:pPr>
        <w:spacing w:before="120"/>
        <w:rPr>
          <w:b/>
          <w:u w:val="single"/>
        </w:rPr>
      </w:pPr>
      <w:r>
        <w:rPr>
          <w:b/>
          <w:u w:val="single"/>
        </w:rPr>
        <w:t>Aufgaben:</w:t>
      </w:r>
    </w:p>
    <w:p w14:paraId="633376E4" w14:textId="77777777" w:rsidR="00A55CD1" w:rsidRPr="00DA4D99" w:rsidRDefault="00A55CD1" w:rsidP="00A55CD1">
      <w:pPr>
        <w:pStyle w:val="Listenabsatz"/>
        <w:numPr>
          <w:ilvl w:val="0"/>
          <w:numId w:val="40"/>
        </w:numPr>
        <w:spacing w:before="120"/>
        <w:rPr>
          <w:rFonts w:asciiTheme="minorHAnsi" w:hAnsiTheme="minorHAnsi"/>
          <w:sz w:val="22"/>
        </w:rPr>
      </w:pPr>
      <w:r w:rsidRPr="00DA4D99">
        <w:rPr>
          <w:rFonts w:asciiTheme="minorHAnsi" w:hAnsiTheme="minorHAnsi"/>
          <w:sz w:val="22"/>
        </w:rPr>
        <w:t>Beschreibe, wann die Bewegung am langsamsten und am schnellsten war und begründe deine Antwort!</w:t>
      </w:r>
    </w:p>
    <w:p w14:paraId="4864F061" w14:textId="77777777" w:rsidR="00A55CD1" w:rsidRDefault="00A55CD1" w:rsidP="00A55CD1">
      <w:pPr>
        <w:pStyle w:val="Listenabsatz"/>
        <w:numPr>
          <w:ilvl w:val="0"/>
          <w:numId w:val="40"/>
        </w:numPr>
        <w:spacing w:before="120"/>
        <w:rPr>
          <w:rFonts w:asciiTheme="minorHAnsi" w:hAnsiTheme="minorHAnsi"/>
          <w:sz w:val="22"/>
        </w:rPr>
      </w:pPr>
      <w:r w:rsidRPr="00DA4D99">
        <w:rPr>
          <w:rFonts w:asciiTheme="minorHAnsi" w:hAnsiTheme="minorHAnsi"/>
          <w:sz w:val="22"/>
        </w:rPr>
        <w:t>Erstelle ein v-t-Diagramm der Bewegung!</w:t>
      </w:r>
    </w:p>
    <w:p w14:paraId="63669420" w14:textId="77777777" w:rsidR="00A55CD1" w:rsidRPr="00DA4D99" w:rsidRDefault="00A55CD1" w:rsidP="00A55CD1">
      <w:pPr>
        <w:pStyle w:val="Listenabsatz"/>
        <w:spacing w:before="120"/>
        <w:ind w:left="360"/>
        <w:rPr>
          <w:rFonts w:asciiTheme="minorHAnsi" w:hAnsiTheme="minorHAnsi"/>
          <w:sz w:val="22"/>
        </w:rPr>
      </w:pPr>
      <w:r>
        <w:rPr>
          <w:rFonts w:asciiTheme="minorHAnsi" w:hAnsiTheme="minorHAnsi"/>
          <w:sz w:val="22"/>
        </w:rPr>
        <w:t>(Wenn das Objekt langsam geblinkt hat, war das Licht pro Periode 250 ms an, wenn es schnell geblinkt hat 50 ms!)</w:t>
      </w:r>
    </w:p>
    <w:p w14:paraId="714D7620" w14:textId="77777777" w:rsidR="00A55CD1" w:rsidRPr="00DA4D99" w:rsidRDefault="00A55CD1" w:rsidP="00A55CD1">
      <w:pPr>
        <w:pStyle w:val="Listenabsatz"/>
        <w:numPr>
          <w:ilvl w:val="0"/>
          <w:numId w:val="40"/>
        </w:numPr>
        <w:spacing w:before="120"/>
        <w:rPr>
          <w:rFonts w:asciiTheme="minorHAnsi" w:hAnsiTheme="minorHAnsi"/>
          <w:sz w:val="22"/>
        </w:rPr>
      </w:pPr>
      <w:r w:rsidRPr="00DA4D99">
        <w:rPr>
          <w:rFonts w:asciiTheme="minorHAnsi" w:hAnsiTheme="minorHAnsi"/>
          <w:sz w:val="22"/>
        </w:rPr>
        <w:t>Bestimme, wie weit der Körper sich insgesamt bewegt hat und wie lange dies gedauert hat!</w:t>
      </w:r>
    </w:p>
    <w:p w14:paraId="43B9960C" w14:textId="77777777" w:rsidR="00A55CD1" w:rsidRPr="000F059C" w:rsidRDefault="00A55CD1" w:rsidP="00A55CD1">
      <w:pPr>
        <w:pStyle w:val="Listenabsatz"/>
        <w:numPr>
          <w:ilvl w:val="0"/>
          <w:numId w:val="40"/>
        </w:numPr>
        <w:spacing w:before="120"/>
        <w:rPr>
          <w:rFonts w:asciiTheme="minorHAnsi" w:hAnsiTheme="minorHAnsi"/>
          <w:sz w:val="22"/>
        </w:rPr>
      </w:pPr>
      <w:r w:rsidRPr="00DA4D99">
        <w:rPr>
          <w:rFonts w:asciiTheme="minorHAnsi" w:hAnsiTheme="minorHAnsi"/>
          <w:sz w:val="22"/>
        </w:rPr>
        <w:t>Bestimme daraus die mittlere Geschwindigkeit und vergleiche sie mit dem v-t-Diagramm!</w:t>
      </w:r>
    </w:p>
    <w:p w14:paraId="762CD51E" w14:textId="4CB7180E" w:rsidR="00A55CD1" w:rsidRDefault="00A55CD1">
      <w:r>
        <w:br w:type="page"/>
      </w:r>
    </w:p>
    <w:p w14:paraId="555964C9" w14:textId="77777777" w:rsidR="005D26FD" w:rsidRPr="00BF5A9E" w:rsidRDefault="005D26FD" w:rsidP="005D26FD">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617C5805" w14:textId="7F7D5176" w:rsidR="005D26FD" w:rsidRPr="00AA6A3C" w:rsidRDefault="005D26FD" w:rsidP="005D26FD">
      <w:pPr>
        <w:jc w:val="center"/>
        <w:rPr>
          <w:b/>
          <w:u w:val="single"/>
        </w:rPr>
      </w:pPr>
      <w:r>
        <w:rPr>
          <w:b/>
          <w:i/>
          <w:sz w:val="28"/>
        </w:rPr>
        <w:t>Übungen zur Vertiefung</w:t>
      </w:r>
      <w:r w:rsidRPr="00AA6A3C">
        <w:rPr>
          <w:b/>
          <w:u w:val="single"/>
        </w:rPr>
        <w:t xml:space="preserve"> </w:t>
      </w:r>
    </w:p>
    <w:p w14:paraId="7BF87C7C" w14:textId="77777777" w:rsidR="00BA38DE" w:rsidRPr="001F4CC5" w:rsidRDefault="00BA38DE" w:rsidP="00BA38DE">
      <w:pPr>
        <w:pStyle w:val="StandardWeb"/>
        <w:rPr>
          <w:rFonts w:ascii="ArialMT" w:hAnsi="ArialMT" w:cs="ArialMT"/>
          <w:b/>
          <w:sz w:val="22"/>
          <w:szCs w:val="22"/>
        </w:rPr>
      </w:pPr>
      <w:r>
        <w:rPr>
          <w:rFonts w:asciiTheme="minorHAnsi" w:hAnsiTheme="minorHAnsi"/>
          <w:noProof/>
          <w:sz w:val="22"/>
        </w:rPr>
        <mc:AlternateContent>
          <mc:Choice Requires="wps">
            <w:drawing>
              <wp:anchor distT="0" distB="0" distL="114300" distR="114300" simplePos="0" relativeHeight="251666432" behindDoc="1" locked="0" layoutInCell="1" allowOverlap="1" wp14:anchorId="4AB2E29E" wp14:editId="62CDCC66">
                <wp:simplePos x="0" y="0"/>
                <wp:positionH relativeFrom="column">
                  <wp:posOffset>5212080</wp:posOffset>
                </wp:positionH>
                <wp:positionV relativeFrom="paragraph">
                  <wp:posOffset>119380</wp:posOffset>
                </wp:positionV>
                <wp:extent cx="499110" cy="344805"/>
                <wp:effectExtent l="0" t="0" r="34290" b="36195"/>
                <wp:wrapSquare wrapText="bothSides"/>
                <wp:docPr id="66" name="Mehrere Dokument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44805"/>
                        </a:xfrm>
                        <a:prstGeom prst="flowChartMultidocument">
                          <a:avLst/>
                        </a:prstGeom>
                        <a:solidFill>
                          <a:srgbClr val="FFFFFF"/>
                        </a:solidFill>
                        <a:ln w="9525">
                          <a:solidFill>
                            <a:srgbClr val="000000"/>
                          </a:solidFill>
                          <a:miter lim="800000"/>
                          <a:headEnd/>
                          <a:tailEnd/>
                        </a:ln>
                      </wps:spPr>
                      <wps:txbx>
                        <w:txbxContent>
                          <w:p w14:paraId="2B619B86" w14:textId="77777777" w:rsidR="00105EE8" w:rsidRPr="00E63592" w:rsidRDefault="00105EE8" w:rsidP="00BA38DE">
                            <w:pPr>
                              <w:rPr>
                                <w:rFonts w:cs="Arial"/>
                                <w:b/>
                                <w:sz w:val="20"/>
                              </w:rPr>
                            </w:pPr>
                            <w:r>
                              <w:rPr>
                                <w:rFonts w:cs="Arial"/>
                                <w:b/>
                                <w:sz w:val="20"/>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2E29E" id="Mehrere_x0020_Dokumente_x0020_66" o:spid="_x0000_s1035" type="#_x0000_t115" style="position:absolute;margin-left:410.4pt;margin-top:9.4pt;width:39.3pt;height:2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">
                <v:textbox>
                  <w:txbxContent>
                    <w:p w14:paraId="2B619B86" w14:textId="77777777" w:rsidR="00105EE8" w:rsidRPr="00E63592" w:rsidRDefault="00105EE8" w:rsidP="00BA38DE">
                      <w:pPr>
                        <w:rPr>
                          <w:rFonts w:cs="Arial"/>
                          <w:b/>
                          <w:sz w:val="20"/>
                        </w:rPr>
                      </w:pPr>
                      <w:r>
                        <w:rPr>
                          <w:rFonts w:cs="Arial"/>
                          <w:b/>
                          <w:sz w:val="20"/>
                        </w:rPr>
                        <w:t>H1</w:t>
                      </w:r>
                    </w:p>
                  </w:txbxContent>
                </v:textbox>
                <w10:wrap type="square"/>
              </v:shape>
            </w:pict>
          </mc:Fallback>
        </mc:AlternateContent>
      </w:r>
      <w:r>
        <w:rPr>
          <w:rFonts w:ascii="ArialMT" w:hAnsi="ArialMT" w:cs="ArialMT"/>
          <w:b/>
          <w:sz w:val="22"/>
          <w:szCs w:val="22"/>
        </w:rPr>
        <w:t xml:space="preserve">Aufgabe 1 </w:t>
      </w:r>
    </w:p>
    <w:p w14:paraId="06CC8F0C" w14:textId="77777777" w:rsidR="00BA38DE" w:rsidRDefault="00BA38DE" w:rsidP="00BA38DE">
      <w:pPr>
        <w:pStyle w:val="StandardWeb"/>
      </w:pPr>
      <w:r>
        <w:rPr>
          <w:rFonts w:ascii="ArialMT" w:hAnsi="ArialMT" w:cs="ArialMT"/>
          <w:sz w:val="22"/>
          <w:szCs w:val="22"/>
        </w:rPr>
        <w:t>In einen zylinderförmigen Eimer mit Durchmesser 30 cm wird Wasser eingefüllt. Das Wasser läuft dabei stets gleichmäßig in den Eimer. Der Befüllungsvorgang dauert sechzig Sekunden. Am Ende ist der Eimer 20 cm hoch mit Wasser gefüllt.</w:t>
      </w:r>
    </w:p>
    <w:p w14:paraId="70986558" w14:textId="77777777" w:rsidR="00BA38DE" w:rsidRDefault="00BA38DE" w:rsidP="00BA38DE">
      <w:pPr>
        <w:pStyle w:val="StandardWeb"/>
        <w:numPr>
          <w:ilvl w:val="0"/>
          <w:numId w:val="42"/>
        </w:numPr>
      </w:pPr>
      <w:r>
        <w:rPr>
          <w:rFonts w:ascii="ArialMT" w:hAnsi="ArialMT" w:cs="ArialMT"/>
          <w:sz w:val="22"/>
          <w:szCs w:val="22"/>
        </w:rPr>
        <w:t>Zeichen das Zeit-Wasserhöhe-Diagramm für die ersten 120 s.</w:t>
      </w:r>
    </w:p>
    <w:p w14:paraId="2174E4B2" w14:textId="77777777" w:rsidR="00BA38DE" w:rsidRDefault="00BA38DE" w:rsidP="00BA38DE">
      <w:pPr>
        <w:pStyle w:val="StandardWeb"/>
        <w:numPr>
          <w:ilvl w:val="0"/>
          <w:numId w:val="42"/>
        </w:numPr>
      </w:pPr>
      <w:r>
        <w:rPr>
          <w:rFonts w:ascii="ArialMT" w:hAnsi="ArialMT" w:cs="ArialMT"/>
          <w:sz w:val="22"/>
          <w:szCs w:val="22"/>
        </w:rPr>
        <w:t xml:space="preserve">Bestimme, wie viel l Wasser sich im Eimer befindet. </w:t>
      </w:r>
    </w:p>
    <w:p w14:paraId="1C7640BB" w14:textId="77777777" w:rsidR="00BA38DE" w:rsidRDefault="00BA38DE" w:rsidP="00BA38DE">
      <w:pPr>
        <w:pStyle w:val="StandardWeb"/>
        <w:numPr>
          <w:ilvl w:val="0"/>
          <w:numId w:val="42"/>
        </w:numPr>
      </w:pPr>
      <w:r>
        <w:rPr>
          <w:rFonts w:ascii="ArialMT" w:hAnsi="ArialMT" w:cs="ArialMT"/>
          <w:sz w:val="22"/>
          <w:szCs w:val="22"/>
        </w:rPr>
        <w:t xml:space="preserve">Berechne den Wasserzulauf (Liter/Sekunde) während des Einfüllvorgangs? </w:t>
      </w:r>
    </w:p>
    <w:p w14:paraId="7F9E0505" w14:textId="77777777" w:rsidR="00BA38DE" w:rsidRDefault="00BA38DE" w:rsidP="00BA38DE">
      <w:pPr>
        <w:pStyle w:val="StandardWeb"/>
        <w:numPr>
          <w:ilvl w:val="0"/>
          <w:numId w:val="42"/>
        </w:numPr>
      </w:pPr>
      <w:r>
        <w:rPr>
          <w:rFonts w:asciiTheme="minorHAnsi" w:hAnsiTheme="minorHAnsi"/>
          <w:noProof/>
          <w:sz w:val="22"/>
        </w:rPr>
        <mc:AlternateContent>
          <mc:Choice Requires="wps">
            <w:drawing>
              <wp:anchor distT="0" distB="0" distL="114300" distR="114300" simplePos="0" relativeHeight="251668480" behindDoc="1" locked="0" layoutInCell="1" allowOverlap="1" wp14:anchorId="3AF9F894" wp14:editId="0C2754A0">
                <wp:simplePos x="0" y="0"/>
                <wp:positionH relativeFrom="column">
                  <wp:posOffset>5212080</wp:posOffset>
                </wp:positionH>
                <wp:positionV relativeFrom="paragraph">
                  <wp:posOffset>549910</wp:posOffset>
                </wp:positionV>
                <wp:extent cx="499110" cy="344805"/>
                <wp:effectExtent l="0" t="0" r="34290" b="36195"/>
                <wp:wrapSquare wrapText="bothSides"/>
                <wp:docPr id="77" name="Mehrere Dokument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44805"/>
                        </a:xfrm>
                        <a:prstGeom prst="flowChartMultidocument">
                          <a:avLst/>
                        </a:prstGeom>
                        <a:solidFill>
                          <a:srgbClr val="FFFFFF"/>
                        </a:solidFill>
                        <a:ln w="9525">
                          <a:solidFill>
                            <a:srgbClr val="000000"/>
                          </a:solidFill>
                          <a:miter lim="800000"/>
                          <a:headEnd/>
                          <a:tailEnd/>
                        </a:ln>
                      </wps:spPr>
                      <wps:txbx>
                        <w:txbxContent>
                          <w:p w14:paraId="19EAD21E" w14:textId="77777777" w:rsidR="00105EE8" w:rsidRPr="00E63592" w:rsidRDefault="00105EE8" w:rsidP="00BA38DE">
                            <w:pPr>
                              <w:rPr>
                                <w:rFonts w:cs="Arial"/>
                                <w:b/>
                                <w:sz w:val="20"/>
                              </w:rPr>
                            </w:pPr>
                            <w:r>
                              <w:rPr>
                                <w:rFonts w:cs="Arial"/>
                                <w:b/>
                                <w:sz w:val="20"/>
                              </w:rP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9F894" id="Mehrere_x0020_Dokumente_x0020_77" o:spid="_x0000_s1036" type="#_x0000_t115" style="position:absolute;left:0;text-align:left;margin-left:410.4pt;margin-top:43.3pt;width:39.3pt;height:2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">
                <v:textbox>
                  <w:txbxContent>
                    <w:p w14:paraId="19EAD21E" w14:textId="77777777" w:rsidR="00105EE8" w:rsidRPr="00E63592" w:rsidRDefault="00105EE8" w:rsidP="00BA38DE">
                      <w:pPr>
                        <w:rPr>
                          <w:rFonts w:cs="Arial"/>
                          <w:b/>
                          <w:sz w:val="20"/>
                        </w:rPr>
                      </w:pPr>
                      <w:r>
                        <w:rPr>
                          <w:rFonts w:cs="Arial"/>
                          <w:b/>
                          <w:sz w:val="20"/>
                        </w:rPr>
                        <w:t>H2</w:t>
                      </w:r>
                    </w:p>
                  </w:txbxContent>
                </v:textbox>
                <w10:wrap type="square"/>
              </v:shape>
            </w:pict>
          </mc:Fallback>
        </mc:AlternateContent>
      </w:r>
      <w:r>
        <w:rPr>
          <w:rFonts w:ascii="ArialMT" w:hAnsi="ArialMT" w:cs="ArialMT"/>
          <w:sz w:val="22"/>
          <w:szCs w:val="22"/>
        </w:rPr>
        <w:t>Was ändert sich in a) bis c), wenn der Eimer zu Beginn schon mit 7 Liter Wasser gefüllt war, sich an den anderen Angaben aber nichts ändert? (Begründe deine Antwort!)</w:t>
      </w:r>
    </w:p>
    <w:p w14:paraId="6C338EC5" w14:textId="77777777" w:rsidR="00BA38DE" w:rsidRPr="001F4CC5" w:rsidRDefault="00BA38DE" w:rsidP="00BA38DE">
      <w:pPr>
        <w:pStyle w:val="StandardWeb"/>
        <w:rPr>
          <w:rFonts w:ascii="ArialMT" w:hAnsi="ArialMT" w:cs="ArialMT"/>
          <w:b/>
          <w:sz w:val="22"/>
          <w:szCs w:val="22"/>
        </w:rPr>
      </w:pPr>
      <w:r>
        <w:rPr>
          <w:rFonts w:ascii="ArialMT" w:hAnsi="ArialMT" w:cs="ArialMT"/>
          <w:b/>
          <w:sz w:val="22"/>
          <w:szCs w:val="22"/>
        </w:rPr>
        <w:t>Aufgabe 2</w:t>
      </w:r>
    </w:p>
    <w:p w14:paraId="10F90272" w14:textId="77777777" w:rsidR="00BA38DE" w:rsidRDefault="00BA38DE" w:rsidP="00BA38DE">
      <w:pPr>
        <w:pStyle w:val="StandardWeb"/>
      </w:pPr>
      <w:r>
        <w:rPr>
          <w:rFonts w:ascii="ArialMT" w:hAnsi="ArialMT" w:cs="ArialMT"/>
          <w:sz w:val="22"/>
          <w:szCs w:val="22"/>
        </w:rPr>
        <w:t>Eine zylinderförmige, 1 cm dicke Kerze der Höhe 20 cm brennt gleichmäßig ab. Die Höhe sinkt dabei pro Minute um 2 mm. Wenn die Kerze 5 cm abgebrannt ist, wird sie ausgeblasen.</w:t>
      </w:r>
    </w:p>
    <w:p w14:paraId="3BDF9207" w14:textId="77777777" w:rsidR="00BA38DE" w:rsidRDefault="00BA38DE" w:rsidP="00BA38DE">
      <w:pPr>
        <w:pStyle w:val="StandardWeb"/>
        <w:numPr>
          <w:ilvl w:val="0"/>
          <w:numId w:val="43"/>
        </w:numPr>
      </w:pPr>
      <w:r>
        <w:rPr>
          <w:rFonts w:ascii="ArialMT" w:hAnsi="ArialMT" w:cs="ArialMT"/>
          <w:sz w:val="22"/>
          <w:szCs w:val="22"/>
        </w:rPr>
        <w:t xml:space="preserve">Berechne, wie lange die Kerze gebrannt hat! </w:t>
      </w:r>
    </w:p>
    <w:p w14:paraId="0AF1DC61" w14:textId="77777777" w:rsidR="00BA38DE" w:rsidRPr="001F4CC5" w:rsidRDefault="00BA38DE" w:rsidP="00BA38DE">
      <w:pPr>
        <w:pStyle w:val="StandardWeb"/>
        <w:numPr>
          <w:ilvl w:val="0"/>
          <w:numId w:val="43"/>
        </w:numPr>
      </w:pPr>
      <w:r>
        <w:rPr>
          <w:rFonts w:ascii="ArialMT" w:hAnsi="ArialMT" w:cs="ArialMT"/>
          <w:sz w:val="22"/>
          <w:szCs w:val="22"/>
        </w:rPr>
        <w:t>Zeichne ein Zeit-Kerzenhöhen-Diagramm bis zu dem Zeitpunkt, an dem die Kerze ausgeblasen wurde.</w:t>
      </w:r>
    </w:p>
    <w:p w14:paraId="7BA033CD" w14:textId="77777777" w:rsidR="00BA38DE" w:rsidRDefault="00BA38DE" w:rsidP="00BA38DE">
      <w:pPr>
        <w:pStyle w:val="StandardWeb"/>
        <w:rPr>
          <w:rFonts w:ascii="ArialMT" w:hAnsi="ArialMT" w:cs="ArialMT"/>
          <w:b/>
          <w:sz w:val="22"/>
          <w:szCs w:val="22"/>
        </w:rPr>
      </w:pPr>
      <w:r>
        <w:rPr>
          <w:rFonts w:ascii="ArialMT" w:hAnsi="ArialMT" w:cs="ArialMT"/>
          <w:b/>
          <w:sz w:val="22"/>
          <w:szCs w:val="22"/>
        </w:rPr>
        <w:t>Aufgabe 3 (Für Schnelle!)</w:t>
      </w:r>
    </w:p>
    <w:p w14:paraId="4BF03303" w14:textId="77777777" w:rsidR="00BA38DE" w:rsidRDefault="00BA38DE" w:rsidP="00BA38DE">
      <w:pPr>
        <w:pStyle w:val="StandardWeb"/>
      </w:pPr>
      <w:r>
        <w:rPr>
          <w:rFonts w:ascii="ArialMT" w:hAnsi="ArialMT" w:cs="ArialMT"/>
          <w:sz w:val="22"/>
          <w:szCs w:val="22"/>
        </w:rPr>
        <w:t xml:space="preserve">In einen leere 1,5 m Hohe, rechteckige Wassertonne mit Grundfläche von </w:t>
      </w:r>
      <m:oMath>
        <m:r>
          <w:rPr>
            <w:rFonts w:ascii="Cambria Math" w:hAnsi="Cambria Math" w:cs="ArialMT"/>
            <w:sz w:val="22"/>
            <w:szCs w:val="22"/>
          </w:rPr>
          <m:t xml:space="preserve">1 </m:t>
        </m:r>
        <m:sSup>
          <m:sSupPr>
            <m:ctrlPr>
              <w:rPr>
                <w:rFonts w:ascii="Cambria Math" w:hAnsi="Cambria Math" w:cs="ArialMT"/>
                <w:i/>
                <w:sz w:val="22"/>
                <w:szCs w:val="22"/>
              </w:rPr>
            </m:ctrlPr>
          </m:sSupPr>
          <m:e>
            <m:r>
              <w:rPr>
                <w:rFonts w:ascii="Cambria Math" w:hAnsi="Cambria Math" w:cs="ArialMT"/>
                <w:sz w:val="22"/>
                <w:szCs w:val="22"/>
              </w:rPr>
              <m:t>m</m:t>
            </m:r>
          </m:e>
          <m:sup>
            <m:r>
              <w:rPr>
                <w:rFonts w:ascii="Cambria Math" w:hAnsi="Cambria Math" w:cs="ArialMT"/>
                <w:sz w:val="22"/>
                <w:szCs w:val="22"/>
              </w:rPr>
              <m:t>2</m:t>
            </m:r>
          </m:sup>
        </m:sSup>
      </m:oMath>
      <w:r>
        <w:rPr>
          <w:rFonts w:ascii="ArialMT" w:hAnsi="ArialMT" w:cs="ArialMT"/>
          <w:sz w:val="22"/>
          <w:szCs w:val="22"/>
        </w:rPr>
        <w:t xml:space="preserve"> wird Wasser aus einem Wasserschlauch eingefüllt. Der Wasserschlauch liefert 1,3 Liter Wasser pro Sekunde. Das Wasser wird nach 10 Minuten abgestellt. </w:t>
      </w:r>
    </w:p>
    <w:p w14:paraId="58E1D786" w14:textId="77777777" w:rsidR="00BA38DE" w:rsidRDefault="00BA38DE" w:rsidP="00BA38DE">
      <w:pPr>
        <w:pStyle w:val="StandardWeb"/>
        <w:numPr>
          <w:ilvl w:val="0"/>
          <w:numId w:val="46"/>
        </w:numPr>
        <w:rPr>
          <w:rFonts w:ascii="ArialMT" w:hAnsi="ArialMT" w:cs="ArialMT"/>
          <w:sz w:val="22"/>
          <w:szCs w:val="22"/>
        </w:rPr>
      </w:pPr>
      <w:r>
        <w:rPr>
          <w:rFonts w:ascii="ArialMT" w:hAnsi="ArialMT" w:cs="ArialMT"/>
          <w:sz w:val="22"/>
          <w:szCs w:val="22"/>
        </w:rPr>
        <w:t>Zeichne ein Diagramm, welches die Zulaufmenge pro Sekunde in Abhängigkeit von der Zeit darstellt.</w:t>
      </w:r>
    </w:p>
    <w:p w14:paraId="4A60837E" w14:textId="38FBF370" w:rsidR="00BA38DE" w:rsidRPr="00BA38DE" w:rsidRDefault="00BA38DE" w:rsidP="00BA38DE">
      <w:pPr>
        <w:pStyle w:val="StandardWeb"/>
        <w:numPr>
          <w:ilvl w:val="0"/>
          <w:numId w:val="46"/>
        </w:numPr>
        <w:rPr>
          <w:rFonts w:ascii="ArialMT" w:hAnsi="ArialMT" w:cs="ArialMT"/>
          <w:sz w:val="22"/>
          <w:szCs w:val="22"/>
        </w:rPr>
      </w:pPr>
      <w:r>
        <w:rPr>
          <w:rFonts w:ascii="ArialMT" w:hAnsi="ArialMT" w:cs="ArialMT"/>
          <w:sz w:val="22"/>
          <w:szCs w:val="22"/>
        </w:rPr>
        <w:t>Bestimme, ob die Wassertonne am Ende des Füllvorgangs voll ist!</w:t>
      </w:r>
    </w:p>
    <w:p w14:paraId="73A1590E" w14:textId="77777777" w:rsidR="00BA38DE" w:rsidRDefault="00BA38DE" w:rsidP="00BA38DE">
      <w:pPr>
        <w:pStyle w:val="StandardWeb"/>
        <w:rPr>
          <w:rFonts w:ascii="ArialMT" w:hAnsi="ArialMT" w:cs="ArialMT"/>
          <w:b/>
          <w:sz w:val="22"/>
          <w:szCs w:val="22"/>
        </w:rPr>
      </w:pPr>
      <w:r>
        <w:rPr>
          <w:rFonts w:asciiTheme="minorHAnsi" w:hAnsiTheme="minorHAnsi"/>
          <w:noProof/>
          <w:sz w:val="22"/>
        </w:rPr>
        <mc:AlternateContent>
          <mc:Choice Requires="wps">
            <w:drawing>
              <wp:anchor distT="0" distB="0" distL="114300" distR="114300" simplePos="0" relativeHeight="251669504" behindDoc="1" locked="0" layoutInCell="1" allowOverlap="1" wp14:anchorId="0D4EA2F5" wp14:editId="5BE6435B">
                <wp:simplePos x="0" y="0"/>
                <wp:positionH relativeFrom="column">
                  <wp:posOffset>5212341</wp:posOffset>
                </wp:positionH>
                <wp:positionV relativeFrom="paragraph">
                  <wp:posOffset>5715</wp:posOffset>
                </wp:positionV>
                <wp:extent cx="499110" cy="344805"/>
                <wp:effectExtent l="0" t="0" r="34290" b="36195"/>
                <wp:wrapSquare wrapText="bothSides"/>
                <wp:docPr id="78" name="Mehrere Dokument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44805"/>
                        </a:xfrm>
                        <a:prstGeom prst="flowChartMultidocument">
                          <a:avLst/>
                        </a:prstGeom>
                        <a:solidFill>
                          <a:srgbClr val="FFFFFF"/>
                        </a:solidFill>
                        <a:ln w="9525">
                          <a:solidFill>
                            <a:srgbClr val="000000"/>
                          </a:solidFill>
                          <a:miter lim="800000"/>
                          <a:headEnd/>
                          <a:tailEnd/>
                        </a:ln>
                      </wps:spPr>
                      <wps:txbx>
                        <w:txbxContent>
                          <w:p w14:paraId="6309B6B7" w14:textId="77777777" w:rsidR="00105EE8" w:rsidRPr="00E63592" w:rsidRDefault="00105EE8" w:rsidP="00BA38DE">
                            <w:pPr>
                              <w:rPr>
                                <w:rFonts w:cs="Arial"/>
                                <w:b/>
                                <w:sz w:val="20"/>
                              </w:rPr>
                            </w:pPr>
                            <w:r>
                              <w:rPr>
                                <w:rFonts w:cs="Arial"/>
                                <w:b/>
                                <w:sz w:val="20"/>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A2F5" id="Mehrere_x0020_Dokumente_x0020_78" o:spid="_x0000_s1037" type="#_x0000_t115" style="position:absolute;margin-left:410.4pt;margin-top:.45pt;width:39.3pt;height:2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">
                <v:textbox>
                  <w:txbxContent>
                    <w:p w14:paraId="6309B6B7" w14:textId="77777777" w:rsidR="00105EE8" w:rsidRPr="00E63592" w:rsidRDefault="00105EE8" w:rsidP="00BA38DE">
                      <w:pPr>
                        <w:rPr>
                          <w:rFonts w:cs="Arial"/>
                          <w:b/>
                          <w:sz w:val="20"/>
                        </w:rPr>
                      </w:pPr>
                      <w:r>
                        <w:rPr>
                          <w:rFonts w:cs="Arial"/>
                          <w:b/>
                          <w:sz w:val="20"/>
                        </w:rPr>
                        <w:t>H3</w:t>
                      </w:r>
                    </w:p>
                  </w:txbxContent>
                </v:textbox>
                <w10:wrap type="square"/>
              </v:shape>
            </w:pict>
          </mc:Fallback>
        </mc:AlternateContent>
      </w:r>
      <w:r>
        <w:rPr>
          <w:rFonts w:ascii="ArialMT" w:hAnsi="ArialMT" w:cs="ArialMT"/>
          <w:b/>
          <w:sz w:val="22"/>
          <w:szCs w:val="22"/>
        </w:rPr>
        <w:t>Aufgabe 4</w:t>
      </w:r>
    </w:p>
    <w:p w14:paraId="0FE25797" w14:textId="77777777" w:rsidR="00BA38DE" w:rsidRPr="001F4CC5" w:rsidRDefault="00BA38DE" w:rsidP="00BA38DE">
      <w:pPr>
        <w:pStyle w:val="StandardWeb"/>
        <w:rPr>
          <w:rFonts w:ascii="ArialMT" w:hAnsi="ArialMT" w:cs="ArialMT"/>
          <w:sz w:val="22"/>
          <w:szCs w:val="22"/>
        </w:rPr>
      </w:pPr>
      <w:r>
        <w:rPr>
          <w:rFonts w:ascii="ArialMT" w:hAnsi="ArialMT" w:cs="ArialMT"/>
          <w:sz w:val="22"/>
          <w:szCs w:val="22"/>
        </w:rPr>
        <w:t>Erstelle zu folgendem Zeit-Geschwindigkeits-Diagramm das entsprechende Zeit-Ort-Diagramm mit s(0) = 0.</w:t>
      </w:r>
    </w:p>
    <w:p w14:paraId="7946E5BD" w14:textId="77777777" w:rsidR="00BA38DE" w:rsidRPr="00C76E2E" w:rsidRDefault="00BA38DE" w:rsidP="00BA38DE">
      <w:pPr>
        <w:pStyle w:val="StandardWeb"/>
        <w:jc w:val="center"/>
      </w:pPr>
      <w:r w:rsidRPr="00C76E2E">
        <w:rPr>
          <w:noProof/>
        </w:rPr>
        <w:drawing>
          <wp:inline distT="0" distB="0" distL="0" distR="0" wp14:anchorId="3023147C" wp14:editId="2BB2F3F8">
            <wp:extent cx="3397723" cy="2062903"/>
            <wp:effectExtent l="0" t="0" r="635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3399784" cy="2064154"/>
                    </a:xfrm>
                    <a:prstGeom prst="rect">
                      <a:avLst/>
                    </a:prstGeom>
                  </pic:spPr>
                </pic:pic>
              </a:graphicData>
            </a:graphic>
          </wp:inline>
        </w:drawing>
      </w:r>
    </w:p>
    <w:p w14:paraId="2FE8721B" w14:textId="77777777" w:rsidR="00BA38DE" w:rsidRPr="00EF234D" w:rsidRDefault="00BA38DE" w:rsidP="00BA38DE">
      <w:pPr>
        <w:pStyle w:val="Titel"/>
      </w:pPr>
      <w:r>
        <w:rPr>
          <w:rFonts w:asciiTheme="minorHAnsi" w:hAnsiTheme="minorHAnsi"/>
          <w:noProof/>
          <w:sz w:val="22"/>
        </w:rPr>
        <w:lastRenderedPageBreak/>
        <mc:AlternateContent>
          <mc:Choice Requires="wps">
            <w:drawing>
              <wp:anchor distT="0" distB="0" distL="114300" distR="114300" simplePos="0" relativeHeight="251665408" behindDoc="0" locked="0" layoutInCell="1" allowOverlap="1" wp14:anchorId="3DC959CD" wp14:editId="0B4638E1">
                <wp:simplePos x="0" y="0"/>
                <wp:positionH relativeFrom="column">
                  <wp:posOffset>5095240</wp:posOffset>
                </wp:positionH>
                <wp:positionV relativeFrom="paragraph">
                  <wp:posOffset>-326390</wp:posOffset>
                </wp:positionV>
                <wp:extent cx="1028700" cy="800100"/>
                <wp:effectExtent l="0" t="0" r="38100" b="38100"/>
                <wp:wrapNone/>
                <wp:docPr id="7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2FD978E3" w14:textId="77777777" w:rsidR="00105EE8" w:rsidRPr="007A34D0" w:rsidRDefault="00105EE8" w:rsidP="00BA38DE">
                            <w:pPr>
                              <w:jc w:val="center"/>
                              <w:rPr>
                                <w:rFonts w:cs="Arial"/>
                                <w:b/>
                                <w:sz w:val="52"/>
                              </w:rPr>
                            </w:pPr>
                            <w:r w:rsidRPr="007A34D0">
                              <w:rPr>
                                <w:rFonts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C959CD" id="_x0000_s1038" type="#_x0000_t115" style="position:absolute;margin-left:401.2pt;margin-top:-25.65pt;width:81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">
                <v:textbox>
                  <w:txbxContent>
                    <w:p w14:paraId="2FD978E3" w14:textId="77777777" w:rsidR="00105EE8" w:rsidRPr="007A34D0" w:rsidRDefault="00105EE8" w:rsidP="00BA38DE">
                      <w:pPr>
                        <w:jc w:val="center"/>
                        <w:rPr>
                          <w:rFonts w:cs="Arial"/>
                          <w:b/>
                          <w:sz w:val="52"/>
                        </w:rPr>
                      </w:pPr>
                      <w:r w:rsidRPr="007A34D0">
                        <w:rPr>
                          <w:rFonts w:cs="Arial"/>
                          <w:b/>
                          <w:sz w:val="52"/>
                        </w:rPr>
                        <w:t>H1</w:t>
                      </w:r>
                    </w:p>
                  </w:txbxContent>
                </v:textbox>
              </v:shape>
            </w:pict>
          </mc:Fallback>
        </mc:AlternateContent>
      </w:r>
      <w:r>
        <w:t>Aufgabe 1</w:t>
      </w:r>
    </w:p>
    <w:p w14:paraId="036E45C3" w14:textId="77777777" w:rsidR="00BA38DE" w:rsidRDefault="00BA38DE" w:rsidP="00BA38DE">
      <w:pPr>
        <w:tabs>
          <w:tab w:val="right" w:pos="1985"/>
        </w:tabs>
        <w:spacing w:after="120"/>
        <w:rPr>
          <w:b/>
        </w:rPr>
      </w:pPr>
      <w:r w:rsidRPr="004276E2">
        <w:rPr>
          <w:b/>
        </w:rPr>
        <w:t>Hilfe 1</w:t>
      </w:r>
    </w:p>
    <w:p w14:paraId="3876F60C" w14:textId="77777777" w:rsidR="00BA38DE" w:rsidRDefault="00BA38DE" w:rsidP="00BA38DE">
      <w:pPr>
        <w:tabs>
          <w:tab w:val="right" w:pos="1985"/>
        </w:tabs>
        <w:spacing w:after="120"/>
      </w:pPr>
      <w:r>
        <w:t>Der Wasserzulauf gibt an, wie viel Wasser pro Sekunde in den Behälter fließt!</w:t>
      </w:r>
    </w:p>
    <w:p w14:paraId="46CA0AA4" w14:textId="77777777" w:rsidR="00BA38DE" w:rsidRDefault="00BA38DE" w:rsidP="00BA38DE">
      <w:pPr>
        <w:tabs>
          <w:tab w:val="right" w:pos="1985"/>
        </w:tabs>
        <w:spacing w:after="120"/>
      </w:pPr>
      <w:r>
        <w:t>Welche physikalische Größe entspricht dem Wasserzulauf bei einer geradlinigen Bewegung?</w:t>
      </w:r>
    </w:p>
    <w:p w14:paraId="50071F14" w14:textId="77777777" w:rsidR="00BA38DE" w:rsidRDefault="00BA38DE" w:rsidP="00BA38DE">
      <w:pPr>
        <w:tabs>
          <w:tab w:val="right" w:pos="1985"/>
        </w:tabs>
        <w:spacing w:after="120"/>
      </w:pPr>
    </w:p>
    <w:p w14:paraId="3C401284" w14:textId="77777777" w:rsidR="00BA38DE" w:rsidRPr="004276E2" w:rsidRDefault="00BA38DE" w:rsidP="00BA38DE">
      <w:pPr>
        <w:tabs>
          <w:tab w:val="right" w:pos="1985"/>
        </w:tabs>
        <w:spacing w:after="120"/>
        <w:rPr>
          <w:b/>
        </w:rPr>
      </w:pPr>
      <w:r w:rsidRPr="004276E2">
        <w:rPr>
          <w:b/>
        </w:rPr>
        <w:t>Hilfe 2</w:t>
      </w:r>
    </w:p>
    <w:p w14:paraId="01131A0A" w14:textId="77777777" w:rsidR="00BA38DE" w:rsidRDefault="00BA38DE" w:rsidP="00BA38DE">
      <w:pPr>
        <w:tabs>
          <w:tab w:val="right" w:pos="1985"/>
        </w:tabs>
        <w:spacing w:after="120"/>
      </w:pPr>
      <w:r>
        <w:t>Was passiert mit der Wasserhöhe, wenn der Wasserzulauf gestoppt wird? Welche Form hat dann die Kurve im Zeit-Wasserhöhe-Diagramm?</w:t>
      </w:r>
    </w:p>
    <w:p w14:paraId="54DA9B11" w14:textId="77777777" w:rsidR="00BA38DE" w:rsidRDefault="00BA38DE" w:rsidP="00BA38DE">
      <w:pPr>
        <w:tabs>
          <w:tab w:val="right" w:pos="1985"/>
        </w:tabs>
        <w:spacing w:after="120"/>
      </w:pPr>
    </w:p>
    <w:p w14:paraId="617BC62C" w14:textId="77777777" w:rsidR="00BA38DE" w:rsidRDefault="00BA38DE" w:rsidP="00BA38DE">
      <w:pPr>
        <w:tabs>
          <w:tab w:val="right" w:pos="1985"/>
        </w:tabs>
        <w:spacing w:after="120"/>
        <w:rPr>
          <w:b/>
        </w:rPr>
      </w:pPr>
      <w:r>
        <w:rPr>
          <w:b/>
        </w:rPr>
        <w:t>Hilfe 3</w:t>
      </w:r>
    </w:p>
    <w:p w14:paraId="646E79F9" w14:textId="77777777" w:rsidR="00BA38DE" w:rsidRDefault="00BA38DE" w:rsidP="00BA38DE">
      <w:pPr>
        <w:tabs>
          <w:tab w:val="right" w:pos="1985"/>
        </w:tabs>
        <w:spacing w:after="120"/>
      </w:pPr>
      <w:r>
        <w:t>Welche physikalische Größe gehört zur Einheit Liter, welche Zur Einheit Sekunde?</w:t>
      </w:r>
    </w:p>
    <w:p w14:paraId="7D4A2630" w14:textId="77777777" w:rsidR="00BA38DE" w:rsidRDefault="00BA38DE" w:rsidP="00BA38DE">
      <w:pPr>
        <w:tabs>
          <w:tab w:val="right" w:pos="1985"/>
        </w:tabs>
        <w:spacing w:after="120"/>
      </w:pPr>
      <w:r>
        <w:t xml:space="preserve">Wie kann man mit diesen Größen eine Einheit </w:t>
      </w:r>
      <m:oMath>
        <m:f>
          <m:fPr>
            <m:ctrlPr>
              <w:rPr>
                <w:rFonts w:ascii="Cambria Math" w:hAnsi="Cambria Math"/>
                <w:i/>
              </w:rPr>
            </m:ctrlPr>
          </m:fPr>
          <m:num>
            <m:r>
              <w:rPr>
                <w:rFonts w:ascii="Cambria Math" w:hAnsi="Cambria Math"/>
              </w:rPr>
              <m:t>Liter</m:t>
            </m:r>
          </m:num>
          <m:den>
            <m:r>
              <w:rPr>
                <w:rFonts w:ascii="Cambria Math" w:hAnsi="Cambria Math"/>
              </w:rPr>
              <m:t>Sekunde</m:t>
            </m:r>
          </m:den>
        </m:f>
      </m:oMath>
      <w:r>
        <w:t xml:space="preserve"> erhalten?</w:t>
      </w:r>
    </w:p>
    <w:p w14:paraId="20A7EC63" w14:textId="77777777" w:rsidR="00BA38DE" w:rsidRDefault="00BA38DE" w:rsidP="00BA38DE">
      <w:pPr>
        <w:tabs>
          <w:tab w:val="right" w:pos="1985"/>
        </w:tabs>
        <w:spacing w:after="120"/>
      </w:pPr>
    </w:p>
    <w:p w14:paraId="652449A2" w14:textId="77777777" w:rsidR="00BA38DE" w:rsidRDefault="00BA38DE" w:rsidP="00BA38DE">
      <w:pPr>
        <w:tabs>
          <w:tab w:val="right" w:pos="1985"/>
        </w:tabs>
        <w:spacing w:after="120"/>
        <w:rPr>
          <w:b/>
        </w:rPr>
      </w:pPr>
      <w:r>
        <w:rPr>
          <w:b/>
        </w:rPr>
        <w:t>Hilfe 4</w:t>
      </w:r>
    </w:p>
    <w:p w14:paraId="3C29CA7B" w14:textId="77777777" w:rsidR="00BA38DE" w:rsidRDefault="00BA38DE" w:rsidP="00BA38DE">
      <w:pPr>
        <w:tabs>
          <w:tab w:val="right" w:pos="1985"/>
        </w:tabs>
        <w:spacing w:after="120"/>
      </w:pPr>
      <w:r>
        <w:t xml:space="preserve">Das Volumen eines Zylinder bestimmt man mit der Formel </w:t>
      </w:r>
      <m:oMath>
        <m:r>
          <w:rPr>
            <w:rFonts w:ascii="Cambria Math" w:hAnsi="Cambria Math"/>
          </w:rPr>
          <m:t>V=</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2</m:t>
            </m:r>
          </m:sup>
        </m:sSup>
        <m:r>
          <w:rPr>
            <w:rFonts w:ascii="Cambria Math" w:hAnsi="Cambria Math"/>
          </w:rPr>
          <m:t>⋅π⋅h</m:t>
        </m:r>
      </m:oMath>
      <w:r>
        <w:t>.</w:t>
      </w:r>
    </w:p>
    <w:p w14:paraId="2A49A97A" w14:textId="77777777" w:rsidR="00BA38DE" w:rsidRDefault="00BA38DE" w:rsidP="00BA38DE">
      <w:pPr>
        <w:tabs>
          <w:tab w:val="right" w:pos="1985"/>
        </w:tabs>
        <w:spacing w:after="120"/>
      </w:pPr>
      <w:r>
        <w:t xml:space="preserve">Diese Formel lässt sich nach h auflösen: </w:t>
      </w:r>
      <m:oMath>
        <m:r>
          <w:rPr>
            <w:rFonts w:ascii="Cambria Math" w:hAnsi="Cambria Math"/>
          </w:rPr>
          <m:t>h=</m:t>
        </m:r>
        <m:f>
          <m:fPr>
            <m:ctrlPr>
              <w:rPr>
                <w:rFonts w:ascii="Cambria Math" w:hAnsi="Cambria Math"/>
                <w:i/>
              </w:rPr>
            </m:ctrlPr>
          </m:fPr>
          <m:num>
            <m:r>
              <w:rPr>
                <w:rFonts w:ascii="Cambria Math" w:hAnsi="Cambria Math"/>
              </w:rPr>
              <m:t>V</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2</m:t>
                </m:r>
              </m:sup>
            </m:sSup>
            <m:r>
              <w:rPr>
                <w:rFonts w:ascii="Cambria Math" w:hAnsi="Cambria Math"/>
              </w:rPr>
              <m:t>⋅π</m:t>
            </m:r>
          </m:den>
        </m:f>
      </m:oMath>
      <w:r>
        <w:t>.</w:t>
      </w:r>
    </w:p>
    <w:p w14:paraId="66F76A29" w14:textId="77777777" w:rsidR="00BA38DE" w:rsidRDefault="00BA38DE" w:rsidP="00BA38DE">
      <w:pPr>
        <w:tabs>
          <w:tab w:val="right" w:pos="1985"/>
        </w:tabs>
        <w:spacing w:after="120"/>
      </w:pPr>
      <w:r>
        <w:t xml:space="preserve">Berechne, wie hoch das Wasser im Behälter steht, wenn das Volumen 7 Liter beträgt! Beachte dabei, dass </w:t>
      </w:r>
      <m:oMath>
        <m:r>
          <w:rPr>
            <w:rFonts w:ascii="Cambria Math" w:hAnsi="Cambria Math"/>
          </w:rPr>
          <m:t>1 Liter=1 d</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=1000 c</m:t>
        </m:r>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ist!</w:t>
      </w:r>
    </w:p>
    <w:p w14:paraId="3CB0939E" w14:textId="77777777" w:rsidR="00BA38DE" w:rsidRDefault="00BA38DE" w:rsidP="00BA38DE">
      <w:pPr>
        <w:tabs>
          <w:tab w:val="right" w:pos="1985"/>
        </w:tabs>
        <w:spacing w:after="120"/>
      </w:pPr>
      <w:r w:rsidRPr="007C257F">
        <w:rPr>
          <w:noProof/>
        </w:rPr>
        <w:drawing>
          <wp:anchor distT="0" distB="0" distL="114300" distR="114300" simplePos="0" relativeHeight="251677696" behindDoc="0" locked="0" layoutInCell="1" allowOverlap="1" wp14:anchorId="00CF6BF9" wp14:editId="2000C3AA">
            <wp:simplePos x="0" y="0"/>
            <wp:positionH relativeFrom="column">
              <wp:posOffset>4751705</wp:posOffset>
            </wp:positionH>
            <wp:positionV relativeFrom="paragraph">
              <wp:posOffset>337820</wp:posOffset>
            </wp:positionV>
            <wp:extent cx="899795" cy="359410"/>
            <wp:effectExtent l="0" t="0" r="0" b="0"/>
            <wp:wrapSquare wrapText="bothSides"/>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899795" cy="359410"/>
                    </a:xfrm>
                    <a:prstGeom prst="rect">
                      <a:avLst/>
                    </a:prstGeom>
                  </pic:spPr>
                </pic:pic>
              </a:graphicData>
            </a:graphic>
            <wp14:sizeRelH relativeFrom="page">
              <wp14:pctWidth>0</wp14:pctWidth>
            </wp14:sizeRelH>
            <wp14:sizeRelV relativeFrom="page">
              <wp14:pctHeight>0</wp14:pctHeight>
            </wp14:sizeRelV>
          </wp:anchor>
        </w:drawing>
      </w:r>
      <w:r>
        <w:t xml:space="preserve">(Lösung: </w:t>
      </w:r>
      <m:oMath>
        <m:r>
          <w:rPr>
            <w:rFonts w:ascii="Cambria Math" w:hAnsi="Cambria Math"/>
          </w:rPr>
          <m:t>h=</m:t>
        </m:r>
        <m:f>
          <m:fPr>
            <m:ctrlPr>
              <w:rPr>
                <w:rFonts w:ascii="Cambria Math" w:hAnsi="Cambria Math"/>
                <w:i/>
              </w:rPr>
            </m:ctrlPr>
          </m:fPr>
          <m:num>
            <m:r>
              <w:rPr>
                <w:rFonts w:ascii="Cambria Math" w:hAnsi="Cambria Math"/>
              </w:rPr>
              <m:t>7 d</m:t>
            </m:r>
            <m:sSup>
              <m:sSupPr>
                <m:ctrlPr>
                  <w:rPr>
                    <w:rFonts w:ascii="Cambria Math" w:hAnsi="Cambria Math"/>
                    <w:i/>
                  </w:rPr>
                </m:ctrlPr>
              </m:sSupPr>
              <m:e>
                <m:r>
                  <w:rPr>
                    <w:rFonts w:ascii="Cambria Math" w:hAnsi="Cambria Math"/>
                  </w:rPr>
                  <m:t>m</m:t>
                </m:r>
              </m:e>
              <m:sup>
                <m:r>
                  <w:rPr>
                    <w:rFonts w:ascii="Cambria Math" w:hAnsi="Cambria Math"/>
                  </w:rPr>
                  <m:t>3</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15 cm</m:t>
                    </m:r>
                  </m:e>
                </m:d>
              </m:e>
              <m:sup>
                <m:r>
                  <w:rPr>
                    <w:rFonts w:ascii="Cambria Math" w:hAnsi="Cambria Math"/>
                  </w:rPr>
                  <m:t>2</m:t>
                </m:r>
              </m:sup>
            </m:sSup>
            <m:r>
              <w:rPr>
                <w:rFonts w:ascii="Cambria Math" w:hAnsi="Cambria Math"/>
              </w:rPr>
              <m:t>⋅π</m:t>
            </m:r>
          </m:den>
        </m:f>
        <m:r>
          <w:rPr>
            <w:rFonts w:ascii="Cambria Math" w:hAnsi="Cambria Math"/>
          </w:rPr>
          <m:t>=</m:t>
        </m:r>
        <m:f>
          <m:fPr>
            <m:ctrlPr>
              <w:rPr>
                <w:rFonts w:ascii="Cambria Math" w:hAnsi="Cambria Math"/>
                <w:i/>
              </w:rPr>
            </m:ctrlPr>
          </m:fPr>
          <m:num>
            <m:r>
              <w:rPr>
                <w:rFonts w:ascii="Cambria Math" w:hAnsi="Cambria Math"/>
              </w:rPr>
              <m:t xml:space="preserve">7000 </m:t>
            </m:r>
            <m:sSup>
              <m:sSupPr>
                <m:ctrlPr>
                  <w:rPr>
                    <w:rFonts w:ascii="Cambria Math" w:hAnsi="Cambria Math"/>
                    <w:i/>
                  </w:rPr>
                </m:ctrlPr>
              </m:sSupPr>
              <m:e>
                <m:r>
                  <w:rPr>
                    <w:rFonts w:ascii="Cambria Math" w:hAnsi="Cambria Math"/>
                  </w:rPr>
                  <m:t>cm</m:t>
                </m:r>
              </m:e>
              <m:sup>
                <m:r>
                  <w:rPr>
                    <w:rFonts w:ascii="Cambria Math" w:hAnsi="Cambria Math"/>
                  </w:rPr>
                  <m:t>3</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15 cm</m:t>
                    </m:r>
                  </m:e>
                </m:d>
              </m:e>
              <m:sup>
                <m:r>
                  <w:rPr>
                    <w:rFonts w:ascii="Cambria Math" w:hAnsi="Cambria Math"/>
                  </w:rPr>
                  <m:t>2</m:t>
                </m:r>
              </m:sup>
            </m:sSup>
            <m:r>
              <w:rPr>
                <w:rFonts w:ascii="Cambria Math" w:hAnsi="Cambria Math"/>
              </w:rPr>
              <m:t>⋅π</m:t>
            </m:r>
          </m:den>
        </m:f>
        <m:r>
          <w:rPr>
            <w:rFonts w:ascii="Cambria Math" w:hAnsi="Cambria Math"/>
          </w:rPr>
          <m:t>=9,9 cm</m:t>
        </m:r>
      </m:oMath>
      <w:r>
        <w:t>)</w:t>
      </w:r>
    </w:p>
    <w:p w14:paraId="5D1BDD61" w14:textId="77777777" w:rsidR="00BA38DE" w:rsidRDefault="00BA38DE" w:rsidP="00BA38DE">
      <w:pPr>
        <w:tabs>
          <w:tab w:val="right" w:pos="1985"/>
        </w:tabs>
        <w:spacing w:after="120"/>
      </w:pPr>
      <w:r w:rsidRPr="007C257F">
        <w:rPr>
          <w:noProof/>
        </w:rPr>
        <w:drawing>
          <wp:anchor distT="0" distB="0" distL="114300" distR="114300" simplePos="0" relativeHeight="251678720" behindDoc="0" locked="0" layoutInCell="1" allowOverlap="1" wp14:anchorId="0370F373" wp14:editId="585F25E0">
            <wp:simplePos x="0" y="0"/>
            <wp:positionH relativeFrom="column">
              <wp:posOffset>1769084</wp:posOffset>
            </wp:positionH>
            <wp:positionV relativeFrom="paragraph">
              <wp:posOffset>3810</wp:posOffset>
            </wp:positionV>
            <wp:extent cx="2463800" cy="216535"/>
            <wp:effectExtent l="0" t="0" r="0" b="12065"/>
            <wp:wrapSquare wrapText="bothSides"/>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463800" cy="216535"/>
                    </a:xfrm>
                    <a:prstGeom prst="rect">
                      <a:avLst/>
                    </a:prstGeom>
                  </pic:spPr>
                </pic:pic>
              </a:graphicData>
            </a:graphic>
            <wp14:sizeRelH relativeFrom="page">
              <wp14:pctWidth>0</wp14:pctWidth>
            </wp14:sizeRelH>
            <wp14:sizeRelV relativeFrom="page">
              <wp14:pctHeight>0</wp14:pctHeight>
            </wp14:sizeRelV>
          </wp:anchor>
        </w:drawing>
      </w:r>
      <w:r>
        <w:t xml:space="preserve">Mit dem Taschenrechner: </w:t>
      </w:r>
    </w:p>
    <w:p w14:paraId="1108A8EF" w14:textId="77777777" w:rsidR="00BA38DE" w:rsidRDefault="00BA38DE" w:rsidP="00BA38DE">
      <w:pPr>
        <w:tabs>
          <w:tab w:val="right" w:pos="1985"/>
        </w:tabs>
        <w:spacing w:after="120"/>
      </w:pPr>
    </w:p>
    <w:p w14:paraId="1445925F" w14:textId="77777777" w:rsidR="00BA38DE" w:rsidRDefault="00BA38DE" w:rsidP="00BA38DE">
      <w:pPr>
        <w:tabs>
          <w:tab w:val="right" w:pos="1985"/>
        </w:tabs>
        <w:spacing w:after="120"/>
        <w:rPr>
          <w:b/>
        </w:rPr>
      </w:pPr>
      <w:r>
        <w:rPr>
          <w:b/>
        </w:rPr>
        <w:t>Hilfe 5 (Lösung)</w:t>
      </w:r>
    </w:p>
    <w:p w14:paraId="4C0D0D2B" w14:textId="77777777" w:rsidR="00BA38DE" w:rsidRPr="002F537A" w:rsidRDefault="00BA38DE" w:rsidP="00BA38DE">
      <w:pPr>
        <w:tabs>
          <w:tab w:val="right" w:pos="1985"/>
        </w:tabs>
        <w:spacing w:after="120"/>
      </w:pPr>
      <w:r>
        <w:rPr>
          <w:noProof/>
        </w:rPr>
        <mc:AlternateContent>
          <mc:Choice Requires="wps">
            <w:drawing>
              <wp:anchor distT="0" distB="0" distL="114300" distR="114300" simplePos="0" relativeHeight="251673600" behindDoc="0" locked="0" layoutInCell="1" allowOverlap="1" wp14:anchorId="49318C9C" wp14:editId="553CE967">
                <wp:simplePos x="0" y="0"/>
                <wp:positionH relativeFrom="column">
                  <wp:posOffset>1437292</wp:posOffset>
                </wp:positionH>
                <wp:positionV relativeFrom="paragraph">
                  <wp:posOffset>175886</wp:posOffset>
                </wp:positionV>
                <wp:extent cx="578973" cy="225278"/>
                <wp:effectExtent l="0" t="0" r="5715" b="3810"/>
                <wp:wrapNone/>
                <wp:docPr id="80" name="Textfeld 80"/>
                <wp:cNvGraphicFramePr/>
                <a:graphic xmlns:a="http://schemas.openxmlformats.org/drawingml/2006/main">
                  <a:graphicData uri="http://schemas.microsoft.com/office/word/2010/wordprocessingShape">
                    <wps:wsp>
                      <wps:cNvSpPr txBox="1"/>
                      <wps:spPr>
                        <a:xfrm>
                          <a:off x="0" y="0"/>
                          <a:ext cx="578973" cy="225278"/>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7076C6" w14:textId="77777777" w:rsidR="00105EE8" w:rsidRPr="005E33E7" w:rsidRDefault="00105EE8" w:rsidP="00BA38DE">
                            <w:pPr>
                              <w:rPr>
                                <w:sz w:val="16"/>
                                <w:szCs w:val="16"/>
                              </w:rPr>
                            </w:pPr>
                            <w:r>
                              <w:rPr>
                                <w:sz w:val="16"/>
                                <w:szCs w:val="16"/>
                              </w:rPr>
                              <w:t>h</w:t>
                            </w:r>
                            <w:r w:rsidRPr="005E33E7">
                              <w:rPr>
                                <w:sz w:val="16"/>
                                <w:szCs w:val="16"/>
                              </w:rPr>
                              <w:t xml:space="preserve"> in </w:t>
                            </w:r>
                            <w:r>
                              <w:rPr>
                                <w:sz w:val="16"/>
                                <w:szCs w:val="16"/>
                              </w:rPr>
                              <w:t>c</w:t>
                            </w:r>
                            <w:r w:rsidRPr="005E33E7">
                              <w:rPr>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8C9C" id="Textfeld_x0020_80" o:spid="_x0000_s1039" type="#_x0000_t202" style="position:absolute;margin-left:113.15pt;margin-top:13.85pt;width:45.6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" fillcolor="white [3212]" stroked="f">
                <v:textbox>
                  <w:txbxContent>
                    <w:p w14:paraId="157076C6" w14:textId="77777777" w:rsidR="00105EE8" w:rsidRPr="005E33E7" w:rsidRDefault="00105EE8" w:rsidP="00BA38DE">
                      <w:pPr>
                        <w:rPr>
                          <w:sz w:val="16"/>
                          <w:szCs w:val="16"/>
                        </w:rPr>
                      </w:pPr>
                      <w:r>
                        <w:rPr>
                          <w:sz w:val="16"/>
                          <w:szCs w:val="16"/>
                        </w:rPr>
                        <w:t>h</w:t>
                      </w:r>
                      <w:r w:rsidRPr="005E33E7">
                        <w:rPr>
                          <w:sz w:val="16"/>
                          <w:szCs w:val="16"/>
                        </w:rPr>
                        <w:t xml:space="preserve"> in </w:t>
                      </w:r>
                      <w:r>
                        <w:rPr>
                          <w:sz w:val="16"/>
                          <w:szCs w:val="16"/>
                        </w:rPr>
                        <w:t>c</w:t>
                      </w:r>
                      <w:r w:rsidRPr="005E33E7">
                        <w:rPr>
                          <w:sz w:val="16"/>
                          <w:szCs w:val="16"/>
                        </w:rPr>
                        <w:t>m</w:t>
                      </w:r>
                    </w:p>
                  </w:txbxContent>
                </v:textbox>
              </v:shape>
            </w:pict>
          </mc:Fallback>
        </mc:AlternateContent>
      </w:r>
      <w:r w:rsidRPr="002F537A">
        <w:t>Versuche die Lösung nachzuvollziehen! Lass die Karte aber vorne liegen!</w:t>
      </w:r>
    </w:p>
    <w:p w14:paraId="2BBF0F7A" w14:textId="77777777" w:rsidR="00BA38DE" w:rsidRDefault="00BA38DE" w:rsidP="00BA38DE">
      <w:pPr>
        <w:tabs>
          <w:tab w:val="right" w:pos="1985"/>
        </w:tabs>
        <w:spacing w:after="120"/>
        <w:ind w:left="426"/>
        <w:jc w:val="center"/>
      </w:pPr>
      <w:r>
        <w:rPr>
          <w:noProof/>
        </w:rPr>
        <mc:AlternateContent>
          <mc:Choice Requires="wps">
            <w:drawing>
              <wp:anchor distT="0" distB="0" distL="114300" distR="114300" simplePos="0" relativeHeight="251674624" behindDoc="0" locked="0" layoutInCell="1" allowOverlap="1" wp14:anchorId="5968F2E1" wp14:editId="1CD2E4E5">
                <wp:simplePos x="0" y="0"/>
                <wp:positionH relativeFrom="column">
                  <wp:posOffset>4067010</wp:posOffset>
                </wp:positionH>
                <wp:positionV relativeFrom="paragraph">
                  <wp:posOffset>1080013</wp:posOffset>
                </wp:positionV>
                <wp:extent cx="458812" cy="228502"/>
                <wp:effectExtent l="0" t="0" r="0" b="635"/>
                <wp:wrapNone/>
                <wp:docPr id="81" name="Textfeld 81"/>
                <wp:cNvGraphicFramePr/>
                <a:graphic xmlns:a="http://schemas.openxmlformats.org/drawingml/2006/main">
                  <a:graphicData uri="http://schemas.microsoft.com/office/word/2010/wordprocessingShape">
                    <wps:wsp>
                      <wps:cNvSpPr txBox="1"/>
                      <wps:spPr>
                        <a:xfrm>
                          <a:off x="0" y="0"/>
                          <a:ext cx="458812" cy="228502"/>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96A5770" w14:textId="77777777" w:rsidR="00105EE8" w:rsidRPr="005E33E7" w:rsidRDefault="00105EE8" w:rsidP="00BA38DE">
                            <w:pPr>
                              <w:rPr>
                                <w:sz w:val="16"/>
                                <w:szCs w:val="16"/>
                              </w:rPr>
                            </w:pPr>
                            <w:r>
                              <w:rPr>
                                <w:sz w:val="16"/>
                                <w:szCs w:val="16"/>
                              </w:rPr>
                              <w:t>t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F2E1" id="Textfeld_x0020_81" o:spid="_x0000_s1040" type="#_x0000_t202" style="position:absolute;left:0;text-align:left;margin-left:320.25pt;margin-top:85.05pt;width:36.1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" fillcolor="white [3212]" stroked="f">
                <v:textbox>
                  <w:txbxContent>
                    <w:p w14:paraId="296A5770" w14:textId="77777777" w:rsidR="00105EE8" w:rsidRPr="005E33E7" w:rsidRDefault="00105EE8" w:rsidP="00BA38DE">
                      <w:pPr>
                        <w:rPr>
                          <w:sz w:val="16"/>
                          <w:szCs w:val="16"/>
                        </w:rPr>
                      </w:pPr>
                      <w:r>
                        <w:rPr>
                          <w:sz w:val="16"/>
                          <w:szCs w:val="16"/>
                        </w:rPr>
                        <w:t>t in s</w:t>
                      </w:r>
                    </w:p>
                  </w:txbxContent>
                </v:textbox>
              </v:shape>
            </w:pict>
          </mc:Fallback>
        </mc:AlternateContent>
      </w:r>
      <w:r w:rsidRPr="003874F8">
        <w:rPr>
          <w:noProof/>
        </w:rPr>
        <w:drawing>
          <wp:inline distT="0" distB="0" distL="0" distR="0" wp14:anchorId="213927B7" wp14:editId="61A3DBD0">
            <wp:extent cx="2263323" cy="1228462"/>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272647" cy="1233523"/>
                    </a:xfrm>
                    <a:prstGeom prst="rect">
                      <a:avLst/>
                    </a:prstGeom>
                  </pic:spPr>
                </pic:pic>
              </a:graphicData>
            </a:graphic>
          </wp:inline>
        </w:drawing>
      </w:r>
    </w:p>
    <w:p w14:paraId="5BC18187" w14:textId="77777777" w:rsidR="00BA38DE" w:rsidRPr="003874F8" w:rsidRDefault="00BA38DE" w:rsidP="00BA38DE">
      <w:pPr>
        <w:pStyle w:val="Listenabsatz"/>
        <w:numPr>
          <w:ilvl w:val="0"/>
          <w:numId w:val="44"/>
        </w:numPr>
        <w:tabs>
          <w:tab w:val="right" w:pos="1985"/>
        </w:tabs>
        <w:spacing w:after="120"/>
        <w:rPr>
          <w:rFonts w:asciiTheme="minorHAnsi" w:eastAsiaTheme="minorEastAsia" w:hAnsiTheme="minorHAnsi"/>
          <w:sz w:val="22"/>
        </w:rPr>
      </w:pPr>
      <w:r w:rsidRPr="003874F8">
        <w:rPr>
          <w:rFonts w:asciiTheme="minorHAnsi" w:hAnsiTheme="minorHAnsi"/>
          <w:sz w:val="22"/>
        </w:rPr>
        <w:t xml:space="preserve">Ablesen aus dem Diagramm ergibt, dass das Wasser am Ende des Einfüllvorgangs 20 cm hoch steht. Mit der Formel </w:t>
      </w:r>
      <m:oMath>
        <m:r>
          <w:rPr>
            <w:rFonts w:ascii="Cambria Math" w:hAnsi="Cambria Math"/>
            <w:sz w:val="22"/>
          </w:rPr>
          <m:t>V=</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d</m:t>
                    </m:r>
                  </m:num>
                  <m:den>
                    <m:r>
                      <w:rPr>
                        <w:rFonts w:ascii="Cambria Math" w:hAnsi="Cambria Math"/>
                        <w:sz w:val="22"/>
                      </w:rPr>
                      <m:t>2</m:t>
                    </m:r>
                  </m:den>
                </m:f>
              </m:e>
            </m:d>
          </m:e>
          <m:sup>
            <m:r>
              <w:rPr>
                <w:rFonts w:ascii="Cambria Math" w:hAnsi="Cambria Math"/>
                <w:sz w:val="22"/>
              </w:rPr>
              <m:t>2</m:t>
            </m:r>
          </m:sup>
        </m:sSup>
        <m:r>
          <w:rPr>
            <w:rFonts w:ascii="Cambria Math" w:hAnsi="Cambria Math"/>
            <w:sz w:val="22"/>
          </w:rPr>
          <m:t>⋅π⋅h</m:t>
        </m:r>
      </m:oMath>
      <w:r w:rsidRPr="003874F8">
        <w:rPr>
          <w:rFonts w:asciiTheme="minorHAnsi" w:eastAsiaTheme="minorEastAsia" w:hAnsiTheme="minorHAnsi"/>
          <w:sz w:val="22"/>
        </w:rPr>
        <w:t xml:space="preserve"> ergibt sich:</w:t>
      </w:r>
    </w:p>
    <w:p w14:paraId="2992F974" w14:textId="77777777" w:rsidR="00BA38DE" w:rsidRDefault="00BA38DE" w:rsidP="00BA38DE">
      <w:pPr>
        <w:tabs>
          <w:tab w:val="right" w:pos="1985"/>
        </w:tabs>
        <w:spacing w:after="120"/>
        <w:ind w:left="426"/>
      </w:pPr>
      <w:r>
        <w:tab/>
      </w:r>
      <w:r>
        <w:tab/>
      </w:r>
      <m:oMath>
        <m:r>
          <w:rPr>
            <w:rFonts w:ascii="Cambria Math" w:hAnsi="Cambria Math"/>
          </w:rPr>
          <m:t>V=</m:t>
        </m:r>
        <m:sSup>
          <m:sSupPr>
            <m:ctrlPr>
              <w:rPr>
                <w:rFonts w:ascii="Cambria Math" w:hAnsi="Cambria Math"/>
                <w:i/>
              </w:rPr>
            </m:ctrlPr>
          </m:sSupPr>
          <m:e>
            <m:d>
              <m:dPr>
                <m:ctrlPr>
                  <w:rPr>
                    <w:rFonts w:ascii="Cambria Math" w:hAnsi="Cambria Math"/>
                    <w:i/>
                  </w:rPr>
                </m:ctrlPr>
              </m:dPr>
              <m:e>
                <m:r>
                  <w:rPr>
                    <w:rFonts w:ascii="Cambria Math" w:hAnsi="Cambria Math"/>
                  </w:rPr>
                  <m:t>15 cm</m:t>
                </m:r>
              </m:e>
            </m:d>
          </m:e>
          <m:sup>
            <m:r>
              <w:rPr>
                <w:rFonts w:ascii="Cambria Math" w:hAnsi="Cambria Math"/>
              </w:rPr>
              <m:t>2</m:t>
            </m:r>
          </m:sup>
        </m:sSup>
        <m:r>
          <w:rPr>
            <w:rFonts w:ascii="Cambria Math" w:hAnsi="Cambria Math"/>
          </w:rPr>
          <m:t>⋅π⋅20 cm=14137 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=14,1 l</m:t>
        </m:r>
      </m:oMath>
    </w:p>
    <w:p w14:paraId="06788FB7" w14:textId="77777777" w:rsidR="00BA38DE" w:rsidRPr="008627A7" w:rsidRDefault="00BA38DE" w:rsidP="00BA38DE">
      <w:pPr>
        <w:pStyle w:val="Listenabsatz"/>
        <w:numPr>
          <w:ilvl w:val="0"/>
          <w:numId w:val="44"/>
        </w:numPr>
        <w:tabs>
          <w:tab w:val="right" w:pos="1985"/>
        </w:tabs>
        <w:spacing w:after="120"/>
        <w:rPr>
          <w:rFonts w:asciiTheme="minorHAnsi" w:hAnsiTheme="minorHAnsi"/>
          <w:sz w:val="22"/>
        </w:rPr>
      </w:pPr>
      <w:r>
        <w:rPr>
          <w:rFonts w:asciiTheme="minorHAnsi" w:hAnsiTheme="minorHAnsi"/>
          <w:sz w:val="22"/>
        </w:rPr>
        <w:t xml:space="preserve">Für den Wasserzulauf gilt: </w:t>
      </w:r>
      <m:oMath>
        <m:r>
          <w:rPr>
            <w:rFonts w:ascii="Cambria Math" w:hAnsi="Cambria Math"/>
            <w:sz w:val="22"/>
          </w:rPr>
          <m:t>w=</m:t>
        </m:r>
        <m:f>
          <m:fPr>
            <m:ctrlPr>
              <w:rPr>
                <w:rFonts w:ascii="Cambria Math" w:hAnsi="Cambria Math"/>
                <w:i/>
                <w:sz w:val="22"/>
              </w:rPr>
            </m:ctrlPr>
          </m:fPr>
          <m:num>
            <m:r>
              <w:rPr>
                <w:rFonts w:ascii="Cambria Math" w:hAnsi="Cambria Math"/>
                <w:sz w:val="22"/>
              </w:rPr>
              <m:t>14,1 l</m:t>
            </m:r>
          </m:num>
          <m:den>
            <m:r>
              <w:rPr>
                <w:rFonts w:ascii="Cambria Math" w:hAnsi="Cambria Math"/>
                <w:sz w:val="22"/>
              </w:rPr>
              <m:t>60 s</m:t>
            </m:r>
          </m:den>
        </m:f>
        <m:r>
          <w:rPr>
            <w:rFonts w:ascii="Cambria Math" w:hAnsi="Cambria Math"/>
            <w:sz w:val="22"/>
          </w:rPr>
          <m:t>≈0,24</m:t>
        </m:r>
        <m:f>
          <m:fPr>
            <m:ctrlPr>
              <w:rPr>
                <w:rFonts w:ascii="Cambria Math" w:hAnsi="Cambria Math"/>
                <w:i/>
                <w:sz w:val="22"/>
              </w:rPr>
            </m:ctrlPr>
          </m:fPr>
          <m:num>
            <m:r>
              <w:rPr>
                <w:rFonts w:ascii="Cambria Math" w:hAnsi="Cambria Math"/>
                <w:sz w:val="22"/>
              </w:rPr>
              <m:t>l</m:t>
            </m:r>
          </m:num>
          <m:den>
            <m:r>
              <w:rPr>
                <w:rFonts w:ascii="Cambria Math" w:hAnsi="Cambria Math"/>
                <w:sz w:val="22"/>
              </w:rPr>
              <m:t>s</m:t>
            </m:r>
          </m:den>
        </m:f>
      </m:oMath>
    </w:p>
    <w:p w14:paraId="5A2E1846" w14:textId="447D3258" w:rsidR="00BA38DE" w:rsidRPr="00080987" w:rsidRDefault="00BA38DE" w:rsidP="00BA38DE">
      <w:pPr>
        <w:tabs>
          <w:tab w:val="right" w:pos="1985"/>
        </w:tabs>
        <w:spacing w:after="120"/>
        <w:ind w:left="426"/>
      </w:pPr>
      <w:r>
        <w:tab/>
      </w:r>
      <w:r w:rsidRPr="00080987">
        <w:t xml:space="preserve">Wenn zu Beginn das Waser schon 9,9 cm hoch steht, verschiebt sich das Diagramm um 9,9 cm nach oben und verläuft parallel zu a). Insgesamt sind dann </w:t>
      </w:r>
      <m:oMath>
        <m:r>
          <w:rPr>
            <w:rFonts w:ascii="Cambria Math" w:hAnsi="Cambria Math"/>
          </w:rPr>
          <m:t>14,1 l+7 l=21,1 l</m:t>
        </m:r>
      </m:oMath>
      <w:r w:rsidRPr="00080987">
        <w:t xml:space="preserve"> im Behälter. </w:t>
      </w:r>
      <w:r w:rsidRPr="00080987">
        <w:br/>
        <w:t>Der Wasserzulauf bleibt gleich!</w:t>
      </w:r>
    </w:p>
    <w:p w14:paraId="3566297F" w14:textId="77777777" w:rsidR="00BA38DE" w:rsidRPr="00EF234D" w:rsidRDefault="00BA38DE" w:rsidP="00BA38DE">
      <w:pPr>
        <w:pStyle w:val="Titel"/>
      </w:pPr>
      <w:r>
        <w:rPr>
          <w:rFonts w:asciiTheme="minorHAnsi" w:hAnsiTheme="minorHAnsi"/>
          <w:noProof/>
          <w:sz w:val="22"/>
        </w:rPr>
        <w:lastRenderedPageBreak/>
        <mc:AlternateContent>
          <mc:Choice Requires="wps">
            <w:drawing>
              <wp:anchor distT="0" distB="0" distL="114300" distR="114300" simplePos="0" relativeHeight="251667456" behindDoc="0" locked="0" layoutInCell="1" allowOverlap="1" wp14:anchorId="50599009" wp14:editId="6634A45C">
                <wp:simplePos x="0" y="0"/>
                <wp:positionH relativeFrom="column">
                  <wp:posOffset>5095240</wp:posOffset>
                </wp:positionH>
                <wp:positionV relativeFrom="paragraph">
                  <wp:posOffset>-326390</wp:posOffset>
                </wp:positionV>
                <wp:extent cx="1028700" cy="800100"/>
                <wp:effectExtent l="0" t="0" r="38100" b="38100"/>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4973C3AF" w14:textId="77777777" w:rsidR="00105EE8" w:rsidRPr="007A34D0" w:rsidRDefault="00105EE8" w:rsidP="00BA38DE">
                            <w:pPr>
                              <w:jc w:val="center"/>
                              <w:rPr>
                                <w:rFonts w:cs="Arial"/>
                                <w:b/>
                                <w:sz w:val="52"/>
                              </w:rPr>
                            </w:pPr>
                            <w:r>
                              <w:rPr>
                                <w:rFonts w:cs="Arial"/>
                                <w:b/>
                                <w:sz w:val="52"/>
                              </w:rPr>
                              <w:t>H2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599009" id="_x0000_s1041" type="#_x0000_t115" style="position:absolute;margin-left:401.2pt;margin-top:-25.65pt;width:81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">
                <v:textbox>
                  <w:txbxContent>
                    <w:p w14:paraId="4973C3AF" w14:textId="77777777" w:rsidR="00105EE8" w:rsidRPr="007A34D0" w:rsidRDefault="00105EE8" w:rsidP="00BA38DE">
                      <w:pPr>
                        <w:jc w:val="center"/>
                        <w:rPr>
                          <w:rFonts w:cs="Arial"/>
                          <w:b/>
                          <w:sz w:val="52"/>
                        </w:rPr>
                      </w:pPr>
                      <w:r>
                        <w:rPr>
                          <w:rFonts w:cs="Arial"/>
                          <w:b/>
                          <w:sz w:val="52"/>
                        </w:rPr>
                        <w:t>H2</w:t>
                      </w:r>
                    </w:p>
                  </w:txbxContent>
                </v:textbox>
              </v:shape>
            </w:pict>
          </mc:Fallback>
        </mc:AlternateContent>
      </w:r>
      <w:r>
        <w:t>Aufgabe 2</w:t>
      </w:r>
    </w:p>
    <w:p w14:paraId="2B52AE7A" w14:textId="77777777" w:rsidR="00BA38DE" w:rsidRDefault="00BA38DE" w:rsidP="00BA38DE">
      <w:pPr>
        <w:tabs>
          <w:tab w:val="right" w:pos="1985"/>
        </w:tabs>
        <w:spacing w:after="120"/>
        <w:rPr>
          <w:b/>
        </w:rPr>
      </w:pPr>
      <w:r>
        <w:rPr>
          <w:b/>
        </w:rPr>
        <w:t>Hilfe 1</w:t>
      </w:r>
    </w:p>
    <w:p w14:paraId="1DFC40C9" w14:textId="77777777" w:rsidR="00BA38DE" w:rsidRDefault="00BA38DE" w:rsidP="00BA38DE">
      <w:pPr>
        <w:tabs>
          <w:tab w:val="right" w:pos="1985"/>
        </w:tabs>
        <w:spacing w:after="120"/>
      </w:pPr>
      <w:r w:rsidRPr="00946D1C">
        <w:t xml:space="preserve">Überlege, welche </w:t>
      </w:r>
      <w:r>
        <w:t>Angaben Du zum Lösen der Aufgabe benötigst und welche Angaben unnötig sind!</w:t>
      </w:r>
    </w:p>
    <w:p w14:paraId="714E16EA" w14:textId="77777777" w:rsidR="00BA38DE" w:rsidRPr="00946D1C" w:rsidRDefault="00BA38DE" w:rsidP="00BA38DE">
      <w:pPr>
        <w:tabs>
          <w:tab w:val="right" w:pos="1985"/>
        </w:tabs>
        <w:spacing w:after="120"/>
      </w:pPr>
    </w:p>
    <w:p w14:paraId="5BD1FC2D" w14:textId="77777777" w:rsidR="00BA38DE" w:rsidRPr="00080987" w:rsidRDefault="00BA38DE" w:rsidP="00BA38DE">
      <w:pPr>
        <w:tabs>
          <w:tab w:val="right" w:pos="1985"/>
        </w:tabs>
        <w:spacing w:after="120"/>
        <w:rPr>
          <w:b/>
        </w:rPr>
      </w:pPr>
      <w:r>
        <w:rPr>
          <w:b/>
        </w:rPr>
        <w:t>Hilfe 2</w:t>
      </w:r>
    </w:p>
    <w:p w14:paraId="21C43D37" w14:textId="77777777" w:rsidR="00BA38DE" w:rsidRDefault="00BA38DE" w:rsidP="00BA38DE">
      <w:pPr>
        <w:tabs>
          <w:tab w:val="right" w:pos="1985"/>
        </w:tabs>
        <w:spacing w:after="120"/>
      </w:pPr>
      <w:r>
        <w:t>Die Kerze brennt gleichmäßig mit 2 mm pro Minute ab!</w:t>
      </w:r>
    </w:p>
    <w:p w14:paraId="006D2BEB" w14:textId="77777777" w:rsidR="00BA38DE" w:rsidRDefault="00BA38DE" w:rsidP="00BA38DE">
      <w:pPr>
        <w:tabs>
          <w:tab w:val="right" w:pos="1985"/>
        </w:tabs>
        <w:spacing w:after="120"/>
      </w:pPr>
      <w:r>
        <w:t>Wie lange brennt die Kerze dann, bis sie 1 cm abgebrannt ist?</w:t>
      </w:r>
    </w:p>
    <w:p w14:paraId="773A8E0A" w14:textId="77777777" w:rsidR="00BA38DE" w:rsidRDefault="00BA38DE" w:rsidP="00BA38DE">
      <w:pPr>
        <w:tabs>
          <w:tab w:val="right" w:pos="1985"/>
        </w:tabs>
        <w:spacing w:after="120"/>
      </w:pPr>
    </w:p>
    <w:p w14:paraId="1C681444" w14:textId="77777777" w:rsidR="00BA38DE" w:rsidRDefault="00BA38DE" w:rsidP="00BA38DE">
      <w:pPr>
        <w:tabs>
          <w:tab w:val="right" w:pos="1985"/>
        </w:tabs>
        <w:spacing w:after="120"/>
        <w:rPr>
          <w:b/>
        </w:rPr>
      </w:pPr>
      <w:r>
        <w:rPr>
          <w:b/>
        </w:rPr>
        <w:t>Hilfe 3</w:t>
      </w:r>
    </w:p>
    <w:p w14:paraId="5FDE32AB" w14:textId="77777777" w:rsidR="00BA38DE" w:rsidRDefault="00BA38DE" w:rsidP="00BA38DE">
      <w:pPr>
        <w:tabs>
          <w:tab w:val="right" w:pos="1985"/>
        </w:tabs>
        <w:spacing w:after="120"/>
      </w:pPr>
      <w:r>
        <w:t>Welche Form hat das Diagramm, wenn die Kerze gleichmäßig abbrennt? (Vergleiche mit einer entsprechenden geradlinigen Bewegung!)</w:t>
      </w:r>
    </w:p>
    <w:p w14:paraId="6A4AAC46" w14:textId="77777777" w:rsidR="00BA38DE" w:rsidRDefault="00BA38DE" w:rsidP="00BA38DE">
      <w:pPr>
        <w:tabs>
          <w:tab w:val="right" w:pos="1985"/>
        </w:tabs>
        <w:spacing w:after="120"/>
      </w:pPr>
    </w:p>
    <w:p w14:paraId="4DBFF7AF" w14:textId="77777777" w:rsidR="00BA38DE" w:rsidRDefault="00BA38DE" w:rsidP="00BA38DE">
      <w:pPr>
        <w:tabs>
          <w:tab w:val="right" w:pos="1985"/>
        </w:tabs>
        <w:spacing w:after="120"/>
        <w:rPr>
          <w:b/>
        </w:rPr>
      </w:pPr>
      <w:r>
        <w:rPr>
          <w:b/>
        </w:rPr>
        <w:t>Hilfe 4</w:t>
      </w:r>
    </w:p>
    <w:p w14:paraId="588DD0E2" w14:textId="77777777" w:rsidR="00BA38DE" w:rsidRDefault="00BA38DE" w:rsidP="00BA38DE">
      <w:pPr>
        <w:tabs>
          <w:tab w:val="right" w:pos="1985"/>
        </w:tabs>
        <w:spacing w:after="120"/>
      </w:pPr>
      <w:r>
        <w:t>Überlege, wie viele Punkte man benötigt, um eine Gerade zu zeichnen! Zeichne entsprechende Punkte in das Zeit Höhe-Diagramm ein. Zeichne nun den Verlauf, wenn Du weißt, dass das Abbrennen gleichmäßig erfolgt!</w:t>
      </w:r>
    </w:p>
    <w:p w14:paraId="539365E9" w14:textId="77777777" w:rsidR="00BA38DE" w:rsidRDefault="00BA38DE" w:rsidP="00BA38DE">
      <w:pPr>
        <w:tabs>
          <w:tab w:val="right" w:pos="1985"/>
        </w:tabs>
        <w:spacing w:after="120"/>
      </w:pPr>
    </w:p>
    <w:p w14:paraId="58B9867E" w14:textId="77777777" w:rsidR="00BA38DE" w:rsidRDefault="00BA38DE" w:rsidP="00BA38DE">
      <w:pPr>
        <w:tabs>
          <w:tab w:val="right" w:pos="1985"/>
        </w:tabs>
        <w:spacing w:after="120"/>
        <w:rPr>
          <w:b/>
        </w:rPr>
      </w:pPr>
      <w:r>
        <w:rPr>
          <w:b/>
        </w:rPr>
        <w:t>Hilfe 5</w:t>
      </w:r>
    </w:p>
    <w:p w14:paraId="60696A5C" w14:textId="77777777" w:rsidR="00BA38DE" w:rsidRPr="002F537A" w:rsidRDefault="00BA38DE" w:rsidP="00BA38DE">
      <w:pPr>
        <w:tabs>
          <w:tab w:val="right" w:pos="1985"/>
        </w:tabs>
        <w:spacing w:after="120"/>
      </w:pPr>
      <w:r w:rsidRPr="002F537A">
        <w:t>Versuche die Lösung nachzuvollziehen! Lass die Karte aber vorne liegen!</w:t>
      </w:r>
    </w:p>
    <w:p w14:paraId="47223C6A" w14:textId="77777777" w:rsidR="00BA38DE" w:rsidRPr="002F537A" w:rsidRDefault="00BA38DE" w:rsidP="00BA38DE">
      <w:pPr>
        <w:pStyle w:val="Listenabsatz"/>
        <w:numPr>
          <w:ilvl w:val="0"/>
          <w:numId w:val="45"/>
        </w:numPr>
        <w:tabs>
          <w:tab w:val="right" w:pos="1985"/>
        </w:tabs>
        <w:spacing w:after="120"/>
        <w:rPr>
          <w:rFonts w:asciiTheme="minorHAnsi" w:hAnsiTheme="minorHAnsi"/>
          <w:sz w:val="22"/>
        </w:rPr>
      </w:pPr>
      <w:r>
        <w:rPr>
          <w:rFonts w:asciiTheme="minorHAnsi" w:hAnsiTheme="minorHAnsi"/>
          <w:sz w:val="22"/>
        </w:rPr>
        <w:t>Pro Minute brennt die Kerze 2 mm ab. Das bedeutet, dass die Kerze 5 Minuten brennt, bis sie 1 cm (= 10 mm) niedriger ist.</w:t>
      </w:r>
      <w:r>
        <w:rPr>
          <w:rFonts w:asciiTheme="minorHAnsi" w:hAnsiTheme="minorHAnsi"/>
          <w:sz w:val="22"/>
        </w:rPr>
        <w:br/>
        <w:t xml:space="preserve">Demnach dauert es für </w:t>
      </w:r>
      <m:oMath>
        <m:r>
          <w:rPr>
            <w:rFonts w:ascii="Cambria Math" w:hAnsi="Cambria Math"/>
            <w:sz w:val="22"/>
          </w:rPr>
          <m:t>20 cm-15 cm=5 cm</m:t>
        </m:r>
      </m:oMath>
      <w:r>
        <w:rPr>
          <w:rFonts w:asciiTheme="minorHAnsi" w:eastAsiaTheme="minorEastAsia" w:hAnsiTheme="minorHAnsi"/>
          <w:sz w:val="22"/>
        </w:rPr>
        <w:t xml:space="preserve"> 25 Minuten.</w:t>
      </w:r>
    </w:p>
    <w:p w14:paraId="0774850E" w14:textId="77777777" w:rsidR="00BA38DE" w:rsidRDefault="00BA38DE" w:rsidP="00BA38DE">
      <w:pPr>
        <w:pStyle w:val="Listenabsatz"/>
        <w:numPr>
          <w:ilvl w:val="0"/>
          <w:numId w:val="45"/>
        </w:numPr>
        <w:tabs>
          <w:tab w:val="right" w:pos="1985"/>
        </w:tabs>
        <w:spacing w:after="120"/>
        <w:rPr>
          <w:rFonts w:asciiTheme="minorHAnsi" w:hAnsiTheme="minorHAnsi"/>
          <w:sz w:val="22"/>
        </w:rPr>
      </w:pPr>
      <w:r>
        <w:rPr>
          <w:rFonts w:asciiTheme="minorHAnsi" w:hAnsiTheme="minorHAnsi"/>
          <w:sz w:val="22"/>
        </w:rPr>
        <w:t>Zeit-Höhen-Diagramm:</w:t>
      </w:r>
    </w:p>
    <w:p w14:paraId="1C2115B2" w14:textId="77777777" w:rsidR="00BA38DE" w:rsidRDefault="00BA38DE" w:rsidP="00BA38DE">
      <w:pPr>
        <w:pStyle w:val="Listenabsatz"/>
        <w:tabs>
          <w:tab w:val="right" w:pos="1985"/>
        </w:tabs>
        <w:spacing w:after="120"/>
        <w:rPr>
          <w:rFonts w:asciiTheme="minorHAnsi" w:hAnsiTheme="minorHAnsi"/>
          <w:sz w:val="22"/>
        </w:rPr>
      </w:pPr>
      <w:r>
        <w:rPr>
          <w:rFonts w:asciiTheme="minorHAnsi" w:eastAsiaTheme="minorEastAsia" w:hAnsiTheme="minorHAnsi"/>
          <w:noProof/>
          <w:sz w:val="22"/>
          <w:lang w:eastAsia="de-DE"/>
        </w:rPr>
        <mc:AlternateContent>
          <mc:Choice Requires="wps">
            <w:drawing>
              <wp:anchor distT="0" distB="0" distL="114300" distR="114300" simplePos="0" relativeHeight="251672576" behindDoc="0" locked="0" layoutInCell="1" allowOverlap="1" wp14:anchorId="2F9EA428" wp14:editId="0C92498C">
                <wp:simplePos x="0" y="0"/>
                <wp:positionH relativeFrom="column">
                  <wp:posOffset>980098</wp:posOffset>
                </wp:positionH>
                <wp:positionV relativeFrom="paragraph">
                  <wp:posOffset>9134</wp:posOffset>
                </wp:positionV>
                <wp:extent cx="520358" cy="190109"/>
                <wp:effectExtent l="0" t="0" r="0" b="0"/>
                <wp:wrapNone/>
                <wp:docPr id="83" name="Textfeld 83"/>
                <wp:cNvGraphicFramePr/>
                <a:graphic xmlns:a="http://schemas.openxmlformats.org/drawingml/2006/main">
                  <a:graphicData uri="http://schemas.microsoft.com/office/word/2010/wordprocessingShape">
                    <wps:wsp>
                      <wps:cNvSpPr txBox="1"/>
                      <wps:spPr>
                        <a:xfrm>
                          <a:off x="0" y="0"/>
                          <a:ext cx="520358" cy="19010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A5D114" w14:textId="77777777" w:rsidR="00105EE8" w:rsidRPr="005E33E7" w:rsidRDefault="00105EE8" w:rsidP="00BA38DE">
                            <w:pPr>
                              <w:rPr>
                                <w:sz w:val="16"/>
                                <w:szCs w:val="16"/>
                              </w:rPr>
                            </w:pPr>
                            <w:r>
                              <w:rPr>
                                <w:sz w:val="16"/>
                                <w:szCs w:val="16"/>
                              </w:rPr>
                              <w:t>h</w:t>
                            </w:r>
                            <w:r w:rsidRPr="005E33E7">
                              <w:rPr>
                                <w:sz w:val="16"/>
                                <w:szCs w:val="16"/>
                              </w:rPr>
                              <w:t xml:space="preserve"> in </w:t>
                            </w:r>
                            <w:r>
                              <w:rPr>
                                <w:sz w:val="16"/>
                                <w:szCs w:val="16"/>
                              </w:rPr>
                              <w:t>c</w:t>
                            </w:r>
                            <w:r w:rsidRPr="005E33E7">
                              <w:rPr>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A428" id="Textfeld_x0020_83" o:spid="_x0000_s1042" type="#_x0000_t202" style="position:absolute;left:0;text-align:left;margin-left:77.15pt;margin-top:.7pt;width:40.95pt;height:1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" fillcolor="white [3212]" stroked="f">
                <v:textbox>
                  <w:txbxContent>
                    <w:p w14:paraId="62A5D114" w14:textId="77777777" w:rsidR="00105EE8" w:rsidRPr="005E33E7" w:rsidRDefault="00105EE8" w:rsidP="00BA38DE">
                      <w:pPr>
                        <w:rPr>
                          <w:sz w:val="16"/>
                          <w:szCs w:val="16"/>
                        </w:rPr>
                      </w:pPr>
                      <w:r>
                        <w:rPr>
                          <w:sz w:val="16"/>
                          <w:szCs w:val="16"/>
                        </w:rPr>
                        <w:t>h</w:t>
                      </w:r>
                      <w:r w:rsidRPr="005E33E7">
                        <w:rPr>
                          <w:sz w:val="16"/>
                          <w:szCs w:val="16"/>
                        </w:rPr>
                        <w:t xml:space="preserve"> in </w:t>
                      </w:r>
                      <w:r>
                        <w:rPr>
                          <w:sz w:val="16"/>
                          <w:szCs w:val="16"/>
                        </w:rPr>
                        <w:t>c</w:t>
                      </w:r>
                      <w:r w:rsidRPr="005E33E7">
                        <w:rPr>
                          <w:sz w:val="16"/>
                          <w:szCs w:val="16"/>
                        </w:rPr>
                        <w:t>m</w:t>
                      </w:r>
                    </w:p>
                  </w:txbxContent>
                </v:textbox>
              </v:shape>
            </w:pict>
          </mc:Fallback>
        </mc:AlternateContent>
      </w:r>
    </w:p>
    <w:p w14:paraId="3C4A1C90" w14:textId="77777777" w:rsidR="00BA38DE" w:rsidRDefault="00BA38DE" w:rsidP="00BA38DE">
      <w:pPr>
        <w:pStyle w:val="Listenabsatz"/>
        <w:tabs>
          <w:tab w:val="right" w:pos="1985"/>
        </w:tabs>
        <w:spacing w:after="120"/>
        <w:jc w:val="center"/>
        <w:rPr>
          <w:rFonts w:asciiTheme="minorHAnsi" w:hAnsiTheme="minorHAnsi"/>
          <w:sz w:val="22"/>
        </w:rPr>
      </w:pPr>
      <w:r>
        <w:rPr>
          <w:rFonts w:asciiTheme="minorHAnsi" w:eastAsiaTheme="minorEastAsia" w:hAnsiTheme="minorHAnsi"/>
          <w:noProof/>
          <w:sz w:val="22"/>
          <w:lang w:eastAsia="de-DE"/>
        </w:rPr>
        <mc:AlternateContent>
          <mc:Choice Requires="wps">
            <w:drawing>
              <wp:anchor distT="0" distB="0" distL="114300" distR="114300" simplePos="0" relativeHeight="251675648" behindDoc="0" locked="0" layoutInCell="1" allowOverlap="1" wp14:anchorId="1A0E1C8D" wp14:editId="631C3774">
                <wp:simplePos x="0" y="0"/>
                <wp:positionH relativeFrom="column">
                  <wp:posOffset>4635158</wp:posOffset>
                </wp:positionH>
                <wp:positionV relativeFrom="paragraph">
                  <wp:posOffset>2133209</wp:posOffset>
                </wp:positionV>
                <wp:extent cx="458812" cy="228502"/>
                <wp:effectExtent l="0" t="0" r="0" b="635"/>
                <wp:wrapNone/>
                <wp:docPr id="84" name="Textfeld 84"/>
                <wp:cNvGraphicFramePr/>
                <a:graphic xmlns:a="http://schemas.openxmlformats.org/drawingml/2006/main">
                  <a:graphicData uri="http://schemas.microsoft.com/office/word/2010/wordprocessingShape">
                    <wps:wsp>
                      <wps:cNvSpPr txBox="1"/>
                      <wps:spPr>
                        <a:xfrm>
                          <a:off x="0" y="0"/>
                          <a:ext cx="458812" cy="228502"/>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A75353D" w14:textId="77777777" w:rsidR="00105EE8" w:rsidRPr="005E33E7" w:rsidRDefault="00105EE8" w:rsidP="00BA38DE">
                            <w:pPr>
                              <w:rPr>
                                <w:sz w:val="16"/>
                                <w:szCs w:val="16"/>
                              </w:rPr>
                            </w:pPr>
                            <w:r>
                              <w:rPr>
                                <w:sz w:val="16"/>
                                <w:szCs w:val="16"/>
                              </w:rPr>
                              <w:t>t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C8D" id="Textfeld_x0020_84" o:spid="_x0000_s1043" type="#_x0000_t202" style="position:absolute;left:0;text-align:left;margin-left:364.95pt;margin-top:167.95pt;width:36.1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" fillcolor="white [3212]" stroked="f">
                <v:textbox>
                  <w:txbxContent>
                    <w:p w14:paraId="1A75353D" w14:textId="77777777" w:rsidR="00105EE8" w:rsidRPr="005E33E7" w:rsidRDefault="00105EE8" w:rsidP="00BA38DE">
                      <w:pPr>
                        <w:rPr>
                          <w:sz w:val="16"/>
                          <w:szCs w:val="16"/>
                        </w:rPr>
                      </w:pPr>
                      <w:r>
                        <w:rPr>
                          <w:sz w:val="16"/>
                          <w:szCs w:val="16"/>
                        </w:rPr>
                        <w:t>t in s</w:t>
                      </w:r>
                    </w:p>
                  </w:txbxContent>
                </v:textbox>
              </v:shape>
            </w:pict>
          </mc:Fallback>
        </mc:AlternateContent>
      </w:r>
      <w:r w:rsidRPr="002F537A">
        <w:rPr>
          <w:rFonts w:asciiTheme="minorHAnsi" w:hAnsiTheme="minorHAnsi"/>
          <w:noProof/>
          <w:sz w:val="22"/>
          <w:lang w:eastAsia="de-DE"/>
        </w:rPr>
        <w:drawing>
          <wp:inline distT="0" distB="0" distL="0" distR="0" wp14:anchorId="410E14AA" wp14:editId="4C8854CD">
            <wp:extent cx="3534223" cy="246445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3543485" cy="2470909"/>
                    </a:xfrm>
                    <a:prstGeom prst="rect">
                      <a:avLst/>
                    </a:prstGeom>
                  </pic:spPr>
                </pic:pic>
              </a:graphicData>
            </a:graphic>
          </wp:inline>
        </w:drawing>
      </w:r>
    </w:p>
    <w:p w14:paraId="0236A46C" w14:textId="77777777" w:rsidR="00BA38DE" w:rsidRDefault="00BA38DE" w:rsidP="00BA38DE">
      <w:r>
        <w:br w:type="page"/>
      </w:r>
    </w:p>
    <w:p w14:paraId="054E6A20" w14:textId="77777777" w:rsidR="00BA38DE" w:rsidRPr="00EF234D" w:rsidRDefault="00BA38DE" w:rsidP="00BA38DE">
      <w:pPr>
        <w:pStyle w:val="Titel"/>
      </w:pPr>
      <w:r>
        <w:rPr>
          <w:rFonts w:asciiTheme="minorHAnsi" w:hAnsiTheme="minorHAnsi"/>
          <w:noProof/>
          <w:sz w:val="22"/>
        </w:rPr>
        <w:lastRenderedPageBreak/>
        <mc:AlternateContent>
          <mc:Choice Requires="wps">
            <w:drawing>
              <wp:anchor distT="0" distB="0" distL="114300" distR="114300" simplePos="0" relativeHeight="251670528" behindDoc="0" locked="0" layoutInCell="1" allowOverlap="1" wp14:anchorId="0B4AF03E" wp14:editId="252A1963">
                <wp:simplePos x="0" y="0"/>
                <wp:positionH relativeFrom="column">
                  <wp:posOffset>5095240</wp:posOffset>
                </wp:positionH>
                <wp:positionV relativeFrom="paragraph">
                  <wp:posOffset>-326390</wp:posOffset>
                </wp:positionV>
                <wp:extent cx="1028700" cy="800100"/>
                <wp:effectExtent l="0" t="0" r="38100" b="38100"/>
                <wp:wrapNone/>
                <wp:docPr id="8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0C171502" w14:textId="77777777" w:rsidR="00105EE8" w:rsidRPr="007A34D0" w:rsidRDefault="00105EE8" w:rsidP="00BA38DE">
                            <w:pPr>
                              <w:jc w:val="center"/>
                              <w:rPr>
                                <w:rFonts w:cs="Arial"/>
                                <w:b/>
                                <w:sz w:val="52"/>
                              </w:rPr>
                            </w:pPr>
                            <w:r>
                              <w:rPr>
                                <w:rFonts w:cs="Arial"/>
                                <w:b/>
                                <w:sz w:val="52"/>
                              </w:rPr>
                              <w:t>H3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AF03E" id="_x0000_s1044" type="#_x0000_t115" style="position:absolute;margin-left:401.2pt;margin-top:-25.65pt;width:81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">
                <v:textbox>
                  <w:txbxContent>
                    <w:p w14:paraId="0C171502" w14:textId="77777777" w:rsidR="00105EE8" w:rsidRPr="007A34D0" w:rsidRDefault="00105EE8" w:rsidP="00BA38DE">
                      <w:pPr>
                        <w:jc w:val="center"/>
                        <w:rPr>
                          <w:rFonts w:cs="Arial"/>
                          <w:b/>
                          <w:sz w:val="52"/>
                        </w:rPr>
                      </w:pPr>
                      <w:r>
                        <w:rPr>
                          <w:rFonts w:cs="Arial"/>
                          <w:b/>
                          <w:sz w:val="52"/>
                        </w:rPr>
                        <w:t>H3</w:t>
                      </w:r>
                    </w:p>
                  </w:txbxContent>
                </v:textbox>
              </v:shape>
            </w:pict>
          </mc:Fallback>
        </mc:AlternateContent>
      </w:r>
      <w:r>
        <w:t>Aufgabe 4</w:t>
      </w:r>
    </w:p>
    <w:p w14:paraId="2C4A0B85" w14:textId="77777777" w:rsidR="00BA38DE" w:rsidRDefault="00BA38DE" w:rsidP="00BA38DE">
      <w:pPr>
        <w:tabs>
          <w:tab w:val="right" w:pos="1985"/>
        </w:tabs>
        <w:spacing w:after="120"/>
        <w:rPr>
          <w:b/>
        </w:rPr>
      </w:pPr>
      <w:r>
        <w:rPr>
          <w:b/>
        </w:rPr>
        <w:t>Hilfe 1</w:t>
      </w:r>
    </w:p>
    <w:p w14:paraId="2FA8B923" w14:textId="77777777" w:rsidR="00BA38DE" w:rsidRDefault="00BA38DE" w:rsidP="00BA38DE">
      <w:pPr>
        <w:tabs>
          <w:tab w:val="right" w:pos="1985"/>
        </w:tabs>
        <w:spacing w:after="120"/>
      </w:pPr>
      <w:r>
        <w:t xml:space="preserve">Überlege, wie weit ein Körper fährt, wenn er 2 Sekunden lang mit </w:t>
      </w:r>
      <m:oMath>
        <m:r>
          <w:rPr>
            <w:rFonts w:ascii="Cambria Math" w:hAnsi="Cambria Math"/>
          </w:rPr>
          <m:t>v=1</m:t>
        </m:r>
        <m:f>
          <m:fPr>
            <m:ctrlPr>
              <w:rPr>
                <w:rFonts w:ascii="Cambria Math" w:hAnsi="Cambria Math"/>
                <w:i/>
              </w:rPr>
            </m:ctrlPr>
          </m:fPr>
          <m:num>
            <m:r>
              <w:rPr>
                <w:rFonts w:ascii="Cambria Math" w:hAnsi="Cambria Math"/>
              </w:rPr>
              <m:t>m</m:t>
            </m:r>
          </m:num>
          <m:den>
            <m:r>
              <w:rPr>
                <w:rFonts w:ascii="Cambria Math" w:hAnsi="Cambria Math"/>
              </w:rPr>
              <m:t>s</m:t>
            </m:r>
          </m:den>
        </m:f>
      </m:oMath>
      <w:r>
        <w:t xml:space="preserve"> fährt. </w:t>
      </w:r>
    </w:p>
    <w:p w14:paraId="76D33769" w14:textId="77777777" w:rsidR="00BA38DE" w:rsidRDefault="00BA38DE" w:rsidP="00BA38DE">
      <w:pPr>
        <w:tabs>
          <w:tab w:val="right" w:pos="1985"/>
        </w:tabs>
        <w:spacing w:after="120"/>
      </w:pPr>
      <w:r>
        <w:t>Lies die Geschwindigkeit für den ersten Zeitabschnitt aus dem Diagramm ab! Wie weit ist der nach diesem Zeitpunkt gefahren?</w:t>
      </w:r>
    </w:p>
    <w:p w14:paraId="2001A87A" w14:textId="77777777" w:rsidR="00BA38DE" w:rsidRDefault="00BA38DE" w:rsidP="00BA38DE">
      <w:pPr>
        <w:tabs>
          <w:tab w:val="right" w:pos="1985"/>
        </w:tabs>
        <w:spacing w:after="120"/>
      </w:pPr>
      <w:r>
        <w:t>Zeichne diesen Punkt in das t-s-Diagramm ein!</w:t>
      </w:r>
    </w:p>
    <w:p w14:paraId="7AA90CC9" w14:textId="77777777" w:rsidR="00BA38DE" w:rsidRDefault="00BA38DE" w:rsidP="00BA38DE">
      <w:pPr>
        <w:tabs>
          <w:tab w:val="right" w:pos="1985"/>
        </w:tabs>
        <w:spacing w:after="120"/>
      </w:pPr>
    </w:p>
    <w:p w14:paraId="425C6B43" w14:textId="77777777" w:rsidR="00BA38DE" w:rsidRDefault="00BA38DE" w:rsidP="00BA38DE">
      <w:pPr>
        <w:tabs>
          <w:tab w:val="right" w:pos="1985"/>
        </w:tabs>
        <w:spacing w:after="120"/>
        <w:rPr>
          <w:b/>
        </w:rPr>
      </w:pPr>
      <w:r>
        <w:rPr>
          <w:b/>
        </w:rPr>
        <w:t>Hilfe 2</w:t>
      </w:r>
    </w:p>
    <w:p w14:paraId="6E8BC713" w14:textId="77777777" w:rsidR="00BA38DE" w:rsidRDefault="00BA38DE" w:rsidP="00BA38DE">
      <w:pPr>
        <w:tabs>
          <w:tab w:val="right" w:pos="1985"/>
        </w:tabs>
        <w:spacing w:after="120"/>
      </w:pPr>
      <w:r>
        <w:t>Beschreibe, wie sich die Geschwindigkeit während der einzelnen Zeitabschnitte verhält! (Ändert sie sich? Und wenn ja wie? Wenn nein, wie nennt man eine solche Geschwindigkeit?)</w:t>
      </w:r>
    </w:p>
    <w:p w14:paraId="036106A9" w14:textId="77777777" w:rsidR="00BA38DE" w:rsidRDefault="00BA38DE" w:rsidP="00BA38DE">
      <w:pPr>
        <w:tabs>
          <w:tab w:val="right" w:pos="1985"/>
        </w:tabs>
        <w:spacing w:after="120"/>
      </w:pPr>
      <w:r>
        <w:t>Was bedeutet dies dann für die Kurve im t-s-Diagramm während der einzelnen Zeitabschnitte?</w:t>
      </w:r>
    </w:p>
    <w:p w14:paraId="3C494475" w14:textId="77777777" w:rsidR="00BA38DE" w:rsidRDefault="00BA38DE" w:rsidP="00BA38DE">
      <w:pPr>
        <w:tabs>
          <w:tab w:val="right" w:pos="1985"/>
        </w:tabs>
        <w:spacing w:after="120"/>
      </w:pPr>
    </w:p>
    <w:p w14:paraId="61D405C8" w14:textId="77777777" w:rsidR="00BA38DE" w:rsidRPr="0004324E" w:rsidRDefault="00BA38DE" w:rsidP="00BA38DE">
      <w:pPr>
        <w:tabs>
          <w:tab w:val="right" w:pos="1985"/>
        </w:tabs>
        <w:spacing w:after="120"/>
        <w:rPr>
          <w:b/>
        </w:rPr>
      </w:pPr>
      <w:r w:rsidRPr="0004324E">
        <w:rPr>
          <w:b/>
        </w:rPr>
        <w:t>Hilfe 3</w:t>
      </w:r>
    </w:p>
    <w:p w14:paraId="1DEEBC39" w14:textId="77777777" w:rsidR="00BA38DE" w:rsidRPr="005D59AF" w:rsidRDefault="00BA38DE" w:rsidP="00BA38DE">
      <w:pPr>
        <w:tabs>
          <w:tab w:val="right" w:pos="1985"/>
        </w:tabs>
        <w:spacing w:after="120"/>
      </w:pPr>
      <w:r>
        <w:rPr>
          <w:noProof/>
        </w:rPr>
        <mc:AlternateContent>
          <mc:Choice Requires="wps">
            <w:drawing>
              <wp:anchor distT="0" distB="0" distL="114300" distR="114300" simplePos="0" relativeHeight="251671552" behindDoc="0" locked="0" layoutInCell="1" allowOverlap="1" wp14:anchorId="7834771D" wp14:editId="5B1CA76E">
                <wp:simplePos x="0" y="0"/>
                <wp:positionH relativeFrom="column">
                  <wp:posOffset>-276518</wp:posOffset>
                </wp:positionH>
                <wp:positionV relativeFrom="paragraph">
                  <wp:posOffset>1584716</wp:posOffset>
                </wp:positionV>
                <wp:extent cx="458812" cy="228502"/>
                <wp:effectExtent l="0" t="0" r="0" b="635"/>
                <wp:wrapNone/>
                <wp:docPr id="86" name="Textfeld 86"/>
                <wp:cNvGraphicFramePr/>
                <a:graphic xmlns:a="http://schemas.openxmlformats.org/drawingml/2006/main">
                  <a:graphicData uri="http://schemas.microsoft.com/office/word/2010/wordprocessingShape">
                    <wps:wsp>
                      <wps:cNvSpPr txBox="1"/>
                      <wps:spPr>
                        <a:xfrm>
                          <a:off x="0" y="0"/>
                          <a:ext cx="458812" cy="228502"/>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8823E9" w14:textId="77777777" w:rsidR="00105EE8" w:rsidRPr="005E33E7" w:rsidRDefault="00105EE8" w:rsidP="00BA38DE">
                            <w:pPr>
                              <w:rPr>
                                <w:sz w:val="16"/>
                                <w:szCs w:val="16"/>
                              </w:rPr>
                            </w:pPr>
                            <w:r w:rsidRPr="005E33E7">
                              <w:rPr>
                                <w:sz w:val="16"/>
                                <w:szCs w:val="16"/>
                              </w:rPr>
                              <w:t>s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771D" id="Textfeld_x0020_86" o:spid="_x0000_s1045" type="#_x0000_t202" style="position:absolute;margin-left:-21.75pt;margin-top:124.8pt;width:36.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" fillcolor="white [3212]" stroked="f">
                <v:textbox>
                  <w:txbxContent>
                    <w:p w14:paraId="0F8823E9" w14:textId="77777777" w:rsidR="00105EE8" w:rsidRPr="005E33E7" w:rsidRDefault="00105EE8" w:rsidP="00BA38DE">
                      <w:pPr>
                        <w:rPr>
                          <w:sz w:val="16"/>
                          <w:szCs w:val="16"/>
                        </w:rPr>
                      </w:pPr>
                      <w:r w:rsidRPr="005E33E7">
                        <w:rPr>
                          <w:sz w:val="16"/>
                          <w:szCs w:val="16"/>
                        </w:rPr>
                        <w:t>s in m</w:t>
                      </w:r>
                    </w:p>
                  </w:txbxContent>
                </v:textbox>
              </v:shape>
            </w:pict>
          </mc:Fallback>
        </mc:AlternateContent>
      </w:r>
      <w:r w:rsidRPr="002F537A">
        <w:t>Versuche die Lösung nachzuvollziehen! Lass die Karte aber vorne liegen!</w:t>
      </w:r>
    </w:p>
    <w:p w14:paraId="6AB7A621" w14:textId="77777777" w:rsidR="00BA38DE" w:rsidRPr="0004324E" w:rsidRDefault="00295195" w:rsidP="00BA38DE">
      <w:pPr>
        <w:tabs>
          <w:tab w:val="right" w:pos="1985"/>
        </w:tabs>
        <w:spacing w:after="120"/>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=10 s =&gt;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=20 m</m:t>
          </m:r>
        </m:oMath>
      </m:oMathPara>
    </w:p>
    <w:p w14:paraId="226D2E82" w14:textId="77777777" w:rsidR="00BA38DE" w:rsidRPr="0004324E" w:rsidRDefault="00295195" w:rsidP="00BA38DE">
      <w:pPr>
        <w:tabs>
          <w:tab w:val="right" w:pos="1985"/>
        </w:tabs>
        <w:spacing w:after="120"/>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=3</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=14 s =&gt;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=42 m</m:t>
          </m:r>
        </m:oMath>
      </m:oMathPara>
    </w:p>
    <w:p w14:paraId="519E07FE" w14:textId="77777777" w:rsidR="00BA38DE" w:rsidRPr="0004324E" w:rsidRDefault="00295195" w:rsidP="00BA38DE">
      <w:pPr>
        <w:tabs>
          <w:tab w:val="right" w:pos="1985"/>
        </w:tabs>
        <w:spacing w:after="120"/>
      </w:pPr>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 xml:space="preserve">=12 s =&gt;  </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=12 m</m:t>
          </m:r>
        </m:oMath>
      </m:oMathPara>
    </w:p>
    <w:p w14:paraId="36A58227" w14:textId="77777777" w:rsidR="00BA38DE" w:rsidRPr="0004324E" w:rsidRDefault="00295195" w:rsidP="00BA38DE">
      <w:pPr>
        <w:tabs>
          <w:tab w:val="right" w:pos="1985"/>
        </w:tabs>
        <w:spacing w:after="120"/>
      </w:pPr>
      <m:oMathPara>
        <m:oMath>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=4</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4</m:t>
              </m:r>
            </m:sub>
          </m:sSub>
          <m:r>
            <w:rPr>
              <w:rFonts w:ascii="Cambria Math" w:hAnsi="Cambria Math"/>
            </w:rPr>
            <m:t xml:space="preserve">=4 s =&gt;  </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=16 m</m:t>
          </m:r>
        </m:oMath>
      </m:oMathPara>
    </w:p>
    <w:p w14:paraId="303D9B66" w14:textId="6F1C27E6" w:rsidR="00BA38DE" w:rsidRPr="005D26FD" w:rsidRDefault="00BA38DE" w:rsidP="00BA38DE">
      <w:pPr>
        <w:tabs>
          <w:tab w:val="right" w:pos="1985"/>
        </w:tabs>
        <w:spacing w:after="120"/>
      </w:pPr>
      <w:r>
        <w:rPr>
          <w:noProof/>
        </w:rPr>
        <mc:AlternateContent>
          <mc:Choice Requires="wps">
            <w:drawing>
              <wp:anchor distT="0" distB="0" distL="114300" distR="114300" simplePos="0" relativeHeight="251676672" behindDoc="0" locked="0" layoutInCell="1" allowOverlap="1" wp14:anchorId="6AF13BA0" wp14:editId="75501733">
                <wp:simplePos x="0" y="0"/>
                <wp:positionH relativeFrom="column">
                  <wp:posOffset>5549265</wp:posOffset>
                </wp:positionH>
                <wp:positionV relativeFrom="paragraph">
                  <wp:posOffset>3776980</wp:posOffset>
                </wp:positionV>
                <wp:extent cx="458812" cy="228502"/>
                <wp:effectExtent l="0" t="0" r="0" b="635"/>
                <wp:wrapNone/>
                <wp:docPr id="87" name="Textfeld 87"/>
                <wp:cNvGraphicFramePr/>
                <a:graphic xmlns:a="http://schemas.openxmlformats.org/drawingml/2006/main">
                  <a:graphicData uri="http://schemas.microsoft.com/office/word/2010/wordprocessingShape">
                    <wps:wsp>
                      <wps:cNvSpPr txBox="1"/>
                      <wps:spPr>
                        <a:xfrm>
                          <a:off x="0" y="0"/>
                          <a:ext cx="458812" cy="228502"/>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0EAB122" w14:textId="77777777" w:rsidR="00105EE8" w:rsidRPr="005E33E7" w:rsidRDefault="00105EE8" w:rsidP="00BA38DE">
                            <w:pPr>
                              <w:rPr>
                                <w:sz w:val="16"/>
                                <w:szCs w:val="16"/>
                              </w:rPr>
                            </w:pPr>
                            <w:r>
                              <w:rPr>
                                <w:sz w:val="16"/>
                                <w:szCs w:val="16"/>
                              </w:rPr>
                              <w:t>t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3BA0" id="Textfeld_x0020_87" o:spid="_x0000_s1046" type="#_x0000_t202" style="position:absolute;margin-left:436.95pt;margin-top:297.4pt;width:36.1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" fillcolor="white [3212]" stroked="f">
                <v:textbox>
                  <w:txbxContent>
                    <w:p w14:paraId="60EAB122" w14:textId="77777777" w:rsidR="00105EE8" w:rsidRPr="005E33E7" w:rsidRDefault="00105EE8" w:rsidP="00BA38DE">
                      <w:pPr>
                        <w:rPr>
                          <w:sz w:val="16"/>
                          <w:szCs w:val="16"/>
                        </w:rPr>
                      </w:pPr>
                      <w:r>
                        <w:rPr>
                          <w:sz w:val="16"/>
                          <w:szCs w:val="16"/>
                        </w:rPr>
                        <w:t>t in s</w:t>
                      </w:r>
                    </w:p>
                  </w:txbxContent>
                </v:textbox>
              </v:shape>
            </w:pict>
          </mc:Fallback>
        </mc:AlternateContent>
      </w:r>
      <w:r w:rsidRPr="0004324E">
        <w:rPr>
          <w:noProof/>
        </w:rPr>
        <w:drawing>
          <wp:inline distT="0" distB="0" distL="0" distR="0" wp14:anchorId="09F968EC" wp14:editId="1C97037B">
            <wp:extent cx="5760720" cy="3912870"/>
            <wp:effectExtent l="0" t="0" r="508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760720" cy="3912870"/>
                    </a:xfrm>
                    <a:prstGeom prst="rect">
                      <a:avLst/>
                    </a:prstGeom>
                  </pic:spPr>
                </pic:pic>
              </a:graphicData>
            </a:graphic>
          </wp:inline>
        </w:drawing>
      </w:r>
      <w:r w:rsidR="00E762C7" w:rsidRPr="006A54F9">
        <w:br/>
      </w:r>
    </w:p>
    <w:p w14:paraId="7CF4764B" w14:textId="77777777" w:rsidR="00F12D54" w:rsidRPr="00BF5A9E" w:rsidRDefault="00F12D54" w:rsidP="00F12D54">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41CFC06B" w14:textId="5C2F639E" w:rsidR="00F12D54" w:rsidRDefault="00F12D54" w:rsidP="00F12D54">
      <w:pPr>
        <w:jc w:val="center"/>
        <w:rPr>
          <w:b/>
          <w:i/>
          <w:sz w:val="28"/>
        </w:rPr>
      </w:pPr>
      <w:r>
        <w:rPr>
          <w:b/>
          <w:i/>
          <w:sz w:val="28"/>
        </w:rPr>
        <w:t>Die Richtung der Geschwindigkeit</w:t>
      </w:r>
    </w:p>
    <w:p w14:paraId="210D80DD" w14:textId="53497E41" w:rsidR="00F12D54" w:rsidRDefault="00F12D54" w:rsidP="00F12D54">
      <w:pPr>
        <w:rPr>
          <w:b/>
          <w:i/>
          <w:sz w:val="28"/>
        </w:rPr>
      </w:pPr>
    </w:p>
    <w:p w14:paraId="0BD04F5E" w14:textId="2600DC02" w:rsidR="00A15B67" w:rsidRDefault="00A15B67">
      <w:r>
        <w:t xml:space="preserve">Gegeben ist das folgende Bild. Es zeigt eine langzeitbelichtete Aufnahme des BMX-Fahrers. Die Periodendauer des Blinkens betrug dabei 0,4 s. </w:t>
      </w:r>
    </w:p>
    <w:p w14:paraId="65733C94" w14:textId="0A050A7A" w:rsidR="0057684E" w:rsidRDefault="00153336">
      <w:r>
        <w:rPr>
          <w:noProof/>
        </w:rPr>
        <mc:AlternateContent>
          <mc:Choice Requires="wpg">
            <w:drawing>
              <wp:anchor distT="0" distB="0" distL="114300" distR="114300" simplePos="0" relativeHeight="251796480" behindDoc="0" locked="0" layoutInCell="1" allowOverlap="1" wp14:anchorId="52E6E1FF" wp14:editId="3060D13D">
                <wp:simplePos x="0" y="0"/>
                <wp:positionH relativeFrom="column">
                  <wp:posOffset>-79375</wp:posOffset>
                </wp:positionH>
                <wp:positionV relativeFrom="paragraph">
                  <wp:posOffset>42454</wp:posOffset>
                </wp:positionV>
                <wp:extent cx="6024245" cy="3785235"/>
                <wp:effectExtent l="0" t="25400" r="0" b="0"/>
                <wp:wrapNone/>
                <wp:docPr id="244" name="Gruppierung 244"/>
                <wp:cNvGraphicFramePr/>
                <a:graphic xmlns:a="http://schemas.openxmlformats.org/drawingml/2006/main">
                  <a:graphicData uri="http://schemas.microsoft.com/office/word/2010/wordprocessingGroup">
                    <wpg:wgp>
                      <wpg:cNvGrpSpPr/>
                      <wpg:grpSpPr>
                        <a:xfrm>
                          <a:off x="0" y="0"/>
                          <a:ext cx="6024245" cy="3785235"/>
                          <a:chOff x="0" y="0"/>
                          <a:chExt cx="6024487" cy="3785589"/>
                        </a:xfrm>
                      </wpg:grpSpPr>
                      <wps:wsp>
                        <wps:cNvPr id="210" name="Gerade Verbindung 210"/>
                        <wps:cNvCnPr/>
                        <wps:spPr>
                          <a:xfrm flipH="1" flipV="1">
                            <a:off x="4817942" y="2724281"/>
                            <a:ext cx="143510" cy="143510"/>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Gerade Verbindung 213"/>
                        <wps:cNvCnPr/>
                        <wps:spPr>
                          <a:xfrm flipH="1" flipV="1">
                            <a:off x="908094" y="1860331"/>
                            <a:ext cx="143994" cy="143992"/>
                          </a:xfrm>
                          <a:prstGeom prst="line">
                            <a:avLst/>
                          </a:prstGeom>
                        </wps:spPr>
                        <wps:style>
                          <a:lnRef idx="1">
                            <a:schemeClr val="dk1"/>
                          </a:lnRef>
                          <a:fillRef idx="0">
                            <a:schemeClr val="dk1"/>
                          </a:fillRef>
                          <a:effectRef idx="0">
                            <a:schemeClr val="dk1"/>
                          </a:effectRef>
                          <a:fontRef idx="minor">
                            <a:schemeClr val="tx1"/>
                          </a:fontRef>
                        </wps:style>
                        <wps:bodyPr/>
                      </wps:wsp>
                      <wpg:grpSp>
                        <wpg:cNvPr id="243" name="Gruppierung 243"/>
                        <wpg:cNvGrpSpPr/>
                        <wpg:grpSpPr>
                          <a:xfrm>
                            <a:off x="0" y="0"/>
                            <a:ext cx="6024487" cy="3785589"/>
                            <a:chOff x="0" y="0"/>
                            <a:chExt cx="6024487" cy="3785589"/>
                          </a:xfrm>
                        </wpg:grpSpPr>
                        <wps:wsp>
                          <wps:cNvPr id="211" name="Gerade Verbindung 211"/>
                          <wps:cNvCnPr/>
                          <wps:spPr>
                            <a:xfrm flipV="1">
                              <a:off x="4816549" y="2743200"/>
                              <a:ext cx="14224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Textfeld 212"/>
                          <wps:cNvSpPr txBox="1"/>
                          <wps:spPr>
                            <a:xfrm>
                              <a:off x="4890977" y="2530549"/>
                              <a:ext cx="506642" cy="21713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09728" w14:textId="77777777" w:rsidR="00105EE8" w:rsidRPr="006D296B" w:rsidRDefault="00105EE8" w:rsidP="000360ED">
                                <w:pPr>
                                  <w:rPr>
                                    <w:sz w:val="16"/>
                                    <w:szCs w:val="16"/>
                                  </w:rPr>
                                </w:pPr>
                                <w:r>
                                  <w:rPr>
                                    <w:sz w:val="16"/>
                                    <w:szCs w:val="16"/>
                                  </w:rPr>
                                  <w:t>Stelle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Gerade Verbindung 214"/>
                          <wps:cNvCnPr/>
                          <wps:spPr>
                            <a:xfrm flipV="1">
                              <a:off x="914400" y="1871330"/>
                              <a:ext cx="142240" cy="14224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Textfeld 215"/>
                          <wps:cNvSpPr txBox="1"/>
                          <wps:spPr>
                            <a:xfrm>
                              <a:off x="978195" y="1658679"/>
                              <a:ext cx="50609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2F7FB" w14:textId="6EBFCAAA" w:rsidR="00105EE8" w:rsidRPr="006D296B" w:rsidRDefault="00105EE8" w:rsidP="000360ED">
                                <w:pPr>
                                  <w:rPr>
                                    <w:sz w:val="16"/>
                                    <w:szCs w:val="16"/>
                                  </w:rPr>
                                </w:pPr>
                                <w:r>
                                  <w:rPr>
                                    <w:sz w:val="16"/>
                                    <w:szCs w:val="16"/>
                                  </w:rPr>
                                  <w:t>Stelle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feld 192"/>
                          <wps:cNvSpPr txBox="1"/>
                          <wps:spPr>
                            <a:xfrm>
                              <a:off x="4316819" y="3540642"/>
                              <a:ext cx="325106" cy="21652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93DF9" w14:textId="77777777" w:rsidR="00105EE8" w:rsidRPr="006D296B" w:rsidRDefault="00105EE8" w:rsidP="000360ED">
                                <w:pPr>
                                  <w:rPr>
                                    <w:sz w:val="16"/>
                                    <w:szCs w:val="16"/>
                                  </w:rPr>
                                </w:pPr>
                                <w:r w:rsidRPr="006D296B">
                                  <w:rPr>
                                    <w:sz w:val="16"/>
                                    <w:szCs w:val="16"/>
                                  </w:rPr>
                                  <w:t>1</w:t>
                                </w:r>
                                <w:r>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feld 193"/>
                          <wps:cNvSpPr txBox="1"/>
                          <wps:spPr>
                            <a:xfrm>
                              <a:off x="3221665" y="3551274"/>
                              <a:ext cx="324485" cy="21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B4356" w14:textId="77777777" w:rsidR="00105EE8" w:rsidRPr="006D296B" w:rsidRDefault="00105EE8" w:rsidP="000360ED">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feld 194"/>
                          <wps:cNvSpPr txBox="1"/>
                          <wps:spPr>
                            <a:xfrm>
                              <a:off x="2115879" y="3551274"/>
                              <a:ext cx="324485" cy="21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1317D5" w14:textId="77777777" w:rsidR="00105EE8" w:rsidRPr="006D296B" w:rsidRDefault="00105EE8" w:rsidP="000360ED">
                                <w:pPr>
                                  <w:rPr>
                                    <w:sz w:val="16"/>
                                    <w:szCs w:val="16"/>
                                  </w:rPr>
                                </w:pPr>
                                <w:r>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feld 195"/>
                          <wps:cNvSpPr txBox="1"/>
                          <wps:spPr>
                            <a:xfrm>
                              <a:off x="978195" y="3551274"/>
                              <a:ext cx="324485" cy="21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85F4D6" w14:textId="77777777" w:rsidR="00105EE8" w:rsidRPr="006D296B" w:rsidRDefault="00105EE8" w:rsidP="000360ED">
                                <w:pPr>
                                  <w:rPr>
                                    <w:sz w:val="16"/>
                                    <w:szCs w:val="16"/>
                                  </w:rPr>
                                </w:pPr>
                                <w:r>
                                  <w:rPr>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feld 202"/>
                          <wps:cNvSpPr txBox="1"/>
                          <wps:spPr>
                            <a:xfrm>
                              <a:off x="0" y="3551274"/>
                              <a:ext cx="473075" cy="234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0E80E5" w14:textId="77777777" w:rsidR="00105EE8" w:rsidRPr="006D296B" w:rsidRDefault="00105EE8" w:rsidP="000360ED">
                                <w:pPr>
                                  <w:rPr>
                                    <w:sz w:val="16"/>
                                    <w:szCs w:val="16"/>
                                  </w:rPr>
                                </w:pPr>
                                <w:r>
                                  <w:rPr>
                                    <w:sz w:val="16"/>
                                    <w:szCs w:val="16"/>
                                  </w:rPr>
                                  <w:t>x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feld 196"/>
                          <wps:cNvSpPr txBox="1"/>
                          <wps:spPr>
                            <a:xfrm>
                              <a:off x="5582093" y="2892056"/>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0EC8A0" w14:textId="77777777" w:rsidR="00105EE8" w:rsidRPr="006D296B" w:rsidRDefault="00105EE8" w:rsidP="000360ED">
                                <w:pPr>
                                  <w:rPr>
                                    <w:sz w:val="16"/>
                                    <w:szCs w:val="16"/>
                                  </w:rPr>
                                </w:pPr>
                                <w:r>
                                  <w:rPr>
                                    <w:sz w:val="16"/>
                                    <w:szCs w:val="16"/>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feld 197"/>
                          <wps:cNvSpPr txBox="1"/>
                          <wps:spPr>
                            <a:xfrm>
                              <a:off x="5582093" y="2360428"/>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33913E" w14:textId="77777777" w:rsidR="00105EE8" w:rsidRPr="006D296B" w:rsidRDefault="00105EE8" w:rsidP="000360ED">
                                <w:pPr>
                                  <w:rPr>
                                    <w:sz w:val="16"/>
                                    <w:szCs w:val="16"/>
                                  </w:rPr>
                                </w:pPr>
                                <w:r>
                                  <w:rPr>
                                    <w:sz w:val="16"/>
                                    <w:szCs w:val="16"/>
                                  </w:rPr>
                                  <w:t>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feld 198"/>
                          <wps:cNvSpPr txBox="1"/>
                          <wps:spPr>
                            <a:xfrm>
                              <a:off x="5582093" y="1807535"/>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57DFC0" w14:textId="77777777" w:rsidR="00105EE8" w:rsidRPr="006D296B" w:rsidRDefault="00105EE8" w:rsidP="000360ED">
                                <w:pPr>
                                  <w:rPr>
                                    <w:sz w:val="16"/>
                                    <w:szCs w:val="16"/>
                                  </w:rPr>
                                </w:pPr>
                                <w:r>
                                  <w:rPr>
                                    <w:sz w:val="16"/>
                                    <w:szCs w:val="16"/>
                                  </w:rPr>
                                  <w:t>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feld 199"/>
                          <wps:cNvSpPr txBox="1"/>
                          <wps:spPr>
                            <a:xfrm>
                              <a:off x="5582093" y="1297172"/>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2F95B3" w14:textId="77777777" w:rsidR="00105EE8" w:rsidRPr="006D296B" w:rsidRDefault="00105EE8" w:rsidP="000360ED">
                                <w:pPr>
                                  <w:rPr>
                                    <w:sz w:val="16"/>
                                    <w:szCs w:val="16"/>
                                  </w:rPr>
                                </w:pPr>
                                <w:r>
                                  <w:rPr>
                                    <w:sz w:val="16"/>
                                    <w:szCs w:val="16"/>
                                  </w:rPr>
                                  <w:t>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feld 200"/>
                          <wps:cNvSpPr txBox="1"/>
                          <wps:spPr>
                            <a:xfrm>
                              <a:off x="5582093" y="754912"/>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8EE2C6" w14:textId="77777777" w:rsidR="00105EE8" w:rsidRPr="006D296B" w:rsidRDefault="00105EE8" w:rsidP="000360ED">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feld 201"/>
                          <wps:cNvSpPr txBox="1"/>
                          <wps:spPr>
                            <a:xfrm>
                              <a:off x="5582093" y="212651"/>
                              <a:ext cx="367665" cy="28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9E8B3D" w14:textId="77777777" w:rsidR="00105EE8" w:rsidRPr="006D296B" w:rsidRDefault="00105EE8" w:rsidP="000360ED">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feld 203"/>
                          <wps:cNvSpPr txBox="1"/>
                          <wps:spPr>
                            <a:xfrm>
                              <a:off x="5550195" y="0"/>
                              <a:ext cx="474292" cy="314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07DAC" w14:textId="77777777" w:rsidR="00105EE8" w:rsidRPr="006D296B" w:rsidRDefault="00105EE8" w:rsidP="000360ED">
                                <w:pPr>
                                  <w:rPr>
                                    <w:sz w:val="16"/>
                                    <w:szCs w:val="16"/>
                                  </w:rPr>
                                </w:pPr>
                                <w:r>
                                  <w:rPr>
                                    <w:sz w:val="16"/>
                                    <w:szCs w:val="16"/>
                                  </w:rPr>
                                  <w:t>y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Gerade Verbindung mit Pfeil 240"/>
                          <wps:cNvCnPr/>
                          <wps:spPr>
                            <a:xfrm flipV="1">
                              <a:off x="5582093" y="31898"/>
                              <a:ext cx="0" cy="35833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42" name="Gerade Verbindung mit Pfeil 242"/>
                          <wps:cNvCnPr/>
                          <wps:spPr>
                            <a:xfrm flipH="1">
                              <a:off x="74428" y="3540642"/>
                              <a:ext cx="564642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2E6E1FF" id="Gruppierung_x0020_244" o:spid="_x0000_s1047" style="position:absolute;margin-left:-6.25pt;margin-top:3.35pt;width:474.35pt;height:298.05pt;z-index:251796480" coordsize="6024487,37855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">
                <v:line id="Gerade_x0020_Verbindung_x0020_210" o:spid="_x0000_s1048" style="position:absolute;flip:x y;visibility:visible;mso-wrap-style:square" from="4817942,2724281" to="4961452,286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x63cEAAADcAAAADwAAAGRycy9kb3ducmV2LnhtbERPy4rCMBTdC/MP4Q6401TBB9Uow4gg&#10;goK1zGwvzbUtNjc1iVr/3iwGZnk47+W6M414kPO1ZQWjYQKCuLC65lJBft4O5iB8QNbYWCYFL/Kw&#10;Xn30lphq++QTPbJQihjCPkUFVQhtKqUvKjLoh7YljtzFOoMhQldK7fAZw00jx0kylQZrjg0VtvRd&#10;UXHN7kZBdnltjrMfzV3ufieHWbY/3e43pfqf3dcCRKAu/Iv/3DutYDyK8+OZeATk6g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bHrdwQAAANwAAAAPAAAAAAAAAAAAAAAA&#10;AKECAABkcnMvZG93bnJldi54bWxQSwUGAAAAAAQABAD5AAAAjwMAAAAA&#10;" strokecolor="black [3200]" strokeweight=".5pt">
                  <v:stroke joinstyle="miter"/>
                </v:line>
                <v:line id="Gerade_x0020_Verbindung_x0020_213" o:spid="_x0000_s1049" style="position:absolute;flip:x y;visibility:visible;mso-wrap-style:square" from="908094,1860331" to="1052088,20043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7kqsUAAADcAAAADwAAAGRycy9kb3ducmV2LnhtbESPQWvCQBSE70L/w/IK3sxGRS2pq5SK&#10;IEIFU2mvj+wzCc2+jburxn/vFgSPw8x8w8yXnWnEhZyvLSsYJikI4sLqmksFh+/14A2ED8gaG8uk&#10;4EYelouX3hwzba+8p0seShEh7DNUUIXQZlL6oiKDPrEtcfSO1hkMUbpSaofXCDeNHKXpVBqsOS5U&#10;2NJnRcVffjYK8uNttZv9aO4O7nfyNcu3+9P5pFT/tft4BxGoC8/wo73RCkbDMfyfiUdAL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77kqsUAAADcAAAADwAAAAAAAAAA&#10;AAAAAAChAgAAZHJzL2Rvd25yZXYueG1sUEsFBgAAAAAEAAQA+QAAAJMDAAAAAA==&#10;" strokecolor="black [3200]" strokeweight=".5pt">
                  <v:stroke joinstyle="miter"/>
                </v:line>
                <v:group id="Gruppierung_x0020_243" o:spid="_x0000_s1050" style="position:absolute;width:6024487;height:3785589" coordsize="6024487,37855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line id="Gerade_x0020_Verbindung_x0020_211" o:spid="_x0000_s1051" style="position:absolute;flip:y;visibility:visible;mso-wrap-style:square" from="4816549,2743200" to="4958789,288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nV0r4AAADcAAAADwAAAGRycy9kb3ducmV2LnhtbESPzQrCMBCE74LvEFbwpmkFRapRRFA8&#10;Kf48wNKsabHZlCbW+vZGEDwOM/MNs1x3thItNb50rCAdJyCIc6dLNgpu191oDsIHZI2VY1LwJg/r&#10;Vb+3xEy7F5+pvQQjIoR9hgqKEOpMSp8XZNGPXU0cvbtrLIYoGyN1g68It5WcJMlMWiw5LhRY07ag&#10;/HF5WgXaHElunGmnqZnddrk54XHfKjUcdJsFiEBd+Id/7YNWMElT+J6JR0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sedXSvgAAANwAAAAPAAAAAAAAAAAAAAAAAKEC&#10;AABkcnMvZG93bnJldi54bWxQSwUGAAAAAAQABAD5AAAAjAMAAAAA&#10;" strokecolor="black [3200]" strokeweight=".5pt">
                    <v:stroke joinstyle="miter"/>
                  </v:line>
                  <v:shape id="Textfeld_x0020_212" o:spid="_x0000_s1052" type="#_x0000_t202" style="position:absolute;left:4890977;top:2530549;width:506642;height:2171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tOtxAAA&#10;ANwAAAAPAAAAZHJzL2Rvd25yZXYueG1sRI9Ba8JAFITvBf/D8gremt0ELTZ1FVEKPSnVttDbI/tM&#10;QrNvQ3abpP/eFQSPw8x8wyzXo21ET52vHWtIEwWCuHCm5lLD5+ntaQHCB2SDjWPS8E8e1qvJwxJz&#10;4wb+oP4YShEh7HPUUIXQ5lL6oiKLPnEtcfTOrrMYouxKaTocItw2MlPqWVqsOS5U2NK2ouL3+Gc1&#10;fO3PP98zdSh3dt4OblSS7YvUevo4bl5BBBrDPXxrvxsNWZrB9Uw8AnJ1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LTrcQAAADcAAAADwAAAAAAAAAAAAAAAACXAgAAZHJzL2Rv&#10;d25yZXYueG1sUEsFBgAAAAAEAAQA9QAAAIgDAAAAAA==&#10;" filled="f" stroked="f">
                    <v:textbox>
                      <w:txbxContent>
                        <w:p w14:paraId="1CA09728" w14:textId="77777777" w:rsidR="00105EE8" w:rsidRPr="006D296B" w:rsidRDefault="00105EE8" w:rsidP="000360ED">
                          <w:pPr>
                            <w:rPr>
                              <w:sz w:val="16"/>
                              <w:szCs w:val="16"/>
                            </w:rPr>
                          </w:pPr>
                          <w:r>
                            <w:rPr>
                              <w:sz w:val="16"/>
                              <w:szCs w:val="16"/>
                            </w:rPr>
                            <w:t>Stelle 1</w:t>
                          </w:r>
                        </w:p>
                      </w:txbxContent>
                    </v:textbox>
                  </v:shape>
                  <v:line id="Gerade_x0020_Verbindung_x0020_214" o:spid="_x0000_s1053" style="position:absolute;flip:y;visibility:visible;mso-wrap-style:square" from="914400,1871330" to="1056640,2013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52SsEAAADcAAAADwAAAGRycy9kb3ducmV2LnhtbESP0YrCMBRE34X9h3AXfLNpxRWppkUE&#10;xSeXVT/g0txNyzY3pYm1/r0RhH0cZuYMsylH24qBet84VpAlKQjiyumGjYLrZT9bgfABWWPrmBQ8&#10;yENZfEw2mGt35x8azsGICGGfo4I6hC6X0lc1WfSJ64ij9+t6iyHK3kjd4z3CbSvnabqUFhuOCzV2&#10;tKup+jvfrAJtTiS3zgxfmVle95X5xtNhUGr6OW7XIAKN4T/8bh+1gnm2gNeZeARk8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DnZKwQAAANwAAAAPAAAAAAAAAAAAAAAA&#10;AKECAABkcnMvZG93bnJldi54bWxQSwUGAAAAAAQABAD5AAAAjwMAAAAA&#10;" strokecolor="black [3200]" strokeweight=".5pt">
                    <v:stroke joinstyle="miter"/>
                  </v:line>
                  <v:shape id="Textfeld_x0020_215" o:spid="_x0000_s1054" type="#_x0000_t202" style="position:absolute;left:978195;top:1658679;width:50609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0vZwwAA&#10;ANwAAAAPAAAAZHJzL2Rvd25yZXYueG1sRI9Pi8IwFMTvC36H8IS9rYmii1ajiIuwJ2X9B94ezbMt&#10;Ni+lydr67Y0geBxm5jfMbNHaUtyo9oVjDf2eAkGcOlNwpuGwX3+NQfiAbLB0TBru5GEx73zMMDGu&#10;4T+67UImIoR9ghryEKpESp/mZNH3XEUcvYurLYYo60yaGpsIt6UcKPUtLRYcF3KsaJVTet39Ww3H&#10;zeV8Gqpt9mNHVeNaJdlOpNaf3XY5BRGoDe/wq/1rNAz6I3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20vZwwAAANwAAAAPAAAAAAAAAAAAAAAAAJcCAABkcnMvZG93&#10;bnJldi54bWxQSwUGAAAAAAQABAD1AAAAhwMAAAAA&#10;" filled="f" stroked="f">
                    <v:textbox>
                      <w:txbxContent>
                        <w:p w14:paraId="36D2F7FB" w14:textId="6EBFCAAA" w:rsidR="00105EE8" w:rsidRPr="006D296B" w:rsidRDefault="00105EE8" w:rsidP="000360ED">
                          <w:pPr>
                            <w:rPr>
                              <w:sz w:val="16"/>
                              <w:szCs w:val="16"/>
                            </w:rPr>
                          </w:pPr>
                          <w:r>
                            <w:rPr>
                              <w:sz w:val="16"/>
                              <w:szCs w:val="16"/>
                            </w:rPr>
                            <w:t>Stelle 2</w:t>
                          </w:r>
                        </w:p>
                      </w:txbxContent>
                    </v:textbox>
                  </v:shape>
                  <v:shape id="Textfeld_x0020_192" o:spid="_x0000_s1055" type="#_x0000_t202" style="position:absolute;left:4316819;top:3540642;width:325106;height:216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i76wgAA&#10;ANwAAAAPAAAAZHJzL2Rvd25yZXYueG1sRE9ba8IwFH4f+B/CEfa2JpZtaDWKbAh72li9gG+H5tgW&#10;m5PQRNv9++VhsMeP777ajLYTd+pD61jDLFMgiCtnWq41HPa7pzmIEJENdo5Jww8F2KwnDyssjBv4&#10;m+5lrEUK4VCghiZGX0gZqoYshsx54sRdXG8xJtjX0vQ4pHDbyVypV2mx5dTQoKe3hqprebMajp+X&#10;8+lZfdXv9sUPblSS7UJq/Tgdt0sQkcb4L/5zfxgNeZ7Wpj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2LvrCAAAA3AAAAA8AAAAAAAAAAAAAAAAAlwIAAGRycy9kb3du&#10;cmV2LnhtbFBLBQYAAAAABAAEAPUAAACGAwAAAAA=&#10;" filled="f" stroked="f">
                    <v:textbox>
                      <w:txbxContent>
                        <w:p w14:paraId="22A93DF9" w14:textId="77777777" w:rsidR="00105EE8" w:rsidRPr="006D296B" w:rsidRDefault="00105EE8" w:rsidP="000360ED">
                          <w:pPr>
                            <w:rPr>
                              <w:sz w:val="16"/>
                              <w:szCs w:val="16"/>
                            </w:rPr>
                          </w:pPr>
                          <w:r w:rsidRPr="006D296B">
                            <w:rPr>
                              <w:sz w:val="16"/>
                              <w:szCs w:val="16"/>
                            </w:rPr>
                            <w:t>1</w:t>
                          </w:r>
                          <w:r>
                            <w:rPr>
                              <w:sz w:val="16"/>
                              <w:szCs w:val="16"/>
                            </w:rPr>
                            <w:t>,0</w:t>
                          </w:r>
                        </w:p>
                      </w:txbxContent>
                    </v:textbox>
                  </v:shape>
                  <v:shape id="Textfeld_x0020_193" o:spid="_x0000_s1056" type="#_x0000_t202" style="position:absolute;left:3221665;top:3551274;width:32448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thxAAA&#10;ANwAAAAPAAAAZHJzL2Rvd25yZXYueG1sRI9Pa8JAFMTvBb/D8oTeml1DLRrdiLQInizVttDbI/vy&#10;B7NvQ3Y18dt3CwWPw8z8hllvRtuKK/W+caxhligQxIUzDVcaPk+7pwUIH5ANto5Jw408bPLJwxoz&#10;4wb+oOsxVCJC2GeooQ6hy6T0RU0WfeI64uiVrrcYouwraXocIty2MlXqRVpsOC7U2NFrTcX5eLEa&#10;vg7lz/ezeq/e7Lwb3Kgk26XU+nE6blcgAo3hHv5v742GNF3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qLYcQAAADcAAAADwAAAAAAAAAAAAAAAACXAgAAZHJzL2Rv&#10;d25yZXYueG1sUEsFBgAAAAAEAAQA9QAAAIgDAAAAAA==&#10;" filled="f" stroked="f">
                    <v:textbox>
                      <w:txbxContent>
                        <w:p w14:paraId="51BB4356" w14:textId="77777777" w:rsidR="00105EE8" w:rsidRPr="006D296B" w:rsidRDefault="00105EE8" w:rsidP="000360ED">
                          <w:pPr>
                            <w:rPr>
                              <w:sz w:val="16"/>
                              <w:szCs w:val="16"/>
                            </w:rPr>
                          </w:pPr>
                          <w:r>
                            <w:rPr>
                              <w:sz w:val="16"/>
                              <w:szCs w:val="16"/>
                            </w:rPr>
                            <w:t>2,0</w:t>
                          </w:r>
                        </w:p>
                      </w:txbxContent>
                    </v:textbox>
                  </v:shape>
                  <v:shape id="Textfeld_x0020_194" o:spid="_x0000_s1057" type="#_x0000_t202" style="position:absolute;left:2115879;top:3551274;width:32448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GbQhwAAA&#10;ANwAAAAPAAAAZHJzL2Rvd25yZXYueG1sRE9Ni8IwEL0L/ocwgrc1UXdlrUYRRfCk6O4K3oZmbIvN&#10;pDTRdv+9OQgeH+97vmxtKR5U+8KxhuFAgSBOnSk40/D7s/34BuEDssHSMWn4Jw/LRbczx8S4ho/0&#10;OIVMxBD2CWrIQ6gSKX2ak0U/cBVx5K6uthgirDNpamxiuC3lSKmJtFhwbMixonVO6e10txr+9tfL&#10;+VMdso39qhrXKsl2KrXu99rVDESgNrzFL/fOaBiN4/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GbQhwAAAANwAAAAPAAAAAAAAAAAAAAAAAJcCAABkcnMvZG93bnJl&#10;di54bWxQSwUGAAAAAAQABAD1AAAAhAMAAAAA&#10;" filled="f" stroked="f">
                    <v:textbox>
                      <w:txbxContent>
                        <w:p w14:paraId="181317D5" w14:textId="77777777" w:rsidR="00105EE8" w:rsidRPr="006D296B" w:rsidRDefault="00105EE8" w:rsidP="000360ED">
                          <w:pPr>
                            <w:rPr>
                              <w:sz w:val="16"/>
                              <w:szCs w:val="16"/>
                            </w:rPr>
                          </w:pPr>
                          <w:r>
                            <w:rPr>
                              <w:sz w:val="16"/>
                              <w:szCs w:val="16"/>
                            </w:rPr>
                            <w:t>3,0</w:t>
                          </w:r>
                        </w:p>
                      </w:txbxContent>
                    </v:textbox>
                  </v:shape>
                  <v:shape id="Textfeld_x0020_195" o:spid="_x0000_s1058" type="#_x0000_t202" style="position:absolute;left:978195;top:3551274;width:32448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RG6xAAA&#10;ANwAAAAPAAAAZHJzL2Rvd25yZXYueG1sRI9Pa8JAFMTvBb/D8gRvuqu2ojEbkZZCTy3+BW+P7DMJ&#10;Zt+G7Nak375bEHocZuY3TLrpbS3u1PrKsYbpRIEgzp2puNBwPLyPlyB8QDZYOyYNP+Rhkw2eUkyM&#10;63hH930oRISwT1BDGUKTSOnzkiz6iWuIo3d1rcUQZVtI02IX4baWM6UW0mLFcaHEhl5Lym/7b6vh&#10;9Hm9nJ/VV/FmX5rO9UqyXUmtR8N+uwYRqA//4Uf7w2iYza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URusQAAADcAAAADwAAAAAAAAAAAAAAAACXAgAAZHJzL2Rv&#10;d25yZXYueG1sUEsFBgAAAAAEAAQA9QAAAIgDAAAAAA==&#10;" filled="f" stroked="f">
                    <v:textbox>
                      <w:txbxContent>
                        <w:p w14:paraId="2F85F4D6" w14:textId="77777777" w:rsidR="00105EE8" w:rsidRPr="006D296B" w:rsidRDefault="00105EE8" w:rsidP="000360ED">
                          <w:pPr>
                            <w:rPr>
                              <w:sz w:val="16"/>
                              <w:szCs w:val="16"/>
                            </w:rPr>
                          </w:pPr>
                          <w:r>
                            <w:rPr>
                              <w:sz w:val="16"/>
                              <w:szCs w:val="16"/>
                            </w:rPr>
                            <w:t>4,0</w:t>
                          </w:r>
                        </w:p>
                      </w:txbxContent>
                    </v:textbox>
                  </v:shape>
                  <v:shape id="Textfeld_x0020_202" o:spid="_x0000_s1059" type="#_x0000_t202" style="position:absolute;top:3551274;width:47307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14:paraId="410E80E5" w14:textId="77777777" w:rsidR="00105EE8" w:rsidRPr="006D296B" w:rsidRDefault="00105EE8" w:rsidP="000360ED">
                          <w:pPr>
                            <w:rPr>
                              <w:sz w:val="16"/>
                              <w:szCs w:val="16"/>
                            </w:rPr>
                          </w:pPr>
                          <w:r>
                            <w:rPr>
                              <w:sz w:val="16"/>
                              <w:szCs w:val="16"/>
                            </w:rPr>
                            <w:t>x in m</w:t>
                          </w:r>
                        </w:p>
                      </w:txbxContent>
                    </v:textbox>
                  </v:shape>
                  <v:shape id="Textfeld_x0020_196" o:spid="_x0000_s1060" type="#_x0000_t202" style="position:absolute;left:5582093;top:2892056;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ypWxAAA&#10;ANwAAAAPAAAAZHJzL2Rvd25yZXYueG1sRI9Ba8JAFITvgv9heYK3uqu2xUZXEUXoydK0Frw9ss8k&#10;mH0bsquJ/94VCh6HmfmGWaw6W4krNb50rGE8UiCIM2dKzjX8/uxeZiB8QDZYOSYNN/KwWvZ7C0yM&#10;a/mbrmnIRYSwT1BDEUKdSOmzgiz6kauJo3dyjcUQZZNL02Ab4baSE6XepcWS40KBNW0Kys7pxWo4&#10;7E/Hv1f1lW/tW926Tkm2H1Lr4aBbz0EE6sIz/N/+NBom0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sqVsQAAADcAAAADwAAAAAAAAAAAAAAAACXAgAAZHJzL2Rv&#10;d25yZXYueG1sUEsFBgAAAAAEAAQA9QAAAIgDAAAAAA==&#10;" filled="f" stroked="f">
                    <v:textbox>
                      <w:txbxContent>
                        <w:p w14:paraId="740EC8A0" w14:textId="77777777" w:rsidR="00105EE8" w:rsidRPr="006D296B" w:rsidRDefault="00105EE8" w:rsidP="000360ED">
                          <w:pPr>
                            <w:rPr>
                              <w:sz w:val="16"/>
                              <w:szCs w:val="16"/>
                            </w:rPr>
                          </w:pPr>
                          <w:r>
                            <w:rPr>
                              <w:sz w:val="16"/>
                              <w:szCs w:val="16"/>
                            </w:rPr>
                            <w:t>0,20</w:t>
                          </w:r>
                        </w:p>
                      </w:txbxContent>
                    </v:textbox>
                  </v:shape>
                  <v:shape id="Textfeld_x0020_197" o:spid="_x0000_s1061" type="#_x0000_t202" style="position:absolute;left:5582093;top:2360428;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rI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isiLFAAAA3AAAAA8AAAAAAAAAAAAAAAAAlwIAAGRycy9k&#10;b3ducmV2LnhtbFBLBQYAAAAABAAEAPUAAACJAwAAAAA=&#10;" filled="f" stroked="f">
                    <v:textbox>
                      <w:txbxContent>
                        <w:p w14:paraId="7633913E" w14:textId="77777777" w:rsidR="00105EE8" w:rsidRPr="006D296B" w:rsidRDefault="00105EE8" w:rsidP="000360ED">
                          <w:pPr>
                            <w:rPr>
                              <w:sz w:val="16"/>
                              <w:szCs w:val="16"/>
                            </w:rPr>
                          </w:pPr>
                          <w:r>
                            <w:rPr>
                              <w:sz w:val="16"/>
                              <w:szCs w:val="16"/>
                            </w:rPr>
                            <w:t>0,40</w:t>
                          </w:r>
                        </w:p>
                      </w:txbxContent>
                    </v:textbox>
                  </v:shape>
                  <v:shape id="Textfeld_x0020_198" o:spid="_x0000_s1062" type="#_x0000_t202" style="position:absolute;left:5582093;top:1807535;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he5wwAA&#10;ANwAAAAPAAAAZHJzL2Rvd25yZXYueG1sRI9BawIxFITvgv8hPMGbJlotdjWKWAo9KbW14O2xee4u&#10;bl6WTXTXf28EweMwM98wi1VrS3Gl2heONYyGCgRx6kzBmYa/36/BDIQPyAZLx6ThRh5Wy25ngYlx&#10;Df/QdR8yESHsE9SQh1AlUvo0J4t+6Cri6J1cbTFEWWfS1NhEuC3lWKl3abHguJBjRZuc0vP+YjUc&#10;tqfj/0Ttsk87rRrXKsn2Q2rd77XrOYhAbXiFn+1vo2H8NoX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bhe5wwAAANwAAAAPAAAAAAAAAAAAAAAAAJcCAABkcnMvZG93&#10;bnJldi54bWxQSwUGAAAAAAQABAD1AAAAhwMAAAAA&#10;" filled="f" stroked="f">
                    <v:textbox>
                      <w:txbxContent>
                        <w:p w14:paraId="3357DFC0" w14:textId="77777777" w:rsidR="00105EE8" w:rsidRPr="006D296B" w:rsidRDefault="00105EE8" w:rsidP="000360ED">
                          <w:pPr>
                            <w:rPr>
                              <w:sz w:val="16"/>
                              <w:szCs w:val="16"/>
                            </w:rPr>
                          </w:pPr>
                          <w:r>
                            <w:rPr>
                              <w:sz w:val="16"/>
                              <w:szCs w:val="16"/>
                            </w:rPr>
                            <w:t>0,60</w:t>
                          </w:r>
                        </w:p>
                      </w:txbxContent>
                    </v:textbox>
                  </v:shape>
                  <v:shape id="Textfeld_x0020_199" o:spid="_x0000_s1063" type="#_x0000_t202" style="position:absolute;left:5582093;top:1297172;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InOwwAA&#10;ANwAAAAPAAAAZHJzL2Rvd25yZXYueG1sRI9BawIxFITvgv8hPMGbJloVuxpFLIWelNpa8PbYPHcX&#10;Ny/LJrrrvzeC0OMwM98wy3VrS3Gj2heONYyGCgRx6kzBmYbfn8/BHIQPyAZLx6ThTh7Wq25niYlx&#10;DX/T7RAyESHsE9SQh1AlUvo0J4t+6Cri6J1dbTFEWWfS1NhEuC3lWKmZtFhwXMixom1O6eVwtRqO&#10;u/Ppb6L22YedVo1rlWT7LrXu99rNAkSgNvyHX+0vo2H8No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InOwwAAANwAAAAPAAAAAAAAAAAAAAAAAJcCAABkcnMvZG93&#10;bnJldi54bWxQSwUGAAAAAAQABAD1AAAAhwMAAAAA&#10;" filled="f" stroked="f">
                    <v:textbox>
                      <w:txbxContent>
                        <w:p w14:paraId="4D2F95B3" w14:textId="77777777" w:rsidR="00105EE8" w:rsidRPr="006D296B" w:rsidRDefault="00105EE8" w:rsidP="000360ED">
                          <w:pPr>
                            <w:rPr>
                              <w:sz w:val="16"/>
                              <w:szCs w:val="16"/>
                            </w:rPr>
                          </w:pPr>
                          <w:r>
                            <w:rPr>
                              <w:sz w:val="16"/>
                              <w:szCs w:val="16"/>
                            </w:rPr>
                            <w:t>0,80</w:t>
                          </w:r>
                        </w:p>
                      </w:txbxContent>
                    </v:textbox>
                  </v:shape>
                  <v:shape id="Textfeld_x0020_200" o:spid="_x0000_s1064" type="#_x0000_t202" style="position:absolute;left:5582093;top:754912;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8CxVxAAA&#10;ANwAAAAPAAAAZHJzL2Rvd25yZXYueG1sRI9La8MwEITvgfwHsYXeEqlpXnWthNIS6KmleUFui7V+&#10;EGtlLDV2/30VCOQ4zMw3TLrubS0u1PrKsYansQJBnDlTcaFhv9uMliB8QDZYOyYNf+RhvRoOUkyM&#10;6/iHLttQiAhhn6CGMoQmkdJnJVn0Y9cQRy93rcUQZVtI02IX4baWE6Xm0mLFcaHEht5Lys7bX6vh&#10;8JWfjlP1XXzYWdO5Xkm2L1Lrx4f+7RVEoD7cw7f2p9EweV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AsVcQAAADcAAAADwAAAAAAAAAAAAAAAACXAgAAZHJzL2Rv&#10;d25yZXYueG1sUEsFBgAAAAAEAAQA9QAAAIgDAAAAAA==&#10;" filled="f" stroked="f">
                    <v:textbox>
                      <w:txbxContent>
                        <w:p w14:paraId="358EE2C6" w14:textId="77777777" w:rsidR="00105EE8" w:rsidRPr="006D296B" w:rsidRDefault="00105EE8" w:rsidP="000360ED">
                          <w:pPr>
                            <w:rPr>
                              <w:sz w:val="16"/>
                              <w:szCs w:val="16"/>
                            </w:rPr>
                          </w:pPr>
                          <w:r>
                            <w:rPr>
                              <w:sz w:val="16"/>
                              <w:szCs w:val="16"/>
                            </w:rPr>
                            <w:t>1,0</w:t>
                          </w:r>
                        </w:p>
                      </w:txbxContent>
                    </v:textbox>
                  </v:shape>
                  <v:shape id="Textfeld_x0020_201" o:spid="_x0000_s1065" type="#_x0000_t202" style="position:absolute;left:5582093;top:212651;width:3676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7gnwAAA&#10;ANwAAAAPAAAAZHJzL2Rvd25yZXYueG1sRE9Ni8IwEL0L/ocwgrc1UXdlrUYRRfCk6O4K3oZmbIvN&#10;pDTRdv+9OQgeH+97vmxtKR5U+8KxhuFAgSBOnSk40/D7s/34BuEDssHSMWn4Jw/LRbczx8S4ho/0&#10;OIVMxBD2CWrIQ6gSKX2ak0U/cBVx5K6uthgirDNpamxiuC3lSKmJtFhwbMixonVO6e10txr+9tfL&#10;+VMdso39qhrXKsl2KrXu99rVDESgNrzFL/fOaBiN49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b7gnwAAAANwAAAAPAAAAAAAAAAAAAAAAAJcCAABkcnMvZG93bnJl&#10;di54bWxQSwUGAAAAAAQABAD1AAAAhAMAAAAA&#10;" filled="f" stroked="f">
                    <v:textbox>
                      <w:txbxContent>
                        <w:p w14:paraId="459E8B3D" w14:textId="77777777" w:rsidR="00105EE8" w:rsidRPr="006D296B" w:rsidRDefault="00105EE8" w:rsidP="000360ED">
                          <w:pPr>
                            <w:rPr>
                              <w:sz w:val="16"/>
                              <w:szCs w:val="16"/>
                            </w:rPr>
                          </w:pPr>
                          <w:r>
                            <w:rPr>
                              <w:sz w:val="16"/>
                              <w:szCs w:val="16"/>
                            </w:rPr>
                            <w:t>1,2</w:t>
                          </w:r>
                        </w:p>
                      </w:txbxContent>
                    </v:textbox>
                  </v:shape>
                  <v:shape id="Textfeld_x0020_203" o:spid="_x0000_s1066" type="#_x0000_t202" style="position:absolute;left:5550195;width:474292;height:314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14:paraId="6E507DAC" w14:textId="77777777" w:rsidR="00105EE8" w:rsidRPr="006D296B" w:rsidRDefault="00105EE8" w:rsidP="000360ED">
                          <w:pPr>
                            <w:rPr>
                              <w:sz w:val="16"/>
                              <w:szCs w:val="16"/>
                            </w:rPr>
                          </w:pPr>
                          <w:r>
                            <w:rPr>
                              <w:sz w:val="16"/>
                              <w:szCs w:val="16"/>
                            </w:rPr>
                            <w:t>y in m</w:t>
                          </w:r>
                        </w:p>
                      </w:txbxContent>
                    </v:textbox>
                  </v:shape>
                  <v:shapetype id="_x0000_t32" coordsize="21600,21600" o:spt="32" o:oned="t" path="m0,0l21600,21600e" filled="f">
                    <v:path arrowok="t" fillok="f" o:connecttype="none"/>
                    <o:lock v:ext="edit" shapetype="t"/>
                  </v:shapetype>
                  <v:shape id="Gerade_x0020_Verbindung_x0020_mit_x0020_Pfeil_x0020_240" o:spid="_x0000_s1067" type="#_x0000_t32" style="position:absolute;left:5582093;top:31898;width:0;height:358330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hHJsAAAADcAAAADwAAAGRycy9kb3ducmV2LnhtbERPTYvCMBC9C/sfwix402SL6FKNsrsi&#10;6FEtq8ehGdtiMylN1OqvNwfB4+N9zxadrcWVWl851vA1VCCIc2cqLjRk+9XgG4QPyAZrx6ThTh4W&#10;84/eDFPjbryl6y4UIoawT1FDGUKTSunzkiz6oWuII3dyrcUQYVtI0+IthttaJkqNpcWKY0OJDf2V&#10;lJ93F6vhNPk9yk228Q96JM1lNFH/h6XSuv/Z/UxBBOrCW/xyr42GZBTnxzPxCMj5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2YRybAAAAA3AAAAA8AAAAAAAAAAAAAAAAA&#10;oQIAAGRycy9kb3ducmV2LnhtbFBLBQYAAAAABAAEAPkAAACOAwAAAAA=&#10;" strokecolor="black [3200]" strokeweight="2.25pt">
                    <v:stroke endarrow="block" joinstyle="miter"/>
                  </v:shape>
                  <v:shape id="Gerade_x0020_Verbindung_x0020_mit_x0020_Pfeil_x0020_242" o:spid="_x0000_s1068" type="#_x0000_t32" style="position:absolute;left:74428;top:3540642;width:56464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Z8ysUAAADcAAAADwAAAGRycy9kb3ducmV2LnhtbESPT2vCQBTE7wW/w/KE3uquIdQSXaW2&#10;FOpRK+rxkX0modm3Ibv5Uz99Vyj0OMzMb5jVZrS16Kn1lWMN85kCQZw7U3Gh4fj18fQCwgdkg7Vj&#10;0vBDHjbrycMKM+MG3lN/CIWIEPYZaihDaDIpfV6SRT9zDXH0rq61GKJsC2laHCLc1jJR6llarDgu&#10;lNjQW0n596GzGq6L7UXujjt/o1vSdOlCnc7vSuvH6fi6BBFoDP/hv/an0ZCkCdzPxCM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gZ8ysUAAADcAAAADwAAAAAAAAAA&#10;AAAAAAChAgAAZHJzL2Rvd25yZXYueG1sUEsFBgAAAAAEAAQA+QAAAJMDAAAAAA==&#10;" strokecolor="black [3200]" strokeweight="2.25pt">
                    <v:stroke endarrow="block" joinstyle="miter"/>
                  </v:shape>
                </v:group>
              </v:group>
            </w:pict>
          </mc:Fallback>
        </mc:AlternateContent>
      </w:r>
    </w:p>
    <w:p w14:paraId="0AB2EDD4" w14:textId="1E8F25E1" w:rsidR="0041044B" w:rsidRDefault="000360ED">
      <w:r w:rsidRPr="000360ED">
        <w:rPr>
          <w:noProof/>
        </w:rPr>
        <w:drawing>
          <wp:inline distT="0" distB="0" distL="0" distR="0" wp14:anchorId="2B4AECC8" wp14:editId="78F9156D">
            <wp:extent cx="5756910" cy="3580130"/>
            <wp:effectExtent l="0" t="0" r="8890" b="1270"/>
            <wp:docPr id="209"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3580130"/>
                    </a:xfrm>
                    <a:prstGeom prst="rect">
                      <a:avLst/>
                    </a:prstGeom>
                  </pic:spPr>
                </pic:pic>
              </a:graphicData>
            </a:graphic>
          </wp:inline>
        </w:drawing>
      </w:r>
    </w:p>
    <w:p w14:paraId="09F54D75" w14:textId="495E84A3" w:rsidR="000360ED" w:rsidRDefault="000360ED"/>
    <w:p w14:paraId="3750E037" w14:textId="640AAAC5" w:rsidR="00F12D54" w:rsidRDefault="00F12D54">
      <w:pPr>
        <w:rPr>
          <w:sz w:val="24"/>
        </w:rPr>
      </w:pPr>
      <w:r w:rsidRPr="00F12D54">
        <w:rPr>
          <w:b/>
          <w:sz w:val="24"/>
        </w:rPr>
        <w:t>Beschreibe</w:t>
      </w:r>
      <w:r w:rsidR="000360ED">
        <w:rPr>
          <w:sz w:val="24"/>
        </w:rPr>
        <w:t xml:space="preserve"> möglichst genau</w:t>
      </w:r>
      <w:r>
        <w:rPr>
          <w:sz w:val="24"/>
        </w:rPr>
        <w:t xml:space="preserve"> </w:t>
      </w:r>
      <w:r w:rsidR="000360ED">
        <w:rPr>
          <w:sz w:val="24"/>
        </w:rPr>
        <w:t>wie sich der BMX-Fahrer während seiner Fahrt bewegt hat (Wann war er am schnellsten, in welche Richtung hat er sich da bewegt,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56"/>
      </w:tblGrid>
      <w:tr w:rsidR="00F12D54" w14:paraId="3F346263" w14:textId="77777777" w:rsidTr="00F12D54">
        <w:tc>
          <w:tcPr>
            <w:tcW w:w="9056" w:type="dxa"/>
          </w:tcPr>
          <w:p w14:paraId="5E24A755" w14:textId="6FF84CFC" w:rsidR="00F12D54" w:rsidRDefault="00F12D54" w:rsidP="00F12D54">
            <w:pPr>
              <w:spacing w:line="360" w:lineRule="auto"/>
              <w:rPr>
                <w:sz w:val="24"/>
              </w:rPr>
            </w:pPr>
          </w:p>
        </w:tc>
      </w:tr>
      <w:tr w:rsidR="00F12D54" w14:paraId="7A9556AB" w14:textId="77777777" w:rsidTr="00F12D54">
        <w:tc>
          <w:tcPr>
            <w:tcW w:w="9056" w:type="dxa"/>
          </w:tcPr>
          <w:p w14:paraId="57AF4921" w14:textId="09262056" w:rsidR="00F12D54" w:rsidRDefault="00F12D54" w:rsidP="00F12D54">
            <w:pPr>
              <w:spacing w:line="360" w:lineRule="auto"/>
              <w:rPr>
                <w:sz w:val="24"/>
              </w:rPr>
            </w:pPr>
          </w:p>
        </w:tc>
      </w:tr>
      <w:tr w:rsidR="00F12D54" w14:paraId="5D5DCACC" w14:textId="77777777" w:rsidTr="00F12D54">
        <w:tc>
          <w:tcPr>
            <w:tcW w:w="9056" w:type="dxa"/>
          </w:tcPr>
          <w:p w14:paraId="4E2ADC99" w14:textId="0C71873A" w:rsidR="00F12D54" w:rsidRDefault="00F12D54" w:rsidP="00F12D54">
            <w:pPr>
              <w:spacing w:line="360" w:lineRule="auto"/>
              <w:rPr>
                <w:sz w:val="24"/>
              </w:rPr>
            </w:pPr>
          </w:p>
        </w:tc>
      </w:tr>
    </w:tbl>
    <w:p w14:paraId="3C35EA40" w14:textId="3CBFEAB0" w:rsidR="00F12D54" w:rsidRDefault="00F12D54">
      <w:pPr>
        <w:rPr>
          <w:sz w:val="24"/>
        </w:rPr>
      </w:pPr>
    </w:p>
    <w:p w14:paraId="648D98DD" w14:textId="0670B977" w:rsidR="00F12D54" w:rsidRDefault="00F12D54">
      <w:pPr>
        <w:rPr>
          <w:sz w:val="24"/>
        </w:rPr>
      </w:pPr>
      <w:r>
        <w:rPr>
          <w:sz w:val="24"/>
        </w:rPr>
        <w:t>Zeichne nun die Richtung der Bewegung möglichst genau (d.h. an möglichst vielen Stellen) ein!</w:t>
      </w:r>
      <w:r w:rsidR="00720D5D">
        <w:rPr>
          <w:sz w:val="24"/>
        </w:rPr>
        <w:t xml:space="preserve"> </w:t>
      </w:r>
    </w:p>
    <w:p w14:paraId="3773CE30" w14:textId="243DD501" w:rsidR="00F12D54" w:rsidRDefault="00720D5D">
      <w:pPr>
        <w:rPr>
          <w:sz w:val="24"/>
        </w:rPr>
      </w:pPr>
      <w:r>
        <w:rPr>
          <w:noProof/>
        </w:rPr>
        <mc:AlternateContent>
          <mc:Choice Requires="wps">
            <w:drawing>
              <wp:anchor distT="0" distB="0" distL="114300" distR="114300" simplePos="0" relativeHeight="251742208" behindDoc="1" locked="0" layoutInCell="1" allowOverlap="1" wp14:anchorId="0FB9CDD8" wp14:editId="7B396647">
                <wp:simplePos x="0" y="0"/>
                <wp:positionH relativeFrom="column">
                  <wp:posOffset>5244465</wp:posOffset>
                </wp:positionH>
                <wp:positionV relativeFrom="paragraph">
                  <wp:posOffset>177800</wp:posOffset>
                </wp:positionV>
                <wp:extent cx="499110" cy="344805"/>
                <wp:effectExtent l="0" t="0" r="34290" b="36195"/>
                <wp:wrapSquare wrapText="bothSides"/>
                <wp:docPr id="182" name="Mehrere Dokument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44805"/>
                        </a:xfrm>
                        <a:prstGeom prst="flowChartMultidocument">
                          <a:avLst/>
                        </a:prstGeom>
                        <a:solidFill>
                          <a:srgbClr val="FFFFFF"/>
                        </a:solidFill>
                        <a:ln w="9525">
                          <a:solidFill>
                            <a:srgbClr val="000000"/>
                          </a:solidFill>
                          <a:miter lim="800000"/>
                          <a:headEnd/>
                          <a:tailEnd/>
                        </a:ln>
                      </wps:spPr>
                      <wps:txbx>
                        <w:txbxContent>
                          <w:p w14:paraId="7C5CE3CF" w14:textId="77777777" w:rsidR="00105EE8" w:rsidRPr="00E63592" w:rsidRDefault="00105EE8" w:rsidP="00720D5D">
                            <w:pPr>
                              <w:rPr>
                                <w:rFonts w:cs="Arial"/>
                                <w:b/>
                                <w:sz w:val="20"/>
                              </w:rPr>
                            </w:pPr>
                            <w:r>
                              <w:rPr>
                                <w:rFonts w:cs="Arial"/>
                                <w:b/>
                                <w:sz w:val="20"/>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CDD8" id="Mehrere_x0020_Dokumente_x0020_182" o:spid="_x0000_s1069" type="#_x0000_t115" style="position:absolute;margin-left:412.95pt;margin-top:14pt;width:39.3pt;height:27.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">
                <v:textbox>
                  <w:txbxContent>
                    <w:p w14:paraId="7C5CE3CF" w14:textId="77777777" w:rsidR="00105EE8" w:rsidRPr="00E63592" w:rsidRDefault="00105EE8" w:rsidP="00720D5D">
                      <w:pPr>
                        <w:rPr>
                          <w:rFonts w:cs="Arial"/>
                          <w:b/>
                          <w:sz w:val="20"/>
                        </w:rPr>
                      </w:pPr>
                      <w:r>
                        <w:rPr>
                          <w:rFonts w:cs="Arial"/>
                          <w:b/>
                          <w:sz w:val="20"/>
                        </w:rPr>
                        <w:t>H1</w:t>
                      </w:r>
                    </w:p>
                  </w:txbxContent>
                </v:textbox>
                <w10:wrap type="square"/>
              </v:shape>
            </w:pict>
          </mc:Fallback>
        </mc:AlternateContent>
      </w:r>
    </w:p>
    <w:p w14:paraId="23860F2D" w14:textId="1D43CD5D" w:rsidR="00F12D54" w:rsidRDefault="00F12D54">
      <w:pPr>
        <w:rPr>
          <w:sz w:val="24"/>
        </w:rPr>
      </w:pPr>
      <w:r>
        <w:rPr>
          <w:sz w:val="24"/>
        </w:rPr>
        <w:t xml:space="preserve">Erkläre, wie man die Richtung der Bewegung an der Stelle 1 </w:t>
      </w:r>
      <w:r w:rsidR="000360ED">
        <w:rPr>
          <w:sz w:val="24"/>
        </w:rPr>
        <w:t>im</w:t>
      </w:r>
      <w:r>
        <w:rPr>
          <w:sz w:val="24"/>
        </w:rPr>
        <w:t xml:space="preserve"> </w:t>
      </w:r>
      <w:r w:rsidR="000360ED">
        <w:rPr>
          <w:sz w:val="24"/>
        </w:rPr>
        <w:t>Koordinatensystem</w:t>
      </w:r>
      <w:r>
        <w:rPr>
          <w:sz w:val="24"/>
        </w:rPr>
        <w:t xml:space="preserve"> beschreiben kann!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56"/>
      </w:tblGrid>
      <w:tr w:rsidR="0037503A" w14:paraId="23908063" w14:textId="77777777" w:rsidTr="00466088">
        <w:tc>
          <w:tcPr>
            <w:tcW w:w="9056" w:type="dxa"/>
          </w:tcPr>
          <w:p w14:paraId="3EBE3F55" w14:textId="77777777" w:rsidR="0037503A" w:rsidRDefault="0037503A" w:rsidP="00466088">
            <w:pPr>
              <w:spacing w:line="360" w:lineRule="auto"/>
              <w:rPr>
                <w:sz w:val="24"/>
              </w:rPr>
            </w:pPr>
          </w:p>
        </w:tc>
      </w:tr>
      <w:tr w:rsidR="0037503A" w14:paraId="2AE3C69D" w14:textId="77777777" w:rsidTr="00466088">
        <w:tc>
          <w:tcPr>
            <w:tcW w:w="9056" w:type="dxa"/>
          </w:tcPr>
          <w:p w14:paraId="799A2E01" w14:textId="77777777" w:rsidR="0037503A" w:rsidRDefault="0037503A" w:rsidP="00466088">
            <w:pPr>
              <w:spacing w:line="360" w:lineRule="auto"/>
              <w:rPr>
                <w:sz w:val="24"/>
              </w:rPr>
            </w:pPr>
          </w:p>
        </w:tc>
      </w:tr>
      <w:tr w:rsidR="0037503A" w14:paraId="6B31557F" w14:textId="77777777" w:rsidTr="00466088">
        <w:tc>
          <w:tcPr>
            <w:tcW w:w="9056" w:type="dxa"/>
          </w:tcPr>
          <w:p w14:paraId="7F473E63" w14:textId="77777777" w:rsidR="0037503A" w:rsidRDefault="0037503A" w:rsidP="00466088">
            <w:pPr>
              <w:spacing w:line="360" w:lineRule="auto"/>
              <w:rPr>
                <w:sz w:val="24"/>
              </w:rPr>
            </w:pPr>
          </w:p>
        </w:tc>
      </w:tr>
    </w:tbl>
    <w:p w14:paraId="75754AC2" w14:textId="77777777" w:rsidR="00F47934" w:rsidRDefault="00F47934">
      <w:pPr>
        <w:rPr>
          <w:sz w:val="24"/>
        </w:rPr>
      </w:pPr>
    </w:p>
    <w:p w14:paraId="0D2D4191" w14:textId="0F406CA7" w:rsidR="00F47934" w:rsidRDefault="000360ED" w:rsidP="00A872BD">
      <w:r>
        <w:rPr>
          <w:sz w:val="24"/>
        </w:rPr>
        <w:t>Bestimme die Geschwindigkeiten in x- und y-Richtung an den Stellen 1 und 2!</w:t>
      </w:r>
      <w:r w:rsidR="00A872BD" w:rsidRPr="00F47934">
        <w:t xml:space="preserve"> </w:t>
      </w:r>
    </w:p>
    <w:p w14:paraId="0F00622F" w14:textId="7BACA285" w:rsidR="00605F1D" w:rsidRPr="00F47934" w:rsidRDefault="00605F1D" w:rsidP="00A872BD">
      <w:r>
        <w:t>Bestimme für diese beiden Stellen auch die Geschwindigkeit entlang der gefahrenen Bahn!</w:t>
      </w:r>
    </w:p>
    <w:p w14:paraId="76905C6F" w14:textId="3595062E" w:rsidR="00C61167" w:rsidRDefault="00A872BD">
      <w:pPr>
        <w:rPr>
          <w:sz w:val="24"/>
        </w:rPr>
      </w:pPr>
      <w:r>
        <w:rPr>
          <w:sz w:val="24"/>
        </w:rPr>
        <w:t>(Du findest eine Lösung am Pult! Hier kannst Du deine Ergebnisse vergleichen!)</w:t>
      </w:r>
    </w:p>
    <w:p w14:paraId="5CAADE7A" w14:textId="2225C7F0" w:rsidR="004531DB" w:rsidRDefault="004531DB">
      <w:pPr>
        <w:rPr>
          <w:sz w:val="24"/>
        </w:rPr>
      </w:pPr>
      <w:r>
        <w:rPr>
          <w:sz w:val="24"/>
        </w:rPr>
        <w:t>Vergleiche die Geschwindigkeiten in x-, y- und s-Richtung!</w:t>
      </w:r>
    </w:p>
    <w:p w14:paraId="538209FF" w14:textId="46BB905A" w:rsidR="00C61167" w:rsidRPr="00EF234D" w:rsidRDefault="00C61167" w:rsidP="00C61167">
      <w:pPr>
        <w:pStyle w:val="Titel"/>
      </w:pPr>
      <w:r>
        <w:rPr>
          <w:rFonts w:asciiTheme="minorHAnsi" w:hAnsiTheme="minorHAnsi"/>
          <w:noProof/>
          <w:sz w:val="22"/>
        </w:rPr>
        <w:lastRenderedPageBreak/>
        <mc:AlternateContent>
          <mc:Choice Requires="wps">
            <w:drawing>
              <wp:anchor distT="0" distB="0" distL="114300" distR="114300" simplePos="0" relativeHeight="251746304" behindDoc="0" locked="0" layoutInCell="1" allowOverlap="1" wp14:anchorId="3EC66643" wp14:editId="4E52AFB8">
                <wp:simplePos x="0" y="0"/>
                <wp:positionH relativeFrom="column">
                  <wp:posOffset>5095240</wp:posOffset>
                </wp:positionH>
                <wp:positionV relativeFrom="paragraph">
                  <wp:posOffset>-326390</wp:posOffset>
                </wp:positionV>
                <wp:extent cx="1028700" cy="800100"/>
                <wp:effectExtent l="0" t="0" r="38100" b="38100"/>
                <wp:wrapNone/>
                <wp:docPr id="18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3FE125B2" w14:textId="77777777" w:rsidR="00105EE8" w:rsidRPr="007A34D0" w:rsidRDefault="00105EE8" w:rsidP="00C61167">
                            <w:pPr>
                              <w:jc w:val="center"/>
                              <w:rPr>
                                <w:rFonts w:cs="Arial"/>
                                <w:b/>
                                <w:sz w:val="52"/>
                              </w:rPr>
                            </w:pPr>
                            <w:r w:rsidRPr="007A34D0">
                              <w:rPr>
                                <w:rFonts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C66643" id="_x0000_s1070" type="#_x0000_t115" style="position:absolute;margin-left:401.2pt;margin-top:-25.65pt;width:81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">
                <v:textbox>
                  <w:txbxContent>
                    <w:p w14:paraId="3FE125B2" w14:textId="77777777" w:rsidR="00105EE8" w:rsidRPr="007A34D0" w:rsidRDefault="00105EE8" w:rsidP="00C61167">
                      <w:pPr>
                        <w:jc w:val="center"/>
                        <w:rPr>
                          <w:rFonts w:cs="Arial"/>
                          <w:b/>
                          <w:sz w:val="52"/>
                        </w:rPr>
                      </w:pPr>
                      <w:r w:rsidRPr="007A34D0">
                        <w:rPr>
                          <w:rFonts w:cs="Arial"/>
                          <w:b/>
                          <w:sz w:val="52"/>
                        </w:rPr>
                        <w:t>H1</w:t>
                      </w:r>
                    </w:p>
                  </w:txbxContent>
                </v:textbox>
              </v:shape>
            </w:pict>
          </mc:Fallback>
        </mc:AlternateContent>
      </w:r>
      <w:r>
        <w:t>Die Geschwindigkeit im Koordinatensystem</w:t>
      </w:r>
    </w:p>
    <w:p w14:paraId="29D0873E" w14:textId="77777777" w:rsidR="00C61167" w:rsidRDefault="00C61167">
      <w:pPr>
        <w:rPr>
          <w:sz w:val="24"/>
        </w:rPr>
      </w:pPr>
    </w:p>
    <w:p w14:paraId="63BFABA7" w14:textId="0131F522" w:rsidR="00C61167" w:rsidRDefault="00C61167">
      <w:pPr>
        <w:rPr>
          <w:b/>
          <w:sz w:val="24"/>
        </w:rPr>
      </w:pPr>
      <w:r>
        <w:rPr>
          <w:b/>
          <w:sz w:val="24"/>
        </w:rPr>
        <w:t>Hilfe 1</w:t>
      </w:r>
    </w:p>
    <w:p w14:paraId="4B290F04" w14:textId="15F3CC46" w:rsidR="00C61167" w:rsidRDefault="00C61167">
      <w:pPr>
        <w:rPr>
          <w:sz w:val="24"/>
        </w:rPr>
      </w:pPr>
      <w:r>
        <w:rPr>
          <w:sz w:val="24"/>
        </w:rPr>
        <w:t>Überlege Dir, wie schnell sich der BMX-Fahrer während eines Blinkens (0,1 s) nach vorne (also in pos. x-Richtung) und gleichzeitig nach oben (d.h. pos. y-Richtung) bewegt hat.</w:t>
      </w:r>
    </w:p>
    <w:p w14:paraId="48FFBC9E" w14:textId="09E54382" w:rsidR="00C61167" w:rsidRDefault="00C61167">
      <w:pPr>
        <w:rPr>
          <w:sz w:val="24"/>
        </w:rPr>
      </w:pPr>
      <w:r>
        <w:rPr>
          <w:sz w:val="24"/>
        </w:rPr>
        <w:t>Wie kann man das am Pfeil ablesen!</w:t>
      </w:r>
    </w:p>
    <w:p w14:paraId="44F048DC" w14:textId="77777777" w:rsidR="00C61167" w:rsidRDefault="00C61167">
      <w:pPr>
        <w:rPr>
          <w:sz w:val="24"/>
        </w:rPr>
      </w:pPr>
    </w:p>
    <w:p w14:paraId="0585E0F0" w14:textId="77777777" w:rsidR="00C61167" w:rsidRDefault="00C61167">
      <w:pPr>
        <w:rPr>
          <w:sz w:val="24"/>
        </w:rPr>
      </w:pPr>
    </w:p>
    <w:p w14:paraId="7C13112E" w14:textId="77777777" w:rsidR="00C61167" w:rsidRDefault="00C61167">
      <w:pPr>
        <w:rPr>
          <w:sz w:val="24"/>
        </w:rPr>
      </w:pPr>
    </w:p>
    <w:p w14:paraId="0287022F" w14:textId="77777777" w:rsidR="00C61167" w:rsidRDefault="00C61167">
      <w:pPr>
        <w:rPr>
          <w:sz w:val="24"/>
        </w:rPr>
      </w:pPr>
    </w:p>
    <w:p w14:paraId="41DD31BF" w14:textId="77777777" w:rsidR="00C61167" w:rsidRDefault="00C61167">
      <w:pPr>
        <w:rPr>
          <w:sz w:val="24"/>
        </w:rPr>
      </w:pPr>
    </w:p>
    <w:p w14:paraId="5DCA5416" w14:textId="07A70830" w:rsidR="00C61167" w:rsidRDefault="00C61167">
      <w:pPr>
        <w:rPr>
          <w:b/>
          <w:sz w:val="24"/>
        </w:rPr>
      </w:pPr>
      <w:r>
        <w:rPr>
          <w:b/>
          <w:sz w:val="24"/>
        </w:rPr>
        <w:t>Hilfe 2</w:t>
      </w:r>
    </w:p>
    <w:p w14:paraId="2DF1E03F" w14:textId="53C3E07C" w:rsidR="00C61167" w:rsidRDefault="00C61167">
      <w:pPr>
        <w:rPr>
          <w:sz w:val="24"/>
        </w:rPr>
      </w:pPr>
      <w:r>
        <w:rPr>
          <w:sz w:val="24"/>
        </w:rPr>
        <w:t>Der gezeichnete Pfeil zeigt in Richtung links oben!</w:t>
      </w:r>
    </w:p>
    <w:p w14:paraId="1C87CCF1" w14:textId="1769D2F3" w:rsidR="00C61167" w:rsidRDefault="00C61167">
      <w:pPr>
        <w:rPr>
          <w:sz w:val="24"/>
        </w:rPr>
      </w:pPr>
      <w:r>
        <w:rPr>
          <w:sz w:val="24"/>
        </w:rPr>
        <w:t xml:space="preserve">Wie weit zeigt er nach links, wie weit zeigt er nach oben? </w:t>
      </w:r>
    </w:p>
    <w:p w14:paraId="20CDEF80" w14:textId="46D4A307" w:rsidR="00C61167" w:rsidRDefault="00C61167">
      <w:pPr>
        <w:rPr>
          <w:sz w:val="24"/>
        </w:rPr>
      </w:pPr>
      <w:r>
        <w:rPr>
          <w:sz w:val="24"/>
        </w:rPr>
        <w:t>Wie bekommt man aus diesen Werten die Geschwindigkeit in die jeweiligen Richtungen?</w:t>
      </w:r>
    </w:p>
    <w:p w14:paraId="2D022866" w14:textId="35990124" w:rsidR="00C61167" w:rsidRDefault="00C61167">
      <w:pPr>
        <w:rPr>
          <w:sz w:val="24"/>
        </w:rPr>
      </w:pPr>
    </w:p>
    <w:p w14:paraId="667F1271" w14:textId="2E5D08AE" w:rsidR="00C61167" w:rsidRDefault="00C61167">
      <w:pPr>
        <w:rPr>
          <w:sz w:val="24"/>
        </w:rPr>
      </w:pPr>
    </w:p>
    <w:p w14:paraId="33F35D28" w14:textId="70000516" w:rsidR="00C61167" w:rsidRDefault="00C61167">
      <w:pPr>
        <w:rPr>
          <w:sz w:val="24"/>
        </w:rPr>
      </w:pPr>
    </w:p>
    <w:p w14:paraId="1A4994C9" w14:textId="089EEBC8" w:rsidR="00C61167" w:rsidRDefault="00C61167">
      <w:pPr>
        <w:rPr>
          <w:sz w:val="24"/>
        </w:rPr>
      </w:pPr>
    </w:p>
    <w:p w14:paraId="13DDA0EA" w14:textId="77777777" w:rsidR="00C61167" w:rsidRDefault="00C61167">
      <w:pPr>
        <w:rPr>
          <w:sz w:val="24"/>
        </w:rPr>
      </w:pPr>
    </w:p>
    <w:p w14:paraId="2AE7F864" w14:textId="107E35AD" w:rsidR="00C61167" w:rsidRDefault="00C61167">
      <w:pPr>
        <w:rPr>
          <w:b/>
          <w:sz w:val="24"/>
        </w:rPr>
      </w:pPr>
      <w:r>
        <w:rPr>
          <w:b/>
          <w:sz w:val="24"/>
        </w:rPr>
        <w:t>Hilfe 3</w:t>
      </w:r>
    </w:p>
    <w:p w14:paraId="7471F5E9" w14:textId="59954B10" w:rsidR="00A83537" w:rsidRDefault="00A83537">
      <w:pPr>
        <w:rPr>
          <w:sz w:val="24"/>
        </w:rPr>
      </w:pPr>
      <w:r>
        <w:rPr>
          <w:sz w:val="24"/>
        </w:rPr>
        <w:t>Wenn man an den Pfeil ein rechtwinkliges Dreieck anlegt, so kann man Streckenänderung in x- und y-Richtung angeben!</w:t>
      </w:r>
    </w:p>
    <w:p w14:paraId="6394ABF2" w14:textId="3963BE87" w:rsidR="00A83537" w:rsidRDefault="00A83537">
      <w:pPr>
        <w:rPr>
          <w:sz w:val="24"/>
        </w:rPr>
      </w:pPr>
      <w:r>
        <w:rPr>
          <w:sz w:val="24"/>
        </w:rPr>
        <w:t>Wie sieht dieses rechtwinklige Dreieck aus und wie groß ist dann die Streckenänderung in x- und y-Richtung?</w:t>
      </w:r>
    </w:p>
    <w:p w14:paraId="4F6D9115" w14:textId="77777777" w:rsidR="00A83537" w:rsidRDefault="00A83537">
      <w:pPr>
        <w:rPr>
          <w:sz w:val="24"/>
        </w:rPr>
      </w:pPr>
    </w:p>
    <w:p w14:paraId="42910A19" w14:textId="5600D20D" w:rsidR="00A83537" w:rsidRDefault="00A83537">
      <w:pPr>
        <w:rPr>
          <w:sz w:val="24"/>
        </w:rPr>
      </w:pPr>
    </w:p>
    <w:p w14:paraId="513D3EBE" w14:textId="77777777" w:rsidR="00A83537" w:rsidRDefault="00A83537">
      <w:pPr>
        <w:rPr>
          <w:sz w:val="24"/>
        </w:rPr>
      </w:pPr>
    </w:p>
    <w:p w14:paraId="359CDAD0" w14:textId="3269848B" w:rsidR="00A83537" w:rsidRDefault="00A83537">
      <w:pPr>
        <w:rPr>
          <w:sz w:val="24"/>
        </w:rPr>
      </w:pPr>
    </w:p>
    <w:p w14:paraId="5D832498" w14:textId="77777777" w:rsidR="00A83537" w:rsidRDefault="00A83537">
      <w:pPr>
        <w:rPr>
          <w:sz w:val="24"/>
        </w:rPr>
      </w:pPr>
    </w:p>
    <w:p w14:paraId="0B1FBC8E" w14:textId="6F1825B7" w:rsidR="00A83537" w:rsidRDefault="00A83537">
      <w:pPr>
        <w:rPr>
          <w:b/>
          <w:sz w:val="24"/>
        </w:rPr>
      </w:pPr>
      <w:r>
        <w:rPr>
          <w:b/>
          <w:sz w:val="24"/>
        </w:rPr>
        <w:t>Hilfe 4</w:t>
      </w:r>
    </w:p>
    <w:p w14:paraId="5B914530" w14:textId="568E2F80" w:rsidR="00A83537" w:rsidRDefault="00DB56AF">
      <w:pPr>
        <w:rPr>
          <w:i/>
          <w:sz w:val="24"/>
        </w:rPr>
      </w:pPr>
      <w:r>
        <w:rPr>
          <w:noProof/>
          <w:sz w:val="24"/>
        </w:rPr>
        <mc:AlternateContent>
          <mc:Choice Requires="wps">
            <w:drawing>
              <wp:anchor distT="0" distB="0" distL="114300" distR="114300" simplePos="0" relativeHeight="251799552" behindDoc="0" locked="0" layoutInCell="1" allowOverlap="1" wp14:anchorId="7A347F7B" wp14:editId="374B1E61">
                <wp:simplePos x="0" y="0"/>
                <wp:positionH relativeFrom="column">
                  <wp:posOffset>4196715</wp:posOffset>
                </wp:positionH>
                <wp:positionV relativeFrom="paragraph">
                  <wp:posOffset>224790</wp:posOffset>
                </wp:positionV>
                <wp:extent cx="1905" cy="396240"/>
                <wp:effectExtent l="0" t="0" r="48895" b="35560"/>
                <wp:wrapNone/>
                <wp:docPr id="247" name="Gerade Verbindung 247"/>
                <wp:cNvGraphicFramePr/>
                <a:graphic xmlns:a="http://schemas.openxmlformats.org/drawingml/2006/main">
                  <a:graphicData uri="http://schemas.microsoft.com/office/word/2010/wordprocessingShape">
                    <wps:wsp>
                      <wps:cNvCnPr/>
                      <wps:spPr>
                        <a:xfrm flipV="1">
                          <a:off x="0" y="0"/>
                          <a:ext cx="1905" cy="39624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6C3A66" id="Gerade_x0020_Verbindung_x0020_247" o:spid="_x0000_s1026" style="position:absolute;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45pt,17.7pt" to="330.6pt,4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" strokecolor="#00b050" strokeweight="1pt">
                <v:stroke joinstyle="miter"/>
              </v:line>
            </w:pict>
          </mc:Fallback>
        </mc:AlternateContent>
      </w:r>
      <w:r w:rsidRPr="00A83537">
        <w:rPr>
          <w:noProof/>
          <w:sz w:val="24"/>
        </w:rPr>
        <w:drawing>
          <wp:anchor distT="0" distB="0" distL="114300" distR="114300" simplePos="0" relativeHeight="251797504" behindDoc="0" locked="0" layoutInCell="1" allowOverlap="1" wp14:anchorId="46FCC247" wp14:editId="1BB3EF44">
            <wp:simplePos x="0" y="0"/>
            <wp:positionH relativeFrom="column">
              <wp:posOffset>3944620</wp:posOffset>
            </wp:positionH>
            <wp:positionV relativeFrom="paragraph">
              <wp:posOffset>43180</wp:posOffset>
            </wp:positionV>
            <wp:extent cx="1779905" cy="1665605"/>
            <wp:effectExtent l="0" t="0" r="0" b="10795"/>
            <wp:wrapSquare wrapText="bothSides"/>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79905" cy="1665605"/>
                    </a:xfrm>
                    <a:prstGeom prst="rect">
                      <a:avLst/>
                    </a:prstGeom>
                  </pic:spPr>
                </pic:pic>
              </a:graphicData>
            </a:graphic>
            <wp14:sizeRelH relativeFrom="page">
              <wp14:pctWidth>0</wp14:pctWidth>
            </wp14:sizeRelH>
            <wp14:sizeRelV relativeFrom="page">
              <wp14:pctHeight>0</wp14:pctHeight>
            </wp14:sizeRelV>
          </wp:anchor>
        </w:drawing>
      </w:r>
      <w:r w:rsidR="00A83537">
        <w:rPr>
          <w:i/>
          <w:sz w:val="24"/>
        </w:rPr>
        <w:t>Lies die Lösung aufmerksam durch und fertige dann am Platz deine eigene Lösung an!</w:t>
      </w:r>
    </w:p>
    <w:p w14:paraId="0C6BD12C" w14:textId="27C1223C" w:rsidR="00A83537" w:rsidRDefault="00715E57">
      <w:pPr>
        <w:rPr>
          <w:sz w:val="24"/>
        </w:rPr>
      </w:pPr>
      <w:r>
        <w:rPr>
          <w:noProof/>
          <w:sz w:val="24"/>
        </w:rPr>
        <mc:AlternateContent>
          <mc:Choice Requires="wps">
            <w:drawing>
              <wp:anchor distT="0" distB="0" distL="114300" distR="114300" simplePos="0" relativeHeight="251802624" behindDoc="0" locked="0" layoutInCell="1" allowOverlap="1" wp14:anchorId="66CBF6A9" wp14:editId="2C1833F1">
                <wp:simplePos x="0" y="0"/>
                <wp:positionH relativeFrom="column">
                  <wp:posOffset>3802380</wp:posOffset>
                </wp:positionH>
                <wp:positionV relativeFrom="paragraph">
                  <wp:posOffset>-3810</wp:posOffset>
                </wp:positionV>
                <wp:extent cx="470535" cy="289560"/>
                <wp:effectExtent l="0" t="0" r="0" b="0"/>
                <wp:wrapSquare wrapText="bothSides"/>
                <wp:docPr id="249" name="Textfeld 249"/>
                <wp:cNvGraphicFramePr/>
                <a:graphic xmlns:a="http://schemas.openxmlformats.org/drawingml/2006/main">
                  <a:graphicData uri="http://schemas.microsoft.com/office/word/2010/wordprocessingShape">
                    <wps:wsp>
                      <wps:cNvSpPr txBox="1"/>
                      <wps:spPr>
                        <a:xfrm>
                          <a:off x="0" y="0"/>
                          <a:ext cx="470535" cy="289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78C6C2" w14:textId="5E040DE0" w:rsidR="00105EE8" w:rsidRPr="00715E57" w:rsidRDefault="00105EE8" w:rsidP="00715E57">
                            <w:pPr>
                              <w:rPr>
                                <w:sz w:val="16"/>
                                <w:szCs w:val="16"/>
                              </w:rPr>
                            </w:pPr>
                            <w:r>
                              <w:rPr>
                                <w:sz w:val="16"/>
                                <w:szCs w:val="16"/>
                              </w:rPr>
                              <w:t>0,15</w:t>
                            </w:r>
                            <w:r w:rsidRPr="00715E57">
                              <w:rPr>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BF6A9" id="Textfeld_x0020_249" o:spid="_x0000_s1071" type="#_x0000_t202" style="position:absolute;margin-left:299.4pt;margin-top:-.25pt;width:37.05pt;height:22.8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" filled="f" stroked="f">
                <v:textbox>
                  <w:txbxContent>
                    <w:p w14:paraId="2D78C6C2" w14:textId="5E040DE0" w:rsidR="00105EE8" w:rsidRPr="00715E57" w:rsidRDefault="00105EE8" w:rsidP="00715E57">
                      <w:pPr>
                        <w:rPr>
                          <w:sz w:val="16"/>
                          <w:szCs w:val="16"/>
                        </w:rPr>
                      </w:pPr>
                      <w:r>
                        <w:rPr>
                          <w:sz w:val="16"/>
                          <w:szCs w:val="16"/>
                        </w:rPr>
                        <w:t>0,15</w:t>
                      </w:r>
                      <w:r w:rsidRPr="00715E57">
                        <w:rPr>
                          <w:sz w:val="16"/>
                          <w:szCs w:val="16"/>
                        </w:rPr>
                        <w:t xml:space="preserve"> m</w:t>
                      </w:r>
                    </w:p>
                  </w:txbxContent>
                </v:textbox>
                <w10:wrap type="square"/>
              </v:shape>
            </w:pict>
          </mc:Fallback>
        </mc:AlternateContent>
      </w:r>
      <w:r>
        <w:rPr>
          <w:noProof/>
          <w:sz w:val="24"/>
        </w:rPr>
        <mc:AlternateContent>
          <mc:Choice Requires="wps">
            <w:drawing>
              <wp:anchor distT="0" distB="0" distL="114300" distR="114300" simplePos="0" relativeHeight="251800576" behindDoc="0" locked="0" layoutInCell="1" allowOverlap="1" wp14:anchorId="4D145D92" wp14:editId="3BD0EB85">
                <wp:simplePos x="0" y="0"/>
                <wp:positionH relativeFrom="column">
                  <wp:posOffset>4197350</wp:posOffset>
                </wp:positionH>
                <wp:positionV relativeFrom="paragraph">
                  <wp:posOffset>249555</wp:posOffset>
                </wp:positionV>
                <wp:extent cx="470535" cy="289560"/>
                <wp:effectExtent l="0" t="0" r="0" b="0"/>
                <wp:wrapSquare wrapText="bothSides"/>
                <wp:docPr id="248" name="Textfeld 248"/>
                <wp:cNvGraphicFramePr/>
                <a:graphic xmlns:a="http://schemas.openxmlformats.org/drawingml/2006/main">
                  <a:graphicData uri="http://schemas.microsoft.com/office/word/2010/wordprocessingShape">
                    <wps:wsp>
                      <wps:cNvSpPr txBox="1"/>
                      <wps:spPr>
                        <a:xfrm>
                          <a:off x="0" y="0"/>
                          <a:ext cx="470535" cy="289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4E71FB" w14:textId="4BE524BA" w:rsidR="00105EE8" w:rsidRPr="00715E57" w:rsidRDefault="00105EE8">
                            <w:pPr>
                              <w:rPr>
                                <w:sz w:val="16"/>
                                <w:szCs w:val="16"/>
                              </w:rPr>
                            </w:pPr>
                            <w:r w:rsidRPr="00715E57">
                              <w:rPr>
                                <w:sz w:val="16"/>
                                <w:szCs w:val="16"/>
                              </w:rPr>
                              <w:t>0,32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45D92" id="Textfeld_x0020_248" o:spid="_x0000_s1072" type="#_x0000_t202" style="position:absolute;margin-left:330.5pt;margin-top:19.65pt;width:37.05pt;height:22.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" filled="f" stroked="f">
                <v:textbox>
                  <w:txbxContent>
                    <w:p w14:paraId="394E71FB" w14:textId="4BE524BA" w:rsidR="00105EE8" w:rsidRPr="00715E57" w:rsidRDefault="00105EE8">
                      <w:pPr>
                        <w:rPr>
                          <w:sz w:val="16"/>
                          <w:szCs w:val="16"/>
                        </w:rPr>
                      </w:pPr>
                      <w:r w:rsidRPr="00715E57">
                        <w:rPr>
                          <w:sz w:val="16"/>
                          <w:szCs w:val="16"/>
                        </w:rPr>
                        <w:t>0,32 m</w:t>
                      </w:r>
                    </w:p>
                  </w:txbxContent>
                </v:textbox>
                <w10:wrap type="square"/>
              </v:shape>
            </w:pict>
          </mc:Fallback>
        </mc:AlternateContent>
      </w:r>
      <w:r w:rsidR="00DB56AF">
        <w:rPr>
          <w:noProof/>
          <w:sz w:val="24"/>
        </w:rPr>
        <mc:AlternateContent>
          <mc:Choice Requires="wps">
            <w:drawing>
              <wp:anchor distT="0" distB="0" distL="114300" distR="114300" simplePos="0" relativeHeight="251798528" behindDoc="0" locked="0" layoutInCell="1" allowOverlap="1" wp14:anchorId="02C8B492" wp14:editId="245946D7">
                <wp:simplePos x="0" y="0"/>
                <wp:positionH relativeFrom="column">
                  <wp:posOffset>4198620</wp:posOffset>
                </wp:positionH>
                <wp:positionV relativeFrom="paragraph">
                  <wp:posOffset>250190</wp:posOffset>
                </wp:positionV>
                <wp:extent cx="328295" cy="1563"/>
                <wp:effectExtent l="0" t="0" r="27305" b="49530"/>
                <wp:wrapNone/>
                <wp:docPr id="246" name="Gerade Verbindung 246"/>
                <wp:cNvGraphicFramePr/>
                <a:graphic xmlns:a="http://schemas.openxmlformats.org/drawingml/2006/main">
                  <a:graphicData uri="http://schemas.microsoft.com/office/word/2010/wordprocessingShape">
                    <wps:wsp>
                      <wps:cNvCnPr/>
                      <wps:spPr>
                        <a:xfrm flipH="1" flipV="1">
                          <a:off x="0" y="0"/>
                          <a:ext cx="328295" cy="1563"/>
                        </a:xfrm>
                        <a:prstGeom prst="line">
                          <a:avLst/>
                        </a:prstGeom>
                        <a:ln w="12700">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572F04" id="Gerade_x0020_Verbindung_x0020_246" o:spid="_x0000_s1026" style="position:absolute;flip:x y;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6pt,19.7pt" to="356.45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" strokecolor="#00b050" strokeweight="1pt">
                <v:stroke joinstyle="miter"/>
              </v:line>
            </w:pict>
          </mc:Fallback>
        </mc:AlternateContent>
      </w:r>
      <w:r w:rsidR="00A83537">
        <w:rPr>
          <w:sz w:val="24"/>
        </w:rPr>
        <w:t>An der Stelle 1 kann man ein rechtwinkliges Dreieck wie in der Zeichnung rechts dargestellt, einzeichnen.</w:t>
      </w:r>
    </w:p>
    <w:p w14:paraId="0358EB84" w14:textId="6E2CD0CA" w:rsidR="00A83537" w:rsidRDefault="00A83537">
      <w:pPr>
        <w:rPr>
          <w:sz w:val="24"/>
        </w:rPr>
      </w:pPr>
      <w:r>
        <w:rPr>
          <w:sz w:val="24"/>
        </w:rPr>
        <w:t>Die beiden Katheten haben dann die in der Zeichnung angegebenen Längen.</w:t>
      </w:r>
    </w:p>
    <w:p w14:paraId="6510CD65" w14:textId="49535475" w:rsidR="00A83537" w:rsidRDefault="00A83537">
      <w:pPr>
        <w:rPr>
          <w:sz w:val="24"/>
        </w:rPr>
      </w:pPr>
    </w:p>
    <w:p w14:paraId="55149C56" w14:textId="0956043F" w:rsidR="00A83537" w:rsidRDefault="00A83537">
      <w:pPr>
        <w:rPr>
          <w:sz w:val="24"/>
        </w:rPr>
      </w:pPr>
      <w:r>
        <w:rPr>
          <w:sz w:val="24"/>
        </w:rPr>
        <w:t>Der BMX-Fahrer hat</w:t>
      </w:r>
      <w:r w:rsidR="00605F1D">
        <w:rPr>
          <w:sz w:val="24"/>
        </w:rPr>
        <w:t xml:space="preserve"> sich also während der 0,2 s in</w:t>
      </w:r>
      <w:r>
        <w:rPr>
          <w:sz w:val="24"/>
        </w:rPr>
        <w:t xml:space="preserve"> der das Licht </w:t>
      </w:r>
      <w:r w:rsidR="00605F1D">
        <w:rPr>
          <w:sz w:val="24"/>
        </w:rPr>
        <w:t xml:space="preserve">an war, </w:t>
      </w:r>
      <w:r>
        <w:rPr>
          <w:sz w:val="24"/>
        </w:rPr>
        <w:t>um</w:t>
      </w:r>
    </w:p>
    <w:p w14:paraId="378D71F4" w14:textId="10B956D6" w:rsidR="00715E57" w:rsidRPr="00715E57" w:rsidRDefault="00715E57" w:rsidP="00715E57">
      <w:pPr>
        <w:pStyle w:val="Listenabsatz"/>
        <w:numPr>
          <w:ilvl w:val="0"/>
          <w:numId w:val="12"/>
        </w:numPr>
        <w:rPr>
          <w:rFonts w:asciiTheme="minorHAnsi" w:hAnsiTheme="minorHAnsi"/>
          <w:sz w:val="22"/>
        </w:rPr>
      </w:pPr>
      <w:r w:rsidRPr="00715E57">
        <w:rPr>
          <w:rFonts w:asciiTheme="minorHAnsi" w:hAnsiTheme="minorHAnsi"/>
          <w:sz w:val="22"/>
        </w:rPr>
        <w:t>0,32 m in x-Richtung bewegt</w:t>
      </w:r>
    </w:p>
    <w:p w14:paraId="0E05D497" w14:textId="314514A4" w:rsidR="00715E57" w:rsidRPr="00715E57" w:rsidRDefault="00715E57" w:rsidP="00715E57">
      <w:pPr>
        <w:pStyle w:val="Listenabsatz"/>
        <w:numPr>
          <w:ilvl w:val="0"/>
          <w:numId w:val="12"/>
        </w:numPr>
        <w:rPr>
          <w:rFonts w:asciiTheme="minorHAnsi" w:hAnsiTheme="minorHAnsi"/>
          <w:sz w:val="22"/>
        </w:rPr>
      </w:pPr>
      <w:r w:rsidRPr="00715E57">
        <w:rPr>
          <w:rFonts w:asciiTheme="minorHAnsi" w:hAnsiTheme="minorHAnsi"/>
          <w:sz w:val="22"/>
        </w:rPr>
        <w:t>0,15 m in y-Richtung bewegt</w:t>
      </w:r>
    </w:p>
    <w:p w14:paraId="6EFAA586" w14:textId="77777777" w:rsidR="00A872BD" w:rsidRDefault="00A872BD">
      <w:pPr>
        <w:rPr>
          <w:sz w:val="24"/>
        </w:rPr>
      </w:pPr>
    </w:p>
    <w:p w14:paraId="20ACFDB8" w14:textId="278E2F06" w:rsidR="00A872BD" w:rsidRDefault="00A872BD">
      <w:pPr>
        <w:rPr>
          <w:sz w:val="24"/>
        </w:rPr>
      </w:pPr>
      <w:r>
        <w:rPr>
          <w:sz w:val="24"/>
        </w:rPr>
        <w:br w:type="page"/>
      </w:r>
    </w:p>
    <w:p w14:paraId="089EBCB7" w14:textId="3659F69A" w:rsidR="00A872BD" w:rsidRDefault="00A872BD" w:rsidP="00A872BD">
      <w:pPr>
        <w:pStyle w:val="Titel"/>
      </w:pPr>
      <w:r>
        <w:lastRenderedPageBreak/>
        <w:t>Ergebnis der Bestimmung der Geschwindigkeiten</w:t>
      </w:r>
    </w:p>
    <w:p w14:paraId="07A093FD" w14:textId="77777777" w:rsidR="00A872BD" w:rsidRDefault="00A872BD" w:rsidP="00A872BD"/>
    <w:p w14:paraId="3456336F" w14:textId="1C1C043A" w:rsidR="00A872BD" w:rsidRPr="00A872BD" w:rsidRDefault="00A872BD" w:rsidP="00A872BD">
      <w:pPr>
        <w:rPr>
          <w:b/>
        </w:rPr>
      </w:pPr>
      <w:r w:rsidRPr="00A872BD">
        <w:rPr>
          <w:b/>
        </w:rPr>
        <w:t>Stelle 1:</w:t>
      </w:r>
    </w:p>
    <w:p w14:paraId="69FFF9B8" w14:textId="77777777" w:rsidR="00A872BD" w:rsidRPr="00A872BD" w:rsidRDefault="00A872BD" w:rsidP="00A872BD"/>
    <w:p w14:paraId="14AEAEFB" w14:textId="0F61645C" w:rsidR="00A872BD" w:rsidRDefault="00A872BD" w:rsidP="00A872BD">
      <w:pPr>
        <w:rPr>
          <w:sz w:val="24"/>
        </w:rPr>
      </w:pPr>
      <w:r>
        <w:rPr>
          <w:sz w:val="24"/>
        </w:rPr>
        <w:t xml:space="preserve">Der BMX-Fahrer hat sich während der </w:t>
      </w:r>
      <w:r w:rsidR="00605F1D">
        <w:rPr>
          <w:sz w:val="24"/>
        </w:rPr>
        <w:t>0,2 s in x-Richtung um 0,32 m vorwärtsbewegt, in y-Richtung dagegen um 0,15 m.</w:t>
      </w:r>
    </w:p>
    <w:p w14:paraId="6414DCA4" w14:textId="7A4524EB" w:rsidR="00605F1D" w:rsidRDefault="00605F1D" w:rsidP="00A872BD">
      <w:pPr>
        <w:rPr>
          <w:sz w:val="24"/>
        </w:rPr>
      </w:pPr>
      <w:r>
        <w:rPr>
          <w:sz w:val="24"/>
        </w:rPr>
        <w:t>Damit erhält man:</w:t>
      </w:r>
    </w:p>
    <w:p w14:paraId="2653DCAA" w14:textId="77777777" w:rsidR="00605F1D" w:rsidRDefault="00605F1D" w:rsidP="00A872BD">
      <w:pPr>
        <w:rPr>
          <w:sz w:val="24"/>
        </w:rPr>
      </w:pPr>
    </w:p>
    <w:p w14:paraId="49A6504B" w14:textId="1C3D613E"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x,1</m:t>
              </m:r>
            </m:sub>
          </m:sSub>
          <m:r>
            <w:rPr>
              <w:rFonts w:ascii="Cambria Math" w:hAnsi="Cambria Math"/>
              <w:sz w:val="24"/>
            </w:rPr>
            <m:t>=</m:t>
          </m:r>
          <m:f>
            <m:fPr>
              <m:ctrlPr>
                <w:rPr>
                  <w:rFonts w:ascii="Cambria Math" w:hAnsi="Cambria Math"/>
                  <w:i/>
                  <w:sz w:val="24"/>
                </w:rPr>
              </m:ctrlPr>
            </m:fPr>
            <m:num>
              <m:r>
                <w:rPr>
                  <w:rFonts w:ascii="Cambria Math" w:hAnsi="Cambria Math"/>
                  <w:sz w:val="24"/>
                </w:rPr>
                <m:t>0,32 m</m:t>
              </m:r>
            </m:num>
            <m:den>
              <m:r>
                <w:rPr>
                  <w:rFonts w:ascii="Cambria Math" w:hAnsi="Cambria Math"/>
                  <w:sz w:val="24"/>
                </w:rPr>
                <m:t>0,2 s</m:t>
              </m:r>
            </m:den>
          </m:f>
          <m:r>
            <w:rPr>
              <w:rFonts w:ascii="Cambria Math" w:hAnsi="Cambria Math"/>
              <w:sz w:val="24"/>
            </w:rPr>
            <m:t>=1,6</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13D0E68D" w14:textId="1E1C9A7E"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y,1</m:t>
              </m:r>
            </m:sub>
          </m:sSub>
          <m:r>
            <w:rPr>
              <w:rFonts w:ascii="Cambria Math" w:hAnsi="Cambria Math"/>
              <w:sz w:val="24"/>
            </w:rPr>
            <m:t>=</m:t>
          </m:r>
          <m:f>
            <m:fPr>
              <m:ctrlPr>
                <w:rPr>
                  <w:rFonts w:ascii="Cambria Math" w:hAnsi="Cambria Math"/>
                  <w:i/>
                  <w:sz w:val="24"/>
                </w:rPr>
              </m:ctrlPr>
            </m:fPr>
            <m:num>
              <m:r>
                <w:rPr>
                  <w:rFonts w:ascii="Cambria Math" w:hAnsi="Cambria Math"/>
                  <w:sz w:val="24"/>
                </w:rPr>
                <m:t>0,15 m</m:t>
              </m:r>
            </m:num>
            <m:den>
              <m:r>
                <w:rPr>
                  <w:rFonts w:ascii="Cambria Math" w:hAnsi="Cambria Math"/>
                  <w:sz w:val="24"/>
                </w:rPr>
                <m:t>0,2 s</m:t>
              </m:r>
            </m:den>
          </m:f>
          <m:r>
            <w:rPr>
              <w:rFonts w:ascii="Cambria Math" w:hAnsi="Cambria Math"/>
              <w:sz w:val="24"/>
            </w:rPr>
            <m:t>=0,75</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r>
            <w:rPr>
              <w:rFonts w:ascii="Cambria Math" w:hAnsi="Cambria Math"/>
              <w:sz w:val="24"/>
            </w:rPr>
            <m:t xml:space="preserve"> </m:t>
          </m:r>
        </m:oMath>
      </m:oMathPara>
    </w:p>
    <w:p w14:paraId="5B853BA7" w14:textId="77777777" w:rsidR="00605F1D" w:rsidRDefault="00605F1D" w:rsidP="00A872BD">
      <w:pPr>
        <w:rPr>
          <w:sz w:val="24"/>
        </w:rPr>
      </w:pPr>
    </w:p>
    <w:p w14:paraId="214E5A26" w14:textId="55C87CA1" w:rsidR="00605F1D" w:rsidRDefault="00605F1D" w:rsidP="00A872BD">
      <w:pPr>
        <w:rPr>
          <w:sz w:val="24"/>
        </w:rPr>
      </w:pPr>
      <w:r>
        <w:rPr>
          <w:sz w:val="24"/>
        </w:rPr>
        <w:t>Die Geschwindigkeit entlang der Bahn betrug:</w:t>
      </w:r>
    </w:p>
    <w:p w14:paraId="55E538FF" w14:textId="5AF815CF"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r>
                <w:rPr>
                  <w:rFonts w:ascii="Cambria Math" w:hAnsi="Cambria Math"/>
                  <w:sz w:val="24"/>
                </w:rPr>
                <m:t>0,35 m</m:t>
              </m:r>
            </m:num>
            <m:den>
              <m:r>
                <w:rPr>
                  <w:rFonts w:ascii="Cambria Math" w:hAnsi="Cambria Math"/>
                  <w:sz w:val="24"/>
                </w:rPr>
                <m:t>0,2 s</m:t>
              </m:r>
            </m:den>
          </m:f>
          <m:r>
            <w:rPr>
              <w:rFonts w:ascii="Cambria Math" w:hAnsi="Cambria Math"/>
              <w:sz w:val="24"/>
            </w:rPr>
            <m:t>=1,75</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402A85B9" w14:textId="77777777" w:rsidR="00605F1D" w:rsidRDefault="00605F1D" w:rsidP="00A872BD">
      <w:pPr>
        <w:rPr>
          <w:sz w:val="24"/>
        </w:rPr>
      </w:pPr>
    </w:p>
    <w:p w14:paraId="3A58DBF4" w14:textId="77777777" w:rsidR="00605F1D" w:rsidRDefault="00605F1D" w:rsidP="00A872BD">
      <w:pPr>
        <w:rPr>
          <w:sz w:val="24"/>
        </w:rPr>
      </w:pPr>
    </w:p>
    <w:p w14:paraId="7DFAFFFF" w14:textId="77777777" w:rsidR="00605F1D" w:rsidRDefault="00605F1D" w:rsidP="00A872BD">
      <w:pPr>
        <w:rPr>
          <w:sz w:val="24"/>
        </w:rPr>
      </w:pPr>
    </w:p>
    <w:p w14:paraId="213BCA1B" w14:textId="624F5483" w:rsidR="00605F1D" w:rsidRDefault="00605F1D" w:rsidP="00A872BD">
      <w:pPr>
        <w:rPr>
          <w:b/>
          <w:sz w:val="24"/>
        </w:rPr>
      </w:pPr>
      <w:r>
        <w:rPr>
          <w:b/>
          <w:sz w:val="24"/>
        </w:rPr>
        <w:t>Stelle 2:</w:t>
      </w:r>
    </w:p>
    <w:p w14:paraId="0DC53A04" w14:textId="5F9E7A10" w:rsidR="00605F1D" w:rsidRDefault="00605F1D" w:rsidP="00A872BD">
      <w:pPr>
        <w:rPr>
          <w:sz w:val="24"/>
        </w:rPr>
      </w:pPr>
      <w:r>
        <w:rPr>
          <w:sz w:val="24"/>
        </w:rPr>
        <w:t>Der BMX-Fahrer hat sich während der 0,2 s in x-Richtung um 0,24 m nach vorne bewegt, in y-Richtung um 0,26 m nach unten.</w:t>
      </w:r>
    </w:p>
    <w:p w14:paraId="38924CF1" w14:textId="77777777" w:rsidR="00605F1D" w:rsidRDefault="00605F1D" w:rsidP="00A872BD">
      <w:pPr>
        <w:rPr>
          <w:sz w:val="24"/>
        </w:rPr>
      </w:pPr>
    </w:p>
    <w:p w14:paraId="5DBDA0B6" w14:textId="1B9EF8CF" w:rsidR="00605F1D" w:rsidRDefault="00605F1D" w:rsidP="00A872BD">
      <w:pPr>
        <w:rPr>
          <w:sz w:val="24"/>
        </w:rPr>
      </w:pPr>
      <w:r>
        <w:rPr>
          <w:sz w:val="24"/>
        </w:rPr>
        <w:t>Damit erhält man:</w:t>
      </w:r>
    </w:p>
    <w:p w14:paraId="525B8234" w14:textId="4579FFF3"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x,2</m:t>
              </m:r>
            </m:sub>
          </m:sSub>
          <m:r>
            <w:rPr>
              <w:rFonts w:ascii="Cambria Math" w:hAnsi="Cambria Math"/>
              <w:sz w:val="24"/>
            </w:rPr>
            <m:t>=</m:t>
          </m:r>
          <m:f>
            <m:fPr>
              <m:ctrlPr>
                <w:rPr>
                  <w:rFonts w:ascii="Cambria Math" w:hAnsi="Cambria Math"/>
                  <w:i/>
                  <w:sz w:val="24"/>
                </w:rPr>
              </m:ctrlPr>
            </m:fPr>
            <m:num>
              <m:r>
                <w:rPr>
                  <w:rFonts w:ascii="Cambria Math" w:hAnsi="Cambria Math"/>
                  <w:sz w:val="24"/>
                </w:rPr>
                <m:t>0,24 m</m:t>
              </m:r>
            </m:num>
            <m:den>
              <m:r>
                <w:rPr>
                  <w:rFonts w:ascii="Cambria Math" w:hAnsi="Cambria Math"/>
                  <w:sz w:val="24"/>
                </w:rPr>
                <m:t>0,2 s</m:t>
              </m:r>
            </m:den>
          </m:f>
          <m:r>
            <w:rPr>
              <w:rFonts w:ascii="Cambria Math" w:hAnsi="Cambria Math"/>
              <w:sz w:val="24"/>
            </w:rPr>
            <m:t>=1,2</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2CBC08D2" w14:textId="77777777" w:rsidR="00605F1D" w:rsidRDefault="00605F1D" w:rsidP="00A872BD">
      <w:pPr>
        <w:rPr>
          <w:sz w:val="24"/>
        </w:rPr>
      </w:pPr>
    </w:p>
    <w:p w14:paraId="44AB23A6" w14:textId="37D91083" w:rsidR="00605F1D" w:rsidRDefault="00605F1D" w:rsidP="00A872BD">
      <w:pPr>
        <w:rPr>
          <w:sz w:val="24"/>
        </w:rPr>
      </w:pPr>
      <w:r>
        <w:rPr>
          <w:sz w:val="24"/>
        </w:rPr>
        <w:t>In y-Richtung ist die Bewegung mach unten, deswegen, verwendet man ein negatives Vorzeichen:</w:t>
      </w:r>
    </w:p>
    <w:p w14:paraId="3CA887E3" w14:textId="7077FD60"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y,2</m:t>
              </m:r>
            </m:sub>
          </m:sSub>
          <m:r>
            <w:rPr>
              <w:rFonts w:ascii="Cambria Math" w:hAnsi="Cambria Math"/>
              <w:sz w:val="24"/>
            </w:rPr>
            <m:t>=-</m:t>
          </m:r>
          <m:f>
            <m:fPr>
              <m:ctrlPr>
                <w:rPr>
                  <w:rFonts w:ascii="Cambria Math" w:hAnsi="Cambria Math"/>
                  <w:i/>
                  <w:sz w:val="24"/>
                </w:rPr>
              </m:ctrlPr>
            </m:fPr>
            <m:num>
              <m:r>
                <w:rPr>
                  <w:rFonts w:ascii="Cambria Math" w:hAnsi="Cambria Math"/>
                  <w:sz w:val="24"/>
                </w:rPr>
                <m:t>0,26 m</m:t>
              </m:r>
            </m:num>
            <m:den>
              <m:r>
                <w:rPr>
                  <w:rFonts w:ascii="Cambria Math" w:hAnsi="Cambria Math"/>
                  <w:sz w:val="24"/>
                </w:rPr>
                <m:t>0,2 s</m:t>
              </m:r>
            </m:den>
          </m:f>
          <m:r>
            <w:rPr>
              <w:rFonts w:ascii="Cambria Math" w:hAnsi="Cambria Math"/>
              <w:sz w:val="24"/>
            </w:rPr>
            <m:t>=-1,3</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2C1AE85C" w14:textId="77777777" w:rsidR="00605F1D" w:rsidRDefault="00605F1D" w:rsidP="00A872BD">
      <w:pPr>
        <w:rPr>
          <w:sz w:val="24"/>
        </w:rPr>
      </w:pPr>
    </w:p>
    <w:p w14:paraId="1F50D084" w14:textId="77777777" w:rsidR="00605F1D" w:rsidRDefault="00605F1D" w:rsidP="00A872BD">
      <w:pPr>
        <w:rPr>
          <w:sz w:val="24"/>
        </w:rPr>
      </w:pPr>
    </w:p>
    <w:p w14:paraId="1D5B5386" w14:textId="3BF9A86F" w:rsidR="00605F1D" w:rsidRDefault="00605F1D" w:rsidP="00A872BD">
      <w:pPr>
        <w:rPr>
          <w:sz w:val="24"/>
        </w:rPr>
      </w:pPr>
      <w:r>
        <w:rPr>
          <w:sz w:val="24"/>
        </w:rPr>
        <w:t>Die Geschwindigkeit entlang der Bahn betrug:</w:t>
      </w:r>
    </w:p>
    <w:p w14:paraId="539FFEAA" w14:textId="14A89B52" w:rsidR="00605F1D" w:rsidRPr="00605F1D" w:rsidRDefault="00295195" w:rsidP="00A872BD">
      <w:pP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r>
                <w:rPr>
                  <w:rFonts w:ascii="Cambria Math" w:hAnsi="Cambria Math"/>
                  <w:sz w:val="24"/>
                </w:rPr>
                <m:t>0,36 m</m:t>
              </m:r>
            </m:num>
            <m:den>
              <m:r>
                <w:rPr>
                  <w:rFonts w:ascii="Cambria Math" w:hAnsi="Cambria Math"/>
                  <w:sz w:val="24"/>
                </w:rPr>
                <m:t>0,2 s</m:t>
              </m:r>
            </m:den>
          </m:f>
          <m:r>
            <w:rPr>
              <w:rFonts w:ascii="Cambria Math" w:hAnsi="Cambria Math"/>
              <w:sz w:val="24"/>
            </w:rPr>
            <m:t>=1,8</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02022D70" w14:textId="77777777" w:rsidR="00605F1D" w:rsidRDefault="00605F1D" w:rsidP="00A872BD">
      <w:pPr>
        <w:rPr>
          <w:sz w:val="24"/>
        </w:rPr>
      </w:pPr>
    </w:p>
    <w:p w14:paraId="2895D1F1" w14:textId="285B3A8E" w:rsidR="00605F1D" w:rsidRDefault="00605F1D" w:rsidP="00A872BD">
      <w:pPr>
        <w:rPr>
          <w:i/>
          <w:sz w:val="24"/>
        </w:rPr>
      </w:pPr>
      <w:r>
        <w:rPr>
          <w:i/>
          <w:sz w:val="24"/>
        </w:rPr>
        <w:t>Anmerkung:</w:t>
      </w:r>
    </w:p>
    <w:p w14:paraId="16A3E37F" w14:textId="3580018F" w:rsidR="0091179B" w:rsidRDefault="00605F1D" w:rsidP="00A872BD">
      <w:pPr>
        <w:rPr>
          <w:i/>
          <w:sz w:val="24"/>
        </w:rPr>
      </w:pPr>
      <w:r>
        <w:rPr>
          <w:i/>
          <w:sz w:val="24"/>
        </w:rPr>
        <w:t xml:space="preserve">Da die Bahn s immer nach links verläuft, wird hier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s</m:t>
            </m:r>
          </m:sub>
        </m:sSub>
      </m:oMath>
      <w:r>
        <w:rPr>
          <w:i/>
          <w:sz w:val="24"/>
        </w:rPr>
        <w:t xml:space="preserve"> mit einem positiven Vorzeichen belegt!</w:t>
      </w:r>
    </w:p>
    <w:p w14:paraId="0AC8AC96" w14:textId="77777777" w:rsidR="0091179B" w:rsidRDefault="0091179B">
      <w:pPr>
        <w:rPr>
          <w:i/>
          <w:sz w:val="24"/>
        </w:rPr>
      </w:pPr>
      <w:r>
        <w:rPr>
          <w:i/>
          <w:sz w:val="24"/>
        </w:rPr>
        <w:br w:type="page"/>
      </w:r>
    </w:p>
    <w:p w14:paraId="4F919D9B" w14:textId="77777777" w:rsidR="0091179B" w:rsidRPr="00BF5A9E" w:rsidRDefault="0091179B" w:rsidP="0091179B">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2058161B" w14:textId="66F80A5B" w:rsidR="0091179B" w:rsidRDefault="0091179B" w:rsidP="0091179B">
      <w:pPr>
        <w:jc w:val="center"/>
        <w:rPr>
          <w:b/>
          <w:i/>
          <w:sz w:val="28"/>
        </w:rPr>
      </w:pPr>
      <w:r>
        <w:rPr>
          <w:b/>
          <w:i/>
          <w:sz w:val="28"/>
        </w:rPr>
        <w:t>Bau der Blinkschaltung</w:t>
      </w:r>
    </w:p>
    <w:p w14:paraId="48079BFD" w14:textId="77777777" w:rsidR="0091179B" w:rsidRDefault="0091179B" w:rsidP="0091179B"/>
    <w:p w14:paraId="54B22FE8" w14:textId="012D6A9E" w:rsidR="0091179B" w:rsidRDefault="0091179B" w:rsidP="0091179B">
      <w:pPr>
        <w:pStyle w:val="Listenabsatz"/>
        <w:numPr>
          <w:ilvl w:val="0"/>
          <w:numId w:val="49"/>
        </w:numPr>
        <w:rPr>
          <w:rFonts w:asciiTheme="minorHAnsi" w:hAnsiTheme="minorHAnsi"/>
        </w:rPr>
      </w:pPr>
      <w:r w:rsidRPr="0091179B">
        <w:rPr>
          <w:rFonts w:asciiTheme="minorHAnsi" w:hAnsiTheme="minorHAnsi"/>
        </w:rPr>
        <w:t xml:space="preserve">Möglichkeit: </w:t>
      </w:r>
      <w:r>
        <w:rPr>
          <w:rFonts w:asciiTheme="minorHAnsi" w:hAnsiTheme="minorHAnsi"/>
        </w:rPr>
        <w:t>Kauf einer Blink-LED</w:t>
      </w:r>
      <w:r>
        <w:rPr>
          <w:rFonts w:asciiTheme="minorHAnsi" w:hAnsiTheme="minorHAnsi"/>
        </w:rPr>
        <w:br/>
        <w:t>Die einfachste Möglichkeit, eine Blinkschaltung zu entwerfen ist, eine sogenannte Blink-LED zu verwenden. Diese LED kann an eine einfache Batterie angeschlossen werden (die genaue Spannung sollte man dem Datenblatt entnehmen). Daraufhin blinkt die LED mit einer Frequenz zwischen ca. 1 Hz bis 2,5 Hz. Die genaue Blinkfrequenz muss dann z.B. mit einem Stroboskop mit veränderlicher Blinkfrequenz bestimmt werden.</w:t>
      </w:r>
    </w:p>
    <w:p w14:paraId="1124C1AF" w14:textId="77777777" w:rsidR="0091179B" w:rsidRDefault="0091179B" w:rsidP="0091179B">
      <w:pPr>
        <w:pStyle w:val="Listenabsatz"/>
        <w:ind w:left="360"/>
        <w:rPr>
          <w:rFonts w:asciiTheme="minorHAnsi" w:hAnsiTheme="minorHAnsi"/>
        </w:rPr>
      </w:pPr>
      <w:r>
        <w:rPr>
          <w:rFonts w:asciiTheme="minorHAnsi" w:hAnsiTheme="minorHAnsi"/>
        </w:rPr>
        <w:t>Folgende LEDs bieten sich hier an:</w:t>
      </w:r>
      <w:r>
        <w:rPr>
          <w:rFonts w:asciiTheme="minorHAnsi" w:hAnsiTheme="minorHAnsi"/>
        </w:rPr>
        <w:br/>
      </w:r>
    </w:p>
    <w:tbl>
      <w:tblPr>
        <w:tblStyle w:val="Tabellenraster"/>
        <w:tblW w:w="0" w:type="auto"/>
        <w:tblInd w:w="360" w:type="dxa"/>
        <w:tblLook w:val="04A0" w:firstRow="1" w:lastRow="0" w:firstColumn="1" w:lastColumn="0" w:noHBand="0" w:noVBand="1"/>
      </w:tblPr>
      <w:tblGrid>
        <w:gridCol w:w="2168"/>
        <w:gridCol w:w="2218"/>
        <w:gridCol w:w="2138"/>
        <w:gridCol w:w="2172"/>
      </w:tblGrid>
      <w:tr w:rsidR="0091179B" w14:paraId="5A8E2D33" w14:textId="77777777" w:rsidTr="0091179B">
        <w:tc>
          <w:tcPr>
            <w:tcW w:w="2168" w:type="dxa"/>
            <w:shd w:val="clear" w:color="auto" w:fill="A6A6A6" w:themeFill="background1" w:themeFillShade="A6"/>
          </w:tcPr>
          <w:p w14:paraId="14D644AB" w14:textId="23BAD84C" w:rsidR="0091179B" w:rsidRDefault="0091179B" w:rsidP="0091179B">
            <w:pPr>
              <w:pStyle w:val="Listenabsatz"/>
              <w:ind w:left="0"/>
              <w:jc w:val="center"/>
              <w:rPr>
                <w:rFonts w:asciiTheme="minorHAnsi" w:hAnsiTheme="minorHAnsi"/>
              </w:rPr>
            </w:pPr>
            <w:r>
              <w:rPr>
                <w:rFonts w:asciiTheme="minorHAnsi" w:hAnsiTheme="minorHAnsi"/>
              </w:rPr>
              <w:t>Vertrieb</w:t>
            </w:r>
          </w:p>
        </w:tc>
        <w:tc>
          <w:tcPr>
            <w:tcW w:w="2218" w:type="dxa"/>
            <w:shd w:val="clear" w:color="auto" w:fill="A6A6A6" w:themeFill="background1" w:themeFillShade="A6"/>
          </w:tcPr>
          <w:p w14:paraId="7B150EDD" w14:textId="5208A1E4" w:rsidR="0091179B" w:rsidRDefault="0091179B" w:rsidP="0091179B">
            <w:pPr>
              <w:pStyle w:val="Listenabsatz"/>
              <w:ind w:left="0"/>
              <w:jc w:val="center"/>
              <w:rPr>
                <w:rFonts w:asciiTheme="minorHAnsi" w:hAnsiTheme="minorHAnsi"/>
              </w:rPr>
            </w:pPr>
            <w:r>
              <w:rPr>
                <w:rFonts w:asciiTheme="minorHAnsi" w:hAnsiTheme="minorHAnsi"/>
              </w:rPr>
              <w:t>Artikelnummer</w:t>
            </w:r>
          </w:p>
        </w:tc>
        <w:tc>
          <w:tcPr>
            <w:tcW w:w="2138" w:type="dxa"/>
            <w:shd w:val="clear" w:color="auto" w:fill="A6A6A6" w:themeFill="background1" w:themeFillShade="A6"/>
          </w:tcPr>
          <w:p w14:paraId="71E81DB5" w14:textId="30379034" w:rsidR="0091179B" w:rsidRDefault="0091179B" w:rsidP="0091179B">
            <w:pPr>
              <w:pStyle w:val="Listenabsatz"/>
              <w:ind w:left="0"/>
              <w:jc w:val="center"/>
              <w:rPr>
                <w:rFonts w:asciiTheme="minorHAnsi" w:hAnsiTheme="minorHAnsi"/>
              </w:rPr>
            </w:pPr>
            <w:r>
              <w:rPr>
                <w:rFonts w:asciiTheme="minorHAnsi" w:hAnsiTheme="minorHAnsi"/>
              </w:rPr>
              <w:t>Art der LED</w:t>
            </w:r>
          </w:p>
        </w:tc>
        <w:tc>
          <w:tcPr>
            <w:tcW w:w="2172" w:type="dxa"/>
            <w:shd w:val="clear" w:color="auto" w:fill="A6A6A6" w:themeFill="background1" w:themeFillShade="A6"/>
          </w:tcPr>
          <w:p w14:paraId="70C89878" w14:textId="5EA3F5B4" w:rsidR="0091179B" w:rsidRDefault="0091179B" w:rsidP="0091179B">
            <w:pPr>
              <w:pStyle w:val="Listenabsatz"/>
              <w:ind w:left="0"/>
              <w:jc w:val="center"/>
              <w:rPr>
                <w:rFonts w:asciiTheme="minorHAnsi" w:hAnsiTheme="minorHAnsi"/>
              </w:rPr>
            </w:pPr>
            <w:r>
              <w:rPr>
                <w:rFonts w:asciiTheme="minorHAnsi" w:hAnsiTheme="minorHAnsi"/>
              </w:rPr>
              <w:t>Frequenz</w:t>
            </w:r>
          </w:p>
        </w:tc>
      </w:tr>
      <w:tr w:rsidR="0091179B" w14:paraId="452D9077" w14:textId="77777777" w:rsidTr="0091179B">
        <w:tc>
          <w:tcPr>
            <w:tcW w:w="2168" w:type="dxa"/>
          </w:tcPr>
          <w:p w14:paraId="1B68F63D" w14:textId="5315D9EC" w:rsidR="0091179B" w:rsidRDefault="0091179B" w:rsidP="0091179B">
            <w:pPr>
              <w:pStyle w:val="Listenabsatz"/>
              <w:ind w:left="0"/>
              <w:rPr>
                <w:rFonts w:asciiTheme="minorHAnsi" w:hAnsiTheme="minorHAnsi"/>
              </w:rPr>
            </w:pPr>
            <w:r>
              <w:rPr>
                <w:rFonts w:asciiTheme="minorHAnsi" w:hAnsiTheme="minorHAnsi"/>
              </w:rPr>
              <w:t>Distrelec</w:t>
            </w:r>
          </w:p>
        </w:tc>
        <w:tc>
          <w:tcPr>
            <w:tcW w:w="2218" w:type="dxa"/>
          </w:tcPr>
          <w:p w14:paraId="24BB4D8A" w14:textId="08562348" w:rsidR="0091179B" w:rsidRDefault="0091179B" w:rsidP="0091179B">
            <w:pPr>
              <w:pStyle w:val="Listenabsatz"/>
              <w:ind w:left="0"/>
              <w:rPr>
                <w:rFonts w:asciiTheme="minorHAnsi" w:hAnsiTheme="minorHAnsi"/>
              </w:rPr>
            </w:pPr>
            <w:r>
              <w:rPr>
                <w:rFonts w:asciiTheme="minorHAnsi" w:hAnsiTheme="minorHAnsi"/>
              </w:rPr>
              <w:t>175-00-853</w:t>
            </w:r>
          </w:p>
        </w:tc>
        <w:tc>
          <w:tcPr>
            <w:tcW w:w="2138" w:type="dxa"/>
          </w:tcPr>
          <w:p w14:paraId="409A76A2" w14:textId="7001133F" w:rsidR="0091179B" w:rsidRDefault="0091179B" w:rsidP="0091179B">
            <w:pPr>
              <w:pStyle w:val="Listenabsatz"/>
              <w:ind w:left="0"/>
              <w:rPr>
                <w:rFonts w:asciiTheme="minorHAnsi" w:hAnsiTheme="minorHAnsi"/>
              </w:rPr>
            </w:pPr>
            <w:r>
              <w:rPr>
                <w:rFonts w:asciiTheme="minorHAnsi" w:hAnsiTheme="minorHAnsi"/>
              </w:rPr>
              <w:t>Grün (3,5 – 12 V)</w:t>
            </w:r>
          </w:p>
        </w:tc>
        <w:tc>
          <w:tcPr>
            <w:tcW w:w="2172" w:type="dxa"/>
          </w:tcPr>
          <w:p w14:paraId="00C5F3FB" w14:textId="4B40E316" w:rsidR="0091179B" w:rsidRDefault="0091179B" w:rsidP="0091179B">
            <w:pPr>
              <w:pStyle w:val="Listenabsatz"/>
              <w:ind w:left="0"/>
              <w:rPr>
                <w:rFonts w:asciiTheme="minorHAnsi" w:hAnsiTheme="minorHAnsi"/>
              </w:rPr>
            </w:pPr>
            <w:r>
              <w:rPr>
                <w:rFonts w:asciiTheme="minorHAnsi" w:hAnsiTheme="minorHAnsi"/>
              </w:rPr>
              <w:t>1,5 Hz – 3 Hz</w:t>
            </w:r>
          </w:p>
        </w:tc>
      </w:tr>
      <w:tr w:rsidR="0091179B" w14:paraId="361D7915" w14:textId="77777777" w:rsidTr="0091179B">
        <w:tc>
          <w:tcPr>
            <w:tcW w:w="2168" w:type="dxa"/>
          </w:tcPr>
          <w:p w14:paraId="000C0C7D" w14:textId="77777777" w:rsidR="0091179B" w:rsidRDefault="0091179B" w:rsidP="0091179B">
            <w:pPr>
              <w:pStyle w:val="Listenabsatz"/>
              <w:ind w:left="0"/>
              <w:rPr>
                <w:rFonts w:asciiTheme="minorHAnsi" w:hAnsiTheme="minorHAnsi"/>
              </w:rPr>
            </w:pPr>
          </w:p>
        </w:tc>
        <w:tc>
          <w:tcPr>
            <w:tcW w:w="2218" w:type="dxa"/>
          </w:tcPr>
          <w:p w14:paraId="6947BB86" w14:textId="48D3B19E" w:rsidR="0091179B" w:rsidRDefault="0091179B" w:rsidP="0091179B">
            <w:pPr>
              <w:pStyle w:val="Listenabsatz"/>
              <w:ind w:left="0"/>
              <w:rPr>
                <w:rFonts w:asciiTheme="minorHAnsi" w:hAnsiTheme="minorHAnsi"/>
              </w:rPr>
            </w:pPr>
            <w:r>
              <w:rPr>
                <w:rFonts w:asciiTheme="minorHAnsi" w:hAnsiTheme="minorHAnsi"/>
              </w:rPr>
              <w:t>175-00-846</w:t>
            </w:r>
          </w:p>
        </w:tc>
        <w:tc>
          <w:tcPr>
            <w:tcW w:w="2138" w:type="dxa"/>
          </w:tcPr>
          <w:p w14:paraId="7FF1F2A5" w14:textId="4F705320" w:rsidR="0091179B" w:rsidRDefault="0091179B" w:rsidP="0091179B">
            <w:pPr>
              <w:pStyle w:val="Listenabsatz"/>
              <w:ind w:left="0"/>
              <w:rPr>
                <w:rFonts w:asciiTheme="minorHAnsi" w:hAnsiTheme="minorHAnsi"/>
              </w:rPr>
            </w:pPr>
            <w:r>
              <w:rPr>
                <w:rFonts w:asciiTheme="minorHAnsi" w:hAnsiTheme="minorHAnsi"/>
              </w:rPr>
              <w:t>Rot (3,5 – 12 V</w:t>
            </w:r>
          </w:p>
        </w:tc>
        <w:tc>
          <w:tcPr>
            <w:tcW w:w="2172" w:type="dxa"/>
          </w:tcPr>
          <w:p w14:paraId="7FF6B227" w14:textId="362F11A0" w:rsidR="0091179B" w:rsidRDefault="0091179B" w:rsidP="0091179B">
            <w:pPr>
              <w:pStyle w:val="Listenabsatz"/>
              <w:ind w:left="0"/>
              <w:rPr>
                <w:rFonts w:asciiTheme="minorHAnsi" w:hAnsiTheme="minorHAnsi"/>
              </w:rPr>
            </w:pPr>
            <w:r>
              <w:rPr>
                <w:rFonts w:asciiTheme="minorHAnsi" w:hAnsiTheme="minorHAnsi"/>
              </w:rPr>
              <w:t>1,5 Hz – 3 Hz</w:t>
            </w:r>
          </w:p>
        </w:tc>
      </w:tr>
      <w:tr w:rsidR="0091179B" w14:paraId="2BE97896" w14:textId="77777777" w:rsidTr="0091179B">
        <w:tc>
          <w:tcPr>
            <w:tcW w:w="2168" w:type="dxa"/>
          </w:tcPr>
          <w:p w14:paraId="05694FBC" w14:textId="4697E038" w:rsidR="0091179B" w:rsidRDefault="0091179B" w:rsidP="0091179B">
            <w:pPr>
              <w:pStyle w:val="Listenabsatz"/>
              <w:ind w:left="0"/>
              <w:rPr>
                <w:rFonts w:asciiTheme="minorHAnsi" w:hAnsiTheme="minorHAnsi"/>
              </w:rPr>
            </w:pPr>
            <w:r>
              <w:rPr>
                <w:rFonts w:asciiTheme="minorHAnsi" w:hAnsiTheme="minorHAnsi"/>
              </w:rPr>
              <w:t>Reichelt</w:t>
            </w:r>
          </w:p>
        </w:tc>
        <w:tc>
          <w:tcPr>
            <w:tcW w:w="2218" w:type="dxa"/>
          </w:tcPr>
          <w:p w14:paraId="3424A428" w14:textId="36C3D9D3" w:rsidR="0091179B" w:rsidRDefault="0091179B" w:rsidP="0091179B">
            <w:pPr>
              <w:pStyle w:val="Listenabsatz"/>
              <w:ind w:left="0"/>
              <w:rPr>
                <w:rFonts w:asciiTheme="minorHAnsi" w:hAnsiTheme="minorHAnsi"/>
              </w:rPr>
            </w:pPr>
            <w:r>
              <w:rPr>
                <w:rFonts w:asciiTheme="minorHAnsi" w:hAnsiTheme="minorHAnsi"/>
              </w:rPr>
              <w:t>LED BL 5 MM GN</w:t>
            </w:r>
          </w:p>
        </w:tc>
        <w:tc>
          <w:tcPr>
            <w:tcW w:w="2138" w:type="dxa"/>
          </w:tcPr>
          <w:p w14:paraId="7CBA6998" w14:textId="7EC1F8B2" w:rsidR="0091179B" w:rsidRDefault="0091179B" w:rsidP="0091179B">
            <w:pPr>
              <w:pStyle w:val="Listenabsatz"/>
              <w:ind w:left="0"/>
              <w:rPr>
                <w:rFonts w:asciiTheme="minorHAnsi" w:hAnsiTheme="minorHAnsi"/>
              </w:rPr>
            </w:pPr>
            <w:r>
              <w:rPr>
                <w:rFonts w:asciiTheme="minorHAnsi" w:hAnsiTheme="minorHAnsi"/>
              </w:rPr>
              <w:t>Grün (3,5 – 12 V)</w:t>
            </w:r>
          </w:p>
        </w:tc>
        <w:tc>
          <w:tcPr>
            <w:tcW w:w="2172" w:type="dxa"/>
          </w:tcPr>
          <w:p w14:paraId="1671EEF9" w14:textId="726EB355" w:rsidR="0091179B" w:rsidRDefault="0091179B" w:rsidP="0091179B">
            <w:pPr>
              <w:pStyle w:val="Listenabsatz"/>
              <w:ind w:left="0"/>
              <w:rPr>
                <w:rFonts w:asciiTheme="minorHAnsi" w:hAnsiTheme="minorHAnsi"/>
              </w:rPr>
            </w:pPr>
            <w:r>
              <w:rPr>
                <w:rFonts w:asciiTheme="minorHAnsi" w:hAnsiTheme="minorHAnsi"/>
              </w:rPr>
              <w:t>1,5 Hz – 3 Hz</w:t>
            </w:r>
          </w:p>
        </w:tc>
      </w:tr>
      <w:tr w:rsidR="0091179B" w14:paraId="79A5F08C" w14:textId="77777777" w:rsidTr="0091179B">
        <w:tc>
          <w:tcPr>
            <w:tcW w:w="2168" w:type="dxa"/>
          </w:tcPr>
          <w:p w14:paraId="2FD33DFE" w14:textId="77777777" w:rsidR="0091179B" w:rsidRDefault="0091179B" w:rsidP="0091179B">
            <w:pPr>
              <w:pStyle w:val="Listenabsatz"/>
              <w:ind w:left="0"/>
              <w:rPr>
                <w:rFonts w:asciiTheme="minorHAnsi" w:hAnsiTheme="minorHAnsi"/>
              </w:rPr>
            </w:pPr>
          </w:p>
        </w:tc>
        <w:tc>
          <w:tcPr>
            <w:tcW w:w="2218" w:type="dxa"/>
          </w:tcPr>
          <w:p w14:paraId="55FE180F" w14:textId="4B819078" w:rsidR="0091179B" w:rsidRDefault="0091179B" w:rsidP="0091179B">
            <w:pPr>
              <w:pStyle w:val="Listenabsatz"/>
              <w:ind w:left="0"/>
              <w:rPr>
                <w:rFonts w:asciiTheme="minorHAnsi" w:hAnsiTheme="minorHAnsi"/>
              </w:rPr>
            </w:pPr>
            <w:r>
              <w:rPr>
                <w:rFonts w:asciiTheme="minorHAnsi" w:hAnsiTheme="minorHAnsi"/>
              </w:rPr>
              <w:t>LED BL 5 MM RT</w:t>
            </w:r>
          </w:p>
        </w:tc>
        <w:tc>
          <w:tcPr>
            <w:tcW w:w="2138" w:type="dxa"/>
          </w:tcPr>
          <w:p w14:paraId="0FEDC8AD" w14:textId="0EE65147" w:rsidR="0091179B" w:rsidRDefault="0091179B" w:rsidP="0091179B">
            <w:pPr>
              <w:pStyle w:val="Listenabsatz"/>
              <w:ind w:left="0"/>
              <w:rPr>
                <w:rFonts w:asciiTheme="minorHAnsi" w:hAnsiTheme="minorHAnsi"/>
              </w:rPr>
            </w:pPr>
            <w:r>
              <w:rPr>
                <w:rFonts w:asciiTheme="minorHAnsi" w:hAnsiTheme="minorHAnsi"/>
              </w:rPr>
              <w:t>Rot (3,5 – 12 V</w:t>
            </w:r>
          </w:p>
        </w:tc>
        <w:tc>
          <w:tcPr>
            <w:tcW w:w="2172" w:type="dxa"/>
          </w:tcPr>
          <w:p w14:paraId="3038446E" w14:textId="34C8BCED" w:rsidR="0091179B" w:rsidRDefault="0091179B" w:rsidP="0091179B">
            <w:pPr>
              <w:pStyle w:val="Listenabsatz"/>
              <w:ind w:left="0"/>
              <w:rPr>
                <w:rFonts w:asciiTheme="minorHAnsi" w:hAnsiTheme="minorHAnsi"/>
              </w:rPr>
            </w:pPr>
            <w:r>
              <w:rPr>
                <w:rFonts w:asciiTheme="minorHAnsi" w:hAnsiTheme="minorHAnsi"/>
              </w:rPr>
              <w:t>1,5 Hz – 3 Hz</w:t>
            </w:r>
          </w:p>
        </w:tc>
      </w:tr>
      <w:tr w:rsidR="0091179B" w14:paraId="74E2B325" w14:textId="77777777" w:rsidTr="0091179B">
        <w:tc>
          <w:tcPr>
            <w:tcW w:w="2168" w:type="dxa"/>
          </w:tcPr>
          <w:p w14:paraId="601CB820" w14:textId="77777777" w:rsidR="0091179B" w:rsidRDefault="0091179B" w:rsidP="0091179B">
            <w:pPr>
              <w:pStyle w:val="Listenabsatz"/>
              <w:ind w:left="0"/>
              <w:rPr>
                <w:rFonts w:asciiTheme="minorHAnsi" w:hAnsiTheme="minorHAnsi"/>
              </w:rPr>
            </w:pPr>
          </w:p>
        </w:tc>
        <w:tc>
          <w:tcPr>
            <w:tcW w:w="2218" w:type="dxa"/>
          </w:tcPr>
          <w:p w14:paraId="48D093B8" w14:textId="37FF7A71" w:rsidR="0091179B" w:rsidRDefault="0091179B" w:rsidP="0091179B">
            <w:r>
              <w:t>LED 5-RGB2-S</w:t>
            </w:r>
          </w:p>
        </w:tc>
        <w:tc>
          <w:tcPr>
            <w:tcW w:w="2138" w:type="dxa"/>
          </w:tcPr>
          <w:p w14:paraId="04BFC97F" w14:textId="6E2BAE4B" w:rsidR="0091179B" w:rsidRDefault="0091179B" w:rsidP="0091179B">
            <w:pPr>
              <w:pStyle w:val="Listenabsatz"/>
              <w:ind w:left="0"/>
              <w:rPr>
                <w:rFonts w:asciiTheme="minorHAnsi" w:hAnsiTheme="minorHAnsi"/>
              </w:rPr>
            </w:pPr>
            <w:r>
              <w:rPr>
                <w:rFonts w:asciiTheme="minorHAnsi" w:hAnsiTheme="minorHAnsi"/>
              </w:rPr>
              <w:t>Weiß (3 – 5 V)</w:t>
            </w:r>
          </w:p>
        </w:tc>
        <w:tc>
          <w:tcPr>
            <w:tcW w:w="2172" w:type="dxa"/>
          </w:tcPr>
          <w:p w14:paraId="4CA1C3D5" w14:textId="54E52C97" w:rsidR="0091179B" w:rsidRDefault="0091179B" w:rsidP="0091179B">
            <w:pPr>
              <w:pStyle w:val="Listenabsatz"/>
              <w:ind w:left="0"/>
              <w:rPr>
                <w:rFonts w:asciiTheme="minorHAnsi" w:hAnsiTheme="minorHAnsi"/>
              </w:rPr>
            </w:pPr>
            <w:r>
              <w:rPr>
                <w:rFonts w:asciiTheme="minorHAnsi" w:hAnsiTheme="minorHAnsi"/>
              </w:rPr>
              <w:t>Ca. 2,4 Hz</w:t>
            </w:r>
          </w:p>
        </w:tc>
      </w:tr>
    </w:tbl>
    <w:p w14:paraId="76EC82AE" w14:textId="77777777" w:rsidR="0091179B" w:rsidRDefault="0091179B" w:rsidP="0091179B">
      <w:pPr>
        <w:pStyle w:val="Listenabsatz"/>
        <w:ind w:left="360"/>
        <w:rPr>
          <w:rFonts w:asciiTheme="minorHAnsi" w:hAnsiTheme="minorHAnsi"/>
        </w:rPr>
      </w:pPr>
    </w:p>
    <w:p w14:paraId="384B49CC" w14:textId="76460A0B" w:rsidR="0091179B" w:rsidRDefault="0091179B" w:rsidP="0091179B">
      <w:pPr>
        <w:pStyle w:val="Listenabsatz"/>
        <w:numPr>
          <w:ilvl w:val="0"/>
          <w:numId w:val="49"/>
        </w:numPr>
        <w:rPr>
          <w:rFonts w:asciiTheme="minorHAnsi" w:hAnsiTheme="minorHAnsi"/>
        </w:rPr>
      </w:pPr>
      <w:r>
        <w:rPr>
          <w:rFonts w:asciiTheme="minorHAnsi" w:hAnsiTheme="minorHAnsi"/>
        </w:rPr>
        <w:t>Möglichkeit: Eigenbau mit einem Mikrocontroller</w:t>
      </w:r>
      <w:r w:rsidR="00466088">
        <w:rPr>
          <w:rFonts w:asciiTheme="minorHAnsi" w:hAnsiTheme="minorHAnsi"/>
        </w:rPr>
        <w:br/>
        <w:t>In den Materialien findet sich die Platinendaten für eine Schaltung, die auf einem Mikrocontroller (ATTINY 85) basiert. Dieser kann mit einem „normalen“ Arduino programmiert werden und funktioniert ab einer Spannung von 3V – 5V. Bei höheren Versorgungsspannungen muss man einen 5 V –Spannungsregler vorschalten um den Controller nicht zu zerstören.</w:t>
      </w:r>
    </w:p>
    <w:p w14:paraId="27AB6B74" w14:textId="6DAC9C69" w:rsidR="00466088" w:rsidRDefault="00FB22E6" w:rsidP="00466088">
      <w:pPr>
        <w:pStyle w:val="Listenabsatz"/>
        <w:ind w:left="360"/>
        <w:rPr>
          <w:rFonts w:asciiTheme="minorHAnsi" w:hAnsiTheme="minorHAnsi"/>
        </w:rPr>
      </w:pPr>
      <w:r>
        <w:rPr>
          <w:rFonts w:asciiTheme="minorHAnsi" w:hAnsiTheme="minorHAnsi"/>
        </w:rPr>
        <w:t>Die Schaltung ist folgendermaßen aufgebaut:</w:t>
      </w:r>
    </w:p>
    <w:tbl>
      <w:tblPr>
        <w:tblStyle w:val="Tabellenraster"/>
        <w:tblW w:w="0" w:type="auto"/>
        <w:tblInd w:w="360" w:type="dxa"/>
        <w:tblLook w:val="04A0" w:firstRow="1" w:lastRow="0" w:firstColumn="1" w:lastColumn="0" w:noHBand="0" w:noVBand="1"/>
      </w:tblPr>
      <w:tblGrid>
        <w:gridCol w:w="4476"/>
        <w:gridCol w:w="4220"/>
      </w:tblGrid>
      <w:tr w:rsidR="00FB22E6" w14:paraId="02F24CCF" w14:textId="77777777" w:rsidTr="00FB22E6">
        <w:trPr>
          <w:trHeight w:val="320"/>
        </w:trPr>
        <w:tc>
          <w:tcPr>
            <w:tcW w:w="4528" w:type="dxa"/>
            <w:shd w:val="clear" w:color="auto" w:fill="A6A6A6" w:themeFill="background1" w:themeFillShade="A6"/>
          </w:tcPr>
          <w:p w14:paraId="41FFC52E" w14:textId="3B6452B0" w:rsidR="00FB22E6" w:rsidRDefault="00FB22E6" w:rsidP="00FB22E6">
            <w:pPr>
              <w:pStyle w:val="Listenabsatz"/>
              <w:ind w:left="0"/>
              <w:jc w:val="center"/>
              <w:rPr>
                <w:rFonts w:asciiTheme="minorHAnsi" w:hAnsiTheme="minorHAnsi"/>
              </w:rPr>
            </w:pPr>
            <w:r>
              <w:rPr>
                <w:rFonts w:asciiTheme="minorHAnsi" w:hAnsiTheme="minorHAnsi"/>
              </w:rPr>
              <w:t>Schaltplan</w:t>
            </w:r>
          </w:p>
        </w:tc>
        <w:tc>
          <w:tcPr>
            <w:tcW w:w="4528" w:type="dxa"/>
            <w:shd w:val="clear" w:color="auto" w:fill="A6A6A6" w:themeFill="background1" w:themeFillShade="A6"/>
          </w:tcPr>
          <w:p w14:paraId="0C3C5E17" w14:textId="12C4F76B" w:rsidR="00FB22E6" w:rsidRDefault="00FB22E6" w:rsidP="00FB22E6">
            <w:pPr>
              <w:pStyle w:val="Listenabsatz"/>
              <w:ind w:left="0"/>
              <w:jc w:val="center"/>
              <w:rPr>
                <w:rFonts w:asciiTheme="minorHAnsi" w:hAnsiTheme="minorHAnsi"/>
              </w:rPr>
            </w:pPr>
            <w:r>
              <w:rPr>
                <w:rFonts w:asciiTheme="minorHAnsi" w:hAnsiTheme="minorHAnsi"/>
              </w:rPr>
              <w:t>Platinen (Bestückung)</w:t>
            </w:r>
          </w:p>
        </w:tc>
      </w:tr>
      <w:tr w:rsidR="00FB22E6" w14:paraId="57964866" w14:textId="77777777" w:rsidTr="00FB22E6">
        <w:trPr>
          <w:trHeight w:val="292"/>
        </w:trPr>
        <w:tc>
          <w:tcPr>
            <w:tcW w:w="4528" w:type="dxa"/>
          </w:tcPr>
          <w:p w14:paraId="24795A5F" w14:textId="4F80C053" w:rsidR="00FB22E6" w:rsidRDefault="002F1E6F" w:rsidP="00FB22E6">
            <w:pPr>
              <w:pStyle w:val="Listenabsatz"/>
              <w:ind w:left="0"/>
              <w:jc w:val="center"/>
              <w:rPr>
                <w:rFonts w:asciiTheme="minorHAnsi" w:hAnsiTheme="minorHAnsi"/>
              </w:rPr>
            </w:pPr>
            <w:r w:rsidRPr="002F1E6F">
              <w:rPr>
                <w:rFonts w:asciiTheme="minorHAnsi" w:hAnsiTheme="minorHAnsi"/>
                <w:noProof/>
                <w:lang w:eastAsia="de-DE"/>
              </w:rPr>
              <w:drawing>
                <wp:inline distT="0" distB="0" distL="0" distR="0" wp14:anchorId="195EFE01" wp14:editId="7ED90810">
                  <wp:extent cx="2520000" cy="1469027"/>
                  <wp:effectExtent l="0" t="0" r="0" b="4445"/>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1469027"/>
                          </a:xfrm>
                          <a:prstGeom prst="rect">
                            <a:avLst/>
                          </a:prstGeom>
                        </pic:spPr>
                      </pic:pic>
                    </a:graphicData>
                  </a:graphic>
                </wp:inline>
              </w:drawing>
            </w:r>
          </w:p>
        </w:tc>
        <w:tc>
          <w:tcPr>
            <w:tcW w:w="4528" w:type="dxa"/>
          </w:tcPr>
          <w:p w14:paraId="5E8CB8B1" w14:textId="449C705E" w:rsidR="00FB22E6" w:rsidRDefault="00450D12" w:rsidP="00FB22E6">
            <w:pPr>
              <w:pStyle w:val="Listenabsatz"/>
              <w:ind w:left="0"/>
              <w:jc w:val="center"/>
              <w:rPr>
                <w:rFonts w:asciiTheme="minorHAnsi" w:hAnsiTheme="minorHAnsi"/>
              </w:rPr>
            </w:pPr>
            <w:r w:rsidRPr="00450D12">
              <w:rPr>
                <w:rFonts w:asciiTheme="minorHAnsi" w:hAnsiTheme="minorHAnsi"/>
                <w:noProof/>
                <w:lang w:eastAsia="de-DE"/>
              </w:rPr>
              <w:drawing>
                <wp:inline distT="0" distB="0" distL="0" distR="0" wp14:anchorId="408F9FFD" wp14:editId="3A9DCCC4">
                  <wp:extent cx="1450511" cy="1440000"/>
                  <wp:effectExtent l="0" t="0" r="0" b="8255"/>
                  <wp:docPr id="224" name="Bild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50511" cy="1440000"/>
                          </a:xfrm>
                          <a:prstGeom prst="rect">
                            <a:avLst/>
                          </a:prstGeom>
                        </pic:spPr>
                      </pic:pic>
                    </a:graphicData>
                  </a:graphic>
                </wp:inline>
              </w:drawing>
            </w:r>
          </w:p>
        </w:tc>
      </w:tr>
    </w:tbl>
    <w:p w14:paraId="6F501117" w14:textId="77777777" w:rsidR="00FB22E6" w:rsidRDefault="00FB22E6" w:rsidP="00466088">
      <w:pPr>
        <w:pStyle w:val="Listenabsatz"/>
        <w:ind w:left="360"/>
        <w:rPr>
          <w:rFonts w:asciiTheme="minorHAnsi" w:hAnsiTheme="minorHAnsi"/>
        </w:rPr>
      </w:pPr>
    </w:p>
    <w:p w14:paraId="52C53F76" w14:textId="1D8B5101" w:rsidR="00450D12" w:rsidRDefault="00450D12" w:rsidP="00466088">
      <w:pPr>
        <w:pStyle w:val="Listenabsatz"/>
        <w:ind w:left="360"/>
        <w:rPr>
          <w:rFonts w:asciiTheme="minorHAnsi" w:hAnsiTheme="minorHAnsi"/>
        </w:rPr>
      </w:pPr>
      <w:r>
        <w:rPr>
          <w:rFonts w:asciiTheme="minorHAnsi" w:hAnsiTheme="minorHAnsi"/>
        </w:rPr>
        <w:t>Bezugsquelle der Bauteile (Hier Reichelt, man findet die Bauteile aber auch bei anderen Vertriebshändlern wie Distrelec oder Conrad):</w:t>
      </w:r>
    </w:p>
    <w:p w14:paraId="0AA85525" w14:textId="77777777" w:rsidR="00450D12" w:rsidRDefault="00450D12" w:rsidP="00466088">
      <w:pPr>
        <w:pStyle w:val="Listenabsatz"/>
        <w:ind w:left="360"/>
        <w:rPr>
          <w:rFonts w:asciiTheme="minorHAnsi" w:hAnsiTheme="minorHAnsi"/>
        </w:rPr>
      </w:pPr>
    </w:p>
    <w:tbl>
      <w:tblPr>
        <w:tblStyle w:val="Tabellenraster"/>
        <w:tblW w:w="0" w:type="auto"/>
        <w:tblInd w:w="1838" w:type="dxa"/>
        <w:tblLook w:val="04A0" w:firstRow="1" w:lastRow="0" w:firstColumn="1" w:lastColumn="0" w:noHBand="0" w:noVBand="1"/>
      </w:tblPr>
      <w:tblGrid>
        <w:gridCol w:w="2126"/>
        <w:gridCol w:w="2597"/>
        <w:gridCol w:w="1123"/>
      </w:tblGrid>
      <w:tr w:rsidR="009F3FA7" w14:paraId="66DCD9F9" w14:textId="6F2ED628" w:rsidTr="009F3FA7">
        <w:trPr>
          <w:trHeight w:val="292"/>
        </w:trPr>
        <w:tc>
          <w:tcPr>
            <w:tcW w:w="2126" w:type="dxa"/>
            <w:shd w:val="clear" w:color="auto" w:fill="A6A6A6" w:themeFill="background1" w:themeFillShade="A6"/>
          </w:tcPr>
          <w:p w14:paraId="7C34E905" w14:textId="177481C7" w:rsidR="00450D12" w:rsidRPr="009F3FA7" w:rsidRDefault="00450D12" w:rsidP="00450D12">
            <w:pPr>
              <w:pStyle w:val="Listenabsatz"/>
              <w:ind w:left="0"/>
              <w:jc w:val="center"/>
              <w:rPr>
                <w:rFonts w:asciiTheme="minorHAnsi" w:hAnsiTheme="minorHAnsi"/>
                <w:sz w:val="22"/>
              </w:rPr>
            </w:pPr>
            <w:r w:rsidRPr="009F3FA7">
              <w:rPr>
                <w:rFonts w:asciiTheme="minorHAnsi" w:hAnsiTheme="minorHAnsi"/>
                <w:sz w:val="22"/>
              </w:rPr>
              <w:t>Bezeichnung</w:t>
            </w:r>
          </w:p>
        </w:tc>
        <w:tc>
          <w:tcPr>
            <w:tcW w:w="2597" w:type="dxa"/>
            <w:shd w:val="clear" w:color="auto" w:fill="A6A6A6" w:themeFill="background1" w:themeFillShade="A6"/>
          </w:tcPr>
          <w:p w14:paraId="14DC6A0B" w14:textId="6BA35A60" w:rsidR="00450D12" w:rsidRPr="009F3FA7" w:rsidRDefault="00450D12" w:rsidP="00450D12">
            <w:pPr>
              <w:pStyle w:val="Listenabsatz"/>
              <w:ind w:left="0"/>
              <w:jc w:val="center"/>
              <w:rPr>
                <w:rFonts w:asciiTheme="minorHAnsi" w:hAnsiTheme="minorHAnsi"/>
                <w:sz w:val="22"/>
              </w:rPr>
            </w:pPr>
            <w:r w:rsidRPr="009F3FA7">
              <w:rPr>
                <w:rFonts w:asciiTheme="minorHAnsi" w:hAnsiTheme="minorHAnsi"/>
                <w:sz w:val="22"/>
              </w:rPr>
              <w:t>Artikelnummer</w:t>
            </w:r>
          </w:p>
        </w:tc>
        <w:tc>
          <w:tcPr>
            <w:tcW w:w="1123" w:type="dxa"/>
            <w:shd w:val="clear" w:color="auto" w:fill="A6A6A6" w:themeFill="background1" w:themeFillShade="A6"/>
          </w:tcPr>
          <w:p w14:paraId="72DAAB1F" w14:textId="268EECF9" w:rsidR="00450D12" w:rsidRPr="009F3FA7" w:rsidRDefault="00450D12" w:rsidP="00450D12">
            <w:pPr>
              <w:pStyle w:val="Listenabsatz"/>
              <w:ind w:left="0"/>
              <w:jc w:val="center"/>
              <w:rPr>
                <w:rFonts w:asciiTheme="minorHAnsi" w:hAnsiTheme="minorHAnsi"/>
                <w:sz w:val="22"/>
              </w:rPr>
            </w:pPr>
            <w:r w:rsidRPr="009F3FA7">
              <w:rPr>
                <w:rFonts w:asciiTheme="minorHAnsi" w:hAnsiTheme="minorHAnsi"/>
                <w:sz w:val="22"/>
              </w:rPr>
              <w:t>Preis</w:t>
            </w:r>
            <w:r w:rsidR="009F3FA7" w:rsidRPr="009F3FA7">
              <w:rPr>
                <w:rFonts w:asciiTheme="minorHAnsi" w:hAnsiTheme="minorHAnsi"/>
                <w:sz w:val="22"/>
              </w:rPr>
              <w:t xml:space="preserve"> in €</w:t>
            </w:r>
          </w:p>
        </w:tc>
      </w:tr>
      <w:tr w:rsidR="009F3FA7" w14:paraId="32B8C8E9" w14:textId="49E3C85C" w:rsidTr="009F3FA7">
        <w:tc>
          <w:tcPr>
            <w:tcW w:w="2126" w:type="dxa"/>
          </w:tcPr>
          <w:p w14:paraId="41A30537" w14:textId="61A67B0D"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Mikrokontroller</w:t>
            </w:r>
          </w:p>
        </w:tc>
        <w:tc>
          <w:tcPr>
            <w:tcW w:w="2597" w:type="dxa"/>
          </w:tcPr>
          <w:p w14:paraId="260BEE11" w14:textId="421C352E" w:rsidR="00450D12" w:rsidRPr="009F3FA7" w:rsidRDefault="009F3FA7" w:rsidP="00466088">
            <w:pPr>
              <w:pStyle w:val="Listenabsatz"/>
              <w:ind w:left="0"/>
              <w:rPr>
                <w:rFonts w:asciiTheme="minorHAnsi" w:hAnsiTheme="minorHAnsi"/>
                <w:sz w:val="22"/>
              </w:rPr>
            </w:pPr>
            <w:r w:rsidRPr="009F3FA7">
              <w:rPr>
                <w:rFonts w:asciiTheme="minorHAnsi" w:hAnsiTheme="minorHAnsi"/>
                <w:sz w:val="22"/>
              </w:rPr>
              <w:t>ATTINY 85-20 PU</w:t>
            </w:r>
          </w:p>
        </w:tc>
        <w:tc>
          <w:tcPr>
            <w:tcW w:w="1123" w:type="dxa"/>
          </w:tcPr>
          <w:p w14:paraId="428A5441" w14:textId="4F3104B8" w:rsidR="00450D12" w:rsidRPr="009F3FA7" w:rsidRDefault="009F3FA7" w:rsidP="009F3FA7">
            <w:pPr>
              <w:pStyle w:val="Listenabsatz"/>
              <w:ind w:left="0"/>
              <w:jc w:val="center"/>
              <w:rPr>
                <w:rFonts w:asciiTheme="minorHAnsi" w:hAnsiTheme="minorHAnsi"/>
                <w:sz w:val="22"/>
              </w:rPr>
            </w:pPr>
            <w:r w:rsidRPr="009F3FA7">
              <w:rPr>
                <w:rFonts w:asciiTheme="minorHAnsi" w:hAnsiTheme="minorHAnsi"/>
                <w:sz w:val="22"/>
              </w:rPr>
              <w:t>1,70</w:t>
            </w:r>
          </w:p>
        </w:tc>
      </w:tr>
      <w:tr w:rsidR="000871E7" w14:paraId="5EBAB9CC" w14:textId="77777777" w:rsidTr="009F3FA7">
        <w:tc>
          <w:tcPr>
            <w:tcW w:w="2126" w:type="dxa"/>
          </w:tcPr>
          <w:p w14:paraId="14D38E23" w14:textId="3C76BD92" w:rsidR="000871E7" w:rsidRPr="009F3FA7" w:rsidRDefault="000871E7" w:rsidP="00466088">
            <w:pPr>
              <w:pStyle w:val="Listenabsatz"/>
              <w:ind w:left="0"/>
              <w:rPr>
                <w:rFonts w:asciiTheme="minorHAnsi" w:hAnsiTheme="minorHAnsi"/>
                <w:sz w:val="22"/>
              </w:rPr>
            </w:pPr>
            <w:r>
              <w:rPr>
                <w:rFonts w:asciiTheme="minorHAnsi" w:hAnsiTheme="minorHAnsi"/>
                <w:sz w:val="22"/>
              </w:rPr>
              <w:t>Sockel</w:t>
            </w:r>
          </w:p>
        </w:tc>
        <w:tc>
          <w:tcPr>
            <w:tcW w:w="2597" w:type="dxa"/>
          </w:tcPr>
          <w:p w14:paraId="13008891" w14:textId="32536A8C" w:rsidR="000871E7" w:rsidRPr="009F3FA7" w:rsidRDefault="000871E7" w:rsidP="00466088">
            <w:pPr>
              <w:pStyle w:val="Listenabsatz"/>
              <w:ind w:left="0"/>
              <w:rPr>
                <w:rFonts w:asciiTheme="minorHAnsi" w:hAnsiTheme="minorHAnsi"/>
                <w:sz w:val="22"/>
              </w:rPr>
            </w:pPr>
            <w:r>
              <w:rPr>
                <w:rFonts w:asciiTheme="minorHAnsi" w:hAnsiTheme="minorHAnsi"/>
                <w:sz w:val="22"/>
              </w:rPr>
              <w:t>GS 8P</w:t>
            </w:r>
          </w:p>
        </w:tc>
        <w:tc>
          <w:tcPr>
            <w:tcW w:w="1123" w:type="dxa"/>
          </w:tcPr>
          <w:p w14:paraId="1683F0D4" w14:textId="452B54E6" w:rsidR="000871E7" w:rsidRPr="009F3FA7" w:rsidRDefault="000871E7" w:rsidP="009F3FA7">
            <w:pPr>
              <w:pStyle w:val="Listenabsatz"/>
              <w:ind w:left="0"/>
              <w:jc w:val="center"/>
              <w:rPr>
                <w:rFonts w:asciiTheme="minorHAnsi" w:hAnsiTheme="minorHAnsi"/>
                <w:sz w:val="22"/>
              </w:rPr>
            </w:pPr>
            <w:r>
              <w:rPr>
                <w:rFonts w:asciiTheme="minorHAnsi" w:hAnsiTheme="minorHAnsi"/>
                <w:sz w:val="22"/>
              </w:rPr>
              <w:t>0,19</w:t>
            </w:r>
          </w:p>
        </w:tc>
      </w:tr>
      <w:tr w:rsidR="009F3FA7" w14:paraId="7DF4C41F" w14:textId="4FCF0B7E" w:rsidTr="009F3FA7">
        <w:tc>
          <w:tcPr>
            <w:tcW w:w="2126" w:type="dxa"/>
          </w:tcPr>
          <w:p w14:paraId="7600581A" w14:textId="4ACB9B1B"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Schalter</w:t>
            </w:r>
          </w:p>
        </w:tc>
        <w:tc>
          <w:tcPr>
            <w:tcW w:w="2597" w:type="dxa"/>
          </w:tcPr>
          <w:p w14:paraId="0640C5E6" w14:textId="0E8B42AB" w:rsidR="00450D12" w:rsidRPr="009F3FA7" w:rsidRDefault="009F3FA7" w:rsidP="00466088">
            <w:pPr>
              <w:pStyle w:val="Listenabsatz"/>
              <w:ind w:left="0"/>
              <w:rPr>
                <w:rFonts w:asciiTheme="minorHAnsi" w:hAnsiTheme="minorHAnsi"/>
                <w:sz w:val="22"/>
              </w:rPr>
            </w:pPr>
            <w:r w:rsidRPr="009F3FA7">
              <w:rPr>
                <w:rFonts w:asciiTheme="minorHAnsi" w:hAnsiTheme="minorHAnsi"/>
                <w:sz w:val="22"/>
              </w:rPr>
              <w:t>NK 236W</w:t>
            </w:r>
          </w:p>
        </w:tc>
        <w:tc>
          <w:tcPr>
            <w:tcW w:w="1123" w:type="dxa"/>
          </w:tcPr>
          <w:p w14:paraId="54F8BE5C" w14:textId="0F896427" w:rsidR="00450D12" w:rsidRPr="009F3FA7" w:rsidRDefault="009F3FA7" w:rsidP="009F3FA7">
            <w:pPr>
              <w:pStyle w:val="Listenabsatz"/>
              <w:ind w:left="0"/>
              <w:jc w:val="center"/>
              <w:rPr>
                <w:rFonts w:asciiTheme="minorHAnsi" w:hAnsiTheme="minorHAnsi"/>
                <w:sz w:val="22"/>
              </w:rPr>
            </w:pPr>
            <w:r w:rsidRPr="009F3FA7">
              <w:rPr>
                <w:rFonts w:asciiTheme="minorHAnsi" w:hAnsiTheme="minorHAnsi"/>
                <w:sz w:val="22"/>
              </w:rPr>
              <w:t>1,20</w:t>
            </w:r>
          </w:p>
        </w:tc>
      </w:tr>
      <w:tr w:rsidR="009F3FA7" w14:paraId="3DAABD66" w14:textId="65ABA43D" w:rsidTr="009F3FA7">
        <w:tc>
          <w:tcPr>
            <w:tcW w:w="2126" w:type="dxa"/>
          </w:tcPr>
          <w:p w14:paraId="3214C29D" w14:textId="000A3E8B"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Stiftleiste</w:t>
            </w:r>
          </w:p>
        </w:tc>
        <w:tc>
          <w:tcPr>
            <w:tcW w:w="2597" w:type="dxa"/>
          </w:tcPr>
          <w:p w14:paraId="617AC37F" w14:textId="71DDF017" w:rsidR="00450D12" w:rsidRPr="009F3FA7" w:rsidRDefault="009F3FA7" w:rsidP="009F3FA7">
            <w:r w:rsidRPr="009F3FA7">
              <w:t>MPE 087-1-003</w:t>
            </w:r>
          </w:p>
        </w:tc>
        <w:tc>
          <w:tcPr>
            <w:tcW w:w="1123" w:type="dxa"/>
          </w:tcPr>
          <w:p w14:paraId="04C8A9AE" w14:textId="306271C0" w:rsidR="00450D12" w:rsidRPr="009F3FA7" w:rsidRDefault="009F3FA7" w:rsidP="009F3FA7">
            <w:pPr>
              <w:pStyle w:val="Listenabsatz"/>
              <w:ind w:left="0"/>
              <w:jc w:val="center"/>
              <w:rPr>
                <w:rFonts w:asciiTheme="minorHAnsi" w:hAnsiTheme="minorHAnsi"/>
                <w:sz w:val="22"/>
              </w:rPr>
            </w:pPr>
            <w:r w:rsidRPr="009F3FA7">
              <w:rPr>
                <w:rFonts w:asciiTheme="minorHAnsi" w:hAnsiTheme="minorHAnsi"/>
                <w:sz w:val="22"/>
              </w:rPr>
              <w:t>0,07</w:t>
            </w:r>
          </w:p>
        </w:tc>
      </w:tr>
      <w:tr w:rsidR="009F3FA7" w14:paraId="5BAAA472" w14:textId="212232CF" w:rsidTr="009F3FA7">
        <w:tc>
          <w:tcPr>
            <w:tcW w:w="2126" w:type="dxa"/>
          </w:tcPr>
          <w:p w14:paraId="5A30B8DC" w14:textId="240E04E8"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Jumper</w:t>
            </w:r>
          </w:p>
        </w:tc>
        <w:tc>
          <w:tcPr>
            <w:tcW w:w="2597" w:type="dxa"/>
          </w:tcPr>
          <w:p w14:paraId="1A30C2B7" w14:textId="2BCA1F16" w:rsidR="00450D12" w:rsidRPr="009F3FA7" w:rsidRDefault="009F3FA7" w:rsidP="00466088">
            <w:pPr>
              <w:pStyle w:val="Listenabsatz"/>
              <w:ind w:left="0"/>
              <w:rPr>
                <w:rFonts w:asciiTheme="minorHAnsi" w:hAnsiTheme="minorHAnsi"/>
                <w:sz w:val="22"/>
              </w:rPr>
            </w:pPr>
            <w:r w:rsidRPr="009F3FA7">
              <w:rPr>
                <w:rFonts w:asciiTheme="minorHAnsi" w:hAnsiTheme="minorHAnsi"/>
                <w:sz w:val="22"/>
              </w:rPr>
              <w:t>JUMPER 2,54 BL</w:t>
            </w:r>
          </w:p>
        </w:tc>
        <w:tc>
          <w:tcPr>
            <w:tcW w:w="1123" w:type="dxa"/>
          </w:tcPr>
          <w:p w14:paraId="3803E453" w14:textId="6A50949E" w:rsidR="00450D12" w:rsidRPr="009F3FA7" w:rsidRDefault="009F3FA7" w:rsidP="009F3FA7">
            <w:pPr>
              <w:pStyle w:val="Listenabsatz"/>
              <w:ind w:left="0"/>
              <w:jc w:val="center"/>
              <w:rPr>
                <w:rFonts w:asciiTheme="minorHAnsi" w:hAnsiTheme="minorHAnsi"/>
                <w:sz w:val="22"/>
              </w:rPr>
            </w:pPr>
            <w:r w:rsidRPr="009F3FA7">
              <w:rPr>
                <w:rFonts w:asciiTheme="minorHAnsi" w:hAnsiTheme="minorHAnsi"/>
                <w:sz w:val="22"/>
              </w:rPr>
              <w:t>0,05</w:t>
            </w:r>
          </w:p>
        </w:tc>
      </w:tr>
      <w:tr w:rsidR="00450D12" w14:paraId="0131FF1D" w14:textId="77777777" w:rsidTr="009F3FA7">
        <w:tc>
          <w:tcPr>
            <w:tcW w:w="2126" w:type="dxa"/>
          </w:tcPr>
          <w:p w14:paraId="0F166270" w14:textId="7614A498"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Widerstand</w:t>
            </w:r>
          </w:p>
        </w:tc>
        <w:tc>
          <w:tcPr>
            <w:tcW w:w="2597" w:type="dxa"/>
          </w:tcPr>
          <w:p w14:paraId="68CB25BF" w14:textId="37A0B846" w:rsidR="00450D12" w:rsidRPr="009F3FA7" w:rsidRDefault="009F3FA7" w:rsidP="00466088">
            <w:pPr>
              <w:pStyle w:val="Listenabsatz"/>
              <w:ind w:left="0"/>
              <w:rPr>
                <w:rFonts w:asciiTheme="minorHAnsi" w:hAnsiTheme="minorHAnsi"/>
                <w:sz w:val="22"/>
              </w:rPr>
            </w:pPr>
            <w:r w:rsidRPr="009F3FA7">
              <w:rPr>
                <w:rFonts w:asciiTheme="minorHAnsi" w:hAnsiTheme="minorHAnsi"/>
                <w:sz w:val="22"/>
              </w:rPr>
              <w:t>MPR 51,0</w:t>
            </w:r>
          </w:p>
        </w:tc>
        <w:tc>
          <w:tcPr>
            <w:tcW w:w="1123" w:type="dxa"/>
          </w:tcPr>
          <w:p w14:paraId="54740007" w14:textId="4BB2B25C" w:rsidR="00450D12" w:rsidRPr="009F3FA7" w:rsidRDefault="009F3FA7" w:rsidP="009F3FA7">
            <w:pPr>
              <w:pStyle w:val="Listenabsatz"/>
              <w:ind w:left="0"/>
              <w:jc w:val="center"/>
              <w:rPr>
                <w:rFonts w:asciiTheme="minorHAnsi" w:hAnsiTheme="minorHAnsi"/>
                <w:sz w:val="22"/>
              </w:rPr>
            </w:pPr>
            <w:r>
              <w:rPr>
                <w:rFonts w:asciiTheme="minorHAnsi" w:hAnsiTheme="minorHAnsi"/>
                <w:sz w:val="22"/>
              </w:rPr>
              <w:t>0,29</w:t>
            </w:r>
          </w:p>
        </w:tc>
      </w:tr>
      <w:tr w:rsidR="00450D12" w14:paraId="7C8C13D6" w14:textId="77777777" w:rsidTr="009F3FA7">
        <w:trPr>
          <w:trHeight w:val="278"/>
        </w:trPr>
        <w:tc>
          <w:tcPr>
            <w:tcW w:w="2126" w:type="dxa"/>
          </w:tcPr>
          <w:p w14:paraId="2ECE91E9" w14:textId="24E1EF5C" w:rsidR="00450D12" w:rsidRPr="009F3FA7" w:rsidRDefault="00450D12" w:rsidP="00466088">
            <w:pPr>
              <w:pStyle w:val="Listenabsatz"/>
              <w:ind w:left="0"/>
              <w:rPr>
                <w:rFonts w:asciiTheme="minorHAnsi" w:hAnsiTheme="minorHAnsi"/>
                <w:sz w:val="22"/>
              </w:rPr>
            </w:pPr>
            <w:r w:rsidRPr="009F3FA7">
              <w:rPr>
                <w:rFonts w:asciiTheme="minorHAnsi" w:hAnsiTheme="minorHAnsi"/>
                <w:sz w:val="22"/>
              </w:rPr>
              <w:t>LED (z.B.)</w:t>
            </w:r>
          </w:p>
        </w:tc>
        <w:tc>
          <w:tcPr>
            <w:tcW w:w="2597" w:type="dxa"/>
          </w:tcPr>
          <w:p w14:paraId="45C06A37" w14:textId="4A90FF58" w:rsidR="00450D12" w:rsidRPr="009F3FA7" w:rsidRDefault="009F3FA7" w:rsidP="00466088">
            <w:pPr>
              <w:pStyle w:val="Listenabsatz"/>
              <w:ind w:left="0"/>
              <w:rPr>
                <w:rFonts w:asciiTheme="minorHAnsi" w:hAnsiTheme="minorHAnsi"/>
                <w:sz w:val="22"/>
              </w:rPr>
            </w:pPr>
            <w:r w:rsidRPr="009F3FA7">
              <w:rPr>
                <w:rFonts w:asciiTheme="minorHAnsi" w:hAnsiTheme="minorHAnsi"/>
                <w:sz w:val="22"/>
              </w:rPr>
              <w:t xml:space="preserve">LED 5-4500 RT </w:t>
            </w:r>
          </w:p>
        </w:tc>
        <w:tc>
          <w:tcPr>
            <w:tcW w:w="1123" w:type="dxa"/>
          </w:tcPr>
          <w:p w14:paraId="01B7A044" w14:textId="21714492" w:rsidR="00450D12" w:rsidRPr="009F3FA7" w:rsidRDefault="009F3FA7" w:rsidP="009F3FA7">
            <w:pPr>
              <w:pStyle w:val="Listenabsatz"/>
              <w:ind w:left="0"/>
              <w:jc w:val="center"/>
              <w:rPr>
                <w:rFonts w:asciiTheme="minorHAnsi" w:hAnsiTheme="minorHAnsi"/>
                <w:sz w:val="22"/>
              </w:rPr>
            </w:pPr>
            <w:r>
              <w:rPr>
                <w:rFonts w:asciiTheme="minorHAnsi" w:hAnsiTheme="minorHAnsi"/>
                <w:sz w:val="22"/>
              </w:rPr>
              <w:t>0,29</w:t>
            </w:r>
          </w:p>
        </w:tc>
      </w:tr>
    </w:tbl>
    <w:p w14:paraId="74207DE9" w14:textId="77777777" w:rsidR="00450D12" w:rsidRDefault="00450D12" w:rsidP="00466088">
      <w:pPr>
        <w:pStyle w:val="Listenabsatz"/>
        <w:ind w:left="360"/>
        <w:rPr>
          <w:rFonts w:asciiTheme="minorHAnsi" w:hAnsiTheme="minorHAnsi"/>
        </w:rPr>
      </w:pPr>
    </w:p>
    <w:p w14:paraId="11606404" w14:textId="55185B9C" w:rsidR="009F3FA7" w:rsidRDefault="00105EE8" w:rsidP="00466088">
      <w:pPr>
        <w:pStyle w:val="Listenabsatz"/>
        <w:ind w:left="360"/>
        <w:rPr>
          <w:rFonts w:asciiTheme="minorHAnsi" w:hAnsiTheme="minorHAnsi"/>
        </w:rPr>
      </w:pPr>
      <w:r>
        <w:rPr>
          <w:rFonts w:asciiTheme="minorHAnsi" w:hAnsiTheme="minorHAnsi"/>
        </w:rPr>
        <w:lastRenderedPageBreak/>
        <w:t xml:space="preserve">Natürlich kann man die Schaltung auch auf einer </w:t>
      </w:r>
      <w:r w:rsidR="00527EC7">
        <w:rPr>
          <w:rFonts w:asciiTheme="minorHAnsi" w:hAnsiTheme="minorHAnsi"/>
        </w:rPr>
        <w:t>Streifen</w:t>
      </w:r>
      <w:r>
        <w:rPr>
          <w:rFonts w:asciiTheme="minorHAnsi" w:hAnsiTheme="minorHAnsi"/>
        </w:rPr>
        <w:t>rasterplatine verwirklichen. Eine mögliche Schaltung kann wie hier angegeben aussehen:</w:t>
      </w:r>
    </w:p>
    <w:p w14:paraId="632001C7" w14:textId="77777777" w:rsidR="00105EE8" w:rsidRDefault="00105EE8" w:rsidP="00466088">
      <w:pPr>
        <w:pStyle w:val="Listenabsatz"/>
        <w:ind w:left="360"/>
        <w:rPr>
          <w:rFonts w:asciiTheme="minorHAnsi" w:hAnsiTheme="minorHAnsi"/>
        </w:rPr>
      </w:pPr>
    </w:p>
    <w:p w14:paraId="0A9E17DC" w14:textId="6F987843" w:rsidR="00105EE8" w:rsidRDefault="003715D0" w:rsidP="000579D5">
      <w:pPr>
        <w:pStyle w:val="Listenabsatz"/>
        <w:ind w:left="360"/>
        <w:jc w:val="center"/>
        <w:rPr>
          <w:rFonts w:asciiTheme="minorHAnsi" w:hAnsiTheme="minorHAnsi"/>
        </w:rPr>
      </w:pPr>
      <w:r w:rsidRPr="003715D0">
        <w:rPr>
          <w:rFonts w:asciiTheme="minorHAnsi" w:hAnsiTheme="minorHAnsi"/>
          <w:noProof/>
          <w:lang w:eastAsia="de-DE"/>
        </w:rPr>
        <w:drawing>
          <wp:inline distT="0" distB="0" distL="0" distR="0" wp14:anchorId="474A9102" wp14:editId="76829873">
            <wp:extent cx="3373728" cy="2553926"/>
            <wp:effectExtent l="0" t="0" r="5080" b="12065"/>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5794" cy="2563060"/>
                    </a:xfrm>
                    <a:prstGeom prst="rect">
                      <a:avLst/>
                    </a:prstGeom>
                  </pic:spPr>
                </pic:pic>
              </a:graphicData>
            </a:graphic>
          </wp:inline>
        </w:drawing>
      </w:r>
    </w:p>
    <w:p w14:paraId="6AFA021E" w14:textId="184AD4C9" w:rsidR="000579D5" w:rsidRDefault="000579D5" w:rsidP="000579D5">
      <w:pPr>
        <w:pStyle w:val="Listenabsatz"/>
        <w:ind w:left="360"/>
        <w:rPr>
          <w:rFonts w:asciiTheme="minorHAnsi" w:hAnsiTheme="minorHAnsi"/>
        </w:rPr>
      </w:pPr>
      <w:r>
        <w:rPr>
          <w:rFonts w:asciiTheme="minorHAnsi" w:hAnsiTheme="minorHAnsi"/>
        </w:rPr>
        <w:t>Die blauen Leitungen stellen dabei einfache Kabel dar.</w:t>
      </w:r>
    </w:p>
    <w:p w14:paraId="14303415" w14:textId="6D38F348" w:rsidR="000579D5" w:rsidRPr="000579D5" w:rsidRDefault="000579D5" w:rsidP="000579D5">
      <w:pPr>
        <w:pStyle w:val="Listenabsatz"/>
        <w:ind w:left="360"/>
        <w:rPr>
          <w:rFonts w:asciiTheme="minorHAnsi" w:hAnsiTheme="minorHAnsi"/>
        </w:rPr>
      </w:pPr>
      <w:r>
        <w:rPr>
          <w:rFonts w:asciiTheme="minorHAnsi" w:hAnsiTheme="minorHAnsi"/>
          <w:b/>
        </w:rPr>
        <w:t>Zu beachten ist</w:t>
      </w:r>
      <w:r>
        <w:rPr>
          <w:rFonts w:asciiTheme="minorHAnsi" w:hAnsiTheme="minorHAnsi"/>
        </w:rPr>
        <w:t xml:space="preserve">, dass man die vier </w:t>
      </w:r>
      <w:r w:rsidR="00527EC7">
        <w:rPr>
          <w:rFonts w:asciiTheme="minorHAnsi" w:hAnsiTheme="minorHAnsi"/>
        </w:rPr>
        <w:t>Streifen, an denen der attiny85 gelötet ist auftrennt, sodass die 8 Beinchen des IC voneinander isoliert sind!</w:t>
      </w:r>
    </w:p>
    <w:p w14:paraId="077BBB0A" w14:textId="77777777" w:rsidR="00105EE8" w:rsidRDefault="00105EE8" w:rsidP="00466088">
      <w:pPr>
        <w:pStyle w:val="Listenabsatz"/>
        <w:ind w:left="360"/>
        <w:rPr>
          <w:rFonts w:asciiTheme="minorHAnsi" w:hAnsiTheme="minorHAnsi"/>
        </w:rPr>
      </w:pPr>
    </w:p>
    <w:p w14:paraId="4D084AA8" w14:textId="77777777" w:rsidR="00105EE8" w:rsidRDefault="00105EE8" w:rsidP="00105EE8">
      <w:pPr>
        <w:pStyle w:val="Listenabsatz"/>
        <w:ind w:left="360"/>
        <w:rPr>
          <w:rFonts w:asciiTheme="minorHAnsi" w:hAnsiTheme="minorHAnsi"/>
        </w:rPr>
      </w:pPr>
      <w:r>
        <w:rPr>
          <w:rFonts w:asciiTheme="minorHAnsi" w:hAnsiTheme="minorHAnsi"/>
        </w:rPr>
        <w:t>Eine Anleitung, den Controller zu programmieren findet sich in den Materialien!</w:t>
      </w:r>
    </w:p>
    <w:p w14:paraId="5FE771DE" w14:textId="77777777" w:rsidR="00105EE8" w:rsidRPr="00105EE8" w:rsidRDefault="00105EE8" w:rsidP="00105EE8"/>
    <w:p w14:paraId="30C31A9E" w14:textId="77777777" w:rsidR="00105EE8" w:rsidRDefault="00105EE8" w:rsidP="00466088">
      <w:pPr>
        <w:pStyle w:val="Listenabsatz"/>
        <w:ind w:left="360"/>
        <w:rPr>
          <w:rFonts w:asciiTheme="minorHAnsi" w:hAnsiTheme="minorHAnsi"/>
        </w:rPr>
      </w:pPr>
    </w:p>
    <w:p w14:paraId="288D2676" w14:textId="1DF1F2BC" w:rsidR="0091179B" w:rsidRDefault="0091179B" w:rsidP="0091179B">
      <w:pPr>
        <w:pStyle w:val="Listenabsatz"/>
        <w:numPr>
          <w:ilvl w:val="0"/>
          <w:numId w:val="49"/>
        </w:numPr>
        <w:rPr>
          <w:rFonts w:asciiTheme="minorHAnsi" w:hAnsiTheme="minorHAnsi"/>
        </w:rPr>
      </w:pPr>
      <w:r>
        <w:rPr>
          <w:rFonts w:asciiTheme="minorHAnsi" w:hAnsiTheme="minorHAnsi"/>
        </w:rPr>
        <w:t>Möglichkeit: Verwendung blinkenden Spielzeugs</w:t>
      </w:r>
      <w:r w:rsidR="009F3FA7">
        <w:rPr>
          <w:rFonts w:asciiTheme="minorHAnsi" w:hAnsiTheme="minorHAnsi"/>
        </w:rPr>
        <w:br/>
        <w:t>Natürlich lassen sich auch blinkende Spielzeuge verwenden, um langzeitbelichtete Aufnahmen zu machen, z.B.:</w:t>
      </w:r>
      <w:r w:rsidR="009F3FA7">
        <w:rPr>
          <w:rFonts w:asciiTheme="minorHAnsi" w:hAnsiTheme="minorHAnsi"/>
        </w:rPr>
        <w:br/>
      </w:r>
      <w:hyperlink r:id="rId41" w:history="1">
        <w:r w:rsidR="009F3FA7" w:rsidRPr="00AE37D8">
          <w:rPr>
            <w:rStyle w:val="Link"/>
            <w:rFonts w:asciiTheme="minorHAnsi" w:hAnsiTheme="minorHAnsi"/>
          </w:rPr>
          <w:t>http://www.amazon.de/lustige-Flummis-Hüpfball-Farbwechsel-leuchten/dp/B00HMCUT3C/ref=sr_1_1?ie=UTF8&amp;qid=1451987107&amp;sr=8-1&amp;keywords=hüpfball+blinken</w:t>
        </w:r>
      </w:hyperlink>
    </w:p>
    <w:p w14:paraId="6878D5D2" w14:textId="77777777" w:rsidR="009F3FA7" w:rsidRDefault="009F3FA7" w:rsidP="009F3FA7">
      <w:pPr>
        <w:pStyle w:val="Listenabsatz"/>
        <w:ind w:left="360"/>
        <w:rPr>
          <w:rFonts w:asciiTheme="minorHAnsi" w:hAnsiTheme="minorHAnsi"/>
        </w:rPr>
      </w:pPr>
    </w:p>
    <w:p w14:paraId="65F9DF0D" w14:textId="3DEEDDE0" w:rsidR="009F3FA7" w:rsidRDefault="009F3FA7" w:rsidP="009F3FA7">
      <w:pPr>
        <w:pStyle w:val="Listenabsatz"/>
        <w:ind w:left="360"/>
        <w:rPr>
          <w:rFonts w:asciiTheme="minorHAnsi" w:hAnsiTheme="minorHAnsi"/>
        </w:rPr>
      </w:pPr>
      <w:r>
        <w:rPr>
          <w:rFonts w:asciiTheme="minorHAnsi" w:hAnsiTheme="minorHAnsi"/>
        </w:rPr>
        <w:t>Hier muss dann die genaue Blinkfrequenz noch ermittelt werden.</w:t>
      </w:r>
    </w:p>
    <w:p w14:paraId="635E8EC7" w14:textId="77777777" w:rsidR="0091179B" w:rsidRPr="0091179B" w:rsidRDefault="0091179B" w:rsidP="0091179B"/>
    <w:p w14:paraId="0C1C51EF" w14:textId="77777777" w:rsidR="00605F1D" w:rsidRPr="00605F1D" w:rsidRDefault="00605F1D" w:rsidP="00A872BD">
      <w:pPr>
        <w:rPr>
          <w:i/>
          <w:sz w:val="24"/>
        </w:rPr>
      </w:pPr>
    </w:p>
    <w:sectPr w:rsidR="00605F1D" w:rsidRPr="00605F1D" w:rsidSect="00F47934">
      <w:headerReference w:type="default" r:id="rId42"/>
      <w:footerReference w:type="even" r:id="rId43"/>
      <w:footerReference w:type="default" r:id="rId4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5B516" w14:textId="77777777" w:rsidR="00295195" w:rsidRDefault="00295195" w:rsidP="002F2296">
      <w:r>
        <w:separator/>
      </w:r>
    </w:p>
  </w:endnote>
  <w:endnote w:type="continuationSeparator" w:id="0">
    <w:p w14:paraId="3CB0B8E4" w14:textId="77777777" w:rsidR="00295195" w:rsidRDefault="00295195" w:rsidP="002F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ans Culottes">
    <w:panose1 w:val="020005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F643" w14:textId="77777777" w:rsidR="00105EE8" w:rsidRDefault="00105E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80D23D6" w14:textId="77777777" w:rsidR="00105EE8" w:rsidRDefault="00105EE8">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5F346" w14:textId="77777777" w:rsidR="00105EE8" w:rsidRDefault="00105E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861E1">
      <w:rPr>
        <w:rStyle w:val="Seitenzahl"/>
        <w:noProof/>
      </w:rPr>
      <w:t>6</w:t>
    </w:r>
    <w:r>
      <w:rPr>
        <w:rStyle w:val="Seitenzahl"/>
      </w:rPr>
      <w:fldChar w:fldCharType="end"/>
    </w:r>
  </w:p>
  <w:p w14:paraId="56529461" w14:textId="77777777" w:rsidR="00105EE8" w:rsidRDefault="00105EE8" w:rsidP="002F2296">
    <w:pPr>
      <w:pStyle w:val="Fuzeil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D28C8" w14:textId="77777777" w:rsidR="00105EE8" w:rsidRDefault="00105E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3C25AB9" w14:textId="77777777" w:rsidR="00105EE8" w:rsidRDefault="00105EE8">
    <w:pPr>
      <w:pStyle w:val="Fuzeile"/>
      <w:ind w:right="360"/>
    </w:pPr>
  </w:p>
  <w:p w14:paraId="421F2B6C" w14:textId="77777777" w:rsidR="00105EE8" w:rsidRDefault="00105EE8"/>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E28B0" w14:textId="77777777" w:rsidR="00105EE8" w:rsidRDefault="00105EE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861E1">
      <w:rPr>
        <w:rStyle w:val="Seitenzahl"/>
        <w:noProof/>
      </w:rPr>
      <w:t>17</w:t>
    </w:r>
    <w:r>
      <w:rPr>
        <w:rStyle w:val="Seitenzahl"/>
      </w:rPr>
      <w:fldChar w:fldCharType="end"/>
    </w:r>
  </w:p>
  <w:p w14:paraId="1FABCF7E" w14:textId="77777777" w:rsidR="00105EE8" w:rsidRDefault="00105EE8" w:rsidP="002F2296">
    <w:pPr>
      <w:pStyle w:val="Fuzeile"/>
      <w:ind w:right="360"/>
    </w:pPr>
  </w:p>
  <w:p w14:paraId="1D43C94D" w14:textId="77777777" w:rsidR="00105EE8" w:rsidRDefault="00105EE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A6D52" w14:textId="77777777" w:rsidR="00295195" w:rsidRDefault="00295195" w:rsidP="002F2296">
      <w:r>
        <w:separator/>
      </w:r>
    </w:p>
  </w:footnote>
  <w:footnote w:type="continuationSeparator" w:id="0">
    <w:p w14:paraId="32B44FB1" w14:textId="77777777" w:rsidR="00295195" w:rsidRDefault="00295195" w:rsidP="002F2296">
      <w:r>
        <w:continuationSeparator/>
      </w:r>
    </w:p>
  </w:footnote>
  <w:footnote w:id="1">
    <w:p w14:paraId="6AD37EA7" w14:textId="771C4310" w:rsidR="00105EE8" w:rsidRDefault="00105EE8">
      <w:pPr>
        <w:pStyle w:val="Funotentext"/>
      </w:pPr>
      <w:r>
        <w:rPr>
          <w:rStyle w:val="Funotenzeichen"/>
        </w:rPr>
        <w:footnoteRef/>
      </w:r>
      <w:r>
        <w:t xml:space="preserve"> z.B. </w:t>
      </w:r>
      <w:hyperlink r:id="rId1" w:history="1">
        <w:r w:rsidRPr="00F12D54">
          <w:rPr>
            <w:rStyle w:val="Link"/>
            <w:sz w:val="18"/>
            <w:szCs w:val="18"/>
            <w:lang w:val="en-US"/>
          </w:rPr>
          <w:t>http://www.redbull.com/de/de/bike/stories/1331634308411/bmx-trick-tipp-mit-bruno-hoffmann-–-</w:t>
        </w:r>
      </w:hyperlink>
      <w:hyperlink r:id="rId2" w:history="1">
        <w:r w:rsidRPr="00F12D54">
          <w:rPr>
            <w:rStyle w:val="Link"/>
            <w:sz w:val="18"/>
            <w:szCs w:val="18"/>
            <w:lang w:val="en-US"/>
          </w:rPr>
          <w:t>manual?items=1331634308411%2C1331634070063%2C1331633060885%2C1331633036375</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FD64" w14:textId="14F1FDB6" w:rsidR="00105EE8" w:rsidRPr="002C2A96" w:rsidRDefault="00105EE8" w:rsidP="00A55CD1">
    <w:pPr>
      <w:pStyle w:val="Kopfzeile"/>
      <w:tabs>
        <w:tab w:val="left" w:pos="6521"/>
      </w:tabs>
      <w:rPr>
        <w:rFonts w:ascii="Sans Culottes" w:hAnsi="Sans Culotte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CDFA1" w14:textId="568BA97B" w:rsidR="00105EE8" w:rsidRDefault="00105EE8" w:rsidP="00A55CD1">
    <w:pPr>
      <w:pStyle w:val="Kopfzeile"/>
      <w:tabs>
        <w:tab w:val="left" w:pos="6521"/>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81CD0"/>
    <w:multiLevelType w:val="hybridMultilevel"/>
    <w:tmpl w:val="8924A4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E560DD"/>
    <w:multiLevelType w:val="multilevel"/>
    <w:tmpl w:val="C6485C48"/>
    <w:lvl w:ilvl="0">
      <w:start w:val="1"/>
      <w:numFmt w:val="upperRoman"/>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96F1FF6"/>
    <w:multiLevelType w:val="hybridMultilevel"/>
    <w:tmpl w:val="F35004C6"/>
    <w:lvl w:ilvl="0" w:tplc="E5C20406">
      <w:start w:val="1"/>
      <w:numFmt w:val="bullet"/>
      <w:lvlText w:val=""/>
      <w:lvlJc w:val="left"/>
      <w:pPr>
        <w:tabs>
          <w:tab w:val="num" w:pos="1068"/>
        </w:tabs>
        <w:ind w:left="1048" w:hanging="340"/>
      </w:pPr>
      <w:rPr>
        <w:rFonts w:ascii="Wingdings" w:hAnsi="Wingdings" w:hint="default"/>
        <w:sz w:val="16"/>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4">
    <w:nsid w:val="0CCD3E17"/>
    <w:multiLevelType w:val="hybridMultilevel"/>
    <w:tmpl w:val="2FA434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E004333"/>
    <w:multiLevelType w:val="hybridMultilevel"/>
    <w:tmpl w:val="5B7864E2"/>
    <w:lvl w:ilvl="0" w:tplc="EF509544">
      <w:start w:val="7"/>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FE567C8"/>
    <w:multiLevelType w:val="hybridMultilevel"/>
    <w:tmpl w:val="DD827ADA"/>
    <w:lvl w:ilvl="0" w:tplc="47D050C6">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FF3044E"/>
    <w:multiLevelType w:val="hybridMultilevel"/>
    <w:tmpl w:val="AAE48A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5DB35B7"/>
    <w:multiLevelType w:val="hybridMultilevel"/>
    <w:tmpl w:val="736C8A48"/>
    <w:lvl w:ilvl="0" w:tplc="A54A782A">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9">
    <w:nsid w:val="16F140E1"/>
    <w:multiLevelType w:val="hybridMultilevel"/>
    <w:tmpl w:val="55B43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F1E747F"/>
    <w:multiLevelType w:val="hybridMultilevel"/>
    <w:tmpl w:val="42701A44"/>
    <w:lvl w:ilvl="0" w:tplc="17DCD9E8">
      <w:start w:val="1"/>
      <w:numFmt w:val="decimal"/>
      <w:lvlText w:val="%1."/>
      <w:lvlJc w:val="left"/>
      <w:pPr>
        <w:ind w:left="360" w:hanging="360"/>
      </w:pPr>
      <w:rPr>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2333EF6"/>
    <w:multiLevelType w:val="hybridMultilevel"/>
    <w:tmpl w:val="5C1C1D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3925E55"/>
    <w:multiLevelType w:val="hybridMultilevel"/>
    <w:tmpl w:val="7234CB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3CB6898"/>
    <w:multiLevelType w:val="hybridMultilevel"/>
    <w:tmpl w:val="47F033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A9A14D6"/>
    <w:multiLevelType w:val="hybridMultilevel"/>
    <w:tmpl w:val="F8B25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BE235B8"/>
    <w:multiLevelType w:val="hybridMultilevel"/>
    <w:tmpl w:val="02FCF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A83A17"/>
    <w:multiLevelType w:val="hybridMultilevel"/>
    <w:tmpl w:val="887EC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F755B7C"/>
    <w:multiLevelType w:val="hybridMultilevel"/>
    <w:tmpl w:val="C0C0F5B6"/>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2D26134"/>
    <w:multiLevelType w:val="hybridMultilevel"/>
    <w:tmpl w:val="9AC297D2"/>
    <w:lvl w:ilvl="0" w:tplc="E5C20406">
      <w:start w:val="1"/>
      <w:numFmt w:val="bullet"/>
      <w:lvlText w:val=""/>
      <w:lvlJc w:val="left"/>
      <w:pPr>
        <w:tabs>
          <w:tab w:val="num" w:pos="360"/>
        </w:tabs>
        <w:ind w:left="340" w:hanging="34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4001142"/>
    <w:multiLevelType w:val="hybridMultilevel"/>
    <w:tmpl w:val="F35004C6"/>
    <w:lvl w:ilvl="0" w:tplc="E5C20406">
      <w:start w:val="1"/>
      <w:numFmt w:val="bullet"/>
      <w:lvlText w:val=""/>
      <w:lvlJc w:val="left"/>
      <w:pPr>
        <w:tabs>
          <w:tab w:val="num" w:pos="720"/>
        </w:tabs>
        <w:ind w:left="700" w:hanging="340"/>
      </w:pPr>
      <w:rPr>
        <w:rFonts w:ascii="Wingdings" w:hAnsi="Wingdings" w:hint="default"/>
        <w:sz w:val="16"/>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821017D"/>
    <w:multiLevelType w:val="hybridMultilevel"/>
    <w:tmpl w:val="9A82D57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nsid w:val="3C6952AD"/>
    <w:multiLevelType w:val="hybridMultilevel"/>
    <w:tmpl w:val="87789ABA"/>
    <w:lvl w:ilvl="0" w:tplc="E5C20406">
      <w:start w:val="1"/>
      <w:numFmt w:val="bullet"/>
      <w:lvlText w:val=""/>
      <w:lvlJc w:val="left"/>
      <w:pPr>
        <w:tabs>
          <w:tab w:val="num" w:pos="1068"/>
        </w:tabs>
        <w:ind w:left="1048" w:hanging="340"/>
      </w:pPr>
      <w:rPr>
        <w:rFonts w:ascii="Wingdings" w:hAnsi="Wingdings" w:hint="default"/>
        <w:sz w:val="16"/>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2">
    <w:nsid w:val="40802D41"/>
    <w:multiLevelType w:val="hybridMultilevel"/>
    <w:tmpl w:val="85BC0910"/>
    <w:lvl w:ilvl="0" w:tplc="950C5CCC">
      <w:start w:val="1"/>
      <w:numFmt w:val="decimal"/>
      <w:lvlText w:val="3.2.3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6487F02"/>
    <w:multiLevelType w:val="hybridMultilevel"/>
    <w:tmpl w:val="F2F2F3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24">
    <w:nsid w:val="46DA5A23"/>
    <w:multiLevelType w:val="hybridMultilevel"/>
    <w:tmpl w:val="307ED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A670994"/>
    <w:multiLevelType w:val="hybridMultilevel"/>
    <w:tmpl w:val="B79668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C6051AB"/>
    <w:multiLevelType w:val="hybridMultilevel"/>
    <w:tmpl w:val="A28C4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C952F04"/>
    <w:multiLevelType w:val="hybridMultilevel"/>
    <w:tmpl w:val="8864F3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4DAD2BD1"/>
    <w:multiLevelType w:val="hybridMultilevel"/>
    <w:tmpl w:val="7BD4E228"/>
    <w:lvl w:ilvl="0" w:tplc="47D050C6">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DFD1F44"/>
    <w:multiLevelType w:val="hybridMultilevel"/>
    <w:tmpl w:val="57CED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CF5B03"/>
    <w:multiLevelType w:val="hybridMultilevel"/>
    <w:tmpl w:val="7E7E1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50DA71C6"/>
    <w:multiLevelType w:val="hybridMultilevel"/>
    <w:tmpl w:val="104A641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51015F44"/>
    <w:multiLevelType w:val="hybridMultilevel"/>
    <w:tmpl w:val="2974D420"/>
    <w:lvl w:ilvl="0" w:tplc="47D050C6">
      <w:start w:val="1"/>
      <w:numFmt w:val="bullet"/>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208308C"/>
    <w:multiLevelType w:val="hybridMultilevel"/>
    <w:tmpl w:val="37F65CE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528E48A4"/>
    <w:multiLevelType w:val="hybridMultilevel"/>
    <w:tmpl w:val="0C16F69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58644541"/>
    <w:multiLevelType w:val="hybridMultilevel"/>
    <w:tmpl w:val="BCC674FC"/>
    <w:lvl w:ilvl="0" w:tplc="F87EA5C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8BD0F24"/>
    <w:multiLevelType w:val="hybridMultilevel"/>
    <w:tmpl w:val="D688A3B2"/>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nsid w:val="5960124F"/>
    <w:multiLevelType w:val="hybridMultilevel"/>
    <w:tmpl w:val="85D0E18A"/>
    <w:lvl w:ilvl="0" w:tplc="13224670">
      <w:start w:val="1"/>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E3C799B"/>
    <w:multiLevelType w:val="hybridMultilevel"/>
    <w:tmpl w:val="5B7864E2"/>
    <w:lvl w:ilvl="0" w:tplc="E5C20406">
      <w:start w:val="1"/>
      <w:numFmt w:val="bullet"/>
      <w:lvlText w:val=""/>
      <w:lvlJc w:val="left"/>
      <w:pPr>
        <w:tabs>
          <w:tab w:val="num" w:pos="720"/>
        </w:tabs>
        <w:ind w:left="700" w:hanging="340"/>
      </w:pPr>
      <w:rPr>
        <w:rFonts w:ascii="Wingdings" w:hAnsi="Wingdings" w:hint="default"/>
        <w:sz w:val="16"/>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9">
    <w:nsid w:val="5E583344"/>
    <w:multiLevelType w:val="hybridMultilevel"/>
    <w:tmpl w:val="C49072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61C22385"/>
    <w:multiLevelType w:val="hybridMultilevel"/>
    <w:tmpl w:val="9B82593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3340873"/>
    <w:multiLevelType w:val="hybridMultilevel"/>
    <w:tmpl w:val="F35004C6"/>
    <w:lvl w:ilvl="0" w:tplc="E5C20406">
      <w:start w:val="1"/>
      <w:numFmt w:val="bullet"/>
      <w:lvlText w:val=""/>
      <w:lvlJc w:val="left"/>
      <w:pPr>
        <w:tabs>
          <w:tab w:val="num" w:pos="720"/>
        </w:tabs>
        <w:ind w:left="700" w:hanging="340"/>
      </w:pPr>
      <w:rPr>
        <w:rFonts w:ascii="Wingdings" w:hAnsi="Wingdings" w:hint="default"/>
        <w:sz w:val="16"/>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41E2FC9"/>
    <w:multiLevelType w:val="hybridMultilevel"/>
    <w:tmpl w:val="F35004C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65E015D2"/>
    <w:multiLevelType w:val="hybridMultilevel"/>
    <w:tmpl w:val="87789A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66965B37"/>
    <w:multiLevelType w:val="hybridMultilevel"/>
    <w:tmpl w:val="3A983AD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678948C8"/>
    <w:multiLevelType w:val="hybridMultilevel"/>
    <w:tmpl w:val="978A1B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6F1A1988"/>
    <w:multiLevelType w:val="hybridMultilevel"/>
    <w:tmpl w:val="4CCA681E"/>
    <w:lvl w:ilvl="0" w:tplc="0407000F">
      <w:start w:val="1"/>
      <w:numFmt w:val="decimal"/>
      <w:lvlText w:val="%1."/>
      <w:lvlJc w:val="left"/>
      <w:pPr>
        <w:tabs>
          <w:tab w:val="num" w:pos="360"/>
        </w:tabs>
        <w:ind w:left="360" w:hanging="360"/>
      </w:pPr>
    </w:lvl>
    <w:lvl w:ilvl="1" w:tplc="8EB8B90A">
      <w:start w:val="1"/>
      <w:numFmt w:val="decimal"/>
      <w:lvlText w:val="5.%2"/>
      <w:lvlJc w:val="left"/>
      <w:pPr>
        <w:tabs>
          <w:tab w:val="num" w:pos="1191"/>
        </w:tabs>
        <w:ind w:left="1191" w:hanging="471"/>
      </w:pPr>
      <w:rPr>
        <w:rFonts w:hint="default"/>
      </w:rPr>
    </w:lvl>
    <w:lvl w:ilvl="2" w:tplc="0407000F">
      <w:start w:val="1"/>
      <w:numFmt w:val="decimal"/>
      <w:lvlText w:val="%3."/>
      <w:lvlJc w:val="left"/>
      <w:pPr>
        <w:tabs>
          <w:tab w:val="num" w:pos="1980"/>
        </w:tabs>
        <w:ind w:left="1980" w:hanging="36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7">
    <w:nsid w:val="731F327C"/>
    <w:multiLevelType w:val="hybridMultilevel"/>
    <w:tmpl w:val="E5625E2C"/>
    <w:lvl w:ilvl="0" w:tplc="8EB8B90A">
      <w:start w:val="1"/>
      <w:numFmt w:val="decimal"/>
      <w:lvlText w:val="5.%1"/>
      <w:lvlJc w:val="left"/>
      <w:pPr>
        <w:tabs>
          <w:tab w:val="num" w:pos="471"/>
        </w:tabs>
        <w:ind w:left="471" w:hanging="471"/>
      </w:pPr>
      <w:rPr>
        <w:rFonts w:hint="default"/>
      </w:rPr>
    </w:lvl>
    <w:lvl w:ilvl="1" w:tplc="04070019" w:tentative="1">
      <w:start w:val="1"/>
      <w:numFmt w:val="lowerLetter"/>
      <w:lvlText w:val="%2."/>
      <w:lvlJc w:val="left"/>
      <w:pPr>
        <w:tabs>
          <w:tab w:val="num" w:pos="720"/>
        </w:tabs>
        <w:ind w:left="720" w:hanging="360"/>
      </w:pPr>
    </w:lvl>
    <w:lvl w:ilvl="2" w:tplc="0407001B" w:tentative="1">
      <w:start w:val="1"/>
      <w:numFmt w:val="lowerRoman"/>
      <w:lvlText w:val="%3."/>
      <w:lvlJc w:val="right"/>
      <w:pPr>
        <w:tabs>
          <w:tab w:val="num" w:pos="1440"/>
        </w:tabs>
        <w:ind w:left="1440" w:hanging="180"/>
      </w:pPr>
    </w:lvl>
    <w:lvl w:ilvl="3" w:tplc="0407000F" w:tentative="1">
      <w:start w:val="1"/>
      <w:numFmt w:val="decimal"/>
      <w:lvlText w:val="%4."/>
      <w:lvlJc w:val="left"/>
      <w:pPr>
        <w:tabs>
          <w:tab w:val="num" w:pos="2160"/>
        </w:tabs>
        <w:ind w:left="2160" w:hanging="360"/>
      </w:pPr>
    </w:lvl>
    <w:lvl w:ilvl="4" w:tplc="04070019" w:tentative="1">
      <w:start w:val="1"/>
      <w:numFmt w:val="lowerLetter"/>
      <w:lvlText w:val="%5."/>
      <w:lvlJc w:val="left"/>
      <w:pPr>
        <w:tabs>
          <w:tab w:val="num" w:pos="2880"/>
        </w:tabs>
        <w:ind w:left="2880" w:hanging="360"/>
      </w:pPr>
    </w:lvl>
    <w:lvl w:ilvl="5" w:tplc="0407001B" w:tentative="1">
      <w:start w:val="1"/>
      <w:numFmt w:val="lowerRoman"/>
      <w:lvlText w:val="%6."/>
      <w:lvlJc w:val="right"/>
      <w:pPr>
        <w:tabs>
          <w:tab w:val="num" w:pos="3600"/>
        </w:tabs>
        <w:ind w:left="3600" w:hanging="180"/>
      </w:pPr>
    </w:lvl>
    <w:lvl w:ilvl="6" w:tplc="0407000F" w:tentative="1">
      <w:start w:val="1"/>
      <w:numFmt w:val="decimal"/>
      <w:lvlText w:val="%7."/>
      <w:lvlJc w:val="left"/>
      <w:pPr>
        <w:tabs>
          <w:tab w:val="num" w:pos="4320"/>
        </w:tabs>
        <w:ind w:left="4320" w:hanging="360"/>
      </w:pPr>
    </w:lvl>
    <w:lvl w:ilvl="7" w:tplc="04070019" w:tentative="1">
      <w:start w:val="1"/>
      <w:numFmt w:val="lowerLetter"/>
      <w:lvlText w:val="%8."/>
      <w:lvlJc w:val="left"/>
      <w:pPr>
        <w:tabs>
          <w:tab w:val="num" w:pos="5040"/>
        </w:tabs>
        <w:ind w:left="5040" w:hanging="360"/>
      </w:pPr>
    </w:lvl>
    <w:lvl w:ilvl="8" w:tplc="0407001B" w:tentative="1">
      <w:start w:val="1"/>
      <w:numFmt w:val="lowerRoman"/>
      <w:lvlText w:val="%9."/>
      <w:lvlJc w:val="right"/>
      <w:pPr>
        <w:tabs>
          <w:tab w:val="num" w:pos="5760"/>
        </w:tabs>
        <w:ind w:left="5760" w:hanging="180"/>
      </w:pPr>
    </w:lvl>
  </w:abstractNum>
  <w:abstractNum w:abstractNumId="48">
    <w:nsid w:val="77CE7769"/>
    <w:multiLevelType w:val="hybridMultilevel"/>
    <w:tmpl w:val="9760ECE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3"/>
  </w:num>
  <w:num w:numId="3">
    <w:abstractNumId w:val="24"/>
  </w:num>
  <w:num w:numId="4">
    <w:abstractNumId w:val="22"/>
  </w:num>
  <w:num w:numId="5">
    <w:abstractNumId w:val="14"/>
  </w:num>
  <w:num w:numId="6">
    <w:abstractNumId w:val="0"/>
  </w:num>
  <w:num w:numId="7">
    <w:abstractNumId w:val="17"/>
  </w:num>
  <w:num w:numId="8">
    <w:abstractNumId w:val="12"/>
  </w:num>
  <w:num w:numId="9">
    <w:abstractNumId w:val="10"/>
  </w:num>
  <w:num w:numId="10">
    <w:abstractNumId w:val="20"/>
  </w:num>
  <w:num w:numId="11">
    <w:abstractNumId w:val="1"/>
  </w:num>
  <w:num w:numId="12">
    <w:abstractNumId w:val="35"/>
  </w:num>
  <w:num w:numId="13">
    <w:abstractNumId w:val="25"/>
  </w:num>
  <w:num w:numId="14">
    <w:abstractNumId w:val="42"/>
  </w:num>
  <w:num w:numId="15">
    <w:abstractNumId w:val="19"/>
  </w:num>
  <w:num w:numId="16">
    <w:abstractNumId w:val="34"/>
  </w:num>
  <w:num w:numId="17">
    <w:abstractNumId w:val="3"/>
  </w:num>
  <w:num w:numId="18">
    <w:abstractNumId w:val="41"/>
  </w:num>
  <w:num w:numId="19">
    <w:abstractNumId w:val="43"/>
  </w:num>
  <w:num w:numId="20">
    <w:abstractNumId w:val="21"/>
  </w:num>
  <w:num w:numId="21">
    <w:abstractNumId w:val="46"/>
  </w:num>
  <w:num w:numId="22">
    <w:abstractNumId w:val="47"/>
  </w:num>
  <w:num w:numId="23">
    <w:abstractNumId w:val="5"/>
  </w:num>
  <w:num w:numId="24">
    <w:abstractNumId w:val="38"/>
  </w:num>
  <w:num w:numId="25">
    <w:abstractNumId w:val="18"/>
  </w:num>
  <w:num w:numId="26">
    <w:abstractNumId w:val="6"/>
  </w:num>
  <w:num w:numId="27">
    <w:abstractNumId w:val="32"/>
  </w:num>
  <w:num w:numId="28">
    <w:abstractNumId w:val="27"/>
  </w:num>
  <w:num w:numId="29">
    <w:abstractNumId w:val="28"/>
  </w:num>
  <w:num w:numId="30">
    <w:abstractNumId w:val="29"/>
  </w:num>
  <w:num w:numId="31">
    <w:abstractNumId w:val="15"/>
  </w:num>
  <w:num w:numId="32">
    <w:abstractNumId w:val="9"/>
  </w:num>
  <w:num w:numId="33">
    <w:abstractNumId w:val="26"/>
  </w:num>
  <w:num w:numId="34">
    <w:abstractNumId w:val="37"/>
  </w:num>
  <w:num w:numId="35">
    <w:abstractNumId w:val="16"/>
  </w:num>
  <w:num w:numId="36">
    <w:abstractNumId w:val="39"/>
  </w:num>
  <w:num w:numId="37">
    <w:abstractNumId w:val="45"/>
  </w:num>
  <w:num w:numId="38">
    <w:abstractNumId w:val="4"/>
  </w:num>
  <w:num w:numId="39">
    <w:abstractNumId w:val="30"/>
  </w:num>
  <w:num w:numId="40">
    <w:abstractNumId w:val="31"/>
  </w:num>
  <w:num w:numId="41">
    <w:abstractNumId w:val="7"/>
  </w:num>
  <w:num w:numId="42">
    <w:abstractNumId w:val="40"/>
  </w:num>
  <w:num w:numId="43">
    <w:abstractNumId w:val="48"/>
  </w:num>
  <w:num w:numId="44">
    <w:abstractNumId w:val="8"/>
  </w:num>
  <w:num w:numId="45">
    <w:abstractNumId w:val="11"/>
  </w:num>
  <w:num w:numId="46">
    <w:abstractNumId w:val="44"/>
  </w:num>
  <w:num w:numId="47">
    <w:abstractNumId w:val="36"/>
  </w:num>
  <w:num w:numId="48">
    <w:abstractNumId w:val="23"/>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03"/>
  <w:attachedTemplate r:id="rId1"/>
  <w:defaultTabStop w:val="708"/>
  <w:hyphenationZone w:val="425"/>
  <w:drawingGridHorizontalSpacing w:val="57"/>
  <w:drawingGridVerticalSpacing w:val="5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3B1"/>
    <w:rsid w:val="000360ED"/>
    <w:rsid w:val="000579D5"/>
    <w:rsid w:val="000871E7"/>
    <w:rsid w:val="00090774"/>
    <w:rsid w:val="000B2B15"/>
    <w:rsid w:val="000B4E76"/>
    <w:rsid w:val="000E7124"/>
    <w:rsid w:val="00105EE8"/>
    <w:rsid w:val="0014266A"/>
    <w:rsid w:val="00153336"/>
    <w:rsid w:val="001857A0"/>
    <w:rsid w:val="001C6DEB"/>
    <w:rsid w:val="00215B76"/>
    <w:rsid w:val="00217CEB"/>
    <w:rsid w:val="00227AEE"/>
    <w:rsid w:val="00295195"/>
    <w:rsid w:val="002F1E6F"/>
    <w:rsid w:val="002F2296"/>
    <w:rsid w:val="003715D0"/>
    <w:rsid w:val="0037503A"/>
    <w:rsid w:val="00385BED"/>
    <w:rsid w:val="0039488C"/>
    <w:rsid w:val="003F46A4"/>
    <w:rsid w:val="003F4C64"/>
    <w:rsid w:val="0041044B"/>
    <w:rsid w:val="00450D12"/>
    <w:rsid w:val="004531DB"/>
    <w:rsid w:val="00466088"/>
    <w:rsid w:val="00504DE2"/>
    <w:rsid w:val="00527EC7"/>
    <w:rsid w:val="00530CF1"/>
    <w:rsid w:val="00552581"/>
    <w:rsid w:val="0057684E"/>
    <w:rsid w:val="005861E1"/>
    <w:rsid w:val="005B0FDF"/>
    <w:rsid w:val="005B5AFF"/>
    <w:rsid w:val="005D26FD"/>
    <w:rsid w:val="00605F1D"/>
    <w:rsid w:val="00617AE3"/>
    <w:rsid w:val="006260CF"/>
    <w:rsid w:val="00643455"/>
    <w:rsid w:val="006A54F9"/>
    <w:rsid w:val="006D296B"/>
    <w:rsid w:val="00705C30"/>
    <w:rsid w:val="00715E57"/>
    <w:rsid w:val="00720D5D"/>
    <w:rsid w:val="007739BD"/>
    <w:rsid w:val="007C50B4"/>
    <w:rsid w:val="007E3132"/>
    <w:rsid w:val="00801F3B"/>
    <w:rsid w:val="00840063"/>
    <w:rsid w:val="0091179B"/>
    <w:rsid w:val="00915630"/>
    <w:rsid w:val="0094634A"/>
    <w:rsid w:val="009F3FA7"/>
    <w:rsid w:val="00A15B67"/>
    <w:rsid w:val="00A31B27"/>
    <w:rsid w:val="00A44531"/>
    <w:rsid w:val="00A55CD1"/>
    <w:rsid w:val="00A83537"/>
    <w:rsid w:val="00A872BD"/>
    <w:rsid w:val="00B122B4"/>
    <w:rsid w:val="00B51F35"/>
    <w:rsid w:val="00B87B42"/>
    <w:rsid w:val="00B94B21"/>
    <w:rsid w:val="00BA2A9E"/>
    <w:rsid w:val="00BA38DE"/>
    <w:rsid w:val="00BE38A0"/>
    <w:rsid w:val="00C013AC"/>
    <w:rsid w:val="00C1542F"/>
    <w:rsid w:val="00C22893"/>
    <w:rsid w:val="00C61167"/>
    <w:rsid w:val="00D013B1"/>
    <w:rsid w:val="00D46716"/>
    <w:rsid w:val="00D5137B"/>
    <w:rsid w:val="00DB56AF"/>
    <w:rsid w:val="00E0451A"/>
    <w:rsid w:val="00E63EA9"/>
    <w:rsid w:val="00E747D9"/>
    <w:rsid w:val="00E762C7"/>
    <w:rsid w:val="00EB61A9"/>
    <w:rsid w:val="00ED05CB"/>
    <w:rsid w:val="00F122FE"/>
    <w:rsid w:val="00F12D54"/>
    <w:rsid w:val="00F250EF"/>
    <w:rsid w:val="00F47934"/>
    <w:rsid w:val="00FB22E6"/>
    <w:rsid w:val="00FE43CE"/>
    <w:rsid w:val="00FE6C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0FD7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013B1"/>
    <w:rPr>
      <w:sz w:val="22"/>
    </w:rPr>
  </w:style>
  <w:style w:type="paragraph" w:styleId="berschrift1">
    <w:name w:val="heading 1"/>
    <w:basedOn w:val="Standard"/>
    <w:next w:val="Standard"/>
    <w:link w:val="berschrift1Zchn"/>
    <w:uiPriority w:val="9"/>
    <w:qFormat/>
    <w:rsid w:val="00705C30"/>
    <w:pPr>
      <w:keepNext/>
      <w:keepLines/>
      <w:spacing w:before="240"/>
      <w:outlineLvl w:val="0"/>
    </w:pPr>
    <w:rPr>
      <w:rFonts w:asciiTheme="majorHAnsi" w:eastAsiaTheme="majorEastAsia" w:hAnsiTheme="majorHAnsi" w:cstheme="majorBidi"/>
      <w:color w:val="000000" w:themeColor="text1"/>
      <w:sz w:val="28"/>
      <w:szCs w:val="32"/>
    </w:rPr>
  </w:style>
  <w:style w:type="paragraph" w:styleId="berschrift2">
    <w:name w:val="heading 2"/>
    <w:basedOn w:val="Standard"/>
    <w:next w:val="Standard"/>
    <w:link w:val="berschrift2Zchn"/>
    <w:uiPriority w:val="9"/>
    <w:semiHidden/>
    <w:unhideWhenUsed/>
    <w:qFormat/>
    <w:rsid w:val="00705C30"/>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5C30"/>
    <w:rPr>
      <w:rFonts w:asciiTheme="majorHAnsi" w:eastAsiaTheme="majorEastAsia" w:hAnsiTheme="majorHAnsi" w:cstheme="majorBidi"/>
      <w:color w:val="000000" w:themeColor="text1"/>
      <w:sz w:val="28"/>
      <w:szCs w:val="32"/>
    </w:rPr>
  </w:style>
  <w:style w:type="character" w:customStyle="1" w:styleId="berschrift2Zchn">
    <w:name w:val="Überschrift 2 Zchn"/>
    <w:basedOn w:val="Absatz-Standardschriftart"/>
    <w:link w:val="berschrift2"/>
    <w:uiPriority w:val="9"/>
    <w:semiHidden/>
    <w:rsid w:val="00705C30"/>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qFormat/>
    <w:rsid w:val="00705C30"/>
    <w:pPr>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705C30"/>
    <w:rPr>
      <w:rFonts w:asciiTheme="majorHAnsi" w:eastAsiaTheme="majorEastAsia" w:hAnsiTheme="majorHAnsi" w:cstheme="majorBidi"/>
      <w:spacing w:val="-10"/>
      <w:kern w:val="28"/>
      <w:sz w:val="44"/>
      <w:szCs w:val="56"/>
    </w:rPr>
  </w:style>
  <w:style w:type="paragraph" w:styleId="KeinLeerraum">
    <w:name w:val="No Spacing"/>
    <w:uiPriority w:val="1"/>
    <w:qFormat/>
    <w:rsid w:val="00705C30"/>
    <w:rPr>
      <w:sz w:val="22"/>
    </w:rPr>
  </w:style>
  <w:style w:type="paragraph" w:styleId="Listenabsatz">
    <w:name w:val="List Paragraph"/>
    <w:basedOn w:val="Standard"/>
    <w:uiPriority w:val="34"/>
    <w:qFormat/>
    <w:rsid w:val="00D013B1"/>
    <w:pPr>
      <w:ind w:left="720"/>
      <w:contextualSpacing/>
    </w:pPr>
    <w:rPr>
      <w:rFonts w:ascii="Times New Roman" w:eastAsiaTheme="minorHAnsi" w:hAnsi="Times New Roman"/>
      <w:sz w:val="24"/>
      <w:szCs w:val="22"/>
      <w:lang w:eastAsia="en-US"/>
    </w:rPr>
  </w:style>
  <w:style w:type="table" w:styleId="Tabellenraster">
    <w:name w:val="Table Grid"/>
    <w:basedOn w:val="NormaleTabelle"/>
    <w:rsid w:val="00D013B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0B4E76"/>
    <w:rPr>
      <w:color w:val="808080"/>
    </w:rPr>
  </w:style>
  <w:style w:type="character" w:styleId="Link">
    <w:name w:val="Hyperlink"/>
    <w:basedOn w:val="Absatz-Standardschriftart"/>
    <w:unhideWhenUsed/>
    <w:rsid w:val="00D46716"/>
    <w:rPr>
      <w:color w:val="0563C1" w:themeColor="hyperlink"/>
      <w:u w:val="single"/>
    </w:rPr>
  </w:style>
  <w:style w:type="paragraph" w:styleId="Fuzeile">
    <w:name w:val="footer"/>
    <w:basedOn w:val="Standard"/>
    <w:link w:val="FuzeileZchn"/>
    <w:rsid w:val="002F2296"/>
    <w:pPr>
      <w:tabs>
        <w:tab w:val="center" w:pos="4536"/>
        <w:tab w:val="right" w:pos="9072"/>
      </w:tabs>
    </w:pPr>
    <w:rPr>
      <w:rFonts w:ascii="Arial" w:eastAsia="Times New Roman" w:hAnsi="Arial" w:cs="Times New Roman"/>
      <w:sz w:val="24"/>
      <w:szCs w:val="20"/>
    </w:rPr>
  </w:style>
  <w:style w:type="character" w:customStyle="1" w:styleId="FuzeileZchn">
    <w:name w:val="Fußzeile Zchn"/>
    <w:basedOn w:val="Absatz-Standardschriftart"/>
    <w:link w:val="Fuzeile"/>
    <w:rsid w:val="002F2296"/>
    <w:rPr>
      <w:rFonts w:ascii="Arial" w:eastAsia="Times New Roman" w:hAnsi="Arial" w:cs="Times New Roman"/>
      <w:szCs w:val="20"/>
    </w:rPr>
  </w:style>
  <w:style w:type="character" w:styleId="Seitenzahl">
    <w:name w:val="page number"/>
    <w:basedOn w:val="Absatz-Standardschriftart"/>
    <w:rsid w:val="002F2296"/>
  </w:style>
  <w:style w:type="paragraph" w:styleId="Kopfzeile">
    <w:name w:val="header"/>
    <w:basedOn w:val="Standard"/>
    <w:link w:val="KopfzeileZchn"/>
    <w:rsid w:val="002F2296"/>
    <w:pPr>
      <w:tabs>
        <w:tab w:val="center" w:pos="4536"/>
        <w:tab w:val="right" w:pos="9072"/>
      </w:tabs>
    </w:pPr>
    <w:rPr>
      <w:rFonts w:ascii="Arial" w:eastAsia="Times New Roman" w:hAnsi="Arial" w:cs="Times New Roman"/>
      <w:sz w:val="24"/>
      <w:szCs w:val="20"/>
    </w:rPr>
  </w:style>
  <w:style w:type="character" w:customStyle="1" w:styleId="KopfzeileZchn">
    <w:name w:val="Kopfzeile Zchn"/>
    <w:basedOn w:val="Absatz-Standardschriftart"/>
    <w:link w:val="Kopfzeile"/>
    <w:rsid w:val="002F2296"/>
    <w:rPr>
      <w:rFonts w:ascii="Arial" w:eastAsia="Times New Roman" w:hAnsi="Arial" w:cs="Times New Roman"/>
      <w:szCs w:val="20"/>
    </w:rPr>
  </w:style>
  <w:style w:type="paragraph" w:styleId="Textkrper-Zeileneinzug">
    <w:name w:val="Body Text Indent"/>
    <w:basedOn w:val="Standard"/>
    <w:link w:val="Textkrper-ZeileneinzugZchn"/>
    <w:rsid w:val="002F2296"/>
    <w:pPr>
      <w:ind w:left="348"/>
    </w:pPr>
    <w:rPr>
      <w:rFonts w:ascii="Arial" w:eastAsia="Times New Roman" w:hAnsi="Arial" w:cs="Times New Roman"/>
      <w:sz w:val="24"/>
      <w:szCs w:val="20"/>
    </w:rPr>
  </w:style>
  <w:style w:type="character" w:customStyle="1" w:styleId="Textkrper-ZeileneinzugZchn">
    <w:name w:val="Textkörper-Zeileneinzug Zchn"/>
    <w:basedOn w:val="Absatz-Standardschriftart"/>
    <w:link w:val="Textkrper-Zeileneinzug"/>
    <w:rsid w:val="002F2296"/>
    <w:rPr>
      <w:rFonts w:ascii="Arial" w:eastAsia="Times New Roman" w:hAnsi="Arial" w:cs="Times New Roman"/>
      <w:szCs w:val="20"/>
    </w:rPr>
  </w:style>
  <w:style w:type="character" w:styleId="BesuchterLink">
    <w:name w:val="FollowedHyperlink"/>
    <w:rsid w:val="002F2296"/>
    <w:rPr>
      <w:color w:val="800080"/>
      <w:u w:val="single"/>
    </w:rPr>
  </w:style>
  <w:style w:type="paragraph" w:styleId="Sprechblasentext">
    <w:name w:val="Balloon Text"/>
    <w:basedOn w:val="Standard"/>
    <w:link w:val="SprechblasentextZchn"/>
    <w:rsid w:val="002F2296"/>
    <w:rPr>
      <w:rFonts w:ascii="Lucida Grande" w:eastAsia="Times New Roman" w:hAnsi="Lucida Grande" w:cs="Lucida Grande"/>
      <w:sz w:val="18"/>
      <w:szCs w:val="18"/>
    </w:rPr>
  </w:style>
  <w:style w:type="character" w:customStyle="1" w:styleId="SprechblasentextZchn">
    <w:name w:val="Sprechblasentext Zchn"/>
    <w:basedOn w:val="Absatz-Standardschriftart"/>
    <w:link w:val="Sprechblasentext"/>
    <w:rsid w:val="002F2296"/>
    <w:rPr>
      <w:rFonts w:ascii="Lucida Grande" w:eastAsia="Times New Roman" w:hAnsi="Lucida Grande" w:cs="Lucida Grande"/>
      <w:sz w:val="18"/>
      <w:szCs w:val="18"/>
    </w:rPr>
  </w:style>
  <w:style w:type="character" w:styleId="Fett">
    <w:name w:val="Strong"/>
    <w:basedOn w:val="Absatz-Standardschriftart"/>
    <w:qFormat/>
    <w:rsid w:val="002F2296"/>
    <w:rPr>
      <w:b/>
      <w:bCs/>
    </w:rPr>
  </w:style>
  <w:style w:type="paragraph" w:styleId="StandardWeb">
    <w:name w:val="Normal (Web)"/>
    <w:basedOn w:val="Standard"/>
    <w:uiPriority w:val="99"/>
    <w:unhideWhenUsed/>
    <w:rsid w:val="00BA38DE"/>
    <w:pPr>
      <w:spacing w:before="100" w:beforeAutospacing="1" w:after="100" w:afterAutospacing="1"/>
    </w:pPr>
    <w:rPr>
      <w:rFonts w:ascii="Times New Roman" w:eastAsia="Times New Roman" w:hAnsi="Times New Roman" w:cs="Times New Roman"/>
      <w:sz w:val="24"/>
    </w:rPr>
  </w:style>
  <w:style w:type="paragraph" w:styleId="Funotentext">
    <w:name w:val="footnote text"/>
    <w:basedOn w:val="Standard"/>
    <w:link w:val="FunotentextZchn"/>
    <w:uiPriority w:val="99"/>
    <w:unhideWhenUsed/>
    <w:rsid w:val="00F12D54"/>
    <w:rPr>
      <w:sz w:val="24"/>
    </w:rPr>
  </w:style>
  <w:style w:type="character" w:customStyle="1" w:styleId="FunotentextZchn">
    <w:name w:val="Fußnotentext Zchn"/>
    <w:basedOn w:val="Absatz-Standardschriftart"/>
    <w:link w:val="Funotentext"/>
    <w:uiPriority w:val="99"/>
    <w:rsid w:val="00F12D54"/>
  </w:style>
  <w:style w:type="character" w:styleId="Funotenzeichen">
    <w:name w:val="footnote reference"/>
    <w:basedOn w:val="Absatz-Standardschriftart"/>
    <w:uiPriority w:val="99"/>
    <w:unhideWhenUsed/>
    <w:rsid w:val="00F12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482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image" Target="media/image3.jpeg"/><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hyperlink" Target="http://www.amazon.de/lustige-Flummis-H&#252;pfball-Farbwechsel-leuchten/dp/B00HMCUT3C/ref=sr_1_1?ie=UTF8&amp;qid=1451987107&amp;sr=8-1&amp;keywords=h&#252;pfball+blinken" TargetMode="External"/><Relationship Id="rId42" Type="http://schemas.openxmlformats.org/officeDocument/2006/relationships/header" Target="header2.xm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edbull.com/de/de/bike/stories/1331634308411/bmx-trick-tipp-mit-bruno-hoffmann-&#8211;-manual?items=1331634308411,1331634070063,1331633060885,1331633036375" TargetMode="External"/><Relationship Id="rId2" Type="http://schemas.openxmlformats.org/officeDocument/2006/relationships/hyperlink" Target="http://www.redbull.com/de/de/bike/stories/1331634308411/bmx-trick-tipp-mit-bruno-hoffmann-&#8211;-manual?items=1331634308411,1331634070063,1331633060885,13316330363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tephan/Documents/Benutzerdefinierte%20Office-Vorlagen/Dokumente_ZPG.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tephan:Schule:Physik:Klasse%208:Langzeitbelichtung:Materialien:v-t-Diagramm%20(AB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rbeits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strRef>
              <c:f>Blatt1!$D$21</c:f>
              <c:strCache>
                <c:ptCount val="1"/>
                <c:pt idx="0">
                  <c:v>s in m</c:v>
                </c:pt>
              </c:strCache>
            </c:strRef>
          </c:tx>
          <c:spPr>
            <a:ln w="47625">
              <a:noFill/>
            </a:ln>
          </c:spPr>
          <c:xVal>
            <c:numRef>
              <c:f>Blatt1!$B$22:$B$31</c:f>
              <c:numCache>
                <c:formatCode>_-* #,##0.00_-;\-* #,##0.00_-;_-* "-"??_-;_-@_-</c:formatCode>
                <c:ptCount val="10"/>
                <c:pt idx="0">
                  <c:v>0.02</c:v>
                </c:pt>
                <c:pt idx="1">
                  <c:v>0.04</c:v>
                </c:pt>
                <c:pt idx="2">
                  <c:v>0.06</c:v>
                </c:pt>
                <c:pt idx="3">
                  <c:v>0.08</c:v>
                </c:pt>
                <c:pt idx="4">
                  <c:v>0.1</c:v>
                </c:pt>
                <c:pt idx="5">
                  <c:v>0.12</c:v>
                </c:pt>
                <c:pt idx="6">
                  <c:v>0.14</c:v>
                </c:pt>
                <c:pt idx="7">
                  <c:v>0.16</c:v>
                </c:pt>
                <c:pt idx="8">
                  <c:v>0.18</c:v>
                </c:pt>
                <c:pt idx="9">
                  <c:v>0.2</c:v>
                </c:pt>
              </c:numCache>
            </c:numRef>
          </c:xVal>
          <c:yVal>
            <c:numRef>
              <c:f>Blatt1!$D$22:$D$31</c:f>
              <c:numCache>
                <c:formatCode>_-* #,##0.00_-;\-* #,##0.00_-;_-* "-"??_-;_-@_-</c:formatCode>
                <c:ptCount val="10"/>
                <c:pt idx="0">
                  <c:v>0.01538</c:v>
                </c:pt>
                <c:pt idx="1">
                  <c:v>0.04614</c:v>
                </c:pt>
                <c:pt idx="2">
                  <c:v>0.0769</c:v>
                </c:pt>
                <c:pt idx="3">
                  <c:v>0.11535</c:v>
                </c:pt>
                <c:pt idx="4">
                  <c:v>0.16918</c:v>
                </c:pt>
                <c:pt idx="5">
                  <c:v>0.25377</c:v>
                </c:pt>
                <c:pt idx="6">
                  <c:v>0.33836</c:v>
                </c:pt>
                <c:pt idx="7">
                  <c:v>0.44602</c:v>
                </c:pt>
                <c:pt idx="8">
                  <c:v>0.58444</c:v>
                </c:pt>
                <c:pt idx="9">
                  <c:v>0.70748</c:v>
                </c:pt>
              </c:numCache>
            </c:numRef>
          </c:yVal>
          <c:smooth val="0"/>
        </c:ser>
        <c:dLbls>
          <c:showLegendKey val="0"/>
          <c:showVal val="0"/>
          <c:showCatName val="0"/>
          <c:showSerName val="0"/>
          <c:showPercent val="0"/>
          <c:showBubbleSize val="0"/>
        </c:dLbls>
        <c:axId val="-2071711568"/>
        <c:axId val="-2071700624"/>
      </c:scatterChart>
      <c:valAx>
        <c:axId val="-2071711568"/>
        <c:scaling>
          <c:orientation val="minMax"/>
        </c:scaling>
        <c:delete val="0"/>
        <c:axPos val="b"/>
        <c:majorGridlines/>
        <c:minorGridlines/>
        <c:title>
          <c:tx>
            <c:rich>
              <a:bodyPr/>
              <a:lstStyle/>
              <a:p>
                <a:pPr>
                  <a:defRPr/>
                </a:pPr>
                <a:r>
                  <a:rPr lang="de-DE"/>
                  <a:t>t in s</a:t>
                </a:r>
              </a:p>
            </c:rich>
          </c:tx>
          <c:overlay val="0"/>
        </c:title>
        <c:numFmt formatCode="_-* #,##0.00_-;\-* #,##0.00_-;_-* &quot;-&quot;??_-;_-@_-" sourceLinked="1"/>
        <c:majorTickMark val="out"/>
        <c:minorTickMark val="none"/>
        <c:tickLblPos val="nextTo"/>
        <c:crossAx val="-2071700624"/>
        <c:crosses val="autoZero"/>
        <c:crossBetween val="midCat"/>
      </c:valAx>
      <c:valAx>
        <c:axId val="-2071700624"/>
        <c:scaling>
          <c:orientation val="minMax"/>
          <c:min val="0.0"/>
        </c:scaling>
        <c:delete val="0"/>
        <c:axPos val="l"/>
        <c:majorGridlines/>
        <c:minorGridlines/>
        <c:title>
          <c:tx>
            <c:rich>
              <a:bodyPr/>
              <a:lstStyle/>
              <a:p>
                <a:pPr>
                  <a:defRPr/>
                </a:pPr>
                <a:r>
                  <a:rPr lang="de-DE"/>
                  <a:t>s in m</a:t>
                </a:r>
              </a:p>
              <a:p>
                <a:pPr>
                  <a:defRPr/>
                </a:pPr>
                <a:endParaRPr lang="de-DE"/>
              </a:p>
            </c:rich>
          </c:tx>
          <c:overlay val="0"/>
        </c:title>
        <c:numFmt formatCode="_-* #,##0.00_-;\-* #,##0.00_-;_-* &quot;-&quot;??_-;_-@_-" sourceLinked="1"/>
        <c:majorTickMark val="out"/>
        <c:minorTickMark val="none"/>
        <c:tickLblPos val="nextTo"/>
        <c:crossAx val="-207171156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strRef>
              <c:f>Blatt1!$C$3</c:f>
              <c:strCache>
                <c:ptCount val="1"/>
                <c:pt idx="0">
                  <c:v>v in m/s</c:v>
                </c:pt>
              </c:strCache>
            </c:strRef>
          </c:tx>
          <c:spPr>
            <a:ln w="47625">
              <a:noFill/>
            </a:ln>
          </c:spPr>
          <c:xVal>
            <c:numRef>
              <c:f>Blatt1!$B$4:$B$13</c:f>
              <c:numCache>
                <c:formatCode>General</c:formatCode>
                <c:ptCount val="10"/>
                <c:pt idx="0">
                  <c:v>0.02</c:v>
                </c:pt>
                <c:pt idx="1">
                  <c:v>0.04</c:v>
                </c:pt>
                <c:pt idx="2">
                  <c:v>0.06</c:v>
                </c:pt>
                <c:pt idx="3">
                  <c:v>0.08</c:v>
                </c:pt>
                <c:pt idx="4">
                  <c:v>0.1</c:v>
                </c:pt>
                <c:pt idx="5">
                  <c:v>0.12</c:v>
                </c:pt>
                <c:pt idx="6">
                  <c:v>0.14</c:v>
                </c:pt>
                <c:pt idx="7">
                  <c:v>0.16</c:v>
                </c:pt>
                <c:pt idx="8">
                  <c:v>0.18</c:v>
                </c:pt>
                <c:pt idx="9">
                  <c:v>0.2</c:v>
                </c:pt>
              </c:numCache>
            </c:numRef>
          </c:xVal>
          <c:yVal>
            <c:numRef>
              <c:f>Blatt1!$C$4:$C$13</c:f>
              <c:numCache>
                <c:formatCode>_-* #,##0.00_-;\-* #,##0.00_-;_-* "-"??_-;_-@_-</c:formatCode>
                <c:ptCount val="10"/>
                <c:pt idx="0">
                  <c:v>1.54</c:v>
                </c:pt>
                <c:pt idx="1">
                  <c:v>1.92</c:v>
                </c:pt>
                <c:pt idx="2">
                  <c:v>2.31</c:v>
                </c:pt>
                <c:pt idx="3">
                  <c:v>2.69</c:v>
                </c:pt>
                <c:pt idx="4">
                  <c:v>3.08</c:v>
                </c:pt>
                <c:pt idx="5">
                  <c:v>3.46</c:v>
                </c:pt>
                <c:pt idx="6">
                  <c:v>3.85</c:v>
                </c:pt>
                <c:pt idx="7">
                  <c:v>4.0</c:v>
                </c:pt>
                <c:pt idx="8">
                  <c:v>4.609999999999998</c:v>
                </c:pt>
                <c:pt idx="9">
                  <c:v>4.769999999999999</c:v>
                </c:pt>
              </c:numCache>
            </c:numRef>
          </c:yVal>
          <c:smooth val="0"/>
        </c:ser>
        <c:dLbls>
          <c:showLegendKey val="0"/>
          <c:showVal val="0"/>
          <c:showCatName val="0"/>
          <c:showSerName val="0"/>
          <c:showPercent val="0"/>
          <c:showBubbleSize val="0"/>
        </c:dLbls>
        <c:axId val="-2071652544"/>
        <c:axId val="-2071647200"/>
      </c:scatterChart>
      <c:valAx>
        <c:axId val="-2071652544"/>
        <c:scaling>
          <c:orientation val="minMax"/>
        </c:scaling>
        <c:delete val="0"/>
        <c:axPos val="b"/>
        <c:majorGridlines/>
        <c:minorGridlines/>
        <c:title>
          <c:tx>
            <c:rich>
              <a:bodyPr/>
              <a:lstStyle/>
              <a:p>
                <a:pPr>
                  <a:defRPr/>
                </a:pPr>
                <a:r>
                  <a:rPr lang="de-DE"/>
                  <a:t>t in s</a:t>
                </a:r>
              </a:p>
            </c:rich>
          </c:tx>
          <c:overlay val="0"/>
        </c:title>
        <c:numFmt formatCode="General" sourceLinked="1"/>
        <c:majorTickMark val="out"/>
        <c:minorTickMark val="none"/>
        <c:tickLblPos val="nextTo"/>
        <c:crossAx val="-2071647200"/>
        <c:crosses val="autoZero"/>
        <c:crossBetween val="midCat"/>
      </c:valAx>
      <c:valAx>
        <c:axId val="-2071647200"/>
        <c:scaling>
          <c:orientation val="minMax"/>
        </c:scaling>
        <c:delete val="0"/>
        <c:axPos val="l"/>
        <c:majorGridlines/>
        <c:minorGridlines/>
        <c:title>
          <c:tx>
            <c:rich>
              <a:bodyPr/>
              <a:lstStyle/>
              <a:p>
                <a:pPr>
                  <a:defRPr/>
                </a:pPr>
                <a:r>
                  <a:rPr lang="de-DE"/>
                  <a:t>v in m/s</a:t>
                </a:r>
              </a:p>
            </c:rich>
          </c:tx>
          <c:overlay val="0"/>
        </c:title>
        <c:numFmt formatCode="_-* #,##0.00_-;\-* #,##0.00_-;_-* &quot;-&quot;??_-;_-@_-" sourceLinked="1"/>
        <c:majorTickMark val="out"/>
        <c:minorTickMark val="none"/>
        <c:tickLblPos val="nextTo"/>
        <c:crossAx val="-207165254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AAB95C-9D03-2548-94BA-A55BF2F4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Dokumente_ZPG.dotx</Template>
  <TotalTime>0</TotalTime>
  <Pages>25</Pages>
  <Words>5073</Words>
  <Characters>31961</Characters>
  <Application>Microsoft Macintosh Word</Application>
  <DocSecurity>0</DocSecurity>
  <Lines>266</Lines>
  <Paragraphs>73</Paragraphs>
  <ScaleCrop>false</ScaleCrop>
  <HeadingPairs>
    <vt:vector size="2" baseType="variant">
      <vt:variant>
        <vt:lpstr>Titel</vt:lpstr>
      </vt:variant>
      <vt:variant>
        <vt:i4>1</vt:i4>
      </vt:variant>
    </vt:vector>
  </HeadingPairs>
  <TitlesOfParts>
    <vt:vector size="1" baseType="lpstr">
      <vt:lpstr/>
    </vt:vector>
  </TitlesOfParts>
  <Company>Kepler-Gymnasium Tübingen</Company>
  <LinksUpToDate>false</LinksUpToDate>
  <CharactersWithSpaces>36961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Juchem</dc:creator>
  <cp:keywords/>
  <dc:description/>
  <cp:lastModifiedBy>Stephan Juchem</cp:lastModifiedBy>
  <cp:revision>45</cp:revision>
  <dcterms:created xsi:type="dcterms:W3CDTF">2015-09-23T14:05:00Z</dcterms:created>
  <dcterms:modified xsi:type="dcterms:W3CDTF">2016-01-06T11:09:00Z</dcterms:modified>
</cp:coreProperties>
</file>