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7C5490" w:rsidRPr="007C5490" w14:paraId="1C66D27A" w14:textId="77777777" w:rsidTr="00CB76EC">
        <w:tc>
          <w:tcPr>
            <w:tcW w:w="9778" w:type="dxa"/>
            <w:gridSpan w:val="2"/>
            <w:tcBorders>
              <w:bottom w:val="single" w:sz="4" w:space="0" w:color="auto"/>
            </w:tcBorders>
            <w:shd w:val="clear" w:color="auto" w:fill="99CCFF"/>
          </w:tcPr>
          <w:p w14:paraId="0CCC8068" w14:textId="6C5C2810" w:rsidR="007C5490" w:rsidRPr="007C5490" w:rsidRDefault="006D6B64" w:rsidP="00EF132F">
            <w:pPr>
              <w:spacing w:before="1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</w:t>
            </w:r>
            <w:r w:rsidR="00EF132F">
              <w:rPr>
                <w:b/>
                <w:sz w:val="28"/>
              </w:rPr>
              <w:t>07</w:t>
            </w:r>
            <w:r w:rsidR="007C5490" w:rsidRPr="007C5490">
              <w:rPr>
                <w:b/>
                <w:sz w:val="28"/>
              </w:rPr>
              <w:t xml:space="preserve"> </w:t>
            </w:r>
            <w:r w:rsidR="00EF132F">
              <w:rPr>
                <w:b/>
                <w:sz w:val="28"/>
              </w:rPr>
              <w:t>Volumen</w:t>
            </w:r>
          </w:p>
        </w:tc>
      </w:tr>
      <w:tr w:rsidR="00997560" w:rsidRPr="007C5490" w14:paraId="03BCB488" w14:textId="77777777" w:rsidTr="00CB76EC">
        <w:tc>
          <w:tcPr>
            <w:tcW w:w="9778" w:type="dxa"/>
            <w:gridSpan w:val="2"/>
            <w:tcBorders>
              <w:bottom w:val="nil"/>
            </w:tcBorders>
            <w:shd w:val="clear" w:color="auto" w:fill="CCFFFF"/>
          </w:tcPr>
          <w:p w14:paraId="7CFFFDE8" w14:textId="64E50960" w:rsidR="00997560" w:rsidRPr="007C5490" w:rsidRDefault="00997560" w:rsidP="00CB76EC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Zentrale Frage</w:t>
            </w:r>
            <w:r w:rsidRPr="007C5490">
              <w:rPr>
                <w:b/>
              </w:rPr>
              <w:t>:</w:t>
            </w:r>
          </w:p>
        </w:tc>
      </w:tr>
      <w:tr w:rsidR="00997560" w14:paraId="41E55BF9" w14:textId="77777777" w:rsidTr="00CB76EC">
        <w:tc>
          <w:tcPr>
            <w:tcW w:w="9778" w:type="dxa"/>
            <w:gridSpan w:val="2"/>
            <w:tcBorders>
              <w:top w:val="nil"/>
            </w:tcBorders>
            <w:shd w:val="clear" w:color="auto" w:fill="CCFFFF"/>
          </w:tcPr>
          <w:p w14:paraId="6A6F10D3" w14:textId="25234D25" w:rsidR="00997560" w:rsidRPr="007C5490" w:rsidRDefault="00997560" w:rsidP="00EF132F">
            <w:pPr>
              <w:pStyle w:val="Listenabsatz"/>
              <w:ind w:left="0"/>
              <w:jc w:val="center"/>
            </w:pPr>
            <w:r>
              <w:t>„</w:t>
            </w:r>
            <w:r w:rsidR="0024220D">
              <w:t xml:space="preserve">Wie bestimmt man </w:t>
            </w:r>
            <w:r w:rsidR="00EF132F">
              <w:t>den Rauminhalt</w:t>
            </w:r>
            <w:r w:rsidR="0024220D">
              <w:t xml:space="preserve"> eines Körpers</w:t>
            </w:r>
            <w:r w:rsidR="00DF14D3">
              <w:t>?</w:t>
            </w:r>
            <w:r>
              <w:t>“</w:t>
            </w:r>
          </w:p>
        </w:tc>
      </w:tr>
      <w:tr w:rsidR="007C5490" w:rsidRPr="007C5490" w14:paraId="407B42D4" w14:textId="77777777" w:rsidTr="002B5A22">
        <w:tc>
          <w:tcPr>
            <w:tcW w:w="4889" w:type="dxa"/>
            <w:tcBorders>
              <w:bottom w:val="nil"/>
            </w:tcBorders>
            <w:shd w:val="clear" w:color="auto" w:fill="CCFFCC"/>
          </w:tcPr>
          <w:p w14:paraId="2FA54ABE" w14:textId="319B281F" w:rsidR="007C5490" w:rsidRPr="007C5490" w:rsidRDefault="007C5490" w:rsidP="007C5490">
            <w:pPr>
              <w:spacing w:before="120"/>
              <w:jc w:val="center"/>
              <w:rPr>
                <w:b/>
              </w:rPr>
            </w:pPr>
            <w:r w:rsidRPr="007C5490">
              <w:rPr>
                <w:b/>
              </w:rPr>
              <w:t>Material:</w:t>
            </w:r>
          </w:p>
        </w:tc>
        <w:tc>
          <w:tcPr>
            <w:tcW w:w="4889" w:type="dxa"/>
            <w:tcBorders>
              <w:bottom w:val="nil"/>
            </w:tcBorders>
            <w:shd w:val="clear" w:color="auto" w:fill="FFCC99"/>
          </w:tcPr>
          <w:p w14:paraId="73312C3E" w14:textId="01F1DEEC" w:rsidR="007C5490" w:rsidRPr="007C5490" w:rsidRDefault="007C5490" w:rsidP="007C5490">
            <w:pPr>
              <w:spacing w:before="120"/>
              <w:jc w:val="center"/>
              <w:rPr>
                <w:b/>
              </w:rPr>
            </w:pPr>
            <w:r w:rsidRPr="007C5490">
              <w:rPr>
                <w:b/>
              </w:rPr>
              <w:t>Ziele:</w:t>
            </w:r>
          </w:p>
        </w:tc>
      </w:tr>
      <w:tr w:rsidR="007C5490" w14:paraId="2DEB0C95" w14:textId="77777777" w:rsidTr="00022A08">
        <w:trPr>
          <w:trHeight w:val="3320"/>
        </w:trPr>
        <w:tc>
          <w:tcPr>
            <w:tcW w:w="4889" w:type="dxa"/>
            <w:tcBorders>
              <w:top w:val="nil"/>
              <w:bottom w:val="single" w:sz="4" w:space="0" w:color="auto"/>
            </w:tcBorders>
            <w:shd w:val="clear" w:color="auto" w:fill="CCFFCC"/>
          </w:tcPr>
          <w:p w14:paraId="6395B945" w14:textId="02D72976" w:rsidR="00DF14D3" w:rsidRDefault="00D206BD" w:rsidP="00847D4B">
            <w:pPr>
              <w:pStyle w:val="Listenabsatz"/>
              <w:numPr>
                <w:ilvl w:val="0"/>
                <w:numId w:val="7"/>
              </w:numPr>
              <w:spacing w:after="240"/>
            </w:pPr>
            <w:r>
              <w:t>Arbeitsblätter</w:t>
            </w:r>
            <w:r w:rsidR="00DF14D3">
              <w:t xml:space="preserve"> (Kopiervorlage</w:t>
            </w:r>
            <w:r>
              <w:t>n</w:t>
            </w:r>
            <w:r w:rsidR="00DF14D3">
              <w:t>)</w:t>
            </w:r>
          </w:p>
          <w:p w14:paraId="4C4B860E" w14:textId="77777777" w:rsidR="00D206BD" w:rsidRDefault="00D206BD" w:rsidP="00D206BD">
            <w:pPr>
              <w:pStyle w:val="Listenabsatz"/>
              <w:ind w:left="360"/>
            </w:pPr>
          </w:p>
          <w:p w14:paraId="410A89E6" w14:textId="53126B4C" w:rsidR="008127C3" w:rsidRDefault="008127C3" w:rsidP="00847D4B">
            <w:pPr>
              <w:pStyle w:val="Listenabsatz"/>
              <w:numPr>
                <w:ilvl w:val="0"/>
                <w:numId w:val="7"/>
              </w:numPr>
            </w:pPr>
            <w:r>
              <w:t>Überlaufgefäß</w:t>
            </w:r>
          </w:p>
          <w:p w14:paraId="646CE7EE" w14:textId="7A60DD6C" w:rsidR="008127C3" w:rsidRDefault="008127C3" w:rsidP="00847D4B">
            <w:pPr>
              <w:pStyle w:val="Listenabsatz"/>
              <w:numPr>
                <w:ilvl w:val="0"/>
                <w:numId w:val="7"/>
              </w:numPr>
            </w:pPr>
            <w:r>
              <w:t>Auffanggefäß</w:t>
            </w:r>
          </w:p>
          <w:p w14:paraId="3DFA148C" w14:textId="3DF326EF" w:rsidR="008B7487" w:rsidRDefault="008B7487" w:rsidP="00847D4B">
            <w:pPr>
              <w:pStyle w:val="Listenabsatz"/>
              <w:numPr>
                <w:ilvl w:val="0"/>
                <w:numId w:val="7"/>
              </w:numPr>
            </w:pPr>
            <w:r>
              <w:t>Messzylinder</w:t>
            </w:r>
          </w:p>
          <w:p w14:paraId="6A069E62" w14:textId="41911704" w:rsidR="00D206BD" w:rsidRDefault="00D206BD" w:rsidP="00847D4B">
            <w:pPr>
              <w:pStyle w:val="Listenabsatz"/>
              <w:numPr>
                <w:ilvl w:val="0"/>
                <w:numId w:val="7"/>
              </w:numPr>
            </w:pPr>
            <w:r>
              <w:t xml:space="preserve">verschiedene </w:t>
            </w:r>
            <w:r w:rsidR="00CA6522">
              <w:t xml:space="preserve">unregelmäßig geformte </w:t>
            </w:r>
            <w:r>
              <w:t>Gegenstände</w:t>
            </w:r>
          </w:p>
          <w:p w14:paraId="568A7F66" w14:textId="1592FD0D" w:rsidR="00847D4B" w:rsidRDefault="00847D4B" w:rsidP="00847D4B">
            <w:pPr>
              <w:pStyle w:val="Listenabsatz"/>
              <w:numPr>
                <w:ilvl w:val="0"/>
                <w:numId w:val="7"/>
              </w:numPr>
            </w:pPr>
            <w:r>
              <w:t>Quader (z.B. aus Holz)</w:t>
            </w:r>
          </w:p>
          <w:p w14:paraId="0EF6680E" w14:textId="1E02AA85" w:rsidR="008B7487" w:rsidRDefault="008B7487" w:rsidP="00847D4B">
            <w:pPr>
              <w:pStyle w:val="Listenabsatz"/>
              <w:numPr>
                <w:ilvl w:val="0"/>
                <w:numId w:val="7"/>
              </w:numPr>
            </w:pPr>
            <w:r>
              <w:t>kleine Stahlkugeln</w:t>
            </w:r>
          </w:p>
          <w:p w14:paraId="5D19133C" w14:textId="77777777" w:rsidR="008127C3" w:rsidRDefault="008127C3" w:rsidP="008127C3">
            <w:pPr>
              <w:pStyle w:val="Listenabsatz"/>
              <w:ind w:left="360"/>
            </w:pPr>
          </w:p>
          <w:p w14:paraId="28A1A505" w14:textId="4302A321" w:rsidR="00CA6522" w:rsidRDefault="00D206BD" w:rsidP="00847D4B">
            <w:pPr>
              <w:pStyle w:val="Listenabsatz"/>
              <w:numPr>
                <w:ilvl w:val="0"/>
                <w:numId w:val="7"/>
              </w:numPr>
            </w:pPr>
            <w:r>
              <w:t xml:space="preserve">verschiedene </w:t>
            </w:r>
            <w:r w:rsidR="00CA6522">
              <w:t xml:space="preserve">quaderförmige </w:t>
            </w:r>
            <w:r>
              <w:t>Gegenstände</w:t>
            </w:r>
            <w:r w:rsidR="00847D4B">
              <w:t xml:space="preserve"> (z.B. Butterpäckchen, Milchpackung, ...)</w:t>
            </w:r>
          </w:p>
          <w:p w14:paraId="6916BEC6" w14:textId="0C9F5B73" w:rsidR="00CA6522" w:rsidRDefault="00CA6522" w:rsidP="00847D4B">
            <w:pPr>
              <w:pStyle w:val="Listenabsatz"/>
              <w:numPr>
                <w:ilvl w:val="0"/>
                <w:numId w:val="7"/>
              </w:numPr>
            </w:pPr>
            <w:r>
              <w:t>Lineal</w:t>
            </w:r>
          </w:p>
          <w:p w14:paraId="0299C158" w14:textId="77777777" w:rsidR="00FE5654" w:rsidRDefault="00FE5654" w:rsidP="00FE5654">
            <w:pPr>
              <w:pStyle w:val="Listenabsatz"/>
              <w:ind w:left="360"/>
            </w:pPr>
          </w:p>
          <w:p w14:paraId="53BFA60B" w14:textId="1D292986" w:rsidR="00763039" w:rsidRPr="007C5490" w:rsidRDefault="00FE5654" w:rsidP="00847D4B">
            <w:pPr>
              <w:pStyle w:val="Listenabsatz"/>
              <w:numPr>
                <w:ilvl w:val="0"/>
                <w:numId w:val="7"/>
              </w:numPr>
            </w:pPr>
            <w:r>
              <w:t xml:space="preserve">verschiedene Gegenstände mit </w:t>
            </w:r>
            <w:r w:rsidR="008127C3">
              <w:t>Volumen</w:t>
            </w:r>
            <w:r>
              <w:t xml:space="preserve">angabe (z.B. Butterpäckchen, Wägestück, Müslipackung, Backpulver, </w:t>
            </w:r>
            <w:r w:rsidR="0080082B">
              <w:t xml:space="preserve">Postpaket, </w:t>
            </w:r>
            <w:r>
              <w:t>...)</w:t>
            </w:r>
          </w:p>
        </w:tc>
        <w:tc>
          <w:tcPr>
            <w:tcW w:w="4889" w:type="dxa"/>
            <w:tcBorders>
              <w:top w:val="nil"/>
              <w:bottom w:val="single" w:sz="4" w:space="0" w:color="auto"/>
            </w:tcBorders>
            <w:shd w:val="clear" w:color="auto" w:fill="FFCC99"/>
          </w:tcPr>
          <w:p w14:paraId="78A975A2" w14:textId="44BCDC36" w:rsidR="00DF14D3" w:rsidRDefault="008127C3" w:rsidP="00E97F26">
            <w:pPr>
              <w:pStyle w:val="Listenabsatz"/>
              <w:numPr>
                <w:ilvl w:val="0"/>
                <w:numId w:val="7"/>
              </w:numPr>
              <w:spacing w:after="240"/>
              <w:ind w:left="357" w:hanging="357"/>
            </w:pPr>
            <w:r>
              <w:t>Volumen</w:t>
            </w:r>
            <w:r w:rsidR="00D206BD">
              <w:t xml:space="preserve"> bestimmen mit </w:t>
            </w:r>
            <w:r>
              <w:t>Überlaufgefäß</w:t>
            </w:r>
          </w:p>
          <w:p w14:paraId="1A87A868" w14:textId="7F10D0DB" w:rsidR="008127C3" w:rsidRDefault="008127C3" w:rsidP="008127C3">
            <w:pPr>
              <w:pStyle w:val="Listenabsatz"/>
              <w:numPr>
                <w:ilvl w:val="0"/>
                <w:numId w:val="7"/>
              </w:numPr>
              <w:spacing w:after="240"/>
              <w:ind w:left="357" w:hanging="357"/>
            </w:pPr>
            <w:r>
              <w:t>Volumen bestimmen durch Ausrechnen</w:t>
            </w:r>
          </w:p>
          <w:p w14:paraId="7A51C477" w14:textId="640D7DF1" w:rsidR="00D206BD" w:rsidRPr="007C5490" w:rsidRDefault="008127C3" w:rsidP="008127C3">
            <w:pPr>
              <w:pStyle w:val="Listenabsatz"/>
              <w:numPr>
                <w:ilvl w:val="0"/>
                <w:numId w:val="7"/>
              </w:numPr>
              <w:spacing w:after="240"/>
              <w:ind w:left="357" w:hanging="357"/>
            </w:pPr>
            <w:r>
              <w:t xml:space="preserve">Volumen bestimmen </w:t>
            </w:r>
            <w:r w:rsidR="00D206BD">
              <w:t>durch Ablesen und Umrechnen</w:t>
            </w:r>
          </w:p>
        </w:tc>
      </w:tr>
      <w:tr w:rsidR="007C5490" w:rsidRPr="007C5490" w14:paraId="4E6BB52D" w14:textId="77777777" w:rsidTr="002B5A22">
        <w:tc>
          <w:tcPr>
            <w:tcW w:w="9778" w:type="dxa"/>
            <w:gridSpan w:val="2"/>
            <w:tcBorders>
              <w:bottom w:val="nil"/>
            </w:tcBorders>
            <w:shd w:val="clear" w:color="auto" w:fill="FFFF99"/>
          </w:tcPr>
          <w:p w14:paraId="35B7274E" w14:textId="1DFE6257" w:rsidR="007C5490" w:rsidRPr="007C5490" w:rsidRDefault="007C5490" w:rsidP="007C5490">
            <w:pPr>
              <w:spacing w:before="120"/>
              <w:jc w:val="center"/>
              <w:rPr>
                <w:b/>
              </w:rPr>
            </w:pPr>
            <w:r w:rsidRPr="007C5490">
              <w:rPr>
                <w:b/>
              </w:rPr>
              <w:t>Hinweise:</w:t>
            </w:r>
          </w:p>
        </w:tc>
      </w:tr>
      <w:tr w:rsidR="007C5490" w14:paraId="53F02996" w14:textId="77777777" w:rsidTr="002B5A22">
        <w:tc>
          <w:tcPr>
            <w:tcW w:w="9778" w:type="dxa"/>
            <w:gridSpan w:val="2"/>
            <w:tcBorders>
              <w:top w:val="nil"/>
            </w:tcBorders>
            <w:shd w:val="clear" w:color="auto" w:fill="FFFF99"/>
          </w:tcPr>
          <w:p w14:paraId="0EF2DE9B" w14:textId="25632EAF" w:rsidR="0080082B" w:rsidRDefault="0031052A" w:rsidP="000F37CD">
            <w:pPr>
              <w:pStyle w:val="Listenabsatz"/>
              <w:numPr>
                <w:ilvl w:val="0"/>
                <w:numId w:val="6"/>
              </w:numPr>
              <w:ind w:left="357" w:hanging="357"/>
              <w:contextualSpacing w:val="0"/>
            </w:pPr>
            <w:r>
              <w:t>Es kann arbeitsteilig gearbeitet werden oder in Form von Stationen.</w:t>
            </w:r>
          </w:p>
          <w:p w14:paraId="6902A31F" w14:textId="2E083D8C" w:rsidR="0031052A" w:rsidRDefault="0031052A" w:rsidP="000F37CD">
            <w:pPr>
              <w:pStyle w:val="Listenabsatz"/>
              <w:numPr>
                <w:ilvl w:val="0"/>
                <w:numId w:val="6"/>
              </w:numPr>
              <w:ind w:left="357" w:hanging="357"/>
              <w:contextualSpacing w:val="0"/>
            </w:pPr>
            <w:r>
              <w:t xml:space="preserve">Auch eine Differenzierung nach Leistung ist möglich. </w:t>
            </w:r>
          </w:p>
          <w:p w14:paraId="71D8D478" w14:textId="330747B6" w:rsidR="0031052A" w:rsidRDefault="0031052A" w:rsidP="001819BE">
            <w:pPr>
              <w:pStyle w:val="Listenabsatz"/>
              <w:numPr>
                <w:ilvl w:val="0"/>
                <w:numId w:val="6"/>
              </w:numPr>
              <w:ind w:left="357" w:hanging="357"/>
              <w:contextualSpacing w:val="0"/>
            </w:pPr>
            <w:r>
              <w:t>Wird arbeitsteilig gearbeitet, so bietet sich am Ende eine Präsentation der Gruppenergebnisse an.</w:t>
            </w:r>
          </w:p>
          <w:p w14:paraId="2B9F9E21" w14:textId="6338B920" w:rsidR="0031052A" w:rsidRDefault="0031052A" w:rsidP="0031052A">
            <w:pPr>
              <w:pStyle w:val="Listenabsatz"/>
              <w:numPr>
                <w:ilvl w:val="0"/>
                <w:numId w:val="6"/>
              </w:numPr>
              <w:ind w:left="357" w:hanging="357"/>
              <w:contextualSpacing w:val="0"/>
            </w:pPr>
            <w:r>
              <w:t>Bei</w:t>
            </w:r>
            <w:r w:rsidR="00F937C3">
              <w:t>m Überlaufgefäß</w:t>
            </w:r>
            <w:r>
              <w:t xml:space="preserve"> sollen möglichst solche Gegenstände ausgesucht werden, die das Spektrum des </w:t>
            </w:r>
            <w:r w:rsidR="00F937C3">
              <w:t xml:space="preserve">Gefäßes </w:t>
            </w:r>
            <w:r>
              <w:t>möglichst aussch</w:t>
            </w:r>
            <w:r w:rsidR="00F937C3">
              <w:t>öpfen, also Gegenstände geringen, mittleren und großen Volumens</w:t>
            </w:r>
            <w:r>
              <w:t>.</w:t>
            </w:r>
          </w:p>
          <w:p w14:paraId="4945A8EF" w14:textId="3E5FA20F" w:rsidR="00685568" w:rsidRPr="00685568" w:rsidRDefault="008B7487" w:rsidP="00685568">
            <w:pPr>
              <w:pStyle w:val="Listenabsatz"/>
              <w:numPr>
                <w:ilvl w:val="0"/>
                <w:numId w:val="6"/>
              </w:numPr>
              <w:ind w:left="357" w:hanging="357"/>
              <w:contextualSpacing w:val="0"/>
            </w:pPr>
            <w:r>
              <w:t>Das</w:t>
            </w:r>
            <w:r w:rsidR="00685568" w:rsidRPr="00685568">
              <w:t xml:space="preserve"> </w:t>
            </w:r>
            <w:r>
              <w:t xml:space="preserve">Überlaufgefäß ist nur </w:t>
            </w:r>
            <w:r w:rsidR="00685568">
              <w:t>fü</w:t>
            </w:r>
            <w:r w:rsidR="00685568" w:rsidRPr="00685568">
              <w:t xml:space="preserve">r einen bestimmten </w:t>
            </w:r>
            <w:r>
              <w:t>Volumenbereich</w:t>
            </w:r>
            <w:r w:rsidR="00685568">
              <w:t xml:space="preserve"> verwendbar. D</w:t>
            </w:r>
            <w:r w:rsidR="00685568" w:rsidRPr="00685568">
              <w:t>ie Stahlkugeln haben ein zu kleine</w:t>
            </w:r>
            <w:r>
              <w:t>s</w:t>
            </w:r>
            <w:r w:rsidR="00685568" w:rsidRPr="00685568">
              <w:t xml:space="preserve"> </w:t>
            </w:r>
            <w:r>
              <w:t>Volumen</w:t>
            </w:r>
            <w:r w:rsidR="00685568" w:rsidRPr="00685568">
              <w:t xml:space="preserve">, um </w:t>
            </w:r>
            <w:r>
              <w:t>es</w:t>
            </w:r>
            <w:r w:rsidR="00685568" w:rsidRPr="00685568">
              <w:t xml:space="preserve"> mit </w:t>
            </w:r>
            <w:r>
              <w:t>dem Überlaufgefäß</w:t>
            </w:r>
            <w:r w:rsidR="00685568" w:rsidRPr="00685568">
              <w:t xml:space="preserve"> zu bestimmen. </w:t>
            </w:r>
            <w:r>
              <w:t xml:space="preserve">Dennoch </w:t>
            </w:r>
            <w:r w:rsidR="00685568">
              <w:t>lä</w:t>
            </w:r>
            <w:r w:rsidR="00685568" w:rsidRPr="00685568">
              <w:t xml:space="preserve">sst </w:t>
            </w:r>
            <w:r>
              <w:t xml:space="preserve">es </w:t>
            </w:r>
            <w:r w:rsidR="00685568" w:rsidRPr="00685568">
              <w:t xml:space="preserve">sich </w:t>
            </w:r>
            <w:r>
              <w:t>bestimmen:</w:t>
            </w:r>
            <w:r w:rsidR="00685568" w:rsidRPr="00685568">
              <w:t xml:space="preserve"> </w:t>
            </w:r>
            <w:r>
              <w:t>Das Volumen</w:t>
            </w:r>
            <w:r w:rsidR="00685568" w:rsidRPr="00685568">
              <w:t xml:space="preserve"> einer großen Anzahl von Kugeln dividiert durch die Anzahl ergibt </w:t>
            </w:r>
            <w:r>
              <w:t>das Volumen</w:t>
            </w:r>
            <w:r w:rsidR="00685568">
              <w:t xml:space="preserve"> einer einzelnen Kugel.</w:t>
            </w:r>
          </w:p>
          <w:p w14:paraId="6A4F8CD3" w14:textId="326D5DFE" w:rsidR="00E068E8" w:rsidRDefault="008B7487" w:rsidP="00422189">
            <w:pPr>
              <w:pStyle w:val="Listenabsatz"/>
              <w:numPr>
                <w:ilvl w:val="0"/>
                <w:numId w:val="6"/>
              </w:numPr>
              <w:ind w:left="357" w:hanging="357"/>
              <w:contextualSpacing w:val="0"/>
            </w:pPr>
            <w:r>
              <w:t>Beim Berechnen des Volumens von Quadern ist eine Absprache mit den parallel unterrichtenden Lehrkräften im Fach Mathematik unabdingbar</w:t>
            </w:r>
          </w:p>
          <w:p w14:paraId="21B5BBBE" w14:textId="1B93627D" w:rsidR="00422671" w:rsidRPr="007C5490" w:rsidRDefault="00422671" w:rsidP="00BB41CA">
            <w:pPr>
              <w:pStyle w:val="Listenabsatz"/>
              <w:numPr>
                <w:ilvl w:val="0"/>
                <w:numId w:val="6"/>
              </w:numPr>
              <w:ind w:left="357" w:hanging="357"/>
              <w:contextualSpacing w:val="0"/>
            </w:pPr>
            <w:r>
              <w:t>Beim Ablese-Auftrag sollten Gegenstände gewählt werden, die auch ungewöhnliche Angaben umfassen (</w:t>
            </w:r>
            <w:r w:rsidR="00BB41CA">
              <w:t xml:space="preserve">Deziliter, </w:t>
            </w:r>
            <w:r>
              <w:t>Milli</w:t>
            </w:r>
            <w:r w:rsidR="00BB41CA">
              <w:t>liter</w:t>
            </w:r>
            <w:r>
              <w:t>, ...)</w:t>
            </w:r>
          </w:p>
        </w:tc>
      </w:tr>
    </w:tbl>
    <w:p w14:paraId="09D91868" w14:textId="77777777" w:rsidR="007C5490" w:rsidRDefault="007C5490">
      <w:pPr>
        <w:spacing w:after="0"/>
      </w:pPr>
      <w:r>
        <w:br w:type="page"/>
      </w:r>
    </w:p>
    <w:p w14:paraId="22388465" w14:textId="26A49AFA" w:rsidR="00511394" w:rsidRDefault="00520E74" w:rsidP="00511394">
      <w:pPr>
        <w:pStyle w:val="berschrift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A7AB66D" wp14:editId="1B522745">
            <wp:simplePos x="0" y="0"/>
            <wp:positionH relativeFrom="column">
              <wp:posOffset>3724910</wp:posOffset>
            </wp:positionH>
            <wp:positionV relativeFrom="paragraph">
              <wp:posOffset>450850</wp:posOffset>
            </wp:positionV>
            <wp:extent cx="2404745" cy="1803400"/>
            <wp:effectExtent l="25400" t="25400" r="109855" b="101600"/>
            <wp:wrapSquare wrapText="bothSides"/>
            <wp:docPr id="2" name="Bild 2" descr="Macintosh HD:Users:fk:Dropbox:Aktuell:2015-05-13 ZPG BNT:Schwimmen Schweben Sinken:07 Volumen Bil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Macintosh HD:Users:fk:Dropbox:Aktuell:2015-05-13 ZPG BNT:Schwimmen Schweben Sinken:07 Volumen Bild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4745" cy="180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394">
        <w:t xml:space="preserve">„Wie bestimmt man </w:t>
      </w:r>
      <w:r w:rsidR="00847D4B">
        <w:t>das Volumen</w:t>
      </w:r>
      <w:r w:rsidR="00511394">
        <w:t xml:space="preserve"> eines Körpers?“</w:t>
      </w:r>
    </w:p>
    <w:p w14:paraId="6D3BDAE0" w14:textId="73B94BFA" w:rsidR="00511394" w:rsidRPr="00B67B1E" w:rsidRDefault="00511394" w:rsidP="00511394">
      <w:pPr>
        <w:rPr>
          <w:b/>
        </w:rPr>
      </w:pPr>
      <w:r>
        <w:rPr>
          <w:b/>
        </w:rPr>
        <w:t>Was brauchen wir?</w:t>
      </w:r>
    </w:p>
    <w:p w14:paraId="24EE5259" w14:textId="77777777" w:rsidR="00520E74" w:rsidRDefault="00520E74" w:rsidP="00520E74">
      <w:pPr>
        <w:pStyle w:val="Listenabsatz"/>
        <w:numPr>
          <w:ilvl w:val="0"/>
          <w:numId w:val="8"/>
        </w:numPr>
      </w:pPr>
      <w:r>
        <w:t>Überlaufgefäß</w:t>
      </w:r>
    </w:p>
    <w:p w14:paraId="65D9D574" w14:textId="77777777" w:rsidR="00520E74" w:rsidRDefault="00520E74" w:rsidP="00520E74">
      <w:pPr>
        <w:pStyle w:val="Listenabsatz"/>
        <w:numPr>
          <w:ilvl w:val="0"/>
          <w:numId w:val="8"/>
        </w:numPr>
      </w:pPr>
      <w:r>
        <w:t>Auffanggefäß</w:t>
      </w:r>
    </w:p>
    <w:p w14:paraId="70DEBB06" w14:textId="77777777" w:rsidR="00520E74" w:rsidRDefault="00520E74" w:rsidP="00520E74">
      <w:pPr>
        <w:pStyle w:val="Listenabsatz"/>
        <w:numPr>
          <w:ilvl w:val="0"/>
          <w:numId w:val="8"/>
        </w:numPr>
      </w:pPr>
      <w:r>
        <w:t>verschiedene unregelmäßig geformte Gegenstände</w:t>
      </w:r>
    </w:p>
    <w:p w14:paraId="73BDADFA" w14:textId="701FAD2D" w:rsidR="00511394" w:rsidRDefault="00520E74" w:rsidP="00520E74">
      <w:pPr>
        <w:pStyle w:val="Listenabsatz"/>
        <w:numPr>
          <w:ilvl w:val="0"/>
          <w:numId w:val="8"/>
        </w:numPr>
      </w:pPr>
      <w:r>
        <w:t>Quader (z.B. aus Holz)</w:t>
      </w:r>
      <w:r w:rsidRPr="00520E74">
        <w:rPr>
          <w:noProof/>
        </w:rPr>
        <w:t xml:space="preserve"> </w:t>
      </w:r>
    </w:p>
    <w:p w14:paraId="4EC84B27" w14:textId="70152F0D" w:rsidR="00511394" w:rsidRPr="00905691" w:rsidRDefault="00511394" w:rsidP="00511394">
      <w:pPr>
        <w:rPr>
          <w:b/>
        </w:rPr>
      </w:pPr>
      <w:r>
        <w:rPr>
          <w:b/>
        </w:rPr>
        <w:t xml:space="preserve">Wie benutzt man </w:t>
      </w:r>
      <w:r w:rsidR="00520E74">
        <w:rPr>
          <w:b/>
        </w:rPr>
        <w:t>ein Überlaufgefäß</w:t>
      </w:r>
      <w:r w:rsidRPr="00905691">
        <w:rPr>
          <w:b/>
        </w:rPr>
        <w:t>?</w:t>
      </w:r>
    </w:p>
    <w:p w14:paraId="7F26722E" w14:textId="00D0720D" w:rsidR="00BA6441" w:rsidRDefault="00BA6441" w:rsidP="00BA6441">
      <w:pPr>
        <w:pStyle w:val="Listenabsatz"/>
        <w:numPr>
          <w:ilvl w:val="0"/>
          <w:numId w:val="35"/>
        </w:numPr>
      </w:pPr>
      <w:r>
        <w:t>D</w:t>
      </w:r>
      <w:r w:rsidRPr="00BA6441">
        <w:t xml:space="preserve">as </w:t>
      </w:r>
      <w:r>
        <w:t>Überlaufg</w:t>
      </w:r>
      <w:r w:rsidRPr="00BA6441">
        <w:t>ef</w:t>
      </w:r>
      <w:r>
        <w:t>ä</w:t>
      </w:r>
      <w:r w:rsidRPr="00BA6441">
        <w:t xml:space="preserve">ß </w:t>
      </w:r>
      <w:r>
        <w:t>wird mit Wasser gefüllt</w:t>
      </w:r>
    </w:p>
    <w:p w14:paraId="79C750AB" w14:textId="46115FBC" w:rsidR="00BA6441" w:rsidRDefault="00BA6441" w:rsidP="00BA6441">
      <w:pPr>
        <w:pStyle w:val="Listenabsatz"/>
        <w:numPr>
          <w:ilvl w:val="0"/>
          <w:numId w:val="35"/>
        </w:numPr>
      </w:pPr>
      <w:r w:rsidRPr="00BA6441">
        <w:t xml:space="preserve">Dann wird der </w:t>
      </w:r>
      <w:r w:rsidR="00077AD8">
        <w:t>Körper</w:t>
      </w:r>
      <w:r>
        <w:t>, dessen Volumen be</w:t>
      </w:r>
      <w:r w:rsidRPr="00BA6441">
        <w:t xml:space="preserve">stimmt werden soll, in das </w:t>
      </w:r>
      <w:r>
        <w:t>Überlaufg</w:t>
      </w:r>
      <w:r w:rsidRPr="00BA6441">
        <w:t>ef</w:t>
      </w:r>
      <w:r>
        <w:t>ä</w:t>
      </w:r>
      <w:r w:rsidRPr="00BA6441">
        <w:t>ß eingetauc</w:t>
      </w:r>
      <w:r>
        <w:t>ht, so dass</w:t>
      </w:r>
      <w:r w:rsidRPr="00BA6441">
        <w:t xml:space="preserve"> er ganz </w:t>
      </w:r>
      <w:r>
        <w:t>mit Wasser bedeckt ist.</w:t>
      </w:r>
    </w:p>
    <w:p w14:paraId="435C6BAD" w14:textId="25F0B858" w:rsidR="00BA6441" w:rsidRDefault="00BA6441" w:rsidP="00BA6441">
      <w:pPr>
        <w:pStyle w:val="Listenabsatz"/>
        <w:numPr>
          <w:ilvl w:val="0"/>
          <w:numId w:val="8"/>
        </w:numPr>
      </w:pPr>
      <w:r>
        <w:t>Die überlaufende Wassermenge wird mit einem Auffanggefäß aufgefangen, bis aus dem seitli</w:t>
      </w:r>
      <w:r w:rsidRPr="00BA6441">
        <w:t xml:space="preserve">chen Ansatz </w:t>
      </w:r>
      <w:r>
        <w:t>des Überlaufg</w:t>
      </w:r>
      <w:r w:rsidRPr="00BA6441">
        <w:t>ef</w:t>
      </w:r>
      <w:r>
        <w:t xml:space="preserve">äßes </w:t>
      </w:r>
      <w:r w:rsidRPr="00BA6441">
        <w:t>kein Tropfen mehr herausf</w:t>
      </w:r>
      <w:r>
        <w:t>ä</w:t>
      </w:r>
      <w:r w:rsidRPr="00BA6441">
        <w:t>llt.</w:t>
      </w:r>
    </w:p>
    <w:p w14:paraId="21B9F279" w14:textId="34298421" w:rsidR="00511394" w:rsidRDefault="00BA6441" w:rsidP="00BA6441">
      <w:pPr>
        <w:pStyle w:val="Listenabsatz"/>
        <w:numPr>
          <w:ilvl w:val="0"/>
          <w:numId w:val="35"/>
        </w:numPr>
      </w:pPr>
      <w:r>
        <w:t xml:space="preserve">Die übergelaufene Wassermenge </w:t>
      </w:r>
      <w:r w:rsidRPr="00BA6441">
        <w:t>wird in</w:t>
      </w:r>
      <w:r w:rsidR="008B7487">
        <w:t xml:space="preserve"> einem Mess</w:t>
      </w:r>
      <w:r>
        <w:t>zylinder aufgefangen. Sie en</w:t>
      </w:r>
      <w:r w:rsidR="008B7487">
        <w:t>t</w:t>
      </w:r>
      <w:r>
        <w:t xml:space="preserve">spricht </w:t>
      </w:r>
      <w:r w:rsidRPr="00BA6441">
        <w:t>dem Volumen des ei</w:t>
      </w:r>
      <w:r>
        <w:t xml:space="preserve">ngetauchten </w:t>
      </w:r>
      <w:r w:rsidR="00077AD8">
        <w:t>Körpers</w:t>
      </w:r>
      <w:r>
        <w:t>.</w:t>
      </w:r>
    </w:p>
    <w:p w14:paraId="50A61516" w14:textId="77777777" w:rsidR="00511394" w:rsidRPr="00B67B1E" w:rsidRDefault="00511394" w:rsidP="00511394">
      <w:pPr>
        <w:rPr>
          <w:b/>
        </w:rPr>
      </w:pPr>
      <w:r>
        <w:rPr>
          <w:b/>
        </w:rPr>
        <w:t>Was sollen wir tun?</w:t>
      </w:r>
    </w:p>
    <w:p w14:paraId="0E83BED1" w14:textId="5669E4BB" w:rsidR="00511394" w:rsidRDefault="00511394" w:rsidP="006A0F71">
      <w:pPr>
        <w:pStyle w:val="Listenabsatz"/>
        <w:numPr>
          <w:ilvl w:val="0"/>
          <w:numId w:val="36"/>
        </w:numPr>
      </w:pPr>
      <w:r>
        <w:t xml:space="preserve">Bestimmt </w:t>
      </w:r>
      <w:r w:rsidR="00F11E51">
        <w:t>das Volumen</w:t>
      </w:r>
      <w:r w:rsidR="006A0F71">
        <w:t xml:space="preserve"> der </w:t>
      </w:r>
      <w:r w:rsidR="00077AD8">
        <w:t xml:space="preserve">Körper </w:t>
      </w:r>
      <w:r w:rsidR="006A0F71">
        <w:t>mit dem</w:t>
      </w:r>
      <w:r>
        <w:t xml:space="preserve"> </w:t>
      </w:r>
      <w:r w:rsidR="001819BE">
        <w:t>Überlaufgefäß!</w:t>
      </w:r>
    </w:p>
    <w:tbl>
      <w:tblPr>
        <w:tblStyle w:val="Tabellenraster"/>
        <w:tblW w:w="3056" w:type="pct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11"/>
        <w:gridCol w:w="3012"/>
      </w:tblGrid>
      <w:tr w:rsidR="00856D85" w14:paraId="76D510EC" w14:textId="77777777" w:rsidTr="00856D85">
        <w:tc>
          <w:tcPr>
            <w:tcW w:w="2500" w:type="pct"/>
            <w:vAlign w:val="center"/>
          </w:tcPr>
          <w:p w14:paraId="6F3C18E3" w14:textId="2FE10E3A" w:rsidR="00856D85" w:rsidRPr="00BB41CA" w:rsidRDefault="00077AD8" w:rsidP="00511394">
            <w:pPr>
              <w:jc w:val="center"/>
              <w:rPr>
                <w:b/>
              </w:rPr>
            </w:pPr>
            <w:r w:rsidRPr="00BB41CA">
              <w:rPr>
                <w:b/>
              </w:rPr>
              <w:t>Körper</w:t>
            </w:r>
          </w:p>
        </w:tc>
        <w:tc>
          <w:tcPr>
            <w:tcW w:w="2500" w:type="pct"/>
            <w:vAlign w:val="center"/>
          </w:tcPr>
          <w:p w14:paraId="0EC00038" w14:textId="60916902" w:rsidR="00856D85" w:rsidRDefault="006A0F71" w:rsidP="00511394">
            <w:pPr>
              <w:jc w:val="center"/>
            </w:pPr>
            <w:r>
              <w:rPr>
                <w:b/>
              </w:rPr>
              <w:t>Volumen</w:t>
            </w:r>
          </w:p>
        </w:tc>
      </w:tr>
      <w:tr w:rsidR="00856D85" w14:paraId="6EE1ACF9" w14:textId="77777777" w:rsidTr="00856D85">
        <w:tc>
          <w:tcPr>
            <w:tcW w:w="2500" w:type="pct"/>
          </w:tcPr>
          <w:p w14:paraId="66F730DB" w14:textId="361CEEF2" w:rsidR="00856D85" w:rsidRDefault="00520E74" w:rsidP="00511394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="00856D85">
              <w:br/>
            </w:r>
            <w:r w:rsidR="00856D85">
              <w:br/>
            </w:r>
            <w:r w:rsidR="008B7487">
              <w:br/>
            </w:r>
            <w:r w:rsidR="008B7487">
              <w:br/>
            </w:r>
            <w:r w:rsidR="008B7487">
              <w:br/>
            </w:r>
            <w:r w:rsidR="008B7487">
              <w:br/>
            </w:r>
            <w:r w:rsidR="00856D85">
              <w:br/>
            </w:r>
            <w:r w:rsidR="00856D85">
              <w:br/>
            </w:r>
          </w:p>
        </w:tc>
        <w:tc>
          <w:tcPr>
            <w:tcW w:w="2500" w:type="pct"/>
          </w:tcPr>
          <w:p w14:paraId="6DA1AFC9" w14:textId="77777777" w:rsidR="00856D85" w:rsidRDefault="00856D85" w:rsidP="00511394"/>
        </w:tc>
      </w:tr>
    </w:tbl>
    <w:p w14:paraId="62B5CF81" w14:textId="77777777" w:rsidR="00511394" w:rsidRDefault="00511394" w:rsidP="00511394">
      <w:pPr>
        <w:pStyle w:val="Listenabsatz"/>
      </w:pPr>
    </w:p>
    <w:p w14:paraId="73E67C39" w14:textId="77777777" w:rsidR="00511394" w:rsidRDefault="00511394" w:rsidP="00511394">
      <w:pPr>
        <w:spacing w:after="0"/>
      </w:pPr>
      <w:r>
        <w:br w:type="page"/>
      </w:r>
    </w:p>
    <w:p w14:paraId="6C389A47" w14:textId="4372AAAD" w:rsidR="00511394" w:rsidRDefault="008B7487" w:rsidP="008B7487">
      <w:pPr>
        <w:pStyle w:val="Listenabsatz"/>
        <w:numPr>
          <w:ilvl w:val="0"/>
          <w:numId w:val="36"/>
        </w:numPr>
      </w:pPr>
      <w:r>
        <w:lastRenderedPageBreak/>
        <w:t xml:space="preserve">Knobelaufgabe: Bestimmt das Volumen </w:t>
      </w:r>
      <w:r w:rsidRPr="00B037B6">
        <w:rPr>
          <w:u w:val="single"/>
        </w:rPr>
        <w:t>einer</w:t>
      </w:r>
      <w:r>
        <w:t xml:space="preserve"> kleinen Stahlkugel! Beschreibt, wie ihr vorgegangen seid!</w:t>
      </w:r>
    </w:p>
    <w:p w14:paraId="5283947F" w14:textId="77777777" w:rsidR="00511394" w:rsidRDefault="00511394" w:rsidP="00511394">
      <w:pPr>
        <w:ind w:left="709"/>
        <w:contextualSpacing/>
      </w:pPr>
    </w:p>
    <w:p w14:paraId="1CE4ABF9" w14:textId="77777777" w:rsidR="00511394" w:rsidRDefault="00511394" w:rsidP="00511394">
      <w:pPr>
        <w:pBdr>
          <w:top w:val="single" w:sz="6" w:space="1" w:color="auto"/>
          <w:bottom w:val="single" w:sz="6" w:space="1" w:color="auto"/>
        </w:pBdr>
        <w:ind w:left="709"/>
        <w:contextualSpacing/>
      </w:pPr>
      <w:r>
        <w:br/>
      </w:r>
    </w:p>
    <w:p w14:paraId="0BA62F26" w14:textId="77777777" w:rsidR="00511394" w:rsidRDefault="00511394" w:rsidP="00511394">
      <w:pPr>
        <w:pBdr>
          <w:bottom w:val="single" w:sz="6" w:space="1" w:color="auto"/>
          <w:between w:val="single" w:sz="6" w:space="1" w:color="auto"/>
        </w:pBdr>
        <w:ind w:left="709"/>
        <w:contextualSpacing/>
      </w:pPr>
      <w:r>
        <w:br/>
      </w:r>
    </w:p>
    <w:p w14:paraId="016B876C" w14:textId="77777777" w:rsidR="00511394" w:rsidRDefault="00511394" w:rsidP="00511394">
      <w:pPr>
        <w:pBdr>
          <w:bottom w:val="single" w:sz="6" w:space="1" w:color="auto"/>
          <w:between w:val="single" w:sz="6" w:space="1" w:color="auto"/>
        </w:pBdr>
        <w:ind w:left="709"/>
        <w:contextualSpacing/>
      </w:pPr>
      <w:r>
        <w:br/>
      </w:r>
    </w:p>
    <w:p w14:paraId="1536D9B5" w14:textId="77777777" w:rsidR="00511394" w:rsidRDefault="00511394" w:rsidP="00511394">
      <w:pPr>
        <w:ind w:left="709"/>
        <w:contextualSpacing/>
      </w:pPr>
      <w:r>
        <w:br/>
      </w:r>
    </w:p>
    <w:p w14:paraId="744AB351" w14:textId="77777777" w:rsidR="00511394" w:rsidRDefault="00511394" w:rsidP="00511394">
      <w:pPr>
        <w:pBdr>
          <w:top w:val="single" w:sz="6" w:space="1" w:color="auto"/>
          <w:bottom w:val="single" w:sz="6" w:space="1" w:color="auto"/>
        </w:pBdr>
        <w:ind w:left="709"/>
        <w:contextualSpacing/>
      </w:pPr>
      <w:r>
        <w:br/>
      </w:r>
    </w:p>
    <w:p w14:paraId="70CE2977" w14:textId="77777777" w:rsidR="00511394" w:rsidRDefault="00511394" w:rsidP="00511394">
      <w:pPr>
        <w:pBdr>
          <w:bottom w:val="single" w:sz="6" w:space="1" w:color="auto"/>
          <w:between w:val="single" w:sz="6" w:space="1" w:color="auto"/>
        </w:pBdr>
        <w:ind w:left="709"/>
        <w:contextualSpacing/>
      </w:pPr>
      <w:r>
        <w:br/>
      </w:r>
    </w:p>
    <w:p w14:paraId="3019A634" w14:textId="77777777" w:rsidR="00511394" w:rsidRDefault="00511394" w:rsidP="00511394">
      <w:pPr>
        <w:pBdr>
          <w:bottom w:val="single" w:sz="6" w:space="1" w:color="auto"/>
          <w:between w:val="single" w:sz="6" w:space="1" w:color="auto"/>
        </w:pBdr>
        <w:ind w:left="709"/>
        <w:contextualSpacing/>
      </w:pPr>
      <w:r>
        <w:br/>
      </w:r>
    </w:p>
    <w:p w14:paraId="6309E8FD" w14:textId="77777777" w:rsidR="00511394" w:rsidRDefault="00511394" w:rsidP="00511394">
      <w:pPr>
        <w:pBdr>
          <w:bottom w:val="single" w:sz="6" w:space="1" w:color="auto"/>
          <w:between w:val="single" w:sz="6" w:space="1" w:color="auto"/>
        </w:pBdr>
        <w:ind w:left="709"/>
        <w:contextualSpacing/>
      </w:pPr>
      <w:r>
        <w:br/>
      </w:r>
    </w:p>
    <w:p w14:paraId="0E3C126C" w14:textId="77777777" w:rsidR="00511394" w:rsidRDefault="00511394" w:rsidP="00511394">
      <w:pPr>
        <w:pBdr>
          <w:bottom w:val="single" w:sz="6" w:space="1" w:color="auto"/>
          <w:between w:val="single" w:sz="6" w:space="1" w:color="auto"/>
        </w:pBdr>
        <w:ind w:left="709"/>
        <w:contextualSpacing/>
      </w:pPr>
      <w:r>
        <w:br/>
      </w:r>
    </w:p>
    <w:p w14:paraId="47357F6B" w14:textId="77777777" w:rsidR="008B7487" w:rsidRDefault="008B7487" w:rsidP="008B7487">
      <w:pPr>
        <w:pBdr>
          <w:bottom w:val="single" w:sz="6" w:space="1" w:color="auto"/>
          <w:between w:val="single" w:sz="6" w:space="1" w:color="auto"/>
        </w:pBdr>
        <w:ind w:left="709"/>
        <w:contextualSpacing/>
      </w:pPr>
      <w:r>
        <w:br/>
      </w:r>
    </w:p>
    <w:p w14:paraId="6A660003" w14:textId="77777777" w:rsidR="008B7487" w:rsidRDefault="008B7487" w:rsidP="008B7487">
      <w:pPr>
        <w:pBdr>
          <w:bottom w:val="single" w:sz="6" w:space="1" w:color="auto"/>
          <w:between w:val="single" w:sz="6" w:space="1" w:color="auto"/>
        </w:pBdr>
        <w:ind w:left="709"/>
        <w:contextualSpacing/>
      </w:pPr>
      <w:r>
        <w:br/>
      </w:r>
    </w:p>
    <w:p w14:paraId="661B729E" w14:textId="77777777" w:rsidR="008B7487" w:rsidRDefault="008B7487" w:rsidP="008B7487">
      <w:pPr>
        <w:pBdr>
          <w:bottom w:val="single" w:sz="6" w:space="1" w:color="auto"/>
          <w:between w:val="single" w:sz="6" w:space="1" w:color="auto"/>
        </w:pBdr>
        <w:ind w:left="709"/>
        <w:contextualSpacing/>
      </w:pPr>
      <w:r>
        <w:br/>
      </w:r>
    </w:p>
    <w:p w14:paraId="4608F715" w14:textId="77777777" w:rsidR="008B7487" w:rsidRDefault="008B7487" w:rsidP="008B7487">
      <w:pPr>
        <w:pBdr>
          <w:bottom w:val="single" w:sz="6" w:space="1" w:color="auto"/>
          <w:between w:val="single" w:sz="6" w:space="1" w:color="auto"/>
        </w:pBdr>
        <w:ind w:left="709"/>
        <w:contextualSpacing/>
      </w:pPr>
      <w:r>
        <w:br/>
      </w:r>
    </w:p>
    <w:p w14:paraId="60FBB8BE" w14:textId="77777777" w:rsidR="008B7487" w:rsidRDefault="008B7487" w:rsidP="008B7487">
      <w:pPr>
        <w:pBdr>
          <w:bottom w:val="single" w:sz="6" w:space="1" w:color="auto"/>
          <w:between w:val="single" w:sz="6" w:space="1" w:color="auto"/>
        </w:pBdr>
        <w:ind w:left="709"/>
        <w:contextualSpacing/>
      </w:pPr>
      <w:r>
        <w:br/>
      </w:r>
    </w:p>
    <w:p w14:paraId="33EB423E" w14:textId="77777777" w:rsidR="008B7487" w:rsidRDefault="008B7487" w:rsidP="008B7487">
      <w:pPr>
        <w:pBdr>
          <w:bottom w:val="single" w:sz="6" w:space="1" w:color="auto"/>
          <w:between w:val="single" w:sz="6" w:space="1" w:color="auto"/>
        </w:pBdr>
        <w:ind w:left="709"/>
        <w:contextualSpacing/>
      </w:pPr>
      <w:r>
        <w:br/>
      </w:r>
    </w:p>
    <w:p w14:paraId="6359099B" w14:textId="77777777" w:rsidR="008B7487" w:rsidRDefault="008B7487" w:rsidP="008B7487">
      <w:pPr>
        <w:pBdr>
          <w:bottom w:val="single" w:sz="6" w:space="1" w:color="auto"/>
          <w:between w:val="single" w:sz="6" w:space="1" w:color="auto"/>
        </w:pBdr>
        <w:ind w:left="709"/>
        <w:contextualSpacing/>
      </w:pPr>
      <w:r>
        <w:br/>
      </w:r>
    </w:p>
    <w:p w14:paraId="69D26B47" w14:textId="77777777" w:rsidR="008B7487" w:rsidRDefault="008B7487" w:rsidP="008B7487">
      <w:pPr>
        <w:pBdr>
          <w:bottom w:val="single" w:sz="6" w:space="1" w:color="auto"/>
          <w:between w:val="single" w:sz="6" w:space="1" w:color="auto"/>
        </w:pBdr>
        <w:ind w:left="709"/>
        <w:contextualSpacing/>
      </w:pPr>
      <w:r>
        <w:br/>
      </w:r>
    </w:p>
    <w:p w14:paraId="486A792E" w14:textId="77777777" w:rsidR="008B7487" w:rsidRDefault="008B7487" w:rsidP="008B7487">
      <w:pPr>
        <w:pBdr>
          <w:bottom w:val="single" w:sz="6" w:space="1" w:color="auto"/>
          <w:between w:val="single" w:sz="6" w:space="1" w:color="auto"/>
        </w:pBdr>
        <w:ind w:left="709"/>
        <w:contextualSpacing/>
      </w:pPr>
      <w:r>
        <w:br/>
      </w:r>
    </w:p>
    <w:p w14:paraId="37B7B340" w14:textId="77777777" w:rsidR="008B7487" w:rsidRDefault="008B7487" w:rsidP="008B7487">
      <w:pPr>
        <w:pBdr>
          <w:bottom w:val="single" w:sz="6" w:space="1" w:color="auto"/>
          <w:between w:val="single" w:sz="6" w:space="1" w:color="auto"/>
        </w:pBdr>
        <w:ind w:left="709"/>
        <w:contextualSpacing/>
      </w:pPr>
      <w:r>
        <w:br/>
      </w:r>
    </w:p>
    <w:p w14:paraId="4720C7C1" w14:textId="1D647A6A" w:rsidR="00511394" w:rsidRDefault="00511394" w:rsidP="00511394">
      <w:pPr>
        <w:ind w:left="360"/>
      </w:pPr>
      <w:r>
        <w:br/>
      </w:r>
      <w:r>
        <w:br w:type="page"/>
      </w:r>
    </w:p>
    <w:p w14:paraId="700E0608" w14:textId="2BF588DC" w:rsidR="00D32154" w:rsidRDefault="00520E74" w:rsidP="00D32154">
      <w:pPr>
        <w:pStyle w:val="berschrift1"/>
      </w:pPr>
      <w:r w:rsidRPr="00520E74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E4772FB" wp14:editId="0C3FF216">
            <wp:simplePos x="0" y="0"/>
            <wp:positionH relativeFrom="column">
              <wp:posOffset>3516630</wp:posOffset>
            </wp:positionH>
            <wp:positionV relativeFrom="paragraph">
              <wp:posOffset>499110</wp:posOffset>
            </wp:positionV>
            <wp:extent cx="2574290" cy="1574800"/>
            <wp:effectExtent l="25400" t="25400" r="92710" b="101600"/>
            <wp:wrapSquare wrapText="bothSides"/>
            <wp:docPr id="1" name="Bild 1" descr="Macintosh HD:Users:fk:Dropbox:Aktuell:2015-05-13 ZPG BNT:Schwimmen Schweben Sinken:07 Volumen Bil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Macintosh HD:Users:fk:Dropbox:Aktuell:2015-05-13 ZPG BNT:Schwimmen Schweben Sinken:07 Volumen Bild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4" b="6910"/>
                    <a:stretch/>
                  </pic:blipFill>
                  <pic:spPr bwMode="auto">
                    <a:xfrm rot="10800000">
                      <a:off x="0" y="0"/>
                      <a:ext cx="2574290" cy="157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154">
        <w:t>„Wie bestimmt man das Volumen eines Körpers?“</w:t>
      </w:r>
    </w:p>
    <w:p w14:paraId="650A63BB" w14:textId="77777777" w:rsidR="00D32154" w:rsidRPr="00B67B1E" w:rsidRDefault="00D32154" w:rsidP="00D32154">
      <w:pPr>
        <w:rPr>
          <w:b/>
        </w:rPr>
      </w:pPr>
      <w:r>
        <w:rPr>
          <w:b/>
        </w:rPr>
        <w:t>Was brauchen wir?</w:t>
      </w:r>
    </w:p>
    <w:p w14:paraId="5AA0DC77" w14:textId="77777777" w:rsidR="00D32154" w:rsidRDefault="00D32154" w:rsidP="00D32154">
      <w:pPr>
        <w:pStyle w:val="Listenabsatz"/>
        <w:numPr>
          <w:ilvl w:val="0"/>
          <w:numId w:val="7"/>
        </w:numPr>
      </w:pPr>
      <w:r>
        <w:t>verschiedene quaderförmige Gegenstände (z.B. Butterpäckchen, Milchpackung, ...)</w:t>
      </w:r>
    </w:p>
    <w:p w14:paraId="6836B1C5" w14:textId="77777777" w:rsidR="00D32154" w:rsidRDefault="00D32154" w:rsidP="00D32154">
      <w:pPr>
        <w:pStyle w:val="Listenabsatz"/>
        <w:numPr>
          <w:ilvl w:val="0"/>
          <w:numId w:val="7"/>
        </w:numPr>
      </w:pPr>
      <w:r>
        <w:t>Lineal</w:t>
      </w:r>
    </w:p>
    <w:p w14:paraId="154ECC07" w14:textId="77777777" w:rsidR="00D32154" w:rsidRPr="00905691" w:rsidRDefault="00D32154" w:rsidP="00D32154">
      <w:pPr>
        <w:rPr>
          <w:b/>
        </w:rPr>
      </w:pPr>
      <w:r>
        <w:rPr>
          <w:b/>
        </w:rPr>
        <w:t>Wie berechnet man das Volumen eines Quaders</w:t>
      </w:r>
      <w:r w:rsidRPr="00905691">
        <w:rPr>
          <w:b/>
        </w:rPr>
        <w:t>?</w:t>
      </w:r>
    </w:p>
    <w:p w14:paraId="0AF5ECE2" w14:textId="4A08608B" w:rsidR="00D32154" w:rsidRDefault="001819BE" w:rsidP="00D32154">
      <w:pPr>
        <w:pStyle w:val="Listenabsatz"/>
        <w:numPr>
          <w:ilvl w:val="0"/>
          <w:numId w:val="18"/>
        </w:numPr>
      </w:pPr>
      <w:r>
        <w:t>Volumen = Länge · Breite ·</w:t>
      </w:r>
      <w:r w:rsidR="00D32154">
        <w:t xml:space="preserve"> Höhe</w:t>
      </w:r>
    </w:p>
    <w:p w14:paraId="178D4065" w14:textId="41414E56" w:rsidR="00D32154" w:rsidRDefault="00D32154" w:rsidP="00D32154">
      <w:pPr>
        <w:pStyle w:val="Listenabsatz"/>
        <w:numPr>
          <w:ilvl w:val="0"/>
          <w:numId w:val="18"/>
        </w:numPr>
      </w:pPr>
      <w:r>
        <w:t>Misst man Länge, Breite und Höhe in cm (Zentimeter), so hat das Volumen die Einheit cm</w:t>
      </w:r>
      <w:r w:rsidRPr="00847D4B">
        <w:rPr>
          <w:vertAlign w:val="superscript"/>
        </w:rPr>
        <w:t>3</w:t>
      </w:r>
      <w:r w:rsidR="001819BE">
        <w:t xml:space="preserve"> (Kubikzentimeter): 1 cm · 1 cm ·</w:t>
      </w:r>
      <w:r>
        <w:t xml:space="preserve"> 1 cm = 1</w:t>
      </w:r>
      <w:r w:rsidRPr="00847D4B">
        <w:t xml:space="preserve"> </w:t>
      </w:r>
      <w:r>
        <w:t>cm</w:t>
      </w:r>
      <w:r w:rsidRPr="00847D4B">
        <w:rPr>
          <w:vertAlign w:val="superscript"/>
        </w:rPr>
        <w:t>3</w:t>
      </w:r>
    </w:p>
    <w:p w14:paraId="20EC0F33" w14:textId="453DD43A" w:rsidR="00D32154" w:rsidRDefault="00D32154" w:rsidP="00D32154">
      <w:pPr>
        <w:pStyle w:val="Listenabsatz"/>
        <w:numPr>
          <w:ilvl w:val="0"/>
          <w:numId w:val="18"/>
        </w:numPr>
      </w:pPr>
      <w:r>
        <w:t xml:space="preserve">Misst man Länge, Breite und Höhe in dm (Dezimeter), </w:t>
      </w:r>
      <w:r w:rsidR="00F730B4">
        <w:t>so hat das Volumen die Einheit d</w:t>
      </w:r>
      <w:r>
        <w:t>m</w:t>
      </w:r>
      <w:r w:rsidRPr="00847D4B">
        <w:rPr>
          <w:vertAlign w:val="superscript"/>
        </w:rPr>
        <w:t>3</w:t>
      </w:r>
      <w:r>
        <w:t xml:space="preserve"> (Kubikd</w:t>
      </w:r>
      <w:r w:rsidR="001819BE">
        <w:t>ezimeter) oder l (Liter): 1 dm · 1 dm ·</w:t>
      </w:r>
      <w:r>
        <w:t xml:space="preserve"> 1 dm = 1</w:t>
      </w:r>
      <w:r w:rsidRPr="00847D4B">
        <w:t xml:space="preserve"> </w:t>
      </w:r>
      <w:r>
        <w:t>dm</w:t>
      </w:r>
      <w:r w:rsidRPr="00847D4B">
        <w:rPr>
          <w:vertAlign w:val="superscript"/>
        </w:rPr>
        <w:t>3</w:t>
      </w:r>
      <w:r>
        <w:t xml:space="preserve"> = 1 l</w:t>
      </w:r>
      <w:r w:rsidRPr="00957703">
        <w:t xml:space="preserve"> </w:t>
      </w:r>
    </w:p>
    <w:p w14:paraId="1B0FED53" w14:textId="77777777" w:rsidR="00D32154" w:rsidRPr="00B67B1E" w:rsidRDefault="00D32154" w:rsidP="00D32154">
      <w:pPr>
        <w:rPr>
          <w:b/>
        </w:rPr>
      </w:pPr>
      <w:r>
        <w:rPr>
          <w:b/>
        </w:rPr>
        <w:t>Was sollen wir tun?</w:t>
      </w:r>
    </w:p>
    <w:p w14:paraId="4D103BCE" w14:textId="55551EA5" w:rsidR="00D32154" w:rsidRDefault="00D32154" w:rsidP="00D32154">
      <w:pPr>
        <w:pStyle w:val="Listenabsatz"/>
        <w:numPr>
          <w:ilvl w:val="0"/>
          <w:numId w:val="10"/>
        </w:numPr>
      </w:pPr>
      <w:r>
        <w:t>Berechnet das Volumen</w:t>
      </w:r>
      <w:r w:rsidR="001819BE">
        <w:t xml:space="preserve"> der quaderförmigen </w:t>
      </w:r>
      <w:r w:rsidR="00077AD8">
        <w:t>Körper</w:t>
      </w:r>
      <w:r w:rsidR="001819BE">
        <w:t>!</w:t>
      </w:r>
    </w:p>
    <w:tbl>
      <w:tblPr>
        <w:tblStyle w:val="Tabellenraster"/>
        <w:tblW w:w="4585" w:type="pct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08"/>
        <w:gridCol w:w="1808"/>
        <w:gridCol w:w="1808"/>
        <w:gridCol w:w="1807"/>
        <w:gridCol w:w="1805"/>
      </w:tblGrid>
      <w:tr w:rsidR="00D32154" w14:paraId="23DD7EB4" w14:textId="77777777" w:rsidTr="005D2A26">
        <w:tc>
          <w:tcPr>
            <w:tcW w:w="1000" w:type="pct"/>
            <w:vAlign w:val="center"/>
          </w:tcPr>
          <w:p w14:paraId="02D31F96" w14:textId="442AC480" w:rsidR="00D32154" w:rsidRPr="00BB41CA" w:rsidRDefault="00077AD8" w:rsidP="005D2A26">
            <w:pPr>
              <w:jc w:val="center"/>
              <w:rPr>
                <w:b/>
              </w:rPr>
            </w:pPr>
            <w:r w:rsidRPr="00BB41CA">
              <w:rPr>
                <w:b/>
              </w:rPr>
              <w:t>Körper</w:t>
            </w:r>
          </w:p>
        </w:tc>
        <w:tc>
          <w:tcPr>
            <w:tcW w:w="1000" w:type="pct"/>
          </w:tcPr>
          <w:p w14:paraId="786F777C" w14:textId="77777777" w:rsidR="00D32154" w:rsidRDefault="00D32154" w:rsidP="005D2A26">
            <w:pPr>
              <w:jc w:val="center"/>
              <w:rPr>
                <w:b/>
              </w:rPr>
            </w:pPr>
            <w:r>
              <w:rPr>
                <w:b/>
              </w:rPr>
              <w:t>Länge</w:t>
            </w:r>
          </w:p>
        </w:tc>
        <w:tc>
          <w:tcPr>
            <w:tcW w:w="1000" w:type="pct"/>
          </w:tcPr>
          <w:p w14:paraId="6747C084" w14:textId="77777777" w:rsidR="00D32154" w:rsidRDefault="00D32154" w:rsidP="005D2A26">
            <w:pPr>
              <w:jc w:val="center"/>
              <w:rPr>
                <w:b/>
              </w:rPr>
            </w:pPr>
            <w:r>
              <w:rPr>
                <w:b/>
              </w:rPr>
              <w:t>Breite</w:t>
            </w:r>
          </w:p>
        </w:tc>
        <w:tc>
          <w:tcPr>
            <w:tcW w:w="1000" w:type="pct"/>
          </w:tcPr>
          <w:p w14:paraId="46B16B15" w14:textId="77777777" w:rsidR="00D32154" w:rsidRDefault="00D32154" w:rsidP="005D2A26">
            <w:pPr>
              <w:jc w:val="center"/>
              <w:rPr>
                <w:b/>
              </w:rPr>
            </w:pPr>
            <w:r>
              <w:rPr>
                <w:b/>
              </w:rPr>
              <w:t>Höhe</w:t>
            </w:r>
          </w:p>
        </w:tc>
        <w:tc>
          <w:tcPr>
            <w:tcW w:w="999" w:type="pct"/>
            <w:vAlign w:val="center"/>
          </w:tcPr>
          <w:p w14:paraId="1F65EA62" w14:textId="77777777" w:rsidR="00D32154" w:rsidRDefault="00D32154" w:rsidP="005D2A26">
            <w:pPr>
              <w:jc w:val="center"/>
            </w:pPr>
            <w:r>
              <w:rPr>
                <w:b/>
              </w:rPr>
              <w:t>Volumen</w:t>
            </w:r>
          </w:p>
        </w:tc>
      </w:tr>
      <w:tr w:rsidR="00D32154" w14:paraId="2E1FD875" w14:textId="77777777" w:rsidTr="005D2A26">
        <w:tc>
          <w:tcPr>
            <w:tcW w:w="1000" w:type="pct"/>
          </w:tcPr>
          <w:p w14:paraId="035295B6" w14:textId="0D56C01A" w:rsidR="00D32154" w:rsidRDefault="00520E74" w:rsidP="00520E74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="00D32154">
              <w:br/>
            </w:r>
            <w:r w:rsidR="00D32154">
              <w:br/>
            </w:r>
            <w:r w:rsidR="00D32154">
              <w:br/>
            </w:r>
            <w:r w:rsidR="00D32154">
              <w:br/>
            </w:r>
          </w:p>
        </w:tc>
        <w:tc>
          <w:tcPr>
            <w:tcW w:w="1000" w:type="pct"/>
          </w:tcPr>
          <w:p w14:paraId="12462430" w14:textId="77777777" w:rsidR="00D32154" w:rsidRDefault="00D32154" w:rsidP="005D2A26"/>
        </w:tc>
        <w:tc>
          <w:tcPr>
            <w:tcW w:w="1000" w:type="pct"/>
          </w:tcPr>
          <w:p w14:paraId="27E6FA57" w14:textId="77777777" w:rsidR="00D32154" w:rsidRDefault="00D32154" w:rsidP="005D2A26"/>
        </w:tc>
        <w:tc>
          <w:tcPr>
            <w:tcW w:w="1000" w:type="pct"/>
          </w:tcPr>
          <w:p w14:paraId="631EAF39" w14:textId="77777777" w:rsidR="00D32154" w:rsidRDefault="00D32154" w:rsidP="005D2A26"/>
        </w:tc>
        <w:tc>
          <w:tcPr>
            <w:tcW w:w="999" w:type="pct"/>
          </w:tcPr>
          <w:p w14:paraId="2B3512D2" w14:textId="77777777" w:rsidR="00D32154" w:rsidRDefault="00D32154" w:rsidP="005D2A26"/>
        </w:tc>
      </w:tr>
    </w:tbl>
    <w:p w14:paraId="16BFD600" w14:textId="77777777" w:rsidR="00D32154" w:rsidRDefault="00D32154" w:rsidP="00D32154">
      <w:pPr>
        <w:pStyle w:val="Listenabsatz"/>
      </w:pPr>
    </w:p>
    <w:p w14:paraId="58817B24" w14:textId="77777777" w:rsidR="00D32154" w:rsidRDefault="00D32154" w:rsidP="00D32154">
      <w:pPr>
        <w:spacing w:after="0"/>
      </w:pPr>
      <w:r>
        <w:br w:type="page"/>
      </w:r>
    </w:p>
    <w:p w14:paraId="7A5DF64E" w14:textId="05DFB84A" w:rsidR="00D32154" w:rsidRDefault="001819BE" w:rsidP="00D32154">
      <w:pPr>
        <w:pStyle w:val="Listenabsatz"/>
        <w:numPr>
          <w:ilvl w:val="0"/>
          <w:numId w:val="10"/>
        </w:numPr>
      </w:pPr>
      <w:r>
        <w:lastRenderedPageBreak/>
        <w:t>Ergänzt die fehlende Einheit!</w:t>
      </w:r>
    </w:p>
    <w:p w14:paraId="01BF1390" w14:textId="2A58F9B4" w:rsidR="00D32154" w:rsidRDefault="00D32154" w:rsidP="00D32154">
      <w:pPr>
        <w:pStyle w:val="Listenabsatz"/>
        <w:numPr>
          <w:ilvl w:val="0"/>
          <w:numId w:val="29"/>
        </w:numPr>
      </w:pPr>
      <w:r>
        <w:t>1</w:t>
      </w:r>
      <w:r w:rsidR="001819BE">
        <w:t xml:space="preserve"> </w:t>
      </w:r>
      <w:r>
        <w:t>000 c</w:t>
      </w:r>
      <w:r w:rsidRPr="00B064D6">
        <w:t>m</w:t>
      </w:r>
      <w:r w:rsidRPr="00B064D6">
        <w:rPr>
          <w:vertAlign w:val="superscript"/>
        </w:rPr>
        <w:t>3</w:t>
      </w:r>
      <w:r w:rsidRPr="00B064D6">
        <w:t xml:space="preserve"> =</w:t>
      </w:r>
      <w:r>
        <w:t xml:space="preserve"> </w:t>
      </w:r>
      <w:r w:rsidRPr="00B064D6">
        <w:t>1</w:t>
      </w:r>
      <w:r>
        <w:t xml:space="preserve"> _____</w:t>
      </w:r>
    </w:p>
    <w:p w14:paraId="1A5E2D4B" w14:textId="32702637" w:rsidR="00D32154" w:rsidRPr="00B064D6" w:rsidRDefault="00D32154" w:rsidP="00D32154">
      <w:pPr>
        <w:pStyle w:val="Listenabsatz"/>
        <w:numPr>
          <w:ilvl w:val="0"/>
          <w:numId w:val="29"/>
        </w:numPr>
      </w:pPr>
      <w:r>
        <w:t>1</w:t>
      </w:r>
      <w:r w:rsidR="001819BE">
        <w:t xml:space="preserve"> </w:t>
      </w:r>
      <w:r>
        <w:t>000 m</w:t>
      </w:r>
      <w:r w:rsidRPr="00B064D6">
        <w:t>m</w:t>
      </w:r>
      <w:r w:rsidRPr="002F3C15">
        <w:rPr>
          <w:vertAlign w:val="superscript"/>
        </w:rPr>
        <w:t>3</w:t>
      </w:r>
      <w:r w:rsidRPr="00B064D6">
        <w:t xml:space="preserve"> =</w:t>
      </w:r>
      <w:r>
        <w:t xml:space="preserve"> </w:t>
      </w:r>
      <w:r w:rsidRPr="00B064D6">
        <w:t>1</w:t>
      </w:r>
      <w:r>
        <w:t xml:space="preserve"> _____</w:t>
      </w:r>
    </w:p>
    <w:p w14:paraId="29FC4FA5" w14:textId="1376CBD3" w:rsidR="00D32154" w:rsidRPr="00B064D6" w:rsidRDefault="00D32154" w:rsidP="00D32154">
      <w:pPr>
        <w:pStyle w:val="Listenabsatz"/>
        <w:numPr>
          <w:ilvl w:val="0"/>
          <w:numId w:val="29"/>
        </w:numPr>
      </w:pPr>
      <w:r>
        <w:t>1</w:t>
      </w:r>
      <w:r w:rsidR="001819BE">
        <w:t xml:space="preserve"> </w:t>
      </w:r>
      <w:r>
        <w:t>000 l</w:t>
      </w:r>
      <w:r w:rsidRPr="00B064D6">
        <w:t xml:space="preserve"> =</w:t>
      </w:r>
      <w:r>
        <w:t xml:space="preserve"> </w:t>
      </w:r>
      <w:r w:rsidRPr="00B064D6">
        <w:t>1</w:t>
      </w:r>
      <w:r>
        <w:t xml:space="preserve"> _____</w:t>
      </w:r>
    </w:p>
    <w:p w14:paraId="4F883CAA" w14:textId="77777777" w:rsidR="00D32154" w:rsidRDefault="00D32154" w:rsidP="00D32154">
      <w:pPr>
        <w:pStyle w:val="Listenabsatz"/>
      </w:pPr>
    </w:p>
    <w:p w14:paraId="388C29CA" w14:textId="4F4FC47E" w:rsidR="00D32154" w:rsidRDefault="001819BE" w:rsidP="00D32154">
      <w:pPr>
        <w:pStyle w:val="Listenabsatz"/>
        <w:numPr>
          <w:ilvl w:val="0"/>
          <w:numId w:val="10"/>
        </w:numPr>
      </w:pPr>
      <w:r>
        <w:t xml:space="preserve">Ergänzt </w:t>
      </w:r>
      <w:r w:rsidR="001548E8">
        <w:t>den fehlenden</w:t>
      </w:r>
      <w:r>
        <w:t xml:space="preserve"> Zahl</w:t>
      </w:r>
      <w:r w:rsidR="001548E8">
        <w:t>enwert</w:t>
      </w:r>
      <w:r>
        <w:t>!</w:t>
      </w:r>
    </w:p>
    <w:p w14:paraId="742BF0AA" w14:textId="77777777" w:rsidR="00D32154" w:rsidRDefault="00D32154" w:rsidP="00D32154">
      <w:pPr>
        <w:pStyle w:val="Listenabsatz"/>
        <w:numPr>
          <w:ilvl w:val="0"/>
          <w:numId w:val="31"/>
        </w:numPr>
      </w:pPr>
      <w:r w:rsidRPr="00B064D6">
        <w:t>10 000 cm</w:t>
      </w:r>
      <w:r w:rsidRPr="002F3C15">
        <w:rPr>
          <w:vertAlign w:val="superscript"/>
        </w:rPr>
        <w:t>3</w:t>
      </w:r>
      <w:r w:rsidRPr="00B064D6">
        <w:t xml:space="preserve"> = </w:t>
      </w:r>
      <w:r>
        <w:t xml:space="preserve">__________ </w:t>
      </w:r>
      <w:r w:rsidRPr="00B064D6">
        <w:t>dm</w:t>
      </w:r>
      <w:r w:rsidRPr="002F3C15">
        <w:rPr>
          <w:vertAlign w:val="superscript"/>
        </w:rPr>
        <w:t>3</w:t>
      </w:r>
    </w:p>
    <w:p w14:paraId="54BC9222" w14:textId="77777777" w:rsidR="00D32154" w:rsidRPr="00B064D6" w:rsidRDefault="00D32154" w:rsidP="00D32154">
      <w:pPr>
        <w:pStyle w:val="Listenabsatz"/>
        <w:numPr>
          <w:ilvl w:val="0"/>
          <w:numId w:val="31"/>
        </w:numPr>
      </w:pPr>
      <w:r w:rsidRPr="00B064D6">
        <w:t>5</w:t>
      </w:r>
      <w:r>
        <w:t xml:space="preserve"> </w:t>
      </w:r>
      <w:r w:rsidRPr="00B064D6">
        <w:t>000 mm</w:t>
      </w:r>
      <w:r w:rsidRPr="002F3C15">
        <w:rPr>
          <w:vertAlign w:val="superscript"/>
        </w:rPr>
        <w:t>3</w:t>
      </w:r>
      <w:r w:rsidRPr="00B064D6">
        <w:t xml:space="preserve"> = </w:t>
      </w:r>
      <w:r>
        <w:t xml:space="preserve">__________ </w:t>
      </w:r>
      <w:r w:rsidRPr="00B064D6">
        <w:t>cm</w:t>
      </w:r>
      <w:r w:rsidRPr="002F3C15">
        <w:rPr>
          <w:vertAlign w:val="superscript"/>
        </w:rPr>
        <w:t>3</w:t>
      </w:r>
    </w:p>
    <w:p w14:paraId="613EFD3D" w14:textId="77777777" w:rsidR="00D32154" w:rsidRPr="00B064D6" w:rsidRDefault="00D32154" w:rsidP="00D32154">
      <w:pPr>
        <w:pStyle w:val="Listenabsatz"/>
        <w:numPr>
          <w:ilvl w:val="0"/>
          <w:numId w:val="31"/>
        </w:numPr>
      </w:pPr>
      <w:r>
        <w:t xml:space="preserve">28 </w:t>
      </w:r>
      <w:r w:rsidRPr="00B064D6">
        <w:t>0</w:t>
      </w:r>
      <w:r>
        <w:t>0</w:t>
      </w:r>
      <w:r w:rsidRPr="00B064D6">
        <w:t xml:space="preserve">0 </w:t>
      </w:r>
      <w:r>
        <w:t>l</w:t>
      </w:r>
      <w:r w:rsidRPr="00B064D6">
        <w:t xml:space="preserve"> = </w:t>
      </w:r>
      <w:r>
        <w:t>__________ m</w:t>
      </w:r>
      <w:r w:rsidRPr="002F3C15">
        <w:rPr>
          <w:vertAlign w:val="superscript"/>
        </w:rPr>
        <w:t>3</w:t>
      </w:r>
    </w:p>
    <w:p w14:paraId="4885F3A9" w14:textId="77777777" w:rsidR="00D32154" w:rsidRDefault="00D32154" w:rsidP="00D32154">
      <w:pPr>
        <w:pStyle w:val="Listenabsatz"/>
      </w:pPr>
    </w:p>
    <w:p w14:paraId="55E186D1" w14:textId="77777777" w:rsidR="00D32154" w:rsidRDefault="00D32154" w:rsidP="00D32154">
      <w:pPr>
        <w:pStyle w:val="Listenabsatz"/>
        <w:numPr>
          <w:ilvl w:val="0"/>
          <w:numId w:val="10"/>
        </w:numPr>
      </w:pPr>
      <w:r w:rsidRPr="00B064D6">
        <w:t>Wenn man einen Körper mit dem Volumen</w:t>
      </w:r>
      <w:r>
        <w:t xml:space="preserve"> </w:t>
      </w:r>
      <w:r w:rsidRPr="00B064D6">
        <w:t>1</w:t>
      </w:r>
      <w:r>
        <w:t xml:space="preserve"> </w:t>
      </w:r>
      <w:r w:rsidRPr="00B064D6">
        <w:t>m</w:t>
      </w:r>
      <w:r w:rsidRPr="002F3C15">
        <w:rPr>
          <w:vertAlign w:val="superscript"/>
        </w:rPr>
        <w:t>3</w:t>
      </w:r>
      <w:r w:rsidRPr="00B064D6">
        <w:t xml:space="preserve"> in einhundert gleiche Teile teilt, dann</w:t>
      </w:r>
      <w:r>
        <w:t xml:space="preserve"> </w:t>
      </w:r>
      <w:r w:rsidRPr="00B064D6">
        <w:t>hat jeder Teil die Größe</w:t>
      </w:r>
    </w:p>
    <w:p w14:paraId="47FDD365" w14:textId="77777777" w:rsidR="00D32154" w:rsidRPr="001024A7" w:rsidRDefault="00D32154" w:rsidP="001819BE">
      <w:pPr>
        <w:pStyle w:val="Listenabsatz"/>
        <w:numPr>
          <w:ilvl w:val="0"/>
          <w:numId w:val="38"/>
        </w:numPr>
      </w:pPr>
      <w:r>
        <w:t>1 dm</w:t>
      </w:r>
      <w:r w:rsidRPr="001024A7">
        <w:rPr>
          <w:vertAlign w:val="superscript"/>
        </w:rPr>
        <w:t>3</w:t>
      </w:r>
    </w:p>
    <w:p w14:paraId="6FA3B0DD" w14:textId="77777777" w:rsidR="00D32154" w:rsidRPr="001024A7" w:rsidRDefault="00D32154" w:rsidP="001819BE">
      <w:pPr>
        <w:pStyle w:val="Listenabsatz"/>
        <w:numPr>
          <w:ilvl w:val="0"/>
          <w:numId w:val="38"/>
        </w:numPr>
      </w:pPr>
      <w:r>
        <w:t>10 dm</w:t>
      </w:r>
      <w:r w:rsidRPr="001024A7">
        <w:rPr>
          <w:vertAlign w:val="superscript"/>
        </w:rPr>
        <w:t>3</w:t>
      </w:r>
    </w:p>
    <w:p w14:paraId="75C5130E" w14:textId="4F7607D6" w:rsidR="00D32154" w:rsidRPr="001024A7" w:rsidRDefault="00D32154" w:rsidP="001819BE">
      <w:pPr>
        <w:pStyle w:val="Listenabsatz"/>
        <w:numPr>
          <w:ilvl w:val="0"/>
          <w:numId w:val="38"/>
        </w:numPr>
      </w:pPr>
      <w:r>
        <w:t>1</w:t>
      </w:r>
      <w:r w:rsidR="001819BE">
        <w:t xml:space="preserve"> </w:t>
      </w:r>
      <w:r>
        <w:t>000 cm</w:t>
      </w:r>
      <w:r w:rsidRPr="001024A7">
        <w:rPr>
          <w:vertAlign w:val="superscript"/>
        </w:rPr>
        <w:t>3</w:t>
      </w:r>
    </w:p>
    <w:p w14:paraId="2478FB32" w14:textId="20139572" w:rsidR="00D32154" w:rsidRDefault="00D32154" w:rsidP="001819BE">
      <w:pPr>
        <w:pStyle w:val="Listenabsatz"/>
        <w:numPr>
          <w:ilvl w:val="0"/>
          <w:numId w:val="38"/>
        </w:numPr>
      </w:pPr>
      <w:r>
        <w:t>10 l</w:t>
      </w:r>
      <w:r w:rsidR="001819BE">
        <w:t>.</w:t>
      </w:r>
    </w:p>
    <w:p w14:paraId="5049716C" w14:textId="77777777" w:rsidR="00D32154" w:rsidRDefault="00D32154" w:rsidP="00D32154">
      <w:pPr>
        <w:pStyle w:val="Listenabsatz"/>
      </w:pPr>
    </w:p>
    <w:p w14:paraId="2C912848" w14:textId="3219802E" w:rsidR="00D32154" w:rsidRPr="00B064D6" w:rsidRDefault="00D32154" w:rsidP="00D32154">
      <w:pPr>
        <w:pStyle w:val="Listenabsatz"/>
        <w:numPr>
          <w:ilvl w:val="0"/>
          <w:numId w:val="10"/>
        </w:numPr>
      </w:pPr>
      <w:r w:rsidRPr="00B064D6">
        <w:t xml:space="preserve">Ein Würfel hat </w:t>
      </w:r>
      <w:r w:rsidR="001819BE">
        <w:t>das Volumen</w:t>
      </w:r>
      <w:r w:rsidRPr="00B064D6">
        <w:t xml:space="preserve"> 1 dm</w:t>
      </w:r>
      <w:r w:rsidRPr="001024A7">
        <w:rPr>
          <w:vertAlign w:val="superscript"/>
        </w:rPr>
        <w:t>3</w:t>
      </w:r>
      <w:r w:rsidRPr="00B064D6">
        <w:t>. Welche Aussagen s</w:t>
      </w:r>
      <w:r>
        <w:t>ind richtig</w:t>
      </w:r>
      <w:r w:rsidRPr="00B064D6">
        <w:t>?</w:t>
      </w:r>
    </w:p>
    <w:p w14:paraId="57C32926" w14:textId="77777777" w:rsidR="00D32154" w:rsidRDefault="00D32154" w:rsidP="001819BE">
      <w:pPr>
        <w:pStyle w:val="Listenabsatz"/>
        <w:numPr>
          <w:ilvl w:val="0"/>
          <w:numId w:val="38"/>
        </w:numPr>
      </w:pPr>
      <w:r w:rsidRPr="00B064D6">
        <w:t>Sei</w:t>
      </w:r>
      <w:r>
        <w:t>ne Kantenlänge beträgt 10 cm.</w:t>
      </w:r>
    </w:p>
    <w:p w14:paraId="750E6C38" w14:textId="7E1780B1" w:rsidR="00D32154" w:rsidRDefault="00D32154" w:rsidP="001819BE">
      <w:pPr>
        <w:pStyle w:val="Listenabsatz"/>
        <w:numPr>
          <w:ilvl w:val="0"/>
          <w:numId w:val="38"/>
        </w:numPr>
      </w:pPr>
      <w:r w:rsidRPr="00B064D6">
        <w:t>Sei</w:t>
      </w:r>
      <w:r>
        <w:t>ne Kantenlänge beträgt 1</w:t>
      </w:r>
      <w:r w:rsidR="001819BE">
        <w:t xml:space="preserve"> </w:t>
      </w:r>
      <w:r>
        <w:t>000 cm.</w:t>
      </w:r>
    </w:p>
    <w:p w14:paraId="455AA33E" w14:textId="749F563A" w:rsidR="00D32154" w:rsidRDefault="00D32154" w:rsidP="001819BE">
      <w:pPr>
        <w:pStyle w:val="Listenabsatz"/>
        <w:numPr>
          <w:ilvl w:val="0"/>
          <w:numId w:val="38"/>
        </w:numPr>
      </w:pPr>
      <w:r w:rsidRPr="00B064D6">
        <w:t>Einhundert dieser Würfel haben</w:t>
      </w:r>
      <w:r>
        <w:t xml:space="preserve"> zusammen </w:t>
      </w:r>
      <w:r w:rsidR="001819BE">
        <w:t>das Volumen</w:t>
      </w:r>
      <w:r>
        <w:t xml:space="preserve"> 1 m</w:t>
      </w:r>
      <w:r w:rsidRPr="001819BE">
        <w:rPr>
          <w:vertAlign w:val="superscript"/>
        </w:rPr>
        <w:t>3</w:t>
      </w:r>
      <w:r>
        <w:t>.</w:t>
      </w:r>
    </w:p>
    <w:p w14:paraId="413567F3" w14:textId="77777777" w:rsidR="00D32154" w:rsidRDefault="00D32154" w:rsidP="001819BE">
      <w:pPr>
        <w:pStyle w:val="Listenabsatz"/>
        <w:numPr>
          <w:ilvl w:val="0"/>
          <w:numId w:val="38"/>
        </w:numPr>
      </w:pPr>
      <w:r w:rsidRPr="00B064D6">
        <w:t>Er besteht aus 100 Würfel</w:t>
      </w:r>
      <w:r>
        <w:t>n</w:t>
      </w:r>
      <w:r w:rsidRPr="00B064D6">
        <w:t xml:space="preserve"> mit dem</w:t>
      </w:r>
      <w:r>
        <w:t xml:space="preserve"> </w:t>
      </w:r>
      <w:r w:rsidRPr="00B064D6">
        <w:t>Volumen 1 cm</w:t>
      </w:r>
      <w:r w:rsidRPr="001819BE">
        <w:rPr>
          <w:vertAlign w:val="superscript"/>
        </w:rPr>
        <w:t>3</w:t>
      </w:r>
      <w:r w:rsidRPr="00B064D6">
        <w:t>.</w:t>
      </w:r>
    </w:p>
    <w:p w14:paraId="38E1BABB" w14:textId="77777777" w:rsidR="00D32154" w:rsidRDefault="00D32154" w:rsidP="00D32154">
      <w:pPr>
        <w:pStyle w:val="Listenabsatz"/>
      </w:pPr>
    </w:p>
    <w:p w14:paraId="46C56F86" w14:textId="046A0E0D" w:rsidR="00D32154" w:rsidRPr="001024A7" w:rsidRDefault="00D32154" w:rsidP="00D32154">
      <w:pPr>
        <w:pStyle w:val="Listenabsatz"/>
        <w:numPr>
          <w:ilvl w:val="0"/>
          <w:numId w:val="10"/>
        </w:numPr>
      </w:pPr>
      <w:r w:rsidRPr="001024A7">
        <w:t xml:space="preserve">Berechne </w:t>
      </w:r>
      <w:r w:rsidR="001819BE">
        <w:t>das Volumen</w:t>
      </w:r>
      <w:r w:rsidRPr="001024A7">
        <w:t xml:space="preserve"> de</w:t>
      </w:r>
      <w:r>
        <w:t xml:space="preserve">s Quaders mit den Kantenlängen </w:t>
      </w:r>
      <w:r w:rsidRPr="001024A7">
        <w:rPr>
          <w:i/>
        </w:rPr>
        <w:t>a</w:t>
      </w:r>
      <w:r w:rsidRPr="001024A7">
        <w:t xml:space="preserve">, </w:t>
      </w:r>
      <w:r w:rsidRPr="001024A7">
        <w:rPr>
          <w:i/>
        </w:rPr>
        <w:t>b</w:t>
      </w:r>
      <w:r w:rsidRPr="001024A7">
        <w:t xml:space="preserve"> und </w:t>
      </w:r>
      <w:r w:rsidRPr="001024A7">
        <w:rPr>
          <w:i/>
        </w:rPr>
        <w:t>c</w:t>
      </w:r>
      <w:r w:rsidRPr="001024A7">
        <w:t>.</w:t>
      </w:r>
    </w:p>
    <w:p w14:paraId="1F544E7C" w14:textId="77777777" w:rsidR="00D32154" w:rsidRPr="001024A7" w:rsidRDefault="00D32154" w:rsidP="00D32154">
      <w:pPr>
        <w:pStyle w:val="Listenabsatz"/>
        <w:numPr>
          <w:ilvl w:val="0"/>
          <w:numId w:val="34"/>
        </w:numPr>
      </w:pPr>
      <w:r w:rsidRPr="001024A7">
        <w:rPr>
          <w:i/>
        </w:rPr>
        <w:t>a</w:t>
      </w:r>
      <w:r>
        <w:rPr>
          <w:i/>
        </w:rPr>
        <w:t xml:space="preserve"> </w:t>
      </w:r>
      <w:r w:rsidRPr="001024A7">
        <w:t>=</w:t>
      </w:r>
      <w:r>
        <w:t xml:space="preserve"> </w:t>
      </w:r>
      <w:r w:rsidRPr="001024A7">
        <w:t>5</w:t>
      </w:r>
      <w:r>
        <w:t xml:space="preserve"> </w:t>
      </w:r>
      <w:r w:rsidRPr="001024A7">
        <w:t xml:space="preserve">m; </w:t>
      </w:r>
      <w:r w:rsidRPr="001024A7">
        <w:rPr>
          <w:i/>
        </w:rPr>
        <w:t>b</w:t>
      </w:r>
      <w:r>
        <w:rPr>
          <w:i/>
        </w:rPr>
        <w:t xml:space="preserve"> </w:t>
      </w:r>
      <w:r w:rsidRPr="001024A7">
        <w:t>=</w:t>
      </w:r>
      <w:r>
        <w:t xml:space="preserve"> </w:t>
      </w:r>
      <w:r w:rsidRPr="001024A7">
        <w:t>2</w:t>
      </w:r>
      <w:r>
        <w:t xml:space="preserve"> </w:t>
      </w:r>
      <w:r w:rsidRPr="001024A7">
        <w:t xml:space="preserve">m; </w:t>
      </w:r>
      <w:r w:rsidRPr="001024A7">
        <w:rPr>
          <w:i/>
        </w:rPr>
        <w:t>c</w:t>
      </w:r>
      <w:r>
        <w:t xml:space="preserve"> </w:t>
      </w:r>
      <w:r w:rsidRPr="001024A7">
        <w:t>=</w:t>
      </w:r>
      <w:r>
        <w:t xml:space="preserve"> </w:t>
      </w:r>
      <w:r w:rsidRPr="001024A7">
        <w:t>3</w:t>
      </w:r>
      <w:r>
        <w:t xml:space="preserve"> </w:t>
      </w:r>
      <w:r w:rsidRPr="001024A7">
        <w:t>m</w:t>
      </w:r>
    </w:p>
    <w:p w14:paraId="0053A69E" w14:textId="77777777" w:rsidR="00D32154" w:rsidRPr="001024A7" w:rsidRDefault="00D32154" w:rsidP="00D32154">
      <w:pPr>
        <w:pStyle w:val="Listenabsatz"/>
        <w:numPr>
          <w:ilvl w:val="0"/>
          <w:numId w:val="34"/>
        </w:numPr>
      </w:pPr>
      <w:r w:rsidRPr="001024A7">
        <w:rPr>
          <w:i/>
        </w:rPr>
        <w:t>a</w:t>
      </w:r>
      <w:r>
        <w:t xml:space="preserve"> </w:t>
      </w:r>
      <w:r w:rsidRPr="001024A7">
        <w:t>=</w:t>
      </w:r>
      <w:r>
        <w:t xml:space="preserve"> </w:t>
      </w:r>
      <w:r w:rsidRPr="001024A7">
        <w:t>2</w:t>
      </w:r>
      <w:r>
        <w:t xml:space="preserve"> </w:t>
      </w:r>
      <w:r w:rsidRPr="001024A7">
        <w:t xml:space="preserve">cm; </w:t>
      </w:r>
      <w:r w:rsidRPr="001024A7">
        <w:rPr>
          <w:i/>
        </w:rPr>
        <w:t>b</w:t>
      </w:r>
      <w:r>
        <w:t xml:space="preserve"> </w:t>
      </w:r>
      <w:r w:rsidRPr="001024A7">
        <w:t>=</w:t>
      </w:r>
      <w:r>
        <w:t xml:space="preserve"> </w:t>
      </w:r>
      <w:r w:rsidRPr="001024A7">
        <w:t>5</w:t>
      </w:r>
      <w:r>
        <w:t xml:space="preserve"> </w:t>
      </w:r>
      <w:r w:rsidRPr="001024A7">
        <w:t xml:space="preserve">mm; </w:t>
      </w:r>
      <w:r w:rsidRPr="001024A7">
        <w:rPr>
          <w:i/>
        </w:rPr>
        <w:t>c</w:t>
      </w:r>
      <w:r>
        <w:t xml:space="preserve"> </w:t>
      </w:r>
      <w:r w:rsidRPr="001024A7">
        <w:t>=</w:t>
      </w:r>
      <w:r>
        <w:t xml:space="preserve"> </w:t>
      </w:r>
      <w:r w:rsidRPr="001024A7">
        <w:t>1</w:t>
      </w:r>
      <w:r>
        <w:t xml:space="preserve"> </w:t>
      </w:r>
      <w:r w:rsidRPr="001024A7">
        <w:t>cm</w:t>
      </w:r>
    </w:p>
    <w:p w14:paraId="242BBE63" w14:textId="77777777" w:rsidR="00D32154" w:rsidRPr="001024A7" w:rsidRDefault="00D32154" w:rsidP="00D32154">
      <w:pPr>
        <w:pStyle w:val="Listenabsatz"/>
        <w:numPr>
          <w:ilvl w:val="0"/>
          <w:numId w:val="34"/>
        </w:numPr>
      </w:pPr>
      <w:r w:rsidRPr="001024A7">
        <w:rPr>
          <w:i/>
        </w:rPr>
        <w:t>a</w:t>
      </w:r>
      <w:r>
        <w:t xml:space="preserve"> </w:t>
      </w:r>
      <w:r w:rsidRPr="001024A7">
        <w:t>=</w:t>
      </w:r>
      <w:r>
        <w:t xml:space="preserve"> </w:t>
      </w:r>
      <w:r w:rsidRPr="001024A7">
        <w:t>1</w:t>
      </w:r>
      <w:r>
        <w:t xml:space="preserve"> </w:t>
      </w:r>
      <w:r w:rsidRPr="001024A7">
        <w:t xml:space="preserve">m; </w:t>
      </w:r>
      <w:r w:rsidRPr="001024A7">
        <w:rPr>
          <w:i/>
        </w:rPr>
        <w:t>b</w:t>
      </w:r>
      <w:r>
        <w:t xml:space="preserve"> </w:t>
      </w:r>
      <w:r w:rsidRPr="001024A7">
        <w:t>=</w:t>
      </w:r>
      <w:r>
        <w:t xml:space="preserve"> </w:t>
      </w:r>
      <w:r w:rsidRPr="001024A7">
        <w:t>50</w:t>
      </w:r>
      <w:r>
        <w:t xml:space="preserve"> </w:t>
      </w:r>
      <w:r w:rsidRPr="001024A7">
        <w:t xml:space="preserve">cm; </w:t>
      </w:r>
      <w:r w:rsidRPr="001024A7">
        <w:rPr>
          <w:i/>
        </w:rPr>
        <w:t>c</w:t>
      </w:r>
      <w:r>
        <w:t xml:space="preserve"> </w:t>
      </w:r>
      <w:r w:rsidRPr="001024A7">
        <w:t>=</w:t>
      </w:r>
      <w:r>
        <w:t xml:space="preserve"> </w:t>
      </w:r>
      <w:r w:rsidRPr="001024A7">
        <w:t>20</w:t>
      </w:r>
      <w:r>
        <w:t xml:space="preserve"> </w:t>
      </w:r>
      <w:r w:rsidRPr="001024A7">
        <w:t>cm</w:t>
      </w:r>
    </w:p>
    <w:p w14:paraId="3D339E47" w14:textId="77777777" w:rsidR="00D32154" w:rsidRDefault="00D32154" w:rsidP="00D32154">
      <w:pPr>
        <w:pStyle w:val="Listenabsatz"/>
      </w:pPr>
    </w:p>
    <w:p w14:paraId="004BE882" w14:textId="77777777" w:rsidR="00D32154" w:rsidRDefault="00D32154" w:rsidP="00D32154">
      <w:pPr>
        <w:pStyle w:val="Listenabsatz"/>
      </w:pPr>
    </w:p>
    <w:p w14:paraId="7B23671D" w14:textId="77777777" w:rsidR="00D32154" w:rsidRDefault="00D32154" w:rsidP="00D32154">
      <w:pPr>
        <w:pStyle w:val="Listenabsatz"/>
      </w:pPr>
    </w:p>
    <w:p w14:paraId="1837C3F7" w14:textId="77777777" w:rsidR="00D32154" w:rsidRDefault="00D32154" w:rsidP="00D32154">
      <w:pPr>
        <w:pStyle w:val="Listenabsatz"/>
      </w:pPr>
    </w:p>
    <w:p w14:paraId="2E65A955" w14:textId="77777777" w:rsidR="00D32154" w:rsidRDefault="00D32154" w:rsidP="00D32154">
      <w:pPr>
        <w:pStyle w:val="Listenabsatz"/>
      </w:pPr>
    </w:p>
    <w:p w14:paraId="0D1DEA1D" w14:textId="77777777" w:rsidR="00D32154" w:rsidRDefault="00D32154" w:rsidP="00D32154">
      <w:pPr>
        <w:pStyle w:val="Listenabsatz"/>
      </w:pPr>
    </w:p>
    <w:p w14:paraId="4FAB11E8" w14:textId="77777777" w:rsidR="00D32154" w:rsidRDefault="00D32154" w:rsidP="00D32154">
      <w:pPr>
        <w:pStyle w:val="Listenabsatz"/>
      </w:pPr>
    </w:p>
    <w:p w14:paraId="70DAD409" w14:textId="77777777" w:rsidR="00D32154" w:rsidRDefault="00D32154" w:rsidP="00D32154">
      <w:pPr>
        <w:pStyle w:val="Listenabsatz"/>
        <w:numPr>
          <w:ilvl w:val="0"/>
          <w:numId w:val="10"/>
        </w:numPr>
      </w:pPr>
      <w:r w:rsidRPr="001024A7">
        <w:t xml:space="preserve">Wie hoch ist ein Quader mit dem </w:t>
      </w:r>
      <w:r>
        <w:t>Volumen</w:t>
      </w:r>
      <w:r w:rsidRPr="001024A7">
        <w:t xml:space="preserve"> 60 cm</w:t>
      </w:r>
      <w:r w:rsidRPr="001024A7">
        <w:rPr>
          <w:vertAlign w:val="superscript"/>
        </w:rPr>
        <w:t>3</w:t>
      </w:r>
      <w:r w:rsidRPr="001024A7">
        <w:t>, wenn er 4</w:t>
      </w:r>
      <w:r>
        <w:t xml:space="preserve"> </w:t>
      </w:r>
      <w:r w:rsidRPr="001024A7">
        <w:t>cm lang und 3</w:t>
      </w:r>
      <w:r>
        <w:t xml:space="preserve"> </w:t>
      </w:r>
      <w:r w:rsidRPr="001024A7">
        <w:t>cm breit ist?</w:t>
      </w:r>
    </w:p>
    <w:p w14:paraId="1F6894A0" w14:textId="4645888A" w:rsidR="00BE6F96" w:rsidRDefault="00D32154" w:rsidP="00D32154">
      <w:pPr>
        <w:pStyle w:val="berschrift1"/>
      </w:pPr>
      <w:r>
        <w:br w:type="page"/>
      </w:r>
      <w:r w:rsidR="00BE6F96">
        <w:lastRenderedPageBreak/>
        <w:t xml:space="preserve">„Wie bestimmt man </w:t>
      </w:r>
      <w:r w:rsidR="005D2A26">
        <w:t>das Volumen</w:t>
      </w:r>
      <w:r w:rsidR="00BE6F96">
        <w:t xml:space="preserve"> eines Körpers?“</w:t>
      </w:r>
    </w:p>
    <w:p w14:paraId="0A1A768D" w14:textId="1ACB17DD" w:rsidR="00BE6F96" w:rsidRPr="00B67B1E" w:rsidRDefault="00F937C3" w:rsidP="00BE6F96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4727E3" wp14:editId="6A8443AA">
                <wp:simplePos x="0" y="0"/>
                <wp:positionH relativeFrom="column">
                  <wp:posOffset>4226560</wp:posOffset>
                </wp:positionH>
                <wp:positionV relativeFrom="paragraph">
                  <wp:posOffset>68580</wp:posOffset>
                </wp:positionV>
                <wp:extent cx="483870" cy="307340"/>
                <wp:effectExtent l="50800" t="25400" r="24130" b="99060"/>
                <wp:wrapThrough wrapText="bothSides">
                  <wp:wrapPolygon edited="0">
                    <wp:start x="2268" y="-1785"/>
                    <wp:lineTo x="-2268" y="0"/>
                    <wp:lineTo x="-2268" y="19636"/>
                    <wp:lineTo x="3402" y="26777"/>
                    <wp:lineTo x="18142" y="26777"/>
                    <wp:lineTo x="20409" y="21421"/>
                    <wp:lineTo x="21543" y="7140"/>
                    <wp:lineTo x="19276" y="-1785"/>
                    <wp:lineTo x="2268" y="-1785"/>
                  </wp:wrapPolygon>
                </wp:wrapThrough>
                <wp:docPr id="5" name="Ri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" cy="307340"/>
                        </a:xfrm>
                        <a:prstGeom prst="donut">
                          <a:avLst>
                            <a:gd name="adj" fmla="val 8085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3" coordsize="21600,21600" o:spt="23" adj="5400" path="m0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Ring 5" o:spid="_x0000_s1026" type="#_x0000_t23" style="position:absolute;margin-left:332.8pt;margin-top:5.4pt;width:38.1pt;height:24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" adj="1109" fillcolor="#c0504d [3205]" strokecolor="#bc4542 [3045]">
                <v:fill color2="#dfa7a6 [1621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3534A3">
        <w:rPr>
          <w:noProof/>
        </w:rPr>
        <w:drawing>
          <wp:anchor distT="0" distB="0" distL="114300" distR="114300" simplePos="0" relativeHeight="251661312" behindDoc="0" locked="0" layoutInCell="1" allowOverlap="1" wp14:anchorId="32419D05" wp14:editId="2B967B4D">
            <wp:simplePos x="0" y="0"/>
            <wp:positionH relativeFrom="column">
              <wp:posOffset>3704590</wp:posOffset>
            </wp:positionH>
            <wp:positionV relativeFrom="paragraph">
              <wp:posOffset>54610</wp:posOffset>
            </wp:positionV>
            <wp:extent cx="2426970" cy="1442720"/>
            <wp:effectExtent l="25400" t="25400" r="113030" b="106680"/>
            <wp:wrapSquare wrapText="bothSides"/>
            <wp:docPr id="3" name="Bild 3" descr="Mac SSD:Users:fk:Desktop:Screen Shot 2015-05-15 at 11.11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Mac SSD:Users:fk:Desktop:Screen Shot 2015-05-15 at 11.11.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F96">
        <w:rPr>
          <w:b/>
        </w:rPr>
        <w:t>Was brauchen wir?</w:t>
      </w:r>
    </w:p>
    <w:p w14:paraId="295789EE" w14:textId="21FC4AC9" w:rsidR="00BE6F96" w:rsidRDefault="00BE6F96" w:rsidP="003534A3">
      <w:pPr>
        <w:pStyle w:val="Listenabsatz"/>
        <w:numPr>
          <w:ilvl w:val="0"/>
          <w:numId w:val="39"/>
        </w:numPr>
      </w:pPr>
      <w:r>
        <w:t>verschiedene Gegenstände</w:t>
      </w:r>
    </w:p>
    <w:p w14:paraId="1E533825" w14:textId="7C5F2E68" w:rsidR="00BE6F96" w:rsidRPr="00905691" w:rsidRDefault="00F937C3" w:rsidP="00BE6F96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FF3640" wp14:editId="6F24C292">
                <wp:simplePos x="0" y="0"/>
                <wp:positionH relativeFrom="column">
                  <wp:posOffset>3705860</wp:posOffset>
                </wp:positionH>
                <wp:positionV relativeFrom="paragraph">
                  <wp:posOffset>135255</wp:posOffset>
                </wp:positionV>
                <wp:extent cx="483870" cy="307340"/>
                <wp:effectExtent l="50800" t="25400" r="24130" b="99060"/>
                <wp:wrapThrough wrapText="bothSides">
                  <wp:wrapPolygon edited="0">
                    <wp:start x="2268" y="-1785"/>
                    <wp:lineTo x="-2268" y="0"/>
                    <wp:lineTo x="-2268" y="19636"/>
                    <wp:lineTo x="3402" y="26777"/>
                    <wp:lineTo x="18142" y="26777"/>
                    <wp:lineTo x="20409" y="21421"/>
                    <wp:lineTo x="21543" y="7140"/>
                    <wp:lineTo x="19276" y="-1785"/>
                    <wp:lineTo x="2268" y="-1785"/>
                  </wp:wrapPolygon>
                </wp:wrapThrough>
                <wp:docPr id="6" name="Ri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" cy="307340"/>
                        </a:xfrm>
                        <a:prstGeom prst="donut">
                          <a:avLst>
                            <a:gd name="adj" fmla="val 8085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ng 6" o:spid="_x0000_s1026" type="#_x0000_t23" style="position:absolute;margin-left:291.8pt;margin-top:10.65pt;width:38.1pt;height:2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" adj="1109" fillcolor="#c0504d [3205]" strokecolor="#bc4542 [3045]">
                <v:fill color2="#dfa7a6 [1621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BD2360" wp14:editId="1387252F">
                <wp:simplePos x="0" y="0"/>
                <wp:positionH relativeFrom="column">
                  <wp:posOffset>4740910</wp:posOffset>
                </wp:positionH>
                <wp:positionV relativeFrom="paragraph">
                  <wp:posOffset>59055</wp:posOffset>
                </wp:positionV>
                <wp:extent cx="483870" cy="307340"/>
                <wp:effectExtent l="50800" t="25400" r="24130" b="99060"/>
                <wp:wrapThrough wrapText="bothSides">
                  <wp:wrapPolygon edited="0">
                    <wp:start x="2268" y="-1785"/>
                    <wp:lineTo x="-2268" y="0"/>
                    <wp:lineTo x="-2268" y="19636"/>
                    <wp:lineTo x="3402" y="26777"/>
                    <wp:lineTo x="18142" y="26777"/>
                    <wp:lineTo x="20409" y="21421"/>
                    <wp:lineTo x="21543" y="7140"/>
                    <wp:lineTo x="19276" y="-1785"/>
                    <wp:lineTo x="2268" y="-1785"/>
                  </wp:wrapPolygon>
                </wp:wrapThrough>
                <wp:docPr id="4" name="Ri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" cy="307340"/>
                        </a:xfrm>
                        <a:prstGeom prst="donut">
                          <a:avLst>
                            <a:gd name="adj" fmla="val 8085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ng 4" o:spid="_x0000_s1026" type="#_x0000_t23" style="position:absolute;margin-left:373.3pt;margin-top:4.65pt;width:38.1pt;height:2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" adj="1109" fillcolor="#c0504d [3205]" strokecolor="#bc4542 [3045]">
                <v:fill color2="#dfa7a6 [1621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5ADC28" wp14:editId="10594195">
                <wp:simplePos x="0" y="0"/>
                <wp:positionH relativeFrom="column">
                  <wp:posOffset>5661660</wp:posOffset>
                </wp:positionH>
                <wp:positionV relativeFrom="paragraph">
                  <wp:posOffset>71755</wp:posOffset>
                </wp:positionV>
                <wp:extent cx="483870" cy="307340"/>
                <wp:effectExtent l="50800" t="25400" r="24130" b="99060"/>
                <wp:wrapThrough wrapText="bothSides">
                  <wp:wrapPolygon edited="0">
                    <wp:start x="2268" y="-1785"/>
                    <wp:lineTo x="-2268" y="0"/>
                    <wp:lineTo x="-2268" y="19636"/>
                    <wp:lineTo x="3402" y="26777"/>
                    <wp:lineTo x="18142" y="26777"/>
                    <wp:lineTo x="20409" y="21421"/>
                    <wp:lineTo x="21543" y="7140"/>
                    <wp:lineTo x="19276" y="-1785"/>
                    <wp:lineTo x="2268" y="-1785"/>
                  </wp:wrapPolygon>
                </wp:wrapThrough>
                <wp:docPr id="7" name="Ri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" cy="307340"/>
                        </a:xfrm>
                        <a:prstGeom prst="donut">
                          <a:avLst>
                            <a:gd name="adj" fmla="val 8085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ng 7" o:spid="_x0000_s1026" type="#_x0000_t23" style="position:absolute;margin-left:445.8pt;margin-top:5.65pt;width:38.1pt;height:2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" adj="1109" fillcolor="#c0504d [3205]" strokecolor="#bc4542 [3045]">
                <v:fill color2="#dfa7a6 [1621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BE6F96">
        <w:rPr>
          <w:b/>
        </w:rPr>
        <w:t xml:space="preserve">Wie </w:t>
      </w:r>
      <w:r w:rsidR="00F771DD">
        <w:rPr>
          <w:b/>
        </w:rPr>
        <w:t>bestimmt</w:t>
      </w:r>
      <w:r w:rsidR="00BE6F96">
        <w:rPr>
          <w:b/>
        </w:rPr>
        <w:t xml:space="preserve"> man </w:t>
      </w:r>
      <w:r w:rsidR="008D5871">
        <w:rPr>
          <w:b/>
        </w:rPr>
        <w:t>das Volumen</w:t>
      </w:r>
      <w:r w:rsidR="00F771DD">
        <w:rPr>
          <w:b/>
        </w:rPr>
        <w:t xml:space="preserve"> eines Körpers ohne Waage</w:t>
      </w:r>
      <w:r w:rsidR="00BE6F96" w:rsidRPr="00905691">
        <w:rPr>
          <w:b/>
        </w:rPr>
        <w:t>?</w:t>
      </w:r>
    </w:p>
    <w:p w14:paraId="799D9E42" w14:textId="4B9CE334" w:rsidR="00BE6F96" w:rsidRPr="00905691" w:rsidRDefault="00F771DD" w:rsidP="00BE6F96">
      <w:pPr>
        <w:pStyle w:val="Listenabsatz"/>
        <w:numPr>
          <w:ilvl w:val="0"/>
          <w:numId w:val="18"/>
        </w:numPr>
      </w:pPr>
      <w:r>
        <w:t xml:space="preserve">Ohne </w:t>
      </w:r>
      <w:r w:rsidR="008D5871">
        <w:t>Überlauf</w:t>
      </w:r>
      <w:r w:rsidR="005D2A26">
        <w:t>gefäß</w:t>
      </w:r>
      <w:r>
        <w:t xml:space="preserve"> kann man </w:t>
      </w:r>
      <w:r w:rsidR="00686EA2">
        <w:t>das Volumen</w:t>
      </w:r>
      <w:bookmarkStart w:id="0" w:name="_GoBack"/>
      <w:bookmarkEnd w:id="0"/>
      <w:r>
        <w:t xml:space="preserve"> eines Körpers </w:t>
      </w:r>
      <w:r w:rsidR="005D2A26">
        <w:t>meist</w:t>
      </w:r>
      <w:r>
        <w:t xml:space="preserve"> gar nicht bestimmen.</w:t>
      </w:r>
    </w:p>
    <w:p w14:paraId="2ECD3A5F" w14:textId="622A8C38" w:rsidR="00BE6F96" w:rsidRPr="00905691" w:rsidRDefault="00F771DD" w:rsidP="00BE6F96">
      <w:pPr>
        <w:pStyle w:val="Listenabsatz"/>
        <w:numPr>
          <w:ilvl w:val="0"/>
          <w:numId w:val="18"/>
        </w:numPr>
      </w:pPr>
      <w:r>
        <w:t xml:space="preserve">Aber oft ist </w:t>
      </w:r>
      <w:r w:rsidR="005D2A26">
        <w:t>Volumen</w:t>
      </w:r>
      <w:r>
        <w:t xml:space="preserve"> auf dem </w:t>
      </w:r>
      <w:r w:rsidR="00077AD8">
        <w:t xml:space="preserve">Körper </w:t>
      </w:r>
      <w:r>
        <w:t xml:space="preserve">direkt angegeben, z.B. bei Lebensmitteln, </w:t>
      </w:r>
      <w:r w:rsidR="005D2A26">
        <w:t>Flüssigkeiten</w:t>
      </w:r>
      <w:r>
        <w:t xml:space="preserve"> oder </w:t>
      </w:r>
      <w:r w:rsidR="008A7ADD">
        <w:t>bei Baustoffen (Holz, Sand, ...)</w:t>
      </w:r>
      <w:r>
        <w:t>.</w:t>
      </w:r>
    </w:p>
    <w:p w14:paraId="124513AC" w14:textId="7A102B3C" w:rsidR="00BE6F96" w:rsidRDefault="00F771DD" w:rsidP="00BE6F96">
      <w:pPr>
        <w:pStyle w:val="Listenabsatz"/>
        <w:numPr>
          <w:ilvl w:val="0"/>
          <w:numId w:val="18"/>
        </w:numPr>
      </w:pPr>
      <w:r>
        <w:t xml:space="preserve">Manchmal sind die Angaben aber nicht </w:t>
      </w:r>
      <w:r w:rsidR="00C87CA7">
        <w:t>in den physikalischen Einheiten (</w:t>
      </w:r>
      <w:r w:rsidR="008A7ADD">
        <w:t>Kubikmeter</w:t>
      </w:r>
      <w:r w:rsidR="00C87CA7">
        <w:t xml:space="preserve">, </w:t>
      </w:r>
      <w:r w:rsidR="008A7ADD">
        <w:t>Kubikzentimeter</w:t>
      </w:r>
      <w:r w:rsidR="00C87CA7">
        <w:t>) angegeben. Dann muss man sie umrechnen.</w:t>
      </w:r>
    </w:p>
    <w:p w14:paraId="24F4DD79" w14:textId="77777777" w:rsidR="00BE6F96" w:rsidRPr="00B67B1E" w:rsidRDefault="00BE6F96" w:rsidP="00BE6F96">
      <w:pPr>
        <w:rPr>
          <w:b/>
        </w:rPr>
      </w:pPr>
      <w:r>
        <w:rPr>
          <w:b/>
        </w:rPr>
        <w:t>Was sollen wir tun?</w:t>
      </w:r>
    </w:p>
    <w:p w14:paraId="2B7EB3EC" w14:textId="77777777" w:rsidR="00FC20B7" w:rsidRDefault="00FC20B7" w:rsidP="00FC20B7">
      <w:pPr>
        <w:pStyle w:val="Listenabsatz"/>
        <w:numPr>
          <w:ilvl w:val="0"/>
          <w:numId w:val="25"/>
        </w:numPr>
      </w:pPr>
      <w:r>
        <w:t>Was passt zusammen? Verbindet!</w:t>
      </w:r>
    </w:p>
    <w:tbl>
      <w:tblPr>
        <w:tblStyle w:val="Tabellenraster"/>
        <w:tblW w:w="6476" w:type="dxa"/>
        <w:tblInd w:w="720" w:type="dxa"/>
        <w:tblLook w:val="04A0" w:firstRow="1" w:lastRow="0" w:firstColumn="1" w:lastColumn="0" w:noHBand="0" w:noVBand="1"/>
      </w:tblPr>
      <w:tblGrid>
        <w:gridCol w:w="2790"/>
        <w:gridCol w:w="1588"/>
        <w:gridCol w:w="2098"/>
      </w:tblGrid>
      <w:tr w:rsidR="00FC20B7" w14:paraId="7576BB61" w14:textId="77777777" w:rsidTr="00F54095">
        <w:tc>
          <w:tcPr>
            <w:tcW w:w="2790" w:type="dxa"/>
          </w:tcPr>
          <w:p w14:paraId="36C92686" w14:textId="40FF21AB" w:rsidR="00FC20B7" w:rsidRDefault="00561176" w:rsidP="00F54095">
            <w:pPr>
              <w:spacing w:before="60" w:after="60"/>
              <w:jc w:val="center"/>
            </w:pPr>
            <w:r>
              <w:t>Mineralwasserflasche</w:t>
            </w:r>
          </w:p>
        </w:tc>
        <w:tc>
          <w:tcPr>
            <w:tcW w:w="1588" w:type="dxa"/>
            <w:tcBorders>
              <w:top w:val="nil"/>
              <w:bottom w:val="nil"/>
            </w:tcBorders>
          </w:tcPr>
          <w:p w14:paraId="5DD7A896" w14:textId="77777777" w:rsidR="00FC20B7" w:rsidRDefault="00FC20B7" w:rsidP="00F54095">
            <w:pPr>
              <w:spacing w:before="60" w:after="60"/>
              <w:jc w:val="center"/>
            </w:pPr>
          </w:p>
        </w:tc>
        <w:tc>
          <w:tcPr>
            <w:tcW w:w="2098" w:type="dxa"/>
          </w:tcPr>
          <w:p w14:paraId="356B6E64" w14:textId="4B0DEC92" w:rsidR="00FC20B7" w:rsidRDefault="00561176" w:rsidP="00F54095">
            <w:pPr>
              <w:spacing w:before="60" w:after="60"/>
              <w:jc w:val="center"/>
            </w:pPr>
            <w:r>
              <w:t>10 m</w:t>
            </w:r>
            <w:r w:rsidRPr="00561176">
              <w:rPr>
                <w:vertAlign w:val="superscript"/>
              </w:rPr>
              <w:t>3</w:t>
            </w:r>
          </w:p>
        </w:tc>
      </w:tr>
      <w:tr w:rsidR="00FC20B7" w14:paraId="0526AC15" w14:textId="77777777" w:rsidTr="00F54095">
        <w:tc>
          <w:tcPr>
            <w:tcW w:w="2790" w:type="dxa"/>
          </w:tcPr>
          <w:p w14:paraId="66FF7C43" w14:textId="32C0D6AB" w:rsidR="00FC20B7" w:rsidRDefault="00561176" w:rsidP="00F54095">
            <w:pPr>
              <w:spacing w:before="60" w:after="60"/>
              <w:jc w:val="center"/>
            </w:pPr>
            <w:r>
              <w:t>Tasse</w:t>
            </w:r>
          </w:p>
        </w:tc>
        <w:tc>
          <w:tcPr>
            <w:tcW w:w="1588" w:type="dxa"/>
            <w:tcBorders>
              <w:top w:val="nil"/>
              <w:bottom w:val="nil"/>
            </w:tcBorders>
          </w:tcPr>
          <w:p w14:paraId="724EF246" w14:textId="77777777" w:rsidR="00FC20B7" w:rsidRDefault="00FC20B7" w:rsidP="00F54095">
            <w:pPr>
              <w:spacing w:before="60" w:after="60"/>
              <w:jc w:val="center"/>
            </w:pPr>
          </w:p>
        </w:tc>
        <w:tc>
          <w:tcPr>
            <w:tcW w:w="2098" w:type="dxa"/>
          </w:tcPr>
          <w:p w14:paraId="59B162C3" w14:textId="684A5F22" w:rsidR="00FC20B7" w:rsidRDefault="00561176" w:rsidP="00F54095">
            <w:pPr>
              <w:spacing w:before="60" w:after="60"/>
              <w:jc w:val="center"/>
            </w:pPr>
            <w:r>
              <w:t>10 l</w:t>
            </w:r>
          </w:p>
        </w:tc>
      </w:tr>
      <w:tr w:rsidR="00FC20B7" w14:paraId="6C1A8FCC" w14:textId="77777777" w:rsidTr="00F54095">
        <w:tc>
          <w:tcPr>
            <w:tcW w:w="2790" w:type="dxa"/>
          </w:tcPr>
          <w:p w14:paraId="37A461EB" w14:textId="0C1AF17D" w:rsidR="00FC20B7" w:rsidRDefault="00561176" w:rsidP="00F54095">
            <w:pPr>
              <w:spacing w:before="60" w:after="60"/>
              <w:jc w:val="center"/>
            </w:pPr>
            <w:r>
              <w:t>Kochtopf</w:t>
            </w:r>
          </w:p>
        </w:tc>
        <w:tc>
          <w:tcPr>
            <w:tcW w:w="1588" w:type="dxa"/>
            <w:tcBorders>
              <w:top w:val="nil"/>
              <w:bottom w:val="nil"/>
            </w:tcBorders>
          </w:tcPr>
          <w:p w14:paraId="384D485E" w14:textId="77777777" w:rsidR="00FC20B7" w:rsidRDefault="00FC20B7" w:rsidP="00F54095">
            <w:pPr>
              <w:spacing w:before="60" w:after="60"/>
              <w:jc w:val="center"/>
            </w:pPr>
          </w:p>
        </w:tc>
        <w:tc>
          <w:tcPr>
            <w:tcW w:w="2098" w:type="dxa"/>
          </w:tcPr>
          <w:p w14:paraId="07DE0961" w14:textId="1F18534D" w:rsidR="00FC20B7" w:rsidRDefault="00561176" w:rsidP="00F54095">
            <w:pPr>
              <w:spacing w:before="60" w:after="60"/>
              <w:jc w:val="center"/>
            </w:pPr>
            <w:r>
              <w:t>10 ml</w:t>
            </w:r>
          </w:p>
        </w:tc>
      </w:tr>
      <w:tr w:rsidR="00FC20B7" w14:paraId="0133D342" w14:textId="77777777" w:rsidTr="00F54095">
        <w:tc>
          <w:tcPr>
            <w:tcW w:w="2790" w:type="dxa"/>
          </w:tcPr>
          <w:p w14:paraId="520B82D7" w14:textId="2B9EC0BF" w:rsidR="00FC20B7" w:rsidRDefault="00561176" w:rsidP="00F54095">
            <w:pPr>
              <w:spacing w:before="60" w:after="60"/>
              <w:jc w:val="center"/>
            </w:pPr>
            <w:r>
              <w:t>Spritze beim Arzt</w:t>
            </w:r>
          </w:p>
        </w:tc>
        <w:tc>
          <w:tcPr>
            <w:tcW w:w="1588" w:type="dxa"/>
            <w:tcBorders>
              <w:top w:val="nil"/>
              <w:bottom w:val="nil"/>
            </w:tcBorders>
          </w:tcPr>
          <w:p w14:paraId="1EA74428" w14:textId="77777777" w:rsidR="00FC20B7" w:rsidRDefault="00FC20B7" w:rsidP="00F54095">
            <w:pPr>
              <w:spacing w:before="60" w:after="60"/>
              <w:jc w:val="center"/>
            </w:pPr>
          </w:p>
        </w:tc>
        <w:tc>
          <w:tcPr>
            <w:tcW w:w="2098" w:type="dxa"/>
          </w:tcPr>
          <w:p w14:paraId="11EE620A" w14:textId="5A34AC1C" w:rsidR="00FC20B7" w:rsidRDefault="00561176" w:rsidP="00F54095">
            <w:pPr>
              <w:spacing w:before="60" w:after="60"/>
              <w:jc w:val="center"/>
            </w:pPr>
            <w:r>
              <w:t>2,5 l</w:t>
            </w:r>
          </w:p>
        </w:tc>
      </w:tr>
      <w:tr w:rsidR="00FC20B7" w14:paraId="65E1CF1A" w14:textId="77777777" w:rsidTr="00F54095">
        <w:tc>
          <w:tcPr>
            <w:tcW w:w="2790" w:type="dxa"/>
          </w:tcPr>
          <w:p w14:paraId="3C3C323D" w14:textId="6DDFD23F" w:rsidR="00FC20B7" w:rsidRDefault="00561176" w:rsidP="00F54095">
            <w:pPr>
              <w:spacing w:before="60" w:after="60"/>
              <w:jc w:val="center"/>
            </w:pPr>
            <w:r>
              <w:t>Putzeimer</w:t>
            </w:r>
          </w:p>
        </w:tc>
        <w:tc>
          <w:tcPr>
            <w:tcW w:w="1588" w:type="dxa"/>
            <w:tcBorders>
              <w:top w:val="nil"/>
              <w:bottom w:val="nil"/>
            </w:tcBorders>
          </w:tcPr>
          <w:p w14:paraId="6C602EE4" w14:textId="77777777" w:rsidR="00FC20B7" w:rsidRDefault="00FC20B7" w:rsidP="00F54095">
            <w:pPr>
              <w:spacing w:before="60" w:after="60"/>
              <w:jc w:val="center"/>
            </w:pPr>
          </w:p>
        </w:tc>
        <w:tc>
          <w:tcPr>
            <w:tcW w:w="2098" w:type="dxa"/>
          </w:tcPr>
          <w:p w14:paraId="40F3D93D" w14:textId="188E1DC2" w:rsidR="00FC20B7" w:rsidRDefault="00561176" w:rsidP="00F54095">
            <w:pPr>
              <w:spacing w:before="60" w:after="60"/>
              <w:jc w:val="center"/>
            </w:pPr>
            <w:r>
              <w:t>250 ml</w:t>
            </w:r>
          </w:p>
        </w:tc>
      </w:tr>
      <w:tr w:rsidR="00FC20B7" w14:paraId="30EAD283" w14:textId="77777777" w:rsidTr="00F54095">
        <w:tc>
          <w:tcPr>
            <w:tcW w:w="2790" w:type="dxa"/>
          </w:tcPr>
          <w:p w14:paraId="22D2FF66" w14:textId="276F8DD4" w:rsidR="00FC20B7" w:rsidRDefault="00561176" w:rsidP="00F54095">
            <w:pPr>
              <w:spacing w:before="60" w:after="60"/>
              <w:jc w:val="center"/>
            </w:pPr>
            <w:r>
              <w:t>Schwimmbecken</w:t>
            </w:r>
          </w:p>
        </w:tc>
        <w:tc>
          <w:tcPr>
            <w:tcW w:w="1588" w:type="dxa"/>
            <w:tcBorders>
              <w:top w:val="nil"/>
              <w:bottom w:val="nil"/>
            </w:tcBorders>
          </w:tcPr>
          <w:p w14:paraId="139CB590" w14:textId="77777777" w:rsidR="00FC20B7" w:rsidRDefault="00FC20B7" w:rsidP="00F54095">
            <w:pPr>
              <w:spacing w:before="60" w:after="60"/>
              <w:jc w:val="center"/>
            </w:pPr>
          </w:p>
        </w:tc>
        <w:tc>
          <w:tcPr>
            <w:tcW w:w="2098" w:type="dxa"/>
          </w:tcPr>
          <w:p w14:paraId="7DEE100E" w14:textId="408C6E28" w:rsidR="00FC20B7" w:rsidRDefault="00561176" w:rsidP="00F54095">
            <w:pPr>
              <w:spacing w:before="60" w:after="60"/>
              <w:jc w:val="center"/>
            </w:pPr>
            <w:r>
              <w:t>1 l</w:t>
            </w:r>
          </w:p>
        </w:tc>
      </w:tr>
    </w:tbl>
    <w:p w14:paraId="14AAC64C" w14:textId="77777777" w:rsidR="00FC20B7" w:rsidRDefault="00FC20B7" w:rsidP="00FC20B7">
      <w:pPr>
        <w:pStyle w:val="Listenabsatz"/>
      </w:pPr>
    </w:p>
    <w:p w14:paraId="60E12433" w14:textId="7882AB61" w:rsidR="00BE6F96" w:rsidRDefault="00C87CA7" w:rsidP="00FC20B7">
      <w:pPr>
        <w:pStyle w:val="Listenabsatz"/>
        <w:numPr>
          <w:ilvl w:val="0"/>
          <w:numId w:val="25"/>
        </w:numPr>
      </w:pPr>
      <w:r>
        <w:t>Lest</w:t>
      </w:r>
      <w:r w:rsidR="00BE6F96">
        <w:t xml:space="preserve"> </w:t>
      </w:r>
      <w:r w:rsidR="00561176">
        <w:t>das Volumen</w:t>
      </w:r>
      <w:r>
        <w:t xml:space="preserve"> ab, wie </w:t>
      </w:r>
      <w:r w:rsidR="00561176">
        <w:t>es</w:t>
      </w:r>
      <w:r>
        <w:t xml:space="preserve"> auf </w:t>
      </w:r>
      <w:r w:rsidR="00561176">
        <w:t>de</w:t>
      </w:r>
      <w:r>
        <w:t xml:space="preserve">n </w:t>
      </w:r>
      <w:r w:rsidR="00077AD8">
        <w:t xml:space="preserve">Körpern </w:t>
      </w:r>
      <w:r>
        <w:t xml:space="preserve">angegeben ist. Rechnet </w:t>
      </w:r>
      <w:r w:rsidR="00561176">
        <w:t>es</w:t>
      </w:r>
      <w:r>
        <w:t xml:space="preserve"> in </w:t>
      </w:r>
      <w:r w:rsidR="00BB41CA">
        <w:t>Liter</w:t>
      </w:r>
      <w:r>
        <w:t xml:space="preserve"> oder </w:t>
      </w:r>
      <w:r w:rsidR="00BB41CA">
        <w:t xml:space="preserve">Kubikzentimeter </w:t>
      </w:r>
      <w:r>
        <w:t>um</w:t>
      </w:r>
      <w:r w:rsidR="00BE6F96">
        <w:t>.</w:t>
      </w:r>
    </w:p>
    <w:tbl>
      <w:tblPr>
        <w:tblStyle w:val="Tabellenraster"/>
        <w:tblW w:w="4585" w:type="pct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12"/>
        <w:gridCol w:w="3013"/>
        <w:gridCol w:w="3011"/>
      </w:tblGrid>
      <w:tr w:rsidR="00BE6F96" w14:paraId="371D97BC" w14:textId="77777777" w:rsidTr="00B037B6">
        <w:tc>
          <w:tcPr>
            <w:tcW w:w="1667" w:type="pct"/>
            <w:vAlign w:val="center"/>
          </w:tcPr>
          <w:p w14:paraId="3836B00A" w14:textId="4EA9D062" w:rsidR="00BE6F96" w:rsidRPr="00BB41CA" w:rsidRDefault="00077AD8" w:rsidP="00B037B6">
            <w:pPr>
              <w:jc w:val="center"/>
              <w:rPr>
                <w:b/>
              </w:rPr>
            </w:pPr>
            <w:r w:rsidRPr="00BB41CA">
              <w:rPr>
                <w:b/>
              </w:rPr>
              <w:t>Körper</w:t>
            </w:r>
          </w:p>
        </w:tc>
        <w:tc>
          <w:tcPr>
            <w:tcW w:w="1667" w:type="pct"/>
          </w:tcPr>
          <w:p w14:paraId="250C3E9C" w14:textId="62F1C068" w:rsidR="00BE6F96" w:rsidRDefault="00561176" w:rsidP="00B037B6">
            <w:pPr>
              <w:jc w:val="center"/>
              <w:rPr>
                <w:b/>
              </w:rPr>
            </w:pPr>
            <w:r>
              <w:rPr>
                <w:b/>
              </w:rPr>
              <w:t>Volumen</w:t>
            </w:r>
            <w:r w:rsidR="00C87CA7">
              <w:rPr>
                <w:b/>
              </w:rPr>
              <w:t xml:space="preserve">, wie auf dem </w:t>
            </w:r>
            <w:r w:rsidR="00077AD8" w:rsidRPr="00077AD8">
              <w:rPr>
                <w:b/>
              </w:rPr>
              <w:t>Körper</w:t>
            </w:r>
            <w:r w:rsidR="00077AD8">
              <w:rPr>
                <w:b/>
              </w:rPr>
              <w:t xml:space="preserve"> </w:t>
            </w:r>
            <w:r w:rsidR="00C87CA7">
              <w:rPr>
                <w:b/>
              </w:rPr>
              <w:t>angegeben</w:t>
            </w:r>
          </w:p>
        </w:tc>
        <w:tc>
          <w:tcPr>
            <w:tcW w:w="1666" w:type="pct"/>
            <w:vAlign w:val="center"/>
          </w:tcPr>
          <w:p w14:paraId="61CAAB61" w14:textId="7F4A330F" w:rsidR="00BE6F96" w:rsidRDefault="00561176" w:rsidP="00BB41CA">
            <w:pPr>
              <w:jc w:val="center"/>
            </w:pPr>
            <w:r>
              <w:rPr>
                <w:b/>
              </w:rPr>
              <w:t>Volumen</w:t>
            </w:r>
            <w:r w:rsidR="00C87CA7">
              <w:rPr>
                <w:b/>
              </w:rPr>
              <w:t xml:space="preserve"> umgerechnet in </w:t>
            </w:r>
            <w:r w:rsidR="00BB41CA">
              <w:rPr>
                <w:b/>
              </w:rPr>
              <w:t>l</w:t>
            </w:r>
            <w:r w:rsidR="00C87CA7">
              <w:rPr>
                <w:b/>
              </w:rPr>
              <w:t xml:space="preserve"> oder </w:t>
            </w:r>
            <w:r>
              <w:rPr>
                <w:b/>
              </w:rPr>
              <w:t>cm</w:t>
            </w:r>
            <w:r w:rsidRPr="00561176">
              <w:rPr>
                <w:b/>
                <w:vertAlign w:val="superscript"/>
              </w:rPr>
              <w:t>3</w:t>
            </w:r>
          </w:p>
        </w:tc>
      </w:tr>
      <w:tr w:rsidR="00BE6F96" w14:paraId="26D4AEAB" w14:textId="77777777" w:rsidTr="00B037B6">
        <w:tc>
          <w:tcPr>
            <w:tcW w:w="1667" w:type="pct"/>
          </w:tcPr>
          <w:p w14:paraId="0552C591" w14:textId="526C4905" w:rsidR="00BE6F96" w:rsidRDefault="00BE6F96" w:rsidP="003534A3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="00C87CA7">
              <w:br/>
            </w:r>
            <w:r w:rsidR="00C87CA7">
              <w:br/>
            </w:r>
            <w:r w:rsidR="00C87CA7">
              <w:br/>
            </w:r>
            <w:r w:rsidR="00561176">
              <w:br/>
            </w:r>
            <w:r w:rsidR="00520E74">
              <w:br/>
            </w:r>
            <w:r w:rsidR="00520E74">
              <w:br/>
            </w:r>
            <w:r w:rsidR="00561176">
              <w:br/>
            </w:r>
            <w:r w:rsidR="0051365E">
              <w:br/>
            </w:r>
          </w:p>
        </w:tc>
        <w:tc>
          <w:tcPr>
            <w:tcW w:w="1667" w:type="pct"/>
          </w:tcPr>
          <w:p w14:paraId="5371FCFA" w14:textId="77777777" w:rsidR="00BE6F96" w:rsidRDefault="00BE6F96" w:rsidP="00B037B6"/>
        </w:tc>
        <w:tc>
          <w:tcPr>
            <w:tcW w:w="1666" w:type="pct"/>
          </w:tcPr>
          <w:p w14:paraId="5702F097" w14:textId="77777777" w:rsidR="00BE6F96" w:rsidRDefault="00BE6F96" w:rsidP="00B037B6"/>
        </w:tc>
      </w:tr>
    </w:tbl>
    <w:p w14:paraId="70A3656C" w14:textId="566B3940" w:rsidR="00E130FE" w:rsidRPr="00E130FE" w:rsidRDefault="00E130FE" w:rsidP="00BE6F96">
      <w:pPr>
        <w:ind w:left="360"/>
      </w:pPr>
    </w:p>
    <w:sectPr w:rsidR="00E130FE" w:rsidRPr="00E130FE" w:rsidSect="006836EA">
      <w:footerReference w:type="default" r:id="rId12"/>
      <w:footnotePr>
        <w:numFmt w:val="chicago"/>
        <w:numRestart w:val="eachPage"/>
      </w:footnotePr>
      <w:pgSz w:w="11906" w:h="16838"/>
      <w:pgMar w:top="851" w:right="1134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84A438" w14:textId="77777777" w:rsidR="008B7487" w:rsidRDefault="008B7487">
      <w:pPr>
        <w:spacing w:after="0"/>
      </w:pPr>
      <w:r>
        <w:separator/>
      </w:r>
    </w:p>
  </w:endnote>
  <w:endnote w:type="continuationSeparator" w:id="0">
    <w:p w14:paraId="40682AFF" w14:textId="77777777" w:rsidR="008B7487" w:rsidRDefault="008B74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87664B" w14:textId="1F028D0F" w:rsidR="008B7487" w:rsidRPr="00435DC7" w:rsidRDefault="008B7487" w:rsidP="00435DC7">
    <w:pPr>
      <w:pStyle w:val="Fuzeile"/>
      <w:tabs>
        <w:tab w:val="clear" w:pos="4536"/>
        <w:tab w:val="clear" w:pos="9072"/>
        <w:tab w:val="center" w:pos="4820"/>
        <w:tab w:val="right" w:pos="9639"/>
      </w:tabs>
      <w:rPr>
        <w:color w:val="999999"/>
      </w:rPr>
    </w:pPr>
    <w:r w:rsidRPr="00E444EC">
      <w:rPr>
        <w:color w:val="999999"/>
      </w:rPr>
      <w:t>F</w:t>
    </w:r>
    <w:r>
      <w:rPr>
        <w:color w:val="999999"/>
      </w:rPr>
      <w:t xml:space="preserve">lorian Karsten – BNT ZPG </w:t>
    </w:r>
    <w:r w:rsidRPr="00E444EC">
      <w:rPr>
        <w:color w:val="999999"/>
      </w:rPr>
      <w:t>– (CC) BY-NC-SA 3.0 DE</w:t>
    </w:r>
    <w:r w:rsidRPr="00E918C3">
      <w:rPr>
        <w:color w:val="999999"/>
      </w:rPr>
      <w:tab/>
    </w:r>
    <w:r w:rsidRPr="00E918C3">
      <w:rPr>
        <w:color w:val="999999"/>
      </w:rPr>
      <w:tab/>
    </w:r>
    <w:r>
      <w:rPr>
        <w:color w:val="999999"/>
      </w:rPr>
      <w:t>Schwimmen, Schweben, Sinken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A6248F" w14:textId="77777777" w:rsidR="008B7487" w:rsidRDefault="008B7487">
      <w:pPr>
        <w:spacing w:after="0"/>
      </w:pPr>
      <w:r>
        <w:separator/>
      </w:r>
    </w:p>
  </w:footnote>
  <w:footnote w:type="continuationSeparator" w:id="0">
    <w:p w14:paraId="32A01A90" w14:textId="77777777" w:rsidR="008B7487" w:rsidRDefault="008B748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4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1192E97"/>
    <w:multiLevelType w:val="hybridMultilevel"/>
    <w:tmpl w:val="31D641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DE35E8"/>
    <w:multiLevelType w:val="multilevel"/>
    <w:tmpl w:val="472A87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742659"/>
    <w:multiLevelType w:val="hybridMultilevel"/>
    <w:tmpl w:val="295C1EC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9D2022"/>
    <w:multiLevelType w:val="hybridMultilevel"/>
    <w:tmpl w:val="BA7A603A"/>
    <w:lvl w:ilvl="0" w:tplc="04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1A7A7708"/>
    <w:multiLevelType w:val="multilevel"/>
    <w:tmpl w:val="86E68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1706FF"/>
    <w:multiLevelType w:val="hybridMultilevel"/>
    <w:tmpl w:val="3F4255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8332AD"/>
    <w:multiLevelType w:val="multilevel"/>
    <w:tmpl w:val="E362C4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8E45BD"/>
    <w:multiLevelType w:val="hybridMultilevel"/>
    <w:tmpl w:val="472A87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73607E"/>
    <w:multiLevelType w:val="hybridMultilevel"/>
    <w:tmpl w:val="C83C1CC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8248C0"/>
    <w:multiLevelType w:val="hybridMultilevel"/>
    <w:tmpl w:val="E6D2A69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A75200"/>
    <w:multiLevelType w:val="hybridMultilevel"/>
    <w:tmpl w:val="0C12673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B53CC0"/>
    <w:multiLevelType w:val="hybridMultilevel"/>
    <w:tmpl w:val="17568E3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C570E8"/>
    <w:multiLevelType w:val="hybridMultilevel"/>
    <w:tmpl w:val="789681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BF4DED"/>
    <w:multiLevelType w:val="hybridMultilevel"/>
    <w:tmpl w:val="AEAEFC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4F43BAA"/>
    <w:multiLevelType w:val="hybridMultilevel"/>
    <w:tmpl w:val="1ECE0498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41321F"/>
    <w:multiLevelType w:val="hybridMultilevel"/>
    <w:tmpl w:val="CB0E5B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D20121"/>
    <w:multiLevelType w:val="multilevel"/>
    <w:tmpl w:val="C83C1C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87008A"/>
    <w:multiLevelType w:val="multilevel"/>
    <w:tmpl w:val="DA0805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9A391C"/>
    <w:multiLevelType w:val="hybridMultilevel"/>
    <w:tmpl w:val="84B813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500E5E"/>
    <w:multiLevelType w:val="multilevel"/>
    <w:tmpl w:val="295C1E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0B6506"/>
    <w:multiLevelType w:val="multilevel"/>
    <w:tmpl w:val="DA0805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E64239"/>
    <w:multiLevelType w:val="hybridMultilevel"/>
    <w:tmpl w:val="AA5409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E8101F"/>
    <w:multiLevelType w:val="hybridMultilevel"/>
    <w:tmpl w:val="8D741D3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37008C"/>
    <w:multiLevelType w:val="hybridMultilevel"/>
    <w:tmpl w:val="D1F08560"/>
    <w:lvl w:ilvl="0" w:tplc="04070017">
      <w:start w:val="1"/>
      <w:numFmt w:val="lowerLetter"/>
      <w:lvlText w:val="%1)"/>
      <w:lvlJc w:val="left"/>
      <w:pPr>
        <w:ind w:left="1069" w:hanging="360"/>
      </w:p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3F23940"/>
    <w:multiLevelType w:val="hybridMultilevel"/>
    <w:tmpl w:val="22F0C0A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7F34012"/>
    <w:multiLevelType w:val="hybridMultilevel"/>
    <w:tmpl w:val="41A6E7EA"/>
    <w:lvl w:ilvl="0" w:tplc="04070017">
      <w:start w:val="1"/>
      <w:numFmt w:val="lowerLetter"/>
      <w:lvlText w:val="%1)"/>
      <w:lvlJc w:val="left"/>
      <w:pPr>
        <w:ind w:left="1069" w:hanging="360"/>
      </w:p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833663D"/>
    <w:multiLevelType w:val="hybridMultilevel"/>
    <w:tmpl w:val="E0F0F7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8E54A3"/>
    <w:multiLevelType w:val="hybridMultilevel"/>
    <w:tmpl w:val="7B8E5A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E56C1F"/>
    <w:multiLevelType w:val="hybridMultilevel"/>
    <w:tmpl w:val="4716A366"/>
    <w:lvl w:ilvl="0" w:tplc="04070017">
      <w:start w:val="1"/>
      <w:numFmt w:val="lowerLetter"/>
      <w:lvlText w:val="%1)"/>
      <w:lvlJc w:val="left"/>
      <w:pPr>
        <w:ind w:left="1069" w:hanging="360"/>
      </w:p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2F52D08"/>
    <w:multiLevelType w:val="multilevel"/>
    <w:tmpl w:val="D1F08560"/>
    <w:lvl w:ilvl="0">
      <w:start w:val="1"/>
      <w:numFmt w:val="lowerLetter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31F6A97"/>
    <w:multiLevelType w:val="hybridMultilevel"/>
    <w:tmpl w:val="C400C7F4"/>
    <w:lvl w:ilvl="0" w:tplc="55726122">
      <w:start w:val="1"/>
      <w:numFmt w:val="bullet"/>
      <w:lvlText w:val=""/>
      <w:lvlJc w:val="left"/>
      <w:pPr>
        <w:ind w:left="106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32">
    <w:nsid w:val="678A78B8"/>
    <w:multiLevelType w:val="hybridMultilevel"/>
    <w:tmpl w:val="DA0805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AF71E2"/>
    <w:multiLevelType w:val="hybridMultilevel"/>
    <w:tmpl w:val="7332E8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FC79EB"/>
    <w:multiLevelType w:val="hybridMultilevel"/>
    <w:tmpl w:val="E362C40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826D0F"/>
    <w:multiLevelType w:val="multilevel"/>
    <w:tmpl w:val="17568E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E65E08"/>
    <w:multiLevelType w:val="hybridMultilevel"/>
    <w:tmpl w:val="789681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F047B0"/>
    <w:multiLevelType w:val="multilevel"/>
    <w:tmpl w:val="41A6E7EA"/>
    <w:lvl w:ilvl="0">
      <w:start w:val="1"/>
      <w:numFmt w:val="lowerLetter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EE315FE"/>
    <w:multiLevelType w:val="multilevel"/>
    <w:tmpl w:val="789681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0D5F76"/>
    <w:multiLevelType w:val="hybridMultilevel"/>
    <w:tmpl w:val="0060D916"/>
    <w:lvl w:ilvl="0" w:tplc="04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5"/>
  </w:num>
  <w:num w:numId="3">
    <w:abstractNumId w:val="16"/>
  </w:num>
  <w:num w:numId="4">
    <w:abstractNumId w:val="0"/>
  </w:num>
  <w:num w:numId="5">
    <w:abstractNumId w:val="15"/>
  </w:num>
  <w:num w:numId="6">
    <w:abstractNumId w:val="1"/>
  </w:num>
  <w:num w:numId="7">
    <w:abstractNumId w:val="14"/>
  </w:num>
  <w:num w:numId="8">
    <w:abstractNumId w:val="27"/>
  </w:num>
  <w:num w:numId="9">
    <w:abstractNumId w:val="33"/>
  </w:num>
  <w:num w:numId="10">
    <w:abstractNumId w:val="36"/>
  </w:num>
  <w:num w:numId="11">
    <w:abstractNumId w:val="3"/>
  </w:num>
  <w:num w:numId="12">
    <w:abstractNumId w:val="20"/>
  </w:num>
  <w:num w:numId="13">
    <w:abstractNumId w:val="9"/>
  </w:num>
  <w:num w:numId="14">
    <w:abstractNumId w:val="17"/>
  </w:num>
  <w:num w:numId="15">
    <w:abstractNumId w:val="12"/>
  </w:num>
  <w:num w:numId="16">
    <w:abstractNumId w:val="35"/>
  </w:num>
  <w:num w:numId="17">
    <w:abstractNumId w:val="5"/>
  </w:num>
  <w:num w:numId="18">
    <w:abstractNumId w:val="22"/>
  </w:num>
  <w:num w:numId="19">
    <w:abstractNumId w:val="8"/>
  </w:num>
  <w:num w:numId="20">
    <w:abstractNumId w:val="2"/>
  </w:num>
  <w:num w:numId="21">
    <w:abstractNumId w:val="38"/>
  </w:num>
  <w:num w:numId="22">
    <w:abstractNumId w:val="32"/>
  </w:num>
  <w:num w:numId="23">
    <w:abstractNumId w:val="18"/>
  </w:num>
  <w:num w:numId="24">
    <w:abstractNumId w:val="34"/>
  </w:num>
  <w:num w:numId="25">
    <w:abstractNumId w:val="19"/>
  </w:num>
  <w:num w:numId="26">
    <w:abstractNumId w:val="7"/>
  </w:num>
  <w:num w:numId="27">
    <w:abstractNumId w:val="13"/>
  </w:num>
  <w:num w:numId="28">
    <w:abstractNumId w:val="39"/>
  </w:num>
  <w:num w:numId="29">
    <w:abstractNumId w:val="24"/>
  </w:num>
  <w:num w:numId="30">
    <w:abstractNumId w:val="30"/>
  </w:num>
  <w:num w:numId="31">
    <w:abstractNumId w:val="26"/>
  </w:num>
  <w:num w:numId="32">
    <w:abstractNumId w:val="4"/>
  </w:num>
  <w:num w:numId="33">
    <w:abstractNumId w:val="37"/>
  </w:num>
  <w:num w:numId="34">
    <w:abstractNumId w:val="29"/>
  </w:num>
  <w:num w:numId="35">
    <w:abstractNumId w:val="6"/>
  </w:num>
  <w:num w:numId="36">
    <w:abstractNumId w:val="23"/>
  </w:num>
  <w:num w:numId="37">
    <w:abstractNumId w:val="21"/>
  </w:num>
  <w:num w:numId="38">
    <w:abstractNumId w:val="31"/>
  </w:num>
  <w:num w:numId="39">
    <w:abstractNumId w:val="28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42"/>
  <w:drawingGridVerticalSpacing w:val="142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A03"/>
    <w:rsid w:val="0000777F"/>
    <w:rsid w:val="0001415D"/>
    <w:rsid w:val="00014FCA"/>
    <w:rsid w:val="000217B6"/>
    <w:rsid w:val="00022A08"/>
    <w:rsid w:val="000626E0"/>
    <w:rsid w:val="0007008E"/>
    <w:rsid w:val="00071B50"/>
    <w:rsid w:val="000735A5"/>
    <w:rsid w:val="00077AD8"/>
    <w:rsid w:val="000A307D"/>
    <w:rsid w:val="000A4B4F"/>
    <w:rsid w:val="000B244F"/>
    <w:rsid w:val="000E589C"/>
    <w:rsid w:val="000E65EF"/>
    <w:rsid w:val="000F37CD"/>
    <w:rsid w:val="000F4BE9"/>
    <w:rsid w:val="000F5B32"/>
    <w:rsid w:val="001024A7"/>
    <w:rsid w:val="0011218F"/>
    <w:rsid w:val="0011406A"/>
    <w:rsid w:val="00131A28"/>
    <w:rsid w:val="00153166"/>
    <w:rsid w:val="001548E8"/>
    <w:rsid w:val="001819BE"/>
    <w:rsid w:val="001D152E"/>
    <w:rsid w:val="001D238D"/>
    <w:rsid w:val="001F1F91"/>
    <w:rsid w:val="001F442F"/>
    <w:rsid w:val="0020680A"/>
    <w:rsid w:val="00213BC5"/>
    <w:rsid w:val="00234341"/>
    <w:rsid w:val="0024220D"/>
    <w:rsid w:val="0024733B"/>
    <w:rsid w:val="00265805"/>
    <w:rsid w:val="00295B9E"/>
    <w:rsid w:val="002A4D08"/>
    <w:rsid w:val="002B5A22"/>
    <w:rsid w:val="002F3C15"/>
    <w:rsid w:val="00305B98"/>
    <w:rsid w:val="0031052A"/>
    <w:rsid w:val="00322993"/>
    <w:rsid w:val="003534A3"/>
    <w:rsid w:val="0039132C"/>
    <w:rsid w:val="003A7873"/>
    <w:rsid w:val="003B15E7"/>
    <w:rsid w:val="003B2CBD"/>
    <w:rsid w:val="003D513E"/>
    <w:rsid w:val="003F314C"/>
    <w:rsid w:val="003F7911"/>
    <w:rsid w:val="00422189"/>
    <w:rsid w:val="00422671"/>
    <w:rsid w:val="00422CFE"/>
    <w:rsid w:val="00435DC7"/>
    <w:rsid w:val="004407EA"/>
    <w:rsid w:val="00441A28"/>
    <w:rsid w:val="00445C3D"/>
    <w:rsid w:val="00446190"/>
    <w:rsid w:val="00460EFC"/>
    <w:rsid w:val="00484795"/>
    <w:rsid w:val="00491FC2"/>
    <w:rsid w:val="004C1444"/>
    <w:rsid w:val="00504142"/>
    <w:rsid w:val="0050677A"/>
    <w:rsid w:val="00507D20"/>
    <w:rsid w:val="00511394"/>
    <w:rsid w:val="0051338F"/>
    <w:rsid w:val="0051365E"/>
    <w:rsid w:val="00514F5F"/>
    <w:rsid w:val="00520E74"/>
    <w:rsid w:val="00521246"/>
    <w:rsid w:val="00555BB4"/>
    <w:rsid w:val="00561176"/>
    <w:rsid w:val="00562089"/>
    <w:rsid w:val="005754A6"/>
    <w:rsid w:val="005C5731"/>
    <w:rsid w:val="005D2A26"/>
    <w:rsid w:val="005F0B4A"/>
    <w:rsid w:val="005F168A"/>
    <w:rsid w:val="005F620C"/>
    <w:rsid w:val="006157C7"/>
    <w:rsid w:val="00632DE1"/>
    <w:rsid w:val="006579C0"/>
    <w:rsid w:val="006606C3"/>
    <w:rsid w:val="00666C1F"/>
    <w:rsid w:val="006836EA"/>
    <w:rsid w:val="00685568"/>
    <w:rsid w:val="00686EA2"/>
    <w:rsid w:val="00687D7F"/>
    <w:rsid w:val="006A0F71"/>
    <w:rsid w:val="006C05DD"/>
    <w:rsid w:val="006D2A84"/>
    <w:rsid w:val="006D6B64"/>
    <w:rsid w:val="006F3117"/>
    <w:rsid w:val="0070216F"/>
    <w:rsid w:val="00707807"/>
    <w:rsid w:val="00717A9D"/>
    <w:rsid w:val="0072470C"/>
    <w:rsid w:val="00731BDC"/>
    <w:rsid w:val="00763039"/>
    <w:rsid w:val="00773740"/>
    <w:rsid w:val="00792937"/>
    <w:rsid w:val="007C5490"/>
    <w:rsid w:val="007D3CA3"/>
    <w:rsid w:val="0080082B"/>
    <w:rsid w:val="008127C3"/>
    <w:rsid w:val="00847D4B"/>
    <w:rsid w:val="00852EFA"/>
    <w:rsid w:val="0085352E"/>
    <w:rsid w:val="00856D85"/>
    <w:rsid w:val="00872272"/>
    <w:rsid w:val="0089150E"/>
    <w:rsid w:val="008A7ADD"/>
    <w:rsid w:val="008B035A"/>
    <w:rsid w:val="008B7487"/>
    <w:rsid w:val="008D5871"/>
    <w:rsid w:val="008E687E"/>
    <w:rsid w:val="008F32B6"/>
    <w:rsid w:val="008F6360"/>
    <w:rsid w:val="008F7622"/>
    <w:rsid w:val="00902378"/>
    <w:rsid w:val="00903D5A"/>
    <w:rsid w:val="00905691"/>
    <w:rsid w:val="00905EE7"/>
    <w:rsid w:val="00924F80"/>
    <w:rsid w:val="00926142"/>
    <w:rsid w:val="00942586"/>
    <w:rsid w:val="00957703"/>
    <w:rsid w:val="00984C1C"/>
    <w:rsid w:val="00987ACD"/>
    <w:rsid w:val="00997560"/>
    <w:rsid w:val="009A0DE5"/>
    <w:rsid w:val="009B7213"/>
    <w:rsid w:val="009F44AA"/>
    <w:rsid w:val="00A21B9F"/>
    <w:rsid w:val="00A45924"/>
    <w:rsid w:val="00A50371"/>
    <w:rsid w:val="00A507A4"/>
    <w:rsid w:val="00A54B96"/>
    <w:rsid w:val="00A60EDC"/>
    <w:rsid w:val="00A627D3"/>
    <w:rsid w:val="00A63C74"/>
    <w:rsid w:val="00A75278"/>
    <w:rsid w:val="00AA2F77"/>
    <w:rsid w:val="00AB002E"/>
    <w:rsid w:val="00AD2965"/>
    <w:rsid w:val="00AD6259"/>
    <w:rsid w:val="00AE0ADC"/>
    <w:rsid w:val="00AF3453"/>
    <w:rsid w:val="00B037B6"/>
    <w:rsid w:val="00B064D6"/>
    <w:rsid w:val="00B1207F"/>
    <w:rsid w:val="00B14DC1"/>
    <w:rsid w:val="00B17F14"/>
    <w:rsid w:val="00B40D44"/>
    <w:rsid w:val="00B4454E"/>
    <w:rsid w:val="00B45845"/>
    <w:rsid w:val="00B57FA7"/>
    <w:rsid w:val="00B67A03"/>
    <w:rsid w:val="00B67B1E"/>
    <w:rsid w:val="00B766E9"/>
    <w:rsid w:val="00B846AE"/>
    <w:rsid w:val="00BA1955"/>
    <w:rsid w:val="00BA6441"/>
    <w:rsid w:val="00BB41CA"/>
    <w:rsid w:val="00BB5864"/>
    <w:rsid w:val="00BD19AA"/>
    <w:rsid w:val="00BE6F96"/>
    <w:rsid w:val="00BF3E14"/>
    <w:rsid w:val="00C22B89"/>
    <w:rsid w:val="00C346EE"/>
    <w:rsid w:val="00C62824"/>
    <w:rsid w:val="00C7357B"/>
    <w:rsid w:val="00C74D13"/>
    <w:rsid w:val="00C83547"/>
    <w:rsid w:val="00C87830"/>
    <w:rsid w:val="00C87CA7"/>
    <w:rsid w:val="00C92DEF"/>
    <w:rsid w:val="00CA6522"/>
    <w:rsid w:val="00CB76EC"/>
    <w:rsid w:val="00CD2FEB"/>
    <w:rsid w:val="00CF6B1D"/>
    <w:rsid w:val="00D000BA"/>
    <w:rsid w:val="00D206BD"/>
    <w:rsid w:val="00D22F67"/>
    <w:rsid w:val="00D32154"/>
    <w:rsid w:val="00D4605F"/>
    <w:rsid w:val="00D73036"/>
    <w:rsid w:val="00D97C37"/>
    <w:rsid w:val="00DB2400"/>
    <w:rsid w:val="00DB5156"/>
    <w:rsid w:val="00DF14D3"/>
    <w:rsid w:val="00E068E8"/>
    <w:rsid w:val="00E130FE"/>
    <w:rsid w:val="00E444E3"/>
    <w:rsid w:val="00E444EC"/>
    <w:rsid w:val="00E47179"/>
    <w:rsid w:val="00E76B19"/>
    <w:rsid w:val="00E97F26"/>
    <w:rsid w:val="00EB12E3"/>
    <w:rsid w:val="00EB2677"/>
    <w:rsid w:val="00EC5D09"/>
    <w:rsid w:val="00ED358B"/>
    <w:rsid w:val="00ED4433"/>
    <w:rsid w:val="00EF0A78"/>
    <w:rsid w:val="00EF132F"/>
    <w:rsid w:val="00EF134F"/>
    <w:rsid w:val="00EF470B"/>
    <w:rsid w:val="00F11E51"/>
    <w:rsid w:val="00F16A24"/>
    <w:rsid w:val="00F226DD"/>
    <w:rsid w:val="00F25578"/>
    <w:rsid w:val="00F355A6"/>
    <w:rsid w:val="00F371C0"/>
    <w:rsid w:val="00F45F3E"/>
    <w:rsid w:val="00F506F9"/>
    <w:rsid w:val="00F54095"/>
    <w:rsid w:val="00F729E3"/>
    <w:rsid w:val="00F730B4"/>
    <w:rsid w:val="00F771DD"/>
    <w:rsid w:val="00F81816"/>
    <w:rsid w:val="00F91923"/>
    <w:rsid w:val="00F91FCE"/>
    <w:rsid w:val="00F937C3"/>
    <w:rsid w:val="00FA1EB5"/>
    <w:rsid w:val="00FA2C73"/>
    <w:rsid w:val="00FC20B7"/>
    <w:rsid w:val="00FD179D"/>
    <w:rsid w:val="00FE5654"/>
    <w:rsid w:val="00FF6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02A7A7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C23A4"/>
    <w:pPr>
      <w:spacing w:after="120"/>
    </w:pPr>
    <w:rPr>
      <w:rFonts w:ascii="Helvetica" w:hAnsi="Helvetica"/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qFormat/>
    <w:rsid w:val="00E918C3"/>
    <w:pPr>
      <w:keepNext/>
      <w:spacing w:after="24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rsid w:val="00E918C3"/>
    <w:pPr>
      <w:tabs>
        <w:tab w:val="center" w:pos="4536"/>
        <w:tab w:val="right" w:pos="9072"/>
      </w:tabs>
    </w:pPr>
    <w:rPr>
      <w:sz w:val="16"/>
    </w:rPr>
  </w:style>
  <w:style w:type="character" w:styleId="Seitenzahl">
    <w:name w:val="page number"/>
    <w:basedOn w:val="Absatzstandardschriftart"/>
  </w:style>
  <w:style w:type="character" w:customStyle="1" w:styleId="berschrift1Zeichen">
    <w:name w:val="Überschrift 1 Zeichen"/>
    <w:link w:val="berschrift1"/>
    <w:rsid w:val="000626E0"/>
    <w:rPr>
      <w:rFonts w:ascii="Helvetica" w:hAnsi="Helvetica" w:cs="Arial"/>
      <w:b/>
      <w:bCs/>
      <w:kern w:val="32"/>
      <w:sz w:val="32"/>
      <w:szCs w:val="32"/>
    </w:rPr>
  </w:style>
  <w:style w:type="table" w:styleId="Tabellenraster">
    <w:name w:val="Table Grid"/>
    <w:basedOn w:val="NormaleTabelle"/>
    <w:rsid w:val="000626E0"/>
    <w:pPr>
      <w:spacing w:after="1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uzeileZeichen">
    <w:name w:val="Fußzeile Zeichen"/>
    <w:link w:val="Fuzeile"/>
    <w:rsid w:val="00435DC7"/>
    <w:rPr>
      <w:rFonts w:ascii="Helvetica" w:hAnsi="Helvetica"/>
      <w:sz w:val="16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32D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632DE1"/>
    <w:rPr>
      <w:rFonts w:ascii="Lucida Grande" w:hAnsi="Lucida Grande" w:cs="Lucida Grande"/>
      <w:sz w:val="18"/>
      <w:szCs w:val="18"/>
    </w:rPr>
  </w:style>
  <w:style w:type="character" w:styleId="Link">
    <w:name w:val="Hyperlink"/>
    <w:uiPriority w:val="99"/>
    <w:unhideWhenUsed/>
    <w:rsid w:val="00491FC2"/>
    <w:rPr>
      <w:color w:val="0000FF"/>
      <w:u w:val="single"/>
    </w:rPr>
  </w:style>
  <w:style w:type="character" w:styleId="GesichteterLink">
    <w:name w:val="FollowedHyperlink"/>
    <w:uiPriority w:val="99"/>
    <w:semiHidden/>
    <w:unhideWhenUsed/>
    <w:rsid w:val="00491FC2"/>
    <w:rPr>
      <w:color w:val="800080"/>
      <w:u w:val="single"/>
    </w:rPr>
  </w:style>
  <w:style w:type="paragraph" w:styleId="Funotentext">
    <w:name w:val="footnote text"/>
    <w:basedOn w:val="Standard"/>
    <w:link w:val="FunotentextZeichen"/>
    <w:uiPriority w:val="99"/>
    <w:unhideWhenUsed/>
    <w:rsid w:val="00CF6B1D"/>
  </w:style>
  <w:style w:type="character" w:customStyle="1" w:styleId="FunotentextZeichen">
    <w:name w:val="Fußnotentext Zeichen"/>
    <w:link w:val="Funotentext"/>
    <w:uiPriority w:val="99"/>
    <w:rsid w:val="00CF6B1D"/>
    <w:rPr>
      <w:rFonts w:ascii="Helvetica" w:hAnsi="Helvetica"/>
      <w:sz w:val="24"/>
      <w:szCs w:val="24"/>
    </w:rPr>
  </w:style>
  <w:style w:type="character" w:styleId="Funotenzeichen">
    <w:name w:val="footnote reference"/>
    <w:unhideWhenUsed/>
    <w:rsid w:val="00CF6B1D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C74D13"/>
    <w:pPr>
      <w:spacing w:before="100" w:beforeAutospacing="1" w:after="100" w:afterAutospacing="1"/>
    </w:pPr>
    <w:rPr>
      <w:rFonts w:ascii="Times" w:eastAsia="ＭＳ 明朝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8F7622"/>
    <w:pPr>
      <w:ind w:left="720"/>
      <w:contextualSpacing/>
    </w:pPr>
  </w:style>
  <w:style w:type="character" w:styleId="Herausstellen">
    <w:name w:val="Emphasis"/>
    <w:basedOn w:val="Absatzstandardschriftart"/>
    <w:uiPriority w:val="20"/>
    <w:qFormat/>
    <w:rsid w:val="00CB76EC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C23A4"/>
    <w:pPr>
      <w:spacing w:after="120"/>
    </w:pPr>
    <w:rPr>
      <w:rFonts w:ascii="Helvetica" w:hAnsi="Helvetica"/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qFormat/>
    <w:rsid w:val="00E918C3"/>
    <w:pPr>
      <w:keepNext/>
      <w:spacing w:after="24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rsid w:val="00E918C3"/>
    <w:pPr>
      <w:tabs>
        <w:tab w:val="center" w:pos="4536"/>
        <w:tab w:val="right" w:pos="9072"/>
      </w:tabs>
    </w:pPr>
    <w:rPr>
      <w:sz w:val="16"/>
    </w:rPr>
  </w:style>
  <w:style w:type="character" w:styleId="Seitenzahl">
    <w:name w:val="page number"/>
    <w:basedOn w:val="Absatzstandardschriftart"/>
  </w:style>
  <w:style w:type="character" w:customStyle="1" w:styleId="berschrift1Zeichen">
    <w:name w:val="Überschrift 1 Zeichen"/>
    <w:link w:val="berschrift1"/>
    <w:rsid w:val="000626E0"/>
    <w:rPr>
      <w:rFonts w:ascii="Helvetica" w:hAnsi="Helvetica" w:cs="Arial"/>
      <w:b/>
      <w:bCs/>
      <w:kern w:val="32"/>
      <w:sz w:val="32"/>
      <w:szCs w:val="32"/>
    </w:rPr>
  </w:style>
  <w:style w:type="table" w:styleId="Tabellenraster">
    <w:name w:val="Table Grid"/>
    <w:basedOn w:val="NormaleTabelle"/>
    <w:rsid w:val="000626E0"/>
    <w:pPr>
      <w:spacing w:after="1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uzeileZeichen">
    <w:name w:val="Fußzeile Zeichen"/>
    <w:link w:val="Fuzeile"/>
    <w:rsid w:val="00435DC7"/>
    <w:rPr>
      <w:rFonts w:ascii="Helvetica" w:hAnsi="Helvetica"/>
      <w:sz w:val="16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32D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632DE1"/>
    <w:rPr>
      <w:rFonts w:ascii="Lucida Grande" w:hAnsi="Lucida Grande" w:cs="Lucida Grande"/>
      <w:sz w:val="18"/>
      <w:szCs w:val="18"/>
    </w:rPr>
  </w:style>
  <w:style w:type="character" w:styleId="Link">
    <w:name w:val="Hyperlink"/>
    <w:uiPriority w:val="99"/>
    <w:unhideWhenUsed/>
    <w:rsid w:val="00491FC2"/>
    <w:rPr>
      <w:color w:val="0000FF"/>
      <w:u w:val="single"/>
    </w:rPr>
  </w:style>
  <w:style w:type="character" w:styleId="GesichteterLink">
    <w:name w:val="FollowedHyperlink"/>
    <w:uiPriority w:val="99"/>
    <w:semiHidden/>
    <w:unhideWhenUsed/>
    <w:rsid w:val="00491FC2"/>
    <w:rPr>
      <w:color w:val="800080"/>
      <w:u w:val="single"/>
    </w:rPr>
  </w:style>
  <w:style w:type="paragraph" w:styleId="Funotentext">
    <w:name w:val="footnote text"/>
    <w:basedOn w:val="Standard"/>
    <w:link w:val="FunotentextZeichen"/>
    <w:uiPriority w:val="99"/>
    <w:unhideWhenUsed/>
    <w:rsid w:val="00CF6B1D"/>
  </w:style>
  <w:style w:type="character" w:customStyle="1" w:styleId="FunotentextZeichen">
    <w:name w:val="Fußnotentext Zeichen"/>
    <w:link w:val="Funotentext"/>
    <w:uiPriority w:val="99"/>
    <w:rsid w:val="00CF6B1D"/>
    <w:rPr>
      <w:rFonts w:ascii="Helvetica" w:hAnsi="Helvetica"/>
      <w:sz w:val="24"/>
      <w:szCs w:val="24"/>
    </w:rPr>
  </w:style>
  <w:style w:type="character" w:styleId="Funotenzeichen">
    <w:name w:val="footnote reference"/>
    <w:unhideWhenUsed/>
    <w:rsid w:val="00CF6B1D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C74D13"/>
    <w:pPr>
      <w:spacing w:before="100" w:beforeAutospacing="1" w:after="100" w:afterAutospacing="1"/>
    </w:pPr>
    <w:rPr>
      <w:rFonts w:ascii="Times" w:eastAsia="ＭＳ 明朝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8F7622"/>
    <w:pPr>
      <w:ind w:left="720"/>
      <w:contextualSpacing/>
    </w:pPr>
  </w:style>
  <w:style w:type="character" w:styleId="Herausstellen">
    <w:name w:val="Emphasis"/>
    <w:basedOn w:val="Absatzstandardschriftart"/>
    <w:uiPriority w:val="20"/>
    <w:qFormat/>
    <w:rsid w:val="00CB76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1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6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67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6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8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87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93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0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7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0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96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56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7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lorian:Daten:Vorlagen:Arbeitsblatt%20Helvetica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A063FC-BA97-5143-8C49-BF04A1B8A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Arbeitsblatt Helvetica.dot</Template>
  <TotalTime>0</TotalTime>
  <Pages>6</Pages>
  <Words>663</Words>
  <Characters>4179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Überschrift</vt:lpstr>
    </vt:vector>
  </TitlesOfParts>
  <Company/>
  <LinksUpToDate>false</LinksUpToDate>
  <CharactersWithSpaces>4833</CharactersWithSpaces>
  <SharedDoc>false</SharedDoc>
  <HLinks>
    <vt:vector size="24" baseType="variant">
      <vt:variant>
        <vt:i4>3342363</vt:i4>
      </vt:variant>
      <vt:variant>
        <vt:i4>3</vt:i4>
      </vt:variant>
      <vt:variant>
        <vt:i4>0</vt:i4>
      </vt:variant>
      <vt:variant>
        <vt:i4>5</vt:i4>
      </vt:variant>
      <vt:variant>
        <vt:lpwstr>http://users.ipfw.edu/maloney/Game of Sci/Intro Stud to the Game of Sci.pdf</vt:lpwstr>
      </vt:variant>
      <vt:variant>
        <vt:lpwstr/>
      </vt:variant>
      <vt:variant>
        <vt:i4>7143424</vt:i4>
      </vt:variant>
      <vt:variant>
        <vt:i4>0</vt:i4>
      </vt:variant>
      <vt:variant>
        <vt:i4>0</vt:i4>
      </vt:variant>
      <vt:variant>
        <vt:i4>5</vt:i4>
      </vt:variant>
      <vt:variant>
        <vt:lpwstr>http://users.ipfw.edu/maloney/game_of_science.htm</vt:lpwstr>
      </vt:variant>
      <vt:variant>
        <vt:lpwstr/>
      </vt:variant>
      <vt:variant>
        <vt:i4>3604591</vt:i4>
      </vt:variant>
      <vt:variant>
        <vt:i4>8107</vt:i4>
      </vt:variant>
      <vt:variant>
        <vt:i4>1042</vt:i4>
      </vt:variant>
      <vt:variant>
        <vt:i4>1</vt:i4>
      </vt:variant>
      <vt:variant>
        <vt:lpwstr>Folie1</vt:lpwstr>
      </vt:variant>
      <vt:variant>
        <vt:lpwstr/>
      </vt:variant>
      <vt:variant>
        <vt:i4>983105</vt:i4>
      </vt:variant>
      <vt:variant>
        <vt:i4>11750</vt:i4>
      </vt:variant>
      <vt:variant>
        <vt:i4>1043</vt:i4>
      </vt:variant>
      <vt:variant>
        <vt:i4>1</vt:i4>
      </vt:variant>
      <vt:variant>
        <vt:lpwstr>Spielbrett Delta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Überschrift</dc:title>
  <dc:subject/>
  <dc:creator>Florian Karsten</dc:creator>
  <cp:keywords/>
  <dc:description/>
  <cp:lastModifiedBy>Florian Karsten</cp:lastModifiedBy>
  <cp:revision>4</cp:revision>
  <cp:lastPrinted>2016-05-12T08:39:00Z</cp:lastPrinted>
  <dcterms:created xsi:type="dcterms:W3CDTF">2016-05-12T08:39:00Z</dcterms:created>
  <dcterms:modified xsi:type="dcterms:W3CDTF">2016-05-12T08:44:00Z</dcterms:modified>
</cp:coreProperties>
</file>