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D8FA5" w14:textId="17A18AFD" w:rsidR="002D75A8" w:rsidRDefault="008D3BA7" w:rsidP="00680514">
      <w:pPr>
        <w:pStyle w:val="Titel"/>
        <w:jc w:val="center"/>
      </w:pPr>
      <w:r>
        <w:t>Dynamik der Kreisbewegung</w:t>
      </w:r>
    </w:p>
    <w:p w14:paraId="4CBC87AE" w14:textId="77777777" w:rsidR="00680514" w:rsidRDefault="00680514" w:rsidP="00680514"/>
    <w:p w14:paraId="77ADF6C6" w14:textId="77777777" w:rsidR="00680514" w:rsidRPr="00680514" w:rsidRDefault="00680514" w:rsidP="00680514">
      <w:pPr>
        <w:rPr>
          <w:b/>
        </w:rPr>
      </w:pPr>
      <w:r w:rsidRPr="00680514">
        <w:rPr>
          <w:b/>
        </w:rPr>
        <w:t>Materialien:</w:t>
      </w:r>
    </w:p>
    <w:p w14:paraId="67E0FE97" w14:textId="77777777" w:rsidR="00680514" w:rsidRDefault="00680514" w:rsidP="00680514">
      <w:pPr>
        <w:pStyle w:val="Listenabsatz"/>
        <w:numPr>
          <w:ilvl w:val="0"/>
          <w:numId w:val="1"/>
        </w:numPr>
      </w:pPr>
      <w:r>
        <w:t>Smartphone mit App zur Erfassung der Messwerte</w:t>
      </w:r>
    </w:p>
    <w:p w14:paraId="39B12A0D" w14:textId="487AE2C0" w:rsidR="000D0CE4" w:rsidRDefault="008D3BA7" w:rsidP="00680514">
      <w:pPr>
        <w:pStyle w:val="Listenabsatz"/>
        <w:numPr>
          <w:ilvl w:val="0"/>
          <w:numId w:val="1"/>
        </w:numPr>
      </w:pPr>
      <w:r>
        <w:t>Salatschleuder</w:t>
      </w:r>
    </w:p>
    <w:p w14:paraId="4824D7E2" w14:textId="2D59BDF0" w:rsidR="008D3BA7" w:rsidRDefault="008D3BA7" w:rsidP="00680514">
      <w:pPr>
        <w:pStyle w:val="Listenabsatz"/>
        <w:numPr>
          <w:ilvl w:val="0"/>
          <w:numId w:val="1"/>
        </w:numPr>
      </w:pPr>
      <w:r>
        <w:t>Handtuch</w:t>
      </w:r>
    </w:p>
    <w:p w14:paraId="6D05C846" w14:textId="77777777" w:rsidR="00680514" w:rsidRDefault="00680514" w:rsidP="00680514"/>
    <w:p w14:paraId="11E128EF" w14:textId="77777777" w:rsidR="00680514" w:rsidRPr="00680514" w:rsidRDefault="00680514" w:rsidP="00680514">
      <w:pPr>
        <w:rPr>
          <w:b/>
        </w:rPr>
      </w:pPr>
      <w:r w:rsidRPr="00680514">
        <w:rPr>
          <w:b/>
        </w:rPr>
        <w:t>Aufgabenstellung:</w:t>
      </w:r>
    </w:p>
    <w:p w14:paraId="2B798A65" w14:textId="15E8BD18" w:rsidR="00680514" w:rsidRDefault="0023494E" w:rsidP="00680514">
      <w:r>
        <w:t xml:space="preserve">Führen Sie die Messung auf dem Arbeitsblatt durch und bestätigen Sie damit die </w:t>
      </w:r>
      <w:r w:rsidR="008D3BA7">
        <w:t>Formel für die Zentripetalkraft</w:t>
      </w:r>
    </w:p>
    <w:p w14:paraId="70BF1B3B" w14:textId="528A0964" w:rsidR="00680514" w:rsidRDefault="00680514" w:rsidP="00680514"/>
    <w:p w14:paraId="1F8FA339" w14:textId="379824F5" w:rsidR="00680514" w:rsidRDefault="00680514" w:rsidP="00680514"/>
    <w:p w14:paraId="64758331" w14:textId="297DA85B" w:rsidR="00680514" w:rsidRDefault="00680514" w:rsidP="00680514">
      <w:pPr>
        <w:rPr>
          <w:b/>
        </w:rPr>
      </w:pPr>
      <w:r>
        <w:rPr>
          <w:b/>
        </w:rPr>
        <w:t>Hinweise:</w:t>
      </w:r>
      <w:r w:rsidR="005A48DB" w:rsidRPr="005A48DB">
        <w:rPr>
          <w:noProof/>
        </w:rPr>
        <w:t xml:space="preserve"> </w:t>
      </w:r>
    </w:p>
    <w:p w14:paraId="75AF7372" w14:textId="37B18EF8" w:rsidR="00902F9D" w:rsidRDefault="00902F9D" w:rsidP="00902F9D">
      <w:pPr>
        <w:rPr>
          <w:u w:val="single"/>
        </w:rPr>
      </w:pPr>
      <w:r>
        <w:rPr>
          <w:u w:val="single"/>
        </w:rPr>
        <w:t xml:space="preserve">Aufnahme der Werte mit </w:t>
      </w:r>
      <w:proofErr w:type="spellStart"/>
      <w:r>
        <w:rPr>
          <w:u w:val="single"/>
        </w:rPr>
        <w:t>MechanikZ</w:t>
      </w:r>
      <w:proofErr w:type="spellEnd"/>
      <w:r w:rsidRPr="00B113D8">
        <w:rPr>
          <w:u w:val="single"/>
        </w:rPr>
        <w:t>:</w:t>
      </w:r>
    </w:p>
    <w:p w14:paraId="335E1BD1" w14:textId="12C8E6CE" w:rsidR="005A48DB" w:rsidRDefault="005A48DB" w:rsidP="00902F9D">
      <w:pPr>
        <w:rPr>
          <w:u w:val="single"/>
        </w:rPr>
      </w:pPr>
    </w:p>
    <w:p w14:paraId="3C5DDD9F" w14:textId="2EFC10A2" w:rsidR="005A48DB" w:rsidRDefault="00776939" w:rsidP="00902F9D">
      <w:pPr>
        <w:rPr>
          <w:u w:val="single"/>
        </w:rPr>
      </w:pPr>
      <w:r>
        <w:rPr>
          <w:noProof/>
        </w:rPr>
        <mc:AlternateContent>
          <mc:Choice Requires="wpg">
            <w:drawing>
              <wp:anchor distT="0" distB="0" distL="114300" distR="114300" simplePos="0" relativeHeight="251684864" behindDoc="0" locked="0" layoutInCell="1" allowOverlap="1" wp14:anchorId="731B7CE6" wp14:editId="19B19815">
                <wp:simplePos x="0" y="0"/>
                <wp:positionH relativeFrom="column">
                  <wp:posOffset>0</wp:posOffset>
                </wp:positionH>
                <wp:positionV relativeFrom="paragraph">
                  <wp:posOffset>54610</wp:posOffset>
                </wp:positionV>
                <wp:extent cx="6521450" cy="2061845"/>
                <wp:effectExtent l="0" t="0" r="6350" b="0"/>
                <wp:wrapThrough wrapText="bothSides">
                  <wp:wrapPolygon edited="0">
                    <wp:start x="84" y="0"/>
                    <wp:lineTo x="84" y="19957"/>
                    <wp:lineTo x="1767" y="21021"/>
                    <wp:lineTo x="5805" y="21287"/>
                    <wp:lineTo x="15311" y="21287"/>
                    <wp:lineTo x="19265" y="21021"/>
                    <wp:lineTo x="21537" y="19691"/>
                    <wp:lineTo x="21537" y="17030"/>
                    <wp:lineTo x="14638" y="12772"/>
                    <wp:lineTo x="14807" y="266"/>
                    <wp:lineTo x="14134" y="0"/>
                    <wp:lineTo x="3113" y="0"/>
                    <wp:lineTo x="84" y="0"/>
                  </wp:wrapPolygon>
                </wp:wrapThrough>
                <wp:docPr id="54" name="Gruppierung 54"/>
                <wp:cNvGraphicFramePr/>
                <a:graphic xmlns:a="http://schemas.openxmlformats.org/drawingml/2006/main">
                  <a:graphicData uri="http://schemas.microsoft.com/office/word/2010/wordprocessingGroup">
                    <wpg:wgp>
                      <wpg:cNvGrpSpPr/>
                      <wpg:grpSpPr>
                        <a:xfrm>
                          <a:off x="0" y="0"/>
                          <a:ext cx="6521450" cy="2061845"/>
                          <a:chOff x="0" y="-2"/>
                          <a:chExt cx="6522221" cy="2062079"/>
                        </a:xfrm>
                      </wpg:grpSpPr>
                      <pic:pic xmlns:pic="http://schemas.openxmlformats.org/drawingml/2006/picture">
                        <pic:nvPicPr>
                          <pic:cNvPr id="32" name="Bild 32"/>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76912" y="-2"/>
                            <a:ext cx="832843" cy="1440163"/>
                          </a:xfrm>
                          <a:prstGeom prst="rect">
                            <a:avLst/>
                          </a:prstGeom>
                        </pic:spPr>
                      </pic:pic>
                      <wpg:grpSp>
                        <wpg:cNvPr id="35" name="Gruppierung 35"/>
                        <wpg:cNvGrpSpPr/>
                        <wpg:grpSpPr>
                          <a:xfrm>
                            <a:off x="5341121" y="1477034"/>
                            <a:ext cx="1181100" cy="460599"/>
                            <a:chOff x="1224871" y="422034"/>
                            <a:chExt cx="1181150" cy="461011"/>
                          </a:xfrm>
                        </wpg:grpSpPr>
                        <wps:wsp>
                          <wps:cNvPr id="36" name="Gerade Verbindung mit Pfeil 36"/>
                          <wps:cNvCnPr/>
                          <wps:spPr>
                            <a:xfrm flipH="1" flipV="1">
                              <a:off x="1396844" y="422034"/>
                              <a:ext cx="132965" cy="15325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7" name="Textfeld 37"/>
                          <wps:cNvSpPr txBox="1"/>
                          <wps:spPr>
                            <a:xfrm>
                              <a:off x="1224871" y="534321"/>
                              <a:ext cx="1181150" cy="34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F51F23" w14:textId="77777777" w:rsidR="005A48DB" w:rsidRDefault="005A48DB" w:rsidP="005A48DB">
                                <w:r>
                                  <w:t>Messung starten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uppierung 41"/>
                        <wpg:cNvGrpSpPr/>
                        <wpg:grpSpPr>
                          <a:xfrm>
                            <a:off x="1734796" y="704748"/>
                            <a:ext cx="1452880" cy="1357329"/>
                            <a:chOff x="871828" y="-309264"/>
                            <a:chExt cx="1453033" cy="1357371"/>
                          </a:xfrm>
                        </wpg:grpSpPr>
                        <wps:wsp>
                          <wps:cNvPr id="42" name="Gerade Verbindung mit Pfeil 42"/>
                          <wps:cNvCnPr/>
                          <wps:spPr>
                            <a:xfrm flipV="1">
                              <a:off x="1320700" y="-309264"/>
                              <a:ext cx="277644" cy="8430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3" name="Textfeld 43"/>
                          <wps:cNvSpPr txBox="1"/>
                          <wps:spPr>
                            <a:xfrm>
                              <a:off x="871828" y="533791"/>
                              <a:ext cx="1453033" cy="5143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85CD4" w14:textId="0F31B75C" w:rsidR="005A48DB" w:rsidRDefault="005A48DB" w:rsidP="005A48DB">
                                <w:r>
                                  <w:t>2 Diagramme:</w:t>
                                </w:r>
                                <w:r>
                                  <w:br/>
                                  <w:t xml:space="preserve"> a(t) und </w:t>
                                </w:r>
                                <w:proofErr w:type="spellStart"/>
                                <w:r>
                                  <w:t>omega</w:t>
                                </w:r>
                                <w:proofErr w:type="spellEnd"/>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4" name="Bild 44"/>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1153682" y="59819"/>
                            <a:ext cx="840465" cy="1440162"/>
                          </a:xfrm>
                          <a:prstGeom prst="rect">
                            <a:avLst/>
                          </a:prstGeom>
                        </pic:spPr>
                      </pic:pic>
                      <pic:pic xmlns:pic="http://schemas.openxmlformats.org/drawingml/2006/picture">
                        <pic:nvPicPr>
                          <pic:cNvPr id="45" name="Bild 45"/>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3563595" y="34182"/>
                            <a:ext cx="842372" cy="1440162"/>
                          </a:xfrm>
                          <a:prstGeom prst="rect">
                            <a:avLst/>
                          </a:prstGeom>
                        </pic:spPr>
                      </pic:pic>
                      <wpg:grpSp>
                        <wpg:cNvPr id="46" name="Gruppierung 46"/>
                        <wpg:cNvGrpSpPr/>
                        <wpg:grpSpPr>
                          <a:xfrm>
                            <a:off x="0" y="1440162"/>
                            <a:ext cx="1452880" cy="497329"/>
                            <a:chOff x="871828" y="385171"/>
                            <a:chExt cx="1453033" cy="497344"/>
                          </a:xfrm>
                        </wpg:grpSpPr>
                        <wps:wsp>
                          <wps:cNvPr id="47" name="Gerade Verbindung mit Pfeil 47"/>
                          <wps:cNvCnPr/>
                          <wps:spPr>
                            <a:xfrm flipH="1" flipV="1">
                              <a:off x="1078880" y="385171"/>
                              <a:ext cx="139715" cy="14847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8" name="Textfeld 48"/>
                          <wps:cNvSpPr txBox="1"/>
                          <wps:spPr>
                            <a:xfrm>
                              <a:off x="871828" y="533791"/>
                              <a:ext cx="1453033" cy="34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CE060F" w14:textId="77777777" w:rsidR="005A48DB" w:rsidRDefault="005A48DB" w:rsidP="005A48DB">
                                <w:r>
                                  <w:t xml:space="preserve">Fenster </w:t>
                                </w:r>
                                <w:r>
                                  <w:sym w:font="Wingdings" w:char="F0E0"/>
                                </w:r>
                                <w:r>
                                  <w:t xml:space="preserve"> Graphen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Gerade Verbindung mit Pfeil 49"/>
                        <wps:cNvCnPr/>
                        <wps:spPr>
                          <a:xfrm flipV="1">
                            <a:off x="948583" y="339128"/>
                            <a:ext cx="504298" cy="126914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51" name="Gruppierung 51"/>
                        <wpg:cNvGrpSpPr/>
                        <wpg:grpSpPr>
                          <a:xfrm>
                            <a:off x="3221764" y="361808"/>
                            <a:ext cx="1452880" cy="1700268"/>
                            <a:chOff x="871828" y="-649437"/>
                            <a:chExt cx="1453033" cy="1652929"/>
                          </a:xfrm>
                        </wpg:grpSpPr>
                        <wps:wsp>
                          <wps:cNvPr id="52" name="Gerade Verbindung mit Pfeil 52"/>
                          <wps:cNvCnPr>
                            <a:stCxn id="53" idx="0"/>
                          </wps:cNvCnPr>
                          <wps:spPr>
                            <a:xfrm flipH="1" flipV="1">
                              <a:off x="1503779" y="-649437"/>
                              <a:ext cx="94565" cy="118291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 name="Textfeld 53"/>
                          <wps:cNvSpPr txBox="1"/>
                          <wps:spPr>
                            <a:xfrm>
                              <a:off x="871828" y="533481"/>
                              <a:ext cx="1453033" cy="4700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CB4D82" w14:textId="77777777" w:rsidR="005A48DB" w:rsidRDefault="005A48DB" w:rsidP="005A48DB">
                                <w:r>
                                  <w:t>Messung (schiefe) Ebene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1B7CE6" id="Gruppierung 54" o:spid="_x0000_s1026" style="position:absolute;margin-left:0;margin-top:4.3pt;width:513.5pt;height:162.35pt;z-index:251684864;mso-width-relative:margin;mso-height-relative:margin" coordorigin=",-2" coordsize="6522221,2062079"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xQUFP8yMjL/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SkpK/5eXl/8BAQH/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Hh4f/0NDQ/yQkJ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ExMT/7+/v//c3Nz/b29v/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9TU1P/3Nzc/9nZ2f+3t7f/DAwM/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56env/f39//2dnZ/97e3v9GRkb/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BAQH/JDwk/yU9Jf8BAQH/AAAA&#10;/wAAAP8AAAD/AAAA/wAAAP8dHR3/09PT/97e3v/d3d3/5OTk/5ubm/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zNVM/9fnF//Y6Nj/ztiO/8A&#10;AAD/AAAA/wAAAP8AAAD/AAAA/1xcXP/p6en/4eHh/+Hh4f/i4uL/19fX/yQkJ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YKBv9D&#10;bkP/VIlU/yE2If8AAAD/AAAA/wAAAP8AAAD/AAAA/wAAAP8AAAD/AAAA/wAAAP8AAAD/AAAA/wAA&#10;AP8AAAD/AAAA/wAAAP8ZKhn/GCkY/wAAAP8AAAD/AAAA/wAAAP8AAAD/ERsR/wEBAf9Jekn/P2k/&#10;/wAAAP8AAAD/AAAA/wAAAP8BAQH/pqam/+vr6//k5OT/5OTk/+Tk5P/s7Oz/cXFx/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W5Zb&#10;/16bXv87YTv/esp6/xssG/8AAAD/AAAA/wAAAP8AAAD/AAAA/wAAAP8AAAD/AAAA/wAAAP8AAAD/&#10;AAAA/wAAAP8AAAD/AAAA/1aOVv8rRyv/AAAA/wAAAP8AAAD/AAAA/wAAAP8AAAD/M1Qz/1WNVf8C&#10;AwL/AAAA/wAAAP8AAAD/AAAA/ykpKf/k5OT/6enp/+jo6P/o6Oj/6Ojo/+3t7f/CwsL/CgoK/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xQiFP91&#10;wnX/AwUD/wAAAP9CbUL/VY1V/wAAAP8AAAD/AAAA/wEBAf88Yjz/NFY0/2GdYf8yUzL/ITYh/12Y&#10;Xf9Le0v/BgkG/wAAAP8DBQP/ZKZk/wsTC/8KEQr/S3xL/16XXv87YTv/AgMC/ytIK/+H3If/Q2xD&#10;/yI5Iv8AAAD/AAAA/wAAAP8AAAD/cXFx//b29v/s7Oz/7Ozs/+zs7P/s7Oz/7Ozs/+7u7v9ISEj/&#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K0Yr&#10;/2WnZf8AAAD/AAAA/yQ7JP9qrmr/AAAA/wAAAP8AAAD/AAAA/3zMfP9MfUz/KEAo/3zMfP9XkFf/&#10;JDsk/3C4cP85XTn/AAAA/xcmF/9fnl//AAAA/1aOVv9NgE3/HC0c/1mTWf8ZKRn/GSoZ/zRVNP83&#10;WTf/IDUg/wAAAP8AAAD/AAAA/wQEBP+9vb3/9vb2/+/v7//w8PD/8fHx//Hx8f/w8PD/9vb2/5+f&#10;n/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w&#10;TjD/YqFi/wAAAP8AAAD/IDQg/2yzbP8AAAD/AAAA/wAAAP8BAQH/cbpx/xQhFP8AAAD/X51f/y5L&#10;Lv8AAAD/Qm1C/0x9TP8AAAD/NVg1/0h3SP8AAAD/SXlJ/2quav8zUzP/CxIL/wAAAP8AAAD/AAAA&#10;/wAAAP8AAAD/AAAA/wAAAP8AAAD/Kysr//Dw8P/09PT/9PT0//T09P/09PT/9PT0//T09P/39/f/&#10;4uLi/yMjI/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yA0IP9utm7/AAAA/wAAAP8wTzD/YqJi/wAAAP8AAAD/AAAA/wEBAf9vt2//FCAU/wAAAP9fnV//&#10;LUot/wAAAP9Db0P/S3xL/wAAAP9TiVP/KEIo/wAAAP8AAAD/KEIo/1SJVP92wnb/IDUg/wAAAP8A&#10;AAD/AAAA/wAAAP8AAAD/AAAA/wAAAP+AgID///////f39//4+Pj/+Pj4//j4+P/4+Pj/+Pj4//n5&#10;+f/9/f3/c3Nz/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BQkF/3O9c/8sSSz/ChEK/2uwa/82WTb/AAAA/wAAAP8AAAD/AQEB/3K8cv8VIhX/AAAA/2Kh&#10;Yv8uTC7/AAAA/0VyRf9Mf0z/AAAA/2SlZP8NFQ3/AAAA/z9pP/8lPCX/AwYD/2aoZv88ZDz/AAAA&#10;/wAAAP8AAAD/AAAA/wAAAP8AAAD/CgoK/9nZ2f////////////z8/P/7+/v/+/v7//v7+//7+/v/&#10;/v7+///////Nzc3/DQ0N/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Izoj/3C4cP9xt3H/UohS/wMFA/8AAAD/AAAA/wAAAP8BAQH/Vo5W/w8aD/8AAAD/&#10;SnpK/yM5I/8AAAD/NFY0/zleOf8RHBH/YJ5g/wAAAP8AAAD/J0En/2qvav9mp2b/UYdR/wgNCP8A&#10;AAD/AAAA/wAAAP8AAAD/AAAA/wAAAP84ODj/5ubm/9vb2//Z2dn/3d3d/93d3f/d3d3/3t7e/9XV&#10;1f/Ly8v/ysrK/8bGxv8zMzP/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wUD/woQCv8AAAD/AAAA/wAAAP8AAAD/AAAA/wAAAP8AAAD/AAAA/wAA&#10;AP8AAAD/AAAA/wAAAP8AAAD/AAAA/zhcOP9Kekr/AAAA/wAAAP8AAAD/AAAA/wUIBf8AAAD/AAAA&#10;/wAAAP8AAAD/AAAA/wAAAP8AAAD/AAAA/w4ODv8vLy//NDQ0/0xMTP/t7e3/////////////////&#10;6Ojo/0hISP8jIyP/EBAQ/wQEB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HjIe/xQhFP8AAAD/AAAA/wAAAP8AAAD/AAAA/wAAAP8A&#10;AAD/AAAA/wAAAP8AAAD/AAAA/wAAAP8AAAD/AAAA/wAAAP8AAAD/EBAQ/+fn5///////////////&#10;///o6Oj/FhYW/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SEhL/4+Pj////////////&#10;/////+np6f8cHBz/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xEREf/i4uL/////////&#10;////////6urq/xwcH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Dw8P/+Hh4f//////&#10;///////////q6ur/HBwc/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ODg7/4ODg////&#10;/////////////+vr6/8cHBz/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0NDf/f39//&#10;////////////////6+vr/xwcH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BgYG/9jY&#10;2P/////////////////r6+v/Hh4e/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EBAT/&#10;1dXV//////////////////j4+P8tLS3/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QE&#10;BP/V1dX/////////////////+vr6/zExMf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BAQE/9XV1f/////////////////6+vr/MTEx/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EBAT/1dXV//////////////////v7+/8xMTH/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QEBP/V1dX/////////////////+/v7/zExMf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wMD/9TU1P/////////////////8/Pz/MjIy/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BAQH/vr6+//////////////////z8/P8xMTH/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1tbX//////////////////f39/z09Pf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7CwsP//////////////////////Tk5O/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ra2t//////////////////////9OTk7/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srKz//////////////////////05OT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6qqqv//////////////////////Tk5O/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qamp//////////////////////9PT0//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goKD//////////////////////09PT/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5iYmP//////////////////////T09P/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mZmZ//////////////////////9hYWH/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ZmZn//////////////////////21tb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5mZmf//////////////////////bGxs&#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mZmZ//////////////////////9t&#10;bW3/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ZmZn/////////////////////&#10;/25ubv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4WFhf//////////////////&#10;////bm5u/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dnZ2////////////////&#10;//////9ubm7/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9xcXH/////////////&#10;/////////3Nzc/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25ubv//////////&#10;////////////i4uL/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2tr////////&#10;//////////////+MjIz/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9paWn/////&#10;/////////////////42Njf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2hoaP//&#10;////////////////////jo6O/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YWFh&#10;//////////////////////+Ojo7/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9W&#10;Vlb//////////////////////4+Pj/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1ZWVv//////////////////////jo6O/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VlZW//////////////////////+ampr/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9WVlb//////////////////////66urv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1ZWVv//////////////////////rq6u/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VlZW//////////////////////+urq7/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9LS0v//////////////////////6+vr/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zk5Of/+/v7/////////////////sLCw/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NjY2//39/f////////////////+wsL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yMjL//Pz8/////////////////7Gxsf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zExMf/7+/v/////////////////w8PD/wMDA/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Li4u//r6+v/////////////////IyMj/BAQE/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tLS3/+vr6/////////////////8jIyP8EBAT/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ykpKf/4+Pj/////////////////ycnJ/wQEB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Hh4e//T09P/////////////////Kysr/BAQE/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eHh7/9PT0/////////////////8rKyv8EBAT/&#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x4eHv/09PT/////////////////ysrK/wQE&#10;B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Hh4e//T09P/////////////////Ozs7/&#10;BgYG/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eHh7/9PT0/////////////////+Dg&#10;4P8QEB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x4eHv/09PT/////////////////&#10;4uLi/xAQE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Ghoa/+/v7///////////////&#10;///i4uL/EBAQ/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ODg7/39/f////////////&#10;/////+Pj4/8QEB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wMDP/b29v/////////&#10;////////5OTk/xEREf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CgoK/9jY2P//////&#10;///////////k5OT/ERER/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JCQn/19fX////&#10;/////////////+Tk5P8QEB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cHB//V1dX/&#10;////////////////6+vr/x0dHf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BwcH/9TU&#10;1P/////////////////x8fH/Jycn/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FBQX/&#10;0tLS//////////////////Hx8f8mJib/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EB&#10;Af/Jycn/////////////////8vLy/ycnJ/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8jIyP/////////////////z8/P/Jycn/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yMjI//////////////////Pz8/8nJyf/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IyMj/////////////////8/Pz/ycnJ/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8jIyP/////////////////z8/P/KCgo/wAAAP8AAAD/AAAA/wAAAP8AAAD/AAAA&#10;/wAAAP8jIyP/Xl5e/1BQUP8FBQX/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yMjI//////////////////39/f85OTn/AAAA/wAAAP8AAAD/AAAA/wAAAP8V&#10;FRX/ampq/8TExP/i4uL/+fn5/4GBgf8BAQH/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FxcX//////////////////////z8/P/8AAAD/AAAA/wAAAP8ICAj/T09P&#10;/7e3t//c3Nz/6Ojo//X19f/4+Pj/vLy8/wQEB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6ysrP//////////////////////Pj4+/wAAAP8AAAD/Ozs7/6SkpP/X&#10;19f/4+Pj//Hx8f/29vb/6enp/+Dg4P9wcH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ERER/xoa&#10;Gv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pKSk//////////////////////85OTn/IyMj/5CQkP/Pz8//39/f&#10;/+3t7f/39/f/7+/v/+Hh4f/IyMj/ZmZm/wcHB/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9RUVH/&#10;6enp/6Wlpf9ERET/CwsL/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goKD/////////////////+/v7/52dnf++vr7/3d3d/+fn5//2&#10;9vb/9PT0/+Xl5f/Z2dn/n5+f/y0tLf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05O&#10;Tv////////////v7+//S0tL/e3t7/ykpKf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56env/////////////////7+/v/3d3d/+Dg4P/v7+//9fX1&#10;/+jo6P/X19f/vb29/2FhYf8FBQX/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PT09/7a2tv/l5eX//Pz8///////6+vr/3d3d/6CgoP88PDz/&#10;c3Nz/8PDw//S0tL/3t7e/+3t7f/4+Pj/9fX1/+bm5v/a2tr/zMzM/9TU1P/09PT///////////9a&#10;Wlr/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9GRkb/+/v7//X19f/z8/P/7e3t/9DQ0P+NjY3/Pz8//wkJC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0VFRf/t7e3///////7+/v////////////////////////////r6&#10;+v/c3Nz/2tra/+jo6P/29vb/+Pj4/+zs7P/d3d3/19fX/6Kiov+pqan/////////////////////&#10;/19fX/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05OTv/19fX/3d3d/6ioqP9XV1f/FhYW/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9AQED/5OTk//n5+f/6+vr//f39////////////////////////////&#10;//////v7+//y8vL/+fn5//Ly8v/i4uL/2dnZ/8vLy/95eXn/Dg4O/4SEhP//////////////////&#10;////Xl5e/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Li4u/3d3d/8qKir/AQEB/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7Gxsf/19fX/9vb2//v7+//+/v7/////////////////////////&#10;//////////////z8/P/o6Oj/29vb/9XV1f+oqKj/Pj4+/wAAAP8AAAD/iIiI////////////////&#10;//////9vb2//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VFRX/1NTU//Hx8f/4+Pj//f39////////////////////////////&#10;/////////////////Pz8/9vb2//Gxsb/a2tr/w4ODv8AAAD/AAAA/wAAAP9wcHD/////////////&#10;/////////39/f/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zk5Of/l5eX/8fHx//r6+v/+/v7/////////////////////////&#10;////////////////////////t7e3/zExMf8AAAD/AAAA/wAAAP8AAAD/AAAA/2NjY///////////&#10;////////////fn5+/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ZGRk/+zs7P/y8vL//Pz8////////////////////////////&#10;//////////////////////////+SkpL/AAAA/wAAAP8AAAD/AAAA/wAAAP8AAAD/X19f////////&#10;//////////////9/f3//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9FRUX/5+fn//Pz8//9/f3/////////////////////////&#10;/////////////////////////////3p6ev8AAAD/AAAA/wAAAP8AAAD/AAAA/wAAAP9dXV3/////&#10;/////////////////39/f/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xQUFP/Pz8//9PT0//7+/v//////////////////////&#10;///////////////////////////+/v7/QkJC/wAAAP8AAAD/AAAA/wAAAP8AAAD/AAAA/1tbW///&#10;////////////////////f39//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QEB/52dnf/19fX//Pz8////////////////////&#10;/////////////////////////////+7u7v8VFRX/AAAA/wAAAP8AAAD/AAAA/wAAAP8AAAD/WVlZ&#10;//////////////////////+AgI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ODg4/9nZ2f/29vb//Pz8//7+/v//////&#10;////////////////////////////////lZWV/wEBAf8AAAD/AAAA/wAAAP8AAAD/AAAA/wAAAP9X&#10;V1f//////////////////////4ODg/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EBsQ/ypDKv8HDAf/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QEBA/93d3f/39/f/+fn5//z8&#10;/P/+/v7//////////////////////6Wlpf8ICAj/AAAA/wAAAP8AAAD/AAAA/wAAAP8AAAD/AAAA&#10;/05OTv//////////////////////mpq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4YDv9mqWb/VYpV/2CfYP8CAwL/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QkJC/9TU1P/4+Pj/&#10;//////7+/v////////////39/f+4uLj/DAwM/wAAAP8AAAD/AAAA/wAAAP8AAAD/AAAA/wAAAP8A&#10;AAD/RUVF//////////////////////+dnZ3/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mPyb/UYJR/zVXNf8BAgH/AAAA/wAA&#10;AP8AAAD/AAAA/wAAAP8AAAD/AAAA/wAAAP8AAAD/AAAA/wAAAP8AAAD/AAAA/wAAAP8GCgb/JDsk&#10;/wAAAP8AAAD/AAAA/wAAAP8AAAD/CA0I/xEdEf8VJBX/aa1p/wIEA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EBAf9mqWb/OV85/wAA&#10;AP9Kekr/V5BX/wAAAP8AAAD/AAAA/wAAAP8NFQ3/CA0I/yE2If8PGQ//AAAA/x4xHv8YKBj/AAAA&#10;/wAAAP8AAAD/ToBO/zJSMv8AAAD/DBQM/yQ6JP8PGQ//AAAA/wYKBv9alFr/R3ZH/wUIBf8AAAD/&#10;AAAA/wAAAP8AAAD/AAAA/wAAAP8AAAD/AAAA/wAAAP8AAAD/AAAA/wAAAP8AAAD/AAAA/wAAAP8A&#10;AAD/AAAA/wAAAP8AAAD/AAAA/ycnJ//19fX/////////////////vb29/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4X&#10;Dv8CBAL/AAAA/wAAAP8AAAD/AAAA/wAAAP8AAAD/AAAA/wAAAP8AAAD/AAAA/wAAAP8AAAD/AAAA&#10;/wwUDP9nq2f/BAcE/wAAAP8AAAD/AAAA/wgNCP8BAQH/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DBQM/3XCdf8HDAf/&#10;AAAA/xQgFP9zvnP/AwUD/wAAAP8AAAD/AAAA/1qUWv9io2L/Xpte/3K8cv9OgE7/XJhc/3rJev81&#10;VzX/AAAA/wECAf9io2L/DxkP/xwvHP9rsWv/WZBZ/3G8cf8iOCL/HC8c/3S+dP9cl1z/RnVG/wAB&#10;AP8AAAD/AAAA/wAAAP8AAAD/AAAA/wAAAP8AAAD/AAAA/wAAAP8AAAD/AAAA/wAAAP8AAAD/AAAA&#10;/wAAAP8AAAD/AAAA/wAAAP8AAAD/JSUl//X19f////////////////+9vb3/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DBQM/ylEKf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XJhf/cbtx/wEC&#10;Af8AAAD/ChEK/3XAdf8KEQr/AAAA/wAAAP8AAAD/YqJi/0BrQP8AAAD/T4NP/1yYXP8AAAD/ME8w&#10;/2OkY/8AAAD/EBsQ/2OkY/8AAAD/RXNF/2CeYP8CAwL/DRYN/xQgFP8AAAD/AAAA/wIEAv8CAwL/&#10;AAAA/wAAAP8AAAD/AAAA/wAAAP8AAAD/AAAA/wAAAP8AAAD/AAAA/wAAAP8AAAD/AAAA/wAAAP8A&#10;AAD/AAAA/wAAAP8AAAD/AAAA/wAAAP8kJCT/9PT0/////////////////76+v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xEcEf90v3T/&#10;BAYE/wAAAP8PGA//dMB0/wYKBv8AAAD/AAAA/wAAAP9gnmD/K0cr/wAAAP9EckT/SHZI/wAAAP8m&#10;Pyb/Y6Nj/wAAAP8tSi3/UIRQ/wAAAP8NFQ3/XJhc/2+0b/9Wjlb/DhcO/wAAAP8AAAD/AAAA/wAA&#10;AP8AAAD/AAAA/wAAAP8AAAD/AAAA/wAAAP8AAAD/AAAA/wAAAP8AAAD/AAAA/wAAAP8AAAD/AAAA&#10;/wAAAP8AAAD/AAAA/wAAAP8AAAD/AAAA/yIiIv/z8/P/////////////////v7+//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BAYE/3K9&#10;cv8cLhz/AAAA/yxJLP9orWj/AAAA/wAAAP8AAAD/AAAA/2CeYP8sSSz/AAAA/0VzRf9JeEn/AAAA&#10;/ydBJ/9jo2P/AAAA/0x+TP8wUDD/AAAA/w8YD/8EBwT/BgsG/1aNVv9ZlFn/AAAA/wAAAP8AAAD/&#10;AAAA/wAAAP8AAAD/AAAA/wAAAP8AAAD/AAAA/wAAAP8AAAD/AAAA/wAAAP8AAAD/AAAA/wAAAP8A&#10;AAD/AAAA/wAAAP8AAAD/AAAA/wAAAP8AAAD/ISEh//Ly8v////////////////+/v7//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OF04/3XBdf9Kd0r/ecd5/ylEKf8AAAD/AAAA/wAAAP8AAAD/YqJi/y1LLf8AAAD/R3ZH/0t7S/8A&#10;AAD/KEMo/2WmZf8AAAD/YaFh/xMfE/8AAAD/NVg1/3K8cv9FcUX/aKxo/zdaN/8AAAD/AAAA/wAA&#10;AP8AAAD/AAAA/wAAAP8AAAD/AAAA/wAAAP8AAAD/AAAA/wAAAP8AAAD/AAAA/wAAAP8AAAD/AAAA&#10;/wAAAP8AAAD/AAAA/wAAAP8AAAD/AAAA/wAAAP8ZGRn/7u7u/////////////////8DAw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Izoj/0RxRP8AAAD/AAAA/wAAAP8AAAD/AAAA/wAAAP8AAAD/AAAA/wAA&#10;AP8AAAD/AAAA/wAAAP8AAAD/AAAA/wAAAP8AAAD/AAAA/wAAAP8AAAD/AAAA/wAAAP8AAAD/AAAA&#10;/wAAAP8AAAD/AAAA/wAAAP8AAAD/AAAA/wAAAP8AAAD/FBQU/+zs7P/////////////////V1dX/&#10;CgoK/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CAwL/AQEB/wAAAP8AAAD/AAAA/wAAAP8AAAD/AAAA/wAAAP8AAAD/&#10;AAAA/wAAAP8AAAD/AAAA/wAAAP8AAAD/AAAA/wAAAP8AAAD/AAAA/wAAAP8AAAD/AAAA/wAAAP8A&#10;AAD/AAAA/wAAAP8AAAD/AAAA/wAAAP8AAAD/AAAA/wAAAP8UFBT/7Ozs/////////////////9XV&#10;1f8LCwv/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xQUFP/s7Oz/////////////////&#10;1dXV/wsLC/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FBQU/+zs7P//////////////&#10;///W1tb/CwsL/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TExP/6+vr////////////&#10;/////9bW1v8LCwv/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8PD//i4uL/////////&#10;////////19fX/wsLC/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BgYG/9HR0f//////&#10;///////////Y2Nj/DAwM/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EBAT/zc3N////&#10;/////////////+np6f8YGBj/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MDA//Ly8v/&#10;////////////////7Ozs/xoaGv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gIC/8rK&#10;yv/////////////////s7Oz/Gho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BAQH/&#10;yMjI/////////////////+3t7f8aGhr/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EB&#10;Af/Hx8f/////////////////7e3t/xoaGv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8HBwf/////////////////u7u7/Gho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ubm5/////////////////+7u7v8aGhr/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5ubn/////////////////8/Pz/yYmJv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7m5uf/////////////////4+Pj/MzMz/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ubm5//////////////////j4+P8yMjL/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5ubn/////////////////+fn5/zMzM/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7i4uP/////////////////5+fn/MzMz/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srKy//////////////////r6+v8zMzP/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ZmZn/////////////////+vr6/zQ0N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5KSkv/////////////////6+vr/MzMz/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jo6O//////////////////39/f9FRUX/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NjY3//////////////////////05OTv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4qKiv//////////////////////TU1N/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iYmJ//////////////////////9OTk7/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Dg4P//////////////////////05OTv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3d3d///////////////////////T09P&#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d3d3//////////////////////9O&#10;Tk7/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93d3f/////////////////////&#10;/1VVVf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3d3d///////////////////&#10;////bGxs/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d3d3////////////////&#10;//////9tbW3/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92dnb/////////////&#10;/////////21tbf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29vb///////////&#10;////////////bm5u/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V1dX////////&#10;//////////////9ubm7/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9TU1P/////&#10;/////////////////29vb/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05OTv//&#10;////////////////////bm5u/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TU1N&#10;//////////////////////97e3v/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9L&#10;S0v//////////////////////46Ojv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0lJSf//////////////////////jo6O/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RkZG//////////////////////+Ojo7/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5OTn//////////////////////4+Pj/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zc3N///////////////////////kJCQ/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Nzc3//////////////////////+QkJ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3Nzf//////////////////////5KSkv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zc3N///////////////////////p6en/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Nzc3//////////////////////+srKz/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0NDT//v7+/////////////////6ysr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yMjI//z8/P/////////////////ra2t/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Hx8f//Dw8P////////////////+tra3/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bGxv/7e3t/////////////////66ur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xkZGf/x8fH/////////////////ra2t/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wMD/1NTU/+Tk5P/mJiY/4GBgf8mJib/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2" o:spid="_x0000_s1027" type="#_x0000_t75" style="position:absolute;left:76912;top:-2;width:832843;height:1440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I&#10;EoTFAAAA2wAAAA8AAABkcnMvZG93bnJldi54bWxEj09LAzEUxO8Fv0N4grc2sUKRbdMiUqF/Dtoq&#10;9Pq6ed2s3bysSbpdv70RBI/DzPyGmS1614iOQqw9a7gfKRDEpTc1Vxo+3l+GjyBiQjbYeCYN3xRh&#10;Mb8ZzLAw/so76vapEhnCsUANNqW2kDKWlhzGkW+Js3fywWHKMlTSBLxmuGvkWKmJdFhzXrDY0rOl&#10;8ry/OA3qstyo49tyHT6352gn8fWw++q0vrvtn6YgEvXpP/zXXhkND2P4/ZJ/gJ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SBKExQAAANsAAAAPAAAAAAAAAAAAAAAAAJwC&#10;AABkcnMvZG93bnJldi54bWxQSwUGAAAAAAQABAD3AAAAjgMAAAAA&#10;">
                  <v:imagedata r:id="rId8" o:title=""/>
                  <v:path arrowok="t"/>
                </v:shape>
                <v:group id="Gruppierung 35" o:spid="_x0000_s1028" style="position:absolute;left:5341121;top:1477034;width:1181100;height:460599" coordorigin="1224871,422034" coordsize="1181150,4610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type id="_x0000_t32" coordsize="21600,21600" o:spt="32" o:oned="t" path="m0,0l21600,21600e" filled="f">
                    <v:path arrowok="t" fillok="f" o:connecttype="none"/>
                    <o:lock v:ext="edit" shapetype="t"/>
                  </v:shapetype>
                  <v:shape id="Gerade Verbindung mit Pfeil 36" o:spid="_x0000_s1029" type="#_x0000_t32" style="position:absolute;left:1396844;top:422034;width:132965;height:15325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Ne0sYAAADbAAAADwAAAGRycy9kb3ducmV2LnhtbESPQWvCQBSE7wX/w/IEL6VutBBs6iqi&#10;WNqDh6igx0f2NYlm38bsRtN/7xYEj8PMfMNM552pxJUaV1pWMBpGIIgzq0vOFex367cJCOeRNVaW&#10;ScEfOZjPei9TTLS9cUrXrc9FgLBLUEHhfZ1I6bKCDLqhrYmD92sbgz7IJpe6wVuAm0qOoyiWBksO&#10;CwXWtCwoO29bo+AnXV42H2U6OX21h/NqRPHxtb0oNeh3i08Qnjr/DD/a31rBewz/X8IPkL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TXtLGAAAA2wAAAA8AAAAAAAAA&#10;AAAAAAAAoQIAAGRycy9kb3ducmV2LnhtbFBLBQYAAAAABAAEAPkAAACUAwAAAAA=&#10;" strokecolor="black [3200]" strokeweight="1pt">
                    <v:stroke endarrow="block" joinstyle="miter"/>
                  </v:shape>
                  <v:shapetype id="_x0000_t202" coordsize="21600,21600" o:spt="202" path="m0,0l0,21600,21600,21600,21600,0xe">
                    <v:stroke joinstyle="miter"/>
                    <v:path gradientshapeok="t" o:connecttype="rect"/>
                  </v:shapetype>
                  <v:shape id="Textfeld 37" o:spid="_x0000_s1030" type="#_x0000_t202" style="position:absolute;left:1224871;top:534321;width:1181150;height:348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60F51F23" w14:textId="77777777" w:rsidR="005A48DB" w:rsidRDefault="005A48DB" w:rsidP="005A48DB">
                          <w:r>
                            <w:t>Messung starten</w:t>
                          </w:r>
                        </w:p>
                      </w:txbxContent>
                    </v:textbox>
                  </v:shape>
                </v:group>
                <v:group id="Gruppierung 41" o:spid="_x0000_s1031" style="position:absolute;left:1734796;top:704748;width:1452880;height:1357329" coordorigin="871828,-309264" coordsize="1453033,13573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Gerade Verbindung mit Pfeil 42" o:spid="_x0000_s1032" type="#_x0000_t32" style="position:absolute;left:1320700;top:-309264;width:277644;height:8430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fAMEAAADbAAAADwAAAGRycy9kb3ducmV2LnhtbESPQYvCMBSE78L+h/AWvGm6xYpUo8iK&#10;rBcFW/f+tnm2xealNFmt/94IgsdhZr5hFqveNOJKnastK/gaRyCIC6trLhWc8u1oBsJ5ZI2NZVJw&#10;Jwer5cdggam2Nz7SNfOlCBB2KSqovG9TKV1RkUE3ti1x8M62M+iD7EqpO7wFuGlkHEVTabDmsFBh&#10;S98VFZfs3yjIM8P7v99NksQ//qDjOmmiNlFq+Nmv5yA89f4dfrV3WsEkhueX8A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F8AwQAAANsAAAAPAAAAAAAAAAAAAAAA&#10;AKECAABkcnMvZG93bnJldi54bWxQSwUGAAAAAAQABAD5AAAAjwMAAAAA&#10;" strokecolor="black [3200]" strokeweight="1pt">
                    <v:stroke endarrow="block" joinstyle="miter"/>
                  </v:shape>
                  <v:shape id="Textfeld 43" o:spid="_x0000_s1033" type="#_x0000_t202" style="position:absolute;left:871828;top:533791;width:1453033;height:514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36B85CD4" w14:textId="0F31B75C" w:rsidR="005A48DB" w:rsidRDefault="005A48DB" w:rsidP="005A48DB">
                          <w:r>
                            <w:t>2 Diagramme:</w:t>
                          </w:r>
                          <w:r>
                            <w:br/>
                          </w:r>
                          <w:r>
                            <w:t xml:space="preserve"> a</w:t>
                          </w:r>
                          <w:r>
                            <w:t>(t) und</w:t>
                          </w:r>
                          <w:r>
                            <w:t xml:space="preserve"> </w:t>
                          </w:r>
                          <w:proofErr w:type="spellStart"/>
                          <w:r>
                            <w:t>omega</w:t>
                          </w:r>
                          <w:proofErr w:type="spellEnd"/>
                          <w:r>
                            <w:t>(t)</w:t>
                          </w:r>
                        </w:p>
                      </w:txbxContent>
                    </v:textbox>
                  </v:shape>
                </v:group>
                <v:shape id="Bild 44" o:spid="_x0000_s1034" type="#_x0000_t75" style="position:absolute;left:1153682;top:59819;width:840465;height:1440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u&#10;a97AAAAA2wAAAA8AAABkcnMvZG93bnJldi54bWxEj92KwjAUhO8F3yEcwTtNV1Ska5RVFPXS1gc4&#10;Nqc/bHNSmqj17Y0geDnMzDfMct2ZWtypdZVlBT/jCARxZnXFhYJLuh8tQDiPrLG2TAqe5GC96veW&#10;GGv74DPdE1+IAGEXo4LS+yaW0mUlGXRj2xAHL7etQR9kW0jd4iPATS0nUTSXBisOCyU2tC0p+09u&#10;RsF136TudDmk59thM895N/M6nyk1HHR/vyA8df4b/rSPWsF0Cu8v4QfI1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5r3sAAAADbAAAADwAAAAAAAAAAAAAAAACcAgAAZHJz&#10;L2Rvd25yZXYueG1sUEsFBgAAAAAEAAQA9wAAAIkDAAAAAA==&#10;">
                  <v:imagedata r:id="rId9" o:title=""/>
                  <v:path arrowok="t"/>
                </v:shape>
                <v:shape id="Bild 45" o:spid="_x0000_s1035" type="#_x0000_t75" style="position:absolute;left:3563595;top:34182;width:842372;height:14401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10;/svCAAAA2wAAAA8AAABkcnMvZG93bnJldi54bWxEj9FqwkAURN+F/sNyBd90Y1EpqWsIgiBSpGo/&#10;4LJ7TVKzd0N2TeLfdwWhj8PMnGHW2WBr0VHrK8cK5rMEBLF2puJCwc9lN/0A4QOywdoxKXiQh2zz&#10;NlpjalzPJ+rOoRARwj5FBWUITSql1yVZ9DPXEEfv6lqLIcq2kKbFPsJtLd+TZCUtVhwXSmxoW5K+&#10;ne9Wgc791+/1cmy+l7f6cPRGbvVOKjUZD/kniEBD+A+/2nujYLGE55f4A+Tm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v7LwgAAANsAAAAPAAAAAAAAAAAAAAAAAJwCAABk&#10;cnMvZG93bnJldi54bWxQSwUGAAAAAAQABAD3AAAAiwMAAAAA&#10;">
                  <v:imagedata r:id="rId10" o:title=""/>
                  <v:path arrowok="t"/>
                </v:shape>
                <v:group id="Gruppierung 46" o:spid="_x0000_s1036" style="position:absolute;top:1440162;width:1452880;height:497329" coordorigin="871828,385171" coordsize="1453033,497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Gerade Verbindung mit Pfeil 47" o:spid="_x0000_s1037" type="#_x0000_t32" style="position:absolute;left:1078880;top:385171;width:139715;height:14847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mINMcAAADbAAAADwAAAGRycy9kb3ducmV2LnhtbESPT2vCQBTE7wW/w/IKvZS6UYrV6Cqi&#10;tNSDh9hCPT6yzyQ1+zZmN3/67V1B6HGYmd8wi1VvStFS7QrLCkbDCARxanXBmYLvr/eXKQjnkTWW&#10;lknBHzlYLQcPC4y17Tih9uAzESDsYlSQe1/FUro0J4NuaCvi4J1sbdAHWWdS19gFuCnlOIom0mDB&#10;YSHHijY5pedDYxTsks1lPyuS6e9H83PejmhyfG4uSj099us5CE+9/w/f259awesb3L6EH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WYg0xwAAANsAAAAPAAAAAAAA&#10;AAAAAAAAAKECAABkcnMvZG93bnJldi54bWxQSwUGAAAAAAQABAD5AAAAlQMAAAAA&#10;" strokecolor="black [3200]" strokeweight="1pt">
                    <v:stroke endarrow="block" joinstyle="miter"/>
                  </v:shape>
                  <v:shape id="Textfeld 48" o:spid="_x0000_s1038" type="#_x0000_t202" style="position:absolute;left:871828;top:533791;width:1453033;height:3487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59CE060F" w14:textId="77777777" w:rsidR="005A48DB" w:rsidRDefault="005A48DB" w:rsidP="005A48DB">
                          <w:r>
                            <w:t xml:space="preserve">Fenster </w:t>
                          </w:r>
                          <w:r>
                            <w:sym w:font="Wingdings" w:char="F0E0"/>
                          </w:r>
                          <w:r>
                            <w:t xml:space="preserve"> Graphen</w:t>
                          </w:r>
                        </w:p>
                      </w:txbxContent>
                    </v:textbox>
                  </v:shape>
                </v:group>
                <v:shape id="Gerade Verbindung mit Pfeil 49" o:spid="_x0000_s1039" type="#_x0000_t32" style="position:absolute;left:948583;top:339128;width:504298;height:126914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zNccIAAADbAAAADwAAAGRycy9kb3ducmV2LnhtbESPQYvCMBSE7wv+h/AEb5parGg1iijL&#10;enHBqvdn82yLzUtpstr990ZY2OMwM98wy3VnavGg1lWWFYxHEQji3OqKCwXn0+dwBsJ5ZI21ZVLw&#10;Sw7Wq97HElNtn3ykR+YLESDsUlRQet+kUrq8JINuZBvi4N1sa9AH2RZSt/gMcFPLOIqm0mDFYaHE&#10;hrYl5ffsxyg4ZYYP18suSeIv/63jKqmjJlFq0O82CxCeOv8f/mvvtYLJHN5fwg+Q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VzNccIAAADbAAAADwAAAAAAAAAAAAAA&#10;AAChAgAAZHJzL2Rvd25yZXYueG1sUEsFBgAAAAAEAAQA+QAAAJADAAAAAA==&#10;" strokecolor="black [3200]" strokeweight="1pt">
                  <v:stroke endarrow="block" joinstyle="miter"/>
                </v:shape>
                <v:group id="Gruppierung 51" o:spid="_x0000_s1040" style="position:absolute;left:3221764;top:361808;width:1452880;height:1700268" coordorigin="871828,-649437" coordsize="1453033,16529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Gerade Verbindung mit Pfeil 52" o:spid="_x0000_s1041" type="#_x0000_t32" style="position:absolute;left:1503779;top:-649437;width:94565;height:118291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e9ccYAAADbAAAADwAAAGRycy9kb3ducmV2LnhtbESPQWvCQBSE74L/YXmCF9GNQkVTN0EU&#10;S3voIVawx0f2NUnNvo3Zjab/vlsQehxm5htmk/amFjdqXWVZwXwWgSDOra64UHD6OExXIJxH1lhb&#10;JgU/5CBNhoMNxtreOaPb0RciQNjFqKD0vomldHlJBt3MNsTB+7KtQR9kW0jd4j3ATS0XUbSUBisO&#10;CyU2tCspvxw7o+At213f11W2+n7pzpf9nJafk+6q1HjUb59BeOr9f/jRftUKnhbw9yX8AJn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3vXHGAAAA2wAAAA8AAAAAAAAA&#10;AAAAAAAAoQIAAGRycy9kb3ducmV2LnhtbFBLBQYAAAAABAAEAPkAAACUAwAAAAA=&#10;" strokecolor="black [3200]" strokeweight="1pt">
                    <v:stroke endarrow="block" joinstyle="miter"/>
                  </v:shape>
                  <v:shape id="Textfeld 53" o:spid="_x0000_s1042" type="#_x0000_t202" style="position:absolute;left:871828;top:533481;width:1453033;height:4700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4FCB4D82" w14:textId="77777777" w:rsidR="005A48DB" w:rsidRDefault="005A48DB" w:rsidP="005A48DB">
                          <w:r>
                            <w:t>Messung (schiefe) Ebene</w:t>
                          </w:r>
                        </w:p>
                      </w:txbxContent>
                    </v:textbox>
                  </v:shape>
                </v:group>
                <w10:wrap type="through"/>
              </v:group>
            </w:pict>
          </mc:Fallback>
        </mc:AlternateContent>
      </w:r>
      <w:r w:rsidRPr="00776939">
        <w:rPr>
          <w:noProof/>
        </w:rPr>
        <w:drawing>
          <wp:anchor distT="0" distB="0" distL="114300" distR="114300" simplePos="0" relativeHeight="251668478" behindDoc="0" locked="0" layoutInCell="1" allowOverlap="1" wp14:anchorId="1303C241" wp14:editId="1716EA79">
            <wp:simplePos x="0" y="0"/>
            <wp:positionH relativeFrom="column">
              <wp:posOffset>4855845</wp:posOffset>
            </wp:positionH>
            <wp:positionV relativeFrom="paragraph">
              <wp:posOffset>91440</wp:posOffset>
            </wp:positionV>
            <wp:extent cx="832485" cy="1439545"/>
            <wp:effectExtent l="0" t="0" r="5715" b="8255"/>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832485" cy="1439545"/>
                    </a:xfrm>
                    <a:prstGeom prst="rect">
                      <a:avLst/>
                    </a:prstGeom>
                  </pic:spPr>
                </pic:pic>
              </a:graphicData>
            </a:graphic>
            <wp14:sizeRelH relativeFrom="page">
              <wp14:pctWidth>0</wp14:pctWidth>
            </wp14:sizeRelH>
            <wp14:sizeRelV relativeFrom="page">
              <wp14:pctHeight>0</wp14:pctHeight>
            </wp14:sizeRelV>
          </wp:anchor>
        </w:drawing>
      </w:r>
      <w:r w:rsidR="005A48DB" w:rsidRPr="005A48DB">
        <w:rPr>
          <w:b/>
          <w:noProof/>
        </w:rPr>
        <w:drawing>
          <wp:anchor distT="0" distB="0" distL="114300" distR="114300" simplePos="0" relativeHeight="251669503" behindDoc="0" locked="0" layoutInCell="1" allowOverlap="1" wp14:anchorId="1A8AA46F" wp14:editId="332A1E80">
            <wp:simplePos x="0" y="0"/>
            <wp:positionH relativeFrom="column">
              <wp:posOffset>2183130</wp:posOffset>
            </wp:positionH>
            <wp:positionV relativeFrom="paragraph">
              <wp:posOffset>117475</wp:posOffset>
            </wp:positionV>
            <wp:extent cx="826770" cy="1439545"/>
            <wp:effectExtent l="0" t="0" r="11430" b="8255"/>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826770" cy="1439545"/>
                    </a:xfrm>
                    <a:prstGeom prst="rect">
                      <a:avLst/>
                    </a:prstGeom>
                  </pic:spPr>
                </pic:pic>
              </a:graphicData>
            </a:graphic>
            <wp14:sizeRelH relativeFrom="page">
              <wp14:pctWidth>0</wp14:pctWidth>
            </wp14:sizeRelH>
            <wp14:sizeRelV relativeFrom="page">
              <wp14:pctHeight>0</wp14:pctHeight>
            </wp14:sizeRelV>
          </wp:anchor>
        </w:drawing>
      </w:r>
    </w:p>
    <w:p w14:paraId="780BE0AE" w14:textId="3AB7FA24" w:rsidR="005A48DB" w:rsidRDefault="005A48DB" w:rsidP="00902F9D">
      <w:pPr>
        <w:rPr>
          <w:u w:val="single"/>
        </w:rPr>
      </w:pPr>
    </w:p>
    <w:p w14:paraId="7AB7797B" w14:textId="1CF5F5B0" w:rsidR="005A48DB" w:rsidRDefault="005A48DB" w:rsidP="00902F9D">
      <w:pPr>
        <w:rPr>
          <w:u w:val="single"/>
        </w:rPr>
      </w:pPr>
    </w:p>
    <w:p w14:paraId="6BBC50B4" w14:textId="6D1C69E1" w:rsidR="005A48DB" w:rsidRDefault="005A48DB" w:rsidP="00902F9D">
      <w:pPr>
        <w:rPr>
          <w:u w:val="single"/>
        </w:rPr>
      </w:pPr>
    </w:p>
    <w:p w14:paraId="3270EE52" w14:textId="306891D6" w:rsidR="005A48DB" w:rsidRDefault="005A48DB" w:rsidP="00902F9D">
      <w:pPr>
        <w:rPr>
          <w:u w:val="single"/>
        </w:rPr>
      </w:pPr>
    </w:p>
    <w:p w14:paraId="2C9729C0" w14:textId="0D153BE5" w:rsidR="005A48DB" w:rsidRPr="00B113D8" w:rsidRDefault="005A48DB" w:rsidP="00902F9D">
      <w:pPr>
        <w:rPr>
          <w:u w:val="single"/>
        </w:rPr>
      </w:pPr>
    </w:p>
    <w:p w14:paraId="7A1AEAD2" w14:textId="77777777" w:rsidR="00902F9D" w:rsidRDefault="00902F9D" w:rsidP="00680514">
      <w:pPr>
        <w:rPr>
          <w:b/>
        </w:rPr>
      </w:pPr>
    </w:p>
    <w:p w14:paraId="5D60690B" w14:textId="02A78069" w:rsidR="005A48DB" w:rsidRDefault="005A48DB" w:rsidP="00680514">
      <w:pPr>
        <w:rPr>
          <w:b/>
        </w:rPr>
      </w:pPr>
      <w:r>
        <w:rPr>
          <w:noProof/>
        </w:rPr>
        <mc:AlternateContent>
          <mc:Choice Requires="wps">
            <w:drawing>
              <wp:anchor distT="0" distB="0" distL="114300" distR="114300" simplePos="0" relativeHeight="251686912" behindDoc="0" locked="0" layoutInCell="1" allowOverlap="1" wp14:anchorId="6F665586" wp14:editId="6B1D8754">
                <wp:simplePos x="0" y="0"/>
                <wp:positionH relativeFrom="column">
                  <wp:posOffset>2696548</wp:posOffset>
                </wp:positionH>
                <wp:positionV relativeFrom="paragraph">
                  <wp:posOffset>365850</wp:posOffset>
                </wp:positionV>
                <wp:extent cx="91738" cy="270847"/>
                <wp:effectExtent l="0" t="50800" r="86360" b="34290"/>
                <wp:wrapNone/>
                <wp:docPr id="3" name="Gerade Verbindung mit Pfeil 3"/>
                <wp:cNvGraphicFramePr/>
                <a:graphic xmlns:a="http://schemas.openxmlformats.org/drawingml/2006/main">
                  <a:graphicData uri="http://schemas.microsoft.com/office/word/2010/wordprocessingShape">
                    <wps:wsp>
                      <wps:cNvCnPr/>
                      <wps:spPr>
                        <a:xfrm flipV="1">
                          <a:off x="0" y="0"/>
                          <a:ext cx="91738" cy="27084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9E0A4" id="Gerade Verbindung mit Pfeil 3" o:spid="_x0000_s1026" type="#_x0000_t32" style="position:absolute;margin-left:212.35pt;margin-top:28.8pt;width:7.2pt;height:21.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" strokecolor="black [3200]" strokeweight="1pt">
                <v:stroke endarrow="block" joinstyle="miter"/>
              </v:shape>
            </w:pict>
          </mc:Fallback>
        </mc:AlternateContent>
      </w:r>
    </w:p>
    <w:p w14:paraId="56AAB671" w14:textId="77777777" w:rsidR="005A48DB" w:rsidRDefault="005A48DB" w:rsidP="00680514">
      <w:pPr>
        <w:rPr>
          <w:b/>
        </w:rPr>
      </w:pPr>
    </w:p>
    <w:p w14:paraId="4D240EC8" w14:textId="77777777" w:rsidR="00776939" w:rsidRDefault="00776939" w:rsidP="00680514">
      <w:pPr>
        <w:rPr>
          <w:b/>
        </w:rPr>
      </w:pPr>
    </w:p>
    <w:p w14:paraId="41CF2B34" w14:textId="7B57EE7C" w:rsidR="005A48DB" w:rsidRDefault="005A48DB" w:rsidP="00680514">
      <w:pPr>
        <w:rPr>
          <w:b/>
        </w:rPr>
      </w:pPr>
      <w:r>
        <w:rPr>
          <w:b/>
        </w:rPr>
        <w:t>Nach der Messung können nun entweder Messwerte mit dem ZZ-Symbol einzeln ausgelesen werden um sie in di</w:t>
      </w:r>
      <w:r w:rsidR="00776939">
        <w:rPr>
          <w:b/>
        </w:rPr>
        <w:t>e</w:t>
      </w:r>
      <w:r>
        <w:rPr>
          <w:b/>
        </w:rPr>
        <w:t xml:space="preserve"> Tabelle unten einzusetzen und manuell auszuwerten.</w:t>
      </w:r>
      <w:r>
        <w:rPr>
          <w:b/>
        </w:rPr>
        <w:br/>
        <w:t xml:space="preserve">Alternativ können die Daten unter Start </w:t>
      </w:r>
      <w:r w:rsidRPr="005A48DB">
        <w:rPr>
          <w:b/>
        </w:rPr>
        <w:sym w:font="Wingdings" w:char="F0E0"/>
      </w:r>
      <w:r>
        <w:rPr>
          <w:b/>
        </w:rPr>
        <w:t xml:space="preserve"> Datei: Messergebnisse als .</w:t>
      </w:r>
      <w:proofErr w:type="spellStart"/>
      <w:r>
        <w:rPr>
          <w:b/>
        </w:rPr>
        <w:t>csv</w:t>
      </w:r>
      <w:proofErr w:type="spellEnd"/>
      <w:r>
        <w:rPr>
          <w:b/>
        </w:rPr>
        <w:t>-Datei exportiert und in einer Tabellenkalkulation ausgewertet werden.</w:t>
      </w:r>
    </w:p>
    <w:p w14:paraId="015408B0" w14:textId="77777777" w:rsidR="005A48DB" w:rsidRDefault="005A48DB" w:rsidP="00680514">
      <w:pPr>
        <w:rPr>
          <w:b/>
        </w:rPr>
      </w:pPr>
    </w:p>
    <w:p w14:paraId="1123456A" w14:textId="77777777" w:rsidR="00680514" w:rsidRDefault="00680514" w:rsidP="00680514"/>
    <w:p w14:paraId="2C3264C6" w14:textId="77777777" w:rsidR="00680514" w:rsidRDefault="00680514" w:rsidP="00680514"/>
    <w:p w14:paraId="2450BE0C" w14:textId="5EBA8C71" w:rsidR="0023494E" w:rsidRDefault="0023494E">
      <w:r>
        <w:br w:type="page"/>
      </w:r>
    </w:p>
    <w:p w14:paraId="4B4071AD" w14:textId="3053A7DF" w:rsidR="0023494E" w:rsidRDefault="0023494E" w:rsidP="0023494E">
      <w:pPr>
        <w:pStyle w:val="berschrift1"/>
        <w:jc w:val="center"/>
        <w:rPr>
          <w:noProof/>
        </w:rPr>
      </w:pPr>
      <w:r>
        <w:rPr>
          <w:noProof/>
        </w:rPr>
        <w:lastRenderedPageBreak/>
        <w:t>Arbeitsblatt:</w:t>
      </w:r>
    </w:p>
    <w:p w14:paraId="337689F0" w14:textId="77777777" w:rsidR="008D3BA7" w:rsidRDefault="008D3BA7" w:rsidP="008D3BA7">
      <w:pPr>
        <w:spacing w:before="120"/>
        <w:rPr>
          <w:rFonts w:ascii="Calibri" w:hAnsi="Calibri" w:cs="Calibri"/>
          <w:b/>
          <w:noProof/>
        </w:rPr>
      </w:pPr>
      <w:r>
        <w:rPr>
          <w:rFonts w:ascii="Calibri" w:hAnsi="Calibri" w:cs="Calibri"/>
          <w:b/>
          <w:noProof/>
        </w:rPr>
        <w:t>Ziel:</w:t>
      </w:r>
    </w:p>
    <w:p w14:paraId="65968278" w14:textId="77777777" w:rsidR="008D3BA7" w:rsidRDefault="008D3BA7" w:rsidP="008D3BA7">
      <w:pPr>
        <w:spacing w:before="120"/>
        <w:rPr>
          <w:rFonts w:ascii="Calibri" w:hAnsi="Calibri" w:cs="Calibri"/>
          <w:noProof/>
        </w:rPr>
      </w:pPr>
      <w:r>
        <w:rPr>
          <w:rFonts w:ascii="Calibri" w:hAnsi="Calibri" w:cs="Calibri"/>
          <w:noProof/>
        </w:rPr>
        <w:t xml:space="preserve">Damit ein Körper sich auf einer Kreisbahn bewegt, muss eine die Zentripetalkraft </w:t>
      </w:r>
      <m:oMath>
        <m:sSub>
          <m:sSubPr>
            <m:ctrlPr>
              <w:rPr>
                <w:rFonts w:ascii="Cambria Math" w:hAnsi="Cambria Math" w:cs="Calibri"/>
                <w:i/>
                <w:noProof/>
              </w:rPr>
            </m:ctrlPr>
          </m:sSubPr>
          <m:e>
            <m:r>
              <w:rPr>
                <w:rFonts w:ascii="Cambria Math" w:hAnsi="Cambria Math" w:cs="Calibri"/>
                <w:noProof/>
              </w:rPr>
              <m:t>F</m:t>
            </m:r>
          </m:e>
          <m:sub>
            <m:r>
              <w:rPr>
                <w:rFonts w:ascii="Cambria Math" w:hAnsi="Cambria Math" w:cs="Calibri"/>
                <w:noProof/>
              </w:rPr>
              <m:t>ZP</m:t>
            </m:r>
          </m:sub>
        </m:sSub>
        <m:r>
          <w:rPr>
            <w:rFonts w:ascii="Cambria Math" w:hAnsi="Cambria Math" w:cs="Calibri"/>
            <w:noProof/>
          </w:rPr>
          <m:t>=m⋅</m:t>
        </m:r>
        <m:sSup>
          <m:sSupPr>
            <m:ctrlPr>
              <w:rPr>
                <w:rFonts w:ascii="Cambria Math" w:hAnsi="Cambria Math" w:cs="Calibri"/>
                <w:i/>
                <w:noProof/>
              </w:rPr>
            </m:ctrlPr>
          </m:sSupPr>
          <m:e>
            <m:r>
              <w:rPr>
                <w:rFonts w:ascii="Cambria Math" w:hAnsi="Cambria Math" w:cs="Calibri"/>
                <w:noProof/>
              </w:rPr>
              <m:t>ω</m:t>
            </m:r>
          </m:e>
          <m:sup>
            <m:r>
              <w:rPr>
                <w:rFonts w:ascii="Cambria Math" w:hAnsi="Cambria Math" w:cs="Calibri"/>
                <w:noProof/>
              </w:rPr>
              <m:t>2</m:t>
            </m:r>
          </m:sup>
        </m:sSup>
        <m:r>
          <w:rPr>
            <w:rFonts w:ascii="Cambria Math" w:hAnsi="Cambria Math" w:cs="Calibri"/>
            <w:noProof/>
          </w:rPr>
          <m:t>⋅r</m:t>
        </m:r>
      </m:oMath>
      <w:r>
        <w:rPr>
          <w:rFonts w:ascii="Calibri" w:hAnsi="Calibri" w:cs="Calibri"/>
          <w:noProof/>
        </w:rPr>
        <w:t xml:space="preserve"> auf ihn wirken. Wegen dem Grundgesetz der Mechanik  (</w:t>
      </w:r>
      <m:oMath>
        <m:sSub>
          <m:sSubPr>
            <m:ctrlPr>
              <w:rPr>
                <w:rFonts w:ascii="Cambria Math" w:hAnsi="Cambria Math" w:cs="Calibri"/>
                <w:i/>
                <w:noProof/>
              </w:rPr>
            </m:ctrlPr>
          </m:sSubPr>
          <m:e>
            <m:r>
              <w:rPr>
                <w:rFonts w:ascii="Cambria Math" w:hAnsi="Cambria Math" w:cs="Calibri"/>
                <w:noProof/>
              </w:rPr>
              <m:t>F</m:t>
            </m:r>
          </m:e>
          <m:sub>
            <m:r>
              <w:rPr>
                <w:rFonts w:ascii="Cambria Math" w:hAnsi="Cambria Math" w:cs="Calibri"/>
                <w:noProof/>
              </w:rPr>
              <m:t>ZP</m:t>
            </m:r>
          </m:sub>
        </m:sSub>
        <m:r>
          <w:rPr>
            <w:rFonts w:ascii="Cambria Math" w:hAnsi="Cambria Math" w:cs="Calibri"/>
            <w:noProof/>
          </w:rPr>
          <m:t>=m⋅</m:t>
        </m:r>
        <m:sSub>
          <m:sSubPr>
            <m:ctrlPr>
              <w:rPr>
                <w:rFonts w:ascii="Cambria Math" w:hAnsi="Cambria Math" w:cs="Calibri"/>
                <w:i/>
                <w:noProof/>
              </w:rPr>
            </m:ctrlPr>
          </m:sSubPr>
          <m:e>
            <m:r>
              <w:rPr>
                <w:rFonts w:ascii="Cambria Math" w:hAnsi="Cambria Math" w:cs="Calibri"/>
                <w:noProof/>
              </w:rPr>
              <m:t>a</m:t>
            </m:r>
          </m:e>
          <m:sub>
            <m:r>
              <w:rPr>
                <w:rFonts w:ascii="Cambria Math" w:hAnsi="Cambria Math" w:cs="Calibri"/>
                <w:noProof/>
              </w:rPr>
              <m:t>Z</m:t>
            </m:r>
          </m:sub>
        </m:sSub>
      </m:oMath>
      <w:r>
        <w:rPr>
          <w:rFonts w:ascii="Calibri" w:hAnsi="Calibri" w:cs="Calibri"/>
          <w:noProof/>
        </w:rPr>
        <w:t>) muss dann für die in Richtung des Kreismittelpunktes wirkende Beschleunigung gelten:</w:t>
      </w:r>
    </w:p>
    <w:p w14:paraId="5A181DF8" w14:textId="77777777" w:rsidR="008D3BA7" w:rsidRPr="009D78F4" w:rsidRDefault="00143DB6" w:rsidP="008D3BA7">
      <w:pPr>
        <w:spacing w:before="120"/>
        <w:rPr>
          <w:rFonts w:ascii="Calibri" w:hAnsi="Calibri" w:cs="Calibri"/>
          <w:noProof/>
        </w:rPr>
      </w:pPr>
      <m:oMathPara>
        <m:oMath>
          <m:sSub>
            <m:sSubPr>
              <m:ctrlPr>
                <w:rPr>
                  <w:rFonts w:ascii="Cambria Math" w:hAnsi="Cambria Math" w:cs="Calibri"/>
                  <w:i/>
                  <w:noProof/>
                </w:rPr>
              </m:ctrlPr>
            </m:sSubPr>
            <m:e>
              <m:r>
                <w:rPr>
                  <w:rFonts w:ascii="Cambria Math" w:hAnsi="Cambria Math" w:cs="Calibri"/>
                  <w:noProof/>
                </w:rPr>
                <m:t>a</m:t>
              </m:r>
            </m:e>
            <m:sub>
              <m:r>
                <w:rPr>
                  <w:rFonts w:ascii="Cambria Math" w:hAnsi="Cambria Math" w:cs="Calibri"/>
                  <w:noProof/>
                </w:rPr>
                <m:t>Z</m:t>
              </m:r>
            </m:sub>
          </m:sSub>
          <m:r>
            <w:rPr>
              <w:rFonts w:ascii="Cambria Math" w:hAnsi="Cambria Math" w:cs="Calibri"/>
              <w:noProof/>
            </w:rPr>
            <m:t>=</m:t>
          </m:r>
          <m:sSup>
            <m:sSupPr>
              <m:ctrlPr>
                <w:rPr>
                  <w:rFonts w:ascii="Cambria Math" w:hAnsi="Cambria Math" w:cs="Calibri"/>
                  <w:i/>
                  <w:noProof/>
                </w:rPr>
              </m:ctrlPr>
            </m:sSupPr>
            <m:e>
              <m:r>
                <w:rPr>
                  <w:rFonts w:ascii="Cambria Math" w:hAnsi="Cambria Math" w:cs="Calibri"/>
                  <w:noProof/>
                </w:rPr>
                <m:t>ω</m:t>
              </m:r>
            </m:e>
            <m:sup>
              <m:r>
                <w:rPr>
                  <w:rFonts w:ascii="Cambria Math" w:hAnsi="Cambria Math" w:cs="Calibri"/>
                  <w:noProof/>
                </w:rPr>
                <m:t>2</m:t>
              </m:r>
            </m:sup>
          </m:sSup>
          <m:r>
            <w:rPr>
              <w:rFonts w:ascii="Cambria Math" w:hAnsi="Cambria Math" w:cs="Calibri"/>
              <w:noProof/>
            </w:rPr>
            <m:t>⋅</m:t>
          </m:r>
          <m:r>
            <w:rPr>
              <w:rFonts w:ascii="Cambria Math" w:hAnsi="Cambria Math" w:cs="Calibri"/>
              <w:noProof/>
            </w:rPr>
            <m:t>r</m:t>
          </m:r>
        </m:oMath>
      </m:oMathPara>
    </w:p>
    <w:p w14:paraId="6A428DE8" w14:textId="77777777" w:rsidR="008D3BA7" w:rsidRDefault="008D3BA7" w:rsidP="008D3BA7">
      <w:pPr>
        <w:spacing w:before="120"/>
        <w:rPr>
          <w:rFonts w:ascii="Calibri" w:hAnsi="Calibri" w:cs="Calibri"/>
          <w:noProof/>
        </w:rPr>
      </w:pPr>
      <w:r>
        <w:rPr>
          <w:rFonts w:ascii="Calibri" w:hAnsi="Calibri" w:cs="Calibri"/>
          <w:noProof/>
        </w:rPr>
        <w:t>Diese Formel soll experimentell überprüft werden.</w:t>
      </w:r>
    </w:p>
    <w:p w14:paraId="164ADCD1" w14:textId="77777777" w:rsidR="008D3BA7" w:rsidRDefault="008D3BA7" w:rsidP="008D3BA7">
      <w:pPr>
        <w:spacing w:before="120"/>
        <w:rPr>
          <w:rFonts w:ascii="Calibri" w:hAnsi="Calibri" w:cs="Calibri"/>
          <w:b/>
          <w:noProof/>
        </w:rPr>
      </w:pPr>
      <w:r w:rsidRPr="00227B89">
        <w:rPr>
          <w:rFonts w:ascii="Calibri" w:hAnsi="Calibri" w:cs="Calibri"/>
          <w:noProof/>
        </w:rPr>
        <w:drawing>
          <wp:anchor distT="0" distB="0" distL="114300" distR="114300" simplePos="0" relativeHeight="251675648" behindDoc="0" locked="0" layoutInCell="1" allowOverlap="1" wp14:anchorId="1287A1AF" wp14:editId="7852816D">
            <wp:simplePos x="0" y="0"/>
            <wp:positionH relativeFrom="column">
              <wp:posOffset>5439410</wp:posOffset>
            </wp:positionH>
            <wp:positionV relativeFrom="paragraph">
              <wp:posOffset>156210</wp:posOffset>
            </wp:positionV>
            <wp:extent cx="1075055" cy="1079500"/>
            <wp:effectExtent l="0" t="0" r="0" b="12700"/>
            <wp:wrapSquare wrapText="bothSides"/>
            <wp:docPr id="20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075055" cy="1079500"/>
                    </a:xfrm>
                    <a:prstGeom prst="rect">
                      <a:avLst/>
                    </a:prstGeom>
                  </pic:spPr>
                </pic:pic>
              </a:graphicData>
            </a:graphic>
            <wp14:sizeRelH relativeFrom="page">
              <wp14:pctWidth>0</wp14:pctWidth>
            </wp14:sizeRelH>
            <wp14:sizeRelV relativeFrom="page">
              <wp14:pctHeight>0</wp14:pctHeight>
            </wp14:sizeRelV>
          </wp:anchor>
        </w:drawing>
      </w:r>
      <w:r w:rsidRPr="00227B89">
        <w:rPr>
          <w:rFonts w:ascii="Calibri" w:hAnsi="Calibri" w:cs="Calibri"/>
          <w:noProof/>
        </w:rPr>
        <w:drawing>
          <wp:anchor distT="0" distB="0" distL="114300" distR="114300" simplePos="0" relativeHeight="251674624" behindDoc="0" locked="0" layoutInCell="1" allowOverlap="1" wp14:anchorId="103C1E0C" wp14:editId="6D59781D">
            <wp:simplePos x="0" y="0"/>
            <wp:positionH relativeFrom="column">
              <wp:posOffset>4171315</wp:posOffset>
            </wp:positionH>
            <wp:positionV relativeFrom="paragraph">
              <wp:posOffset>158750</wp:posOffset>
            </wp:positionV>
            <wp:extent cx="1060450" cy="1079500"/>
            <wp:effectExtent l="0" t="0" r="6350" b="0"/>
            <wp:wrapSquare wrapText="bothSides"/>
            <wp:docPr id="201"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060450"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t>Versuch:</w:t>
      </w:r>
    </w:p>
    <w:p w14:paraId="5106081B" w14:textId="77777777" w:rsidR="008D3BA7" w:rsidRDefault="008D3BA7" w:rsidP="008D3BA7">
      <w:pPr>
        <w:spacing w:before="120"/>
        <w:rPr>
          <w:rFonts w:ascii="Calibri" w:hAnsi="Calibri" w:cs="Calibri"/>
          <w:noProof/>
        </w:rPr>
      </w:pPr>
      <w:r>
        <w:rPr>
          <w:rFonts w:ascii="Calibri" w:hAnsi="Calibri" w:cs="Calibri"/>
          <w:noProof/>
        </w:rPr>
        <w:t>Ein Smartphone wird in eine Salatschleuder gelegt, die in verschiedenen Geschwindigkeiten gedreht wird. Dabei werden die resultierende Beschleunigung und die Winkelgeschwindigkeit mit den entsprechenden Sensoren bestimmt. Man erhält die in der Tabelle rechts dargestellten Werte.</w:t>
      </w:r>
    </w:p>
    <w:p w14:paraId="6F71C6E7" w14:textId="77777777" w:rsidR="008D3BA7" w:rsidRDefault="008D3BA7" w:rsidP="008D3BA7">
      <w:pPr>
        <w:spacing w:before="120"/>
        <w:rPr>
          <w:rFonts w:ascii="Calibri" w:hAnsi="Calibri" w:cs="Calibri"/>
          <w:b/>
          <w:noProof/>
        </w:rPr>
      </w:pPr>
      <w:r>
        <w:rPr>
          <w:rFonts w:ascii="Calibri" w:hAnsi="Calibri" w:cs="Calibri"/>
          <w:b/>
          <w:noProof/>
        </w:rPr>
        <w:t>Aufgaben:</w:t>
      </w:r>
    </w:p>
    <w:tbl>
      <w:tblPr>
        <w:tblStyle w:val="Tabellenraster"/>
        <w:tblpPr w:leftFromText="141" w:rightFromText="141" w:vertAnchor="text" w:horzAnchor="page" w:tblpX="8935" w:tblpY="174"/>
        <w:tblW w:w="2190" w:type="dxa"/>
        <w:tblLook w:val="04A0" w:firstRow="1" w:lastRow="0" w:firstColumn="1" w:lastColumn="0" w:noHBand="0" w:noVBand="1"/>
      </w:tblPr>
      <w:tblGrid>
        <w:gridCol w:w="1082"/>
        <w:gridCol w:w="1108"/>
      </w:tblGrid>
      <w:tr w:rsidR="008D3BA7" w:rsidRPr="00023E76" w14:paraId="0B0DBDAC" w14:textId="77777777" w:rsidTr="007E0731">
        <w:trPr>
          <w:trHeight w:val="556"/>
        </w:trPr>
        <w:tc>
          <w:tcPr>
            <w:tcW w:w="1082" w:type="dxa"/>
            <w:shd w:val="clear" w:color="auto" w:fill="BFBFBF" w:themeFill="background1" w:themeFillShade="BF"/>
            <w:noWrap/>
            <w:vAlign w:val="center"/>
          </w:tcPr>
          <w:p w14:paraId="7AE8769D" w14:textId="77777777" w:rsidR="008D3BA7" w:rsidRPr="00023E76" w:rsidRDefault="008D3BA7" w:rsidP="007E0731">
            <w:pPr>
              <w:jc w:val="center"/>
              <w:rPr>
                <w:rFonts w:ascii="Verdana" w:eastAsia="Times New Roman" w:hAnsi="Verdana" w:cs="Times New Roman"/>
                <w:color w:val="000000"/>
                <w:sz w:val="20"/>
                <w:szCs w:val="20"/>
                <w:lang w:eastAsia="de-DE"/>
              </w:rPr>
            </w:pPr>
            <m:oMathPara>
              <m:oMath>
                <m:r>
                  <w:rPr>
                    <w:rFonts w:ascii="Cambria Math" w:eastAsia="Times New Roman" w:hAnsi="Cambria Math" w:cs="Times New Roman"/>
                    <w:color w:val="000000"/>
                    <w:sz w:val="20"/>
                    <w:szCs w:val="20"/>
                    <w:lang w:eastAsia="de-DE"/>
                  </w:rPr>
                  <m:t xml:space="preserve">ω </m:t>
                </m:r>
                <m:r>
                  <m:rPr>
                    <m:sty m:val="p"/>
                  </m:rPr>
                  <w:rPr>
                    <w:rFonts w:ascii="Cambria Math" w:eastAsia="Times New Roman" w:hAnsi="Cambria Math" w:cs="Times New Roman"/>
                    <w:color w:val="000000"/>
                    <w:sz w:val="20"/>
                    <w:szCs w:val="20"/>
                    <w:lang w:eastAsia="de-DE"/>
                  </w:rPr>
                  <m:t>in</m:t>
                </m:r>
                <m:f>
                  <m:fPr>
                    <m:ctrlPr>
                      <w:rPr>
                        <w:rFonts w:ascii="Cambria Math" w:eastAsia="Times New Roman" w:hAnsi="Cambria Math" w:cs="Times New Roman"/>
                        <w:i/>
                        <w:color w:val="000000"/>
                        <w:sz w:val="20"/>
                        <w:szCs w:val="20"/>
                        <w:lang w:eastAsia="de-DE"/>
                      </w:rPr>
                    </m:ctrlPr>
                  </m:fPr>
                  <m:num>
                    <m:r>
                      <w:rPr>
                        <w:rFonts w:ascii="Cambria Math" w:eastAsia="Times New Roman" w:hAnsi="Cambria Math" w:cs="Times New Roman"/>
                        <w:color w:val="000000"/>
                        <w:sz w:val="20"/>
                        <w:szCs w:val="20"/>
                        <w:lang w:eastAsia="de-DE"/>
                      </w:rPr>
                      <m:t>rad</m:t>
                    </m:r>
                  </m:num>
                  <m:den>
                    <m:r>
                      <w:rPr>
                        <w:rFonts w:ascii="Cambria Math" w:eastAsia="Times New Roman" w:hAnsi="Cambria Math" w:cs="Times New Roman"/>
                        <w:color w:val="000000"/>
                        <w:sz w:val="20"/>
                        <w:szCs w:val="20"/>
                        <w:lang w:eastAsia="de-DE"/>
                      </w:rPr>
                      <m:t>s</m:t>
                    </m:r>
                  </m:den>
                </m:f>
              </m:oMath>
            </m:oMathPara>
          </w:p>
        </w:tc>
        <w:tc>
          <w:tcPr>
            <w:tcW w:w="1108" w:type="dxa"/>
            <w:shd w:val="clear" w:color="auto" w:fill="BFBFBF" w:themeFill="background1" w:themeFillShade="BF"/>
            <w:noWrap/>
            <w:vAlign w:val="center"/>
          </w:tcPr>
          <w:p w14:paraId="431B580D" w14:textId="3AEC578C" w:rsidR="008D3BA7" w:rsidRPr="00023E76" w:rsidRDefault="00776939" w:rsidP="007E0731">
            <w:pPr>
              <w:jc w:val="center"/>
              <w:rPr>
                <w:rFonts w:ascii="Verdana" w:eastAsia="Times New Roman" w:hAnsi="Verdana" w:cs="Times New Roman"/>
                <w:color w:val="000000"/>
                <w:sz w:val="20"/>
                <w:szCs w:val="20"/>
                <w:lang w:eastAsia="de-DE"/>
              </w:rPr>
            </w:pPr>
            <m:oMathPara>
              <m:oMath>
                <m:r>
                  <w:rPr>
                    <w:rFonts w:ascii="Cambria Math" w:eastAsia="Times New Roman" w:hAnsi="Cambria Math" w:cs="Times New Roman"/>
                    <w:color w:val="000000"/>
                    <w:sz w:val="20"/>
                    <w:szCs w:val="20"/>
                    <w:lang w:eastAsia="de-DE"/>
                  </w:rPr>
                  <m:t xml:space="preserve">a </m:t>
                </m:r>
                <m:r>
                  <m:rPr>
                    <m:sty m:val="p"/>
                  </m:rPr>
                  <w:rPr>
                    <w:rFonts w:ascii="Cambria Math" w:eastAsia="Times New Roman" w:hAnsi="Cambria Math" w:cs="Times New Roman"/>
                    <w:color w:val="000000"/>
                    <w:sz w:val="20"/>
                    <w:szCs w:val="20"/>
                    <w:lang w:eastAsia="de-DE"/>
                  </w:rPr>
                  <m:t>in</m:t>
                </m:r>
                <m:f>
                  <m:fPr>
                    <m:ctrlPr>
                      <w:rPr>
                        <w:rFonts w:ascii="Cambria Math" w:eastAsia="Times New Roman" w:hAnsi="Cambria Math" w:cs="Times New Roman"/>
                        <w:i/>
                        <w:color w:val="000000"/>
                        <w:sz w:val="20"/>
                        <w:szCs w:val="20"/>
                        <w:lang w:eastAsia="de-DE"/>
                      </w:rPr>
                    </m:ctrlPr>
                  </m:fPr>
                  <m:num>
                    <m:r>
                      <w:rPr>
                        <w:rFonts w:ascii="Cambria Math" w:eastAsia="Times New Roman" w:hAnsi="Cambria Math" w:cs="Times New Roman"/>
                        <w:color w:val="000000"/>
                        <w:sz w:val="20"/>
                        <w:szCs w:val="20"/>
                        <w:lang w:eastAsia="de-DE"/>
                      </w:rPr>
                      <m:t>m</m:t>
                    </m:r>
                  </m:num>
                  <m:den>
                    <m:sSup>
                      <m:sSupPr>
                        <m:ctrlPr>
                          <w:rPr>
                            <w:rFonts w:ascii="Cambria Math" w:eastAsia="Times New Roman" w:hAnsi="Cambria Math" w:cs="Times New Roman"/>
                            <w:i/>
                            <w:color w:val="000000"/>
                            <w:sz w:val="20"/>
                            <w:szCs w:val="20"/>
                            <w:lang w:eastAsia="de-DE"/>
                          </w:rPr>
                        </m:ctrlPr>
                      </m:sSupPr>
                      <m:e>
                        <m:r>
                          <w:rPr>
                            <w:rFonts w:ascii="Cambria Math" w:eastAsia="Times New Roman" w:hAnsi="Cambria Math" w:cs="Times New Roman"/>
                            <w:color w:val="000000"/>
                            <w:sz w:val="20"/>
                            <w:szCs w:val="20"/>
                            <w:lang w:eastAsia="de-DE"/>
                          </w:rPr>
                          <m:t>s</m:t>
                        </m:r>
                      </m:e>
                      <m:sup>
                        <m:r>
                          <w:rPr>
                            <w:rFonts w:ascii="Cambria Math" w:eastAsia="Times New Roman" w:hAnsi="Cambria Math" w:cs="Times New Roman"/>
                            <w:color w:val="000000"/>
                            <w:sz w:val="20"/>
                            <w:szCs w:val="20"/>
                            <w:lang w:eastAsia="de-DE"/>
                          </w:rPr>
                          <m:t>2</m:t>
                        </m:r>
                      </m:sup>
                    </m:sSup>
                  </m:den>
                </m:f>
              </m:oMath>
            </m:oMathPara>
          </w:p>
        </w:tc>
      </w:tr>
      <w:tr w:rsidR="008D3BA7" w:rsidRPr="00023E76" w14:paraId="6245BFC2" w14:textId="77777777" w:rsidTr="00776939">
        <w:trPr>
          <w:trHeight w:val="260"/>
        </w:trPr>
        <w:tc>
          <w:tcPr>
            <w:tcW w:w="1082" w:type="dxa"/>
            <w:noWrap/>
            <w:vAlign w:val="center"/>
          </w:tcPr>
          <w:p w14:paraId="293225E2" w14:textId="7C41F2FD"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03E42400" w14:textId="77651776"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133B2C1A" w14:textId="77777777" w:rsidTr="00776939">
        <w:trPr>
          <w:trHeight w:val="260"/>
        </w:trPr>
        <w:tc>
          <w:tcPr>
            <w:tcW w:w="1082" w:type="dxa"/>
            <w:noWrap/>
            <w:vAlign w:val="center"/>
          </w:tcPr>
          <w:p w14:paraId="28DA5251" w14:textId="57D738A0"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5A94A2EC" w14:textId="0913CE1F"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4BBF5340" w14:textId="77777777" w:rsidTr="00776939">
        <w:trPr>
          <w:trHeight w:val="260"/>
        </w:trPr>
        <w:tc>
          <w:tcPr>
            <w:tcW w:w="1082" w:type="dxa"/>
            <w:noWrap/>
            <w:vAlign w:val="center"/>
          </w:tcPr>
          <w:p w14:paraId="6017984B" w14:textId="179B61D7"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043A4D97" w14:textId="76A44942"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02EFE648" w14:textId="77777777" w:rsidTr="00776939">
        <w:trPr>
          <w:trHeight w:val="260"/>
        </w:trPr>
        <w:tc>
          <w:tcPr>
            <w:tcW w:w="1082" w:type="dxa"/>
            <w:noWrap/>
            <w:vAlign w:val="center"/>
          </w:tcPr>
          <w:p w14:paraId="05E99D56" w14:textId="43E16E94"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6E45B2F9" w14:textId="3F052822"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532D72A4" w14:textId="77777777" w:rsidTr="00776939">
        <w:trPr>
          <w:trHeight w:val="260"/>
        </w:trPr>
        <w:tc>
          <w:tcPr>
            <w:tcW w:w="1082" w:type="dxa"/>
            <w:noWrap/>
            <w:vAlign w:val="center"/>
          </w:tcPr>
          <w:p w14:paraId="48621A51" w14:textId="74008D4A"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76987E2D" w14:textId="3A5BEF85"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4D9719E4" w14:textId="77777777" w:rsidTr="00776939">
        <w:trPr>
          <w:trHeight w:val="260"/>
        </w:trPr>
        <w:tc>
          <w:tcPr>
            <w:tcW w:w="1082" w:type="dxa"/>
            <w:noWrap/>
            <w:vAlign w:val="center"/>
          </w:tcPr>
          <w:p w14:paraId="1193E5CE" w14:textId="36D06195"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71E3DCB6" w14:textId="54395721"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061F8EFF" w14:textId="77777777" w:rsidTr="00776939">
        <w:trPr>
          <w:trHeight w:val="260"/>
        </w:trPr>
        <w:tc>
          <w:tcPr>
            <w:tcW w:w="1082" w:type="dxa"/>
            <w:noWrap/>
            <w:vAlign w:val="center"/>
          </w:tcPr>
          <w:p w14:paraId="38C92FB2" w14:textId="704AD8FA"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1937A0C6" w14:textId="733C6DBD"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210D22CF" w14:textId="77777777" w:rsidTr="00776939">
        <w:trPr>
          <w:trHeight w:val="260"/>
        </w:trPr>
        <w:tc>
          <w:tcPr>
            <w:tcW w:w="1082" w:type="dxa"/>
            <w:noWrap/>
            <w:vAlign w:val="center"/>
          </w:tcPr>
          <w:p w14:paraId="03BD6F8F" w14:textId="0E5F89E5"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156D66CA" w14:textId="0272EFA0"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6E4F1987" w14:textId="77777777" w:rsidTr="00776939">
        <w:trPr>
          <w:trHeight w:val="260"/>
        </w:trPr>
        <w:tc>
          <w:tcPr>
            <w:tcW w:w="1082" w:type="dxa"/>
            <w:noWrap/>
            <w:vAlign w:val="center"/>
          </w:tcPr>
          <w:p w14:paraId="0FFD275C" w14:textId="7FC3993B"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7DDBA4D2" w14:textId="0239D596"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1F7CB72E" w14:textId="77777777" w:rsidTr="00776939">
        <w:trPr>
          <w:trHeight w:val="260"/>
        </w:trPr>
        <w:tc>
          <w:tcPr>
            <w:tcW w:w="1082" w:type="dxa"/>
            <w:noWrap/>
            <w:vAlign w:val="center"/>
          </w:tcPr>
          <w:p w14:paraId="6B933904" w14:textId="0DA3A79F"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09FF3ABA" w14:textId="0DDA600E"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0B95A5E8" w14:textId="77777777" w:rsidTr="00776939">
        <w:trPr>
          <w:trHeight w:val="260"/>
        </w:trPr>
        <w:tc>
          <w:tcPr>
            <w:tcW w:w="1082" w:type="dxa"/>
            <w:noWrap/>
            <w:vAlign w:val="center"/>
          </w:tcPr>
          <w:p w14:paraId="0E8C2FBD" w14:textId="03060D28"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331018D6" w14:textId="5A622A85"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2DF28BCC" w14:textId="77777777" w:rsidTr="00776939">
        <w:trPr>
          <w:trHeight w:val="260"/>
        </w:trPr>
        <w:tc>
          <w:tcPr>
            <w:tcW w:w="1082" w:type="dxa"/>
            <w:noWrap/>
            <w:vAlign w:val="center"/>
          </w:tcPr>
          <w:p w14:paraId="070A78CC" w14:textId="41EA99E9"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37C8D079" w14:textId="1A336D08"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02455697" w14:textId="77777777" w:rsidTr="00776939">
        <w:trPr>
          <w:trHeight w:val="260"/>
        </w:trPr>
        <w:tc>
          <w:tcPr>
            <w:tcW w:w="1082" w:type="dxa"/>
            <w:noWrap/>
            <w:vAlign w:val="center"/>
          </w:tcPr>
          <w:p w14:paraId="4CE9E2C8" w14:textId="2BECD06A"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43ADEC0C" w14:textId="601F4D7E"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6B14862B" w14:textId="77777777" w:rsidTr="00776939">
        <w:trPr>
          <w:trHeight w:val="260"/>
        </w:trPr>
        <w:tc>
          <w:tcPr>
            <w:tcW w:w="1082" w:type="dxa"/>
            <w:noWrap/>
            <w:vAlign w:val="center"/>
          </w:tcPr>
          <w:p w14:paraId="3917843F" w14:textId="3634BA95"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563930DE" w14:textId="37042CBA"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5BD8C567" w14:textId="77777777" w:rsidTr="00776939">
        <w:trPr>
          <w:trHeight w:val="260"/>
        </w:trPr>
        <w:tc>
          <w:tcPr>
            <w:tcW w:w="1082" w:type="dxa"/>
            <w:noWrap/>
            <w:vAlign w:val="center"/>
          </w:tcPr>
          <w:p w14:paraId="0D6C1171" w14:textId="6E770BC5"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05E5CC3C" w14:textId="1FE6A5E5"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202D08AE" w14:textId="77777777" w:rsidTr="00776939">
        <w:trPr>
          <w:trHeight w:val="260"/>
        </w:trPr>
        <w:tc>
          <w:tcPr>
            <w:tcW w:w="1082" w:type="dxa"/>
            <w:noWrap/>
            <w:vAlign w:val="center"/>
          </w:tcPr>
          <w:p w14:paraId="2619F5AF" w14:textId="1953B4F5"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4CF2F851" w14:textId="680B6CA4" w:rsidR="008D3BA7" w:rsidRPr="00023E76" w:rsidRDefault="008D3BA7" w:rsidP="007E0731">
            <w:pPr>
              <w:jc w:val="center"/>
              <w:rPr>
                <w:rFonts w:ascii="Verdana" w:eastAsia="Times New Roman" w:hAnsi="Verdana" w:cs="Times New Roman"/>
                <w:color w:val="000000"/>
                <w:sz w:val="20"/>
                <w:szCs w:val="20"/>
                <w:lang w:eastAsia="de-DE"/>
              </w:rPr>
            </w:pPr>
          </w:p>
        </w:tc>
      </w:tr>
      <w:tr w:rsidR="008D3BA7" w:rsidRPr="00023E76" w14:paraId="3CA323F0" w14:textId="77777777" w:rsidTr="00776939">
        <w:trPr>
          <w:trHeight w:val="260"/>
        </w:trPr>
        <w:tc>
          <w:tcPr>
            <w:tcW w:w="1082" w:type="dxa"/>
            <w:noWrap/>
            <w:vAlign w:val="center"/>
          </w:tcPr>
          <w:p w14:paraId="7AB2B919" w14:textId="50C9440C" w:rsidR="008D3BA7" w:rsidRPr="00023E76" w:rsidRDefault="008D3BA7" w:rsidP="007E0731">
            <w:pPr>
              <w:jc w:val="center"/>
              <w:rPr>
                <w:rFonts w:ascii="Verdana" w:eastAsia="Times New Roman" w:hAnsi="Verdana" w:cs="Times New Roman"/>
                <w:color w:val="000000"/>
                <w:sz w:val="20"/>
                <w:szCs w:val="20"/>
                <w:lang w:eastAsia="de-DE"/>
              </w:rPr>
            </w:pPr>
          </w:p>
        </w:tc>
        <w:tc>
          <w:tcPr>
            <w:tcW w:w="1108" w:type="dxa"/>
            <w:noWrap/>
            <w:vAlign w:val="center"/>
          </w:tcPr>
          <w:p w14:paraId="3573F5A2" w14:textId="3B51EBA1" w:rsidR="008D3BA7" w:rsidRPr="00023E76" w:rsidRDefault="008D3BA7" w:rsidP="007E0731">
            <w:pPr>
              <w:jc w:val="center"/>
              <w:rPr>
                <w:rFonts w:ascii="Verdana" w:eastAsia="Times New Roman" w:hAnsi="Verdana" w:cs="Times New Roman"/>
                <w:color w:val="000000"/>
                <w:sz w:val="20"/>
                <w:szCs w:val="20"/>
                <w:lang w:eastAsia="de-DE"/>
              </w:rPr>
            </w:pPr>
          </w:p>
        </w:tc>
      </w:tr>
    </w:tbl>
    <w:p w14:paraId="59A69117" w14:textId="7E2131CE" w:rsidR="008D3BA7" w:rsidRPr="00A610BF" w:rsidRDefault="00776939" w:rsidP="008D3BA7">
      <w:pPr>
        <w:pStyle w:val="Listenabsatz"/>
        <w:numPr>
          <w:ilvl w:val="0"/>
          <w:numId w:val="4"/>
        </w:numPr>
        <w:spacing w:before="240" w:after="240"/>
        <w:ind w:left="357" w:hanging="357"/>
        <w:contextualSpacing w:val="0"/>
        <w:rPr>
          <w:rFonts w:ascii="Calibri" w:hAnsi="Calibri" w:cs="Calibri"/>
          <w:noProof/>
        </w:rPr>
      </w:pPr>
      <w:r>
        <w:rPr>
          <w:rFonts w:ascii="Calibri" w:hAnsi="Calibri" w:cs="Calibri"/>
          <w:noProof/>
        </w:rPr>
        <w:t xml:space="preserve">Bestimme mit Hilfe des Smartphones verschiedene Werte für </w:t>
      </w:r>
      <m:oMath>
        <m:r>
          <w:rPr>
            <w:rFonts w:ascii="Cambria Math" w:hAnsi="Cambria Math" w:cs="Calibri"/>
            <w:noProof/>
          </w:rPr>
          <m:t>ω</m:t>
        </m:r>
      </m:oMath>
      <w:r>
        <w:rPr>
          <w:rFonts w:ascii="Calibri" w:hAnsi="Calibri" w:cs="Calibri"/>
          <w:noProof/>
        </w:rPr>
        <w:t xml:space="preserve"> und </w:t>
      </w:r>
      <m:oMath>
        <m:r>
          <w:rPr>
            <w:rFonts w:ascii="Cambria Math" w:eastAsia="Times New Roman" w:hAnsi="Cambria Math" w:cs="Times New Roman"/>
            <w:color w:val="000000"/>
            <w:sz w:val="20"/>
            <w:szCs w:val="20"/>
          </w:rPr>
          <m:t>a</m:t>
        </m:r>
      </m:oMath>
      <w:r>
        <w:rPr>
          <w:rFonts w:ascii="Calibri" w:hAnsi="Calibri" w:cs="Calibri"/>
          <w:noProof/>
          <w:color w:val="000000"/>
          <w:sz w:val="20"/>
          <w:szCs w:val="20"/>
        </w:rPr>
        <w:t xml:space="preserve"> und trage sie in die Tabelle ein</w:t>
      </w:r>
      <w:r w:rsidR="008D3BA7">
        <w:rPr>
          <w:rFonts w:ascii="Calibri" w:hAnsi="Calibri" w:cs="Calibri"/>
          <w:noProof/>
        </w:rPr>
        <w:t>!</w:t>
      </w:r>
    </w:p>
    <w:p w14:paraId="66191690" w14:textId="77777777" w:rsidR="008D3BA7" w:rsidRPr="00A610BF" w:rsidRDefault="008D3BA7" w:rsidP="008D3BA7">
      <w:pPr>
        <w:pStyle w:val="Listenabsatz"/>
        <w:numPr>
          <w:ilvl w:val="0"/>
          <w:numId w:val="4"/>
        </w:numPr>
        <w:spacing w:before="240" w:after="240"/>
        <w:ind w:left="357" w:hanging="357"/>
        <w:contextualSpacing w:val="0"/>
        <w:rPr>
          <w:rFonts w:ascii="Calibri" w:hAnsi="Calibri" w:cs="Calibri"/>
          <w:noProof/>
        </w:rPr>
      </w:pPr>
      <w:r w:rsidRPr="00A610BF">
        <w:rPr>
          <w:rFonts w:ascii="Calibri" w:hAnsi="Calibri" w:cs="Calibri"/>
          <w:noProof/>
        </w:rPr>
        <w:t>Beschreibe die Ergebnisse im Hinblick auf die oben angegebene Formel!</w:t>
      </w:r>
    </w:p>
    <w:p w14:paraId="6B839223" w14:textId="7B669965" w:rsidR="008D3BA7" w:rsidRDefault="008D3BA7" w:rsidP="008D3BA7">
      <w:pPr>
        <w:pStyle w:val="Listenabsatz"/>
        <w:numPr>
          <w:ilvl w:val="0"/>
          <w:numId w:val="4"/>
        </w:numPr>
        <w:spacing w:before="240" w:after="240"/>
        <w:ind w:left="357" w:hanging="357"/>
        <w:contextualSpacing w:val="0"/>
        <w:rPr>
          <w:rFonts w:ascii="Calibri" w:hAnsi="Calibri" w:cs="Calibri"/>
          <w:noProof/>
        </w:rPr>
      </w:pPr>
      <w:r>
        <w:rPr>
          <w:rFonts w:ascii="Calibri" w:hAnsi="Calibri" w:cs="Calibri"/>
          <w:noProof/>
        </w:rPr>
        <mc:AlternateContent>
          <mc:Choice Requires="wps">
            <w:drawing>
              <wp:anchor distT="0" distB="0" distL="114300" distR="114300" simplePos="0" relativeHeight="251677696" behindDoc="0" locked="0" layoutInCell="1" allowOverlap="1" wp14:anchorId="1C61F4DC" wp14:editId="42C4E56E">
                <wp:simplePos x="0" y="0"/>
                <wp:positionH relativeFrom="column">
                  <wp:posOffset>-226695</wp:posOffset>
                </wp:positionH>
                <wp:positionV relativeFrom="paragraph">
                  <wp:posOffset>611505</wp:posOffset>
                </wp:positionV>
                <wp:extent cx="906145" cy="357505"/>
                <wp:effectExtent l="0" t="0" r="0" b="0"/>
                <wp:wrapSquare wrapText="bothSides"/>
                <wp:docPr id="630" name="Textfeld 630"/>
                <wp:cNvGraphicFramePr/>
                <a:graphic xmlns:a="http://schemas.openxmlformats.org/drawingml/2006/main">
                  <a:graphicData uri="http://schemas.microsoft.com/office/word/2010/wordprocessingShape">
                    <wps:wsp>
                      <wps:cNvSpPr txBox="1"/>
                      <wps:spPr>
                        <a:xfrm>
                          <a:off x="0" y="0"/>
                          <a:ext cx="906145" cy="357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0EB3E9" w14:textId="77777777" w:rsidR="008D3BA7" w:rsidRDefault="00143DB6" w:rsidP="008D3BA7">
                            <m:oMathPara>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Z</m:t>
                                    </m:r>
                                  </m:sub>
                                </m:sSub>
                                <m:r>
                                  <w:rPr>
                                    <w:rFonts w:ascii="Cambria Math" w:eastAsia="Times New Roman" w:hAnsi="Cambria Math" w:cs="Times New Roman"/>
                                    <w:color w:val="000000"/>
                                    <w:sz w:val="20"/>
                                    <w:szCs w:val="20"/>
                                  </w:rPr>
                                  <m:t xml:space="preserve"> </m:t>
                                </m:r>
                                <m:r>
                                  <m:rPr>
                                    <m:sty m:val="p"/>
                                  </m:rPr>
                                  <w:rPr>
                                    <w:rFonts w:ascii="Cambria Math" w:eastAsia="Times New Roman" w:hAnsi="Cambria Math" w:cs="Times New Roman"/>
                                    <w:color w:val="000000"/>
                                    <w:sz w:val="20"/>
                                    <w:szCs w:val="20"/>
                                  </w:rPr>
                                  <m:t>in</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m</m:t>
                                    </m:r>
                                  </m:num>
                                  <m:den>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s</m:t>
                                        </m:r>
                                      </m:e>
                                      <m:sup>
                                        <m:r>
                                          <w:rPr>
                                            <w:rFonts w:ascii="Cambria Math" w:eastAsia="Times New Roman" w:hAnsi="Cambria Math" w:cs="Times New Roman"/>
                                            <w:color w:val="000000"/>
                                            <w:sz w:val="20"/>
                                            <w:szCs w:val="20"/>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1F4DC" id="Textfeld 630" o:spid="_x0000_s1049" type="#_x0000_t202" style="position:absolute;left:0;text-align:left;margin-left:-17.85pt;margin-top:48.15pt;width:71.35pt;height:28.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" filled="f" stroked="f">
                <v:textbox>
                  <w:txbxContent>
                    <w:p w14:paraId="7B0EB3E9" w14:textId="77777777" w:rsidR="008D3BA7" w:rsidRDefault="008F42AA" w:rsidP="008D3BA7">
                      <m:oMathPara>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Z</m:t>
                              </m:r>
                            </m:sub>
                          </m:sSub>
                          <m:r>
                            <w:rPr>
                              <w:rFonts w:ascii="Cambria Math" w:eastAsia="Times New Roman" w:hAnsi="Cambria Math" w:cs="Times New Roman"/>
                              <w:color w:val="000000"/>
                              <w:sz w:val="20"/>
                              <w:szCs w:val="20"/>
                            </w:rPr>
                            <m:t xml:space="preserve"> </m:t>
                          </m:r>
                          <m:r>
                            <m:rPr>
                              <m:sty m:val="p"/>
                            </m:rPr>
                            <w:rPr>
                              <w:rFonts w:ascii="Cambria Math" w:eastAsia="Times New Roman" w:hAnsi="Cambria Math" w:cs="Times New Roman"/>
                              <w:color w:val="000000"/>
                              <w:sz w:val="20"/>
                              <w:szCs w:val="20"/>
                            </w:rPr>
                            <m:t>in</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m</m:t>
                              </m:r>
                            </m:num>
                            <m:den>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s</m:t>
                                  </m:r>
                                </m:e>
                                <m:sup>
                                  <m:r>
                                    <w:rPr>
                                      <w:rFonts w:ascii="Cambria Math" w:eastAsia="Times New Roman" w:hAnsi="Cambria Math" w:cs="Times New Roman"/>
                                      <w:color w:val="000000"/>
                                      <w:sz w:val="20"/>
                                      <w:szCs w:val="20"/>
                                    </w:rPr>
                                    <m:t>2</m:t>
                                  </m:r>
                                </m:sup>
                              </m:sSup>
                            </m:den>
                          </m:f>
                        </m:oMath>
                      </m:oMathPara>
                    </w:p>
                  </w:txbxContent>
                </v:textbox>
                <w10:wrap type="square"/>
              </v:shape>
            </w:pict>
          </mc:Fallback>
        </mc:AlternateContent>
      </w:r>
      <w:r w:rsidRPr="00A610BF">
        <w:rPr>
          <w:rFonts w:ascii="Calibri" w:hAnsi="Calibri" w:cs="Calibri"/>
          <w:noProof/>
        </w:rPr>
        <w:t>Ermittele mit Hilfe der Messwerte einen Wert für den Radius der Kreisbewegung und vergleiche diesen mit dem au</w:t>
      </w:r>
      <w:r>
        <w:rPr>
          <w:rFonts w:ascii="Calibri" w:hAnsi="Calibri" w:cs="Calibri"/>
          <w:noProof/>
        </w:rPr>
        <w:t>s dem V</w:t>
      </w:r>
      <w:r w:rsidRPr="00A610BF">
        <w:rPr>
          <w:rFonts w:ascii="Calibri" w:hAnsi="Calibri" w:cs="Calibri"/>
          <w:noProof/>
        </w:rPr>
        <w:t>ersuch ermittelten Wert (s. Foto oben)</w:t>
      </w:r>
    </w:p>
    <w:p w14:paraId="318A4446" w14:textId="50092C4C" w:rsidR="008D3BA7" w:rsidRDefault="008D3BA7" w:rsidP="008D3BA7">
      <w:pPr>
        <w:rPr>
          <w:rFonts w:ascii="Calibri" w:hAnsi="Calibri" w:cs="Calibri"/>
          <w:noProof/>
        </w:rPr>
      </w:pPr>
      <w:r>
        <w:rPr>
          <w:rFonts w:ascii="Calibri" w:hAnsi="Calibri" w:cs="Calibri"/>
          <w:noProof/>
        </w:rPr>
        <mc:AlternateContent>
          <mc:Choice Requires="wps">
            <w:drawing>
              <wp:anchor distT="0" distB="0" distL="114300" distR="114300" simplePos="0" relativeHeight="251678720" behindDoc="0" locked="0" layoutInCell="1" allowOverlap="1" wp14:anchorId="6C9F99FE" wp14:editId="41E3A660">
                <wp:simplePos x="0" y="0"/>
                <wp:positionH relativeFrom="column">
                  <wp:posOffset>4521835</wp:posOffset>
                </wp:positionH>
                <wp:positionV relativeFrom="paragraph">
                  <wp:posOffset>4345940</wp:posOffset>
                </wp:positionV>
                <wp:extent cx="906145" cy="357505"/>
                <wp:effectExtent l="0" t="0" r="0" b="0"/>
                <wp:wrapSquare wrapText="bothSides"/>
                <wp:docPr id="199" name="Textfeld 199"/>
                <wp:cNvGraphicFramePr/>
                <a:graphic xmlns:a="http://schemas.openxmlformats.org/drawingml/2006/main">
                  <a:graphicData uri="http://schemas.microsoft.com/office/word/2010/wordprocessingShape">
                    <wps:wsp>
                      <wps:cNvSpPr txBox="1"/>
                      <wps:spPr>
                        <a:xfrm>
                          <a:off x="0" y="0"/>
                          <a:ext cx="906145" cy="357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18D8AB" w14:textId="77777777" w:rsidR="008D3BA7" w:rsidRDefault="008D3BA7" w:rsidP="008D3BA7">
                            <m:oMathPara>
                              <m:oMath>
                                <m:r>
                                  <w:rPr>
                                    <w:rFonts w:ascii="Cambria Math" w:eastAsia="Times New Roman" w:hAnsi="Cambria Math" w:cs="Times New Roman"/>
                                    <w:color w:val="000000"/>
                                    <w:sz w:val="20"/>
                                    <w:szCs w:val="20"/>
                                  </w:rPr>
                                  <m:t xml:space="preserve">ω </m:t>
                                </m:r>
                                <m:r>
                                  <m:rPr>
                                    <m:sty m:val="p"/>
                                  </m:rPr>
                                  <w:rPr>
                                    <w:rFonts w:ascii="Cambria Math" w:eastAsia="Times New Roman" w:hAnsi="Cambria Math" w:cs="Times New Roman"/>
                                    <w:color w:val="000000"/>
                                    <w:sz w:val="20"/>
                                    <w:szCs w:val="20"/>
                                  </w:rPr>
                                  <m:t>in</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rad</m:t>
                                    </m:r>
                                  </m:num>
                                  <m:den>
                                    <m:r>
                                      <w:rPr>
                                        <w:rFonts w:ascii="Cambria Math" w:eastAsia="Times New Roman" w:hAnsi="Cambria Math" w:cs="Times New Roman"/>
                                        <w:color w:val="000000"/>
                                        <w:sz w:val="20"/>
                                        <w:szCs w:val="20"/>
                                      </w:rPr>
                                      <m:t>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F99FE" id="Textfeld 199" o:spid="_x0000_s1050" type="#_x0000_t202" style="position:absolute;margin-left:356.05pt;margin-top:342.2pt;width:71.35pt;height:28.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" filled="f" stroked="f">
                <v:textbox>
                  <w:txbxContent>
                    <w:p w14:paraId="7E18D8AB" w14:textId="77777777" w:rsidR="008D3BA7" w:rsidRDefault="008D3BA7" w:rsidP="008D3BA7">
                      <m:oMathPara>
                        <m:oMath>
                          <m:r>
                            <w:rPr>
                              <w:rFonts w:ascii="Cambria Math" w:eastAsia="Times New Roman" w:hAnsi="Cambria Math" w:cs="Times New Roman"/>
                              <w:color w:val="000000"/>
                              <w:sz w:val="20"/>
                              <w:szCs w:val="20"/>
                            </w:rPr>
                            <m:t xml:space="preserve">ω </m:t>
                          </m:r>
                          <m:r>
                            <m:rPr>
                              <m:sty m:val="p"/>
                            </m:rPr>
                            <w:rPr>
                              <w:rFonts w:ascii="Cambria Math" w:eastAsia="Times New Roman" w:hAnsi="Cambria Math" w:cs="Times New Roman"/>
                              <w:color w:val="000000"/>
                              <w:sz w:val="20"/>
                              <w:szCs w:val="20"/>
                            </w:rPr>
                            <m:t>in</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rad</m:t>
                              </m:r>
                            </m:num>
                            <m:den>
                              <m:r>
                                <w:rPr>
                                  <w:rFonts w:ascii="Cambria Math" w:eastAsia="Times New Roman" w:hAnsi="Cambria Math" w:cs="Times New Roman"/>
                                  <w:color w:val="000000"/>
                                  <w:sz w:val="20"/>
                                  <w:szCs w:val="20"/>
                                </w:rPr>
                                <m:t>s</m:t>
                              </m:r>
                            </m:den>
                          </m:f>
                        </m:oMath>
                      </m:oMathPara>
                    </w:p>
                  </w:txbxContent>
                </v:textbox>
                <w10:wrap type="square"/>
              </v:shape>
            </w:pict>
          </mc:Fallback>
        </mc:AlternateContent>
      </w:r>
      <w:r w:rsidRPr="004822B4">
        <w:rPr>
          <w:rFonts w:ascii="Calibri" w:hAnsi="Calibri" w:cs="Calibri"/>
          <w:noProof/>
        </w:rPr>
        <w:drawing>
          <wp:anchor distT="0" distB="0" distL="114300" distR="114300" simplePos="0" relativeHeight="251676672" behindDoc="0" locked="0" layoutInCell="1" allowOverlap="1" wp14:anchorId="55728984" wp14:editId="26126239">
            <wp:simplePos x="0" y="0"/>
            <wp:positionH relativeFrom="column">
              <wp:posOffset>219075</wp:posOffset>
            </wp:positionH>
            <wp:positionV relativeFrom="paragraph">
              <wp:posOffset>227965</wp:posOffset>
            </wp:positionV>
            <wp:extent cx="4387215" cy="4403090"/>
            <wp:effectExtent l="0" t="0" r="6985" b="0"/>
            <wp:wrapSquare wrapText="bothSides"/>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387215" cy="440309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8D3BA7" w:rsidSect="00902F9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58A5"/>
    <w:multiLevelType w:val="hybridMultilevel"/>
    <w:tmpl w:val="169A52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60637924"/>
    <w:multiLevelType w:val="hybridMultilevel"/>
    <w:tmpl w:val="47001C28"/>
    <w:lvl w:ilvl="0" w:tplc="B12C756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6FE040A6"/>
    <w:multiLevelType w:val="hybridMultilevel"/>
    <w:tmpl w:val="E93A0316"/>
    <w:lvl w:ilvl="0" w:tplc="E662F65C">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02B7E95"/>
    <w:multiLevelType w:val="hybridMultilevel"/>
    <w:tmpl w:val="F740F2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attachedTemplate r:id="rId1"/>
  <w:defaultTabStop w:val="708"/>
  <w:hyphenationZone w:val="425"/>
  <w:drawingGridHorizontalSpacing w:val="11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14"/>
    <w:rsid w:val="000D0CE4"/>
    <w:rsid w:val="001119EA"/>
    <w:rsid w:val="00113D73"/>
    <w:rsid w:val="00143DB6"/>
    <w:rsid w:val="00172A50"/>
    <w:rsid w:val="00173436"/>
    <w:rsid w:val="001C6DEB"/>
    <w:rsid w:val="0023494E"/>
    <w:rsid w:val="00331597"/>
    <w:rsid w:val="003F4C64"/>
    <w:rsid w:val="00553863"/>
    <w:rsid w:val="005A48DB"/>
    <w:rsid w:val="005F239F"/>
    <w:rsid w:val="00680514"/>
    <w:rsid w:val="00705C30"/>
    <w:rsid w:val="00776939"/>
    <w:rsid w:val="008D3BA7"/>
    <w:rsid w:val="008D7055"/>
    <w:rsid w:val="00902F9D"/>
    <w:rsid w:val="009529A3"/>
    <w:rsid w:val="00A90089"/>
    <w:rsid w:val="00B113D8"/>
    <w:rsid w:val="00BE38A0"/>
    <w:rsid w:val="00E747D9"/>
    <w:rsid w:val="00ED05CB"/>
    <w:rsid w:val="00F250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6EDD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05C30"/>
    <w:rPr>
      <w:sz w:val="22"/>
    </w:rPr>
  </w:style>
  <w:style w:type="paragraph" w:styleId="berschrift1">
    <w:name w:val="heading 1"/>
    <w:basedOn w:val="Standard"/>
    <w:next w:val="Standard"/>
    <w:link w:val="berschrift1Zchn"/>
    <w:uiPriority w:val="9"/>
    <w:qFormat/>
    <w:rsid w:val="00705C30"/>
    <w:pPr>
      <w:keepNext/>
      <w:keepLines/>
      <w:spacing w:before="240"/>
      <w:outlineLvl w:val="0"/>
    </w:pPr>
    <w:rPr>
      <w:rFonts w:asciiTheme="majorHAnsi" w:eastAsiaTheme="majorEastAsia" w:hAnsiTheme="majorHAnsi" w:cstheme="majorBidi"/>
      <w:color w:val="000000" w:themeColor="text1"/>
      <w:sz w:val="28"/>
      <w:szCs w:val="32"/>
    </w:rPr>
  </w:style>
  <w:style w:type="paragraph" w:styleId="berschrift2">
    <w:name w:val="heading 2"/>
    <w:basedOn w:val="Standard"/>
    <w:next w:val="Standard"/>
    <w:link w:val="berschrift2Zchn"/>
    <w:uiPriority w:val="9"/>
    <w:semiHidden/>
    <w:unhideWhenUsed/>
    <w:qFormat/>
    <w:rsid w:val="00705C30"/>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5C30"/>
    <w:rPr>
      <w:rFonts w:asciiTheme="majorHAnsi" w:eastAsiaTheme="majorEastAsia" w:hAnsiTheme="majorHAnsi" w:cstheme="majorBidi"/>
      <w:color w:val="000000" w:themeColor="text1"/>
      <w:sz w:val="28"/>
      <w:szCs w:val="32"/>
    </w:rPr>
  </w:style>
  <w:style w:type="character" w:customStyle="1" w:styleId="berschrift2Zchn">
    <w:name w:val="Überschrift 2 Zchn"/>
    <w:basedOn w:val="Absatz-Standardschriftart"/>
    <w:link w:val="berschrift2"/>
    <w:uiPriority w:val="9"/>
    <w:semiHidden/>
    <w:rsid w:val="00705C30"/>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qFormat/>
    <w:rsid w:val="00705C30"/>
    <w:pPr>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705C30"/>
    <w:rPr>
      <w:rFonts w:asciiTheme="majorHAnsi" w:eastAsiaTheme="majorEastAsia" w:hAnsiTheme="majorHAnsi" w:cstheme="majorBidi"/>
      <w:spacing w:val="-10"/>
      <w:kern w:val="28"/>
      <w:sz w:val="44"/>
      <w:szCs w:val="56"/>
    </w:rPr>
  </w:style>
  <w:style w:type="paragraph" w:styleId="KeinLeerraum">
    <w:name w:val="No Spacing"/>
    <w:uiPriority w:val="1"/>
    <w:qFormat/>
    <w:rsid w:val="00705C30"/>
    <w:rPr>
      <w:sz w:val="22"/>
    </w:rPr>
  </w:style>
  <w:style w:type="paragraph" w:styleId="Listenabsatz">
    <w:name w:val="List Paragraph"/>
    <w:basedOn w:val="Standard"/>
    <w:uiPriority w:val="34"/>
    <w:qFormat/>
    <w:rsid w:val="00680514"/>
    <w:pPr>
      <w:ind w:left="720"/>
      <w:contextualSpacing/>
    </w:pPr>
  </w:style>
  <w:style w:type="table" w:styleId="Tabellenraster">
    <w:name w:val="Table Grid"/>
    <w:basedOn w:val="NormaleTabelle"/>
    <w:uiPriority w:val="59"/>
    <w:rsid w:val="0023494E"/>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qFormat/>
    <w:rsid w:val="008D3BA7"/>
    <w:rPr>
      <w:b/>
      <w:bCs/>
    </w:rPr>
  </w:style>
  <w:style w:type="character" w:styleId="Hervorhebung">
    <w:name w:val="Emphasis"/>
    <w:basedOn w:val="Absatz-Standardschriftart"/>
    <w:qFormat/>
    <w:rsid w:val="008D3BA7"/>
    <w:rPr>
      <w:i/>
      <w:iCs/>
    </w:rPr>
  </w:style>
  <w:style w:type="character" w:styleId="Platzhaltertext">
    <w:name w:val="Placeholder Text"/>
    <w:basedOn w:val="Absatz-Standardschriftart"/>
    <w:uiPriority w:val="99"/>
    <w:semiHidden/>
    <w:rsid w:val="007769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Documents/Benutzerdefinierte%20Office-Vorlagen/Dokumente_ZP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Dokumente_ZPG.dotx</Template>
  <TotalTime>0</TotalTime>
  <Pages>2</Pages>
  <Words>229</Words>
  <Characters>1449</Characters>
  <Application>Microsoft Macintosh Word</Application>
  <DocSecurity>0</DocSecurity>
  <Lines>12</Lines>
  <Paragraphs>3</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Arbeitsblatt:</vt:lpstr>
      <vt:lpstr>Regression mit dem TI-30X Plus</vt:lpstr>
    </vt:vector>
  </TitlesOfParts>
  <Company>Kepler-Gymnasium Tübingen</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Juchem</dc:creator>
  <cp:keywords/>
  <dc:description/>
  <cp:lastModifiedBy>Stephan Juchem</cp:lastModifiedBy>
  <cp:revision>2</cp:revision>
  <cp:lastPrinted>2017-07-07T05:24:00Z</cp:lastPrinted>
  <dcterms:created xsi:type="dcterms:W3CDTF">2017-08-31T07:52:00Z</dcterms:created>
  <dcterms:modified xsi:type="dcterms:W3CDTF">2017-08-31T07:52:00Z</dcterms:modified>
</cp:coreProperties>
</file>