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B59EF" w14:textId="2555948E" w:rsidR="00C63198" w:rsidRDefault="00C63198" w:rsidP="00986CF3">
      <w:pPr>
        <w:pStyle w:val="Listenabsatz"/>
        <w:spacing w:after="60"/>
        <w:ind w:left="709"/>
        <w:contextualSpacing w:val="0"/>
        <w:jc w:val="left"/>
      </w:pPr>
    </w:p>
    <w:p w14:paraId="52C0A22E" w14:textId="4212BF9C" w:rsidR="00FB57D8" w:rsidRDefault="00FB57D8" w:rsidP="00FB57D8">
      <w:r w:rsidRPr="00B96DCA">
        <w:rPr>
          <w:b/>
          <w:bCs/>
        </w:rPr>
        <w:t>Bei dieser Variante wird Stativmaterial als Elektrode eingesetzt.</w:t>
      </w:r>
      <w:r w:rsidRPr="001B3C39">
        <w:t xml:space="preserve"> </w:t>
      </w:r>
    </w:p>
    <w:p w14:paraId="431A982D" w14:textId="77777777" w:rsidR="00FB57D8" w:rsidRPr="001B3C39" w:rsidRDefault="00FB57D8" w:rsidP="00FB57D8">
      <w:r w:rsidRPr="000A6D25">
        <w:rPr>
          <w:b/>
          <w:bCs/>
        </w:rPr>
        <w:t>Ziel des Versuchs:</w:t>
      </w:r>
      <w:r>
        <w:t xml:space="preserve"> Sie untersuchen das elektrische Feld zwischen zwei Elektroden und schließen aus dem Verlauf der </w:t>
      </w:r>
      <w:proofErr w:type="spellStart"/>
      <w:r>
        <w:t>Äquipotenziallinien</w:t>
      </w:r>
      <w:proofErr w:type="spellEnd"/>
      <w:r>
        <w:t xml:space="preserve"> auf den Verlauf der elektrischen Feldlinien. Sie können erkennen, in welchen Bereichen das elektrische Feld nahezu homogen ist und wo es inhomogen ist.</w:t>
      </w:r>
    </w:p>
    <w:p w14:paraId="6E4CCB8A" w14:textId="77777777" w:rsidR="00FB57D8" w:rsidRDefault="00FB57D8" w:rsidP="00FB57D8">
      <w:pPr>
        <w:rPr>
          <w:b/>
          <w:bCs/>
        </w:rPr>
      </w:pPr>
      <w:r>
        <w:rPr>
          <w:b/>
          <w:bCs/>
        </w:rPr>
        <w:t>Material: Netzgerät, Multimeter, Kopierpapier, 2 kurze Stativstangen, 2 metallische Tonnenfüße, 4 Experimentierkabel, 2 Krokodilklemmen, feiner Filzstift</w:t>
      </w:r>
    </w:p>
    <w:p w14:paraId="4154E906" w14:textId="2D1060F3" w:rsidR="00FB57D8" w:rsidRDefault="00D2673D" w:rsidP="00FB57D8">
      <w:pPr>
        <w:rPr>
          <w:b/>
          <w:bCs/>
        </w:rPr>
      </w:pPr>
      <w:r>
        <w:rPr>
          <w:b/>
          <w:bCs/>
        </w:rPr>
        <w:t>Ergebnisse zu Versuchsaufbau 1 entsprechen denen für die Variante 1</w:t>
      </w:r>
    </w:p>
    <w:p w14:paraId="79222351" w14:textId="41276851" w:rsidR="00284EF0" w:rsidRPr="00D2673D" w:rsidRDefault="00284EF0" w:rsidP="00284EF0">
      <w:pPr>
        <w:spacing w:after="60"/>
        <w:jc w:val="left"/>
        <w:rPr>
          <w:b/>
          <w:bCs/>
        </w:rPr>
      </w:pPr>
      <w:r w:rsidRPr="00D2673D">
        <w:rPr>
          <w:b/>
          <w:bCs/>
        </w:rPr>
        <w:t>Beispielhafte Ergebnisse</w:t>
      </w:r>
      <w:r w:rsidR="00D2673D" w:rsidRPr="00D2673D">
        <w:rPr>
          <w:b/>
          <w:bCs/>
        </w:rPr>
        <w:t xml:space="preserve"> zu Versuchsaufbau 2</w:t>
      </w:r>
      <w:r w:rsidRPr="00D2673D">
        <w:rPr>
          <w:b/>
          <w:bCs/>
        </w:rPr>
        <w:t xml:space="preserve">: </w:t>
      </w:r>
    </w:p>
    <w:p w14:paraId="010C04BB" w14:textId="450943C0" w:rsidR="00284EF0" w:rsidRDefault="00284EF0" w:rsidP="00284EF0">
      <w:pPr>
        <w:spacing w:after="60"/>
        <w:jc w:val="left"/>
      </w:pPr>
      <w:r>
        <w:rPr>
          <w:noProof/>
        </w:rPr>
        <w:drawing>
          <wp:inline distT="0" distB="0" distL="0" distR="0" wp14:anchorId="33C08FCC" wp14:editId="7D596550">
            <wp:extent cx="4942820" cy="4048125"/>
            <wp:effectExtent l="0" t="0" r="0" b="0"/>
            <wp:docPr id="15" name="Grafik 15" descr="Ein Bild, das Metall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Metallwaren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4" r="6026" b="15327"/>
                    <a:stretch/>
                  </pic:blipFill>
                  <pic:spPr bwMode="auto">
                    <a:xfrm>
                      <a:off x="0" y="0"/>
                      <a:ext cx="4947075" cy="405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8F578" w14:textId="7A6806BD" w:rsidR="00284EF0" w:rsidRDefault="00284EF0" w:rsidP="00284EF0">
      <w:pPr>
        <w:spacing w:after="60"/>
        <w:jc w:val="left"/>
      </w:pPr>
    </w:p>
    <w:p w14:paraId="41647013" w14:textId="0D84BAE0" w:rsidR="00284EF0" w:rsidRDefault="00284EF0" w:rsidP="00284EF0">
      <w:pPr>
        <w:spacing w:after="60"/>
        <w:jc w:val="left"/>
      </w:pPr>
      <w:r>
        <w:rPr>
          <w:noProof/>
        </w:rPr>
        <w:lastRenderedPageBreak/>
        <w:drawing>
          <wp:inline distT="0" distB="0" distL="0" distR="0" wp14:anchorId="503FC271" wp14:editId="39659D53">
            <wp:extent cx="4933080" cy="3667125"/>
            <wp:effectExtent l="0" t="0" r="1270" b="0"/>
            <wp:docPr id="16" name="Grafik 16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, Whiteboard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11850" r="11767" b="11658"/>
                    <a:stretch/>
                  </pic:blipFill>
                  <pic:spPr bwMode="auto">
                    <a:xfrm>
                      <a:off x="0" y="0"/>
                      <a:ext cx="4939239" cy="367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D6239" w14:textId="03D76D89" w:rsidR="00284EF0" w:rsidRDefault="00284EF0" w:rsidP="00284EF0">
      <w:pPr>
        <w:spacing w:after="60"/>
        <w:jc w:val="left"/>
      </w:pPr>
    </w:p>
    <w:p w14:paraId="11993193" w14:textId="3D0F7F09" w:rsidR="00284EF0" w:rsidRDefault="00284EF0" w:rsidP="00284EF0">
      <w:pPr>
        <w:spacing w:after="60"/>
        <w:jc w:val="left"/>
      </w:pPr>
    </w:p>
    <w:p w14:paraId="168963AC" w14:textId="77777777" w:rsidR="00284EF0" w:rsidRDefault="00284EF0" w:rsidP="00284EF0">
      <w:pPr>
        <w:spacing w:after="60"/>
        <w:jc w:val="left"/>
      </w:pPr>
    </w:p>
    <w:p w14:paraId="405A21D0" w14:textId="7A91D165" w:rsidR="00284EF0" w:rsidRDefault="00284EF0" w:rsidP="00284EF0">
      <w:pPr>
        <w:spacing w:after="60"/>
        <w:jc w:val="left"/>
      </w:pPr>
      <w:r>
        <w:rPr>
          <w:noProof/>
        </w:rPr>
        <w:drawing>
          <wp:inline distT="0" distB="0" distL="0" distR="0" wp14:anchorId="645D07DD" wp14:editId="471B0B79">
            <wp:extent cx="5091716" cy="3734392"/>
            <wp:effectExtent l="0" t="0" r="0" b="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0" t="7055" r="4426" b="8929"/>
                    <a:stretch/>
                  </pic:blipFill>
                  <pic:spPr bwMode="auto">
                    <a:xfrm>
                      <a:off x="0" y="0"/>
                      <a:ext cx="5105597" cy="374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CAC3F" w14:textId="7393FD7E" w:rsidR="00284EF0" w:rsidRDefault="00284EF0" w:rsidP="00284EF0">
      <w:pPr>
        <w:spacing w:after="60"/>
        <w:jc w:val="left"/>
      </w:pPr>
    </w:p>
    <w:p w14:paraId="0F70B121" w14:textId="30B74076" w:rsidR="00A32519" w:rsidRDefault="00A32519" w:rsidP="00284EF0">
      <w:pPr>
        <w:spacing w:after="60"/>
        <w:jc w:val="left"/>
      </w:pPr>
    </w:p>
    <w:p w14:paraId="0130BCB9" w14:textId="2558957C" w:rsidR="00A32519" w:rsidRPr="00902FA6" w:rsidRDefault="00A32519" w:rsidP="00284EF0">
      <w:pPr>
        <w:spacing w:after="60"/>
        <w:jc w:val="left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B7A28" wp14:editId="003A2E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47825" cy="209550"/>
                <wp:effectExtent l="0" t="0" r="9525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4AE1E" w14:textId="2190EB16" w:rsidR="00A32519" w:rsidRPr="009A26E8" w:rsidRDefault="00A32519" w:rsidP="00A32519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Bildquelle Fotos: 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B7A28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0;margin-top:-.05pt;width:129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" filled="f" stroked="f" strokeweight=".5pt">
                <v:textbox inset="1mm,0,1mm,0">
                  <w:txbxContent>
                    <w:p w14:paraId="45C4AE1E" w14:textId="2190EB16" w:rsidR="00A32519" w:rsidRPr="009A26E8" w:rsidRDefault="00A32519" w:rsidP="00A32519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Bildquelle Fotos: Dr. U. Wienbruch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2519" w:rsidRPr="00902FA6" w:rsidSect="00581D91">
      <w:headerReference w:type="default" r:id="rId12"/>
      <w:footerReference w:type="even" r:id="rId13"/>
      <w:footerReference w:type="default" r:id="rId14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2745C" w14:textId="77777777" w:rsidR="00207A8D" w:rsidRDefault="00207A8D" w:rsidP="00762DC9">
      <w:pPr>
        <w:spacing w:after="0" w:line="240" w:lineRule="auto"/>
      </w:pPr>
      <w:r>
        <w:separator/>
      </w:r>
    </w:p>
  </w:endnote>
  <w:endnote w:type="continuationSeparator" w:id="0">
    <w:p w14:paraId="079BA788" w14:textId="77777777" w:rsidR="00207A8D" w:rsidRDefault="00207A8D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45F27161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28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986CF3">
      <w:t>Dr. U. Wienbruch</w:t>
    </w:r>
    <w:r>
      <w:t xml:space="preserve"> </w:t>
    </w:r>
    <w:hyperlink r:id="rId1" w:history="1">
      <w:r w:rsidRPr="00A17FF2">
        <w:rPr>
          <w:rStyle w:val="Hyperlink"/>
        </w:rPr>
        <w:t>CC BY 4.0</w:t>
      </w:r>
    </w:hyperlink>
    <w:r w:rsidR="004D1FEE">
      <w:t xml:space="preserve"> </w:t>
    </w:r>
    <w:r w:rsidR="004D1FEE" w:rsidRPr="004D1FEE">
      <w:rPr>
        <w:sz w:val="20"/>
        <w:szCs w:val="20"/>
      </w:rPr>
      <w:t>222</w:t>
    </w:r>
    <w:r w:rsidR="004D1FEE" w:rsidRPr="004D1FEE">
      <w:rPr>
        <w:sz w:val="20"/>
        <w:szCs w:val="20"/>
      </w:rPr>
      <w:t>6</w:t>
    </w:r>
    <w:r w:rsidR="004D1FEE" w:rsidRPr="004D1FEE">
      <w:rPr>
        <w:sz w:val="20"/>
        <w:szCs w:val="20"/>
      </w:rPr>
      <w:t>_ab_potenzial_schuelerexperiment_variante</w:t>
    </w:r>
    <w:r w:rsidR="004D1FEE" w:rsidRPr="004D1FEE">
      <w:rPr>
        <w:sz w:val="20"/>
        <w:szCs w:val="20"/>
      </w:rPr>
      <w:t>2_ergebnisse</w:t>
    </w:r>
    <w:r w:rsidR="004D1FEE">
      <w:rPr>
        <w:sz w:val="20"/>
        <w:szCs w:val="20"/>
      </w:rPr>
      <w:t xml:space="preserve">    </w:t>
    </w:r>
    <w:r w:rsidRPr="004D1FEE">
      <w:rPr>
        <w:sz w:val="20"/>
        <w:szCs w:val="20"/>
      </w:rPr>
      <w:fldChar w:fldCharType="begin"/>
    </w:r>
    <w:r w:rsidRPr="004D1FEE">
      <w:rPr>
        <w:sz w:val="20"/>
        <w:szCs w:val="20"/>
      </w:rPr>
      <w:instrText>PAGE   \* MERGEFORMAT</w:instrText>
    </w:r>
    <w:r w:rsidRPr="004D1FEE">
      <w:rPr>
        <w:sz w:val="20"/>
        <w:szCs w:val="20"/>
      </w:rPr>
      <w:fldChar w:fldCharType="separate"/>
    </w:r>
    <w:r w:rsidRPr="004D1FEE">
      <w:rPr>
        <w:sz w:val="20"/>
        <w:szCs w:val="20"/>
      </w:rPr>
      <w:t>1</w:t>
    </w:r>
    <w:r w:rsidRPr="004D1FEE">
      <w:rPr>
        <w:sz w:val="20"/>
        <w:szCs w:val="20"/>
      </w:rPr>
      <w:fldChar w:fldCharType="end"/>
    </w:r>
    <w:r>
      <w:t>/</w:t>
    </w:r>
    <w:fldSimple w:instr=" NUMPAGES   \* MERGEFORMAT ">
      <w:r>
        <w:t>4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65A8C" w14:textId="77777777" w:rsidR="00207A8D" w:rsidRDefault="00207A8D" w:rsidP="00762DC9">
      <w:pPr>
        <w:spacing w:after="0" w:line="240" w:lineRule="auto"/>
      </w:pPr>
      <w:r>
        <w:separator/>
      </w:r>
    </w:p>
  </w:footnote>
  <w:footnote w:type="continuationSeparator" w:id="0">
    <w:p w14:paraId="52892A59" w14:textId="77777777" w:rsidR="00207A8D" w:rsidRDefault="00207A8D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6412A225" w:rsidR="00FC5F3F" w:rsidRPr="00236C2B" w:rsidRDefault="00D733D8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D733D8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Ergebnisse </w:t>
                          </w:r>
                          <w:r w:rsidR="007955EF" w:rsidRPr="00D733D8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 xml:space="preserve">Potenzialmessung </w:t>
                          </w:r>
                          <w:r w:rsidR="007043A6" w:rsidRPr="00D733D8">
                            <w:rPr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Schülerexperiment Variante</w:t>
                          </w:r>
                          <w:r w:rsidR="00FB57D8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 xml:space="preserve">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27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6412A225" w:rsidR="00FC5F3F" w:rsidRPr="00236C2B" w:rsidRDefault="00D733D8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 w:rsidRPr="00D733D8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 xml:space="preserve">Ergebnisse </w:t>
                    </w:r>
                    <w:r w:rsidR="007955EF" w:rsidRPr="00D733D8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 xml:space="preserve">Potenzialmessung </w:t>
                    </w:r>
                    <w:r w:rsidR="007043A6" w:rsidRPr="00D733D8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>Schülerexperiment Variante</w:t>
                    </w:r>
                    <w:r w:rsidR="00FB57D8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 xml:space="preserve"> 2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81B13"/>
    <w:multiLevelType w:val="multilevel"/>
    <w:tmpl w:val="827E9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A4759"/>
    <w:multiLevelType w:val="hybridMultilevel"/>
    <w:tmpl w:val="3E3AC5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9F74D28"/>
    <w:multiLevelType w:val="hybridMultilevel"/>
    <w:tmpl w:val="F13ADFDE"/>
    <w:lvl w:ilvl="0" w:tplc="EF6E09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D00AC"/>
    <w:multiLevelType w:val="hybridMultilevel"/>
    <w:tmpl w:val="6C5ED1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FEF68DC"/>
    <w:multiLevelType w:val="hybridMultilevel"/>
    <w:tmpl w:val="546C4B3A"/>
    <w:lvl w:ilvl="0" w:tplc="7AFED1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F4488"/>
    <w:multiLevelType w:val="hybridMultilevel"/>
    <w:tmpl w:val="3BA4945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B960F35"/>
    <w:multiLevelType w:val="hybridMultilevel"/>
    <w:tmpl w:val="3BA494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058407">
    <w:abstractNumId w:val="23"/>
  </w:num>
  <w:num w:numId="2" w16cid:durableId="1803225420">
    <w:abstractNumId w:val="0"/>
  </w:num>
  <w:num w:numId="3" w16cid:durableId="870611624">
    <w:abstractNumId w:val="16"/>
  </w:num>
  <w:num w:numId="4" w16cid:durableId="291638428">
    <w:abstractNumId w:val="25"/>
  </w:num>
  <w:num w:numId="5" w16cid:durableId="169411284">
    <w:abstractNumId w:val="15"/>
  </w:num>
  <w:num w:numId="6" w16cid:durableId="1029331419">
    <w:abstractNumId w:val="12"/>
  </w:num>
  <w:num w:numId="7" w16cid:durableId="502622797">
    <w:abstractNumId w:val="8"/>
  </w:num>
  <w:num w:numId="8" w16cid:durableId="1263150391">
    <w:abstractNumId w:val="19"/>
  </w:num>
  <w:num w:numId="9" w16cid:durableId="1664822022">
    <w:abstractNumId w:val="13"/>
  </w:num>
  <w:num w:numId="10" w16cid:durableId="1698196000">
    <w:abstractNumId w:val="3"/>
  </w:num>
  <w:num w:numId="11" w16cid:durableId="609123686">
    <w:abstractNumId w:val="21"/>
  </w:num>
  <w:num w:numId="12" w16cid:durableId="1504737416">
    <w:abstractNumId w:val="30"/>
  </w:num>
  <w:num w:numId="13" w16cid:durableId="231670708">
    <w:abstractNumId w:val="1"/>
  </w:num>
  <w:num w:numId="14" w16cid:durableId="922907581">
    <w:abstractNumId w:val="6"/>
  </w:num>
  <w:num w:numId="15" w16cid:durableId="1417244916">
    <w:abstractNumId w:val="17"/>
  </w:num>
  <w:num w:numId="16" w16cid:durableId="123234397">
    <w:abstractNumId w:val="27"/>
  </w:num>
  <w:num w:numId="17" w16cid:durableId="1708523969">
    <w:abstractNumId w:val="20"/>
  </w:num>
  <w:num w:numId="18" w16cid:durableId="692070679">
    <w:abstractNumId w:val="4"/>
  </w:num>
  <w:num w:numId="19" w16cid:durableId="290332073">
    <w:abstractNumId w:val="11"/>
  </w:num>
  <w:num w:numId="20" w16cid:durableId="1822842311">
    <w:abstractNumId w:val="14"/>
  </w:num>
  <w:num w:numId="21" w16cid:durableId="1607887270">
    <w:abstractNumId w:val="29"/>
  </w:num>
  <w:num w:numId="22" w16cid:durableId="777985800">
    <w:abstractNumId w:val="10"/>
  </w:num>
  <w:num w:numId="23" w16cid:durableId="343020963">
    <w:abstractNumId w:val="28"/>
  </w:num>
  <w:num w:numId="24" w16cid:durableId="597835579">
    <w:abstractNumId w:val="26"/>
  </w:num>
  <w:num w:numId="25" w16cid:durableId="227036075">
    <w:abstractNumId w:val="5"/>
  </w:num>
  <w:num w:numId="26" w16cid:durableId="1976786591">
    <w:abstractNumId w:val="2"/>
  </w:num>
  <w:num w:numId="27" w16cid:durableId="1393774859">
    <w:abstractNumId w:val="22"/>
  </w:num>
  <w:num w:numId="28" w16cid:durableId="1127092213">
    <w:abstractNumId w:val="7"/>
  </w:num>
  <w:num w:numId="29" w16cid:durableId="1818261032">
    <w:abstractNumId w:val="9"/>
  </w:num>
  <w:num w:numId="30" w16cid:durableId="1966933160">
    <w:abstractNumId w:val="18"/>
  </w:num>
  <w:num w:numId="31" w16cid:durableId="2075274954">
    <w:abstractNumId w:val="31"/>
  </w:num>
  <w:num w:numId="32" w16cid:durableId="205681105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052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6BF4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54B"/>
    <w:rsid w:val="0020652A"/>
    <w:rsid w:val="00207A8D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CAE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4EF0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644"/>
    <w:rsid w:val="002E09C3"/>
    <w:rsid w:val="002E341B"/>
    <w:rsid w:val="002E6E53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1FEE"/>
    <w:rsid w:val="004D34F6"/>
    <w:rsid w:val="004D3891"/>
    <w:rsid w:val="004D394B"/>
    <w:rsid w:val="004D4252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03FE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48E"/>
    <w:rsid w:val="00581BDE"/>
    <w:rsid w:val="00581D7A"/>
    <w:rsid w:val="00581D91"/>
    <w:rsid w:val="005830BE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3A6"/>
    <w:rsid w:val="00704488"/>
    <w:rsid w:val="0070475E"/>
    <w:rsid w:val="007048A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6C36"/>
    <w:rsid w:val="0073716C"/>
    <w:rsid w:val="007438EA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4A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7B1"/>
    <w:rsid w:val="00793BF0"/>
    <w:rsid w:val="007955EF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6F9"/>
    <w:rsid w:val="007C7AA7"/>
    <w:rsid w:val="007D0733"/>
    <w:rsid w:val="007D1862"/>
    <w:rsid w:val="007D18D3"/>
    <w:rsid w:val="007D225A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14DB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03C"/>
    <w:rsid w:val="008F2ED2"/>
    <w:rsid w:val="008F3955"/>
    <w:rsid w:val="008F42E0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CF3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47C1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2141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519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326D"/>
    <w:rsid w:val="00A95909"/>
    <w:rsid w:val="00A96588"/>
    <w:rsid w:val="00A965E1"/>
    <w:rsid w:val="00A96835"/>
    <w:rsid w:val="00AA0EB5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7925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DCA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4BE3"/>
    <w:rsid w:val="00BD6CA3"/>
    <w:rsid w:val="00BD7053"/>
    <w:rsid w:val="00BD75D6"/>
    <w:rsid w:val="00BD7938"/>
    <w:rsid w:val="00BE1261"/>
    <w:rsid w:val="00BE2B15"/>
    <w:rsid w:val="00BE3BEF"/>
    <w:rsid w:val="00BE4685"/>
    <w:rsid w:val="00BE47DB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F0"/>
    <w:rsid w:val="00C456FD"/>
    <w:rsid w:val="00C4721B"/>
    <w:rsid w:val="00C4765C"/>
    <w:rsid w:val="00C51C4D"/>
    <w:rsid w:val="00C52143"/>
    <w:rsid w:val="00C52C28"/>
    <w:rsid w:val="00C53C2B"/>
    <w:rsid w:val="00C547F5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1BE5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122"/>
    <w:rsid w:val="00CF1F19"/>
    <w:rsid w:val="00CF2474"/>
    <w:rsid w:val="00CF3FD0"/>
    <w:rsid w:val="00CF4728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3D"/>
    <w:rsid w:val="00D267F4"/>
    <w:rsid w:val="00D30146"/>
    <w:rsid w:val="00D305EC"/>
    <w:rsid w:val="00D30764"/>
    <w:rsid w:val="00D30BFC"/>
    <w:rsid w:val="00D30C8A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33D8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C38"/>
    <w:rsid w:val="00E7203E"/>
    <w:rsid w:val="00E72A50"/>
    <w:rsid w:val="00E73B55"/>
    <w:rsid w:val="00E75407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D7509"/>
    <w:rsid w:val="00EE0FE3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B55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7D8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C3A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3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87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Ursula Wienbruch</cp:lastModifiedBy>
  <cp:revision>11</cp:revision>
  <cp:lastPrinted>2023-02-18T13:17:00Z</cp:lastPrinted>
  <dcterms:created xsi:type="dcterms:W3CDTF">2023-01-08T07:29:00Z</dcterms:created>
  <dcterms:modified xsi:type="dcterms:W3CDTF">2023-02-18T13:17:00Z</dcterms:modified>
</cp:coreProperties>
</file>