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7AB6" w14:textId="77777777" w:rsidR="00A508B8" w:rsidRPr="003B68F8" w:rsidRDefault="00A508B8" w:rsidP="00567C14">
      <w:pPr>
        <w:spacing w:after="120"/>
        <w:jc w:val="left"/>
      </w:pPr>
      <w:r w:rsidRPr="001043EB">
        <w:rPr>
          <w:noProof/>
        </w:rPr>
        <w:drawing>
          <wp:anchor distT="0" distB="0" distL="36195" distR="36195" simplePos="0" relativeHeight="251661312" behindDoc="0" locked="0" layoutInCell="1" allowOverlap="1" wp14:anchorId="47A2E64A" wp14:editId="27675AFC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07200" cy="1803600"/>
            <wp:effectExtent l="0" t="0" r="3175" b="6350"/>
            <wp:wrapSquare wrapText="bothSides"/>
            <wp:docPr id="5" name="1.4955173.mm.original.v1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27034EC5-C3CA-8C82-15B9-D5235A39CD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4955173.mm.original.v1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27034EC5-C3CA-8C82-15B9-D5235A39CD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2"/>
                    <a:stretch/>
                  </pic:blipFill>
                  <pic:spPr bwMode="auto">
                    <a:xfrm>
                      <a:off x="0" y="0"/>
                      <a:ext cx="1807200" cy="18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8F8">
        <w:t xml:space="preserve">Auch elektromagnetische Strahlung besteht aus Quantenobjekten, den </w:t>
      </w:r>
      <w:r w:rsidRPr="003B68F8">
        <w:rPr>
          <w:b/>
          <w:bCs/>
        </w:rPr>
        <w:t>Photonen</w:t>
      </w:r>
      <w:r w:rsidRPr="003B68F8">
        <w:t>.</w:t>
      </w:r>
      <w:r>
        <w:t xml:space="preserve"> </w:t>
      </w:r>
    </w:p>
    <w:p w14:paraId="26FC6F56" w14:textId="64DB1838" w:rsidR="00A508B8" w:rsidRDefault="00567C14" w:rsidP="00570C94">
      <w:pPr>
        <w:pStyle w:val="Listenabsatz"/>
        <w:numPr>
          <w:ilvl w:val="0"/>
          <w:numId w:val="34"/>
        </w:numPr>
        <w:spacing w:after="120"/>
        <w:jc w:val="left"/>
      </w:pPr>
      <w:r w:rsidRPr="0002469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4C3B19" wp14:editId="3408B93B">
                <wp:simplePos x="0" y="0"/>
                <wp:positionH relativeFrom="margin">
                  <wp:posOffset>-2980</wp:posOffset>
                </wp:positionH>
                <wp:positionV relativeFrom="paragraph">
                  <wp:posOffset>1056689</wp:posOffset>
                </wp:positionV>
                <wp:extent cx="1654175" cy="1942465"/>
                <wp:effectExtent l="0" t="0" r="3175" b="0"/>
                <wp:wrapSquare wrapText="bothSides"/>
                <wp:docPr id="67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4175" cy="1942465"/>
                          <a:chOff x="359695" y="149569"/>
                          <a:chExt cx="1654937" cy="1944156"/>
                        </a:xfrm>
                      </wpg:grpSpPr>
                      <wpg:grpSp>
                        <wpg:cNvPr id="71" name="Gruppieren 71"/>
                        <wpg:cNvGrpSpPr/>
                        <wpg:grpSpPr>
                          <a:xfrm>
                            <a:off x="359695" y="149569"/>
                            <a:ext cx="1654937" cy="1944156"/>
                            <a:chOff x="359695" y="149569"/>
                            <a:chExt cx="1654937" cy="1944156"/>
                          </a:xfrm>
                        </wpg:grpSpPr>
                        <pic:pic xmlns:pic="http://schemas.openxmlformats.org/drawingml/2006/picture">
                          <pic:nvPicPr>
                            <pic:cNvPr id="73" name="Grafik 73" descr="Ein Bild, das Licht, Natur, Outdoorobjekt, Nach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2831"/>
                            <a:stretch/>
                          </pic:blipFill>
                          <pic:spPr>
                            <a:xfrm rot="5400000">
                              <a:off x="335771" y="173493"/>
                              <a:ext cx="1702785" cy="16549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Textfeld 11"/>
                          <wps:cNvSpPr txBox="1"/>
                          <wps:spPr>
                            <a:xfrm>
                              <a:off x="362600" y="1855036"/>
                              <a:ext cx="1398213" cy="2386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11302F" w14:textId="77777777" w:rsidR="00A508B8" w:rsidRPr="00A508B8" w:rsidRDefault="00A508B8" w:rsidP="00A508B8">
                                <w:pPr>
                                  <w:rPr>
                                    <w:rFonts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08B8">
                                  <w:rPr>
                                    <w:rFonts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Komet Hale-Bopp</w:t>
                                </w:r>
                              </w:p>
                            </w:txbxContent>
                          </wps:txbx>
                          <wps:bodyPr wrap="square" lIns="0" rIns="36000" rtlCol="0">
                            <a:noAutofit/>
                          </wps:bodyPr>
                        </wps:wsp>
                      </wpg:grpSp>
                      <wps:wsp>
                        <wps:cNvPr id="75" name="Textfeld 8"/>
                        <wps:cNvSpPr txBox="1"/>
                        <wps:spPr>
                          <a:xfrm>
                            <a:off x="447631" y="195815"/>
                            <a:ext cx="1521694" cy="7223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72585D" w14:textId="77777777" w:rsidR="00A508B8" w:rsidRPr="00FD41FC" w:rsidRDefault="00A508B8" w:rsidP="00A508B8">
                              <w:pPr>
                                <w:jc w:val="left"/>
                                <w:rPr>
                                  <w:rFonts w:cs="Arial"/>
                                  <w:color w:val="FFFFFF" w:themeColor="background1"/>
                                  <w:kern w:val="24"/>
                                </w:rPr>
                              </w:pPr>
                              <w:r w:rsidRPr="00FD41FC">
                                <w:rPr>
                                  <w:rFonts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Staubschweif, entstanden durch Absorption von Photonen</w:t>
                              </w:r>
                            </w:p>
                          </w:txbxContent>
                        </wps:txbx>
                        <wps:bodyPr wrap="square" lIns="0" rIns="36000" rtlCol="0">
                          <a:spAutoFit/>
                        </wps:bodyPr>
                      </wps:wsp>
                      <wps:wsp>
                        <wps:cNvPr id="76" name="Gerade Verbindung mit Pfeil 76"/>
                        <wps:cNvCnPr>
                          <a:cxnSpLocks/>
                        </wps:cNvCnPr>
                        <wps:spPr>
                          <a:xfrm>
                            <a:off x="825903" y="730352"/>
                            <a:ext cx="299026" cy="58039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4C3B19" id="Gruppieren 5" o:spid="_x0000_s1026" style="position:absolute;left:0;text-align:left;margin-left:-.25pt;margin-top:83.2pt;width:130.25pt;height:152.95pt;z-index:251659264;mso-position-horizontal-relative:margin;mso-width-relative:margin;mso-height-relative:margin" coordorigin="3596,1495" coordsize="16549,194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ZA8eS7BAAAtgwAAA4AAABkcnMvZTJvRG9jLnht&#10;bLxX227jNhB9L9B/IFSgT7uxJVmypcZZ5I4Fgt1gs22faYqy2FCkStKx/T/9k/5YZ6iL7SR7SYBt&#10;gCikOByeuZxD5fjdppbkgRsrtJoH4dE4IFwxXQi1nAe/f756OwuIdVQVVGrF58GW2+Ddyc8/Ha+b&#10;nEe60rLghoATZfN1Mw8q55p8NLKs4jW1R7rhChZLbWrqYGqWo8LQNXiv5Sgaj9PRWpuiMZpxa+Ht&#10;RbsYnHj/ZcmZ+1iWljsi5wFgc/5p/HOBz9HJMc2XhjaVYB0M+goUNRUKDh1cXVBHycqIJ65qwYy2&#10;unRHTNcjXZaCcR8DRBOOH0VzbfSq8bEs8/WyGdIEqX2Up1e7ZR8erk1z19wayMS6WUIu/Axj2ZSm&#10;xr+Akmx8yrZDyvjGEQYvwzSZhNMkIAzWwmwSTdKkTSqrIPO4L06yNAMLNJhkSZr165d7PrJ4OviY&#10;hEmKNqMewugA2DBpAUMEt4aIYh5Mw4AoWkOXXZtV0whuuCLwsovsBaF+AfJ+0M8BpvkPC7oRLIff&#10;rgVg9KQFvk0V2OVWhgedk/q7fNTU3K+at9CtDXViIaRwW8886EsEpR5uBbs17WSvFvGuFrQU92QK&#10;LwpuGXDvUihyJmTxhhTUkhvBKveGfKCA7Q35uHKF1kYv/uL3/i0sgqK46t9/pDv69ZfN6W/+cbpy&#10;GiRBgFCQJVfcQLUdJ2dwQmW4WKzUEuuOCBFUC5FiCm80u7dE6fOKqiU/tQ1oBHSmb7hD8xFOD+Jb&#10;SNFcCSmJ0e5P4aq7ijbQbqGnPi52qYUgHxH0meq05L/QbFVDgK2aGS4hKK1sJRobEJPzesGhtc37&#10;ApqbgZI6OK8xQjkETHNr2CcIgMCJUTSLfRjw1hnuWIUcwhh62G0+LJC9pzcGMg+SyRh/fBQd2eM4&#10;mSKfkLTTeJLF7XEDA6bjaDrraQ8agHTA43rKQqqNdddc1wQHEAGg9AfQhxvrWtPepIPZAvOIATWy&#10;G+4E2+cUZk+y+iLZ88UCCOh2r1EnfaN+huBKLgsSdpLhzVAaiducaRQ7DBG376dwTyHjNEohjT5p&#10;syQZx17GaD5kLc5mUQhEQLGM4lk681r42qTRXGnsRkzmDhWO3Gax6aAudLGFCNZwxc0D+/eKogDI&#10;9wqSCUiNH8SAGidOnmt/T2JMSiPHSuFrhU5bT91ZUBc/6i6M/6tY0HGtwg/FmvU1gZK+pFaTyTQF&#10;uvhaZcks7G6toVRJFKYZ9AaWahpFMYzbpu1vxb55v6u/v14qf3sNzfXqitkGK3b1tYphHX88pdK+&#10;Stfc0IKTP7hZCFWAJpNaOHJbciHJ1JMDAUHlzlWrSWyj7hqv0H1TD4to+QXezaIkGwOtsFTxOE4i&#10;LNWOdlGWjSPAhKVMZuM4+4ZUgXpSsazcuVYKVEubVt+fFS6aS4VnWS1FgWT0E/x65efSkAcKfFos&#10;fW2B5gdWjgp5qQritniHOCPgPpK86zL0+ojU1m0lR/dSfeIl9IxXpGfOo4zBhdKf6a3RqgR0w8ZW&#10;7P1n9g7o4cbOHrdy/yX9ks3DDn+yVm7YXAuljb8JHp3uNj3ksrXvM9DGvZOgvjV2GgQfx2B88PW9&#10;P/eOdv9unPwHAAD//wMAUEsDBAoAAAAAAAAAIQAwtaYMmZQHAJmUBwAUAAAAZHJzL21lZGlhL2lt&#10;YWdlMS5wbmeJUE5HDQoaCgAAAA1JSERSAAACEQAAAY4IBgAAAClGURkAAAABc1JHQgCuzhzpAAAA&#10;BGdBTUEAALGPC/xhBQAAAAlwSFlzAAAh1QAAIdUBBJy0nQAA/6VJREFUeF50/Vmvbd12noetatZ1&#10;XaxirrrYa9f1Vxf4vlPhFMQ5JA4PCZI4IkESokAZoiAJkmBRkATJUALZsA3LkGIggosAyoWEIAYU&#10;AbF9Ffsq+QW59k1+Q8/ztDbH3vs4zEXHnHPMMfroZXvf1nrrre/s7nTKzk6rHOx3+ayV3d162SMd&#10;7LdK7aBdDvY6ZXenzX/tsr/b5/cwUm1/xPUuqccz/V9Je5G8Xj3b4Huj7B+Q93697OzuknbK7h6f&#10;O3X+a8e9rea0NBuTKI/XTfsHjVKvt0n9Uqt1y8EB7+T+/L9W9inn7m6t7O35TIP3kpf1odx7u/5H&#10;Hnveu1uazWZ5/PBRubu5pS57/L/PvZSN1G4OudYoB9zfrndKk/fs7TRLba9HXnynTgf7Q+6lTpS1&#10;UR9RHuob9eO+gx7P8z7ePRqs4z7bK9pn28Y7UZ5mJp7z3l2uWe6sc/7OZDsd8M5GmU4X1J+yHdRI&#10;jTIezfifOlPeeIb896IvrLPvzU/f4fddymfa3/PzgHtrlJd2rZEn7bK/s1NuLy/Ln/+9v1vuH9yX&#10;3f098t8vO3ukfcYE/bbDc5Zn1/6yX3i3eXm9KovvOKBu7aZtQR7kOxmPSqdFOeiDbmdU2u0Rz9TI&#10;m7FQq5ca9drd3y2jcb+0WjXuPSi9Tr2Me9R70Czj7kGZDQ/K6RH/13dKv7tTpqNmadT4nAzKZNov&#10;jdZ+mc775NEuXe4fjuplNm2XxbxVFpNGeXi7LI9uFmU9q5XFaK/cnQ/LmyeHZbNqlevDflkODsrR&#10;tM7vTrneDMrlYbds+P3ial4+vj8sz/g8mdXLcnoQ9yz5bz1vRpk2y3Y5WbTKZt0p5/w+PxlQvv2y&#10;OR6W9aJT1txvOuT/xbzB9xZlq9Gn+/zmnTxzejLic1Dm00Z5QDlfPT+L/E5IvutyMyydxk45PeyU&#10;Z/eLsuLZ9ewg6uP/m8NemY4PIm1O+vGOi/Mx76iVw1W3HK/7lLFfLo7G5YR2WY8aZTNplhX1Pl+P&#10;4vpmmf9fb2bl/nJdjin72eGgvH12Vl48PC5Hy1Y5pJ62f79j2zejvEva95z8j2btcjhtlad3J7Tt&#10;ZTlZ9csnr64pY6ssKdd6tFum7Z1yMtopv//9+/Jv/+O/Un78hnwnu2XGf9Zjwb1T+u7ibFGW8wFj&#10;Ya/02nu0Y79M+/XSb+2W1YQ+pf9HloHyj6nLcj0s7Q7fJ/1Sb9RKs9WKsVXvMA/qjLX6QelMB6U/&#10;Z852mqXDWNtvHJTuqFOG1KMz2C2d/m4ZU4fRBDnE+Ds4OCiDwajU95grzINht11atT1+75Q649Xr&#10;/S6ysOa8ZQ6EjNlHVig7mafMq8b+QWmRTw15Vz/IebbP85EOdpCFtMdmXeYLZd4Ozyl7lWEk5ojy&#10;qV5nbE+HZURZ95CZpjrzcZf/260R70tZqHx9n5yflkt5Tv0pS6fd4X7llHN4j+cazCHG5nLD2Lvk&#10;u3LKsvse5U+T+W6iXtYt5LbznTIqR7by6aOPPy+L9XFcz3Kk/Hr/mzyUC/uV/EyM2Nnt0gbKVmWj&#10;92UdfOeeMp60oww9GNO21nPMvLks6/UdeVBn5Lwyf49nldn79EFNeUkf2O7zwbD8m//mvy3/47/7&#10;d+WXv/hFaTcoA/1oG0c/HaSMTVnZpl06ZbU4LZPJiv/InzrvIiOjztGG1peyiYfWkbLVDqhTlDPb&#10;PNrvwPoebGUt15Xz1HVv17oP+J71Pwg86cW7sw3EYNqF9rHO1t3nUob7PvNjTNdpM9pth3LbBtm+&#10;ylPKClZkWen3wIUW7bLFAvtk2772qfjebg229efdXKtT9j3GSp186rZPlN93DUmUaVfMT1y33ZX/&#10;jqWd2j4V2wKaDZWDGOEugWBAOQASkADO2gQBso7PdwSiquwHKQlENkAQCRuBfG1gicQOAJMkwkGZ&#10;DW2jOcj29wZ8591BFuhkKpuJjga06/VBNGKVZw5oJ4ufNnQ2XpKJbPhqIjlRT4425cvPvwDoaRBB&#10;kXdEve0gGm6PhtmsT8v12YN8dpuf9dzfS9IgiZHUHDDwLFOUlXflxPUz2+vDNnpPEqpyWr7MK5P/&#10;VSnvsVwSqNXyqFxe3ECwLEO9HB1u+D8JXwxkBuQ+bZ5pO2jIOz8tOwQuyubgShKxy0QKIcWE26Nd&#10;5pNp+fzTzwAHCQr9w/+2z3sBaTvaV1ku88zPKlknB2GTdvS9krRdPhGO9LNlVeAlAWSQtvql3RuU&#10;bg9y0G5BIKzrXpmMekEiNusZ5KEVJOJk2S03F9Py+tlp+fKzh2U2bgG8y9Lvt8vR8aJMARkJxBiA&#10;HAzqCNwGgNQOkDtZ9coPv/O8/OS7LwKMJQ6//Pmn5R/9nd8p92eAN8B1OK6Xs3UXEO1DMLgGYJ5C&#10;En721ePyhz/7rDy/XpQ7nr3cAJYA6QJwXgjekIMj7lvz/djrgOViXCuj/k65uVyU841AXqf/OgjA&#10;BoQKMF21y3IBgPOOxaJRTjcjABPwpAymMYTpBFJwdgy54dk198557pD3fPRiU/70D39Q7q/G5XgJ&#10;6I73ygpys5o1AHlAfN3mPQhQrh1BQKajA9rzANLRKmdHo3K1mQbQSyJOps2o+2Y1IK8+9bfekKDD&#10;Ubk8mVLPTnlAHU7XPVI3yuG7FpNa5C3grxbtMgF8pz2IQJ+ykKdkZUU/mO6v1tTB9oG0UN8VZOFi&#10;US+/9/2n5V/+vd8r3325gRDslCHtNYF4jYa1sqGMw2EDwk++AOdo0CqTYRMCsRckYkHZp/193ncA&#10;2aGNT6eMnx3GDyRg3I1xNJtNafcpYLQPOUBetBql1euUOumgWS/NTrv0R6OyWi/KZN6JJJk4gKS2&#10;ICPDkYS2VZp1hCvzoAkh6UBOGhCBA+RWqwZQQegl4u0Oc29LJFR4mio8kPN2PLtb+oB3HVIugahB&#10;HiQBDUhNqw0p6tNHM0g2xKZeR9YxzwJ8mCvO0SAjzE/v9x5Tg/tCAVD2fAD4ykjnt/IwZCLzsNkA&#10;ACjXATJXEjEcUC/BlHxr+xAKnhn2p4y/41CiDsgrAct5TlJmqJxtgSlkgTK5KiPp+uae+abMQMYg&#10;oytFKAA+FDuBFcKA7FS2hzJ2MEKhmEP4Z/xWDub7vDdBThAXJAVoQVcFD0JXm1J/AZa8qb9yRJli&#10;PZRrEgn7q4b8qiPbXj5+XD59/ZoxOKVu9oGKjQTCuqX8tP0sg58t2yDIhWC7JQ/xqeyzztYpZbly&#10;ttUcU2d/Z5sIzCp9qVzZXspF64c83JKHTLQHslrltKq7SmlgYG2MTFxHG/lcVbboW+VvfFchpG2U&#10;9dHOWyJBOYPw8Sl2m+8eZa2DEY0Gin/Dsco7qGOdT8dHvp/7KbPkqw3JrDNWG5CthnjIO+w3iVyS&#10;Cctv3o6xLYmowMzCVqCwgp0+efQWQDnktx2UDVGnYq06HbJnpyZoVWAVgBWZCxS/+v3DgRUdFI2M&#10;lhsgZf7mQ+HepR6DfhrPZKP5TFZI9lbl1bARbNgAOQlFNnC+33fT2TGhrKzvkpH3y6NHTxBY5u8E&#10;yzI5qAb9MUL9AkGM5o9gaNWtl6TK99n4SRbsMAegnxIJB5KdUed+J7ZtdhCEw3qZsg2yHSyfZara&#10;/X/TdtFm1X1MTOo26E9ioraaTkbAlrI5YC1LXRITlhLKUeUV+fh/9VkRnBqfCFHK2e/J7gX2HAgK&#10;ln5XC5LWD+uWbDrrbnlMWb7sC/rfSRDjxv+qOlh378t8qra3faryeb+Dud1loqDR7SOQ6whKhepo&#10;0AlrxBrhOuoCqh2tB80Atd/86aflk7e3pQtgHK2njNNp6QMyi9WIZwHhKdr70QTtCm182SOv/QCx&#10;l082ANoczXUXkGuWT16clh99eV+ujnrlnHyPuWcFgC8AXInCGSD58m5R/unf+d3yf/s//e/Lly9P&#10;ywbwE7gP+dQiIaheHGuJABwnB5CIBmVu8PwoCMAR4GuajgH49SBIzXTC3AKQl4D9yWZAGiGEl+X5&#10;04u4bzTcR9PqAqQAu8ANMZhRpukIbXzeKI8fLMoPvnlUbiA6WiW0RDy4nJJmQWjubxbl+nwMSamX&#10;85M+xGsS5OKY/y60dqz7ZT6qAeoQCYD9kHpLICzbJeC9QMvXgvDikZYQ6kZaSWSol8l6S2YuKJ8k&#10;SjI1AMAnkIBxb4f+2ilTSNBkBME6HkU/bE7G9MkIYtTPunDv9fGgfPb4BGKWFphDynZ0Mik9SMSM&#10;ZySFM9NsEBYnLVAjwF1rxHoCcbS8PPedzx+WR3ereOf12bwsZz0Ih4QMoRka925YE1rtHuOLMct4&#10;lIh3OhAL5kEPAtAFmLvk22oDPHVAn/G3v7/LXGuHjBCUWgD3YgLYNxjTWgIkAwha76mhGDWaAEpL&#10;DVFNHwLR6vJ+rgPeQSYEtSADyAu04Q6keTSiDWP8MmfI7+AgrX9aCJLkAxok57pkZr1cl7PNOflT&#10;Vt5XZz7OJmvmiuBDvZoChfXkv3oXWU2qSSIkIgBCo1V6PYGLeS2Amjf3OFc77XFYIpQRgk5an1Pu&#10;KofeyzsBCqWD70Fy+LTOApIyJgkBic+QiZXM4FMgUzlUFjbqauXKpep9Xt8qJUEetrJyL2Xnh1bg&#10;lDUpPyQ4fldGWb4oD8m21ypRp64t2ksy5++WfRGyLRUkAd86+/6KlNkuKtAh+wI7JBCWVXmcdYv3&#10;I/tarQltDTGyHNwXz9hWyjvLYr3iWdtCWZlJGajMznaG7KGQii9elyR1O+KPSm7+H+2/zT/bKd+f&#10;sj7bIK0M9k/KbstR43uN/jugfFpatGJozY8yWT7/474GeUscmqQeY3GK/J1Axju0n/8d8B6t6hKI&#10;IBHRj9u24V07VUFczkjLQ71cXT4qP/3J76DZXMZ/msr3APeDXSefJpDUfLNDAUIaIAeNmdtw5rn9&#10;TvK+qvMzOTi3g9IG3iHf/QmVHdMwI/IWFNZx7zvzkd/Nl2RegnenY0M7wE12evWebVlI+Y7tPVaY&#10;FMsjW+2h5mDkHsH5cK2V4puwVshYw6RDOTPRcTDtYIM8F1YMPnOgZOfaqGriNrpt9v+znBFlczB6&#10;/7Z9tnWq2izu4TPb1HvoRCZFVXbrocAaDmbRXzkQvS+fq/J5n2w3PyVDjdBARmgfD24fMlgr0iDL&#10;zfpIMoI88V6fqTFY07KyzVvtgCRTrjcgYowb/3tvfdqSGcv9gUC0HNZNjaReo7+ZOPXWoDQRuBIJ&#10;rUQtNUbIxGI6AjDaAOMELbcOgOwhjAGfs2mQg83hGJBalMuzQ8ZJA80RErAalkOuB3AdT8rHb+7C&#10;ErBetEKT14IgIGqJOJrXy8W6VS4hCw+459RlB0B1PWuWu4tp3HMJSP/oiwflx5/dlVeA96PLMe8X&#10;WAX23QB1CYWa9HK4E2RCK8Zf/uX3y9/7G78bWvx6qbmY8gKkZ4D0GoBeLLuU9wAy0S+HR8NyfjEv&#10;l9w7B9iXlGNBOYNIAJIztP4JxEcrzMXG5ZFmkoXrKWRgN5ZPbs8n5fJkQLk6lG/Ieyfl9KhDG1G3&#10;q1ksQ0hsXNK5OqUMYX3oQXq0FjTRQjvlkHKdbSbxXVJxejgKcnA4b4WF5YT2kLBYX5NtaTlc3rAc&#10;R8tmWGHG/V36rhnLM08enUZfvHx1W968vS/PnpyX48NhEJXlWBLTKrcXi3L7YFNWEIg+1+Zr+p1+&#10;HM0Q0JDH6bRfhkPbu0dZuA6RcCxomdJC8ggCZll+8PXz8ke/+4OwoqzGaPcQyw7jaDaCyMxXZQRh&#10;di7XAYcO2lgT2THpzcrN2U1p1hj/BzsAP3N3HzI0Gsbym0TA5QpNu5IArQ+DDgRlCFAjaJOkSCQ6&#10;pdeHkCNPaoBUA9nSYX76/AGApSDfZ251O15zvgrCgFpNq8Eu795lHlmGfX6nplyVNYQ/ykITUtBp&#10;QXjag9JqUC7kXp153AIUGvynFULiUH02m2r81dx33ieJiCVR3j8aqAgClMxbZZ9yRAANSwTXBPyQ&#10;YVu5EbKV/yowU4aopZos52J2gqKzIM8EwncyyOd5TuUr/1NObMulnKQMAeCa9fntO7y3IhFprk/Z&#10;6Wdaf5UzKZfDhM89qTiaUta/B1DAkbYPQkFf7NG2udyU4JfJ69ZJueXyrv2l3MrrFcl4357belG/&#10;VGj9bXnN13sTH2z3xJ2tXA4ikSlkO5/mbf+9evkp9VLeZ13f45xy3zql3A9LVZSnwpMkI1n/LINt&#10;olId44h6thiPKo2Wxf+1nLv0br86hioC0Yccn4465bPb4/L1/Wm5Ye5Nanulg4LpPS6LBI6F/Ld8&#10;1isxbyeB1gJoUnMpoRVmpouLR2kN4MF6fUIF/E9NONd1klVmgwp2NkAAfnX9w7R9aTQQ96Rvw/uG&#10;0PpQP5iS5jSKRGIYbMz/q06qUpIKQdYB539pcnqnLfO+eE+8M5/1vyAAMrlt5zrZvB75MBn9r9+X&#10;BaL9SDIkENvB4OB0gNuBQSjiuknNPq87AQPw+ezAUO3c+gHsOYiEjU+54vntgH/XPpYzGWp8j+Sg&#10;ZYCE5SPfX63htdA4DtdnMXGzE31vlZf1zYlcAX81cR1A1kWSoM/C6cklg8vruU4YicFnvZsKB+vk&#10;mDC/7TskCmoF1mm/NimN1rzsHzAufF9YXrL8Tq40jUoK8rsD13K5/CKJUCC0WpoPLbMDfJc+yLXj&#10;Qc/37wDQnXKyAGgPJwE+DYR8v4O2CJBMR11AFlDm/7XgM5VUAmJzNPjVAMDthinfJYEhGrIgqzat&#10;xeBwVi+3aNMP0dQfA+IXgOhGIgGJCHDkf0nE0yvI1gawutRvAGCGeFxfmHcN7T7BdQGIaqaXmNwD&#10;4H/zT3+j/Nlf/hngCvkZ7JcZYNnvUq5Fr8w0nfNb8/t0BmEADI/Q2DcA+CkEyU/v73bQvCn7kdr7&#10;hLKcjYNE6COhL8bjB6vy/P4wkuW95f/L4x7AfFCuKO9RWEtcXtiHQO1R1nY8rw+HSx8bSQokRsBf&#10;0U6SG5cFbq/XEK9p+CXoS6IFo7JArKe1aINj8x7vl5vTXN5ZS6Tm6ZuxdomGT60Ojx4el1Pqc3t3&#10;XB4/uYgkuTuir85OJEGQhgntMeuVJe8cLQaRDlq7pQ0x7NP36/WcOdmGnABUEIluYxdCcFDOjyGH&#10;tOWot4umuVO++fi+/OjrF/QhZGg1KofTXhm5RIbWP2r3IR4jnl+XJmAwB+yGaO8d5MHF+pR6TiAS&#10;+6XdkJxTt9k0rAfOgS5koIFQ1jzeqdeDRLQhJwcI3dl4RF9Ny2QCIB8oU/aDTPS6I+SH41zZhiZX&#10;U6tNC4hzrFpG1LpQDx+nJBKx7LcvoXcepnCWwAvmQeSZf86jFrIzwBEAODk8CxCq5EMLUt7tjoNE&#10;9Knn8fENZTyKe+4fPC4vX7xl3qUcaTgP952zykqBKQF9n9813nnAp+82KTssT8g35KVae2j9ca1R&#10;xoM1Y3bKfR/KNeudCkgoqL6DJOmoK3N5Ti25hVwIkOZ9Aaw88x4v1MLzHZbZNfxUHG1vgNU2FvyR&#10;Jd4bstw68KyyJwiYsoy2cqnD/tRsL5nQWqHvWx9i1pWg0WYNxoRjZF8Swjvr5FkjL/3jsh2sX5az&#10;qmPUjWe05CTxSGXV9kkikbj3rl2ibspS212r1aB859sfb2Wh+JoWBvFUjNRaosLruMl8/Z55hl8F&#10;9/vd57K9JC41MKhVLk5OyotHTxi3fWR+v0zHR5BQLVfWgX6mvB3GmwTipNssf/y9j8v//Z//efnX&#10;/+CPy+999qicdQ/iv5YYEXW3/PSPJIbno170YZCI4VBnkt624FkoU5qsmdhonRV4VGs6oXlGphTI&#10;58JJ5H3j/kqKhjNPAVTfhopEOFm8h87dHzPxplTOtSAZdlY2BpEF5V6/57Xtd4A8AchJlO+QZGTZ&#10;/Z3XqpTmOTqee4P18d17bZS8JyevA7RiojHA+c+B46eD2c60U2MikU+adtRYctnACer7w9nR9gJY&#10;f5VE+FmVz3s+SAJxtG9OqGSd24kUZUtzW6uhL8u2Tf+C9n7fF7wrUpbROll+tYmsh22YhMhUCahh&#10;e4zwncYEUoAFE63Kq7NpfVw6vSXal+tkTibHBWUmqcmkoIGYMekVPJrsHMASLM1qphaTdzxehjl4&#10;Tw0NEtFrN9G4EOYQhAGfk26jdOsQCkiEa/tq7J3WTpitNXVfXa4DoA+PRmUJGLb5TyB2KUEAFtQE&#10;Q9f1tUTo9+ByhQ6UL+7W5f5sXjYA0qlWAoBbi4T3SjI2EIOjyT6EohXgfHHSKfe3U0CwU85Petul&#10;D7XyZpATf3/72X25uwSIh3vl6aNNeXCzRrutA9YA7noY5bS8V5ercnm1DCvFGkAXyAV0tXXN/5uT&#10;YblF076/XYeTpgTCpYkrCIMmfC0ELiHotHgO4RHgH16Pyusnq3JxrPVBwrFfTim7ZT09oo14Rj8J&#10;fRrONoAtbaS/xmhwEO+1DC5DaAW5Pp8EMTjhnZKIK+r26HrKu/gNiZC0nB93ad+DMp1k0idjCclZ&#10;SFSO++X2ahH5aY25vADUeMcQEjBx6Ym0gPj1aZshxK8/RYMfQR7GXDNBImp1SMMATb8FwPO9sbdT&#10;Ok0BHGIxajJWdhmfO2UA8Zh09ku/wTgZNMu0C9mWcLYa9OkEIrSGXEAYhktIxYh7R6UPgW4x7tsH&#10;++X1s0fl688+AkwakK1N+eaLLynbIkGm1S2jbj9IhFayQQfyN51QD8ea85gx2we0B4zz7Vq7mr/z&#10;tNMGGAAywcJlhjbjPZUP553EAdJMnvP5lPY5K72O8z7npGDxIdDHujZpnzmsJeXq7Kb8h3/7H0DU&#10;LnmvcuyA+dQDZMeUQdJu+VQCBRhljnJSM74go2wDMGtD7lNuKx+UX4I770LuSCRUIHLuA5LbOZ1k&#10;okZZIYOba/IhfxUHZSjfBdWwZKBcKMvSYq11VtCr05eA2WhOe3ZLk7bpAL4Cte9NZcU2Vc7wXpVT&#10;yi4Js021IEvGsg4SMIj82X05v3pami0dMLMMpswLJYb6tZU1YM7T++dl1J/w30HpNLpBHip5Z1k0&#10;7bdoSzXvPs+Y6ts8GiHnt3lTtko+5+8WCssiNP60InmfGCKhcEz4O+Wy9TJVJMKkVTnxSSKU+JVY&#10;l4REq5bjokXdBz37VFzaEjQ+LUvgWOTvZw25iyxZLSBJyOYgICq81sEEBvNcC/ncJd9Fs14eL0bl&#10;f/iX/7j8f/5f/778r//Lvy3/43/5H5bf/+pFGTnntJxRj7DCIPsrp87EM8oqAzo5uS6DwfIdGUhW&#10;Ywc6EBwEqYHWgkzQsLURnZm7KCyU1wSRJBZVQa2QjSyQJVhnw9iopm0jURH/89l3RMU8A9glEExK&#10;GXw8Q0UAJM12Xsvr5sEECGKQHfS+QUkM6qxwVXHuY1DEPfxXk6xwrb4lLTlQEnArxpnlS2AOzYB2&#10;UlNXyz45uqI9cj1Rs6OTxQHsfeEz8heSCNO2fBV52KZsB5/L/3PAos32ZrF26XtyncwyVuV9X773&#10;5aX/4nf1fyY9squdFRKJmKAAuDs/4pNBJXufDKZlxsRo2a7cH+/d9pX1OIDE9Efr0kKYuDaZbc91&#10;24bJpAYm229p5qUfW/xWiDjRuh3AhPw1Bbs+3Wz5jJawWmqEjQOAfFF6TQGnCRj23pGIxRhi0UcI&#10;ACZjiERYHQ4HodGfbMYB2AtIgU6Ko/5eOO2tAE9BWMdAzd/hYMnvCzTmW7TiB2eL8tVHD7meyx9n&#10;h4A8oHsD+D66QFgum5RHZt8pTx/qzNcLInF51i8355CRRxACQPYIIqGfhGAtCP/guy/K21dXYVHQ&#10;70CSkL4RapEJ2jO+61zpLookPdQXYHdHhcsx7t4wubShj4TAbnKZYgFwax25Oh2Ux3ez8uYZpOjS&#10;utUgYTtl2NmhTAflEcTnzfPTcnk6ApR3Ix93cRwddiPpIJnLJ5CGlWQJIkEbaLm40m8BcvD0bhFJ&#10;8iBxcVeKRGYKoVjyafkkDxIdrSUml2H0D9HR1HbVGqLl5HiezqzurhhAasa8v9PfL63uXjnazGPH&#10;zWjYDd+G6bgXVifTGkG3cJcFY2IwRPmBYLj0JbnoQjKGrX2IQou6M09daqjvQwBcCqB8o2loZK6T&#10;T/sSxj4EATDknhV5rt0B0bdNtbAcM8YgvTXHrWbxvXCQ7JHP7eVV+d433wJAzstclpBIHHBffwCx&#10;7gLMWhmQBUH4Q2ES/CTNygmFeYKDSwvuAmkj6A/XavPco8VirwEorWjTwwBkzf0CukDrfFSLX0xX&#10;9Nl5aKnpsL7VzmOeOuddskUB3CohlsW5nsDEXDvQkRJiIogHgAKmkn3u79TR+CEYLcmAcoX3SjaU&#10;cypVymUBvNeZxP/mV1kAlMM68bUgMCbJhIRG4NMKekDda5ShzTvVhAVtLRL1dwRAhUQZ6LIQ43U0&#10;i3LbXqGN83zWU9nP+2oQvN6ca+JLKnth7RSP+N1GydG6ckC+UzBOJSqtrC5dNAIcG/zubMmDn11S&#10;G/LSQu41LSPt4jMSOAlVgCnvSRIB8HNPH5lWp5xaOlwCE/RTUXOZxmdSPr+zpJOfBEKSWY2TxC76&#10;UhymPfWBs97uxtG/ZsL4Olxtsr+27V4RCS36gXFcs210lD8/Yfzs7VGmfcpoOXzG/kycqnPfgHyH&#10;uztl094r/9O/+Mflf/2f/y/l//3v/4/lX/2t3ymfoGBJItqOc/ooCA4YlViWWBt404qOWjKQXbKw&#10;MBSQDkjvUEmBA1ETkiYjG0Knx3npdRfb+wW+9563+cyWTAQo+mmqQMjB7kCo0pZYUJh4Jt6RA78i&#10;EemAySCk8XQgMsVWURo470tykdaNnETxaQUjL77HZBIAbYhMeww2zfK727omCXIQawFIppfOo3QU&#10;ddNZMrVshVEnrAHPHn3Ccw5eNeRhaNxpeqTutk04ivq+BPd3JCLqm4PxQxKRXsw84/W4x/4QeCeR&#10;d1o+KoKTk6YiDBUrjTpQvgbCwGR5q4keFgLaysHppM6Jucd9Cgonug5JtSASCjsnvfeqCVS7NHTe&#10;2YcU9NUoem792RI9JxECza1CrVqmcX8E4COYSBKUcHBqtACJMWNOEgFQoPV1EfbttoKpUeYIdNee&#10;NVXrXLmeaUVobwnEPnkCBGiii5ne7a1YCjgG+JYAoFq1RCJ2PIzcKbEb2rHg5s6CJenpg3X4Efj5&#10;9vFl+ejJdfn1H3wOGM8CRCUAbtu8AWjP+bzX1wAycbJulitBGgJxsemWw2W93PD768+vAep5gO1s&#10;BJBBVgRqt2re3y6DEMwAaImCuxrcNeJywuECYgMx0iHyXAsAwL2eA8K8U0dSQXlFur6cxnfzFJT1&#10;xwg/D8jNJ6/Pyz/581+WH33nvjygLJcntMcaMjLaic/ldLe8fnpYfvy9Z+XR3TIIyO3VnHLPgpzY&#10;Nu4Gsc7P7k/Ksf4Gh4PygHtiG6tLHwD/DQREK467UdyNIRHQaqNlY0ae1RbTcJ4c7m2tOvWw/sz4&#10;7efcT66fQZIuSAvayu2uRxCwOb9dkpq6FDGSBKqxdst44LIHBILr55sF7aD2vFsaEMxWS0sXY13C&#10;UIMwdt36WeeZBmR0l3HmFlG1YHd66EewB/jXqetx+cHXbylrE9DYCWuXRMTls+mww5hhvnGfSxd9&#10;iIP59/STqFvfUbm+uEQGqnXWAEzlzw5gxhzReZJxLolQbqWTo7JUQFf+JBAKMC4d6tDc0foAmXBp&#10;UQKR26Pp98UJROGYsgsYmtWbYW4X6NWcJeZqumHqJq9W2/coX1UK3su/ADzkhYAVChf/BxFAJkky&#10;lFuCnYAqUCaoItvAgIZgvpVTIW/IKwCR/LUQ6KwnaKnVjobzIEouCws2kodOZ0n9UzkTLH1PaP4m&#10;yq4mXKdcDQE7yFHmpbO4MtU8r6/ueVZLRJrzQw5Zd/6PxLsq4lTVOSwhlNft+S3KUUeu1pHjWlgq&#10;Mua7wupCfZJEUGfq1UHuDQHvxg7jh75qUc4m762RJFoqkIlPKc8DlyiPcjK2Ays/KW+QO8tqf0S7&#10;5XPvsJBnLb9y2WRe+itIIEwSqC8+/xaFY0H9lcN7sUtoNACnrf+2rWz/qLdOqFoJ/M41SYfbi92l&#10;Ytns58Aj2sFy+Nt+6JP3mHkxZQz/0Tevyr/+879c/os/+Vn5+eubsmqkr0Qzxqvv+BDHGAOUM9og&#10;G19gT6YiUXhPCKpU+UGgucNgtUR0OjOum6FsyYLl/35PC4aNlaQkGy/fk0TiQxKRRCIbNgdsfI/7&#10;aKyttaGaHFXyt06RMmJ/bzY35eXLz98NqmxMy2fFqyRQUx8mSDAqyuq2lb0DOyaJkgQq1uypY5jk&#10;fIb79A62A8JCQ17JBFsIMZgy7wvHJMqh2aulBhDP2Z7cb2fb+DGRswOybFnOKtlOlSXoQxLhoIgB&#10;F4NSwvVh8n+frSa69yWJ8HeaKx3EmY8kIpc0HFgORs2vTpD8DOKAUJJMSC5yqybXnMikJG4KTCYO&#10;E0UT4wFkwf/dSqaJtlFHODdtC60aEhK0rTr/I4zVBN0e10Ig53a1ZmzzVBi7J37YR8NEIxz10Aha&#10;B2hFu+FQNx81Yg1c7VjwdQeAZvIZYDYHXOcA7yH/LXQYBPjcWqmD4hXasJYITfh+btC8n9yvAZJx&#10;xD94fncKQKJhb2bl4nQaToFq0JKMe3c+AJ7PHiyDJOgHMZ8elPPTPhqpywoL8lqWp48hJacD8tcK&#10;wnvjPgjLQuB3O6p+FBlnwU+XWHRaVMv/2fdelz/4rW/Kg/NpgLQOg7778kQfhl6Ab/hzQBwkEGfu&#10;jICk+OkujK+/fFD+xX/+18tPfvC4XJ51y/31gPfYTjx3SHnGO+XuclQea0XYDGNpx1gWWgViWyjl&#10;MV//e/nopFyfjqNc+odMIWCWU+vNCSCvL4XEYUHbu8vDOBISIi0Z9onko3rmHGJiPXTEXNMm+pno&#10;V2G8jQvqc3NEPXRQXTXL5bW7jyQj5LMaB5AvIBGrqUta+xCbQWxBXUIyhj23wXZKvwfgo211Wsw3&#10;xlHjAMIAAe0zVjoub4wkkR363W2B+2UAMehraZhBWMjnycNNkNRY9mhyv9aN9kEZQFolI33ISBui&#10;4m6MJnm7nLGaThmTLjO45RLAgcC4HJE7KxjbLnlALnQUdm5oHXDOKqf0S3B92zkmGFa7olxKVNMW&#10;lL1n1J/x7nEsF+hMKfAKSFrtfFZt1/X9+h7jYXOd2irX+pB1yYsgHtYP5IhKhYAaQCe4Uxblbcgr&#10;rrddWkQeOOclJoKeloFwLkS2qL2nfPHdCVACR7M9CkUu/Jm4z7y1LpokMvF+lJf54hJlc0kdxRSu&#10;xztyyVR5oyUiHPv47fJGWEMkE1tlRwDWybuSSSmXTCn3qs0AlSysiIOk4YAyH4BHdWS6qYYMj+uk&#10;JEaCvPe0+Q+CSD5fv/2qPL58UB5sLsqItnS3QgdNvuYn9ZLs+B6X2lO2p0y2X6xTk/42SSYss7LV&#10;Pk1HRnEtlUTbI7HW/FJ++z3ytUz0jdtNP/7oK9pUpdX+2IUYu5MjlTvbptpdk3hnfqnwKu+jrXhG&#10;K0Rs1eQdsby+LXdYQchHotTnvgF1PELevjqelsdL5p4Egmu2gdaVwBXaOyz7PO8Ysu3FlR2BPfwJ&#10;opKCDgOkkb4JVYCMiiAIpLFrgoKkFULQEvDyezrXCYLenwCeAyhfXLGm/JS4VFaJD0lEliXvo7Hs&#10;JDsvSEU+n2Yfn0mioSn9+fNPy1df/Sjz4f8AYvOxbNFhTgJJw5ZARPI7REFLi0Rp2wnv3y/4ei1J&#10;UrA42iFIEf/HICS10DaC4VOedMSRCTtg8/739c8ymyqzVl63zHZstlXmn4MjJ4jP+KwgnQP5HbHw&#10;WdJ7EuFzltu2zLbOe5jADLhWw7JpBnMQWd5Mad5LYhFaEhMjnB0ZaHp2SxTCB4UJkmQCzYDvfqZv&#10;ioFx3CffCFOvmptmYLU3g+1EwB0mpGvKrtPVEcSSiH2Ihvv51SwNOGWMiPViHGZqBfh0YBCnebm9&#10;WAGGi9iuqdY8lySs2pCFRhmr5QJ0Eoop4LdQy+X3MaCs1l0tBahxV6Dp9kS1/PUEcFwJmt1wKnQJ&#10;QS3dXRrPHqzD+fLBBYQBEiFRuBKQH67Q2lflD3/v2/Lt1/cBhBKICaBoUClJhARCH4Equfygg6NL&#10;Je50cDukfgZ/5Xe/V/7a7/+gXLrkMUAj0AlUiwOA7b1q8YKx3y13bK8ElI8P29SpEUsrb15tyvEa&#10;kJvv8Z596rVDG9Fux5RjuhvLMFpJdJJ8eLsIInZ/vQgLg1tFz450YG0GWbHekgaJxMWxQO9222Yk&#10;d3nk9lDAGFK39PusE7s+XJo4PxoCxsZykPT5HPfQ9r7z5gxywH8rfvveF/dH5c3TTbk876MAdMMH&#10;ZDSoA/yQSEG8sRc7Ldxx8cXbu/LkZlV6TS0OLo2Mymw8ZN7VynQ8CauA/grN+l74yWRAph0Ig0sZ&#10;bt3cKW0Igp/LRZ9r5IOQ1KJ1vOC9biXuuTy5WzqNfcaGgnsH0FOA+j59g+iHsw0A7xxlXDI+12u0&#10;xFoGzpNUaEkbjAx81Y1tpWF5YC7pZFntsEptmrLUABuuSSAynkPOba2bLjlKINKZbo8yM+6fvyj9&#10;rmv7zlXyIH385nNkMvOtN4p4Fe8tsykTQh7E3Je8eF15yhwPQpFgo+UjgwwxfymLMiCsHcgnNV2f&#10;zyBIKguAMeSgC9HRqVE5UG07z6USZYLvkTxBnjf3kLdVyrqQj9ynfOEdQRi4zyWDrsDIs5P+NGSR&#10;WnbHnVsSi3AylcxVz2+XVqNeymA/VYaUaWrXHVJvSxqQdXx2apBNNwcEiCInxTL+q35LONrI7N/4&#10;/q9DcDelB2i7Y2FMf3bo99beLgl5RVnyfcrVigik8iVxUPtXQXI7b5IeAwWuGZ+GE/B+yuUyEspp&#10;KIvxvHI5gT1wgHy13kTdaOMcMxCZvf1ydrKhXcAc2t12FA/sb/slSAQEyvx9NqxU0Z8SHMkb74/6&#10;5rscD+YjOWrT9rfrdZCGAWNZ68OAOjf4LcELnLEPaSM/w1rCNfEj8FsCYVqvLsvd7Ss6/YgXCZpD&#10;bpA1ZQErcmAD2BhppvJ6MqfKOmElHHASi6xQNl5+Vg2fDZakwIZwoFQEgnt5tgLyAFcrwHPVPTmo&#10;Mw8dQTUD6VAUZMjK8WneQSQir8y3IgIV8Unzj7+r65ZvC8C+N8pqOfj0O8/YBl53widbtoPeD+aK&#10;wbdoH0lErD3SPlne7PSY6NYtknWvUnXtg0RHZfrwu4lyxuTkO8/+Kol4//y765YTEhHLLfyfk9Gy&#10;asIU8KkD35NcOHAsY1odKoesIAv8VnAoGBUcQSi4bvwNyYZ754fdARoNAgKB1+C/GpMg92ozGTTL&#10;aQZmwoWHOkRisQTo5yM0tx3IgWvoTN6GSxZooq0GQCq4rcvv/eZ3Q5MWSCUDauQLNPQl19aA8HgC&#10;CJH0MXDNX0CXbFTJgEaxLMCzavb6SZyi5S7HbQjKujx/cs4zvbjvHvLhcodbN023F6MgEacA//np&#10;EI19FBaNh5AJ33V81EXYA7aCNSTC375/5g4JdzcA/PovqI0fzQFS84V4qJVf+gxkQauH0TLn+nGM&#10;AI/xPoCrD0e/PHmgJUGLgTssauXG8vB9OtmFULTKzfWwnJ12yngg6O2XUwjE4fKAdqrFfe4kEcgf&#10;3y5ja6jllzS420J/D9/rjosn/P9Hv/Od8r0vH4c1JNqK5DJFWCJm1G3ZLYtxE6IImPYtI3Xg3u9+&#10;9jCiV0o+tKi4Q0Ufjx9891X54fc/CidLfUC0Ij19eF6++83z8uBugaA9KEMIlNEntSQI4ArxxYgy&#10;Q+p++fMvy9PreVg31jz/0bOb8vMffwsZWpVOsx5LFv2OS2ftiBVhhMuT9ajc320gjhAcyEhTnwnG&#10;lcsjOmYOOi6xdIM8xLbN/d2yOSS/Vr0MuKfv1uEhdV1PIaIbyOUhY8c4OQdh1XDJpddHM0R7M86D&#10;Syu5ZVOywhxi/GtlO2B+CNJ+OnfUIrXyuaTnnFEISxxyicH5p5xgftT87W6lGv26KT/8wffQ6pV9&#10;acWIpQGSc9B85rNV+FyEUEe+qP0qA53/LqX4fhWCamt6yjl9pJj7lFWtNHctKAcsq/d7jzKwkoMp&#10;syUJlVxIR0fKRP76VRlMsFpWqWSa76kcuuPdlNHkLogm71VGCNCz4Zx3564NiVRuDaccpPADoI3M&#10;q7KyRvmUazwj6cnUJS9k0Z4yCIUYBbGOgrgPlpkiTME26nIVrmCP+uk3sZ4el3GHPqY8YwOSQVIl&#10;EI5Fd/q4TGE5sk5imn1kO1F/2sJgVi6dCfgRJ4S2HfYXKEu561EQr3xRcsvkeznt/4ktibfpF2Jd&#10;fZftBgFfqMBrHea3fcm7MwIwfSKW0SbmYd/v858EIhPfo718Z4UPORZt98vD8/Lz7/9aaZK3da0r&#10;q0mSPXEjregqwjy/32XsQ+i74+hDsWKn4b7pJg2tCV6GRMPncoSmfCrr93dAbEHeWxq8PwmDg8yJ&#10;twyTTDXwvD8+qwJsQbi6ns9SIQoZywxhDaje7Tvfa+reH8/a6dsOrHZwyIxc0nBrUwzeLchmyvfa&#10;OZKPzMNr5ieZyMaNBo7GdYIk0JtvrgP5yTvj+feWiGC+sW4IeIYgkAkzafk/SUTWNdsjWVtlUYiJ&#10;Fe/LCfvhpPuVFHXxs/peJZ6PyeR9KSy8v2qvD/NIxpvv1ARWsUiJj17YTerm+qdEIsuTk1wikSbQ&#10;yuSa391V4XqvJrGMlKd5l35BuLl+595kB29HB0vya4Vg2udT7YNPyEUH4aMfhqHIF6sZ2ug6hLIa&#10;o7szjPDXaTQigtq4qz9EFzCcRtwEdz+4jKBGHkDtkgaa8nJhxMZGWCAkF6ZL/RsAH5czDOBk0k/C&#10;pQLB1CiN82E9oiu+fHFRnj45KRdno1juuDjpbTX0Fv9PAad6LE8YFVKnQn0Z/C15uLwYR6TIDYB9&#10;hHYvmfC3JGI63uWdOjm6xRRg1WIxO4hYFXfc/xBC4Ke+F5KKDfkZIfMoCEcdgNaBcxREwLJIIiQG&#10;xoNYL9wVITE6COIggZA8HHNtMQUYKYdl1bpgff2un4OWDXeUWIabTae8AMyXw91YUvnizVV59XgT&#10;ZEC/CMmG7SXpkrxJ5MKng3Y/oc21PNzpSPrV43J/MSNffUNqlEXfBsoh6aCd3d56uB5yjXKuID0b&#10;+p26GbmzT58YJ2MybJRB1625vIffOnEaz8OySbxOV4yDk2l5/fgy4kG47CDxTOfLThlCQiQIVT7N&#10;2g7jfQeBriMuY8WIqK1a6Tb2yXtYfvTdb2irFc8CHhBWLQy9Ln261FfMmCqSng6E5LJMxipQGara&#10;CKn1xk5pdxphhdApuAmhaTBm9e8RUPVzqMzwGWWS8R2aZI3feU2rQMzHCiDDRCzBdx4izBn/zYZR&#10;WAFFyjcaDMnHAHQj2ktQSTCXRFQRbas8UyYgU8jL67HcyPwLpUDwDeIiaVNG5JLB2fEF75iGspFL&#10;oSmrK3mcywcJahIarZVui7e+5p0WTLeNS6QqRStlnAqKzwYpQP5EqOpIghfloJz6YrmbQhlUBcAS&#10;ALWKKGcrYiSRqOonYFZKkLJXWZZ+EC5jJHGoR+jsLXkwWGJgnESLe/ZH22UQZTfyinZoUbce7d45&#10;QF4ZIKzeDLmW8TsS5FPOWjfkI0kZJ9HoNCAgtMkAQuIyd8pln9PCZRwkyi72BSZkirYNC0WGBVBJ&#10;zyUpiZJgTvvo/7L9fDdu3vUR17QUmDfXc8nIMmn1ScKRSib3hRP8+3JbzsvN1bYOWmHSoh74QTsG&#10;gZCkkIzvc3jI3DM8uJYZEmOAClqYMFVBAKhEpZ2bXMYwE0F0jwIfcE/4FHgPn4JkRSZGwyMG8gRw&#10;GMd1k/Ee2i0DI2XjVHmGxSEGZ6ZcOslkwKm8d/u/DU4Z0gKRg1owdy90AD2dn/4WNqodRsNVVgnu&#10;y8RgMpGvjW6DuqZWga8Nnyy+SjBi2qS+3VdrG+xZT9siypXPSb6cbHa2E6bFMy5nOEiSRFgG7092&#10;HgKCASCAh8dsDEKTEyxJhGWqypXkwfqbqt+WJ685kByMVfqLSIR5OVCts2UMARO/KRvl1Iej15ow&#10;UXRCYpA54BhQ1eDNTwmEgoJBtp3cORh5LxpRtcQRWo2TEALhHmzz60M6tEzEeiH3acpVizIi4GKx&#10;KAMEu9H7ZnMAZjIABOdBIJy4A4SucfBHCOvVNM+S+Ojlefn8o8tyBegaQ0HyoMarM6UWh0NATj+E&#10;D+Mr6PBoBEdN61oh3EUh+OnAeHY0DF+IS/43aUmQrAjYruWfH3cgLuPyACJxzae+CLEU4A4OyQXg&#10;ZnLZQivFSuKhUybfTfpHaIlwq2UsK/B94dbR41758u1F+c5nNxHMKmI8zGuxjVLrwGaZ4aIrIhFW&#10;CZ5x+cGlkOOlywwHaNCSi2buGDnlHUf6XUAkVrmMEmd8QBpsC5cUwgpBXqeU5R5y8vRmEmRCAqMz&#10;pA6Q+ki4pJHPa/1JC8ghgJ/BrLqxK8TYGCdc14rid5/Xf0IH0TgLw0icOrq6hRYisVhAJibtIBI6&#10;xtpvOmTqJ6LPymxSh0S6pbcW/iCWtwotbjK8tsspBqwyZoRnawz7esdruSJPruc40UGSvFqa6XcA&#10;xQw9rSVhOmC8Q2BHvX44SS7mjME+wAJwjMejWFoz0FV/IBCimdWMdAvR6elX0S3dHuOD/7uSXgiE&#10;Sxha1AbkK7AK/J02xGkyRxgrqNNDXuubUWElARl0StLtHNWS6Dzlff5mjknek7TvQh6UBbu5nNGg&#10;TScz5KrbZq8on7LOcOGnMZ8E7wSIBveOkL2axgV9NdhdkvEotIYoa7RiDCG6SUaMb7FeHFPHcZCI&#10;iFODzFCepMxUbgj2JPKxPc1vvT4q+mxUTqPKgJAbfFcj7+ioiKxQrlRBtCQJarFN5QnfXdY4Ozxj&#10;jEHQehkMy22lKmOd5iQ+BXrlWWwjRVbp2GlSllbJZzrNcdzfQF7XkPk6x5uUx6bKry+JRGJZYphK&#10;FnlSJhWg4+UhckdysV8+fvm2PLp7HGVXYQzgj/ZQ7qa81JqTJEglEjzg3pCTyFitEEEiwLAgRWKY&#10;uLaVw6mcSggqxT2xNUkTdQtc4x18pi+EmCmudGIFQGwOuS85oy3dAZPkrBbESBnue/xfnxWtU96X&#10;Fh8JBvmGQmxZvZY4G/hvOSUQW+Kk06f9mM/FGNVUkTe5W8EohCZjeEdFJAoWWKAEICURAmmvf0iF&#10;6NitD4Xf9cY12SHV2o/EQj8KiUVaASQQNoANJlmpvlckwkG/JRwWPhoqP6tGi6AcDEotD/5nxUKT&#10;pyEEOjVlLROxVEPFdSLyjBDJROTJ/QJqMm1/y/zfT14nsvm7c2W+OC91BrGpBSFKkvXeQpJmJ/NI&#10;1t1pUG/+dwDH2hv/a85KUmMZU8N3MFbMPJPfTU6w9ykHhsk2MOXvtI7YJvluB1rWIe+rSIiOVVU9&#10;gzhxTw58NSPbg0lMPpIfJ3pue2Jy0wZOJD914pIMSHiynRmokLcom4OJgR3LHQiR0HhITqRRd4pA&#10;P6JNuvFb8qAwGyKkXPNtt5igam8t/SG6ZTzhNwJ7hjao1aKLYGpBuKYI+Nmgx2eehZGWCNf201lS&#10;4HEHhA5+lbXh+aPjiKcgeN66uwEgj62dgJ/kIbZ4QiQ0u99dztA0V+Xh/brc6IB4OQrCsJ4fAKg7&#10;sSQgYTk7NjATBAFSoa+CIGt46bub+TsC4XKH/hA6Ppo2gL6kQsLhcoiExk+XFiQUtxduKSRf3pWk&#10;5aCsJgLlQcR+qEiE1gvjW+js+ZCySSrinA/K84DyWkYDTJ2sDBK13cZqXQFefRmMWBn+ILSHFgmf&#10;N8aFFpDNIq0iL6i//h/P+QxnTsiBO0DclSIxOd+0y8O7SXn+ePHufZcn1HvtIVwQHsoiOdLqEUsg&#10;9IuWoR7Ab6At42MYDEywF+CNjqkvReycoX+08Bi46pCy2N72r2XW2fP+ck65TiISaB+SYbyQXkeA&#10;3wEId8PqMB5AICEp58fTYiwKly36HS1ju0EiJsMB81J/lEFp19ql13Q3zwjw1/qgzNlHVrk0Cskn&#10;X7eR1vjs99q8o8P7mEs1yn18HFEm9yAY+vNMpq55Q1L2eV6g16mY8Rv+CwCp5Lnf7qHxufw0oyw6&#10;NlYkQXngvEjZY3IuuURhXAllg+ChtaCyaui4LBEJ/yNISQui3TNuBWX0+ercowAGwYJnJB8SHEHf&#10;Z8Nhk/skC4JiAIL5Q0J8RvnpzpKc5wAPslMZoMWgRV371Lu9b+C3bhkOk6gcuKRBHi6LSJ5ePHla&#10;/vHf+4fMm1OuUQfyDAsE9VXJGHZHZdQaprWSeS6JUPFQDoWjujIaXHIJIMhAABpyCFmmPLWMocRs&#10;5WZq9CnzjIHh2RaD3prfli+BUUW0gxwXl4aDY/rZvjPWTWXhTjlqXbuGEVdWU3ajnmqhSX+SfK/K&#10;VJAVPi2zS0FuZTcpMyVNoaxtMSesDSGDkYXKb2Ut8jX6X3kd1xILJTYR5JFrpkpJtO62gcqr5VU5&#10;T6x1bPZjmUEy+Yuf/rzcQzLdWaG/httOE/AhE9RBrLJsyvNqeSgUbJd9UOJ9f/hF8juWYXhfLssk&#10;4XC8mPrdSdl5+PgTBPhREAOJRNttOZCCGhVoNGdxLYiGncSnRCOXISQXLoPMIhksStNQp7XiU/C0&#10;IbLT0jQjgaAxtimJgIPe9CGJMDmobTjfm8DlAElAZWJuWVmmNAelH4QTkEYR1OggK5tkQSC1cbbA&#10;R4qO5Bknh8CaGrqd6WTKxrV8rfaMemvKcReH2xmpv7+tP20mMfH9DhTz6DapK/n3O3PytV62gSxz&#10;2/AICCer9+o45OQLZ6Moa5atStHm8X07wCx/JNqFd/v9LyIRucyR/8X6mM++yzcHgUx/1F8gQGT7&#10;toVtQrlIXYTIlMG4Hi9jcqstyLBzwHOf9eRZSWXEsLcf0G48WC3i/yM0Zb7mHRoHE6pa11OYeQpp&#10;hO4eTctYB0qEfLeHYGmrwakd6ZwKcI4X5Xh2hDaAgERo9dEqtRxojRDU3GYpQXCdXiDyuqZ2tz96&#10;+uSnry7Lw+tFmOW1HBjh0bMmNNnrrOjnS8jG7/z8i/LRm0uE4U7sFDg/5/+LAVqqywhoz+MdgA8y&#10;sXQro2Z3d1co9HSSNEARpODCcyoA762vgZaJiWdeAIKSGi0kGeRpGMslBo3SUVLrhEsRLj+sIBJG&#10;m4ygVhCFyhLy6tFhuT8fh5+EGv/f+KMfl1cA/Y+/elTOVy5XAOKHak7NWIKxDFcuyVBX4z8Y9Ony&#10;3OUYA0+5s2QaIbLjPZfj8vRuHkTFAFwu3/ifgaT8lORcnXbJsx3Omo/uRhC0GcREcO9AwiQpLdrV&#10;NnUZYyeWXe6v5/E+/Us8VMztrbHltudOCLeA0oZaFLhmxM3pwEPgdspylunkuAlhqzNWXAuWZEhi&#10;ZlwbhO+ESyR9CEhTvwz6/+TIGCHpUyF5aBt4atqnz+iPo0VEQXXZQZ8dAx5N+nNA3WdQDlqMbchB&#10;A/DXqjBfTIPYTmbO8Z040Cu27DGOB/1pxDhxaWA8nUA6kAth1t8n/15YGnLpTsubZBpZAIEwKczd&#10;xhmAq1WOPBNA0scgfAu2193poMNlY7us4NxNGcI9gv0e7UpZx+Mx5ctTfiUykgPnXMo+57SyIcnD&#10;/p5LD1qMjaqZMlRzeCU/lX2xk4T3BjiTAlyQJ8q0AFOI/WbCuBpBiNouda0Z2yiOPCtRUIsPLZiy&#10;PLu/L3/jL/8pxI7/+U+QNVCWSfkQGj/fjRlhCoWFMlfWWRWx9FdQjiBDScrClEHKuZT9KlUqayEj&#10;+V+tXtAz2Ja+fov5Gf22iuvKU+/13ItUiFHw6jPG0gYAXgfB8J7ABT4tTzp7uryiIpTtlH4mys20&#10;LOSWUQkHxID7g3CRAocss+WiLkmKtFZbH+6HeKUC5hgQY8VLdz4K2GJW9r3/xbsou8q5irsKvECv&#10;Am99xayIvcM4/vqjj8vzuwe0K6SPtBh7v3J4SySibJSZvg1cEP/FNklDYHESCnE4g4lJgLb4sSVS&#10;5hMk4tmLr8tyfV06xn2gcLt7aNBaF1rzJAwBWBSsO3sHHMORTNwwp1RqD62yvQYQ3c86pqIwu1iq&#10;ALy0PFCANPnTIDR6pU0ni3RAUEju04zzF/lEVJp3at8J7jnp9rcmdL/n9YpEWMGYcD5DAwn0FYmo&#10;wNRGqdhuRSiq57RCRJ7buksadvcdcGn62vXk0/ie+Zmvg86OMZ/Mc1v+7f/Jlp1o6W/glqo8oyJB&#10;1udyD3I+UyXL7+QIsmWHb9vvfcpBYcp3KEzyncHYt4PE79EmttE2jQZz7k3LSDp8US6+a1qUPFSf&#10;fchOm0kTZWWim3/LyHhMZIWO/eBODT3SPdjLFGw86oi2g/DwiFkPwAktik/3tTfaTNQawqVVK4Y4&#10;nkw1BwvYw1gC6TUzZPF0MC7DjubpBsIf4T7YDY1Xy4BWCbVVA0mpzboboA+w3AKaauAGkNLpLw+q&#10;mobJ/eLI2AfpIyAR0LfBXRcez3121i9HEhQ+1bof3U4CRM83nXIFobjXwfFCS8WsvHp8Ul48POId&#10;aP2QFAHaT8vhd68bb0GHxPAj4F1+d3eJZdM6cXE2COdIz+MIEgER8NyLyonSclpeD/k6pZ5vHx2V&#10;n33nWfnp10/K7/0EQXFLeQ675RF1c6nDeA5RHgiLcSAkLfqFuLSjb4hl01LhCaALCNFCx0zIkVYP&#10;SYUEwDNCJBBaNfxu9MvbS2NJ6OCqJUPTM88A9MajOFpokXBJBUJx7K6QbnnxaF0+hZg9hexI7kyS&#10;O7eIetiZh55NOzsRN+LLVxdBZFZTjwQX/HfKMe+YTvbKSCLmYWouVSxyOcTvxyeTcnO7Zsw04wwS&#10;Y4W4ddPDujygrck4csumlojKUdeYEoNur3jA3ni4CGvYsC/YqJnVyBsw6ffIcxhLFkbMdCeGDpOS&#10;X4mv6/xq6wOAWAuAxENC4VKIJFmrg2vikRzvkOphC+Du9UK4z8ezsH6ovft8RLlUU+R+89GvSKKQ&#10;SZCRpDeDSCjfcmeVc536DQZBHjJYHHMVABn2Uf6Ye9ZPS4MRY/seWQ7p0OnPNjD4loQmlh5VHpA9&#10;KUfMR1nqkoTygv95n+Dp/NcJct0flX/xj/5R+bf/5X9Wvn31FHnhDi4tJTqTozQhI5zzQwjVuO85&#10;LIexLFlp9BIII0XGORbkpxVCvwgJhBZQiUiY48UK5JYAJpFQcQ1LdMhE7lP28948ZRSZpJwjSRTU&#10;ygVbZb7L65X1O5SwD2RqmusB9SbEATJRme7FK99bRQgNgsB7VIokdcp5Tfp+phKq0qbMVc6lbFXL&#10;D8WQ/OJ/8gucUammbJIIrRWx9EM9bOsol/ehgIulLmuoYFumXIaXKIllI+oKeahNuca9UXbJEc9q&#10;daoz1wZDCPooSIR+ZddnF4w/FVfbkPFqe8b7MonB6XKQJ6aabyzBRNmzXtkvYklijNirNXun3Vpw&#10;gQwomJYH/SKaRhtDA08SQScygLVWmDrdOf9NAYpVVKpZn9OwxkqQ3eayRrAXCtVsaCaUJdMpAqQd&#10;bmEA6eowlWi42Htq5XxOEmFjJQEJEKfCMUgsMM8b7Gh3O4gCSMkjycT75PsMyeyAqjriPTFJC0da&#10;CLb526i8wwmbZc1BmRYalyPsODpL8mCK8ppPAva7zoj8YNVhfUHoMMjMMy0NNLoDh/K7vclJE44v&#10;QSIEfMthXdQmctKYV6Y0Z8UAANgF/7Ri5GeQE/KUKISZTYuIdeCZihxJNHIwZFLYaMYdDgxF7aBK&#10;clM54zT5rveunwoGNbjwxuU/l4xyr7jvVCBZ5/SDGLSHqV0gFKead9FKOgzkLsLE9VGFcZP7DhCc&#10;7R6gMEMTnY0gowjgVh0SgKBpdGM5ZT5eACoIfYiFYCBIGIlR64PbCHPrZCuCPh2hubp2ry+AOwjc&#10;HeDR1B44pR+AoPzwZhqhoDXF6+jo0oJ+DloTriAYLkloUpegaH0wmbf+Bjoqnm56YYm4vZ7F0kQ4&#10;WF7OQpuWkLg902WSXDIg7y2oV8kw0gK8SyE6OEpGJBJaLU4E8rNR7DrxHp07vUerR+yAIN8r8vB9&#10;r+4Py8sH63K17sdpmDcQJcuiRUKfifC/0MFzrrOcxGUEEXAJJZ1E3flxdtROywck4dWTVXl8Nw0i&#10;EWTAbZfrXCqxvSQSFyee9ukyxx7vMqpog/z34379NyQzkhqtJp89Py0fPduU10+Po0/0pZD4eYhY&#10;kDtDe8865WjSiPLrTOpBZofcE+d+zGqQCI/lrqHxS1p3S6eP5mrY7In+Fh36gfFBe7rF162+D24P&#10;y/e+eUPZhmXQOkCQct+A9puO4yyNAWRBMNcHQtCv1xS4as8Gk3LJiLHbapShuz34PeHZA0jEaGg4&#10;6fR/qOvkOEY4txm7JIHcZYV9xngQlNG8zIazWC5RGzf/yaATO0fiBNB9/SuoT7NWul13eUgEKAfA&#10;bn7pKwHAAgbO6yYE3u2OAyPW8uncl8RI/F3yCLKBHBT8jf66WBzGMogEyfmtvDFqbJi0yTeOJKdc&#10;xnBxKWKMhtqE3Oh7IdGwHqbwXfIZPrWmmPSDOF8uy3//r/5V+df//D8pT67OAVH9IJLs6J8geGoN&#10;Mbqi7REHnEE0wumQOinz+tSjIhXVp87XWjD8ruyJCLfca34V2L1ThHgmlB8xwHu2CmnK9ZSXYktY&#10;JrbY5vK8lgedD8OCKi6YdKqsu6SROKG2n8RFy4F9lgCqkhfnY/COsHSAaSpsFYEILd1ycS3LaBnI&#10;CxysSIB4piXCZ4wnpMVCeWofSlKU/xX+KP/Fj8AAMCgJj5/mJ2nIZLlzF2RihyCfkYK1IDN+SB3k&#10;cAZLg2RQvnfltp62kc/yaf3TCpH5vsOuwCX6iU8PgHOshbU7ykl71w5galoNbGhSmFMa4yASGZSJ&#10;G3lAB8M6wGQH7QHm1RKB7CVezHOaWAL4vYfnJAqGQJU02NHJePlPVgeTM9R2avs5AOyciiHGdkzy&#10;tlyC9x6f6dhIoWl8nfkcQBWJiM/IJz8dKNYhrCvkZUqCItMT3O18B4tmJRuryiNT/BaEJTh2Is9n&#10;J0oqcoBaxyQNlkWA99m8rrnMhvY9QVhiwMDIJQyAvQzcvdFOmFzOUMPg+Xf5mGw3n5cYcQ8DpFob&#10;TScpJud2glZEQg1CZ6p2K0Nkv590JibpdtDqBKVp9dnTV+XF8zfkzcAiKXi8x3L66aRWIF6eXkXK&#10;4CeUgXsjJC15xhY2+jQmG++LZxBAR9Np+eTRfRkpSBW6XHOAxzqt79GbHOFUQ4jtH7ifX0c5teRp&#10;rFtLOBazFWAyDZLhtjrXwGeQg/UUkB+4dRKtGODTodBzLb7z5X0sLRgB8nDRLUdzo13msd2C6/OH&#10;S4BRTd1Q2M04EfPB7YznRwFwkhIBXMfEOK1zUQOMDXfs/wLbXqzZ6+vgu7V86KcgwBvbwSWSQ7eR&#10;Amxe87cEowL/IAOQC3/Hkgrk5RKA149C8qBvxclRNwiKlopYGiEvyYh1kKQYTfN00Q7i4FHmlxCJ&#10;R/p1uGQxrQHu7XB6lDy47GN4busQTpfU2VDd3hPWDq65bPPmxWH4PGgN2EAO7q94X5CGXlgkFhOv&#10;S2Z0ctyn/L0gF/c33Aex0FIieZDcvLhZlW/eXsX5IzcG5rrIpRNJnm3m7g2XMiZd2lfLBGRQAnLI&#10;5wl1dVeK1w1bPhrXy2zZK/0xwD5plf6owViAPEAkPHU04oJAIg0w9hu//kX5l//8Hxa3684GlHnI&#10;O1q1MnMZAwBvMVeWEIrVfFbm83mQ1ghodrBTuqQR9w4aB2XMdU+RdfvniKR1TKtEu+uJsf0ynU8D&#10;8Dsdg56Nw+FS69ls7HkjiyC/Oh+uece4nwGytIi4Q6Re3yubk3U5OlyWs/OTcnl1hlwkb4kFJEcA&#10;l0SEBz5zS9kwHXnK67p025qtkSnMv2p3lHEZjJLpzow45Mu56BzjnpQrzE/ueRd4iHJJ7k1drSiQ&#10;CR1BfW9tb5c5vBMyRaLhtmwtKtMB8gSi5NY/lYG3zOkvnz+hvZRVtg35INtTBkKoIDqxjXWbv3lb&#10;DpUnt3W2wQ8dEZWDyr8IOsUzJq2WISNVYMANgSsVsJSNoelbL+RPHHLGe3KHWMrLlN0QrI7+C7xH&#10;xU+llE/xQMUy5DpJEhHLAWrg4IKyOx0fIQn811IJ5f3xzkiWI60BoeQp33mf/6clOMvm+/VPqBTY&#10;sCjE0oCavdYayJ0Ytc1X5bJKBpnyiIMAaO5JS7jkwvYVf36VRARBClcBy2RZaHvytM8zzLvkUQvQ&#10;dkk6ymsyP+pA/j6X7ed3rR9aQhLfE48kHvQlbSFx3ZxcFjc1vHtWfwYbst6Yb30gAFqTBMKXbK0F&#10;BhmpQwis0HC8ikby4C4jklnBFs9aSRvNBs5GsHAMFAaYBy752+stAK7Xm9LR+hhUZEB24/0Wmgau&#10;DWNJxXJFWGoY4y6MK0gN+Xi/eb9nUZkq3w59OlptzVQ0xJ7kR0KUZCLKyH02VOW5ax3j3dFhWjko&#10;D4M9rRF2pkTCRvM9WcdMOcCTrVXPWzYnFs9bVn5XjpSa6wTnd6yb7zlI/Y932kakAP/t7+xI70kz&#10;p0Im0y6DXub+nkQoWHISV3nkb5/XTBmCBQafJshmeXj/rFxc3mbeTHTXU8M0CcjLXLVEKIBc050O&#10;adMmE4DnKuuDWofst7K0pCbB/XVIxGxYfvuHX5UWgkYh3m+oodDv7WEujTEmBpN5GU5m9BUCHw3P&#10;7XZPHjwA3M7QptCAEFSdbquM48TOUXji632/8RyFUTOsDsvZfiw3PHu0LG9fbMJsrr+B2xCNY2Cg&#10;JEHYg6RyjT/N9Uac/OLjG0jEIsA6wk+f9NPsjgYv0ZB0+My3X94GkXinVQP4WgoeXs3Lmb4Qgj7g&#10;/hhCcc27PXvjxd0yfhulUUD1HndAGMBKwJVIuMSiZq7jowGgJA8ud+gzUZ0/YcoYDXlUubsfDiFG&#10;EXoaQiWJeMqzj0j6Nkgk9I8wuRyhxUHAf/LAoF25VVQrjN8f3k0D3E1aWnSYNMLl/fUkSIO+CraD&#10;1gGdP08WGVfC5Y+IQXHaocy8022nECutCpIZ4zq4xPIEgmZ7S0K8X0vM0Yz2guRdc6/WE5ef3MJ5&#10;DCGTSGwgEieQDPvPuBJxuNp6WOarfhl7UJcnuXb3y80VBJN71xAzd+i8en4RsSe0QBmYas5YGdZ3&#10;yhljZWMAs5HnfozCpL+YIVsAb4+an3T2IRqSDQjjtA8xm5Rpl/fOjZOBbCSPZgvS7VkbkIKaOzwg&#10;yB5f724Nx+h6sSjjQR/S4YmQEALm5YzfJ0tPRdX/SGDPQFiHjHGfc1uo1gjzyYiXbgtVk9UqANi3&#10;JM0uAZIfGqDEwB0U1br2hyTi+9/7SYSIriyUJpUNwcR5rDXxYMc4LZAml1okG8gNd454zaR1Ql8O&#10;HZoFHQHIrdgepx5h67nf+AE9yjjtUR7LzH3xTuWKgIscSJ81t5JmPVR2lE0hJ5XtJGWeSwW5rVJZ&#10;o9/IKIhDyDGSWnOeV6FcSZlWAe+H8s7fOv3lEm7KvSpsgQqyS+wtsUTrMHiWJwhPGEcLZJjXVDR5&#10;VmKB3A55zW+XHTwfpJLPldIZgM331MSzrJZH+Zp9IzHjeUBYHEi/Bu4Hg5q13GXiuSRBJFSuA8ty&#10;SdpTmvs9FVDbUBwSe6ok9gns1su8wS/KX2FehUeW1XyVtSpt6UNDWzMO0sm+ykdCw7M8FyQint+S&#10;CPKtS7jium1qSAU4ACT28vy+DAfu6KH8Ktn97jE/dIJM046AG1YJQFym1gDwDWHaak9KrdGHjU9K&#10;f7igE3yREyAL5EtHo+NthyR5kCHqv6CjjpaH1Kq3WjsNF/dtJ0T6OZgSgHP5gYZuQQT2JA+SgVwj&#10;qhoqQdIG2JYjPiEE3Lt/MGayM9F3LU+Sh2Rt1nVrUeBed21EA5KXFpMkJwxwGis6McrC/0EmfMb3&#10;ZKM7iCoC4RKC5bH8Xnew5memiqm+1/I9aY02lKzYHtaHT/MymW+SB+vJROH+A8C/skDI7mX6vbZr&#10;dw6SJAZBFCQRJN/pwKnMn/oi6K/QadmG3uczOejTJJlEQFKgpqDmkAw2BYrx2yuhYFJQaG6tyhuW&#10;lqgfZUN7i5DCjR2Ezk4ZtuohWPVydoLpY+PyVLvv+DLy5LwMPBhpqjYHUK6XaIzT0u3QBns7tL1r&#10;wC6r7HC9H9EM1TZz+6Jr9loKDsJkbhKEXdK4Pk3QdTeE16vlDLVwl0EMGGWMB8HbNfznj47CAvAI&#10;QiHpEHgF4h997zEEogugA5I3s7AgRCTGU0gJ93/+4iw+JQsvH6xCs167dbG/E2AqcZBcBOHgv/sz&#10;ABwC8vh2FbtITI8frCNlaO88xOvF45Pwq3B3grsUKifRZ3dos4LxEe+7Py6vuU+LyOObeeyw0Ooi&#10;EdKKIPi7TVUiYLyJh5S/OutDIvX43micvXJ6bFRLYzTsBej7jERCnwmJlEsbWiKuabvYisr/jx5o&#10;xelFvrHtdNooR2FN4N2QJ3eaTGkDiYhLJzpujrs7QXw8g0Mri4TGnSfefwnJWPchHKNamXuUOoRg&#10;AWkcDBk/bcbToBZ+EJ6RosOlyfNU2owLfWU89l0fmDaAHWd7eDx8v1bWk24QiR9/+1V5en8XOzUM&#10;MnWxHpUvnl+WP/3tH5YX14flb//Rb5c//6u/X148OOO+0/LTH31Zzs5W5eJijUzcKSPI7EF9D5CC&#10;qPQErdzmeLRalPkE2cl3k6Z//TIEWiNwupzhgWDGenAHyA5EwZ0dcXjXwR5zief2VQZ2ysXZeZmO&#10;Ab4GJN01c+ZZWAVJ73dtIKOc48x5lwfX603M5/XqhLm0DHmgJcM5nMQ+lw5y+WA/dlm8//2r/0s4&#10;VHLcVTUdzuK9Kj+xLIIMkmw0kQVGoXUpRJ8OZZRyIGQW97da3YhdYXlz6TSXCjoAuYGg2h4rgCw1&#10;uuQIMO+3pvwmf8AqY0igaIU88bfkwSTxkVBYZklGAq9yt9eBJARpUAan3JYoKPcra0NiVcp6SUDI&#10;8K3fXsh/r3PNOlQ+DC4jSSL8HssL4EZYtEMJ7YasjP6hvVMuZqyMeEZZLmBbdsqh9j/oooDzzn5r&#10;xqdWcGU896qQobxZn0z0n3gkUQF73llPxD/xTJyjLFrrjSRZ+S9W5Rc39GWRPMTYUdEjr8Rgk0Qo&#10;legkFWKfZbUN9U1z2zJ8IIiFJEJ/mxXfE6O8N/+nvfd2jemgWUR/BhsdYKsJwGr/WbAAUQFzC6zj&#10;6ZoKco3C+Z/bN0ejDflUlUyHO8FJk7fn7Es6ElQpuGYmGycAmwZjsJuf7CssHrDI2Frq1pX6NC0R&#10;kBuvpcUhmWxMpPht5c0vO9gDwyRESYokCUk0tDxUnVCHZBxITih/+kYki9ZCIumpYtBnGZ0YSSaq&#10;5Dtjr7J1iv+SrUoYvLfbnZZXr74ox8dXUS/bKs7Cp01MahWxLMC9lZNLrME58Gxr3u8zDqzYegWj&#10;dOuOgkUrhOZCPctfv3wTjloHTO709k5SIOnwt3u+JQ4SCEFfrUZHK5cyjKgXBIJ3VYw+J0UKnxRA&#10;e0zkfcqn1pGfrp2ebhBa9pvtRJ2dgA5alyFc91WI354tAVIYMZpeE2FqCOFxfwIxmIQVSyJRh3l3&#10;+1M0PfqOOklUapCGQa9Z5tMe7QjZ6gMGRheEOHj2wYLrvfouWiUg4tIBYOnuBpcn1KzdHigIq+FX&#10;2zkN7ywguntAUmDcB5cvtFgYGtttnmr75ueztwD4g8vJu/sFUsFYC4ZEwiWTZxAQt0VKED55ugny&#10;4O4JA0UdTriXvIMwnI/DCiGB0Frhjgrveyp5uFmWrz6+Lw+vPcJ7VJ7fH4W5v9qaKRmS6Dy9P4yy&#10;eT5FHJIFCLtTRd8LiYUWDev5/H5Vvv74GlJxFA6ZEgrBXV8JSYb+EK+eQJSoqyRJX4mHEIovPr6K&#10;JLmyrbRirPhfgDdapr8lHTp6SgS0OlyedMO64PKI9xnPQXJwDsn55Olp+ejxcVgubs8GkBqec/sp&#10;+fhuAT7iPowyHof3GW/ijjKfUc+HZxCiywXjCWIAEdAioQ/EIflrdfCUVne83JxNKCcyqWeES4gF&#10;3yd8NwiWJLbNuBu3dstq1C5nq3H55W/8qLx6fEcbT8uoXSsryMgdbfgxROyS/J9ersrzm8NyfTKF&#10;OC0gB8Pi1tRmc6dMIa8uq83mY+aT4N2INBx0y93VRbk4PQqS2+d9/cZuHGFvSG2XRAadFn2qRqyM&#10;yN0clba+B+n2M3ZX1Jy/KgkVWc+ljST5AAOkXW1VjdA5m4d8oUiQlBNVvj4T4Mb8NmXcgPfJpQSd&#10;GfvNYWkic+rM/TzHgncwp1UiPD7bMzxSziofUnYpa7RcnG1Oy/PnLylHkggtjLFdlLJKdA4hNpKI&#10;+K85DmA26FMTnKkCQNXEGxRYgVXAbUIEdNbTZ0AZL4HQCbGLVjyAFAzb49LjHZYxrBWBKSqFKZND&#10;WwZjArjBGWX8HvhmZEoxwv+a5GUMDf+vFMIgDspi8jAFaSCFwz3lEB/M03xM4ecQJAKiQ3uMxDh9&#10;W2qA7H4tLDiCdzhQko/y3QialiHripIpJtH2FXGQSChP05JjX3qN8kAmQmGN+pC24C/eBTEKAgHe&#10;UkbLbl0qcmIbSeICT7iW+OU7k0QkZlsOk6TGa5bPdtR5VJzI+qa7gVhmW7/3M9w52J9yo8d6C7YI&#10;9N5ROb94VTanTwH/dRQunFHqZCQYCvYCIIPWSlq53F5ih+gRS6dRIGO563Gsx75MOUiEhYyXU2Aa&#10;NzR0mJL+DUlISDZCNErepyXBrZVaEfJ52R0N7cBlkoTWHJWykpST+9JElaTDRtM/IkxVJJdhHDjB&#10;KHmHAyqZWwLpe3KU1pG0ImghSfKQjWjjadYn322HOZjjqNxtp7t8M50eAZYL3puDotL0gxlyzQEa&#10;A9cOqpK/oz5aH1JwCPQKBiPDVcLB1NORar5GqLicxASqOTjSwlA953cnvoIpzYtpsfD5zLeyAnmf&#10;dUkioRaS65iaOT1PYFI2R4dlZjAehGB6tCdxiX3p9Inv0Tu929QUPCrffPwM8JrEmnMLYiGJUKAp&#10;CG3ndpe+aiBsTi7JxzGhkHRCdmG9jTJDAz08HIdH/mIxgJC2QqsbdACsxQgttxNAquXA9X99I9xB&#10;YYwHT6w0VoRxICJuAQAlEUjtOndm6JOg1u9ZGS4nSCT8lFhodne7pLsYXj1Zh0XC5xaTffJAq4Uc&#10;vH6yCRLxmvTm4WH5zsc35WMjXgLmz24W75wMPQ20IhYSDn/7/cXdurx6eFI+QhPWYiKJuL9aRNlc&#10;2rA8WiNcznCpJZY6ANf7q2V5+WgTz2id8H6XOQRnt4N++fYyYkmYJA5hLYEcBPDzaT20ZlhHfUJe&#10;PD4s3/3qvjx7uM4zQrjH9vLwLMmWVgbB3+sVIXE7qARFguCnfhqbeatcrHrlzf1J+Wd//sflz//a&#10;b/L+cZlDxBYT0ngnrEBJ6PSj0PcBkrdqBoE4g4gsDdsNsXhyOS/f/+w+SMFiAokcHpQJJEES5TKP&#10;YbglW3//b/5u+dl3XkQky3GHd3DfegLhg3TMIQjDlocn8d7lqEwhpMYaMXnglj4T8y6EY7xfbt25&#10;0t8JH5NzSJpbUMf9vTLVEjI3xPVBOHV6iJcB0U6O15Bzl1aaZTJmfEIujJo5d+eI8S/6vusglkSM&#10;cWLwNK2HsQzC5y7Ao/IUOwyYl+6yUKt3x4ZEIoND6eQIkDiHA6i9ztzegk2luSonJBEqGmrBKgzO&#10;S7deGjnReey807dJfw01eC0OHeSVwOy5EXVBDrmjv0IXWR8xHZijEdhIoCalPFKWJZF48+aj8qMf&#10;/SRkjO+PUzxDdvn+TihNllElY9hbUA7kMxjT7xxSDzChPgeAJ8gY5HWA1rBMhoelDcAbSTedDymH&#10;STmOfLKcsX1SmYtcrrTkCtCCAIS27Q4KsU0H0ylyLZVJtemu/hLcl8qnz2WZbdskCshlMcp7tjIx&#10;ndQlElojElSTWFSKz34ckPXQbZV8ah2WiHlCaCzZgF2G4848wQrjFlHeaCva7r28p55BIlIuV/6E&#10;FX4FidCnL/z6kgS9DzSVZa9IX+AM+UgiYsmFz3f1pl1yR2S2X5AI8rS9rJ99ZX9knZN4hPUlCIW/&#10;zcfnebfBncIaoaZPZ3a6aEInT8pieZPWiD0ajUK6rFH5B0gkAhQDYG18AdytUsv4TFKBhqvZqwXA&#10;MLhjNwagnmYlG8aKOOitPAxJglLl76Bu0vH1MSzHZZWtV61LBAGCevrmyXp+r7bIWNkcFNm4mTfl&#10;3DL5XBLIATMZevLiQ5iylpiKNCRji50GMMnV0uWZzKOaHDnYMtnwAr5kQGbrQSseY5uNriWD79bH&#10;57ZEIsHaJOi6hMF/2/QXkQjLUpXd7w4IB64M2O1blUWj15Fd+27vzXvSKpHtE3H8AWnbLxL/+ZlC&#10;4X39tEJ4kuBiggCCADpBPLnQNV8jSQ66bbQFzavVOi7CT9at7wR55n74gzLqtMvv/vqvoWGfwcDR&#10;JhkHnqkheelAMLVO9UfTMpmtSn84C+3K8rjlbjJmDKHFdbp75cnTy/L8xXVZryUTsv3dOP9gMZZA&#10;eMplbu/U+nB/MwnT+vNH6/Kjb5+h4d8GuEaAJYBfAvH4bhbA6E6JiCHBp+Cspu93AfkB4C3xEGBd&#10;HvjeF3eRHl651JJBoTyDIreMks6n5ctXl+XtoxOIwyrIgY6Ofn/I+91F8QCw18SvQ6TX7tGgvefN&#10;4025gxikn4DOlsPwfdDXI2JOaMm4ngeRcJuoMR6MiSH50Uph0mrh8opl17nTENRfvb4Mv4TwvYBk&#10;xa4N6umyjg6a1tlk3hKUF4/RxKl/dbZGgDz5BqG5modlxmsGuJKUSEhujUVBXlpYquO9H1/My+sH&#10;R+V3fvJJ+bVvnoTvhIeAHS0A9wjJra9JO5aStHRstCLN9stmdlCO3G7KtRPSJeRPoqPFwu2hU889&#10;4VPLgxYHrQ225Z/9pR+UL1+cQ0KaEXNC8PdwsLGhs8dtrkEyV+OykUT0GZ/NnXI07wPs5NnbK0dj&#10;39WKz9gh4qfvpf8NZtUlebR8FZNiAnE1fHaSBrebQhDabpc2GBWkpZNLKhKcFw835XA6gCwx1tvO&#10;EQG+EYpVDZLeYv66w8D50KgjJ5izsdzoEgBzIR0llQMSb4W887fJXDHiogqQzm/KXpWYrdKAnNBn&#10;yYBWWii7khKerxwb3QUhsLUAaI/8ziUEQA1QaKlZ8zvSOzkkUdHiomK2lRWUWZlqsLgIec3v8cjl&#10;BAEM8ArtOmVc9elusTCdA1CD3iHlm3Ef8gsltn4wCauEMju0f8AsrQkCeMrF9KWQSGSqyEUC6QeA&#10;5n0BdNQHDHHjQMYwsr2m5RyZP50g13muWsoWi6xrYID5+5vnXW7IJQkxIYE7LN4SCerivbFNFpmm&#10;hfby7Lz8zb/61yC65K/CxnW3ybsbJUmQfcyn7U55BXTbxf60nSo5/GH7hVU6+iFTtEU8nyl9L7Kc&#10;6ZPGGHEckKoDuKrfymexKgmR+Zm3beezXicf6pUHlCn7bdvEurB4kFKRz++2Q/hmVBEi92zoXSvj&#10;0gYNT4odCSTXWzLoVIJ8fFLBXg9QGSwZ5GZoo5iXwMkARTPudH2uFqbqPkzUjtbaoZUgt356ryAN&#10;yaAxO+S3zzV3YbR6q7LfYHC152UXUuIuCZcZZNk6+rUAssVEn4IM4yqopsnmPciHJYHBLtN3X/Yh&#10;nesEFYx1Dnn1/DMmgeQpSURYImx4JqGT9vLilrzNJzu3mhTZ2W53QStnMlcMNiN62fEMUAiE3yuG&#10;mE6W/BcdmOVMJptl/YtIhClITLwvSYX/+VsBMuwzcWX6lDHWv8g/BUpOCAVLRSQUUpWwioN4GFSZ&#10;Z9bJQVito00QCOM+k1thAYlwgoz67ligj5oIorqDUuE6LKvVinwRiAi80JpCWOlP4SmMWiGM24Am&#10;wrtH/XFMOrfXGR+i0++XFmNkMORdlMutpuEsWtsLYW2oZNN44vKQGpnr3oDhyYzyHRTDVV9uXHLY&#10;D1B6cD0O50rX6fVp0JlSUFxM9sOqoDldTdglCQmE/giCsVq/1ge/6z8hkD+5WwVJ+PbT2/Lv/s1/&#10;Wv7P/+ofBpFQO58OdyAPM7TyXC55jNYsiEomXt8flR9/9SSIg2TBJKmQUGwApuvjQZCHJ1eL8uxm&#10;Cbih+a4pw8UsfBtc3jD2RGzvBPxdcnFHg/EW9Jeo4k5IMMJfQovHE4gIZfW+B74PQvRnf/DD8qMv&#10;H4YFRHAU6NX6JQq2TSzx6MPBc+btVlN/SzKCQPkewHQhqEo2+O11l0i0Qpi0emhxuZTcQIAkSpII&#10;rRHWUUuIvhMuZRhj4vS4AUECuGOXRi4PSSCu6JMz2vXaLaf0lUG13O3hLhd3v0gSY7cG4GwY7PW4&#10;Fu/bTJvlinefUa4gaKsuRIk+Gbv91+TyGs/OBvH9eO6ppIBrx2BXjejnqAsEU7+N2PVC2xrPw9ga&#10;C5dtqMfRoWQBosAzxqJYkk+/24A0aMJ3bu5EQCudfg2xPaaMv/i1T8p/8k/+jL64pEwrCOyGsc/8&#10;jbHPPK0BBmqgzDGtEco156WfyiiBeQTJ1sKYywWSfkA15n8DADf+g3ECUk4otyq/qdgthUxUwQqH&#10;yC2JUDMNzRj5I4EQ2PKMCeQVv9t1yAkyqXJi9D0hzwBQLaouZ2tBVLZYZndlhH9GvFcZlwAY4Mdn&#10;BYjmk3KOvNHGjSJ5cniPXHE52GVlfUmoM/hggKm08Hp/ysWKWASo8/3DZPjqsDrHkoWfCfSx7VHs&#10;Ckwjb5dO9keU1+PPKy0bWWweyFLjPwRpsf4ub2/BWkuEMjZlv+2S+Qf5iDZK66syb4xi9PrpyyCM&#10;9Z09FCfm73hZrk+ugrRl2+obo4XGMrlcZIgEff1sG8lDKpdZFkkK9dy2ZdWOH2KF19Lq4HMVUWzz&#10;Loif/UH5Uh671KIlyvcm7ohFtoWf74gESQKV4a+9L5P1DZ8T/k9Ms+0kGWBeEAgaOnZB0NCxfLD1&#10;J7Dx/T0YnkSH5DIE/9nJNKberU06RVKhT4WWDO/XKbPO4Gp2JB5MkObWkkEeOjuan1tGDVbkDg3N&#10;OZPZUZnONlzzGa4P16UzWJeaDjdOGMjKmA4RCCUOr589Kr/xkx+gDTgYMuBJaunvGZ2D207WYen1&#10;y1fl57/+G+Xq8ppOc/KQ6KBqElYkwudzsrqFqA1QLiA8Bv5wEJlfdq4DLdbV3jV8dkyVbGgnX2WG&#10;qpZAsvG9x+/v7zfPX01ZLtl9kopMH7JIt3HGEoqmxhjglov7KWsSo7RGKGD8TEJBe/A7yMZWszBl&#10;CGwHogTFd9qWSSDc632+oX88BAgCoSVCBzB3U6w9QnYbNlgSUR0p7MANZ0zeNx3MSrep+Q5SArHR&#10;XDsaDyPI1O6+IZENVJaaVxwPjiDW6jAGDPpqlIt+OVobAtaokTpQ9gEFt80Zkjq1xthRARB50JVB&#10;m1yqUHsWhB7fLbaOhAILIASAubvByIkuX7zySOrNGJLh0dsead0vbwDmV4+Oy0+/97z8P/8f/6b8&#10;2//uPyo//vYR9/Vj+2RFMh5AHDSjuwYvGfDUSXcd6PjoUsXrRxsIx7w8f3AYTpC+V0B0Z4UWCC0Z&#10;npzpu9xdIci/fHwYfhfz8V44jerIqQVEkuBZHe4MMSKmny7FnPO+jJdBGQDAxwD79z69L3/5F9+W&#10;jyiDxEWAd3voclIPcqAFo3Lo1BKh/4WWjieUW3L14uFxOQM89VswToVWCdtUZ1ADWpmXW1clEVo6&#10;fIc+EVeHg6in/h4C9KNrd59AMs61qAzoAy0RGdwqY0u0yu2mC9mhzR+uIy/9Rwzz7TKJxMc+M+/Z&#10;AIB2+YF6a/WQRKwlkO7qoF46YhoSu65Tb32H9tN0bpCrPgDJOBu2yc/j4F2uMXbDXuzisH6VRcpz&#10;V9ztcWZ70Sb3kMIFfdsx35onpLr1z+UZyO3QOA/MwzZECxLRabkl0i3IB+XH33le/vQPfo12474u&#10;9ZlMGceriCthoCoVFf3G3F2RSxo5L5VXIbP4btyHd3NXmUbSByuC0iEDum3nv/IkCcR8to6DuZxL&#10;GWI+tWEDveWcVDMFTMyD5w13n0CZgBmJ64KS74pP5c4eSkoDJTEcz8mX5DyOcm7L5r3V0nKCW8qj&#10;SrYKhl5Tox/0F4zj58hPdw+41IBMJ+kroGzTL6IDriS4USbJAySiAcmRBJgMaa3FIYBMbAJ3xJYI&#10;CSB58L89Y3h4iibYBtjV9fWDPPicRzEY66iDkupOgw9BXDB1q2eAddQn2+Gdtq7ZXzkb1+wf2oG2&#10;CMAOIHcZ44B2pq2Rswbr04cjI1/SVrS34J0hErSuWwf7MeW69RZf4nMr7+0bSVRFrsxDghNtTJ7v&#10;Uy3K4vu67uihfIYSSB8Sywi5aNAWvDcJi+/MesbY8j0kl1/8r0qWSxLhjg3L7O9MtH14rkIeGk2j&#10;UeZuhneJjpVMuNNBghG7Hbhm57hsIamIOAz6HmytGKZWaxEOc/o7mPzuHt1OZ1VabTXXFXnQOAy6&#10;Xg9mCHgMAOt6C6CBKdU1nekg48EisDatE/sMPlmwE8Q49h+9fFb+xl/9k3IMiMX6UzDtisU5GSty&#10;sB+gdXJ0DBAd0nH+p8NR3lcNcidisGlZGt8jDz77aOQJtmgJTFjZf6/zftmiIhDZqVWDJ0FI64Pf&#10;TQ6SbeLe96nqKMv+PlUd655hl1xiUMmQeT5NfXQ2n8mqvZ73V6atzCPboBJEflbCyrrqm6CAUDjI&#10;xMPqQr3D4TM0Gq0OOkU1ysO7WwTtcZAI95M36jUEi5Ye7jOaHxqPba21Qa3HwTtoIwwgJG7dcoDG&#10;pOPdmnT7Qx0qEc49Jgp5LRCwRuzrdjzkCFKp4G9rwu4Xj3Luo1E2DnbobwATsHZdfIG2qrNh5Qwp&#10;idBcrpOlSxgCfZrmPaNiBJGYxvq+SxsuHVxvJvG/4KFVQxKRganGaI+98gzN3wiX+hh89dEloIaW&#10;684PSITgasjsR1eLIA1vn5yidR4FifBTAiGYXgDEfj65oSw6BY48BlwA7cR/grJnVfguk1YSfQaM&#10;U2EgLAlPxHugDieQIANiVXElYmuqlhRIiD4gFcirUWsduacsR+N6WEF0dpRg6IQpIRA0JVC2YxUu&#10;XOuGocIlEi7puHQw8zAu8q2S21Ktr59uJ310PQurgZYdLTMvH52ENUWrhdc9+0MScW8o8SPA2lgT&#10;C51O6QPqaYRLd3sYd8JAU5IC/UVmOkdCFo4lMVz307y0UmhdWQwgBdxj/SQQkjP9YzxTY9D3uO5a&#10;WLPONquygpCOBkZvNCS2yzTdWA5bz3vl9ASyQP+sV5690i0znjc2xYK8xhNIztWyLCWXXJ9N3aop&#10;eVVQQ1QaxjaBOPBbsjLo1cvDB8fhtxIhvynHuGcobuRcqx07qQxw5XkXWhckD1ppjd4qCYhIr+6c&#10;4rvH7Us0TEGukT3KN+e3IKCsEUQ6sUsOmcEzg/4k8ghZuE8ezEuJvOQhQY7vyD2tERWJyEiYypyU&#10;Hc3YbaUcIA9lA+CjLHHpWlmRhMWkMyB5ck3yUPl4hWIW+akhKwM9pv5ReXD3mLpvLaTIpxFKorKr&#10;Dx6koyVKKRhhlEj9J4JEIO/S3J7ab2jAYg5kQ0CLOAaAWCq4YkR1LAEy1i2PfHd7Z0ZRVov23nTC&#10;dGk91vnJL/NNrb/SyPPsI/9HxkXdlL+V7LZe6QMiJsQOCO6znbUAKPNW4NnV8SXXBfBc0vC0zAqf&#10;gjzwHutiSod/ZaT5Zb19T2CJn76Ta5U1psKbSmG2rStSEWchUT4dYyN4IOWSQEgwVJ6DRNB2QVD4&#10;bYq+MtnX5KvVxEiVYZXwuwQDzJOAVUpxKMiUZSfJQLK53MlgQ6PdQxpM1TKH3+swOn8H4eC3z7nt&#10;0ZgMcZBJXLMzeZYBEGGRYbDGl+j0lkzOU/5Hc+Z/SYIkYvcAENfs5tpaHU1xeVKONjflgIrWmlo9&#10;qDCDa7Y4C49+B7CWBPc639/co2UsYoJExzA4bWAbPTvABsoBXx3LK3t20LueliQiOyIakedj7ct8&#10;aDSv+3xlmXBCSCLcXRDMlYHg+2JCbzv7w46P5PdINrxJhmcZTdV9OVE/TDkwOhCIaVgcfFd2vN7F&#10;+nGkWS3LkYPP71n+bAPrZPkte2g4tEP1KWHQD8H/nQhtBrkWFyeGQsvlCU8ijHC5+7thdTCojqZb&#10;HcQ8jEizqw60CjGXIyQIOnLpoWwyyImDtxIuLsGEd7mCs9PmWaPsIbSNRrk96ng61TK1j0CGFCwn&#10;gCkCfjEMP4ghwlpTtcdMG75Z4uA6uRq6ERrnk91YsjAugSRC0BPM3GXhrgSdIw1+5Hq+QCiIC5hP&#10;AW/Xrx/duNsCEIQYuLTw+evL4rkUb54chx+APgCSDvMUYNXY1eB1hjQf/S8E0Gf3h3GfOy0EY5cf&#10;BG+PztbR02s+59KJa/CSh7/yB98vf/qHP+DZVVgitKZYH2NgGDFTAiFJqiJPRnAs6i2BMi8B3CWW&#10;T19eBJG45beOjgak0r/gAYRJ4uQuBknEc+t7uw7idHFiYK4O5UqnzspZs7JEhIkfkmH9KkdNLQWW&#10;1Z0bHpSVzq3unKlHmSRmEjZJxvc/vy5//IvPytMrymSgqlUTgtMvt/RZxO3YEqcqtLeWCJ0r9Y1w&#10;eWM92ilzyh0kg2vmax206Gw82AuwNh7IAvCfjAHjwQGyplnmC8B/1i0rd1hARo3V0Gm5fbUfzrnH&#10;60n57JMnEYdiOoW4kjxpdDSRSBifZC+W0jqezzFi3I3bYQkzcqqkZDpyDrjsIJgYUrpefvC9TyB1&#10;J7xP0Dc65E7szDhcLGJbaWcbUMrdF4ar9tCsyjE6LXHMZ2SiZ2eo7TtPlT/OHzXisB4oH5BNuTPM&#10;/ASJnNuV4/RBKAE8Rx5uzay2RAp2AonyL0CHPNxlFlGFuabpXkukwBj5hcVBuVnJkZSH/pfv9N2W&#10;YQuOlEf5WpEIz1b49KMvy/Onr6I8AlruSjMP71d+Umfkotqxcivk7lZ+BsBzT7Umr8wMQoGsi0/k&#10;YBAHcKcKFf2hjK2DS5KIXOqgXrzjfZ6+AzBUhiLzK5l7cnSDonLNs4J7tn+FCZWc9XfuipHsJQDb&#10;Bm5NtY0HKMLrGUpr/Ja8UW/a1LbyXsFXWa4mXyXLLZnwvyQRiQ9+r6wTyveqXSpyFT4dkostRnj4&#10;WO5yIc9oY6MJ+11rUeYlccx2oB9IQVKsE/eGzwzvcax5/X0/UBaez/fR5yau7cjG0qKgpSG3eKYV&#10;Ypv4va9/BJ3kd5ctYunDTgsykOajiONNJzZbnuJJPjA9o4PFsoUvhQz0B8dxvT88ZKIebZc5HAQw&#10;9smciTuHbIwjFoWF1iKRTpaTOK+j3Zmh/Q4BG8GUidyfASyyTDuRxiHlOk4OjrhOpQXlGAgx4fzP&#10;Ae9v/8vGSS3fwZHLFAJ3RTCqiSyLVmPXu9cO07zmwA9LhO/meVO+Y5v8Hr8tjykHd6a83/eYPiQQ&#10;mU81mOxgAd1BRN0dcNvn0/yW5Y+Btk3v3h/5aW1J8qBFQgEg4Ov3ESQCwSWh8GChPB9A4eVk995d&#10;vkO8DhRQ+la43CFrl1Q1w0/FWB9OJIVgHDjU6YY3uoGwUity10VurbI9fcd8scx99nu7tLVbwhDG&#10;wx4aIWMAAS+JaDcP0FTSHO269nomgPdi219PJ7cBQKPpG/BZqK26zRMS4bkNEd2R/wQ+fSPcguhy&#10;huDnur7aussJEgjP2Xj95AzC0CmPr9fl64/uys++/6r84KvH4Uj42atz7tc3IR0NPXRLEiGwVssD&#10;Aq9LABIKSYJLGOarhi7gHS8MMS2hmQWRcD3ed8fSx/26/MO/85fKn/+t3w4w1aHT4FkSCXecvH5+&#10;lO8GdKtgV/oJaEHwyOzYAkpe/8Ef/aT8wW99Q/0o4+ggSIS+FxIV66oTp+W1DhKHJw+OKFsrrDAu&#10;DxncScITga0AaEmOdXOJxXNC9KWQQLjNU3KldeQOYnBy1Ipw4R5iFkewn0+2/bIPQVqW/+jv/nb5&#10;t//Vn5dvXp2U+5NueQEJenjSh9j0wypkBFDrY/94uqixNs6X+js0y7k+FVunSy0YEsAIa04ZPfrd&#10;oFVGv5RArJeAPO8dQzAn9NGaMTDkuhEu2223iXYBtQYAD5g3DsrVxaY8eXIdWzeX6xEypsVzvYiK&#10;2R94tDdjktTr7EMAmkE6Hj+4JB9kGQR4DIkwjolBqHQydtwerqbhM9Fto/XtuayCgsS7Rox1U7t+&#10;AJFwbhksbof5sEPZ2qXfR2mqCdQ8B+hLInKOSroNYw0wCFhbEuCn69uxxVAQCwVpP+alc05FS8Up&#10;HOokA8xRIxamxizB9xlkD7JCJU+/gFCU+C/8y5zTpHeO3czbikSkxdK5XRGIJB9H67OymB2F1cRr&#10;CZjN4nkefU9JRZZYtvdkgvuUgcq3kN0pB/8iElHJu0rmqZglkVCGSSIEUYmXZCK1+gBqrkksqv/E&#10;j1TqzFdisLXEUB4VKNtkMjqMXRyCcMryXPINMOd+5XAls6MN+QwZzPest+1C/bxmf2mNB6+CZHhv&#10;1ME6SxyU5RCfUAotdxKJSt6bKmzxM5TEwKpsj3dtQIrdiXsuK2vlyDwMbCWh8JnEgswnnqcsFZHw&#10;elgwwEt9Ktyx03RsvHu/92WbJU4ljkgkd8ajIwYpoL91nExCMM6lC8hExo3IZYxqiaPqNNmT/g8S&#10;kYycZWjRxXbZI60U4+kGcnASyxkNUjQeA9aliwaTY770BNF0vhxPFoARhRS0aSxJyA7l6vYPyx75&#10;G47bs9OtlB0v2OukEh65lOW904sd63bTHFC+MxrLcvKsjZuD8f0gtVEjUW7X3DSt2fAtyhomrZg4&#10;NhzMXo9a/SGik+3AXDOzcWMCxKSzoZOsZPL/LEOmHAQ5oD9Mlifvq8rk93frZtvnq7JH1E4Gp0wz&#10;B73su2KhOdAlQGl9EPgtU7WkwUBHYJn8LQnwWrWjQyewRoP+OtB0CZmAVPT7aG30U0w4We1Bl36k&#10;LRA2Wiauzi5D41ILc+lDAiJZsRwKKuNwaL71xEMj9Lkson9FCmGEVm2nDIdt2l/SkpqcznFHEIgR&#10;wnzcg3Rwj2vZgrmOh1okIjbEss73TAK2mr9gKMDqWKkGazwCz43Qac8ATVoN/F+A1ST++HpZfvzN&#10;8/Ltpw8A+06A4OevL8rb55vy9H4ZDoaPH6zebb2UKLhVcj7aD3D2u8TFdXZ/BwjHMkBqz2r11Qmg&#10;vtedGJKIz99chW+C21PvLiexVVWA1knUIFrGUwjn0Uv+J/8PfRe+8/nD8gXP//Hvfrf8xg89O0Ky&#10;tF/0W5hBtLQmhK8GROfV41PapgN4j8rtxRzCsqJOyyAUj+8Oo5zWyfazbPl7EkRMEiEBs/20ymgV&#10;+PbzG8o9IZ95+fmvfVxePjsNR08DcblN1OWg3/j+k/KL7z4p9/pGrJvlwVGnPIAMGC/D/tO3Q+uF&#10;7aLvg2GvLyEoEocL6m46NUES7cdwtKQdF/TvOQRIgqYFZCnRI+8pfTyCWE4hIp6rMSIZ5bLR2AH8&#10;a0EkBHfjOswgp/o19AZoX/zX9NAuCEOzlfd3t4d4GXXSgFE+4y4lx6tWM3cSSX7d7qlDcLdDu631&#10;8dlNS4VB1iARnsPRdJdSN2NGSI4lyobU1gI3mRilMONFOOckE1onPANDy4Bmac3hEgGP0NZkrvOz&#10;81XyIGmoiIRbvy9Or/kcFk/O1BrooVdGMKyOqY7D8RrKccAxtFNlij5NSR4qa4aEQqtE+GWQPvTd&#10;kERo5lcuSgh++uOfl68+/SaiTmoSd4umvlCxFm9+u4bSdmfX1ioieCEblQ1JHFR2BOtKVgq8Ka/f&#10;y8LqXhLPp9L03vIgGKbFQLmmTBxSB+WR8lAl0XomKfC93u9ntfulul4tV/u9kvuWpcKYLF8l2xOE&#10;3ylxlnVbfuvn87mTJp+rcMYw2OGYKKZ+QCJMH9Y7ZX7m996CsJX/3FtZYz4kJG7VtO4uR+RBYi7n&#10;GTgssdP8q2WJsC7wW8Jg7JAW7dryN89GdNFtG6UTvvVh/CjvXXqjbyHC28LwQKRtYVyyqHwg/Mwl&#10;DivMgzA67wnTCwW0IkkmbAAGPURCIhKV85r3k9wqKutttkfhnRzRKmNgClK1cDTKwBqSEhoB0mA+&#10;+zUtElpImJS9JR0+KvM5Qv3xp+Xx/edl1D+ORqtYqSktLFWSwQl0lt9OycHwPuRn1l2mmvuK3ToJ&#10;eaJRB+4iYaJUa2I2Yg6YZIkOoGrgSR6sh4MmWDu/qwH4nkgkCXhHIkzx7P8mbf+zcysyVAVVaeqk&#10;yICMyeQ7SGoslvFDElFZJCxLWGIkEQiGygtcYeDSgts/g1Vy3eR3tSKTBEKzaySfg3BIIHx3DD7e&#10;qdPrZLQuz5+9Lr/7i98CADchOA8OjObnUoi7eBhPsaZmHyGsm5KK9K/QUXO9miGUAYjVaLuNTmGL&#10;cO23IAx7sWWvh1BfGjOgvxtm+QA6gEMnRE3qnhOhdqxZv9KotQwIhgLhm2cn5fGNJvlx+CGELwIk&#10;wmPD9VfQb8FlDJ0lBX63EepHYAAnozxqJXAXhNtBXfc2fwF7ClBLCCQYJr/HrpDRQbxX8NUi8dHz&#10;s/LJy4u4psOnAO31xdhttTuxU8L8rYOneRo4y3Mv3LaqX4TkQuKkhUUS4bOSFJdKLK87M3TS1EHT&#10;crvd07bS2mGZfOb+clE+fnFJHgaV4hl+v3pyFpaJO75rQbFc5mu5JD6+J+pHu2qJeAJBkEz84W9/&#10;Xf53f//3y5dvL+L+KBvvFdD10XAJya2l+kE8vRqXp5eU00PSVo3y7DrjWIRvC8/pkyEpsx7xDv47&#10;XR6Ua8/+OKyXk3ke+hWnj5J/n74ZDRk3c7eA6hlvCOodSMNemUEmRzO0f657rsbSfqJ+LYiB8Udc&#10;dpCgak2YTvtlCInoQFTrrb04/lsy2+c+7+k0AXXG8dFyynshoeslJBr5tb/PPS7PpRViBGHwqG2P&#10;2Z6MpghY555OnruAmITaU2x3aU8J5YqxAcEbI+AblGnkkvAe+SFTDgD8rmXolhUK1mphACu0Q1Kn&#10;iUIFGfAwPE+5nbut8t2cFtRz2VZrhNu/DZVtyGsJg5EnXfqVRJiX17VuhOaMnKjA0qUIAcL8IgWx&#10;sI4pF4I8IDe8JrkYuosLxc/fJ4dnECfKxHWJhEsmWku0hLzf6eW5HElUNP1XslNwTxmZQF6BpnIv&#10;ra8VOHtPlimsJTynspdr996j0kP5rYvlEiS5riz1vvBh4P9QrMjLe6y3bahsS6ttvj9DaXvNlLI4&#10;gzEJnpl3Eoj8/0P5XoF/Xlf+JwGwPoktWmYEfK397s5w/Php3tWzlDUwJvOJem4xSPBvosiG1SKw&#10;ze9gLPmZt34mrfqktMFQ28xIodW22FzKT0zKeE3iHuOEZOCxpkop7/S3sS20tot94RNDPVSsVzN3&#10;dN3T1/ShZ65bMUFeS4TLDpICz9FIIkBF+Axg5rqkISJKBuiSOQ0tOciT0fSQ9Yx9T/w8f0ckfMbT&#10;PysC4R7p2N5EZ+ZBWVS2LRO3g20Uwcb3cG1f85MEZISGAFmArHR6eea7VpR+38AldnY2ZJRVqwrl&#10;04rh89WaWXySchDYGXRwMDm/00GavczHTuW3nTgerJlsXKNxHVCak94PSr/nwHN9TNOfky20fE12&#10;TPCceA7KHLQ50N4Ptv+/yXeQgrTQLqEtaP5jcna7Y4SP7BMWaOIdRp2UKVo2B5tlr7acSjIsY2oT&#10;Egg0tPGUthsgaJzALnVk9LxKy6iON5ZExBHFCirSaLSI7V7pNJr9Z4wPLTXTqbEkVgAi4GUAnrmW&#10;oxaCdUp5JYVD3ukZLQzYuoLaCbUfaYIg1+u97frzBM1+Qh5cW5CM/rcYNgD3eZjlPUranRVq1JrN&#10;JRAuV3jIk8AlkAtqaqkGZBLsBSfjQ7x8uCqvHun7cBgAq4PjQ8DT3RVq6zpB+g6JhPEWBOSXD4/K&#10;m6cGdxrFTg53NKx5twCoZcHTKl8+XEeScBiPQbO8uwvUxL1mkCb9A9TgBUmXA1wmkGjo5OhuCXeY&#10;GHrb5QyJRBAjQNjzQARxLRZaIQT2i8Nhub+ALEAGtJ7oq+COCImE5RbwA5DPJvGMScvI3cUcsNfZ&#10;0XeQx9Wy3JzPypcf35ePIBevHm94zuBUI0jPeWw3lbRo3dE51fL7LpcVDJz16995Um4gOO7+sK0m&#10;tKnvTFKV911CBB566Bkk4GQOMTiF3NEX7pjR78IInC6p2K5xmuqpuziaZTbcKScQiYtjD+3aL4fz&#10;/eK5H/bnoLdX5tNGLPksZx6jDrlYkFa1smYcLGk7iUQHYtFsA/KMGUNnu9NH/whjOjjetES4E8gg&#10;UsvVhPsYd/pPMO6GXOs09sugXS+Hs0lYECS+Hrw1HKHcMDe6XcZtqxHjXGJh3AT9u0wSb0/rnE3c&#10;JQIhmw/Kn/yl3yx/+Fs/gYRBoGZd7iM/CIxHjzea5i0IuuVzG3yKuSIpWM/XzKsxz6yLsVgmRp11&#10;SVHNfl8rY87bsBwwz/2M38gEk8HjJCFaAfSR6KJF9rsQDf3OtkAnGQhnPC0P5CvYa9nIlARCmVZZ&#10;JQTd1eIE4oI897eEhvwrghDxHMg3ImOirBg/JsprPvwf/h0Biml98LP6LWFQXlYHYqWTn/X1P5Sf&#10;GnXS+ZRrrvNr9Qi/K5JB92IJh3qcb+6QI0fURzlnPbMeEhGTS7n6oQwGHggphlTEwlgbgr0AXsls&#10;SYRYYxRMcUQFlDaifd9ZkuOaZZfUJNmIKJqxpNAr7SZ4q4U/nn9PIkL5/YBEiG9peWYMQBYy5pBj&#10;Q3zUyk/beo38q+WLLJ99DKaCe03aTiJwur4sv/jJ7zCGT3KLL8mD0Gy7xBXJB/1DO7f5bdAxLREt&#10;nm9BeCQR2QZb4kGbSEovNpdhGdvpdubcQKEj6fA2hwiMGNRrwN3v7p6g4hIC/pds6JtQLQHkLguY&#10;bWcahyr5vI0xGG4oXJIA89Y3IrZu9vifTtICIaGYL87C6uC5G92OsSOMUeGWQcC7s4p3apFo8Z8E&#10;Qj8J85G4dPsrQGdJxWj82JZqYCo7Y0sitDQEcRBMaSjusR5x37bRI3FPtZ9YMpKOLjkAnGRq9U40&#10;AToIhJ+uP0m+tiCtOcxJFb4HJCdZsncnoslJbaoGpCkH3btkR0VKFppLGA5K35GTTCCvHLDCavAB&#10;kdAK4iTUAuEg1MPZd6YlwjKkNaHT6ZfN5qwcH9NHCCCtBUkiFEhJHjSpaonwXZUDpdvR/JTAdDqT&#10;iBOSa4wMOoSS5EQh20cg9rqZ9tXE6gpfhCECyme1TEynk1hT9jAkTb5qa5qOxyO0JkiEW+mWaIXu&#10;959CIDxs6+xwEMDvur7+Cyb9Iaaj3LbpmroWA4FP3wPvV+PW8VBSoXe/4aB1lJQYfPz8LJwoJQ+S&#10;Brdh+imp0OnyCu1Vp0e3Mj6HdJinYKzGvJxCIABlrQySBQnEGe9/8+QQMJ1GcjeHv7/z2V288+nd&#10;IkD4o2cek30a2zqtiz4Sav06S/7WTz8tX3/2ICwSEZBpZpyEWvh4aMHwXq0JRzO3lLr7AyKg9YCy&#10;um3U5OmhkggJivXW3O+nlgjbRPJldEwdK3WoNNaGyxkujWiZEdglAkEoIDjWUQIiuFsGSZHbNw1m&#10;9RSi8EzHVdrYnRMuoUhmvvroJtpaa4PhsW/O3PXSDadXz+hIC8uI/9wuahjyDPylRcJ6x5kfsz3a&#10;uA6p4t4TQH6yE0RGC1Sc5AqJM+y20TCPIA9HkJUppMLljDl90YeU9WmDTm8f+aIDb46tCd9XjC9D&#10;Wfd6df6vBXkYDCHovUYQiwB+yMPZ4YIxB6kd9ssYcqwDsOddGANH5+AOyVM4M+3FfIw4DwjXDMSk&#10;9aPFO91do+/NA8bchvzcFSPwaUFB64OstHifVo1ez/klOUH+MA91wpRA6Eze24Kxp2oai8Vr1U4M&#10;d57FMgTzNPwkkAdaAgQN537Gj+Ae5rkHM436xkwAiAVzwRJZESdAQkDe7eh4JzfMG6KBJp8WVv2k&#10;BDgtI4JY3p8EBPkRSxrMa0Gez3C03rM8gpgEw3vV9gXH7TIw76+SpEITfGw3NCHP1JJbPkMdPeLa&#10;djAv4yHkWj6fYEueosp1ZOST+2dlAfHSH6HyzcjTLLMOOpB70JnHw+vvlTF1eJ52qawLIYvBA4mD&#10;JMKUiqj/Ka9tG2XdFh+2uCKG+JzWBK0phpFu1JTJ5C15+IBIpC9EYktiQcp/87u9flGurp6GIuby&#10;dVpzEyvyffYv9wcR6NPe9CfJtjMi6T/4W/+4/M//0/9Sfvr9n8VWT9vGT/vHZ31PRSIMONYk3wbP&#10;Nyi7ZERC53tUTpPc8T/Paw2zn3f6fU/hzIbSPKIPg6Af5KE+4xONdbBhkM+5biUYyDzTgjR49oFn&#10;XUgKXJ4wGIkgn9aCw1JrzPiezpGVFWMy3sS7wrRDY0znvI/3a3XI5RNA/GBaxpNLnp0EKWn3PF2U&#10;vAEsiYq+FQK9XrcSldzaM6BcCPq7t+/IiFYQO9vPIBKRLIspiVP+D1hvd6PkPQnCyTArALejHFQ8&#10;A0mJra0SKAanZCE1fZkaHeMAjUFq8rqaek7WsFzERPHebPfM1/yr62l98J0SLP1D8j0SBYSVOyaC&#10;0ash7NEGDv4kETm4JB7kTR6+2+tOcrWTNtrIcn5Y1ssNoO0ARlCgUWkKrbQOhZH7zDMaaFpW9vWl&#10;4P09TynU3IqgnE11PnLwOxCt8y6Cz/Vq+qzDQEWzMg6EpKXpNl8IhCTGg8NGQ/1NdtEIG0zsFuXy&#10;MC/XhzXr1tMagZAd9WvcA8FA4Avcmv11qBRAjGKY8RPyECfX4DXnu0whEbg9BXRXfb4vw6R/BmC+&#10;fbiJgFCfP4ed/+Cj8unT87h2iKb68eNTQJHnb9D6r1fl5d1hEAzDKAvUz+6PU5OftgDWdGZUYzfy&#10;4sfPTwC6NkTDCI+arAH5I508F+XrT69ix4WWiM9eXZZ/8rd+v/zyp1+UO/J2F4XWA5POi3/wi2/L&#10;t5/dB2kRvAVNQ04fzuppYbjQaXNBXQD3c8pwc1zePjkvnr3hkeeHc98riUjHTq0qWipsD2NXGJBJ&#10;IiSpMB/vtz4u+WjV2AQ5a0V72ZbeJ7EwBLfLLQK9FhHfEVYXHSAhBecA/5WWEwD81f2yvDA2hxaL&#10;tfmhER62i6eJamFZcs+KdEU5wiKyGsTSSgT74n6XcvQD0bpwuNiDtGlJ8gj07GdJhA6h5yeDyFcL&#10;hffPaaNuDxAeQBqmyKkBhGA+DMuCpEAgX8x7ZWowKuqpdcLdF0PIxRKAb7b1zTooRxCHkeOS8fvJ&#10;04f0/6h0alounCcShV2IxqwMIMEuQ7hsN+EdexBhrQgRHRYwnU2WaPyAWjP9HzZrQ5fr6GpU0rRO&#10;eE6M4NVqtdCE0XL395m3zhlJRFol/D4ajuPd+hjFro/tsd1xtD6pKld8Gi7beR3gDaHRqS/mJ/OR&#10;FM6NyAIBIGWV6/0pl9ROcxeH7+HzHYlQrihTlCdbWafMUK4g/1N7l6jwfV+t3/wkFkkuBPj1zK2/&#10;6yQUlCOtFso9835PJNJikJYMQa3O++qUqQe49yEGLeRf58DzeDyaHBK4T1/x3+PLB+Xm5IJrBtOC&#10;yCC/4jhs2kwCo5V0Pp5Rb/PW0mKgKMuwR99q4fBQw6yH9Uq/MmWo/gzgk0qxy/qBKyqVllvZr+y0&#10;jbTEpDz3WUmDVoFcNgeE+a6C7PPubtQasWecpiATYoFtkfI/8kcZF8cWi0uI0Ekoqb7Hvsx7Tanc&#10;iiORfLcrBLShbTsdLsof/PKvlH/2T/+z8vDBU67b1/TJdjnHZ02WV//CDng+G63LqLvgefOBdBld&#10;dD93BFoHrUMSUwminzsJ6FmYKASZhTmGCgiq+kYY26HS9DtkPp6ecA8CfaJTZDt2U7iV00GwA3AJ&#10;/JKIenPOPaexg0OSIJGQhKjF69eQICnA834K12wxeceXvHfCe46ChPhfo507NkbTNURhkSBu+WBw&#10;lbVDx87D4wflz/7aPy4/+uHvoQ2v4h4HQFgj6KgkExIIzUEViTAJ0nRmxMSQTNgmArkDO4E5ykq5&#10;F4srtBGJlvnwrGV38MdkdBI4CKqB4KfPpkOKg849ui6PaIJz0pqvBMPDa9xi+Y54bEmEFpc4kjwm&#10;rALAkzQlEHnmv9E7tSSkI5TvklBQJvJPAsTkYFJVa5gOIB21JiP3YieJcFB2YJVhkox1QT3HM0lO&#10;jJWhBSTC9dbIB8Hmf+slfcR7jGMhg+92dbKs0fe8D8HqyZu7aAv7THTfEcs9UdYdyrAbpMGtcloh&#10;FlMDWe2GP8RmYzCaQwSnBGM/zi6Yjo0WmGcoGMxHZ0rXwXU4nPAp0GrqjvV/NGF9GyQAT28Pyyu3&#10;M14sIAXH5ZMnZ+WzZxfl69c35RXa92Z7EqYEQp8ID5D69MVlPK9WHwB8vQi/CZO7AAw7/ZT/jRip&#10;n0WcB7FuAK6z8vGLdfni7Um5OmkGmXhyNy1ffnxZPnlxGtaBS7T8H3/5tHz75jbebSTJt4+Oypdv&#10;PTTrJEjCZy8vw6fC+7WuCLwfP98E0ZAYffT0ory5vyg/++bjIBEv708B7jPqzXs3k7AwaE3QEmHM&#10;im8/uY96P4E0aG2xTpIDYzpoqZEcPeWZbz5+EFtEJSu2oQG33LIqIfni7U34O4TPw8RzIXKLp8sS&#10;1vv+bBhk4uH5KPwdXj1YBIEw5oN+EaYIc33YjZ0cJ0fdCOwUzp2Xq7CI2K4u6VSnst7fuI1VgrCb&#10;7UueOrhqHXFnis6pkisdPMMiNaVctOkYgjFiHGldmM9G5bNP35TzzRriMkQbhaBCMKbeQ1+6c8Ok&#10;Q6UkYjodBuBP+xCVUbdcLFGiIArdOtp/g7HdQR41nFP7EAeVJTSyEfO67bkYfZJLjTw/XoRfQp25&#10;0ub+QRcAhAx4Ds2wC3GbG3HSJQStf84pfcKUIZISQHdLIPytZdBIru6Q8v11CI3zyGVIgVhS4P/u&#10;9HBuSTTCeRJ50w1LKgAm0eAdWhxjmRJ5oDbu/PYUXZWBtuG0JRxcM2iSead8SIBXrmQkXuuvzFYh&#10;AHxIk/GSd1sfwdIdHpST75IITd9aI9Rcu40uRPu29ND+IyyzMgo5GI7rQUzSv0vLgcswEqE2/3Uo&#10;V4v/WpSnp8+H4cNpmy7fW5SjzX/r0bzMu2AW99SRR3lWD+1km5KMeVMpX8Zu8HDBBm1xf3VTvv38&#10;S/pI0ExLUjpBSigkDFqujb+hlVrLq/J4qxAid4N02E6UOYgF7STQCspJIpJABKkAq1RaVVaTSPC5&#10;JRFijRbbIFO8Q+D2fdPJWbm/exEHmlWO8UH4KEPlM+HzWsYlEDpSKpdtf5NyfjiYRd7Rb+SfuJa4&#10;VGFTEA/ykUhUBMqQ5Absehdrg/bQ/6RaqtK/Yud96Gkq7nfBawuyWiPC9K9Jgwbw0+WM2DXB/S5N&#10;dAD1kaQCYF+ub7bP0gB1gUVQcfmCwemSRHvG81SaJCAfrm8B5XPypsH5r9VexJkdfvo+r+lLoeVD&#10;8hDLIZ0pA/aYxs2ImTpLZoPTSXSalojLy6e828aislzPpYmtxYHOzEEgobHegq0dkfdYriQNAKqs&#10;t+W1ZGzmNxqeoGVrveEZ6pwkoiINSQry3e+TnVT9HwPPQULyhLwE4JzMhpCtzIbV+pqWCAlB3oMA&#10;iEHLxGACyOgNtBUWgxjI3uOzCiAHjM8pYPJZB2BoJNxr3fw0qE0IkiAgEg1PR4So8Q5NfZ5trx+E&#10;SxndnvEcJmU8HjPJJCMZpMqombaThKFuWGy0uDoCt47wVGjpvOnEjPgQDdcyuQfC4J59T+tcIahP&#10;TiA1290Zt7cAxfmynG3Qpq8Pg0S4V78D6ZiPPLRJ03aCiNYHj5jW6VEiofbuDgl3ImglEETVxtXA&#10;1cQlB3/+1383iMInzy8A1DX3TmOboP4BAuwngLj5qLFrvn/z/DTCQgteauNGjXz4YF3ubuYRt+Fy&#10;0+U+d2LUy/O7SaSXkIengOBnL45jScMzJt48hHhQBv0H3lCup4L67aJ8/7MHEWHyC96rJcClCZda&#10;3GLqMonbTHVmNP6D8R4eXy7L3/mT3y6//Ok35cXtSTmDCNyg0WtZkBQ8vz8J4vPm6WnU5/NXV2FZ&#10;2QCw3vMkrChHEJzD8uYxAoprX7y+Lv/1P//75Q9+/lX57Pl5LIlIJAya5XKIfhImiZTLIm+fbsJS&#10;4e6V5/eL8s0nN+U7n93EqaUSo1jqoAxXR/0gJQan0n9EnwcJxDH9tTk2rLfbRTsRY0Irx+mGdjwx&#10;BHknwphfnLRjuWI13Y02fv4QAgSxWkz2gwi5U8SDvPQT0UFzyrgYMkYkBvN5j+QBa8eMp6OIO6Lz&#10;rk6TI60Sy2HEhhiMGkEixpCAVsulAy0/vTLr18oJ/y8hCWPGZqeZlgMdINfrZTk+Ualp8nwrdnRI&#10;IiLGyWAASfdsCEm5cgSAEdACzHaD+OtwuTAmCiTCOTHsj5EH7vSYcj8g2Ufm6txchwgw79zNJKmI&#10;vMyH+axPQL+tX5PzKkmHCoZbsI3XspiuaL9rypWRfvfIL44gD1KCpl6DwHOvsXpcBlU2SSI8NydP&#10;oYQkADzKP+d5Ag4kg3v9LSApM/xfEuIOhPXqfAvAKEJbORfyBtDWsVNCcbm5jPX00TYwloqLAKls&#10;it8QHh0/JToGbwoSsd8uTfLyCPMWn1okFv1JEIsmqVfrlC6pwTM17+E522jfqLvIoCpZFuumg2o4&#10;ePL7hHd/8vpjFJI58pD/IkZHl3IB+gC9BKJadkil1Pop29O6q89K+qJkOwQZCxBWPg8SdPUrCIsE&#10;/SiOfrCUIYlIa0IqmbF0Hgqw703Soe9iWoFok3Ci74d/RWXhkLD0wEtjRBiQyneHk6n5+h2CYP8m&#10;jiiXKf+WwFV9lZYjySf3kq/lzYPRdJ5N638q3eTLvY4VycSODh8VmMYaPI2XWroew6mZ6xuho6W+&#10;EVoqBHVJRGzDhBwM0Mybba7tDQGQ9F0IR01AdjK7CIdI85BImPd8cQkROGXgPCiDviFH0QTc/qlV&#10;w1gQLUAKoqLDZcSZkHhAbrzW7c6YpMsYyDqZuNbkUeQetmJH9XuQmtFh1Cl3NbwnEaZYpwqiIMDa&#10;qJniniAX2ZmybAezg8qBZ0dYTte0qgNdtKpU62bvCUOmX72WHSXLHg8XaGCbWFYQvBP4BXEZuMsQ&#10;LiHQmdQvykiKY9iZSOHMFFaF/dAUjAipSc6Jonky1kG59/1A0ezoJ+9hAr13lMwlCq8rYHyfdVYY&#10;aKV4+/qTKI8pTHS+m/8UOGpZoSVtGXtaTwzMMyyz+YqxgVCLtWLa2XdBdPqDMcLdswXGoY3peKnl&#10;wVQ72GUMdMqrl08QzDp7NmNNOoICzbrhCDfsHUAQuH/cDN8IScSgvRMgr3nbdXEJhOGRBZbcFeH6&#10;8ybM+GrZ+j6oxWtt+OFXT0Pb/9t/+pvle18+LSe84/Jkiva/DhCO5wBIj/v2DAu3Kz57chwAdwYI&#10;Pn96Uq5d6wfc1ZoFth98fRdRGe/PeuXqsAlo89/cWA2QHUD1M4jIpwCwwCqZ+PjRpnwBUfjmrQd3&#10;Ge65X17dH0bkS0mPPhMGu3rBNc+o0LdAwPZ5l0E+enQGEYFsrYfl6dU6fCSMwKlVwZgX+m9IpCo/&#10;D5dsTIuh2y4X4RNxe45AP9InIYNv/eTbF+XrN9dRFpc09AXx2Qi+9ehk6yNhEJ0meXguRjN2gGix&#10;0IKh/4iRMj0jpDpgzDoZJtttpuZp/5xDEvT50CciDgSDPOhn4lKGBMPkNk7jYuhgWZ0AarjsSyNb&#10;6gcx3QvLk1t1q1DixonwvIsxRGI25ztt4tJFjCPPzWC8SVhn0xEEYsrYz6WOxcoYEWhdEtvOAfl4&#10;1kYtDuta86lFysO8RpAPfRg8uVNfiP5AB0stHigbbbTiHvMttmwyT5grQSSYcwMdiPk06cPQlBwA&#10;5rOxYAOhcJ4w17QS9tCktdzppCx5cM65lNjpINC1RLSd48ojd42kME/rIt+1XKhgaKFApvi/REH5&#10;FVbMOnPeZQDK57Jl7L7gvRF6G3miDOi3GA/r0wD7WBIhbzXsABtkXfiB8anyk8uTKiaAFHLHIHye&#10;SXS0vqROSUpyuUJnziQ8HR2sIRRuT+0jPwT0fpd5c/eI+7SySnD2g0RoqfB4cncL9OvIdp0+yUsy&#10;cXl4Xn7vZ7/DWAN7kE+SDdfpXc/PpRzuo/6Vg2ma8JWfWoTGyBd3K1Bu8tJKq+Op8jMVRtsyFd20&#10;BiSYB+gHkG5lPnlW7RsArKxUm4+lhE4Auw6dXbBttbigfWbkVZEICYRERvnpkrBLQlvs4Zk4igLg&#10;rgV4DwPjKuBPa5DvqUAdbARrKydUCUa1xTRJgtiVKw1iU+ws5B5xyf4LxZXyi0UGMtOXwmclJ6lY&#10;69tjvI2q7lpcmAtiThgdeKnafIuKBsPiosCt30EsQ9SnoXlnMCkHdcaUcHki/BggBi47DEYX3Hdc&#10;6pCJAxmSVg06vt6exkFaNeOkQyS0MHS6a/JNf4sOedtA7rgw3sD66BKNYM13Jvhsw0RdxXskA/pT&#10;GC7V8zYEVbeEzryHZ3UQbXk+B5V3j6/+B3m2hQ2q44hsz+uaemR5NhQNQuPaOWlpSMB3PU926bak&#10;pp8Mvhxs3pdkRHOUBOtdPtuUnrnZYflf5unAzEEHYWKCOPAOyN/1Ux0j1eL1d/B7eAwz2aq8/Yyd&#10;GVuQd3JMYOGGVdVLW6uEk93liiADJu6N7Ux6TKtpSBy2662unUoqdnV06ris5LM5+A3g9eTR860m&#10;Rd1l9zBfl1t0iFTTcSubWtVsOg/Hy9gyRX+460LSMPTgIK0PrkdSF4mYDk3TyYz8jRyot/8k1qmb&#10;DbSGtn4Ui3J0vOQdOm6irSGMDXftbo04qwAwODQs8aAeAt5jnjWzn6GxugVSv4iF2ilAZCwF180F&#10;UWMpzCEV36DpG9K5CgjlUoFa9ZtHgJ+Wj2N3NUA0AFYjTRqzQSe/Zw/1B5iWa5JEwjDTWiEMNa0l&#10;4vWzkwin/fTBtNxfDMqjC/4/7ZYn58NyR9mu1+3yHOB/5vZPAFjLw6v7dfkETf6r1+fle5/elC9e&#10;ngax0FejIjyG3TZOhdq+Z2FokXCnhwd76Ufxgvv02bg+Gpbbk1Esybh84/KDBModDC5puKNlQ7sd&#10;TVrllE8tFndnsyAOt6dT8jkq58t+8dCse8iLyzmPXGKABMRpo7RTtUNFoqGFwjJJyDx5tPI90coj&#10;+dHyo/VDa4r3mwRh66IlxUBYEgd9PiQU9pdWCM/+0AJxBqFwucPlCftUS9NqmjszrjYehS6xoK+n&#10;npviUkYjLDHuOFlCalbkM+XZxbwR+b14elauzpflCKLQqHkmy7TMZxII2mizKav1vAyGHWRSMz7D&#10;SsEY09JlBM0hRMKYG8O2ESmZm5AI/X6aDXcX6WipZQNNuVPnunNXsq7VL8Nb97ueFdFjDugHhLao&#10;Na4OKWg1ARdlDMSlaTA25Jagd6AMkejziSxwF5vLDZ5P41Kiloi0RKo8qOE7352nyheJAeQCsqBy&#10;obLh3AvHa67vQDJ2eF8dEqGy4lp+KC3It/RpUCPl3cgSgT79LQSTLbCqYCLPXGod9hc8815hUe6o&#10;hSt3UwvP+/30Ps/5yCUOtVuBjfYCgCUrY2SZpEJSo9xVLlo/HSMlDRIJfR46tg/l9ffpclN++p1f&#10;YwxsYtkmAmjRFgZIcgnFevi+AOVt2VLzVtsH18AI5blaeyiIgqcylnsFXM+ICIXznRXC+xO0K8CX&#10;RNk+H5KIkL0kZalExXxHKN1nm/vAqco/Qq3e5G5Af0s6PMwxn7VdkY11nT09uFKcEfR9F3La9uW3&#10;5EN889k6ZdWh0tSuMVbMc5tv9IU4H8/42/yV9y4b2feMH+phHbQsvDttFKwMh9J3KfOqSETgA22x&#10;YwMF0whAFBx5GeTBpF9E+ggINFZCK8RxWCWqLaCj6Vnpcq3dOSz94TkDlQ5qAy5dWBdA6GcDgD/Q&#10;0ZH8fd53qclLShp1SAaFde3fo3HPLh+U1SHEgMG1OX8Ayz8KQmMZV8srJuwyzDrp6FeLraF2+GRy&#10;hGA4jko6QNyKGVEng0AkidA0I4Ew/ao1wgZxANlIsu7U7gVKT6B0K1WyWzvDZ2SO5Ef9k1QA9Nv3&#10;RCfRhuaVJipJgMn3MCGYODo0VpPFbWBO8AZCRTNjrHkxqZN12mFJRpy4MkonhiRi2jOM8VkZ6bRI&#10;OzjpNM/JtDUrpiDS/GieGSyqIhCunVbbNsPCQXs68R34els7oMYQgXS2lMFDDAYK3QvKbX57TIwB&#10;9zgBaCvKrFXC/hhBPkL48e4kEz2uTRHMBqlCgE/GsbbsHn3Xnl1XnkEo1AxDwC/GYZkwnHCrtV/m&#10;Hpi0HAIc4/LxyztAaVamfTR8tWdIgssYr54BSHxKItR23Z0hwRAIUmuel8/RsHVYrIiFyxWa5Z/f&#10;bcqT6xM0G0jC7Un4UEQ8BYBcIhJbKyESV2cjCMOmfAwRUXP+CM3b0y/dfvn66WH56MVJ+eTlcfn0&#10;6bq8up2UF9ej8uZuHiTiyfmovAR4n1zN0NSn8fkALfzhxah89PgwSIVLCFoZXM5wCUHw9bukQtDW&#10;IVNrhOdgCPBq+1oMfMZravsSCYFZC020DUTE+mileHK5imUQw3q/fnRK/hPIyqqcLXrlIeRJEnFz&#10;DOCj1es74dHmYTV5sglriEsSWh3MX98M3+XBY+b/yfPL8u0nD8P3xG2nLhFZbkmN9XBLrs9KSOLQ&#10;LtrU3RsucRj/wkPNLmjfQ9rKSJSX3GP8D0Npa22QKOpAeQdBuyWdH7cYR4A7/S15OF0PAZMOGnCn&#10;HGvFgEicGMwKMhJbZ0cufU0jdLoxSfRbcFluCglezCUUY9KkLFcAmls8IVwzY1BMa2XR3wniY5Az&#10;D9hKSwSkoS2QDuLZdgfNGkJ8UNOxWMLu+M+0WMyQQwIU7x1PwtHSA+0k0joV6w/kfPAEyAgqRXIb&#10;t8H4mjo+MxfzWIAehGddlsslYJSBow4Xx2U6WCAPAAsEeigKLnXoM8UcdKlTEqFMkTh0BoPShsR7&#10;eq6WiSQQSSQkEcoot2sOUNK0YrgVNEFSgPQ/NOiQaeQJQdD6UCktIZsoh/JXpUn5m8dciysCVsov&#10;gTtIB99V1tw9kjsq3Hq7inoodyQQQSKUaciYTJCobZJIuAujAm0B+MMTSM0/CY5yVFLwXt5b/pT1&#10;ErYkDVUZTX5PsE5s/ItIhEu4ngBdgalyOb9bbmVokpNKHnt8QVgI4r3mkfm5JTN9JryuNUBC6Hsq&#10;AoPifqCVfUtqJD2BOZm0PkiEPIG1ZXwg/nNbpkTA3Rbmm2HFfZfv0RdDS4j5+DutWG3IrXXQx8Ht&#10;tN5bFyd9l3lYPuptm4bFgr4LUui1g323nOT2xjDdbB0oBXqtBf42lHW9oU/CkAmzLqdnLwAOJ95l&#10;LFXs8jKJw159XMaLy9IC6D2Fc0fGpOmFjnFpQ/Ctt8zHHQew8v4hJOG0TGdn4Txo3AjDYO+qoTf0&#10;p/CkR94zP2cyXsdSij4Cw/GKfOgcJtZ4ehg7Nty5kQ6ImttpfCrn0kcuUZh4dmuWiaBSEhcbxrLB&#10;UB34lcVAoF8v1uXT16/Lb//aTxFiJ+FdLNt125GdGEfNUqccFK43OQCzg0353f9yUqVJiUFGpwm8&#10;mhNdXhDU9xAwnR4dzqSvljNy/UsBYvmyAx2gMVCZRLHupwYBOWgrJHjG65IArQmy5JPjczR7l3cm&#10;tAnArGMXGpFWj1gL5XnJhhFCY2moZhl8r/4Z1lEzpb9rQRI8Tl1NqEHSoqB3uKZYCYrLLK4lanlY&#10;oSVEqF6e0RKiVcLdHmplp5sT/p+VYQ9yhkbX6VKOg90gEp6lYTrZaG1CKzLYD0TCnRoSiSf3BkWC&#10;cIybkIp+rIPrWOn5C9UWTwFJR8uI0giAeEiWWq/r8S5TaKXQl0J/CaNUvnpwUj5+fB6Ol4Lotx/d&#10;xtZEYz3kjohRefXkqPz4u0/jNFDjRQjS+k28fXEecR2eP1qHmf3IOAjT3fLgpF1e3qBtXw4jSuPX&#10;EI0396ty4lZN8jUCprElqmiYvs/lCwFbzVpLhCCvBi+hUIM3ImUC8LK4VdTnPn15FiGijdeg46bL&#10;C1pbXpLP52/vyh//8kfUl3qdTct60gwLxMv7DQR0D0B322ZuD9Vy8IMvn8S7tCgYO8NPt7kK/r7X&#10;MzhcqnD5wLa1jBIJScmTa0kbADduRSCreN9UcDcuxTTIjERIHwudSPWX8NMtt1oitBho3Zlv/Rrc&#10;taF1Qj8UnUrdWqrfiW384FIfFADV+BDcH+QBImSsCa1FtzfzcsF4uDgbxM4d89enQx+Hw6m7PxYB&#10;2hKA2XQaZMCgUDoFSw6MbWKgM0Or+6z+Fi4NHS/7Ebtkyf8RbAqwnozGZYWccFzr7GjgqRHE2oPp&#10;nGsT7pNUeKCcxHg48B1NSABKAGXRsdKTaU36RuhnlPPPuZlySVl4UG9AtqeQcvNDDnGfVgIDO22W&#10;ZxHBsosyMWaeG3LenRs6FOrU2aiTByRkh/KGJYK0q5yBRKQlAuID0VBRCNN2yKp0qDQZ9fJscx1r&#10;9amFqqEqJwSXXGeXSKSS5JLsgLZdMu9TNloX74/ntEJwPWIdUL8kFcgATyLmfwnRwwfPy/3tY4A4&#10;AU6/DJdu323lJLl8YQqfBmRiWjxsS8HP8qsIWh7rnmXIJXFBOIlAKHqWi//TtJ/3m1Jh09qgCZ96&#10;bwFfAE7NXGdw5FdsbbXNKlIEcPOsddEq4hJOEoP8f9Rf0Z4ZUsEymJc7IMJ6ANEYDeZbMiLwgx8q&#10;+BCJdGqsls8F9CQQWgokJgJ/RaAkDx0tLdzXoK31bTBF5E7vD2dOyYVYaPlpX8ZDhEiPumQfWz7L&#10;VmHbu0CBvEN8cpyabAeUUpmJBzxJJmwwQBYNW4tBB8JQhb3epTKSCLd7nmyeMll0iHQL5qIs1hIH&#10;WPzipIw0L7W53ufZOs844AD1tjEFXDKBcJjcIjmabMrxyaPSG0A47EQa0PM06oIOIFQRhD7/D0ZH&#10;CdoMwDwhlM4BPG8YdMaaME6FkRMNhFWnc2PwSmI+IBGVCSkTDeREtVEcNHRCNSmcPKv5ovzGj39c&#10;/v7f/Ovl5uIU1ksH0eCu8Zl3TBDS+4lFo9sp1Nf0IYkIgsEgNu8I6MIEkag4iSPULUKk21djF+yd&#10;ZJYlB7XBnKyz7/R5TYEKkDhqe2evtPjsANASCsunVmIUOQdu+CtwTWKiliKRaKIJueSgFUJBovXH&#10;YFHJ1FOQuAyRXuIM/hgwze2yxQGC0PMCuH/fJQ0EoFYNvtfUfshTzSWsIPSl7agvhO/VguEeeJdC&#10;DA9sqGDXpj0SfB9SUnePPJpcWCRI9foeRGe39Hqeo4EmeQKgHE0Q5Hq2Gx0xw1qrpbpGLthUJ2BK&#10;JrQ0/ODrJ6E5R6ApgQnyoJXC/9xO6VZQdy08B0Tf3h+X7316V15zzZ0GnjL5XOfIu3kEp/oEIhAB&#10;lq6m4atgHl9/8qD8+Aevy2vA/KOXp3HAl06VNyet8tWLw/LielBe3Y7L24eLcrqsQxSOA+zVxCvH&#10;RJNERa1cjX8xPAhyo/Pj8wfHse1SYqEvh8sajwFJCcSvffdZicPEqK9ROF3u8BwKgdegTS8fn5bf&#10;/fk3ufPiwVFsdZWYaC0wX4FegiEZcFlCq4HESCtN5f/gThFjWaiJx9LG2eRdmS1Pbh9dl6tjlzFO&#10;4z0mt40aTvt5ELijYkhw87DOv/8bn5ePHh+XV5Tx/nwcS0Wet+GR5k/om7vrRbk4HQVBMAS4pNBk&#10;nx7Thn737BCXO9zNYbyIzdGonEB4TmlDCcmC8eAWUuNrLMbcR/1GHhs/NV7Fulyfb3jfGST7ELLs&#10;UkQHEqvPFuPXcy5GSUwkWFqjbCvPanFLpgdtSTpiOaMHEegNAoQlyRISlzJ0ujw5QV4x3nclwhDl&#10;Q8jL+dlJ7BaJSK7O+bYxTtoRD8UzNTyRWCWg0oQl9zv7zF/unUyN3qtFogspEQgy1sMxMtddD8qD&#10;WGqkbJL7JvPNWBI6cUoU9Ieot1HMSPvIsmpbojtCPMZfBUAn6nQKVG6pkAhkeZ8kYTzKkzf1NVPG&#10;BeCGTDMOgm0g6CgbE+yCMHCfddFanECNHPPaVjYKgNV5HrPJuvzkhz8vf+mXfxKKULWjLKJsblM9&#10;gDIjYlaEQYIjgL9bjuC6MjdSJYdRHJXXqTyCIWCTx4lHOSiv5fpwk0GCtf9ZfkEdEOXZihylXN/W&#10;nX7ynX53Z4OHVxn8KgJuUa9cvvHAt0tk3km0n8vetk0evS2ZPi8//7VfxGcoi/E/wL/1v7PM2ebK&#10;VYmT9cj62i6elOzJnbZjB4VaUiGRUOnVGpEBuyQP9B2f3bZuBBIJSY4HwvkpvllX29bPbR9RXl0F&#10;jJTs+4IUxaf1gnjJclx7kfGEwyAvcSlDvwWtEeEDAXmIWAxUJj65J07y5H/jRfSMYAhQmEaLVRnN&#10;T8pkcQ0RWJZ2/4jBO40TOVdHV2U825QuYK/TpgdxHW8elu7oEEJAZzOB+qNl2avB8joUujMpkzmk&#10;BBJi45mHvwfjFWXsxefl7fOyPLyKe/oMcvPJ3QxUUpNbLXeXxM4Sym3SyVOrRuWw6VkeEXmTBkx/&#10;Cr2b++H4dHa8RoDoGwHgAr6CpCBfmRxjIMmk6Xgb3OUV3/1uEEaHd2Ggs2jwHHht2pyySQaYxFoG&#10;DCyj2dHlAIFcnwgHd4v8JFI6Wsr0Yw2LZKCVDsTg6vik/Pr3fwSRYFArFBhEMkrZouY23+FAUWiE&#10;WRPG6bVqO5VHsHtcu9YbA0FJGrRCKFjVzsJnQ3Mn5cytbXlglg5hnj/gFk3PuVAIPrl/GJ7OllEN&#10;RufR66sHCD19bmgTCMS+XukLLUQIuiaCeAR5mo/o+71IB82D0h0yGfhunAn9IwaDZji7LRHsscff&#10;7XkDT3OcxemXL+6XaLvtiATpVkLN0D/7/ovyJ7/8bmyb9PwI1+QNBS2ZMM6B5EJQUyP2nAbjHLiT&#10;4v4cwLw2TLR+BTVA0DDW01iPN4CUlgDJhO8xn/vbNdrvMiJZvnwsoLbK7aZVvvP2sLy5H5WLxV55&#10;cTeKEM6fvQbA71cROEqA0hpiHkbCNBaD4au1lriE8lwN/+4Q0PS8i01Ej7Tsxpv4+U/elF/+4rPy&#10;+M7lgUGU9/qs/17zXkOAnpyW+7s1xIZ8SG79dBeEjpEZwXMYB2zpN+E14z54kJdnahg9srrHdjLO&#10;g9YSyY5nirhzxP8E2FjCgIy4s+XlozwZ1HgP5hnnWZB0To2dLWej8sMv7mmPZfl4u4zju6553i28&#10;L5+dl2f014b20RKhY6XE0Eik7sCRSLhF1P+0QBg11G2/nqMxn3lqZxMCqmPuQVmv+D7ei62o63Gt&#10;HE0aZbPolzdPrqjrNA7T0idnMXcf/pw51kEJYSyOUV4mHkvNOJ3kbha3oS5nOgN7/zj8J/SFkAQv&#10;pyg5ba0K6f+gw6X+PUNP9oSQ6CMxHBrc7bAcHa+YXztc24kxrcXjYgPJ5neztgNBRp66pIFsEqxa&#10;rSGyFaUL0tEfdpFbzl8P/FJJIe+9GgRNB0XDYQsWe1zbS1kFoRgwh8cDlEBlBfLMU5JDqdAKEQCd&#10;fhvuCAmnQ7V/5EwElBIAkQuxdZxPlae0wgpuWxKAfAoQ24J4AkwqVBXYCX4Cpp/VTrrqP+/1PWFR&#10;ICkTtWKuVmcAnEALaaNMavx5FLqASR48pyNhZeFQLrpksJgfIXckWPk7ZDntmKQHeSow8914SJZB&#10;uZxb6ZWFyjlDXmsBtZ1U5LKuca/gy+9QCLkWDowqjVHn1OBtH/vOpRWtEe500EohyUiAzrZ5RxLN&#10;l+RyjjtWfvc3f68cr5SflUWA9guLhAqo76reX33S5/SNMvf+5hEymL7j9/31k3J1cR/vCwvN9l3R&#10;Zj63JRT5DognfazMTmtKvk9rhcc/VDhWvTf7TPyQeNlmtL/EIaM+CiA0NC8SWCUHk6lBpiQNMCxI&#10;hfEfchcFbBgC0B+uIAuw+f6wPHn7pnQn4zI7PCntwax0BofloAEg1qf8v4b90qkA1Wh6HOQgQl33&#10;5mXIO5pdQBL21OCdLQGT7y2XImB0fh7wWwLR1NowWkXciD07ykkGcehPjoIE+P8eA8f3WH53cyQD&#10;ZQBAeCoioRVEEuE9HjnucktaSRxsaTEw9v3U46kRAp7G51qqpklZmxNSi8FwrGkqlwQ0B9phbkGV&#10;tTl4HQQ2vg2vM08MGvKu2Kuew+7ICA9sLSuQAB0Yc8+0oMt1rRAOBpLmJCe/na5z1nI6LX/tD/+o&#10;/Bf/9J+hmS+5ppnNe8nLicn3IBEkBU+cyEc5c+unE4cBIIEA8KfTQ7R+Q5aPY9lCxzPXe7UiKLg0&#10;0Rri12UGfRWCRCAkNfEupgr0cfmdn/+MTwRodxBLGZpYj45OiltCwyFMzSyEqMLVI5sRtG2IBMK5&#10;g/ZXa3MNId7p016dOqAw4p0Qkp7BiQBJSMSwXysDj32ed8pHr6/LP/+P/yzObjCCoidtCvA6xOmE&#10;mICvJg8AobUKiAK3lgktCZrJtTBUsQ4+en4Ya+73gPKjW+MtTAC5doBYAPZFnkFhEqwfGF4b0J1O&#10;muEQaBhng0w9uXGXRqs8uwXMb/vl5b2OhNPy6skqDgEzLLdatBaDj1+cZ5lIkgT9MTSfu0XT67HD&#10;Am3e5Dt9/m/86U/Kb//6R+X5Q8+0mJY3z3jmGqCGSGjSX9EOD27Q9AH0+2sT70Wb9h3mWeXtco/O&#10;pUanfPbwKJYRbgDNZ5AWrQhvX7jLg+doU7eYfvHmsvz422fxvM6b93yGM+eVjqqmeUahJG+3bsYp&#10;oxA6d11IALSU5A4Tt6r2ywXgf348LqfHBrGaB5l4ChG5vEifCA9VM8Kl7e/zWiEMMOVS1vGaT304&#10;ICxr8p9BdDx0y7My1qZlgzZ2q2ajnEGWNvN2ORwzPg7J2/Fq0KmR81y/BYjEalYGkArHXYS+1pF3&#10;1S9/86/+VoQEN4Kqx4p74qf/G8/EcNnGf3DZQKdJHS0lvoawbpLvdJbLf5vNMcpFq/T6KAXGUfFA&#10;L8b85mhGe68hO53Sa+8FIV/M3F6NNol8dD5OZyhxkIh6cx+i4/Ndxr8O5HuxdLHm/k6DvCERlQVi&#10;CHkwwuaa+RtLsfyflkSFf2751uchdi8cAHLb6ynDeDcyaDRA1uq0vZVL4XS3VZRMASxbxUbArjTT&#10;MPUjsyrwljhUy8dVSsuw1sleEAetsipuQVyQjS53hIV4m6fvnSLnfU8F1NVygO+T+GhadwlXS074&#10;WogBkhstwAJjkBllYxKclMuCoLISxQulsPquRcIUO+S413ok6FtO8UEgzv8ClClfEArlPUkfBa0A&#10;YWXhv1zuUPGq3mk7Jw5oVWlT/yGycrWV4Ub8zDhCWU5TBeT5veqH7BsDai2mS8qQy+X6yhiOPN+n&#10;v0aWtypzdfR6Xnvfv+Je1o02JJ0cPuA/t/EPYzzaX77be94RiEjc1Gl7Kp0vSHahb4Fm9FgaIIXP&#10;AZ/unnDZQCuBaQQLHzBQe6Nh+fSrb8v59QPAAM1WkHIgyMo63DM55/4lQM9EG7gVVPAiUegOv0eL&#10;0zJbXwWZaPUAIU/+nJ1CPlZhuZBExPkMkIbB9KhMlqdBHHap3IB7O27ppBN14vS9A4iKz0hcJDth&#10;OtqSCE1aWkHalMutqruWNSYDA8EdJ/xnG2iGv7u9pvGcJLtoDQ58JingLbC6/eqAyZlbJWGZwTb1&#10;2IYYQa5s6BhkDCgbuuoASUR64bqGJ9BnJ2ZM+ioJ/pSHCdbt66hIn8g+GejVeqX7zXto988fPCyf&#10;vnhdpkMEIQMprBAOWj5zWYGBhZDI7ZhMrJbsnLLxDtmkfigziKDncaSPxH4cTTwYSJQY4O33JGI+&#10;18FHC8JeeJafbdbl5z/9tvzmr31drs7RYk/W2xgQaBAHajow3P0MQuU5Ga0WkwdCpnm2h8CdoMn1&#10;IA/TJf0BcagheGeQkREC1qiXkgg939ttTcQA6s0heWge3kUTPIgjp12e0L/A0NOSCLVxwUqvfpc2&#10;psOd0Ga9JgkQhCtA82yHV0+Pc4fFHeD5UEfJs/Li8XF58uiwvCDflWA4F9DG5DMtn76+KW+fX4YG&#10;/fLxOfedM1ZaCdrk9+bpsnz19qg8ueqWh5do6veD8vaJ200X3L8EeCdoG5r7F+XTN1cRg8KdILHV&#10;EcKjRUCy46e/BXEP7tKnw3sM6/3dL+/KF59c0t+7aOgH5e5yUI5W9QgnfU89LLflMRkUKwM6paOo&#10;SxAuUbx9esK1PFPDeBKfvL7cEo/D8ujhMWB+HOXyGa0QLx8Y8wESc6ofBeCnc6dxOiZ1CE6eKGqZ&#10;tapoTTEexGy0H8GjPL7cchtsSguOSzJ3kC6dLp/cHkMO5uXFowu0as8TGUf7WC6fMXS4yT60LLa7&#10;FgJ9ZI4YE8dHvfKQ919x75Q+N63XaHaMBy0gWqBsT6OVbmaQi6lOkxCHsQTH7Z9u0TRAVbeMF4Oy&#10;OpwiB3aCrK4X3fJ7v/ltWHS0fhmkqtPdL0a49ByOBcRCv4ZwFO61SQBDYxfZAqmAZLgFVGvbAmLt&#10;sskYOal/hFaMCclw2B7CdbwYlhWkxuUSHZZVLvrdSTGGi+RDQuKcaUJAYofUATKoKXAdlImOkvV6&#10;WB3q+3uM9yFtuCl356dl5DZUZJXH86txKgfSynAQwZaaEAgJhksxA2MuND1TBOVhsop3K5singTP&#10;C/YCkrIxgAZ5pvwIjR8NWJlVWSJUmMbIZJ0JJRNq/4JgKFXIwwprtBS4fBJOkdyT4JRJRVYlsI5y&#10;KKAvF5uwTqR2rXWVfMlLuRq/kZFTsOfy9Jq20I9AhYo24R3ma7IMAqJyeNBDOUX2vVe2BENlq6RK&#10;spCkwvaQiFjvsDLwfNQ/LBveZ1143vz57ffwQYA4xemZUd50vBTUg6iQV+zuoE21HtsPxrTQslQR&#10;AZ9J0E/yYkr8EOSzrVUoM/bFTshaCaE+DukQnz4tiReZX1gaeD6I2PbTvBInbBvrJKbZ1y3Gs0Gm&#10;GF/u1IyyWJdc+qnKFCQiTnykYTRnezJm+BvQIa7H+b1aGugP3YKpls//gM1ifVLmq3VZb9BgmRxt&#10;2HFYACAcJxePyvXD17E8IdCPZuel3V2TL8DEwDKv2LrE/zs1OogOkzRMV5dhtdgxOBXEJhwz6Yw6&#10;mr0WjPZgUbqjFWAzhkSc8DmFfNyUzvAodoDsa6aCAO0x8LRcmLQ46E8hgZFAaHFwC6tRNyU0EiYD&#10;ZrlV1e2sEc7azmICaXbX/KjZ80ff/6ZcX5zScDvFrVZtHZggFFoSNP9H8CY632UI144c3NXEeJ+y&#10;88M0F8zbjtcyYJCcVaxJ2pESgGpQC/IOPCdtrNn5nfaP2BBoHRk/3mWMOkJpwgAwv3wmJ4gWBwYS&#10;SUER0ScpQ5rr8h2dXpILrRBuFdP3QQKhAJRASCRyh0dGxNuHCBh057OPX5V/93/978p//V/9s/LJ&#10;m4fFswZ0PPMI8DhICCHnMkaE7WWM9HopVIcjAGY2RdB6HDykpctza38juDT1DttBILR4uG+/2dQ3&#10;4qAcHqH5AQCHAMlsrge+Xuq75Xtf3YeT4YPLSZAIj4uWJEgiFpP9cnuJ9jkHZAFBnSPdyWF8iccA&#10;o2vwmt2ngN3TJyfl1fMLNMdROT+dlqePz9BoXUJxPXNUnj48L29eXpfnTyAPDwDhu6Nyc2XQqaMg&#10;F4KeZ0TcX6Bx3/XLi/shoLUD8B2g8S8pm1EeF+Xh7Tx2ekggJEGe7Pnp6/OIdWEd1vOD2NbovWru&#10;RoY0ffLqLAiQpMEdCm51fPF4Xj57ewLg1cqwuxOBsF5BOjbHw3J6ImmaFU8+FYDdpqlmbvTLz1/o&#10;xLkPAcidKp7k+eie/9Hyb2iTzZEHlk3j/wDy00FsSa18L3RW1JIiEZFUBPkBsLVSaOmRCOifcUJ5&#10;JXI6wNofQTggETqSxvbQswWE6oi2Oy5vnl3GcohLQzrDunQz7XuSqrE41tSjRpnsr04sb0kAtHjo&#10;SHlzDUmBPHgUuARC3wi3jWqFWtK365HHybdip4hbfm2r6QiiuYEMbRh7EIRGa5fnVZJ2w/K14H6j&#10;o+rs6ZgwVHa94UmhSSgmfJ6eLBjzOVZdeutBPgxgNef5jD1RQ67Og0TozLlcTGMJxd0ZngrqAXMP&#10;r0/Kw7tNmQzduo2MrAFYzHHB3V0dEu/qlE+XPd1ZYZRLt3JqeVi6Q6ShtutOj2bpNpvlcDorZ2vP&#10;RlmGpupuMBUeLaiCzwglqFVDPqCMaNnUmVoLxHS8Jm/lQwVEOmhqkld7Vp5sNWFkh47Yo6EBmpRL&#10;/p9atmvtE2RuG+1VwvAhcXivrGoV9Xtq5fmfFgPyqpwZlf/cr9zTvyvkospkyE4JjjLGZ/yNTG66&#10;1RvywmcCJ+XeAmJFYiQ4yuAhyl7kI2CTUibmZ+anMpY+H8pSyUiAOPkpy40+aV4SpSw/7RHLBWr4&#10;Xf6nfcGcpgdvkYekRCLhuyvfjSArtHOecJrgH9tcaWv/t24VWfKdvl8iYMr66asiiTDUub4628jF&#10;EsTtMlC2le0GTkHYPA5cXGqS/LSOflpHU1i/A/OtOyQUZdsAVhmDgnr7SXmi/7ZtupNAYvAUhMH9&#10;azRBNH8dE8lAU7pJK8QOHZinb7ZKdzAqF9c35Ts/+H75z/8P/6K8/exLJuFRWR/fl+F4Ayh4ENeU&#10;++ZhSdD5UudMnTJ7kITZ4hRgGha3L0XES8iLBEILhFtBd+kgt4567He17KBVwaWHHlr+dHHG/5sg&#10;KNPVNYQil0QkHXE4Fx2ulSEja9L41EHLir/dImojmbSmRDjtSW4jdeDqVBonrgHuRp7TifDjj16W&#10;/+Hf//fl7//dv8WEMRCMpkbaJnZX0GlMUAE4tvxoLYgB4kDeDq7tdwdPrjvJSrmPQaBXrJEhdYas&#10;rieJYKAwqPK4dCanAxjCk4Nb81Nu44oByPcMHpNLK7m25ycMc0tStDCkXwQDFKKRzqdelyhosnLA&#10;NmCdxmaQhUIc9vVhUMAgSCBMkqdgvfsZu385m5SvPn+DNn6BQHZ9uo8QkoEr8DpoTSOYvP4gELXt&#10;ljj3zOu13mlTx9ouhLLJeNBE7F54TdKdslxC8tDQXCs2uXbc7exRRgQ/gn2x7HLvXjk/G5WPX12E&#10;JeHucgTwtcr5xnXgnTDtz8Y7gMxBueY/jwu/lky4tn6C8AOcDGp0eT4NouBSyaXbICEKL17cAkxr&#10;fh8yJy7K6WlGz3zx7DqIxANA7/ZCP4B1eQbReAn4/exHb2MXx+dvNuWL10fl+YNx+fqj4/L60RSi&#10;MIVErACNHZ4Zlb/0W5+H/8TXn95ANNbFY7U/fbkJAvLqsREZ62ji/fLyEe84d/mlC3ivAFZ3beT1&#10;N09dUnHnQB8yNC4vnqzLE8+sgJy41VEfBbV2LRCeq+GSwydPT8s3b6/Kp7TXy7tZeXZLuZ6eoLnm&#10;FklBc4X2/RAy4XdJxJdvL4NwnEDO7ni3539ocXE5REuFBMJdLF43KJYnkLotU8tJtXTy+ZursKZI&#10;VnLraR7RrgOn5dMp8/wQQAXgJSdaIVwy8lmtFdUBaIK/pOjylOuX63J86IFd7XJPPe5upuXoCPJJ&#10;WY4gHQYFc0lE51sJlM6pWk20RHgA2ai3+45EnEAi+gPmAQRBAjCb2xZuxYbAQIi0poz6e2EBa0Mw&#10;hhCSGSRCEnO6mfEJaDA21+sJ5MFt7AdBIjyd0/DYzp9upwd5MBS2li2Ido38mhAU5s3QAFda3yAj&#10;8/GQ+bwTSxSLqVuip4zNOTLoTXn14iXzSgthknqJxGRoEC392hqRv7FbOsxficRq7NHxyF7khDLG&#10;g6U8Wtzf8wGyE1Liu3zWpU6VGC2pkoO0WgrQCVJuIU+/hdSulR0ui85nhqd3WTdlTuVkWVleK/AT&#10;eCrwMeWaOoCF1t5A3tf2Xe51+cGzkIyUbNCtXJOXuHR0HtUCg6wyUufV2TV9oszkXcj2AHxlGQBq&#10;OV0mSMAVqAVT7xHM0xqgVSCdHhPYK608NHU+gzC5FOE1PvV7Eyd74EwAO2BqUMOBO1HI03K67OEO&#10;iHjfTvWdevNfEqyUz7bVYDArjx+9CuKT1oMkBZYpwJz3aoXJd9mW5BHlqsgN9UReV1t441k+le8Z&#10;vFCLkP4jaT2yDBIajwR3C6e7OLxm+1R9Ui1xmyo/v+9+/TNk6ePSiK2ukhjr8gExpH5xdoYdqjVC&#10;S4ThpZto+gKufgZusUyNnQddu1LjhpkOGdyPnj0vn3/zPQjFYwjEg9Lte+hW+kzEEgGFEdAFaB00&#10;9avQp0JSoNOQZEXyMYJo1GFIWhbcMtofnfA+BhWd4vsHI9gx+XQY4JKIwZj3QGyMjFlrzUqrpzPn&#10;WTlo6r9Bo9CpPqfVQ98LiYTWB7eB2jECvRMlAiS5jubyTDsjclrGuB9Q9ShevbBdM/2dX/ysfOer&#10;z2lc2fkOKQG2OhQltjOGBSA7IidONYG2AzecgxzYTjZJhUsabrERvBEODRJtYl5aNwL8+d/94lpM&#10;bE8HRFgYYqLsp1MSRCKDzfhuBxHPha+DZGoU2zoVOm718t4kFgwy3mmMh4hE+QGJSKHivZAVLR38&#10;72DVqmDdbYMOefbarXJyuEB4z9E8aPOaZrUdtHY02ZM1JIJBi9BcoQ1VJMJTEDX9ut3N0wtdqnCt&#10;uY8Gt1qNeHbKfQhEhKq7MiQnnuwZmuHckxYPSO71b4QpezreD299yYPauFv/5pPdcnbieRtowGj/&#10;ZxuBEQ0ZMnGEZnzCf5fnwzB7392uuIYgJm/BxBMeNxAGQyU/enRZPnr9iDpOuX9Znj++BMQWaMWb&#10;iG6pxnx1Oi1ffXIfAOlJnd98dF7ePl6UNe/+9Pk6ljEe344AzPSX0C/iR9+5L9/5/Kp89uoUAtEJ&#10;TV9i8NXHnq8BUF95vPegfOeT8/Ll65PyirJ7hPb95TDu83yOZ/fT8tnr4/Lpq6Py5M5lDoD9bBhl&#10;OnELK+VyacAdGHEyKeDrjoiff+9Z+eHnNxHL4sGmVzbhR5LLKPpOPLhZl0f3kAwPIwPIdYZ883Ad&#10;916um+Uc0JYs6AiqxcFtmh5z7rZT/VC0xmgx8ewPnUb9NB99PfyUOKTDZp5cqjOp/+ng6TJI/C9B&#10;uZxT9mns6nCbaVg4uO5WToH/CsJ3Rd0McW7E0BePD7nOeJjog9CPkNr6hhgwzC2mkpNYwoAAuEV4&#10;wud61Y9lhAnj6+hoUo7p98USImzIbMiGh3xJQPTtWEIsBpADHS4ltv3eAeOUvBg3M4iHp4QaZnvM&#10;MxMIRpd73eWh9UBrnoAfJ0VCnEd9ALvteTV7pc2cWU56pdtgHujYydyoQ9K1Ukg4GsxBQV9rguGx&#10;XRoxVsShDsz85xKJyXmqk2SP+yKoW69fTg8BeD4jwBUkQrmin4NRY5/f35WjOYpeS5M9808nbDVl&#10;5HY6dauE5E6UUBwoQ2q5CbrpV0W7uCMPEqE8CeUE8JFEVArUexmY2rTyS8BKh8ZmaO9tT4neyzAD&#10;EVhp36VVy4N8BwMETWWsilIX+SRpsk5uac/3qJClkpZOiRAsnkligBK8rzXAfPwfGcy7JQwSnvRh&#10;8B7ebXn9n2R+1tN7gkjQLr3eFIXiHlkp4UnSoIXCe8XRcH50F8d2O2hsCd2RRKQ1RFBWzmq5Mcjf&#10;eq0DKWUIX5T0SbEO2UZGS9b3xbqZLFPW03JpxZAUShhUZN9ZjviUYKQ1JXEo6rxNEZSKzzgmnPLb&#10;Lun0KsGrB8a70mC+lmfokob3cl/NjRXUx3qa9zsSoS+AhdPhJQ7F4o9kJVznYQ/cEvhjpwMsVCe8&#10;XYCozeDUJ2K2uCir9V34HnjOhQRCy0O7uwL49J2QgAy47k4DSALMTROQSYDXUqFDZCwzNCcB5r5T&#10;K4RWiw7kQtIR2xzJQ58MAdXTQ7uQm85gHdaI4ZjBPNHq4W4Ro1wyCfkcSUB41pgRYRbz/66Oj052&#10;40swuejQPMODToe8RMROyIUBXvSDMC6CvhFOah2pdKISbCNyHCCsBaDyaHYCpu+CAzAHWZilGEBp&#10;vkrQlzjkfm+elVHSed3YQpNagcAdAWFIBt6S3FmnHKwMIsrvpJKMSEA0VablgXLwn99dpqg32rSB&#10;51/QtwqEXbQihE04WvFe85dIuK7pNdc/uwiZikQEQUIweayxIa9dmqhJIlquASuwhmW5msYWtnY7&#10;d1N4xLdpPhsz6VsQgSGDEQHGswuPAEdY6oke68lunXOdGRJxuB6hTZ/DfJe0s0RFk3OLZ11zhhxo&#10;JkZILwGE6awJWGgeRsPUEx+QPTJEMp83aPuH60a5uRmXM5cX7hGqo51yeNLiN8L1fFCePTtC+NfC&#10;mnF1MYOAGGcA7f1kWs5P5+Hs9+j+rNyi8Qqqj+8O0cxdrhiXJx4udYy2fzmOJYnnj47CQTJiPwCi&#10;j3n/A97z8n5e3jxalo+erPn/CJDUmpD+ET/++rZ8/HRVbk565RbQe/2Qex/Py+1pq7x8MII4jMvj&#10;y155zf2f8NwLA1gZFfPc+zth7fB+icrtuZr9OHYzuITwBq1f8uAx227rNBLlS0jPG0jEJxCCbyEv&#10;P/4UgkT5Pnu+CR8JgV3fiauLRbm9WoX/h4B+DIC65fXFFe9H438CsBubQsfKsDC4LLM9/vzJrbtF&#10;PD59CTHKZQ7jTXz0VOdNrTEX5Rc//SJI2KNbj2vXmjN/Zw2RZIRTJgTR7aVuI5UAaY3wugTJ3SMu&#10;LSwXLmnYB26p7cV2V5eAdKh8/vQoyOUaguNOEVPGFZEYQCZiOaQfPhW3l4fh4Hh1tSHfZThMjseM&#10;2XEDoDdSai1iRnhst86Wjll9pCQBLj8Y3VJLhGd0+GyHcTqa6GOhrGLc9pU9au97jGEjN9ZiTI+6&#10;kIpRu0wgIh3yG0LIJ/zfa7gt1SPwmY8Hu7Fe7tJGLzRxfa6US5ALSL2KhlvEtXaoJDjXlS3HhxvI&#10;z6rMRmOE/k4CLnk4h126ePXsafnb/8Ef03aQ4LMN9ZpAbsQAlQtlXmqzkpQod1dyg9znmtq+siUU&#10;JQjFoI/c3i7l+rxAJOAqo0wViJmUiaEE8Zn/JbAqJ6sdAZIIQw54YqYxGt7Ju1Ca3AWGQlNr0mZa&#10;KpVhgrD1M38VNOpAnhHwCQ0+QVwtmryDpACkIZP53JIdtWxTkAjuE2iTgGSe1sn6Klt1ms8jHyRa&#10;+bwpSVJaIOqUv74PlhkagXyCoNAOSUaSAGRAwbTeqNDmezJFyAGJDkpyKOSRtLL7PttabAB3JB3i&#10;jgSC9vF35pmKrL4oliscXHk2SQQYDs51UOqbNX1H3OZK2VX6KYv9vgMhjXDo0d8QQ/6vQyCaEDut&#10;RtVWV+tvv+1kR1lJ/5AN8qfXqi2RNgADS2BdH14xSSQUZMzANOhTs7WgQXNbo8d6DyeHALkRKnUI&#10;HAeR0B/B7ZBq/FN9ESASkpTw1GUQaLXwPd4nEZC0LFZXYQ3x4JFBf5UNKxgzACQSWhVcClkc3pQH&#10;T74ovdERvyEN0+PIT2dQjyrXydGJoclLgJ9O1wiJZYB+y1MsafTRaAnoHXEfv2GlDhA7QoIRwaAg&#10;EjpPGRdB5yVj37uMEIdhkdTsgyCEdm8b6rAkSLoWOgaY6TjYp5NMluwShpP93RqYhIJBoKONKZYc&#10;JCd2JEn/kThuPTyINWM5geiTYN68q6lpCWEEGXJQueyk74MDwjw8z0Lwr6Lo1esOOMtujIpkr8vF&#10;Ubk4v0EoThgklsmAU7aR67CUiXzc5qmVwrXY2DbWTl8HI/bpkT6eIKT2tFTkNtDD9QpwlsmitUEi&#10;XALReiEhG3b5bHquQC1MwzonKqQV7JqIPcFzMe2iKebZGVO0RXdkxIme+jAANG7pO1wDCJCIk6MW&#10;wrNVNied8gzQXnqU9AptEzJxfAzxWNfL6rAB6a0BFmjgBixaNUJrN4S1uxIkE+do7w8fGN56hFZ9&#10;GKbvj19cRGwEY0S4vGDMh8ujJqA+Cy3YkyV//xdfxnHgxpRQc/cobD9N+hK4VfTrTy7CivASYvDR&#10;00WQiOPZfrmk3H5/C7k4X+2XT5/NeX7Au1rl+e2wfM4zTyEmjy9H78jG9784D5+Lr94a72Jant7r&#10;BGkgqAbgr0/BSQSXMnnsuXEwJBAfcd8XgP6PPuEaZMjjul1a8BCy5w9PAVuP+j6JZQD9HSKQ1ZMj&#10;yINkZEgZxuEU6UFmBo9yx8b/l6o/fbUtTdI7wTPts+d5XnsezrjPPM8TZ7j3cifudccnPBwPDyKC&#10;iCAjUIpMEZkkKVJCKaRGCCWkhESiElWSKKWgoGipu6FaFAXdohrRVFd9qb/G+vnZe7Z76MNiT2uv&#10;9a7ptcfMHnvs5c26wE5T4KHuXTspt0XzAulrlCvRqqBcFSLq/eW2ne4vu3gT+0G8CyEtAAnRh6ks&#10;OVoWV4crLkPOZ6IJEFEBc1yjUnFexnvRek2dO42PaM6KwCHRmInGUa/JWAtIwIug4yvVMHSAbep6&#10;ojfSbZf0fC7Y/vaKrn3bWgLCy3qN6kWPTJQK8AZmPXKRjs240S9k8dpxJhIeMcijVJlPeiSiIEAB&#10;dwf+wryrWs7rGYRLJnBRwYEh9CzgIXCQFdjOJIOMNtvNUSItIJBamNN5BzARvRl52XQxo0lbcwZO&#10;BpFH5iLKSDHw6LhM5bcpoyalSnQRgqG3wNYzGhe4APAHETtSk/M6doi1mzZo6R482tezxxwb+FjM&#10;426k3MjN6fucnZ2cCpjt+xyAo8Q8FoAGYXcMVvBcQ/SCKCveKXMiHivOUwiNE1oHEPA+OFWa1zB4&#10;bogBG6QMMGaAA9SGNWfyXv8JisFwv56BhOZaUhb8lzGzD4BKiEYIGGgOD8BF/58r+LZinjIJ4CBE&#10;hDGQWUvFdN4WSCNxjvktRA7CglEOXAFe3clmeR5zAAcczzOIIALh4yatC4iTEZdNcSACQHg+Zz63&#10;u+EP459GZpyDqPFjb7F50/PhZFNfAojwaLO2hc1xAOdRJH7j2vAa1mdMU6EpTxsBcmTX4wJrPj63&#10;++G6A0JcPwjnWK84mYhnedRiJq9FdkzXhW2xPufXQcSsDP3MDKV0PXmSbW1kqlqpm1c7ZeVKvRsO&#10;iMHpIsGP8ANN6MZDgVIXiShFnM5xCE+l6xpQRUa7qfV0Ukkh6CGIyShTSlgqtfQgwFiu6gGjrbYu&#10;glBXodgxOng6sUYDJyVBamUaxcC41+pDQwobMMFYSGMsalulxsiBxIK89UpzZMkM2hQ6eQIOxXKk&#10;scqblmEtlhsan74ntSCDTVQDTgRRiwA80JAI+a9wgcPD6uWdz2ACQ0iukps5gIDnC6mLwMUF1flD&#10;wavOExf2+4utcxdKmkLujhRGiYc+qwvq3oKAlD4DCFgymhgIL4VGPPq/FryQcEOyP4ESj5qgxZB1&#10;QIGYVFCb5EalNBUwoAvuXoseQo2f2nUvuRQoqjcie3x6bcsrE+27qolDwE8gBtIoNeT1KnK0Ak7a&#10;d1r7ZuFhTiNcM4+GhMCKAAIVHUhiQ54kBIoXQ44WDyorwBHXvouZjJXz8tzkbcFMxyvLPvMdSG24&#10;N6fJlYXJuSwwUSnIWHhZX04eZFb3EBUl2oY8UQcRMup9eedEIhCdGsugdNvkq4lCyLABLnoZ29lp&#10;2WjENvDWkjbo5Wx5WHayHgBiVcbqdH/shEG0CBBJgoSIgbzcbdtE3u7uuGD3h117JUBwLGBA6gIe&#10;xBfvDzw9cSIvmHD/3dmy8x3QoXg8W7KffH4uoBDJw84JKCzYznLBHk6R3C5ZX8YffgIAoV6YscMN&#10;KhLi8uoX5YXHZYiLRpttyI3HgICDlq31MaAzMsQFO95r2NFOxysk4Big3UBjLTqX4s0jjgXAISoy&#10;ErDa1HGsCjy9u9mxbz67t9vzTa+OOD9ct4MNunoGhUwX31qP7Ao1TR3LtkAUkZaVbs4BAuWdyHW/&#10;vxcw2Gj7sfKKYBcy2ch2w83YmfR8IRVESSeqo0Q6iJQAdlC5pI8H/VCGUd6Q4wbUICg2JpKyTDfK&#10;opNXibIgO94UgKDkE3IowA1eCde+Xp6XgZ9xIi2fIdFCqIUfAaBoC4y0dR8BIogiDLp1AdW8daOS&#10;tZsFvcpZ0j0WVQVYSwKpus9KArrtphygAvfwrPZdspWRgFZDz6iAQykPMRpOD+m0rEc6ACiUccZR&#10;qKTEWYbctWD0zMFDQPL6aH/DNlbHHnGgjBxAgjx3R0CmWiRyIidE81ODajMZDLpMIupGZI9niW1R&#10;olqrFHQ/U9KHISZaIidLBgDVSsSmEKEKzk6YgwAScCaopIL3hEPRigZGP4wQOdBcA4jQ3Ef1xu31&#10;nZ0cXvj/ASnVStvnz+C5sl5Mc7me6yKVDDKM/l0ABRgyIg3eCZi51Ock5kyADWNhTNN5knmR7TLv&#10;EqEg+qE51heBk5jmrUzeJcJDPyMMKfMcTg7ABecmGNnfBSau0IgBlPcNgPDSS50H70Spzzk5qjTJ&#10;okrEoxHysnECcT79+PycBe+e4/ndbtCAh2m0xT10LewT4xqiKCHywTkNZMiwPYAE3wUQMj1+LYAB&#10;nVui5oHroeOZLqz3/B77O7UrXAcHdm4TwhgBBw4QZH+JNqTjNcsmGxqXQIUAQVx2fxEhSZ0XIhVJ&#10;2Ursx5QDx7Vyfon2FQd0CCMs+iJbzrHp++9BxMyMjNe8dpAdaPJvafCh2ZYrVS7qRIJOZUwxxGeX&#10;T1ZrDp3kCGdhYVEnP9exREqeo8ABmhFFefqIPiGVDZGSigeQG1UGgIgETF5QIN/pZEPcRHGSqghS&#10;CSzwJ4hITEtLQ2rimReRbQhstLREHnGgxDNb6tmc1oFYSVkozb/gTAAkKJGs6wGBoBiIoeHm50IB&#10;MCr1nkcv0J5A2InoRYnPOnYqVrj5ufGp94ZQCAP68vTI/uavfq3JqacJJ7LBQKBFF4A0STYbGoEF&#10;tUxujoDYQxgrPAywb8MrBrRiuaz2yX5k+ImMsEyJj4wZDop3xFwMeUrQImgfXXpeSUXwf8ZAnozx&#10;MlGESgu2xcMPWaqg88/NRxoGMMHNOKtrpcm2R1qqo/8tOKmKXhmkabiZ0HsgnEpIExEuvBxEdvK5&#10;gt90cCUgfJGvZdsAC5jlRDJ8DJqkghiOgEZG1yxLXXtMky1AIqUJTN6fwAOeXE4Tab1BxCrr0Qjq&#10;87tNSGcpTVKaMKsJiwhNy2Ouy0jWadIkw0gEgugDxEmqAdAIWFkq6/rENS50JhZtslax0+O+rl9f&#10;xixtJ3ud56qCjO1vdV3GGrLg5lrDc+20mb4+BERU5clX7Xa/bRcCDcfrFZe2xiBvLRVsbZSVAS/b&#10;yW7kehJIM0+lrWm0RXkkjbbOd1uefjicVGzQWLC9lZJ+pz24PEK8fQEK0hVEGtYGCTvbrdrlQdP/&#10;Q7vwh9NlgZlu+N8u6YK4ba6mZdDSDlhob07DraVuSdvo6f9DgYxAdoSYuTJIy0gv2slGQ6Cgba8u&#10;t+18f0Vj7tnx7rLdn285gJiQkhCoGUdJHXvDUxibAgW0+YZcidIkRE2iDHTp3NX7JV2TNRl6tjuR&#10;4aeR16hVEBhqCKTBhxg4IXLcrcn4V/UaGp7RTZSuo7RiR6WTZmEACVfZbOV1LpseGRr1y65oiTYH&#10;PTWoEEHDY21IqajGJIDDd7XSnFeEUO7aFajsRHHnyMCbARhSrlstAyKLuneynpKAd7O21PKqGyJP&#10;pdycL4X0rJVzCwImpECyAkLLdrgz0fu8p0DGg8gqOapkSr69LsqZule926wAclQv2WxszjLwgMqQ&#10;BYNRJlVYFEg4Ptm34/09AQKtk4r5+UnFZzzikU8nnz1uxoMWBMBBzkupKuMf1/Oj+54S6PS8P0de&#10;qaXf0VNAbhkCIhHT5KLWazQ1XzIPE7WAjxbEqVzjQr8ztzAnEuF0voAMMRFOpOzhcjiPQo4Fxi+U&#10;AYY5jWguhjBUAMz7887cE0iCGGqMGF4rUUQ5eM8AgjklzIkhFcHiXjhetBtCUrrBgP4gkMS+A4go&#10;CkTw2YGF5j8MMf8LERC8e41L28TDnnITYrJneNC+nn4nFYK6L/yApPY1JbyH6AXXiPmbuZIxc34A&#10;LBhs9kGkIgAkN+g+5vBfjhcQEUBFOC6Ok/1S/QKI+AHMcZ4Y+3Q72r476JwL1uG8/g7Q8P3z3TOg&#10;0PdsC9syjehMIyIxggA6bgBUUTY6l9Z9QQoDnglAQuNkgShJtIdUC/P990RaouS6TjHtiwhEXOfv&#10;d0GEH+903LOzhNoI+ctgC0AQmaC7JnkYjLaDCB1su6cJauPQIw3pXCQjj/ZD5GCCSAEH3qCFbD14&#10;9fAaQGvlytA9e1IIjWbHPV3QLIaWVIWvm6vJsxzLmFORQQdPIWn9nslrTDLkpWrXCZrsm8+kMajU&#10;gJSJvkSh1rdEtukLJEuqNqgQYT0AAamUNOWPMY1T6Ip0DAAigIi+FaodbWckY53x6AX7IpVCFUlO&#10;IARDyINPx0lC8ftbE/vq/SfWEYDo99q2urrsxpnjQrESRTQAUkCOIVrgzFk9RGk9wKQMeOiIPqST&#10;oU6adAf/B0AQVgKJct5JuSRT/Mb10I3HQ6gLTH7u+xCYo/oAOOBykIZZ0JjhfBDNmG4zbF8PHpNT&#10;KmspgQG2yzbhPfA/AAmollf6bjDh8OATjSAqwfghaPU6ulZ6nxOQyOcBXAFITJUuabjFUsBrEKAg&#10;r8o5pBkRLZipkS+X9f8ME9uiztuCXhkzXouARp5a+ZDGgK/QqKFUGRdQgOOB0iaaAPrNw9XIIBO6&#10;TnhlAEYELxXth1EPD0nevQz4zcVIRkmGbUmgpDonj29BCx5txg0tJYi80lALJchmZVYGvO1A4Wyr&#10;Ia87svsTum927FBAgt9IIxBGP9yO7FQgY3+j7pUV8B9YELPCU747G3tK4/Ko56Dgcr/lAIU24XTl&#10;nAzx8uueMtkQ+KGKA8Lkw2VIF3x42LPbQxkxGe1DGfajzaoMeVqgIaljynoFBV1Az7dHdne0ZtdH&#10;yx4tQLiK/iFEKhgPhEwiIqQxdpYa3tXzQtslYkDvDjqRLrXjdrxRsaudupbINnR8F/ptX+M7owxW&#10;Y6DfBv+lk+gmXAqBunEzb1vDpq11KrbcLtvBZGirfaIjKGZqO8sDgQPNI+OOQFpRAEAAYbnpqZFd&#10;vdKqnOZgG+OGtWtBiIplPJDB1vlBydKlrCtz+j5pnaY86OqCDXS918YlL9+lfDYAhoyMMhEGftP5&#10;1NhppDbUuaZ8tVSM+wL3BRBwtDO23/z8E68MQVeCviwoevYFDmhDH9XzWrfmBrtZL2hiTrjBR/3y&#10;/csLQyhrS8exr2NwYLQ11v41H6Xjls7nrFCpOI+sXm/q3hUoL2ZcGwXtlCzAOkdDLoGMRCAnkzJx&#10;KXnNAQU5Ghk5DMgo00q8WUMULBLgyRn9ZAA4zEtJopV4kPNxAY4QMUXPpVgggivnUKBg6hhMJevh&#10;STEfeIpU8xYeOaWAaVK9Wi/oSATnh4gDIIKUQTA6mtNkeDHopGa99FyvVBw4UVDrAEjcsOs982Bg&#10;/f+O0cQgavmBi8F29Pm5KsENI9t5Hjel7aFDqcamcfBbiqiBb591dE71OQATthPS8p4a0ZwcjDDj&#10;SmreBUxwXnFwAAGcN82JmvtZxwGNG9Yw/vAdx67taXEuwbNx5xjcMXYDy3esB8hKO/8v2AHGF15Z&#10;wn+f/0MKRZ9DugSQ8AwUtN0ATsK+gvOtzxonQIdxhbRQABhQBIIktoDMc1QkgUOsc+Ltzz1KToRB&#10;TrX+C0Bje2Fs4RzjgHqqXZ9R1AwdQWV/tAA8phUn3DMh3TND1EE3Tqrt6Yf5eT4TZRB60wKQIORf&#10;wKDIIE2jEEQgaAGOUQdo4Nnze2hdK2Mk5AyHIfPMZ2g0+rqRI68WqFQaMhJEGXTB0jKkAhGLyapl&#10;8119bmhfXTfoKFum5KUDFgAEhXLbSZOoVsK9QKgqof8CIkKvjpI3AUPgCjDCuvAnKOPEwDI+AAQ3&#10;Kt8hr52raEJ/eGs7x9eWFdAhegGIoCLk6ORB4CfyVAK5wWyGuvG80LC8YsiJQv+0ri7LM8H7DheA&#10;B5WbdYoeMd5cUG4cck08XCGsVy03ZCg1NiFJL/nUzQpaZXxxnb8pj4PIQ0Io31v96r1PBqB/wNvz&#10;zRPSTbqg+t5vCN0gRFKoRuF9QpMQaSTASVrn1cECCFY3C8fHNWGc7l0IRDBBwBwGSBCZYCIBRPCK&#10;h1Iu6prpPWRMFC7RkgBAIEpFNILWx5wzUh5wKOBPkBKKLRBt0KRZYH00I/hdAC0x56CC7+KanCnz&#10;hLBGZYYT4QQkINJFmuDTKQSnZuTdxJ2BT8iaCAQGA5Epbw8uEEF+/EiGHlGm8+Oe3csgj3vyeFGk&#10;HMvLHQg80L5bnv1kXPQeFCzwHFwbQesQHTgSMDjerMvoy0islp2/cHtMWWLKBY2OdvteXgmQQGzq&#10;WkCDqonJUt5BBYqaV0cDN3aAid//xUv77rMze32zanT1BECcyUhTgok4EnoOEAZZKP18uFh1XsPe&#10;SsubhV3tjzy9cbbbsIv9htbL6req0dviclf70rr7a5F1BbiCMiUpASSzqZKo+PECWLz7pwxetwKv&#10;oOscj6NJ2e4O63Z7ULO31z17dz22cypH9mgiJqC01XPwAWES0iOtvyf90FJ8V4ZtexTZwUrXNuRV&#10;n8mQboxbWocISVcgZUPndywws67rlLeVfs15FTQl84gGbcwFfEht0FF1byJQsxx5ZQSaFyhRAhQp&#10;210ZCWR06R2h9/QQ6VKNEBQ9AZRB3TLrqQzuD6IQLIARSJmUcVLxA4jot3T9BWJePey6wBepEDQp&#10;6LvRqCRcBKtaAsSmraN1+Z9XZOQX7bMP9/b//H/8W3v54tC3DWjrNjK6fyKrFiAfpzTvaLKOa9yd&#10;ruaKihWrJau1apbRvc9vRDl5LhYXZwWaAb3atkBFpUi6RPOgjESnIadNrxjQ+5tz+9k3752z8+n7&#10;e0+z5FKkJwDPQ1+HlMfR4b6eQxkrzU0Af4iXRCp5bklxAOq/53VpLsAoUMIJgJiWHjr5m+oSBwoY&#10;jCkg4BXvN0QWnJulObZEa+/iD/ME22buc2CgOSrMiWHBwPEKWPB5k0iA5h43clMHibnNvWz2QW8g&#10;uFQYM809shGQJ53ADrDR+kHPgf3gtBS0HXgQ+k4L3IiwbwCQjKOO1yWq9d65ClooiwRYBH0JjUPA&#10;xsevdUPEg/+H+T0AEr57noN9CccGMOD4GBvcOI4nVF6E8/e7oMSjGs+gZEqkDN+z7bD9UKoaQAnb&#10;JuKxGJM9fv5uGrlx4OARl3Be0ergPLJvSni5Rt12X/c1zcAKut4FHyP7AOBhFzjXRLVItWdx2nU+&#10;4tpm6AoaAIQDLF9k1wqFsYxSTRcQ8MAOZTDidQGF4I0DIijxpMwQcEB0IJAg6ekQuAYY5ml+Jicv&#10;G682ky16SQxlKlxUwvxO/JPBygiRe+khRks3NyqUSGQXKmhFjIJaJfvhgEC+yZLlZAApBa1EepgE&#10;HBCpokNoUusV60MBitbzf8c2M8+2a1aq9PXQUrXR0BiDF49gFmDCS1ZlJLePruzP/+Kf24uPX1ix&#10;0fWoBA3EACC9/sSNbzpT0AmHYCiPWQ98OZ+1hh6UpEAEDz9qck5YlAHmWBd1bshH+YXUzRPyYOQl&#10;EXaZ0zo8wOTEFo1ub9y8PKDcrGVInzzoADih85DW0O9anweSYwBkcGOARkGuADnnjQgwAfyo5CDC&#10;E8pCdWNxLfVAocYJuvUqHN00lPUwEZBmASyAuP0h1mvUhABbcpDgD5H2n9M1BcB4KaiH5jT56PtC&#10;kTSOPLQmSp1z+n3Wc7ahMqPktey1qrypdEpjS1mlBtl2VuCQJmsFARiApbw7Jk8tdO6kzDNUY0Cm&#10;RIaYKgwBtlLMUxoQ62qVmEDdvDfWWh2WfeJHXIiF8D7h7UieKpGFLoqOUdyBA1GFcxl7OA1nGFYB&#10;BVIKpB8w3NMOnkg9w2/AkGP8iSpQzUD0gpJGhKKoZECAir4Tx7sIR7VkJNFmyNvpXtMujjsy3g03&#10;4BhytCG++nBiX707sJujkOqAvMh+KZWkpfflwdgrI6hWgLSJlw2vgQ6cx1sDO9nuC6R07eoAJcmy&#10;bY8LdrnVteu9kXMS6ElxdzyWpx8iEZRPUgK5peO9OulrHAIW/YJ35tyRB727VLNdfbe/ktM2Kvbd&#10;hzU728ja7b7AzaRoa5247S9VPFVxsTP0qMHeektGnkZiaD2U7VMZ0deXm88pjY6dbQpIad3JoGan&#10;2wI1AhJby0OPREAa3Jn0BWYaAnMCNMtlT5swdsZzc7BkT5dbdn08sU2BCYAEfBUac12ejAUKIN3O&#10;2KrAE6CoWaYradl6AmkASMpMiT5M+RCAiUpxTuAi5qqclPQCItAGqZbhPYTIA23k2wCI0qyAAxUZ&#10;oVMoKQ7uP3QhuBdT6VnNZbPaRsrWdazvP7mx8XLdKrpnIOpurujeaxUth3plggibJl4iA7m89Xo9&#10;zal6/pP6vixHRMA6nkSThhRdzUujez0inOgvZLRQiYLGiJwZzbOkJ8YD0nAVy6fnNHY5BDTA09xS&#10;0bpFgfZFzS8AkG67pzkp7lUZQVOANAf5+udyQM99w5lg/sHQ45kmLMNcr+/gQFFWOnV6EDAKEYZp&#10;BAIjQnQ2p2fg2oa9Nf8e4jiKtc658rkRMBJAxNTAItZE6N3J7DJ+LjyFYdU4pnyBFE4Q87Q+e+pC&#10;wCSnY6ENOikb0hJ0qkQ4CcNfyiP8dmCVclfbCADFAQS9n+QYT1MQnurwuY9jYP4lFYKxjsnb1vzm&#10;RpsSUTz2sO8ANAALbJM5Ocz1UyP/wxKOcXqcGHIM9Q+AKCw/pChYjzGGcU7bjv9uuiSQSzVuvfqi&#10;Y5tyHgJ40HE46NFYACGcz+exuWqozhPnE/vE/I3qKdWFgLyg5wG40bg0pmnpLufGiw9kf0kTOX+D&#10;cyMw6JLcfj44JoClBk57b6IPpDMKhZG+1AOQ61o8QYWFTjbpCAiRupGX1nZtMN5wPkJMACIn79Tb&#10;d3MT6kIgB03bWfJ/hMc5eVw0DohSFtAwSo+lcsVK1ZqV6wIi8ozj6aaMd1PAQEBG2640ezYX18lK&#10;5B08QJhMCojkNYYZGT2krSFQRv11AYmmPHCBkfJQYGOo7TSsUh9rnNsWxLNSRtvwdK7g4y1X206m&#10;ZD9ZGc/1/UOrdXs2y3h1HOlC3TkVGYEn2LJoRhwfnxoKllQYYCDTAkPUK9ONEtEkuAHc/OFiBNQb&#10;0CgXE62JyEu9ABBTEIE+vYfl9HDy0IYHG8/gOdylfRM1II8JmdIjGvof59mFpyAUUQY0p/Ova4Q+&#10;BoCvSMSBlAohQkJbutE8P6gFlAqhNYS9dD20b7wTJghe2b/nTIVSSXVMG3BVkdRmYtG55HcUNgEe&#10;5FoBhLDPiTigIYF6HvlWiFuETCnppHsnVRxUcNCfYJFJlChEMkw23syoBjM+JdCBhG3SepooiUIU&#10;C6F3BrX9VaoymNhl6CHXMfnjbcNhgAhJVcDFwcg+e3NkqByi9AhPYXMV0ae6nWw17VSe9cVOZC+o&#10;lpCBh3BIOgDQANu/XlyQJxmElgALgAY0IAATfEZJES0EpLCRTj7cX5IXCkGz5CJQG8sy6pRg7tRd&#10;TfJkr2WvHjc8MuI6CtoXVRtEOCBtQliEs/BwsWzl7Ix33DzdG7t+Al7xFYJPdA6VIYU7AN+ByAal&#10;oxAtbwR+TtfbdrJGpIL0QsHW+jKwq1X39BF3gmSIKFNLnjs9QYi4wG04FRC42m7Z/UHTjtay9o/+&#10;+JX9n/+fv7J/+Q+/sDsBisvNot0KDJ1rfBh4uA+H610v2yR9cKtzeKjjfLpa1bFoEu/m7dXZsv7/&#10;G/vqzaFzKR5O1gRsBjaMKra9QnShLY9Z3r+Oe9CMCcCV7N3tqt0fD5x/sS9D//Jiy/bXexp7Qevp&#10;nK53XH56R/sgssQSVef8OCCccl1YAGpcB9IZgICOridpDXgUVOFArCQSUavLQKMZUU3pHoJrgBQ2&#10;ok9hqQtIFNIz4fsKVUA5a3eCYmpXYy/ruzrbEkDr9MtWaSStQFmp7ksEsYoYeMo+8xndz3j3KT3H&#10;eKXMlTKsAtEJPQf1Zl3gQXOanhPSgDw/cK+SAh84KLwnBdiK2jLoGFFANtVNCRenSmh9V62dmbO4&#10;gMSiQAFS1/CWQgo1RBQLeZreARYw0HjYGIoAJBwk6NkOn4moAi5Cx12qsRCfq5QqepUteAYgzBdE&#10;LIii8tqsDfTMa97UnOVziMAH6pw0IWu1Wk7c9K6RGMvneRFDGtIOwaFJpyGXY9hS1m4NbTxadxAx&#10;JaEzPl5DREaesuY3QIT3mJB9wVhitIMKM6CBz8hcy9Bq+aHKIYCW4METjeA7gRTtN0eaXUa/IkCS&#10;JBI8r+3qN4zoFCSEuZMyeYAQ42N5PiYdWzD+04U0SViH1zypeL0P3z8TMH8H6FDiOjsTwEQgRmZc&#10;JCooX2o7WiCcUkYK34FIg5fIAgAcHDE2WgyU9V3YJ78FECNApGvP9cH+eDNJQIHO4xSEBDAXgBG/&#10;cW2JSHAdOD8uc65rFUAE25J9wMhAZkTcA/BAOgMwAeEyFoMnIcRbhPuQkQGuWn+8aq3eUAZLHrEW&#10;+kfgIbtxSZHPLtl4PPYHZopAy8WWofSFV00VAUSebFGDSQklFzQRR2N7/9mvtd19W0jKMNd6FpOn&#10;W6hGWi/Sd2UnTPI9KYc04iZCqXAfkL+mKgO5bIBILFnXZ32nmyDqrghMRAIh8syFzGMJnRgZ/3gS&#10;ZKj38byltP+EPIRyU//P6kLJQAIi6L0BL4O0DOTKo+NzGwwGOlZ50HkBL3+IdPIFKCAnhioOXWQu&#10;otA1FzotY03jEk40DzIhRUJIXLyArhcFSAhD6ubS5AJ6rzlhsaxJBIQZCJakJZzLof8R9UGkyzkT&#10;ukFAnYhuEXEgakT6hlduGqIo8E78WHWT8HCFB4cbgZuNklJysXlNOoS2uHlgezc86pDQuQIcVCo1&#10;LXBZtG6moP9PQ3xMUCkrwXNJcJ1L7ilFNbwkTXi6vkl5XVUBBybEhIADDbxyhbR1h23b2J3YcNzz&#10;1EYmA19E6xYTttSXV1cQyMrIE6yGBl8ekdCEn07OCFAk3WskdA2IQG6ZEkwABF0babaF0BEGmH4Z&#10;GBMPa8tTpQxxtRfafFMNQWRi3KZZlgzmYd+9dwzRMf009B0Lja6QoOb1/nLZLo76AgYd29Q+WjIk&#10;W4hPwVXY6tqegAgVDJAoiUpcn/XcyB7sNJ2XAX+CSgkiGpRNkhYBDDiXYlhwZcfDrb6OR978/tg1&#10;KI61bhBvEkjgu4mMuIADAOR0o2tbo5ptD6q2y6u2CfFyc4m+Gzl56EU39oAp+Bu7k5oLXhHJcMDR&#10;y9ugMiewULJXp037F3/vc/s///Nf2b/5R9/Z24uOwEnejteK9q/+0W/sR29P7fF4YrvLtClv2cPV&#10;iq0vZWxzPaftaWw6xqg4Y1+/3rHf//bG3l4J/AhU/eO//RP70z/4WqAqEBcRlSrlZjy1tDFK291h&#10;0/7v//bP7M//4KMAx9B2BC5ozkVb9E49q+tWsEGvLE+34qRI0hqABPgvXM+TzcgjRlw7BLCI4JCW&#10;2BaAIkIFwIxqcXnwJVtbbjgBstMtOygoUsqZR7BMhlL3Ds3bPE01kOOUn3EiJn1aAA+FYtwaAhPl&#10;alLAecEqlBvrc6WZ1bwUs2RGBh/gUYXPQ2oCIiDRA82PUz5QseD8h1JZBkpAgZJQQAVGl2cIMiUE&#10;ZKrAqLoATLB+ABbwHmLuxNA3p5IvOkeC9AVdO/sNAamVZSuSWkxBOg4S1sV8XXMAz5fA/lzgAmAQ&#10;FubRq8F5EaiREwRYIOJKNJEoYr1S0tykZ1z7Q2mWsm/SsRhzUgvMY55XZ36RwYNwR3rB5Za1vbjG&#10;yrgj2iM0uz4Pkm6YrB3KGQhjI22bQRJA9oUxTkmHOF6kTwEQAJcpePGIhPY5zdcT5p960hjPqSGd&#10;Aob4IiT3AF4wksx/zI1udAV43OPWHFiXkww/zY9FvydlFwEpeZ0zCK0YVICKG2aBCDx+Uv4Y3CmR&#10;MyzBUZsujImxBaAUxsB3gQMBgMB467NHHwAPAUTMCUR4Ckb7c56GxkJ7b0pQgxIm6+l8M49rbJy7&#10;abQD/kOIUAAidE507OxnageY94lQAIxCfxGAF+sHwBNKc4mWhPPskXLsm8490acQlQFAcK10bKFL&#10;pE7mPCCCk0J+W6g32dOE33MhqUqt7x4uJZFpeZ0QhWJ6IGZlMCh/9JxaTGi53ROAWLbPP//cVlZW&#10;PBdHCIqbl3QGRg2dBq9vljGJC4mzPdp7v3z3cytUljwtURWoIJXRX54I4Q+1Xk2AQzeU/r8og5eQ&#10;gaPjJ9UYuVLH5uNl/abPOgYksKnYACAkZBgBEDQJ6/R7DiS6/bFF7bEfMyTKeDprxXrdkngJMpa5&#10;MusLUKRkyLUP0iFlgZlyjaoVSIAytjKmeOOBtKibWoY0RAe0TV0MFtBmsz50AOUPhy4W5ZsJnUO/&#10;ELrwjrLx8ktlWx4NdSNXrN/Tedf2SS1wceGOEMHxHhr6zjUjyF/qoQty5Lo5uBm5yfSZMQMyUinG&#10;Fh5SIhrcONxk3CDk6GiuApAhv1ghhzkX08TBDcsEKJARi2sSqhsqk3AdIE4iA572tI4mKTwdTUKA&#10;Cqo0EKjKpZkEaUddt5V+V5O3zl8OxT+IlDpeeV9MnMVKVvdU3mpRWd5bWpOzbnxUAOW9des5NzZ9&#10;Tc6ljDw7TdS1soyAvi/k5rWOPFBN7AAF79ypV4zG67tte/+0r/9TJpf1aAJtoxFfGvYLtrpc9Tz5&#10;wXZbwIDeDR1Xi0Q0qtdMuEASHiziRzTgwnjvyPBCSAQw7G827eyg569XMnSX8ppPD/p2eIDHVPZ0&#10;BhoHx1r2ZKiON1ry9IsCEvrvVs2lqUltbAm8EK14cb5sx9r++7uJq1y+uV2zd49bTjI82hoJKAy8&#10;3HJD4IGxAFAuj5bs9nRDRlhAY7NjGxrr3or2u6x99aoOJibyutd7VGs8i1MJRAAgSIvQDROexrZA&#10;wa6WG41t0klZrzRj19sVu9mp2FcPS/Znv7iz715t2RV6Fit5e9iP7J/+2U/sN9+88LJQyI9EQyCk&#10;7ul/+ztlT+FcHkS2LEB2tFa2i82q3ew2nE/xiY7xcq+vc6yxTtpu6AF0S4O0nW3X7Fjn5tdfn9tn&#10;jxObyHgDbrZ13UjtrOmY2gISKGlSPUEL+PGgYisjuB11L8ElJYLxhxfR0r2BIBgESSJUAEy+o5Mo&#10;HU5JZ3Q7pDMQLNO9KQDQblH2m/bUBZU93BdU73C/VHQfFUt67gthaXU1x+g7BxHVtFUbOas1da8K&#10;4PJ9PDGjZyE08Oq1ylYXWABEF7IYKspIcaZkpAWaWQDXrv2QlBMmAAEooLV3UfNRryVvOBGzQj6A&#10;CNJ+Jc29yFrTcK/d6Gj90GArI4MdlQSARz2NGSchpjm75FFMjDKkaojcpAIW5Yi486Bnl6gDnAz0&#10;JqbEZwDDWM/vV599dG4GJMyC9hsAhuZ6OY+ACFIgGBjSCRiqtOZgqikAKThYntpcmBP4ByQ8k7Xl&#10;FP7Rb/+Off7Z18/zZpgzSd3yPoTHAR8yUtrHFDx4uoV5U/sjjeHSzZrD3Xv2V4we82Yw6KRtcZp4&#10;xWhjVKfgATATIgt8DmH78XBdc4sAh7YDiZXSz7iWHDIBzN+syz4xwjLiDgYwvNpemF+JtuKhkx54&#10;BgkeiSDFEH7HiDO+MBZ+C1GFUBYKv4GFCEJR+wqRiJDK0BgBf/OaQ9mWAMGCgAYVJ55m0DyOsx4M&#10;O4ThSK8AhABEAClUaoT3YVxcL2xBiDKEFAX/cXJtuqoxMWauN+cZ4MA5CGTL7wEEx6ZlZl5GPuTY&#10;9eUcZMqyFnnQAhC5XN+q9ZGlBQAwUJAR53XDlmV0YRsvYFh0MxdlhFi6vaH1en27vr723B/RCML8&#10;5NwxepxsqjIgB6ZlVGAoo3oJmbFUGWu/QekSBct53XAZIVHKRSsaA3l/CJXFSlOAQSeCm25RAKQ+&#10;djIlC427vP8GxnVOaFLGrSJ0XqpX5C3U9Fq144sbawpExOLPhE4h9mK1ovdZa3Q6lswWBGQqXvJJ&#10;NIIS0GyhrrEAKnI2GK96RIDoAOEsR2K6wXiFqOjVE/LSISrCKUASlocHEEHojFduXi46Dwh13M1q&#10;2VbGfaPvRF1j5eELZZmaxISQEcNinw4g9D9ACR1V0wIC3rpdN2xAtyBDohdI8YZqiunDiNcQwlch&#10;jEUeExCwoH3FtJQEFsipkqaBoEVEgbxqQ+emUhYIpBwsFrwVgAW9AALQaPh6rN9u1HzS2V6Tt7wu&#10;sKYJtJAkNAxQEfhAzVLvWx1Kb7V9QsqITAkooFyJl0nJ5bhTsJq8w3xKXowmakiV1N9XkCrWui7R&#10;LIOA0YD3QOMqogc7k4aHpAEC5L9pz01zLbQklmWUkMnmtVFP2OF+31YhNS41XIMAdj7tpbc3eh46&#10;Z0GA6vRgJONNaqHpKY3LQ0SeZNBkmO8vV+3Nqz1bX5UBl7GnYuFC2zmT8T+ZdOVlkxIZed8M+BHw&#10;JBCbujuBpFi3++ORvdI2EKN6dbVmH1/uO9/hfHfZDjfGdryl1+2Rjq0pgKL/CFxdHa3bifZxujNy&#10;jgSERsiWpBgO12R8x7qXOs/iVVv6n8ZKF05eaXV+c9yy64OGHawXBHaydgjJVKDjarNmFwIN14xr&#10;O7KrVf1f5+dkqWjXWw27Fei6PRx4qoEy0GUZaEpZx/2UbU2Q1875PnvVhVAOuxvZgf67KaBxsdly&#10;PsWxzgkRDNJO/VbSCZ5Iaa9pvFtDXVONY2dU1LHUnCsCsPO+FzL2NAe7udzSuYgE9pASj3wcpJ9a&#10;5Xnr1OOezqCyApBCBIKOotwrAM0h2hY6N5SKAiIADzTU6ujaO6AohQ6iRLZa9ZjeZ42urkHYDMAh&#10;sFtOyJlIOmioCthQVUS1BqWWSLQjmY4UNponAAOIwTTvQxOCpSIwMRx0jE6fNOfKZpGZ1/wogIAa&#10;7lDzj3fjLWuuksEH1C/iuHgfG9IabDum50jzLulGyIsC/6Q0xr1I98yyxg/vYUbzC+lDzaGeXiZK&#10;ynMvMCFnj//gKLAd5h+qQCA9s23UeSk/rdcqtruzpbmEKArzR0zHgOHRnKF5A88UDz3OvCbDhnHL&#10;CkRghMs5zeMJDBTPNdyTKMw3MkTIa29Mtm0y2XS+1VRsKcyfMszaHhEKnCiiuwGoBA/YCegybqQw&#10;pmkM/usetgwzXK9CPtIYCe8HcAJowIklDD/lc7DE3JFjPmSfAg5yuoJTlxAw03sZ26xsRFLj8YoX&#10;bYf9OXiQAWafDhowtrJFAAU/Dowqr/o8fc96vDImIiMeycCwz2vMMSompjwIXkMqAxDhkQTfHxEf&#10;Hb8vnGsiPqSy4Khx/KTSSfewwH0RMHEAoLF5mSfnnuMjKk2UIZSAEsVwETPZB8i77Ie0SUrHDRjM&#10;Eq0QYHDwIuBJBIjzwJhCmWc45hl4AkQDIEi6CmSG0JcMRLz2DCoI/euEy7ut1HST64bI6ybnPwnd&#10;VHT1pFQQIuVwtCzjkpfHKjSjm7TV0vry7um7UKt13egiY03zkQSsZD0UszJEAIR5HWA6Ky88F3l1&#10;RNSjlFSGWwCDygzy/e5l68ZLC13TP6NSg2QJp6JuVGTM6gTQwRPyJRGLgjxpIia5Ut6a3cgyMnYF&#10;gRa6hxJpgCQKVyJfLuhz0jka+XJV28prf7oBtM9qY6DJQw+BgAXlq90hKRIEsnSRFjg/IXSE588D&#10;C9+jWCIFwrECmrhJ45q4xrqoOuYYiBXQER5GUH5FD207EorXROF5UKF3ojsADX+wuMACBot6ML0Z&#10;Fze/zhGy4T+g3FA6BGCY1SSBYBRRIaI+ri0xO6+HifCWJolCSTcQ+9a+ZuQFCQDkUrpGRbpgVoXE&#10;ARkJq8qzKUIKw1NKUV4psKex0hAIz4WcKaJblJJB7kI0J5/SpJtP2qhVsaiih13/LaZi2seM5eV5&#10;NWrcHwIDLXlVFRmAjsCcPDc8QTorIn88bGX1X+2vGPPwN1LFMORROaTnAhLIS1oPgSFSGpDp4CkQ&#10;tsf7vDlfdRIenRzXVus2GJW0PwjCc14WWq7E7PBgbFubXXnRIy+XO5Thphvn2krHmztNVrveXAuF&#10;RMLvbx+27dPXh67QeH1MhUTP3txv2MfXO3Z21HVxpt21tu0udW1zGMkDX7LTzYG9vd20q+Ou3Zx1&#10;rFuf8WqKO33elQF+cTJ2FUl0G26IaggEoe2AXsJEYzjYGGn/Hdtep9KjYe9fHNtPv35pT1e7Xr1A&#10;KSQkx7OtvpMYeUUcinQA5aeMkW6ZR1tdBxLnMuybYxnZ9qz+lxToyNrJeskmMuJrrYSdrlbsSCDr&#10;UsDkaq1rp2Ntm8ZaGisql1SAoAkBX4R+FoC2bQGG8SAtEJH3FNHFTsvO9P2J3p8LkOyPS3bJvlGn&#10;FBDYAgCssNQEiEa2rGvdKszZeidnB9oX5+NQAAL9jPdPux6BIcpDuuj8ZNXPBcZ+0Mq7qiYEUSpp&#10;SGUAOugDwkI6Y0q4JbVF+ouoVCRA4VojAgKRttHRtnoDAdJRw1VKAS2AUkAEkSbARUlAN6/7r6j7&#10;taL7kfLiZGrWtU1KcoaQrc4lBWSIrHm5sp4D3eO0Cm/rOwC095VZELAQ4EAPZSqTTSUG5Mhxr22f&#10;f3grcLhraXnt+VTBMpRra/IOqUW8v5D2ALwDIDBupFaRkO9HNQGrntHMi5biHc13BeYgze/u2MhR&#10;gI8xkpOHeiypSvQAkN2f8/lh1jlfg37PIxEQOqNmS3NLUNiFK1EuVvUKb0IAwrkCz6RDnBp9JrWB&#10;kaeSBKOMsa7Jmbk8u9V8Q1qFdgdUthCNIQogcPKcmsXJxCBj9Kfe9TR9EV4XNT+i7UBVnMCM5j03&#10;sHrvBlqGPCXbQlOs0ECRiClzMzwE2Q1Ag+ZczmfwqGnBHcL5Tnx/BhiAoODtpywhQ5qQHcB4Y0xx&#10;/hwUQGwUMJiCCMAK7x04sOi/v/s6jVIwVgjuIVIBaGAdHTMGmagDEYhZ7C3ph5CCcB6ExoABd+Cj&#10;/fMdUQh6gnjURgCR9LJnBGRr+I4IS+BesAC4ApgIPIsAUOpyuAGCISWmc8M+GCf7fF4AibRjSMtm&#10;OplV3xEFCvoSRF4EJGbJ6etGcX4D3r8MdgiJa4eEO2Rs3WjpN+8oqQPidxa4DFQBYOBmdBDcrNWa&#10;DG6m4OJFd3cPuqhleYKoYeK1C5nqQkN2bLTaMs4lK5QEVriQcwg7DXXj9/T7wM6vHvVwmAU5GwAA&#10;//RJREFUr8jQdPRdy73uVmdFnrgOTjdes71s3f6mRyBmhchCJEI3lH6fkfFNa7/pYslyFb6fszTd&#10;8WQoO4NlO718st3DWwcD87qZixpHXgZzVmg7nspYriiPuiKPqQn3Q8cOUNIDAF+CCMeMHhj25xUq&#10;2SCCBV9knvRObNY2d1btp7/4VsdR0k0260CCBwHBFfgVgAiPEOjhpVnVwe6GJsklJxZS7ljSWCpl&#10;Gb/BqkBYW0ZW23k+bq5B6I3B+Q6IN9zYIXLBQ+oCUJpspgQpyrlCHwy912RCtQTh0m4UefqB0OXF&#10;0ZEmQh2r/oPmPt5NkKnW+XkGEght4VFBlOS7RXgOun/4X1LnmIY+law8tXzKmelZAYeGJsl8cs7l&#10;femHgdyvd+MsycOMBATGVU2SM2706+UFeTGaaItzrlmA4iINmui7gOEgtN3RJA7AaJZj3vwJzgN8&#10;hV9+90Jee9u3Qfh/Q8aUvhgteaKVmrzdSceNRVsgg8+Q464uJw4UqPGnPwaNnWjtzW/LMpZX52u+&#10;LVIY/+Tv/8z+47/7c/vy7a4MfNY+Pq7b1x/27M3DqiE7Tc8ICJGTIeJRAhp7GzK6HQGGZVe1fLzo&#10;2VJ7Qcaxajd7TduTl34j7/5gWd7+BhUJPY8c3J6OZRQFALuQM1ecH0HPCao1Xt/veNqGiAfllWPa&#10;dct4wgc43x96igOtCKozTrT+oQwuQOZ6f9nTK4zj7qRpT2d1++ypZ+9u5d1rLAcrJTtcqdiZztnl&#10;pGfXk7FdrA3sbKVrVzpvmwJjDxofQldUclCGSgUMnTWdyKhj6dYXXVCL/hpHq1W7oupF1/RYgOF6&#10;R/8VGBjrf2hivLvb8nTF49maPRyte2koURRABiCFUlJEuj5/e2zXOh/0J9kQGJwshwVFURpyOe9B&#10;37scue4jIlAXh2MHAvXivI+R7xkn0YkxwFL/aeh3uCyRFsiRdXgO5cC3AaAS4XIhq3HZqN6IIt0z&#10;1bSDiK62MRiT5hSg0L3dblRcqpomWihYJuMzXqIMkAA0IOsOeKZ1flHgGt4PpaFRU+BHQBDRqp4A&#10;N//fXOnr/sabB9gLYGjOo7yOfDjka55tjD/PczFH9079t9t2EJGDrKz9xbXkMiH1iLotczKkbMqw&#10;ARFlveI8JGR4Ckhqaz5BxAmw0NJ8sDGZOIkyarT1TOx6iN+rFjQPNuREYnBD3x7IjsEw48lSNQFP&#10;LHjtzCMJ7QNvVevIZsA5YF2v3BAAcmCCw6NtACJIu5IawDuGuBfC8yESgXHnu2kXSgwZHrEDAL3C&#10;15vOgxhumkkSluc/jDFEMjROHxvGMkRSUGT0igMiHJpfScMEIKT9y0giQgW5MpuUwQbcaNtEIaYg&#10;wr1wPz4MNfv+YcG48ko0gAXOAekDvp9WV2DInSSp/YQ0CK9hcRK81p2CCI4jRFEAj3xPJANwEK7f&#10;NEpExYXbAK3L+WFd9jHdH+fn/dtv7O/87X/i15RzEZcz2250rU4beO2PShdXpHw+BwidpXSNvKSW&#10;8eg3QATql861QA1xLkZ6gdB9pAclslqjZ/TGyAt5olTZ6i65zgJAYmntwBrRmrzimgx7ywmM8CWa&#10;rZH/TiidkHqvN7bXr97by5ev5fHt6SamxWzO6o2RQEEkcNCQ4Qas6OEsI7ethyUVWb7QlUGObGP7&#10;SNsmzdES8Kj4fwA0GH40IqLuqsYZUhkITNEFdEYXyUs/dYNi9Is6nhkBgxh5fB1fQku12bWf/OIP&#10;7POvf2m94bofd1YPVqVeDwCCahM9EGhIoGRJOWmC+lp59nNxHR9lqkl5z4W2Tp68ao2Xm4kSWEBE&#10;PLlgV7cndn13qslJk1C1ogXkrROv8xIQNvLWPDTz+n7BDTXiMvScQHe/0ah7dAfAkROoQ98BAEFK&#10;AxCBbLdrcnDjLwaypCNP3UDkOefm5vSQktbQg6KFyEY6JZS5QDSCB1+TiEACSnkAA/pbrI5GMvDk&#10;Y+EgkDfVf7U+pKpKUSAprYlJAIH3pF3SSQEujXdR+yKSkdb20rF570bo0QdNakQicvE5BxNJvLAi&#10;3AZNBIkZ5zmMhzXdJ8gMp+zuesMebza8koAw9Hdf3tv9xbrzHa5PVux0b+hRhmph3mgJjaEgdN2L&#10;qI3PujFDJ+Bkf+BGBxIdxmJdBqQkY7Ky3goepwzwRICBMPZE24bxjwbB2rLAgzzRvR15/zLA/V7B&#10;iZNUU2wsF+3r9/v2zYd9efdNO92q2M8/P7Cfarnca7h4FF51SEMs2976kjzKdTveHLtRpxTz/qRl&#10;V7sVLTW73m3Is9d/BBqudpoy5JF9cr9mf/CzB3tztyzAgEBU3V7cTtwA3srYkk6BmwEpc1olQnRh&#10;Zw3D2fVSS8il6C2gI3F7RCQEw68xret3gaE9uArbZYGKov3ii4n95NMNHz9VItd7A41nYBeToYDE&#10;2C7Xh3Yk43401jZl2K+1fXpoUFWC4cbLp+8F7cL9mvUEoEZ5uz3seX+O3aGAiYDCyWrTPt5u2Tdv&#10;jrTfnr0U0PibP31lI11zxrrRr9mkV7fD1Y5Xf4waaTvQdTnf79vN2ZKXdE50DYhQwVmg9ffBNvwQ&#10;9CZ6DiAgznIvwH0AXDA2KnQ4H/Aq+I124vAjAAl9AQrSGvRfKZQXrVRNeifZ8UDPgcDZku6nUUcg&#10;t7Ygw0lb8armH1rWax8CGG0t8B6KuUWXbvd+GwWtr3sbXZN8Qdt8ToHA5ank4npGZNwFplGYpB8M&#10;36NQiWgVkQOazEHErBcFagQK3NjJOBG29zr9WAASRBRxCGhk12u3PHqACF5VThLggYooCJh4+XC2&#10;AuFORjSGF41TMeeqlyha4n2yTbgSoTpsVvMEOhUQwvMaF+Fsrfe9d4oHGkABBEpPE2hOoo8QKREi&#10;GhhqjDZjJ1oQX2A7RDAAG1q0H4TqXCMnq3lXhgsQ4cZV+wlcLYwdkU6iJJq/ZeTTiZLOj2yBAAJG&#10;3ksxNQ7nNWhf35Mb2afmRACE71OGEiCCTHYAOJqrdMzwHPDsQ5qDbWn+BNDIaDJeQATpi7rm3nq1&#10;7QJcnAMAAJ59SEmwf0Ad1yW8D+CBaMoP3wE0wjHxPgALjC/bgnwfxLF+4EkAKEJ6OvzfgcPzuZ+m&#10;VNgG+4XPQNqoImccYi58lbacdq4rQI9rFzQmsn5scDqOD2/s009+5NcDAIH68PrSRHPott9nnA+A&#10;BJUhgIZp5McXjW8KYr5PaaRkdMj116Oukw4BDQhAURaZLZSMfhMsdITMyai1exOBi74+C5XOl5zD&#10;gF5EsdL11AOoECVIIhJb2/v2r//1v7XHh1e62Tu6qctG6SEcC5p30cyLhbD8QoywduSePdGKWrPv&#10;nAg4EOyXbSN0hcIkGg615kj7hhDZEJAIhn1R48bIJzXeSmtgnfFEwKFiMzqhqaJAj7ZTrGniPb62&#10;qL+kbSFiRf8PHT9qmoTZhOIoXYUvgUYFACKj/5V0PKE3yNC5GYhZkfKheiWXbzrgIZKRyRHNSVq5&#10;WtAxZnWu9CrPnuhMhu6hAAHdwN7/Ql4CKYZUnNAeJVWEPOcFtvTg4B1oXSJCRHu8XbnAA9Lhs7rw&#10;gIxyuSljt+oPjTOvhfBd2VKGv1wu2+7utsanbcnAE65kQQDKCU966NFtICUByCA3SpiU0BYTSZCw&#10;DWRLF70R+EgIJLSjmibVyCqFrG4+bjR5XXFyneRpqcjQxCTAUMkzYWuiENig3XFdXluvqYlbEyq9&#10;BpiAaXJUKS1aITdj1wIMezIKSFBHAAQZAkADgIKQ9NQIVPKzbkgor6QfAgqF5fyMV1+MZMgIfU+W&#10;BU7kcQIEVmRUllcEHDY6tirA0JBBWRrXbFXf0YuDdAmeLa2zNwQ0tje6NlmVJy+PFmMFue76pC/j&#10;2LU3l2N7OunazX7dXp527BFgsCMDu9924iC6Bgeby7a/QQRhSQYfKekV+8WXF/b6smdPx5Hd6b93&#10;+w0HD0hoX27V/Lff/uze/s0/+7W9uqXPRFYGtGU3pz2PspwdhJ4ctBNHBvtkW971WsW1LZDbdhAh&#10;kEC04RwCpow74lGb8sKn4lOhYiSSoU7Z5y/H9tWrJXtz1TNktl9ca9xrLedXnEwGdq2xn6/37Ggp&#10;slN9f6DzdSejDgjYgXsi4LIuLx2dDLQeSBeMuxnnRKz30zquhm1yLXTtHmXsv351YL//zb23Hwcw&#10;UVp7uFLTvlouLjWOCoaQFmMgUoEI1plADYAAkiuCXksDgYFWxu8FUhxUp8DzaNUFLBoJJ1nCcQEk&#10;ADxfCbjQRryvewn9jXGHfhgxJ12yLUqE4cdQmkmZJmmIcS+oVS7pXmpXZq1RhpMjQ1JNeUqj0y3o&#10;eZ412o3zPQJUdAMlokb1UF//hz+Ry0PGTOg7gW5ttyswXUzNe0SuUU7rfymBbICwvPdEaC1OBANe&#10;EKAio2coRAt4pjRnyIBAgEO/waWwBdp51nA+IEJOCZE88yjn4qBgdOhcTL6esL4DiudwNx4+6RI3&#10;qvP8X2AqV5Q3q7kbqWxUbGW8MYKu5yAvFk8ao01fjorm7lKh4SkLog9ENXA6ABEQPUkXuEePodMS&#10;jGBc/yeigMZLRfuSU6d1+c29eTzeVE2ABlIgxlNzkcaMp02UIC0b0Y1WvBkUnAXC+oAAogc4UG4w&#10;8fT1/RTw8Dth+E6zp8/aDnl90kPwH2SACdWzbSdXAiw8+hGMPMaR8km2BSAJ34VIRCAphu84R/AP&#10;eGWZrsd2WAKQwHkM7wEH08oJ77Wh7TkB0sEJ0RQtvi3sww/bCDwEthV+m4IIJ+oDEnUtiQZxLb6P&#10;CAkYAbqCeBb71HFq37RawJmlhxPE+mxCzp7uLSIuXGMUO9mHL9pfkB4PQBIAwXb8HPs2Nd7x8oaH&#10;76P20DkPaAyExlTaoQwdNxNy0ayTzddcPyEWl0GPlWUch67NQEnlAukEbdR7XcSRQq5aU8DkxdMb&#10;i2SgnTfBDVhDt0FIUes1onEQgyq1BSRk5DMhEuEtw4sNSwq4OJCoClxo325QiwIZAiGB9NgXaCDN&#10;UHSDD4gglYF4VUYIFyGqWnvFowY57Yf16p0lK8NqLgrQZHRCCwIWlY6/5gE2ObQxdMPrhM7pBqSk&#10;lIoNiJVZ3fxtgQ8iImhoBMCjfdAUjKoTD9HJU5D33+t3dazUZs/rHC7o4Q68CaIH3i2NlAZjlRdA&#10;iSUGHCNPCam36qbEUzcRKQsEpABmTAJEjigpjWuygH1d1/nkQWxF6HsIlAgEUUHRbrft6enBslnd&#10;aAkhy6RuRlJWAgaMCdRKpQn79BbhmgAIMaKTzwMOemdyIfcKGSu5SCVHXAYWTYSuvCWkf9POhyBa&#10;wXsIoiW90p0TVjph3lox40u7DgioyAi0rCqvjQmYUPGmDHangffDQzArYJBx485CC2eAhJfoyQuF&#10;9EZzpS15w0QueIUwh1IlS10e6VSZEDb+mozQoYzRtgxRJHACPwJmP6kT2P0AETxcPGoqK+ifcSbw&#10;QMvpIxkpqjgo90P2GuN3eyDjLwP+8rRlj8cNe3ES2QWpiN2O3eh/T9fbdnm6ZWfHW7a3M7YTGW/0&#10;E37z7a198rDkAOJmt2oPh/ofbby1AChen/fkrcvYvlm32xNaZsuw33XsdF+/X4y93BSwgO7E5nJK&#10;BhbOgwz8dtCaoJx0fy1UhCDYRHUDfAjKSG9lxEkNHAqM0PHz5rBpLwRQOI4TgRIkuc/ltVPxcX82&#10;sZONvrbRs8fDZbuYdO1wqWH747o9na44AZT9UfFBeaUTLAW+/NwJ0NCZdHect2uBlRMBjSOd/xMZ&#10;9JP1hqdMiMBcbgsUbdQEqIauCbHeL3nVBoCHyhZUN+FcAB4BJ4BJmqRxrbhmpHXW9T9AJWTKUTfr&#10;CzoQgEqqckiBwVFBIwNF0B6qpgILCEmR1uD/HQeTmo8EQEo1+D5Z3aNwcWLeWbVXn9N77sekHe0L&#10;VJ2t6R5Kyxmi9FCgNco6V8c7ywqIlrTfVhPtCcohZ/21IRBRyy64euc4KltegAEAAWCgQ21ULxit&#10;8zNZgWqBbHgSKLUSHSRVWMhqe3nNbXqumSN8npiLCYTr2dNzTekoqUUvv5TjgfYO8yzzDEaGDsLM&#10;IU4Cl5FgPqeqrIDjpPmHTpihfFHPXlbzp7bngnhEADxqCoiQ4yIjh4FG/Kkl565JawPAjYzU3My8&#10;Awf6CNHXAmOGUSMFQ/gbBcgQMUBbQtvTfELlBhwLAM20zJMoQlBglMccI2evcRGOf47c0k47l67J&#10;iAVwAghABpzFoxZaQqRE6/I7BlvrpmUXolorAAiiDTLoRBWmAGcKEhgH/AmOGeOJgXRuBfvRdjmf&#10;IV0CUHkGAUQL9F0ACpzH6Xfhsxt/xvS88B4jPgURIaqBoQa0BeACgGAhCjGNWjhgeH4N4CIs/j1G&#10;n+o9nV+uBdElAERI3wggaptIVcOhIHpAGoJryf+IYgA4knr1ZlsCXZzLH7gfYb8/9C/RPn2cIRri&#10;Y9H7mQjCHxvFsHuUIHAiIFSGEkINRjtCpwBCY0LokIgA+hJIVSdl+BfTDa1HDg72pzasi+9GUzc0&#10;glOIEZGvJ8efFzhggIsCInQJrTbw7EO/DEiVgBG2DR+BKAQRAIAEEQZSFahJsqTxzmXw09oeug4s&#10;lIVmypFlyy2/EAsCJgvJui0kGpbItiyeaVhNwKU9XNG2Qr5wdlHHnijZPKCkObBInn2GKpBqT//R&#10;JFMXqBGYwUATremP1gSQ6vL+SwJRPQcRnLtwDnWRhLThWVQgcOo9YCF0gBOiE5qnQoXjZ+FhJ2/l&#10;rOB5eeQFIXuXh874bzz8ACrnjOgmh3eSzkH6FOLPCEkLSGSzQsv6/2RyoHWZCHRutf+0JqBFGX1e&#10;04CSJDflvMad8hJVqkforeHAQufChaT0gFPuBCIHmTORoJJHvTnNtwhZUmJGDpZJLkxi2nYMwSwE&#10;pkCxvJ/30CopGroeEp0oZpN2uLtmg5bumYUZeVJz7vntyWARBeh14IEkNRmHCR1hKSZlJntvkiWj&#10;heEi4nB6PLazi1VblTfbkCFB8hoRIvLmlPbxire5pt9h5O9stb1503hYdGOEEaE8EnLfpjxrqhbQ&#10;G9hYqdjl8UjGq+laEEQCtpbz3o77fKtit/tVGde6izC9vYzstYzxvf77Qob66Xzdro5XbX93yXb3&#10;ljxlQmTl/LBnT5dDe3UuT36n5sb76bhldwcCJfste389ts8f1+zVWc8utiv2/lGG/6xi12cyqrtl&#10;V8qEH0KVx+v7FRlHAZGToLZ5sRMqJiBl0tviVmCA7xDQOqVRmEAKUt1HMtxEMa4O6bshY36gMZ8O&#10;HGy40ubBWMe7ZjTjosSUqApph1Odh20Z8M1e2cEJZEf0NEipQKoMVTKRV0osdzL6rwCQFo5rT+d4&#10;T+DjcLlpjzQjm1Q94vJwrPWHaXtzvmSb/YLugbT2DYjTGDeaTpIkchBV43a41ZMBSGkdemgUjYZc&#10;8GMgVEKshZtBZIFrv7Xe9EgVKY+T3YF99eHCQQRqoKu9vEdQ6IfiVT1sX8ACUFkX+KxpoXNntRiz&#10;gUBFrzav4xHgaCccvHKPAlrbWq/VEGDOzPj39VLMNUuaAijF3IyDXKqBKqUFqxTmdM8K4NRzdrkp&#10;wDSKrCEAQbqjUsvIgRKASOoZSuu5EeBGCj6l98mUnkc9H3SxLRbpE8PzGLhNTqjU800JaFrv6+Wy&#10;QHFHTkxZ845Ah0BEWk4JJeFhotciw0VaFEHAGRwcOQQ01COsn9GzTok5kUl6eCAGxyvp0EDYI6qp&#10;uU0GPqQdNFdpjijkywIEGpcbZqIQdEiV01SoOihBDIoIQBFSvGwFBo20BGF3/h/X/ERahZQLQIJ0&#10;BoaVSAQifQAXohMY3hBeJ4IB0VD71EJOHq+ZSA0L28dwBuIhhpMxyLsWiOI7FuZYjKZHKjzEj/EO&#10;RtAjDZqng8HHuGrMOu4gbc38rfELIGA0vexSyw+y11OAENIopCYC8GBO5zoAgsIyjUbwG8As8CvC&#10;AoCgyi70zuC6ASRYn23BoQgLgMP1JfQ9YyIdk5Ld4TxwDhKyEw4O9V+Ioa4rMaNzOkNEKSy0BAcE&#10;ODBwAAbRNPZ8fsLxhnRK2DfjDPfTNNISjpv1OK4ZuAaE46k2oJwTYSkWjCNtsRFmIhePyiORCkAE&#10;YKI33BCIqFihMpCRh6Aog55rW725ZJ3emtFwqy4DTMtY+BDNJhoSG863KJY7unF0g6VJA5AK6Rj9&#10;MpCqnhcazeRarh2BYiWdQRfxjAVKMhoXJxnhKeSpO6OJRyBylZanMJy7IDBRbo6tEq1p/aGV6htW&#10;rE30n5EV68v63LdGV167PPoFGVOAyQwoOF3VvgY6nq4lMlULIldC/BUqM0glAJrS8vBHOjYUPnWC&#10;CUdx4wh0QQBNyPB7CaZuWhp3cROE+mduJl0A7adchlypbZLKIf2i36jlDsIwuigCNikBrnZ7rPPX&#10;9/856NCDwiSQSLP9GU1CNNfKenQHxByISSFNQrMd0iiohpIWSQiUUH6aSOR94eITKgxS2vMCdEmv&#10;LAFUcN0ou+LmbOj6DfpLtr66IU8FMiYLNzKeFHlgeBuakJs65yVCpkxYAhVxPBrEceBTkGpB0Cet&#10;STqriUYP25z+X2LCh9OgbebhX4RwLmVz1OBTfoc6ZU+GCqGgemnOQ+iPNxMvqaygKijPslSclbcK&#10;w51oRNoNCo2WINH1ZSzWZSiqWndnU17ucs0bMRHZQJiKnhQ78qBpeNWXgQBEIJGNKBP9L+4x7Ls1&#10;u9mXAd4p29MJ6YecwEDB3l3Joz+N7MVxzxUaX11N7GxfxvJo2QmbZ8crdnYicHGzZvTTuNglfSHD&#10;L6CAuNLtPiAiss/u1+2VDPrNjjz2SdFeX1GGqXXO6vZw1bPf/vKDne+NfPs//eJMgKRnn7+Z2Pl2&#10;5OkFCJlXewFMPGh/dwI/Ly/0ekyKJfTWeLwe2OPVyN4/rNvD2ci5DaQ93FMnCrDREWDL2YnAD1GJ&#10;PR0/DcJudWykHE4ELNZ1PqkeWR3mdJz6v/aHpPb5/prGu+aqm2cCK4Cj1xcj++Ru0+4ge+p8A0Yo&#10;3/xwu2S//urMliIZ5iVKOYks1HS+K7aj98v9jK5Lw1DahFxKioL0BAAC1UrKO6lSGbYLXsVyf77m&#10;VRekObhH1jQeIheeBpkEPQrInDQbG+n6rup+QAxsqPvFI1vVRa/UqQsEULEBaRM+BO3aab++qjET&#10;vYCHg7w6YLVWntE9q/9lZ3xBNAvxKyIgVQGHurbnBM5IALiesobAcA++RUtzJbwHeEIFmhWWNE82&#10;9F5jaTc8Yggpe25e2yXlof/QWpxOtunknAz1rHOWmtWG9lmUgdZ8pO/2tif27v1LPe+Q4OV5a54i&#10;CowsPQJ3ODE0PqSazonjXnmF9ynAwPNPFFLPKvotaYF+OFnTPkAYiISMYjZb0zhw/niukd0P3Aqi&#10;CRivuhy3huZgygSJAPir5hCXp5bT4h0hfV4TKJGzQtQTEmBQ+YWzEZR+Cem70ZIBwxA730FL8IKn&#10;hj9wNEKkg8hCTEZS85zmNAzoVIgqRCTYNyAjLKREplEAloQcwZDfB6jp1fcJyAjrQG7EUAduAgu/&#10;M8b/OqUB+OC/AAg6KwMUAgjCWw8gA89/GumIy0EvyGFOy975ftgelX4CT94DyQ15ABABqITxTgFE&#10;ABEah84DKQ6OFaDkSp46l4v6P0AKDoM3zRKAiGlZnCtrfcbNAnjJ+rkk9cR5DtwQjpP98zmABY7x&#10;h2PlfIRjClWGyEPoSzgJDDaOhoMuTkmGdLy856kGqgKoUPBUhwwqHTHhPQAEkFzO5tu6OQsypkKn&#10;qCPqJEH6A3zQhpv/5DxlAOt93aMb7GcxXvL/h4hGxXKlni9ENkq1Jdd7WMyUZfhbnk4gEkF0gAoM&#10;DD4cCZpzIYvt/TV4aPRdQeADwalYmgiJAEtt09LFFe1/0+Lprkcw6p2epzMgW8ZIgejCLSBmpfOQ&#10;hryjB6YoAw6HIl9pWjJfFAjRMcrYkvbpDVf9waro/ACopsCBhdQDoIyoDs3HcpSgEqbTxfpeUAVW&#10;8lzgPaDgiUgXD/fsnB5SfY9xRxCKG94voM4/D+88lTR64Gc10VTlfVBOCn8kJ/BGqSkRCyJGEERR&#10;51xM6kais2dSN5CuT2xBN9FcXu8L2m/JIxLpjMANnAhNMOyDyAY8EfgYRJDQAXHRsMWY9kNuEiZ2&#10;wuV8UdQLHpRuPkiWAg8FgQZKXHM5/a4x0keDxmW5rCYVQrYVwpKazDRZwYtA4hpZ60wab2jWmgIV&#10;DRk0ZIWbmogr9MfwZUFeHyQg2n0j5CMAogUQMRoUHSyQ3qAUEO8QkaA2xqWZsom8VLgRKzIycB4i&#10;ARRKNzFIRzsydNsD93L3ZHggUmLEDmn/vV2Vdy2juZUXiCjYw5EM5Wba7o9K/p4mVXT13F+v6nXs&#10;1Qm06357u21PMvpoSSCGRDTieJe0QRQ4DZtlO0LlUYDi4aDrUYG7g46MbUXGvSgDru9P2/bFmx37&#10;5t1FaNm91fftA2zuz7ru9aO4SVtx0hIIRz2ejuyLV/suYAVooZnW8UZJ+xQoOmp7w6+v353b7cmq&#10;gyi4BehljPHOhzU/F/TYOBVIODvUeI9azsdARZNSWqpUNteKOp6uIQnu7cBXOp4CgQfB8Xz+YtX+&#10;6OcPznsArNATI0Qlina317WPV2u2IyCyJyNNlIfOohBXqYboNBb9/NOozFUjZfQBeVurTYEJed0a&#10;48q44e8BVqRBiBqtjMoOItGPIDKys9a1Doa7nXc9C0qB27pvxlHKhrofPMVRoww5J6ASuUw1YApC&#10;LhLpqFUu99PaVsE2l2moRXVBTAY8Jo+bXhsxK9EATvce4IGUR1tAhOhGr5vRvVY1ohOUFJcEItK6&#10;r9O652nUl9FzUNJrFYl3XgXGC3qWSBU6UEgt6tmP61lJ6TcBjGpe+8jKEMxostczpjmAEs2KwDrd&#10;PikZRXulGVHeqHkwJo9Snj4RR8rtWQAWRDjhOwwGIz0PE98GPKd4HH5V3Gq1imvBwJHyqIee/0BM&#10;JP2S13OI4xTKLZ03EcfgUD2heYxUgOaeUA0QvFmiA1R50IgvVIeh19L18TDP4LywrUA0D0Y4vGIg&#10;ZfyZk92T13cCFRhUfgvGnAUjqUXbSGicSW0nLdBEVCSkQIJRnBo+/h9KP4msPIMEj25orsSmPM+1&#10;AAtABN/7ou9wGKcGfVpFwTyKIWZM/NdTLgARjWmaEnAv3d/zisEFVABYdD2SdIeWcSddpKWQb1le&#10;tsLH5vsM+3YboH248X4GEyyxebRJZFv4TfsANGRlcxI6b4CnkPLR3K/teQXIHFFv2XcBCPQisAWh&#10;lFR2yY8HcBLOq4MJbdOjOtoOICucLx0zx699ACIcaAIipl02fdFFoxKiN5jYi1df6HXNAYFrRMgr&#10;RWwq4UCDHI4uLmUrkDZkoNLZhnMD8MohTWJYWR9CIGACcqA38pKhLgsgZHNC4TK2iD6h94DKJMJR&#10;NNFKUvUhkJKGo1CsWilqOSESrkMiUze0ICA/Mq5irStgIUMG+pbRz1XbTrastieWr44tVxkLjHQt&#10;lkTJckVAQidQHvysHrR5IhHaxoyOJ1WI9D2/BTAxlygIPAjcIBpVqckg62bR8vDivS8FUihpGdiY&#10;PGsBJs4TXJDQOh3vX8cuYILsNEYbIZQ029bDSV4SAMGDhEgX5bAh3aAHWCAC74HQGLkrlgQ9RJ65&#10;EMjkzmGAZahp6BOuhW6aBNemrFddZMKemhAooSWCwjVLJZt6GCu6GYsy8C2NAe4EgjtwQCB0Csnr&#10;fHh1jR5Ej0A9R0ZIneChAAYitCIKMu4FJrK8ezB4QQVNYIt6P6uJEE7IYoJoR8o9LDQmWIhGFHOa&#10;RHOalAEUZeRXZ70Mjpp6ohAQ2GiOROkd5ZiU4TU0+ePtdTtEMmas3dRkKKPTbcblIQp4aPJeocxP&#10;BmcCSXJUcQY+xEped7Z7TuCkrK/XoeqiLbCBoFRoDU10Av7F9cmyh9LxxMn9kw7Y9aZUVQcMD8cN&#10;eeW0xS7Zi7PIbo8iefYDOxFAIAKAEX866dvLs6E9nY1l3CNXxiQ1guT1mQy9N+iS4Yec+SjDzrr3&#10;Bz3nETzoM1GP862SQEnHt3G9NxbAWBXoCNEDyJFwG6j4YDneqDpgYN23NxP7419+aj/99NYNOD1C&#10;jiZFBySPFwN7eblqL643PGUBz2JHx7ivce3uUs7XdYCFSueZxnF2DLk0siOtd3Y4do0FSmiPdiKB&#10;j4YLb9G6m06dp5N+EIlaLXna5uXlSGNDApxj6er3yK63enZJpYr2DUmTc7sySBvqneg77OtcLfXz&#10;tk1aaUkgC+7FKO+KopTxkvJC9pqSXJqeoRMxEYiB/Mr1o9sm6bFIhnepV7PJEM0Iyl87vv0vXh84&#10;b4OqEFI/9ADZEYi8PKANet1++5vP7ec/frLxIGe9dsJG3ZSPg4gIaRKiFpQPAxTop+H3YY10R9zT&#10;KxAyiYZAEiZCVtN6ab1HTC2ZntX8WXCydbNV07wY17Or7wEMehaocqIiI5sk6oCoEwY4ba1Gwapa&#10;DxCRl8GnJwal2WkBAiKCpBQBELlcQs9G0zrtpiXoV6NnMPCgSCvreZMxR1wKo1+v1vW8RALxRAe0&#10;nvYJ8F9fX9W4NT9pLgDQuIaMDISLRC1oWwj8ASK0AAhouEdEg5RGitS15kvkmTGYGHF4D/3ewPdL&#10;5MF1ImQHiI44h2FORkrbxWBhkNyLhz8hGzT12PHqMZ5T4mIAA78LMAAPGpv2B8cjq7FSlRA8ZBlC&#10;zY3BOIYFA40RZH4OgIDtZDV37NnG5EQAp/o9cMCw8hqAx7Mh1xKaWwUgEbgRIcIRDC3kUcYZDDGf&#10;fwATYZ8sbMcjIs/bZz84mwALxsk+iIIEwCDDrt9ZJxh4QBHXvmR5OcqheidvSZ0PojPFdM3Scs5J&#10;+VDVg3AUC+AouUjUuqL7J9K9IXvw7FR6fxHGAzjQwvinaSC2w7FxrDFvjxHSW6wzFQKbSSZrfgCI&#10;QHGAeMrk4ut1GV0ZZioKVld3tU5Nn2kXLQSkV+8yqQNwDoQ2zCvlm06qLIboA2ACUOFERPJTMqZE&#10;OUgB4B2zwIdo99b8NaPtAibmuaEIoQk4pPUAACLiGgfESdIMoexS68hTLjd6VgLgFGtekVHQA5Ip&#10;1y1blfGvNS1VkrGn4iTb1fpENzSefFnrl2wGxTYZy0ROY60OLVPsCjD0HcBA2ASQeHtwwodsTwZ/&#10;aXXLIKNSxQIwghTaH24KCPV1fDoPcyH1AMkSDYzAWSDiUNZ7ASydl1RKkwPpi5huCsKKPOACFeh1&#10;8JCSeyQ94Te6Liqf/eHVui4zzmTQQEzmufnZs9HnfFNJA9eDKpHd/S0tOzLMdV23mh5S3Tiz8lgK&#10;fXlMI13juq4vN86c5zl9suCa6PzC3wBoMMYc5C5NLlSP0PwHjQg6mKKvj8odHQhbLY1HwKLRoIRy&#10;4k13KDPld8hfGU1W9NKoOIDIupoltfG5NES0BY8+ZLLzmnzxquT51AUc5EnWeW3BfM/boE+ZH3LW&#10;VH4gOpVxxUqaS/Ed4WaIlpAiXVdARmPaeAmy5LT6A8AASQ9Fwn4nbpPlrLzQhq2NNKHIC6WHhRvA&#10;nY7n0hGDQkTpVJ443v8N4lKHHfvxp6f26nbDvXJ6PjydD+zFac9z/+/ulpyDcHVMFKLtHjM8gqMt&#10;GWaBFCIPtzLgFzKeNMB61HrfvttxTx4C5yMRh+OBQMXY7o9WBCZGAiljT1XQgfTxdODA4e5oaAc6&#10;vivC+1rv492xgMm2d9F0MuRhV2BHhvukZx+fNp0TAEg6geR40rL97bruBXgJK67aSdkkkYhLgZgT&#10;1DUvVuyzt2euVUEKwQGWjoW0AAJXd0cTBxLoO8CbcC0JnTPKN8fy9O+Plu3Lp2P7cLltdztLtjfU&#10;/+X9X+5r+1tNLxd1+W6tT0OuybjkoIxIy1jXplWb1TVOe7kt3Te3N4cuDrbco+yz5ACCCo71cV1A&#10;o2qrg4aLdNWLcUPl8+Z4xVVGP3m159EN+BF0ON10ifCKrnXZ0x4//vLGvv78XPeYQMgw69EGuoOS&#10;znDVTKJbAqIsAJZGWQC2IDCRpYqDDrEZT6dVSvOGIir3bEvbzebnNf/pudE9Xm/CcZrVvEHKLqbn&#10;Ss8SDecEqAHnPB9EIZJoSRQRZxLIoN/MwryOR3Od5qFKmTlZjoGeLQiVcJB4JlG6JaLB84YQHKlF&#10;qrTgWTFnYPghXZNSgOAYmm2Fvj/JtJywlMCKtkEZd1ZAJqbnnYorKq8oKWXucUVEbQcnKP+shovn&#10;jQdOFIL3HloHWGg/9OChjwbG3r19DLJsRnhPWgBDHsLiA9mAyWRP28JYy3gR2ZAjSqQCsajQS0j7&#10;1+fA14AvIZBEpETvIUy6zoP+A4AI6QQMLxEEDDvjCFEJlqluA20Jri5e2dnJo0AEnD4MNQaSbUHy&#10;DECB7U0jI2zHoxCzOh62peMJ6ZbwP9bhuDwK4WOZpmx41TpEbLQADqJoycqljrYdeBYAFCIUvHfw&#10;469hzLwH3FAxA4hIwSvUWAKRVOdfv/9QAvscjXgeWwAknAuOC8dfDqW2AYjw6MccnJlnAIXNEVgj&#10;0sN2OHcuhDWve0mAwyNDOh/wYXIChTMgqnRahk0eM70tPB+Ol6+LAZ+B3DlEQkLxKUiN8rQ5Aa4y&#10;po2FkH1bvxeFajFqJa/wgBfhJEoNJp2pGoRNQu/t7pq+00B1cVhIc6AImZCRRciKSAG9MqikwIBn&#10;KlWLhmMvs4Q8SefOogAOhn1OKBs9iLRu6LTAAuWciwIXi0LrGycHtnt1bM1x1xKUKBYABAMHCNX2&#10;0Lt2pstEHhCk6gqwjPR7T9sea9uNkN5ICegIvMzIkAIiapEutgw65CWOsRlpEn/4zFqddT9uQBEp&#10;DVjQECCR0obUCKGRGx8+AgqUASVzDnUz8gDooeY/AArWw5BDrAySsHp49VBh0AF08BYAFDzMS8vr&#10;1huh7AkvIy+Pva9zXvdy1f1DHb9ABGWmhDf9wV2o6MFe10TV1ndcZ7yBBW1fk4S2l0qG8dVqPe2r&#10;av3+mq6ZELd7MDXtFzGbBSdSZpPc0HOaJGLuFSFcVamUtP2qJtKyVStMajkXtqJqAwGdYiZh9ULG&#10;WgCIQtrKaWrjE/LeNGHDjdDETxSC8rh4csYbHVUok3OFwZRPzpDi6IaJYSH8jfdKqJ2+Fw4kKovu&#10;NVN1MVmuuSDR6cHQYPtDtqSigOoN+As01+p35vV7RUYoKU875OjpnbC70nBP+2gCuTJyFcm99Y6H&#10;0emueXW8JO/1C/vNTz7Ym7tdeftjN+xUP1wf1u3lVdcezjt2KQM+If8vL57UxuPZil3p9Xqn7eH9&#10;h8P+99ELekd89Xpi724ECGT0LwU+3t9u2e//+I39+MOFfXzY8H3AJbje1381hlcXE4GFdXnXA5fb&#10;vthatsvtFbvZW7U//OkH+xvyrn/z7b09CXwQHUDJ8uFyKMBQErAqGn0v9rZq8uh7z829aPEtQLDX&#10;FPAp28XBwF5eb+m4Ob51u0KHQ7+jikmUgX0ervf0mY6iXUPu+3ynr/PWttOtnv2tn32wf/53/4Z9&#10;/fLcLrTupFO2Tx8P7LtPzj0N5A3PxlWvkHn7tOPVIrsCEGcCObcnbaMjai9KepoKlcmJ9rU1Gbg6&#10;Y1NePuW5lHb2iCzoWk3GbZcM313v2+fvLu0//vVf2jefXjuJFvJshCz6UOBBAMTVLWXouXeIwAz7&#10;eKVFWx7Dw5BTVKSXCyTOou6pmo31v7b2Q0SESo5GCWG1eavm5vR+wYmVRCzQPanrXh1offpuED1M&#10;6H5OCSTzmnFAkXEdiUX0I3KUSOtZ1Hrz83pOBCxQtUQ2G32JggB4S8+9l3cyT8j406jPgYScACqj&#10;AOlwGlgWF+f13AiwJPHIqb6a9TmAFAeqkZRaIiAFKPBoo4vk6Tj4T3xWz6SAhPZPSXa1KPtAZILU&#10;xRxGEEcHMiTORzCupDDwwIMgUgAsECiRvsagfh8OnyvoNRg0AAXVI8xrcLmwM6RM2D5AwYGE5kbK&#10;QJHwz2bgGoTt8jotVZ1yAQAYwUgTidHYtM9pFALDGUCE5l7Go7HC+QL0EPWoVzX/Fxr+G5EON7wC&#10;DHFsHSBHS4iwsN0QEaHSITTC0jocm/bjHrt+D0DjvwYPUzAx5cl5SkBLszEO2hjaVjIh27coe6Pt&#10;OVDRPjzlwrE8LxAyQ9mt5mp+Z58AHB0bqQeqV1iIUEzVLV04Suvyv6mY1czz8j240HosIWrDdvQf&#10;rqv+F8ifOJJEhtg3URj4J3HL6nrMFPIdHzhGxqsB5NFC9MNIcXG5WTB4TgaUgfdwhy6Sv9fOKHNk&#10;CaJLGFiqFXLykiN5lQMNTCdV66OESbrDUxhCS0QrKPEkTUL5ESWdAAk4CyWtF89WLSWDCCggpZCv&#10;dazeXbHOeNPJk5RnpoSyy1FLS9uKja5+l0GV998aj+yT7z6zr375hQ03+par6cCJLFRGVmouWaU1&#10;EtAoWLEZWbai/5JGqY9sjtRDtmGzABiBDSIRzf6yVaKeRQNtW54/YlVJ3dBEVziGw5MX1myt6hhJ&#10;7WibRD1keAEQyQz5Tx1TmnSETnhW29d59nawOifN5kDgQf/TAteE0lpSNKSAwgMaEDc3H/KwGHiM&#10;e1NACnJnPK4HAy6DPJVQ/kmkIgC8Wl1GnfAkAlakGPTgxIQkc+mu30xIX8NxQCOCPhikVQ4PLrxU&#10;NORA2/IM9r3dN2FRJ2BpMkLTAt0IGOKUmi1qkkrHyUcueklaJxKoTKd8HXKuTHA05KLEs10t2Pnu&#10;mlWR5S2lvX6+XqasdN5BhEcgKgIXAg6QyhCEqjcyWuTVyctjWSG0LRAxkPdMOoMoBBoAiC0REqcp&#10;F6WZ6AgQssfzfnW/6bltiJm01KbPxceXh14RcHZQlScc13oJeb8l2xgLfGjyBzCcbC3pc9vbV5/v&#10;rcv47svAUg65bEcy0u+eLuzD06Xdn246yY8SyIfTnj2ddwUWOgIRGObIdRzePm15l1DWofnWu6tV&#10;ezyUp7zXslt5/oCIhyP4ET17d00Ko+1A40evj+0v/vRnAgMP9vMvzu2L11sejcDrh/AIV+Ll+cRB&#10;xMXWyK51fm80VoDEN2+v7UdvzwUm3nqfjp0VgYI9Gfutsj1eNezprmlX5zoHAj406Lo6XHLlSyIw&#10;cC9oqEV5KE2+AFP7eqWiY3+56BUYjPtU5xxhK3qG0MsDvQfkt5faWU+p/MGPX9mvvrjTsa546Whb&#10;RvXNlYDP2dhGUcJQ+gREUM5JszPOEQqgUWXG1gZJjw7BU3i82zYUReEJbKz1BC64thrLZs+GAgLI&#10;Yd+cbej6173leLuWs68/3ts//vPftztdG8TIiAYBMtnfikCEV1gUF2xZ9xPqlD3dR1TzDHQPIVwV&#10;ykUFNARI6cNCmTBtxAESTY1jMg59RNCjqBXmrFbUfVylWijp69IllAgbgJiURlGgg/SGRyIEPkq6&#10;zxGlymRiHoEoFwXGuwI6UUnP8IxVaDxXof/MonVqcqKQJ16Ad4UhglSs50PAHbl8iMk0uavXy1ar&#10;ErGAexBIk+jExONEQwnLByCAroz38ZERoH1BnL4cEKG1z5cPJwLmVCt1rJyTkV7EydA2cHam4MGB&#10;BMYkGM9gbAEbRB9JTyD1zbyh94uE+zF+mnPSDR1rU/+Vw+WGNvAsiG5ALkeAKu42R4AEEqZHYMP7&#10;aY8IhPsAFQCJXKas89D0OWta0YDhDQRFjCIgJRj7wKkIkROAB6CH/UM6x9YxzzoY4rzI+HvkQ4u3&#10;w2b+1bYxnokY8x5ciII+p3WcjOUZMGEfdT4CB4LtTsHDDyAiRCH4jUhuiDgHgBNI9AmdG2wrNtmP&#10;5fk3jDtGHnCB4Z+CCD//bvABDICI8B69BxZfR8fulSPPaRIiHVOwEkAEoEKA6xlEhO0+8yV8wUFG&#10;EoDy/wBQFnXuMvM6LqIQtGL11qA6OG4MGj5NTyyGC3BBVUE2W7NGY+jrYMw8z0+J52LVUxqQJanw&#10;QHEylIdqR3p1noAG1YyWbLy064CCk+zpDAECpKzRaHB9hyL8h9H3BMdAriRCMLBCrW+ZUlu/NTzN&#10;kRSIyMrzzdf1WYCj1Oxr0bqNpvXW+tZZjayghzivB2ueKEq6JbAg5Ffr2oJASIaunXqfKYcIxALn&#10;odixBOkdAQTACtud1w2O2iXAhV4haEkgmDXVrUD8ihJVQAR6DghC0TG0WC1Zq6Px8j89GKQ0uMlA&#10;4Ii2cH4BDDM6778bnSE1QSQI4EG1BWid6wBwgy3NjcbN5dEgPbAoZaIfwXvWIWIEwKBufDDsyiCz&#10;b3JvKd1kIF72H5p90VQLj8bV4wTWaBg29QLwDvB8aAM+FaiCUIV0LqIm5FW9cVc+r8mGfCTKe4Ek&#10;hn6Eq+fJK8okURQs22q/aX/+R79ny21N2JWMjaOiJly09IOYD8AhnZ7XfQYPY06TKWkfqk3S8kJJ&#10;aRQ839xpJm0sr3FEOoPUhiZ/PM2WvEAWVAzf3G/Z09W6h8vxpgEREOxYdyAwQk+JlX5OHi+VAICI&#10;tH3zyYE3fsKT9uZW8no3lzu2L+DweHVgbx/P7XB3xR5uDm1jfWjbk6FAwrpdH2/IUE0cuDyej+3V&#10;9ZIARN9e3Wndy5Hdy+jTNvt8v+eRANIj766X7a2+vxfAoNMlQlZ8d3/YcX7E6aTmIOKdjoFKB5Qg&#10;nwQ0XlwMPUJxuTNwo0wrcMSl7gWOHk9WPf0Bh+J2f832lqj46HpKAR7A+XbkY7s7i+zLD2P75LW+&#10;O5JH3l/wsVGtAWgg1QCIIB1zJiCws1z37aJqSdrleq/uGhlHqznbHKT9mAJZsy/DX/VeHYhbHU2q&#10;nqrZlWEG9OyvRTYRaHh5tWz0D0F/AwVMeAuNcizoPURJgb28EzPhcZA+gv+yulTz3ibjYcNWBR5G&#10;XUo2AYFLXpUBZ2JzVcBXv50J4I074XfIs0hhf/3JlQMJKjc4zlUacQmcRtWE61B0W1kbDsp6JgQA&#10;dK9RqknlByBiJFCBOBVkyZEAJgqnke5fSKXrAjakbqaAhO3VBZTQO6lXaT4VuD7VKsA+L8dDz4VA&#10;M6CClEZFYCcrQx1FNeu0G27806i9CkjQw+Xx6siqRO3yNKDTXMpzHsOQ0q2xYMOe5rQMAkp61uJy&#10;COhTo//TrCuZjDnZGdVcUpah425ZRkP/x4hq3iESSlPFmXk6bgaZ7ouTDbs8ntjl0YYV04HwiZAU&#10;4IBOxDiaOCvMNcHDxxBpDsLpEYiAlxAaWgWAQU6eOQeDiYATxnEa1nfJaYECAAJggcq0KWBwEKHt&#10;BqABjyKh+UrzoZwunxP1mUiCq05qbmObLBjg7w3ijMYnI+jpBw/DAyIyXkHCWIl6BM0eoh4yjhh4&#10;AMDz/gBGfq4EnAAdGM+MjoXXFOBB++K4MNJu9DW/M88GEMGrwIj+N12mTriTLB3o6DxoGyxT4ICj&#10;+T2I0JhZx6MDDoL4TwAQrnSp974+62jhlTHxmtLvxVxT5wfDr/Viz6mL6bmZAgr95ukM/RZABJwH&#10;nQt9BkAAHGhLwQKY4FwS6QBEpAFfeNQYw7rAAeF5DDu5/SnZkpMBMY914DdU6/3vIwyUgGZzHV9o&#10;2oUhzcoAR+0VT1s4kNDBOJCQcYQPwW+kNdgH/Am2ybZpspUrCTjo/4XqWEZ9yfkJmQoRgZ6lil0Z&#10;9L4l80QdhjL+MvQyktkKqQx5+/KYSzTLIrKRk5GslS2rBzRZ1A2Q1rHEBXoyfUtXhpauahstAZa6&#10;QAKlSQIs8ULbFrXvnH7P14Zhv7WOcy2IhJQaAAvtT/shtZIUCKCVOOAnC9ghNCdgFc6ZbkAh/Exe&#10;hrna0Llt67uA3IsCWAhEgaR5UDgHgAg6kqa54NoOpaIoicYSQdOBbqAhDaLPujHgr3BTeTRINz/g&#10;AX2KIDtOW27ST6SpSgJ/gAoe2HndDLroQtVZTQQoUpJuQGAmjsaDxgpgoI4crgXezqI8H0o/mbRI&#10;e2QyGV/o4kn775zOK027nB+RSDh4QCuCJl2EVZkQI3mF2TSM8ph1mwUZnBWLilpPnlavkTVU/bwZ&#10;FwQ0cscCESxMvJ2uJvUGYOe53LOr9wIRMOAn8qohwRF5oKETkQi8WkACIAKFR8Ly6A6gtcDr1krF&#10;VrSNXdbfbNsaJEp9t9pN2c5SyX7/u0evsrgQGGB7SCdP5ZXPDkd2dbriypoHu0M7Oli2Y3nX1xeb&#10;dnWyZncXGwIME3t5s2k3J8vu0d+eLnk+3luHy8P2LprwKQ5a9vFu1Z5Oeg4ernYCL+L1+ZIvAAvE&#10;mN5ertgXT7v24WbdUx2UTpLOoLTzlfZ3uc1Yu853QIvCX88EYI6XnCMBgABsAC5Ie9BAC+4GEtzv&#10;Hrr28laASSDi+rTpapOUaZ7IqFM2enPY9pLNm8OBl3aSgvlEY/jkYaxxNO1uv6h95GxrlDBIklRw&#10;7G30nadwIFDAcZ7v1O14XcZ9kHXuBjwTeBBHmwAMKizYb+RpHqSq2QbpDfQcKFsFkCGaRcqq28rZ&#10;UEChKaPMPUOFBmkGWqWzACIoUYXXwTjWxnxHpYWu+ajiehiUXsKZIeoBmRLNieVBTaAk8nutI+DR&#10;6wmMCrz2dU+62JnuKZRQW1HcVug6Oip5a/luA6nvonUFWg/QqGiknBuBAioiU4hJQY6k+RbPQyui&#10;1FjgW0YdMmVGzwdGHnVbSjw3NyZ2dLjvwJ7vi+W0/epXX9v/9H/7d7bcl1M2PyPjLMOKQV+gWRZN&#10;8BaM3h31CtwI+EpzRn8Of94KKX/+IG+yLs8vadV6veUGEu6Al4AS6ZwHbECs1ngyQcqbZSSAQl+c&#10;2Czqh3QprVmtqrHISQoRAgwXBgsDigF+djxlfIOCLvwHzSlaj15AJ8eXdnB4puOHexAMKs4V2+I/&#10;jId1g/AT3jcggoiA1pVDyjarcjSJPGCs3WjKuDM3hrQv25oueOwYSSIUGE4MYtaNLuH/IFIFOAnb&#10;Bzx498s59hvIoaFNNse44KJMaGBQVoq4E/8PLdAxzhjaQASdgplppMFBjY+Lz0Q5NAaBAUAHi4MA&#10;N+ZEbIKx59wAIAAnvBKFIIJAFUdI0eicajvYAtZnO4AO1mMcXAtIrvQaAUBMgY2nUbSegyztz8fp&#10;EQm95zsHF5wrbe+5agPA4CCCdIZARGhTLmAsW58GSOoczpBKqEcDe/PuR7Z3cOPpCJj+gAGAwjwn&#10;ipMk9AYYwOhXKLXUSeH7RFKGOC1vXEAiqfe5PO+FqLVOiEbo5KaCtDUL/5kKWgFg8ORJYaSp3MjI&#10;+GkbcBcADLF00yMHAUAMBQ54HVim3Bd4aDmIyNWqMviBE1FGoKre0/um/lMSQBASa1Cx0bTZxZot&#10;pkltjK3QHFmiJOMGCVNAodRaEZAQGCICUuoJqESW0HiKzb62Jy+pN7bh2sTq3b5Vmj0HEXQRzZd0&#10;jnTDk+JACjvqrNja5NggXKIDQVMuhF5IY3ChuCFIZfQ6y3p4dPPDgdB5pEKFElnOOyW2VHxAtoTr&#10;UIRYWq7pQQnIPWyDSouQV/Puq4msg46UgAm9NijFccatbgzQfOgmqgdHExBNeBCtCXXeIbqwKBBB&#10;kzDSLo1mWzdMaNqTTmtfhaK1OwI9WbgVYVs0VUPtEqY3bHHABK/VSlk3viakxXkPjRYpTYvPavKV&#10;xyzPpi0QUS3S7rtglRztmynRjHvIF7nggn4rlWgetOhpjVot65GIKGLbhIj1XpN1t53RxF9y4Sly&#10;2jTjwmucyON1FUP9jkIhTaHIg8PwD+WCNdcMYKEBVK8Wt30Ztr7WQ7AJ47yF1yyP/XQvsv2NqtHG&#10;+1jG7lqe+flxR+ClKE9tYOenYxe92hPYoLT0aLev9QbOK3h1s2tfvb+2N3f7di/jDTnxXuDgRgDg&#10;ze2KDPiqffpiYq/Oh57G+OROXt9W26sWXp+v2OPRwD7ebgg8CDjo8/vriT0c9byMklLOl6RO9tcc&#10;RNwe6z+3Y3tx1XMOBpURRC1olPUAqVAgAgDx9nrL+RWkGAAxt8d1uz2paVwCMCeRAxC2BZnTgYZe&#10;UcIERHiVyWbd7o4je3XZ1P4RlMrY02nJLncLdnXIuUJhc9l5CXBGNsd5O96oOIhYbic9jQOwQ2MC&#10;ngg6DFSXELGg0oMIAWkmlCi9qZiuG4JXyHfzPXwEynRJE4xdwRLxqbQTaGnXDsHyYKuv/WvbvvRc&#10;XwKdCci0AAg0RKis4BUAUtY9SA+XZr0gp6cqwFoQoK16FIDW8y3dn2hQkDrbmNTsF794suvLJS+D&#10;RVWTNEa7EgSquAcruVmB6pj2V7SOlkaFVvRE2ypeOUEJJgtggmqlBYGBeS1xGW/IyXTHpdySiEBZ&#10;IOTkZMOuz3dcU4Vonveqge9Qk5NEpVMh4z07aG7HOg4knEsh54wohNZFjTYex4GJC7jAQ8BICABo&#10;PnEtCT3nzEWptAwaac9nsIIGTEVzKH0xMKA4HpViw50fjCrcBBeKwj7I2IQKCoxSMPh4ycEYExkI&#10;88vJyYmtrE6eQYjmPRfFCgTPwHPA0AYQwnbCf9lmkLSG+JiVA8W2mU8xnsHDD9GKwF0IhtEjJBhB&#10;jKIbQhbmvkCG9LSFFv7zvZF9fiWyUcxrnm6P9V7ravvdSHZF4+ZceMdLjtOByKKPif86CROb6ZEG&#10;jgVDzbwbjPYP0QSASjD6gU+hber7afrhp9/9Tf3G+WXOxYBrHc3ppICm0QkHDVqmoCCAD2xMiFDQ&#10;ayRUyzyfk+dxTcfhzi6vPsbnhW3oPPHqVSrwVzwyQeQIMMY11XnU9xU5wyXoB5z7qozGjG4GD9HL&#10;AFXqIy1jGSZIkjVDQwGFStpmx+UhTxUriR54zwwZ9YVYxV89pSFDSDtxqhaIOFA2ChDhPd04GSxV&#10;HIAMoh90Aq1qycvzL9YFFOBXVEJpJku2OrZStG75+roliyMrt7YsV1+ymMablMec14NXidpa+tYe&#10;yNC3l31bfCbNUWzw28hShaEVqhv6btmqvTVLUMGh32YFZGIAprg89hLaED3nTczqQhQbPb1mHISw&#10;j3JTyLyiY6YbZ61nKZ2TmQXdTJ6+aNrK5Mi6GgPpjaloF5GHYMxzMphdv4lzWZ0XHh49zK5RARdD&#10;4GluQQ8HF5qHaUEXZ35OQIuLO+cPXiBmhgvPAxhyk+EBKharPiF4xEI3J7oQIScYogjkSpmcaPIF&#10;c5sSLGStaRFMpAFhKiYSz7fGElbTsRbKVd0LDe+46joWs/MCiHktmoArdWs2IVPWHFhA4Ko3G+7R&#10;UDKKt0Qp6szcjG3vrNmLV1ca/4x7knUBhEJ63hoQx7ylMsp8GlN6zsFDsaj9axLP5WhprglN4ALv&#10;0+Wqx1XryHhQ2hnVFuVNAhxSbigwDHRyRJgKvQEqOSDNQcZEWIrUBpGLWkHApltwDxLtAPL8pAgO&#10;1iousnS6U5OBjWSUinZ5UhdAkFHbKdrpYVWTesvuLnt2ddq1A3naV5cDOz3t2cFe155uN+3+ctOu&#10;jtbt5oT0BmmNDS0Te/e4Z5+9ObKv3x3bCxkivGwAwcfbib2k6uJ0xR4OaQ3etotNohJrAhHalsDJ&#10;O6IbBz17f6fzqP+9udq008nY3l4JpJwOPSVzvl+x13d9e3nd9xLQlxdLdqftPZ4s++v72x0HE2eT&#10;lr060/7OBvbiou8ERoiMpCQ+fbHrC6ABuWwMOFLa6Ga8uBrZw1lk7+8je31TEcjI2vEkbuhaUHZK&#10;t9Gb0227Ot70qgjSFPQU4di2dA1Ik5BSAsgdb7cE4PDgiQjBbah5tAelSVqMw2NBX4IqD0CGR5h0&#10;7fe1DQiLG5OmbU/qrltxLnDyp7/9xt6+2PcKnF2dP3gJpBTqMuxtgc5Kcc7LM+nBgTiUpycEMuvV&#10;pO6lktXqRRuOO9ZsEWkNn9sCAehSQNJdGuZ0fdv29/7ut3al87Y8yvuYIGm2azGLqBhqpj0SUckv&#10;eMQNcqKXMgswNPXsdVt114CgTNp5Cno+eE54PtL6rlzWPlvMpzJg5Zye+zl/XmhWh8IrkYheRw5b&#10;JiEHbNH6g7ZHDcY9gbuLHZ2ztp4nzbOLc15hQS+eVFL7kqOAwYecSHVGSU5NqHqg0iEYQaT3h33N&#10;t3qu6ZuDk4AjEXMvHOOMEQe01NygIjI1r99xUHKa6+MxnAdIkyHvT7oAYxYMNF40wChmqZTea26Z&#10;JU3xbGTDPBiiJJ7SgDCpeZF5i+2FSEHgDpSLbU+LYIDhdfE9c5+Xiuo/9JGYalWEkL5sz3PlYPCw&#10;czr/DY0tVGZMDfV/5fG7F67vNTYUHEl5UOZ6sn/6HI1I+Dko6pxNVR5HmvOLmv+Zj8NxhSgLC/Zu&#10;avAZN+DGjfMMfAaBBO2PagonQ8ZIIaR0nwi8AUiYx2Uv+B9RiEScORwwxPaeIwjT7T+/AoLCcWX0&#10;G+ePcxwWfvv+Pzp+HHzSUow3AIjpAiAM4MQBjz6jKTE7C3+Dc5zX89S1Eml53RszObgF2cIziKh5&#10;Z8xZrZRI1WXYqlqKDiBavWUnAE57TMBjKFX68pLROKBigIiFkK0MYjIl4yOQAJBAlApdCPgCPmid&#10;HF5dsKoiAw/foda1urYfRJ4AFCOb0Y1ZrK/YjLY3g0GMyxtPC4QkGp56yNY7Ahe6qYTgc9WK1TtD&#10;e3z7pW0d3LiaJREEFgAA5MlyUwCism5pjTkBp6Im464bIVnS+Nqa9N98Z3M65jkdcywtcKBxLggw&#10;ZXn4MNBZGfCkEHmp4QAF5ctyI0Qm6PBJaoPjIaVBXw8ABOcgl21as7HkIIKbgZwgTGAebKpfZkGO&#10;WieZbuh9OEdzEJi0rwW4DuQq5d0HgZbw8BG6o0wU8iuhSBqHoS/h4lGeswxInRuXcCHKcOg8JJKz&#10;MtKUeZEzzehGCykLenCQtgiS2fqftsX+ke9moQyMhz+dyftSrTU10UKchU09r/3M6xrrmgtQFIgO&#10;FeW11OsCnOR/k7qnZOi7dYHItI012dFkqK5xZAUkmFABDzDSA1M99gwqaChESJa+IAAPeXuABXl/&#10;LXQjanH3PuvluIeQJ+O6V11QjkeFAZLMgIymJng8VidcyojxihbEEI6F1j3bkie+13KDh34DYlBH&#10;myUZuqIdbOT0mpehqggU1AQOWOouPY2A08mevN99GTRkpQUirgRULmW0H662BFq29X8BjJ2RDPC2&#10;vb3fs19/+8L+3t/6kTz6kRt/KiYeT0d2s4vq5aq91//2BJLoNwGo4Du4CLTGJjLA8k6gg/TE6/MD&#10;e3W+58aeckjIkgFEDL0T6MeHLQcPry8nnt7gP5SJfrzZcXCCNgUpA4w7TcJ+/uWd/eSzSy9/fHGx&#10;JhCy4ZUoF9r/L755dLLj0VbBfvntpv0P/+139sVrUidVe3XVt09ebNnFwaqdH0xsb4OW5AI2AiBE&#10;PZ60PcZxJpBwp+OB0OpCXKtN21+NdH6otAgg5GCz5ymCsbx/QAQltbQWp2sp5bhT0uOuQMjGSknG&#10;c2y//3tv7Zsvrj26gJ4Dy1S5EolzqiWIPiBIBSAgcuGAZKvjgHR/f9V6g4YAcEnzUM7Gyz3d13Ag&#10;it7pk8qP9aWKDEXO9nYi2xDQJDLR1z3oQEL3F2WgVGfQvh2Z7hIly1WIx0mPcqxpm71OTdtr6p6G&#10;YyTwnBawbxT0bMgYCiBkBTgo0Ww0q1YWGKAcFIIx3IqKl3rKoYgjyBbTujznCctr+/sbY/sX//jP&#10;nPQL7wgROO+sq+eaFAJGGlIgjgvpBYBAMLyaf+bJ8ce1fTmPWjCWDhxkkCnvDw4IBkxzkTsv+iyj&#10;ShMtRKYgT2Y0Z6YSNT3LNRljefkyguyHygbSA4AA5hkAh4MWBwjwD5ijMHJwIRZ9jgpz3IJ+g2fA&#10;PjHkMrBuzDCEsh8y+hhi11LA+AJIACKah+gfAWGSnh1O/JsPXjO2id5MpNyDQQREwaWAM4Bjy7bC&#10;/JyW80x0hf152SrAQNsFPKBD4e3EAUU6hwEALWqs7IN5+Yf5GSNPVHhqjD06rMU5GhoTKQG6YDpH&#10;QwvCTqhtZuHN6dX5JA4E9JtHlokGBKNONIPvcSiD/hCcNc5XAEZTwDAFSqQ0CugyZeC7hf/6ov04&#10;gNC4eQ+AgBvBOvw/ABLdI/ocohHYk6KfN8pHSWfk5vT/7nAso6cLL5QKMCDNELUpz+zIIGjCr3Rt&#10;tLzj4IEKAhQaQzWBBq+TRA8MiJVJ3UwACAcR2sa0FwfRB09d+HZXnFMx5WFE3SW7uH1h968/Woy+&#10;DzKAs3GdXPJp2nYpGltaY4AbsZiObCEVCWj0/XO1O7JiJG+/VrWaXulrsbqxZ63BqkcK8gIJLEmh&#10;6kIDQLGs7U0spe0tZMuWo925jilTFRh4BhHp8kCApaT9VywvAEAfjgUdM2WkWXnlkCuJROS1kIJB&#10;IhsOBuRP5LNRz2RJauzeD0THSVSGFA+68FzwXLbu4S9uEgiQgKqkQEuu0PIFsa/Qq0TofA5vfl7n&#10;UOcF5L9AWDJjaE/wSu22izpl0egg+kM1BkBgCiZ002udZDpl+ULGDo927KuvP9UkVtZv3CzcQJpQ&#10;9B+6jJIvnUYZqAOnvJPoRrGkm9T3DQgkYoDMtm5QHmAtABHAB23VyzUBwUrFStWa9stNSZ+PlN4j&#10;agPZM6/JEpJaRduBIAawyTq4IRrBBAugIK1BVKJey2gi1uRaExipxLVQQsfkmnDD0NREC1se+ex2&#10;BNmy4BP/mhaMByTMynPUgkoOWPeQ5Zz8J08YTxxlSkLyO6t5f08kglcM89Vhw26OI7sUYDjfqcpo&#10;t1zDAe2F0+2G7W9HntK4wFhernvq4uok9LugEuSTx0NfXlxM7P5kyX78yaU9nS87uZCIxCePm/bq&#10;ctXONjtu5J28KCBySz+L7b6Xb/IeISnC+6RdXl9u2OuLfbuT0X44ea4KkYf88poyznYAKScr5h08&#10;9wVitO8XZ7rHSbXoPaDidg9exbqXbb653hW4+dZ+9sWt/+9a69HW/HR72R7Pt+0nXz3am6d1e7rp&#10;2cdXA/vj31zYJy8HdnfSsD/59Wv7899+rfOEHsOaneyMbRcxqw2acqFiCRFTAEjbBTzAF0Fv4lLG&#10;+/XNgf3ow70DkL1JzzkKrkK5UhUAaWobcCdIP+Vda2M8wqtftK2Npq5vUSBOIOi4b8f7HdvStTzV&#10;ucHgE3GgooLrDHmSfipEqEiZADBpq86rg41uSWBf97juo2ZbwOGZH7G6HNnqUhAhA3TQd6XTEniF&#10;XCkgM9Q9t0VbeVJojYSnMgatnABr3mqUKpcTHmkjXdJtFWTQBZyrpOKKDoqLBRpmxeWIyBAXFwXM&#10;tU6FdErdUyuTSd+jbwCSSOOj+y2y8ckEAGDOeU5JOQM0tHt5faRj1Dypz1XNFXU9r4Te6V3hlQgy&#10;IhgkyPNUMeQ0f0AoBFxguJIy/PSiwIC50QA0uC0oar7uuMMSiIaE7rUtwISWYOAxuPANMHCkMoha&#10;4AlrHhKYmOosYJjx9vGs3Whj4OWp40yRbqEDaa/XM8SxABHMJwF0ABJCimTKFfDums+GLlSDJGTk&#10;NT4BiVRMnrzmppgMOVoHHiERcIBzhoGETDh16AAjxVxkoTmV7BXKjnKgo7ocY9IeRFFkZB04aZzO&#10;GdN7UhxwJYhEcLwAMtLNzKXOh3P+GsZf1xa5AoEAl8r2ElciEToX80hu63zovKU4Jq2b1/kOmhua&#10;S1NEXIKx92oM/s850/oBCIRoR032i4V9eW8m/U5qhd959YoMvToQADwJuAAEpirKjDMAibAvvgOM&#10;EMnx9vNsU/8Lv+t8aKxsM4Af2R7+W6DeWMbCw/IyEil6OnhUAo+SULa8l8+/M7poAiLi6BfIg3Yy&#10;oDzuWn1Jg0LgKHAm4EPAgSDyUK0P/D35F9IZK2uHLn0NeZAKhNXJrv2rf/vv7e//xT+V8daFogQp&#10;oRMkhEx5JSJR8Bty1Y4eNBn9LEJTdOhsWxzhlXbHnt6+tf3TU4t6A8uX5QlXI+/SWWp2LFsFJFQN&#10;0alCc2y5+tiSlGCWhMoEIrICAOlKT2Bk1QmX8CKShY62rX0+AwT4DxkZZ6IQC6lM6Oip70hlwOOo&#10;COhA6KRpF4CDHh/ewwMwoPMDt4QITUFAgl4YJYELHiiQOzfYlGcS1teNy4Od0EWM6yaM0xQnowkm&#10;RBpYMObcsC5PnZFBLgLohMDl9cNfAAQAILybnxbKM1My5ihHHh0d2PHxsSFWgyYEEwqaIEm9Z3uI&#10;UvF/QAFNwEKuNGeraxvaj8YooEe6g7Aj+VS8ikw2SGMTzSASwvqMg6hEuyvwpkkNLgU532IRoKJj&#10;XlxwQEGUApIZqZbQxVD3k7xBSt4AEJAtvUuiAARS1UQivE24jAMggvd1TbRM0pO1trxUeYYyGrsC&#10;CHidtAyHkb8sAwA5j8meCAU5dqoz8HABD6e7ZY8sTEbp0HBrreze/f46REPAQyPwCAQcqE6YylSj&#10;l0AY/l7GkYUqgNvzsXfupNqBLpqfPG7b2+sNL2uEc/Hmet3lpxGrwvD/+ps710x4IS+dCgu89pv9&#10;oRt4wAMCUudb2qd+f3215gRFwAA6EJ89XthXby7t/f2uA4e7k4EDirvjZe1r2cHBnf7P59uDkUcl&#10;GAvbgn/Bvu5l+F+cb9q7ux379MW+AM6q0Tr86mDNQcTd2ba9uNkRgFgRUIrs4qgusEBb8Yp9fFwV&#10;AFq2z572PXpxLSCFcBRVKhe7A9eUoPcG/IbDSSgXJX2B8b0+FKA43hLQmnjEBlIkkSUiEZSics6/&#10;fr1pND/rNxds0E56BGCs63gpkOZaFrsdO9iKwve9nP6PfHXdrs+WvO8GjdZIM3DNj3cENrT/1WHF&#10;PyMOVc7PeoSr1y9Zs5W1gkBnU0AAfQcqMFr6L6RMohqAVyTY+W7YE0jR77dna4Z0OCJnVJcgvb06&#10;qrmMdqUY820AbJFgr9PbA2EtnQdKlavaXrE0L+dkQQ4UvXCKtrLS11gij4y0OyU9F0nnZbRqoXV4&#10;PrPoICKH/owcA7gVCLY1eHa0ZPRcQXBe1DzhoXcZM7xpWPpECXBeyPd7hQWOoIxfUfN5Qc9/To4b&#10;TbYwEHi4FThnsgVRR85aSQ4BBhSHxEs38bI1X2lenxpEwEGIWGh+wrkgvUC1g4wSJZCVogydjChC&#10;R2gKERbHMFGyCm+j2Wzar371Kx2XDFcSL5iIRUzbBWiwXTx6GTmMpIwcYILPC/OLOiYZNB0zvUD6&#10;mvfLHJ+Mm/fw0HqMwY3gcxTCIxFEKIg8JKsymEQYdBwCFwmNNSenzoEXIEIL6RyOmfOFDoaDMLx3&#10;Bw0BOEyjEBhkzh8GnkhwtTLQXAtngu1BnMTQh8WjCjL2Ka3flK2dLG1ov5zTcNwhosBx4/DJtmgB&#10;EDUEciIcbIG+fn9ikWwbpEmiH/wnpJKIUoSKPAdxgCLAgY4xieNPZYnOTeBJoGVBBINj1fnVQpfU&#10;tOwXxxm4KQA/QCHginOn86tzk9T5kO0uyOPVZF6syZvvWHdAV01dZHmQqawmfoGM+6c3btwoXwQQ&#10;sEDoQ8a6WO7JgAltyVASDkG5EaEpfkMfgmiEAwsZSUL8hOtBSTkZYm7Q26fX1u6PbDGlB0XedExG&#10;M6d9FmtoOMBFIPLQkpHu6GGTAUqhIClPWQAhlcvZ51//yF6+fec5fMZKFUVB3nCyWBJokIcvo5Wt&#10;CzTIgOeQ5RaImBOaLkcCDQICkCrrg23te9kSuZanUlCwzBGFqbVtVsAKLkSlHj2rVtY8neN9O3Rs&#10;herQKEdd1ANHVUhR61HNARgjioMAF+cr9PbX+QAk6OJyIf3mEtJDjAu1SWTCiUKg94CH7/XReo8B&#10;93SCDDTcBxqbwapOyKgjW13WZDIYDfXg05Vz6knoxhEYoN8GPIWMJp5pGoIoApEMwAiTAZELwod1&#10;/UatNsI0ECfxCho6n6ur6/qsMWsioRTUPQVtnweY8s+0rhl16KxbFXiolHXsAhIZgZcILY4MQAAh&#10;FRoKQQylHr7tCpfFAqHWlNe2V6t5D/cWIIsVqJunwkMenEAEkz0TeQeS3KBkDer4q6yzaJPVrq3J&#10;c1wZ113SmmZbkC9ROSRnfrDddkEqeBJoSGyt1Z28tzcJEYfDjaIdb8lbHVG2Vw6esAwO3Sx5vZaH&#10;Cxfh8VSe/XbQR7iX90vInXD/24dje/OwZ7engUD56ctt+/rtnr26GtunD+v21attL98EfPD66pKU&#10;wdA+Pkzst796Y7/8+k6f6bshcHA48P19fNzVe4EKgYDTTUSq1uTNj30dH5NAwucvL+znX7zSdg7s&#10;5eW6ffbyQEDgUP9Zs7PNJQGGI39PySqAhhQKjbqOJ03nWBDZeH256ToTkDVRxPT1iEYcCQjtLnuU&#10;4FTH+OJ2YneX+v9Z38s/H0769uXrPa8GYaFqBHEotCUob6Wig0gPFRlUYMD/IHJDNQnVNGd7VLAI&#10;qOwu2c5623uZeKqhm7OTLQEBbecXXxza5Y688iEgIW2H24CYoQNCSLOoW66PizLyiFHV7GivbXsb&#10;kX396YVHHhAYo0kYRph0yc56JI+9ZrQKp28GfBoAgjd5i3QP1uM2XqoYpZx0h6WDbKT7jLb0EDor&#10;lbgbdhaqRaYRr6iZ8GjFst7v6Fqx9Np5J4DWq+g5zFink7a9vY5tbjZtONDz2scBk8EXgMjk5wXO&#10;9Srw3KE6pFPWMx+zfHbWSlkafmV0vza9hT5RvIqeFaIREDYTECG1ACbSizTpomqAtvqaG0oQn+UM&#10;uoeLEUwJSKAtEbkQFGH5uhyvClo8AhJlzcmkWj1MrrkeZ4TKMCq3UKJFWwZeBd/T+A+jAohA/yEI&#10;L+Hdx90IeppCXjsGrFLuCkyt67egM4B6big1JIKJdyujqTnn8PBY74l4MreQEghVG4FoybZIo4Rw&#10;PcaO1uRECNCvmZ+ZMxqTPZzf6N7QHKYxeOpBtg0ggJFkvBhKjCcgBFIjZZqLzk0ASMgoykvne7zv&#10;aVMqgMI04sArir4/gIaweGoGg82i/waAxLkJugrTyIfrLgjAwIdI6reUDHKCbcouFHVeIW2G9Myi&#10;ji2MN3DbOF8a44Luq9G25uT953FoP7IhAAcWHwfHKrAR17qU1wbiZoi+cL1c/lrXjLGE7RPpCWDF&#10;z62+8yiOjqtENEuvgIgAOAKw8W3qe7rBzpRLMq6FyNbXd+2v/tv/zv7L//d/tYOzHRn9mFWbeMhE&#10;J0L4mk6epZIMak3AIQn/oeD/DTwHTf4ypghIsVDCGUpD817aCYgAUAAuKBEFRGAwSzK4RBFQTXPl&#10;tETKSYzxTNEJi3TnhDOxmKoI2ORkbHtunHN6QGoyUL/3679hp2cXMq56+Fs9N8CFetPyWlIVAZcI&#10;/oNAR2OoZWyl9thmEpAl2wIaDav2Jp7OqHc3nFSZyguBw2dojhzALCRzVm11LV+uagz6n/bb6a96&#10;Kiem44PDUWqMHPA4cIFoWNTkIZBycvFSnsWmc0JA9jWBEkKDSf2vHa06iPCbUDcn8tX05nD5awEI&#10;btxpiIzUAmkFIhFECjD8nL8W4loZzv2MAwQ4Et4xVNci5LkWnDAJp4EoAZUi7M/1JmhcBsLWNcBz&#10;4GFEY58GPvAUaKDFRAUJEyXKVhRZp9WWQRdAQ7hG5yItjyGV5AbU/kt4GwXPxzY57wIQw07H6AeQ&#10;S8ngl4vO+K6WCra5seZs9UqZunU8j7h7VaHsTR5XnnKyhAv7NKnl12SOB+iVGZr0mazpicFETQvn&#10;9WUZoUnPJ3uiFQAN2oDXKvIAtZDSGLTT1pZhQHoaMEFFQLu+IK84aEWgibC7WnKjR4MmcvgoLh4J&#10;iEASRPaa9ttHa2UXhXp3JQAsMIFxf/94YG/ud+z9/bYWefW3q/aTj4f23XvKM0f2+f2yvT0feLvv&#10;DwIRH25X7POnDXt9FQAHctQYV6ojKIG8Puz5dh5OV52b8OZ62z4IpBBtQMPh3d2Gvb3ZkeEmuiFj&#10;vD2wt7ebniohdXJ/DG8CIuWBjP3EO4DCv4AcidYECyCAKgyAA2CIiALfcZxEMwBEaD/cna+7miVd&#10;O0kpEL2hZBYuRiBtLjmvhHTPm9ue3Rw9p32Oe96RE1XK4826Xe03BSwqfmyXAkcvb/bt5mzLeRB4&#10;8+faHlUPt4CkXZ3vXW1HwI5+IoPGgnUbMb9+AEAv4x0VvWz28nig+477j86yMqy1RRn2kpdxEhmi&#10;WgYQAWdmdSgAXoKMKPAxrHkDMap7SIsBBCrlOd3fMV8QNQMYkM7gvqI6qAIRs1u0x6cje/F04Pdk&#10;Q2CGfhmAVrrGcn+yPgDXU2+691aXdb/2cwLIs7rv8SS5t4kczms+WbBYYkZzIkJr2k8NUauinq0Z&#10;PQPz3hn0D3/5qf2Lf/Intjpq6nlc0HoFPcs5Aeehi1Hlkxp3Ke3CULTcT8bo+jknYzCjZ3PWjT+6&#10;MGU5IE0v8ZyXYV20NKnKnOZgPetVzZ8lHAo5IHiwbsBkIIqae3AGeMbZFk4EDogbHvfyZQdieOYY&#10;XhkXGWzC/XAmkNYGAFDSDsHcSYXPi4fNtS+McgACkCuJcGqbAhBESwr5qgwjUQny+hhKvHM4Fmyf&#10;RcbSIxn0+RBo0XGlF+QwyQYkNRcW5Cxurm1bCS0iBwPMp8Erx1jSnCqpY6DHBGqPvsyR4hCQkiHF&#10;kDP/OhfkeS4m0hDm2AAY2B5zakgxcBwywGxf20qSdsHwO8AKrxjzUJGR09xYFtjRWLWktH3SMRhl&#10;zkEAYTLcvl32o/85mRQHsOBjmAIZrsV0mVaJAIY4FvbFsbJf0jZEQDyVovfOzdA4AVfsg4hRJHtG&#10;+WZS36/11+1f/7P/zpYHAECNj/NOFEK/cZwufQ2IWJyvymC0dKPv2H//1//O/rf//T9b1C3ZeLlh&#10;ZULJdcLmXFghEA2QnL4LT8kQEU4BPEyrL4hq0BIbwAD3AcDAe5ig00oNvkOLIjTnEgjh5q3WPYc+&#10;F9OA5mNWkqFq95csnpb3my5ZPFXyipFiZaSTV/boB1GR4WjZ3rx5IwR7aJONXdveO3Xjmq+1vHKD&#10;CEQaQaVi0ZLljlW6E1vMC3kLSMwLHPAKsMhUh/qs/cuoI32dk9FHswIS5YKAzIIeNiIRREzSeSIM&#10;SHW3vGX4rC5WRgCB9ElB+6u0W1aUR14RiOiPdhxEoNSJdDhRgJz3qAg3UWDboubJ8UGu1AVCXhZB&#10;GX2PoQ+RC9C/UKW8C/Qn4hr7POErXVRuaio1aD0OOKAqg/LOaWM1tCYWkagW4nf9j3ndROTEEroG&#10;AjSQrwAOiEghXhM1awIG1JHP6ncU7PKaBGAia6ITEEBmNyK6k0rKw9EDuSBPKK7JJQWJUYZd57uq&#10;iWm137ajzTUr6vu0tlXRd3VNfC39vr4ycnU9ysm894aARL0m4KX9EI2gDXKNEk9N3EQhavLmABCA&#10;AyZnJuoQbtbkV07Y0rDhDaRIZ1TLIVpxfrrkOfQNgQI8VCSyJ8tlAQj0BDq2I2NE2Sfpi2saabn3&#10;XBdwaLmGBATD64Ohe+ZoHtwctwI/Qkby8TyyF+dNuz2o+/9IT9Bim4qId7fr9up8ZF88TuzTWxnL&#10;w6Y97de1NO3j5cBeE424XLK3l2vOhYAbQWoDSWq2AYiAKwFQYP9Xe0t2uUsEYlXApi0D2/L1Xl1t&#10;OOeBEk7kp2muxX+eziYOIt7cnghwTAQ29uyrtycCOmt2d9rR8UReBoqsNloQ767RpejY2UbFPnla&#10;0W+BW/Hqbs2ujrRtgYezA8pXe/biZtNOdvS/4xWPbsC3QPAKAuXLc43rBDnugo6n5lEHUg6odVI+&#10;CiggusD4N5cFEA7XbbJCyWzd9nTMlM2ujosuzLW9LICg/98gfb1Pw7KqAyjAAw26IDSu9bMh7SFQ&#10;QrnvZEkAcIMOnzkBi5FAQ9XTFvS36DVydrQx9GV3tWu7a21tS/dPJWHLHbq3RgFkNinlI0224JU9&#10;pCecEzGqWKtdsFanZDWB2onO92BU0r25aMMh/V1iDhZoEAe4pYssYlW89vTdrgArFUWAArg93LPI&#10;vUdNef+aY+FiEInI84zoGSAa19P4irlZF7H67os7e7reFFDQ/0pwIeb0Gyk+ylRlNPVfyJdtNDTK&#10;KW/chUYFUtpELigFJQ1CCTYOQS6L8Z71njaeItH/6YeDEcZwYXB5JXKBmi06MjgLpFCYn2YEEKhG&#10;Y17HMJISIA0AnwAPNekGH2OP0Z3TcZX0GUMbxKEcCOgzRhlAAF/D7YqcUErgMYasl4FkqHHgBbve&#10;wXPFASAHwT4fq4OVmBUyclZJxc4ISGrur+TkrGkMg87QCaO+L63P/khxYABzibLzEeKMWYYX7xtQ&#10;UdA8GvqAMA6iJcEpY052bxzwoP/wincfgAQkz2dvXyAJo0wUIoT+A3jh1SWotWDgkwIbWZ0rupAS&#10;OWG8ec3x3Xbf0yecJ/7nwGseTgfgRPvQeQBE0BoBIEMqY3p+pnyIEFEIEQgiHwCIRW0jNsui66El&#10;tAWfgh+uy7Nd0pIWsCjKRry9eW1tgUBAnIMUzp2DiBDhic9pjPMznDBEPLp2dHJsb9/fW6OVs/un&#10;fX2eyOjppOjGgeiBmEahAMM4ErAQYIAfIOOVlWEuyZBiwAEHzdbI6JuBGiXRCKo+IBlSiQBhE0AB&#10;gRDiDm2nKzUZV3nvceSXK7qJhJILlYa398aQU23RiBCvYn9drb8k777rxjdqdWw8XrZOD5Ah413v&#10;hYoKbQdS5UJOBy8vPK5xL+Yji2UELqqR988gGpHVdpC8RiUzmYus1l4xWo4ThQgRBXmsAg/V53RJ&#10;ViCCYytC+NSDlNCxFbRPyknp2YEUN6JUJfTYBXbqaKPrwYBPUBdQoJkVSJN8IaHDelPjFbCgGoLI&#10;AdUQ8AyCBDk66gEkEAmCDFmuokGhG0DnEkYtyNAJSrrIFQE4yFMQZ2gr69oeAg80AuN3gAP5SEAE&#10;2+c32vrCUUAQh0kMshZtivF2xiNN0Es6FyXtO75gqQQs5TkBiIQDinq1KDApbyUXt8lq30aduhX1&#10;uZyJWy4+Z8Oo6p5SSkCDnO3W6kBGY6j/FQQQQOaavAoCEAIWRCXKJdI1IZ2RywrAaMKklXINFcDn&#10;6gzK8uBHwH0gCsGk2e+EVtakMyDDoS6IKBCdPZ2FLzBBjhwDhJeKgRjiMULSWyrY9oo8FvoltFK2&#10;vUrJo4CEjCW5/ZsjGck9vGhKGSsy8G17vKQjZ1WLPOzDyMmMlGy+uV6VAafaomOf3q3bm7O+g4hP&#10;rnp2vVG012dte9L2ABCQKElV0F3y89e7Ho0AHLy7F/h4ue1G8+YQcal1X+/pXODkauJpFTqGhr4Z&#10;664nwX7pq0H0gjbk98er9nSxYweTvmtWIID1/mHiYIjyTwDEo8ZGdOD97chenHXs8aQlUNTQb0Q6&#10;Vvx4iDpcHw/t48t95zs8atyXe0OPQgBcUMqEr3G5Fel4KnZ7KOOPbsRBzUER5w+xLWS0T7cEKHaD&#10;uBS8iZV+3bbWenay37NjAQWABHLmSF9PdC2I+vzi81P75H7NeSkAPMSw9mXwURp9c7tmv/j62lMc&#10;cF6IULBAmiQCcbDZtY3lpi33aTim+7hXs3G7rHuy6FEI3nd1H9Vzc9YSMCXdRekm5ZydKMipo0Xh&#10;/BuPOOBQpR1M9AcY41gADT3dR7pvptEIushWyzLYcCT0P16du+Pgl0iZQIMAclTVvS4AQPv7qow/&#10;9z0k43Zb9/JYoKYnMC5APBWwglyJdkU+y3/mZGRokLUgr3HWj6kNabNBQ7qip59Qgk0IHMzpGXMJ&#10;bT3PPOM4CGhUxEhX63mmggQQwTOdjGnBedFckfUqgYTekwLR3FJmXiG6SbVYSvN2SMXioeL1Bolk&#10;GSsZxxxze1yf5xfddnjTQM1taFQQ2ZhWXzhZ04014XcMGN/Ju9W8hQF3kCBDSnTEiXzk5GXEggEL&#10;0QjABpFUUq2QSTHECe0vNOUiOgF4YB8QQQEQMu7aJ4CB7pdxgQIAROCD5DV+jL5AzvNYfDwxGXHt&#10;j2UKHuYXQunoD6ABMISh5f8BXBF5AWBRJcICQAn71hgxwNo2S1LjIxLhUQgdw6i/bNlMIFbi8bPd&#10;6f4CgCEyQbqH86OxaD+8Mla0IThPMa2blkOZipW0XSIh+k5j8qZhcwVdV/gxLEQlQpoFEMg6Xnaq&#10;fSe0zaLsBG3GOf8cPzw+jyJpH5xTUjEzqWRkxTzpCTpt6iIl5i2VW7DuoCrDDVkuJS+aaEXdF4wo&#10;Bn8hKQ8xkvHXTUEYnjC7h8wFLPqjFcsUyr5A3KRNN+27F9NUeAASdEJ1o9F4K+ZhfD2oPXQcIgcN&#10;yE2zzCZyXiFREBIqNVdsZrEioNH2Sotyc2wzuiEa3ZGTHeEh8N9qNLC8QIS38JbBTcmgz+iGTesm&#10;WdSNv5jTTUyIjnXqLRepSgoE0R10ISlPvA+IaDjfIi7kXZKB641HXnWAeBQdTOkj4s1jdAyuGdHs&#10;OogAPHC89NbAYHO+MOyVctPFmsbjviahoFyHEFOpVHQuR1rnLgnXQKCKChmiNZSHAsDYB/1FiD5w&#10;fUoCSvNCqR7KItSnC0s5FTcdfAkiFjxUTmriAdNNDxjhpnYOhi5+0JJY0Jj0QM6GmnWkbRGnmZub&#10;s1q9LqCSEVgkpNv1srF0fF73iSYYgQm8Gox/UpMQkSrq32uapOgmWCroRksR2ZjV5EOHzphuvDlN&#10;rj37v/yDP7LXL64cJJTkKVGNQStjJlAiELQ0Dq2NSbmwbSSAFzQOwENG502TuV57MgADjECz4O9L&#10;iFM9cyeQJSbnPFkn90x9PpUbORtooiWcTf6d6gE0JejgSLj9QAYL2Wz0DfCOd7fHnh6h6dLBhgzf&#10;dt3OJiW73au7kb0579vOngyjDO3ZoTxl/U6Z5Gt5i55mOFmzr14e2ovjvstDv71oyduv2JVAyPv7&#10;VU89nGwJdNyf2IenQ/vy/alHC+A8wFP4+u2RkyjpwhlEonZcG+KTB9Ijm/bqbNlen9Idc9u+EQC5&#10;22u5QBV8hzc3E09HvL7btBv9/4bqjrOJTfUqaACGmBYpDUDEJw+AkZ69vhh4mgbuwuPpc5XI2ZpH&#10;PL5+c+K8h2m30Y83AhkHkadn6PHB/95ea/3zlrZZd0IqUuP04gDI7E+6rskB14PvjwU8Vnoy+Kuh&#10;v8nyIGcXAkVIWO/pGiDcRSOu+9O+AByqmVRsyDhuChS007Y9rtgf/Oy1/Td/+be8zTrVGfsbba/C&#10;ID2y1CvbzmrLm6Y5YOgUbHctssONrldQ0PFz3K0YnUCJVlDBAb+BclB6aKwsla0Vkcufc2BA+gyN&#10;EtrG8wqPgiqMsT6jtEklCKWlkDYBL65TUY5bpbAgcCGQICBAFVEEABYYaNcyAjV1gdicl4LyjFTp&#10;q1GY93v3xdOeLel+bAg0l/WMVMsZAeOagLScvRIib6Q7ABALVhNoj7Jxi7Svg/XI/vBXH+z/+td/&#10;YT/+8smBOA294oi/yVHguc2mNS6BdQSlkrF5q5Xyeq/f5+e9H05SACGXJtQd0z6oWKBUkCWkDnCG&#10;0KzxTsWkIQQO8JzbEd4qnnBK4KSgfTG3ABJCjh+eBCWleNhJjL2MflLvqaIgErCAkZcxpTOkp1vg&#10;Q5DeSMj4CcxA9HOFSIyq1geseA8LfQcQYZzunGmuDyJQAQiQokCiORvXnCtgRJkmqpOQTomYMD9S&#10;NVepYAOZJ4M378ZZAGMKHtxwal9OztR/Qskjxpv9EeIH3AAmeA0AgjkXw4wRj+tzTiAlPjNj+VjM&#10;yomUZQANgJh5gS/GC+B5HntI14TUD+kDeA8BOCzqPWN6BhizAnAzMvRu/LWevksKdGQXytq2lgXZ&#10;OypP9BvRFU8FsU/ZYaoqARGkMfh/iJL8AOaImPg5lMMKv4MxrKzs6dpBuBTI03gAQDPZtDzsQte9&#10;U78xMBJCyN1R07rDtgwZk3qod8UwJtJZGcqKxdLyFvU6I9SXlgHEgyafH8nDz8uoYwzThZpXMtC6&#10;mzRB1N+xemvDPX7UHlF6pDQTD7/VG8njHwtItKzSpNRSF0Y3Io238PSpmJjXgVPiWW6u2WK25usM&#10;1rbt9vUndvn0zvYvbq3W6juIoFU42hGAAiIabAewsJgreSSCio1ixLYjGf+6QMyqxlXV/4fWFKBJ&#10;y8DnKiWBFwCKQIeAR4XyVFC2AFezPrSKtsl+6DRKCSggAuIlEREiLXT6RK0SPkOtVrHBsGXv3t3b&#10;l1++1oNHmSU9IvRA8rDkytbprXiqB6IlYIX0BGkKQENBYIfzDKES1jTpHAixSMHCFkZJLgUgW+Qh&#10;DLlFkP70BuCG9hCXbiTvk6FrlM/D2J2V8dVYdN1psgVBMur0dF3atrS8agc7mxbVNFl2GjKsK1ar&#10;CtjAc8gCRGbcq6FmndTEIrnYGBr7AhwCBs1mWftIOGGsXi/YmzfXtru7rPXn9Juuj0ACYCKXizug&#10;oL8AYIIqDfLDvGYy9BGoWNQQ4KLkEy9Ok2+nkXfJ4jV5bQCLSkkTt0BEV55ju6ulJXCiSRni5eE2&#10;4e3IeztsrbRtU8bl4TK0xT569nL7MgLbay3bXO/ZxdmWt5ymdfiL6zUnQb4SeHg8iuzFpTz045Ht&#10;n1CevGm3l0t2dz7yck7KHEklfPbi1N5p+zTXenPRtZdnTXs4qco41+3NndaTwX+83LFXt0duaF9c&#10;E0XYtnd3W97Q6otX+/b2cmJPMqxUVKA0SWkmr58/7tnb81X78mHH/ui7F/YnP31hn96s2Sc3G96s&#10;69sPpw5GbgUSbs8FNm4hfG7Yd5+9sp/pvnup7b2+Xjd6U3x4gFjZ8wgETb8gftIYiwgHkZI3V1te&#10;TkrUw5U0D3seXXl92rU3AkcPB3V7edpx3sLTuc7VhYz+dtNFpEh1XB8tC0R0nFtBCoOW6ciJX2t7&#10;AAtIqaQ8VvoFBzuTJdIKZfemaYo17qa8YgaJ7BcCFFTEnE6arqMBwIKMuqfrty3Q0pPRByBcHC4H&#10;OWsBCZqoue6E7gkUTGkbT0Rqc0X3su4DpLGPdoYOBlhIXUDG3dtpCziUdM/FbTTIu+w1bb4BC5Ax&#10;w/olG0Oe7OY9qsX7SGABUNLSfdhpUJqcknHNOpAtF6mcmLFWnX4vRTvb0TnQvUYDt67ubVIcpC9K&#10;xTlPjRDtmGz0/Rni+Yw0D0FWLub0fJQ1hwkMpPSsRXnNx3MzFgmIjDXG3/7yg/2Hv/7H9s3nDw4i&#10;mGMC4I9ZKo4g05zAgp6VYk5GVXOBnEHvySEwkGWu17xB+N/LOJ9TDnj7gAP6/dCYz/v6yHN24qOW&#10;SI4QQKIkJ4vyxNBvIqP56BmE6DvXpGCb2t5U9REQkZRBw3BiRF0Jcp7XMJan2xf2o0+/sYrsR0KG&#10;PBvXNakO5dEDcjDeMoia0zB003kQvobzzPCc9X18Lm8JGVXSFmmBhnRc49L+ATOAI0L5DgoADnrl&#10;M5yGqbftwIF1ZFARfGIJlSUYeOZUDC4LgILP8C0wyIFv4N6/3icFBuA+5BYWbG8su5TJucZCEgCk&#10;faNrEUipi26gQ8qA8Wie1XsMPwACW8ESeBqU2Bb0XzmtGgvRB0BESvt0EDFX8gUAw/aJyAReh86P&#10;QJgTNXVuQsQj6WWt0+hLADFansHTNI1BxsLTQmxPY/VIRHwR1jwESECE0FBcqC+pG6PblCHBgy57&#10;0y0ncmjgKCnmZVSTed14zyWP8AbgClD6CeGwWO7LmPZsTttOpENZZlxgZSFekzEUQNABFMsNGy2v&#10;2LfffisPfeyhMgSLaGnNfohOLCbl3QqIuHZEAu2GsRXrqwISPQ1cv5UjO7h8sLdffCMg8cE+/fFP&#10;7N0XX1ujh2x2xas06MCZFACIy0g7WBiv2cbxpVXaPSs0WjYv4zubLnq5J3LYeQGF9njTWuN1jzDM&#10;6aGKyehCwqQBWArJaaIMpGsEGGheA4CI+qREdKxwJhqkQ5YsW2z7+YA4WalW7OnFrf2X//K/2P/y&#10;P/+PdrS37jwCOl4WdS7rpCl0zDX4FnpoyAcivQqpCAIkCw8vwIEoRG8wCVEKgTGWeq3tEYgg0qKb&#10;UevTh5+Hi5shEG648bUd/b4wzw05qxtmxsryRqI6VR+aBARCiLoMl1at1mzIG6JfQUGTV8K2N5Yd&#10;PEC6pHEXUQzIl/MCIlRa0C0QAhaT3se3r2yyuqQHYkaTix7cxLxeCevqgU7MalKb8YX3BYGIfFYP&#10;jtZF0Y9KDRbP5wqM1OtFa9TyVi4kPHw77lUcCGBs0Idgkt6SsVqVgTg5HuvckSaZtTUZLkiBn7w5&#10;t8/eXtjN8ZqNWjJO+t/OamTdesKWugk7IdKw3fbGTHt4zVt9u5fHf7zXt6frZe/M+QZv/bzvaY8j&#10;ec/7Ag3r8mxpM06oH+2Du1P4COv2+atjT1mgCvl0LI/6sCojWLfPX9Lromafvty0bz69dELm67tt&#10;owMo0QkqLOAXwJWA7Ajp8YN+pzyU8k9eARdvzlbsaqNlH7Te1/Jav7zfs89u9+3D9Y69PFlzbQaq&#10;OIhw/Pjjnb282rNPHs7t06cz12/4/OWOkz+/frftUYin07ZHJRDdegsgedh1wiQtu1lQzESCm2gH&#10;TcM+3GgsZzonyGwLRPD/l+ddAaFlr/ogfcH5BKBdC2AgfsV7+CY04aI3CY21Qu+Mpm3I86c1+y69&#10;PnT+jncF0jROyK+kk6j8gLtxul61S4Gsg+WqTQQU6Xuys17ySNAGnUVPNWYBqf2JQIAMPbwItkFv&#10;DqIdiI5R8kn7cKIREHMnGg8psq6AAFUaiFad7A+CuBVApi+QIPCBiBkAgYgDgILKDVINUTXuQKKg&#10;e25aDUI1BaWhOX0HB4JqDu7JXgfZ95jGkLUNAZgNAds3d6cOIvIZAf/kjINhGtL1dI839D29L3jO&#10;qGrqdbpBtn5BHuvsnIytHICswLJAe12OX3Zxxto6lqvjZTvcG9ugh5osvTOoQmk6iIhpW3GBjoqe&#10;t4qe40wSSWuiiKRUqp5yoEkXr0QcXNAOIKG5HQBB92By8AgXYWwABwAJKjHYBoRIxJdCxReGGH2F&#10;jEcIMqm8nndSMhUZPYyQjCrev+Yz3gMyIGOyZGUHfvHTX9vv/ew3mhdiHq1YlJEk1I63PK1wwHv2&#10;ULsDhzBWjCQGFk8d48p/MK4AlUWN1yMgemX9sC7zIvMmQIBt4SCFbfjc+bytqWEN1RJ89zuv/xWI&#10;CFyDECkgtZC1hAOJpN2dnNr/+p/+J/vxu49WAmRpP66yqd8CgGBMnIcwhun2ATI481ubhzYcLGv+&#10;fQZ48FAonfVIhM67lqS+Sy/o3tH3BTnefJ72+WD8HCvpESfG6lpOyZieGvJxBE5F2L++E5BgYQwh&#10;jZQUEAMcBULozBRhpKiNTUGUjGmZtaxQL/0bGHjVQz0CDTKYTv6LafAyrvXO2KMMizJ4czL0yD3P&#10;x4hKVG1mvirjSVpgoPWRzO7YePXSdvafLCYjDFhIppLWbNT95sYwUapDySAlPnTCBGiQGqBCIlNs&#10;uSQ2FRSUYqId0RyuWDnSg1WrezRgsD6xm5dvBDRIZ9T8lbJLunDOyJBDpgQQLAAc9PDk6m0rtHq2&#10;IASdqnSs3F3Td2Ov2ChGAjZ5GdHhhuUjhK2WXZiKnhqeYuG/gBTKGoXE+yvrdvPqvb367Mc2Ob7x&#10;clJvFKYHj8hMSSDi5vbc/vIv/6H97T/5G84NoEV2Q4CMrpgZjXFuZt5Dibl0yRE8r16PDbrX4loO&#10;AhloeKC3Abjzjnr+oOaczQwapwSLdEZV607DijzUTA6EJDm/VLNQusV5B0QMui33drztN9El/Ta/&#10;qMlhYcbDqd1WxY15tSZ0Kw8mmdA2BRrgUyAmBYBgsoOcSSXH4+2dDXs9HZcm0KS8i3lNXEXCshVN&#10;bnWf4G6v9+XtrziQIDwL0CB3CzfCa+AhaVY18aTmjZ4AQ8LPnZLXzjcriz5h7291vRU0PAg8ODzI&#10;VgsBKpbQ+4B6fvpYHJKuGMngyICQykBngFD55V5DBqlklCUebbWdO0EVx5kMIl04MbCPx0Ej4kie&#10;8N5m2/bkRe9AbDxedU+bksinyy3nL6DLAFfh4x3S1WP77v22/YM/fGf/7O9+bX/8ixf2iy+vXC/h&#10;p189uADT+6d95zvANfjDn722L18f2KWACoCC6AOpBQw54AJjTkOuJxn01/Lsv7jbtd/79MF+9fGF&#10;fXF/bO8vtuw3Xz/aL7+69fWvNMb3dwf2xYsLjefQOQyfvdjVb2OBnU17Ounam8uhvblZsjcCTKQy&#10;SIs8nixrn4CMiZM3X+jz49HI7vY0piute6F1AAj6L9u42qn7+UEM60Hjwvh7uecFXTUrAlgAByo3&#10;Ol5hcrJTsouDitEunfQKnTxJJyFWRd8Logk0MeN8n+v380ldAKKhfetcb7dsXF+0s62GK4xeCqht&#10;rsi73287YDigTbpzWvpOoO014rpf5gU+cy53zf3ycLvjRn11paH7LeakXK/q0T3l7b+1DpEqlCkp&#10;B14ZlHzh/6ilAiLQIamXQrtwNClIkVE+SlkoROBcRiACHo+ARFbvKROlcoP0Gn1jGp7yiNvp4cQ+&#10;+/AgsE7EAiKfgLietXQ6PH/00yDaV9McQkUUugjk+xGVamveKyafyZUCEkSdeEaQk29FAuO1gvW6&#10;AkYHu3ZxvG+lrMayOGuRnumyADvdeOvVtubewFlgjphKUMPBYr4ASAQvmIW5COBRcyJkSB1oHpAB&#10;IuKAk4JxC/oOGKGYR0UpCc9p3iXlQRoBIwRHgFeMKMJGgA4coWl5ZzFf07wzsixRBoQMnw0y0QVy&#10;+EQiPAzvBpcIbIieQDiEG+aRBBnvYFzx0mVXSI0QFRHoCWN/NpYy+A46ZEynBMWpIYfISUT3d9fF&#10;GGPcQ7oB28XvLGgzhDQJ2yDt4oZdxwqJ8vbk3P7Df//v7N3dS123gn4T0ND+MNycNwdBGlcARWFf&#10;CBUGvgXnkEg4Y+RYfydiwFgALVqISHj6Qu+J3lB94r8RrQB0aFtJnU8HE/Psn2q7Z6KqnxOcUIih&#10;gKIQrQFMEKFxES69D6qgcoKJiHNDgEbQcgiM/8D+r9RahhYE+SIuBsYMUJGQ55zMZj3tkMwSJRAg&#10;yCMNHYUyTPIvKQzdSOCiZ7FkSwa8JkM6tlo0sVxBxpoS0XRODwbVHrCIhXIh6gkMUGZIuSJcCwg8&#10;VG8gX12uD7StqoybQEM5qEnCeUBTgqhIKK2kxLLqGhK07ea3artvFQGFFNwHUg3Nrr/OEPoX8k7q&#10;OHPtoWUaI0sILKUqA8sKSKQqfUtXh/b42c9suHMpICFQgaCUUHQaDkY9crErJ1sWyx6J+MO/+w/s&#10;z/7ir6wx3rRcc2zN0bbVeysCWmWdu6wNRz1bW5UHuzx+bpmNgSXk2bK1lYkMp7YrAAD5yPUgamjp&#10;C5A9P9C8Z3n16hMZWwEEIVlylFPlSGq6Q9lPXNcybjTuYkJAwAXRKvpfZLJ6oBeFxiknlUcDHwKu&#10;A4CmXik9R4O0DiCriJBU2srlrHU6AmqayBCJguVNwy0qNZjcFhMCEroviEpQDkb5J/XnMKYj0kZa&#10;l06flaImSe2rKyAxWenaT775YD//7nND899bGJPn1SQ3LWGjPXLLGyKVja6CNPAatPEw6yGU3CsI&#10;hMGo12+a3CnpJI89HqIymNV3CXl5KVcqRF55Y1i1lU7RtsY1TfgFebEVAYi6nWwVbRwtONkQMLEx&#10;znl1wZE8XNpRX+wHsak7DONe33s8nJ9O7Onh2N49nrny4t3Jhqczbg6WvHLhw/W2px7eCMD84sOV&#10;/fbb1/aXf/pz+80XMvaPJ95A68vXVx6NeLgQKDhfdW2I//BvdA/9/mfOjaBz5ovzZQcURCX4jmZc&#10;NOzyiIBAwmcy9F89HNmb4y1fPlxs2s8+nNu3bw7s61d79tmDQMbXL+1Pf/mlfab90hb8qzeHDha+&#10;eKUxPk3sR292/Ng5PoibgI83NxuByCkQQakrAlWAg5fy9olIkKq53G4anUbpjwG5EkIpYliMm7QG&#10;AA2S5f561t7eQhSVMdus2Ut6jxyW7Hgr69UuRCOuBFCOd4a2sUT31YFtLUeu+kmjNDqLXkwiT9n8&#10;4bcv7Ec6rpO1iv3qy1OvKNldK1i9OGN7+o4ox+kW7dtbrn5JO/jDzVYo69V5pJxzWQByb7tv/W7J&#10;Oi3dQzL0RLOoqCAl0pHRh0eBNHdb3y21c56yACwASgEPSK/znuqJg62W/dlvv7Wr4yUnY8KvYFuQ&#10;MhGWonEcr0THiHawf/g2SGTTrOtHX7y23/zyG40n0jNF2fSi3/8ZPQv08SC1l0wtWBFwLRBfKBDO&#10;n/Pni3Jq0hIVPVc5gQ44FkXnCKWcoDked7X07MtPP9hkeWQ1nvV6wToCEQ0Bllyc3HeQcs7ouc/D&#10;z4oDBuAzlXxOAgRgnL1SQYYFCWVEqUiT0ucBAiZGkHA8FRg4LsxFkO/hTaD9wBzm5Zpaz0mS+i+G&#10;LxAZQzUG1WjT+YvKMbheDSoDMFwyZhmq2RwUaLuyMwCIEAXQ3IOHLIPIAomc8Xl1hNafGlUMNiBi&#10;umA0yftjYL8nbGo9ljBOjilEClimxM7wO165xi6AAE8iRAsYS3jPOvyHsD/bCfsnfZTRNW9Z9pnr&#10;4QBA63EOAkgLC+fgBxEotofxFijS+mh9XF3c2sHesa5TPBw72/HfBRQEXHzfcyFi4EBooSigRilu&#10;Xvfm2NfH7gMOsSGfffqN23iuHwAGEME6Xk6q42bbHonQd2wvqf+ishlnvBA08GaJQpAXIqVBXh59&#10;B05OUMkKSoQxGSH6OczBf9B/UI4kOgDpMVtGWnooz3zVSrVlGc6e5StLAhLwEwQwkrTLDqRKOmBC&#10;0GSbCBXRrhqvGJVDQmiUQrpqY0I3gIwZktxxOAa1gaULbS2RzcnTntXN7oBBRpJXQESRMstI48oJ&#10;5QlIEKnIyOgvbR9ab3XT5bJntI/FQs2yja7AQsvS9Z7lBCLmMw1v0DWf1kNCqafAxGj7wmoDgR9U&#10;KevdwNXQmNpLK7a+f+BRCIiRlahj6wcnNtg8slxrbJX+xIqtZS8jpX14WoYUYSh6+5dknOEvABYQ&#10;kOr2hrayumGRwA7RhnZ7JE+kK4NeD/oQQuWABB5KhKeWBThYl3MVykHjugH08EOM0rnivPL7+mTD&#10;5bAnG+uagDTxzM0IIITUClUiNOZqt3RdBCSysLa1VDQpOXgoV/VKTw1QKlEHiJdz7hW5QFQqYem4&#10;Jh99D9BA+z8RB0GTnijqGCvuicTlNUHYAjBRj54T6EjEZrw1OCJRk1WdZ01+LIAI0hewyHOUuzUq&#10;zodotSruobUaeXl8Tc9p9xpBiRDlQQR/CDvXSnO2virvsadJ20s6yZWnZZRaLi40gF1PCLq44Dl6&#10;SJMIJL286trmMGknk7J71LxCoNyfFN3TRUMC3QPKKI82ZaRQdDyRIX95YZ++vrZ396d2f7rpxEWU&#10;Hx9OZfjlCX9yJyMtj/eTq2379uWpvTvbsJ+9v7HP72T0z7dkiJdd14EQPIqP8CL+4KevnBPx+cs9&#10;N+YYZV7hSlA+itH+cLtqr04HAiMbvv2vH4/slbzZ18frDip+8vbIPrtf9zLTVzLwX786sl9+dm9f&#10;awyfPR3ajz+gdHloX789CHoVAiSIY9Gbg329v9twfgZlrhArIVjSe4M0CSqX8BHoiRG6jK450ZPP&#10;gAlAD1oTL7XNn395pu2gflmzr95uOG/i4bRrn79at2/fT+yWKo590hx1T+cQ0TkUgKCa4kALpaRE&#10;bPZJUwkQ/ME3T/a//c//2v76n/6hvdD1+Pbdjra/JBBRtJVeyqMc630AYdbTVXAv0KQgooEWBXwI&#10;Skq319vWbeZc5ZRqCSp7KBcetAs2WWrYZFS1bQHV3WUatOVstUflTtajE6QspqAVEDHVHvn83Zlr&#10;UwBs6eFCSqOr/xzsD3Q/Fpyrg0olZZ98zzZIgVSKAinDpp6DoUW09a4xP6Alk9CzkLUMaYpcTE5d&#10;Ru9l2AvyLnOEtjMy8nL29KySEk0TzSWysMhzOuNcJJ4bnh8iEY1qWQ6Lnm89p4CI0004L4dWximc&#10;m7eS5uGCHACWLGR6OT3wEohUQISEQ0AawqWQZaAxXAFQyHmTvYADQVUHRgg126mD42Xp2kaIgKb1&#10;X4icgACMLTyAYJSIHriAlcAERhRBPgT6inJQp6ADkiLAIytbgsLknDx/N5wYd/YtABGMMKCE6IfG&#10;ye+ADG2DSETI5Ws8WhBLmhrFKYmQJY1+g8YRCI4Y8UU3yhwf6p+AGsbkY3cQwbpTEPG8Pd82YAXO&#10;A157GAOEUQAaVTAQHQFA2FfnKchwT5t4IRromhREU0hVzOscz0GARCdnYn/1T/+l/ckf/rH+D5eN&#10;KEwAG4HQqf0BUGQzOA4vo9U2qMZYmC1ZqdDTvKxrIBDFfrAjvd7Yq2aIhABMABEsAAciFkQw2AfV&#10;Hxxb4KhAFNX5Js/OhvLFupP2KNfkj/TEoLkWnAkPZWgHSXmeCd1kgAgn9RVbMp5rlquOvFoili67&#10;BHS23BLI0MM8OfC+FVREEK1AyGk2ppuFUspGz9MVrtAoYzOvV2S3Q48OhKZyHoEglUEqgs8IQKVz&#10;8mzJzRGtKJUsGg60f/gSQcVyPNlymWrSGAu6geFCkHqotAfOc0BGOy8DPaub1qMKAhFJgZpcdWD1&#10;3iRUkGghwhINNozmXbXukn5ve0VHsdnW+7q1x0u2vrtv9TZdQvmtqv+PLAVpszkUOOlZptrTeSGl&#10;QelpZNVG08EEJZfNtraJ3oZ+g+gJ6XNBYyoCbPJVjUGGWONGyntRRhjiKqRWVChb7Z5HGZIpPdwy&#10;zkQW5heQxI75d4lk0vYPD2y8NHIt/rXJstWbRBh0swlIjJfG1ul19cDOW7Wcd03+XDKmV6IUC1q3&#10;4bodXOvFRU1OzyRKWhezQM5CKY8WxNnUnBv4qFGWByIgkCJVUrZaVeeZ9AmhSSIpAnxtbTeq6bvZ&#10;0JmwxORYpHwTAR4BBwGJbFYeUUaTbUQTN/p46Lrrd+reIVXSlwBvkUgEfTBoAc6EPOxTPrdo3XY6&#10;vEZJ76OASiEy1+TIt1c0WY/lGU/adn+2Lk+14QBheynzPYCA9wCB8kQAAv7C4UbZ24JT7ohBur/Y&#10;cCO3udyy+8tte3N/ZE/X2y6rDJHxzYOAxP2aVz/86ssL++7NvkcMXh2P7O3Zkv3i03P7eLNuD4d9&#10;r8D48LBjbx927fX1xGWnP33SZ4yzfiP6QMkoTbfQoHh9teIgwkWuDrv2pQDAp3cCCjLgb08nDihI&#10;cXy8HgtECACctR1IwCP4FDGsqy0HEH/n97+UIT+0L15r7Gdj+8mnZwIPyw4eSKH4vs8gLkIqRaxq&#10;QyDgTOuf+HuA0rubHYGAsUt0k8LgeOFZkCa52Imcx0Ckg8+kSfjucrftMuD/v//Xv7f/9O//if3o&#10;9b6MWd1ofka1xc9/9ODdTo+3Bk46RHr75gDZ774DmD/5xRv7L//pX9o///Of2PmkZqdaiBxNRnlv&#10;4X4osMj1pRIDUiXcFzQhkNmOKnGv3KBCB1LlUg/l0p6tDOu2udr2CNfGSst/gzfTqSQdQLAQwYJf&#10;QfQKfkSzSrvvlMACwCNto27W5c8BtVSIkO6AE0E0YmVZAEX3JyqYlfKCl3tSDorkdqOie7+a0r2d&#10;dOIwEUHSu4DxGD1lqnnNdXqetF5L+07rP32Nl14fcB2olIJDhIYDacNySc9LKR+AvUAEpaO04ocT&#10;gaNARcbOGmTXkZ1tje3uYNWK+n0soHG0PrKiQHyGyKSe4ahSsnQMrsK8jC8aBklXwIwTkZgPC54u&#10;BgUQAYcLzlUAADJkMl6kYIMxRIUSz5c0KBGGYJB+ABLMYfKYiRToNwjpeMDYIcDA73rZoWkVC9+z&#10;PPMZCK9j+OVZT4mBv+vBezRCho+STl4x7lRu+DhkqClTZQnj0joYb98vxhkgBUk0fE+b7WmqY8pZ&#10;YAw+jufFIx0OVlAQlTOs7QAiACQYakAL//9ecwLwAclxHlDyA5jgOAAFDiJIReh/mURe882xAPFE&#10;v4cyWQcvOh/erItzpvNOGgog4ZEN/R5AjtZxDgWpF65NSIvgpBItCtcIABbOO7Y/REPCWMI54r5Y&#10;tJIc3hRRJi44aNF1CubhQyx6z4tyZaybb03LkmtDeE8F3ajzXiu84JGAemvJqy5QbUzm6zL2OkAB&#10;g1KzZ/WuJpfXb23tQN56tycDWXJy5IzQYUogwgmYiDTVe1aNRl7FsZgu6XcZzLiQLL0pig0rC2zQ&#10;j2KGC5jSoLM1l5RGnClTzAtYNLWvngMICI695TUnONJ8Cy2IctRzEAFBMiFDXesuW29lx6q9FQGK&#10;lutEQIJM5hoWT9cEoiIZ0J7VBFjge9APg+1B0CxFLU9bkDIhfVJp6TgKSGg39V6AAFlsjZeoRXt5&#10;34FJ1Kc9+djTHnGdZ/Qvmj2d01rfO4gmBbhinDs9XDM6zvlMWUCl7+TMFGkXASsqYCBwFrVP0hB0&#10;zQwtuLN64HQuBKLgscR0bWh4hYJlrpCxuIDBoiaaWl0TmkBEVZNJsUyTIY1HEw5VFmg1QLbKp5jg&#10;iAbx8M74tV6g0kP7WpCnkpWnMq9tE4WolnPONK/mF62Q0mQnDwmyFsRIIgikqYiguPqm7hW/v3xb&#10;Ah76nf1QJ18v06Y5aRsyyoRgaX2ck+dFqWerXbNGsyIwUXEp4HZU1kQrD0+TPf0JPPdMyFjeINLC&#10;q8tVBxK1SkyeZcFJkZDkvE/G3kCeasmBxODZS/3y3YWTGq/k0T5dDmUshwIRTXntMpJXA69aeDrv&#10;OjHw6qRv5wcjgQQZ1FvIkMfybleepZtX7OXtrj1cTuxHn13aN4AEGU9SAxj7h4OuvTzq25vTkX24&#10;XvHlUwEN+APn25E88YEbTjxxGnRhkOmxQeqCqAB9Jy7kYQMsPtwLKAg4fHK/7pEI1C+JRnz9cte+&#10;fNQiQPL105Z9Ju/8zXlb60T2y8+P7ZPbNXtzseqVHh8FJr79eKX9bdvHx/3vIw8/+fTC9wlo+eY9&#10;5aZLDjJYj9LVH727FEjY9RJWVDA/PlCGuqP/bHiKh+gDwIGqD6/w0HYBQaRHiKCwbao8vtF5/z/+&#10;83+0//d/+Ff2m29eOGBBXOtPfv3RvvpwErgRAnlEIiajpoOByaBiIxliQAiA5HpX522rYecCIGhH&#10;UPGBwigRhF5d94O8+54MKGW0ewIKlwfL3in0ZHckMLjqQGFvrS8Q2XcwSO8O15IY1HWPVG2tT7oM&#10;0Bn561I3LABWUhrIbocol4BxPe5S25+8PnaNCgiY9eKCpzTgRhB5QFOC3hksfGaBU0HFRiE3r8/o&#10;FKQtl4l7FA5OEOJTxVLKQURTgHl9qyOHYsEGAkmdXkXPMUYmVERRYVXw3jTk7uf1/OBo1GyyMfJe&#10;HB6BFMAHvFfzWXt9eyaQlLZVgaymgPzbq137F3//j2zSb1ozL/Dd71gtl/VyxCzzDs6LnmOqJgAT&#10;05bYdargiMzKKDpjXwtR7dDQSUZUczYheRzVKZCoUX1XktMkkODRBa0TQu/wqjj2ji2t7OtY5Ih+&#10;DyACiAhkxfCetEGINBCuZ/shlYERJA0SVClJOwAGNH4ZaMiFLAFE8Fsw5Bj/MJaQqmBBtTKbqni6&#10;hYgB2hcACCIQCDtNjaqDCC2894iI70NjEwig2oRqlLQcYAw/YIsoBusEAKL/y5h72SikTFQk58gA&#10;BEBCmgOwAmcik2T/Gp/GHMBJSEEB5IgKBYAAeBOI0DhCKgSSKeAAR07/07maRksAMQ4+dF080q31&#10;AuCjok/nh1QHY9R6nMvpmD2ywT61/8Q8OhcLgAiQS8Kyhby8ewShAAlCQvMy6OSenNABuhRCkSHJ&#10;F6uu/7Ag0IGnXBFgiGdKRmdLSisX0wIAAhypYsnGGxNryetFDrrYHAhsLNncYt1yxYFHFfLy8mPy&#10;vrO6qfC844SzdKJJV2SKkQMHAMSsbj6ElQAQWYEPyh2RvM4LLWeLAje6yanGyMjoYuwZE+ABLx9j&#10;PF28oZeWTKVjDRl3XosCTMVqXwZ27CmcdKbmOg11jS+S8Ufqu6LjzGr7ni4RGGj1+yECgZ58tWTD&#10;9SXrra54a3IHEdpms7+tcTFGdCzk9evhIsKQElhiDOX2qs2mBR60LJCe0XHNcfx6pb8H6ZYFnUvI&#10;oDQlS+VKrkFBp0wMM9eJ60HKgbbbkCAzmkhiSV2rFGJdef0nqeslDz3SOJGlrlU9UoH4CyqkSQEF&#10;asYL2UV793Rh//DP/sBODjd0rec83UGzLfKipF2YNEhLoFKZTur3pIBHfMZzxquaYJm0G/S90D6J&#10;cJD6cuAjcIcCKX1YMhk4MKj5ZeURRnZ3sWPbGwJ5AiGISuXyEGxpaS6wUtKDk9XEC+BoV5zYOQUR&#10;415ZE3jOJ+xpcyRyzUgKo265K6NCfw06em6tNl0HgHV5jyFhuRMgONzquYLl/kbdXsm4Y6T+/2T9&#10;Waxtd3bei+1urb36vu+73a7d932Hvc8+++B0OA1Oh0PikARJkARZIIkiUVWoUkESSoItWIZk2IZk&#10;QRZ8HeHawrUcyF1wrx0nt4sRILhxgCBI8hLcpzzkJe8j32/MvVgV3Ic/VjfX7Od/fGOMb3wD8h5e&#10;/ql37SzLey25FgHlnkdUXxyvu74D6QsGQOLu+aaWWRCIuAw6Xl4QWVj2ZlcvrlbtycnQ3skgvyLq&#10;cCjjutO3q+1ekBY4XLQHZytOnGRAyHx2EbynGoPqDIw85YwIOD2+IELR1cQ/sKcX8w4o3nf+w44D&#10;CUDFi6v5QJ9CQOiDR2sOIkg5QNI8We95meeouyiVGAALXt97uO+GH02Ij5+f2rcf3vfIA9GI+ycr&#10;9urevpeM0tnzyZ19e3ixZy/vn9njOzsetSDdA7cDYin/g1PxRPtz57DnRE1SInf3l+zdozPv1RFE&#10;WRYFWOgZ0vcqFQiRVGqgcbElQHGwKXC3M3AZbhQ8N+aKtjcseiRid7Gga9R2jgpRJq7r6d6Cg4Fe&#10;PW+U9TaLCRdjGtRzHt3o6z1VEUu9ioMF3lfo0ZKYCvp4LLRsrlPyMkyqKCj7hTBJaSdk3oBwWbRV&#10;+ny0SVvIYJfDLlLGb1R/cK85iNArYlMITZHKyOcE6PVKhKJRCco/uZ+5rylfJiJBmXO1pmdd4Doq&#10;gA6IqMnYpwQ44qkJPc+U1AsoCHRH45NWk3OAWBuqr3CSiGIkSFnKGeDZabVrHtUjmphJCrhopKNT&#10;NtMs6Nxv2ozOS0XrmmsULU2llJ7t5ZmulTN6XkNTloqErZYvWE6OQFzzRmoa46jtTIWskM4FhswN&#10;D7wCWpwX3OlEzRJF3aDFdMBxcNKjnLIfgIfABmH9KGJ6ITmzUa1PBhqhPEopIS0G9gfDR3gdYxkY&#10;X9QhWWbUg8O9ajxu7QtqylSPEIIfRSswgB4hcFCAEQ1G4MEHQMDBCMYWz1+GE7CAMcWQs28rSwfW&#10;7y77PlCtwLLBugNAwnoBEN74S/uBqBQ9SU52T+3+1WNrwqsDrGjdXlrJNjk+N+4MUsxw4AIABDAJ&#10;UjmaCyOydUgLyOkNohxT2n9SGRj+2+NgAEr0H0Ac2QKiGR6J0DEEEQWOL1ivkzc1oA4EYI91cB75&#10;HmAWgBNPqTgwQXyM8zntSpXe9Ey2aIwLjteYyMiDTENklPEAOSV1IcNCYkKHkPpo7gSxEu+SEDtk&#10;xuHmtjUHMzKuEAeFhLUMIIIumgtrmx6JqHT7TmoMOmMOZNzmrVgbalvy2vP6TkaVihDKRPNlVC9J&#10;V7Rc8ZG0RrYoo+8kS6H1ckcPEamQlqVzea2ncsuJ0P4KQLA+em305tetPbdqhXrf0xcjMMH7jAw8&#10;7cVz1Rnt54ylhHxp6U1lSUIGnPbcCETRJW1z81j7okmm0dVyRT8+0hKD4VDbrnkUpFQr28KqJq61&#10;ZUvLmEPcDEpFZ7VvszpmAacokYuWzpMQeLZicb3P1HTeCtqXct8BBOmPjLaZq89YotS0MV2DmJYl&#10;sgPAIvpCpQqkxxiEpbCQeySm88R1SVq+pNe4bgI8E3kd4ZgQpt5DpKSZFoAAwirXGqVKVxzNCRhp&#10;kshnovb7v/za/tN/+2/s3t1D3UTyWIo6Xh0zZVkFXb+Czi8VJIRNIUIuyDssp8ZsXZPlci/v+eNy&#10;VjfX1Ji2wYQnYJfJ6Hxzr6RsOibwoQmMyY1IxOKgbh+9fWib6wOjPwZqgLRGTmXCHq6ll0COibWY&#10;9lK3tiY9JtrhfN1z2JR3EpGAVe9ywpqw+7SA7udtoH2anyl5zX+Qzqj66wYe7nJb72nU1PFSTjxL&#10;mnLhzW4ulAOC4EZdBirnVRmkMk5kWA92ZeB2FmXcVmXQVuRhE6pftdPdoV2fbXhq4/nDE7t/se0a&#10;EB8+u5TB35ABX3fNiDfXAhEy2tc7c3ZP3juDlMCza5pnDR0wYMzhGTw6WXQiI7wKvnsjLzeIVAw8&#10;GvH8esk+fbHvzbxIb0C2fHN3z7f19t6WvdAyN/v67/nAIxb3DgbOZXgicANJ8nxnxt4+PLIXd3e9&#10;HJUunB8+PbbndzYcvCB2BagASAAgiFgAIm6ONE427PHVnj043xU4WBdIOBKY2HFyKM3HSINwPIAj&#10;uCGAH9QviUJQGQIPBP0JQATRCgSo9pZrXhVDZcXBRtcjR6hOkiI413ng87GABOWaVGsgiAWIQDvC&#10;U1ICLVzb4FrXZPTzHlmgNTmpieWZqqFLMScPfkGjVYhZv0qqIqP1tW1zvmXLAhNELQAQM52igEBS&#10;91beVhdbulfLfq9R1YFGBBGwvgBrtxbXb3lPZ5Dq8EiFwOwI3A5ny85/oFlcJj3uEQlXsBSAGP0+&#10;1P6S0qhpf+jPUdM+8Qzkda+n9TyV9H25lrasAHoKYCHgkNZrPKkJ/JZDNFKhpGqKQYk10QhE20Yk&#10;ZVIdBb1mEjHL63uqOfKowqYjem7leZMembxNMwroQ9bMxCIuNMf/ylkZdz37cYGHlByErJyRelnz&#10;r+Yj+nB4SFxGhvkTCetRJ2dUc2ldgMc7KvVkeQSloiFtQ/aCxlN46pS0k6svox4c0f8FEv7/jDtR&#10;aoAJRo6w/61RDAxeELp3/oIAjQMSGWyMPGACHgfGERCBAQ3C+ayL9eu9RwMwosE6R+kJQASRgKrm&#10;6fXVY2u3FrUfGHyBEiIDE0GDLdIszqvge/ZBAw2FmuzH5dGlrvWSG+DAo9d2boGL98UAiExo/8ah&#10;DhS0PtJPkORl4GW8+R/rLMu57NQH2n+iEBEXzAr2F0OvZaZuVS31nadIHCQAHgAawXuPmEzwvyDN&#10;QdqEHlijqBHr8wiLn9df76PzLAQ+PNqka4hgFwqnKdmgMVfp0sXMynPtzupBG857eSVeOdoRVAE0&#10;W10h45wMQ9ajAIAIQvjbJ4c2XF+1SrNu2ZLQcF5GJ12ycnPGTu88sxfvvrZCY9bGaT2akhHNzVos&#10;05NRwaAKRGCY5eFntW5EjhBAojwxl9PNqd+Dcsa8AIf+L0Axs7ApI97VaLmHmynkLSPjSYMs1C4x&#10;tgCFcnPWKu15Ge6Aj4FYVbEpAKNXyJ+QQBNZ7UOmode6FSo9Ozp7qAdX4ORW5KnZmJcxWtN37WB7&#10;hap15xe9S2hzZlbbbOoYspYuZK3Ra1hnXsa/UHDuBW3HEwJMufqagMK8TSWaFsu3NRo+iDQQrYhr&#10;/1LFtoUSRZ2XQJkzTNhMgIExqQeLlAq9Q5AOzxUbOg8ywq0Z55EAvCIy8hN6gJEAHxuf1O8CCDLg&#10;RALoRVKggiWNsJUmAh0/6qMIsvDZowyaIDqNspDynr17dc+rJuJxiJoASUKOAo3alwznEZ4JodPU&#10;tCbMmHUrUfvF54/tj3/rE1dpLMujQ0IXNnlW52UqOi0QlLNiQ+dYAAuOA4P/1wQSIFbWaymryHuL&#10;xce03THtjybOUtJHowGgS8qzCEK+1M/P9MuahOXBaWIdCrhQh+9y2Jq4UahsahLvaKIf9Aq2LqNF&#10;GShETDgLyFnTzRE5ZP7vyoUerai4AYLRj7cLwRCJZiSid9dqdrDdtZ3NGRehujyS0T/dcYN6vb9o&#10;x1sDe/no0J4/OLT3n9+xFw9O7OnNsX3w9MoenG7a07NNe+/egYDEioz7loDEnoz/loDCrhPb6MAJ&#10;L+Ll3S17fW9Hhn9FRn/eoxh8h5GnM+dHL869YgJ+BBLXb++vOZERo/9SYOC9Bxf29EKgQO8hdN7d&#10;63sPj0cn874eSjUp2aQ6g/V9/CIAObQRZxv8znKs76NnJ/Yv/vxX9ke//NT/8+xq0wHHtgzq3eN1&#10;e35zYlcH63YpQHV1pFcBokAWe84e3hEgugyiEKQ5iEoALAAUQS+Snp0JIJAmAWxA2kSYCgB3utcR&#10;YKjbyV7P9tY7diWwcaF1A/YAFF6SuxN0ED1aKtvDE12TLSIRHYEGAT+BLtJOqFdyPfe1LTgScCJI&#10;kfC6M2w6z2Go+2NH313tzguYbdvn7z+wtbmmdWTEFwUoaOq2ON+0jZWB9QQ8kFknBQHngYgDZZ/0&#10;8oDYWxSIBTg4P0fLeamn7ivSGahcEpEAQMCLICpB6THCVmsQfjtZW0VvZG9OACJhDYFjGn2VBR6I&#10;RsTRUMmi6oozkJCRhlSJU5fT8mUZTsiZpEOIKMoZ1DMHL4JUYC6v7/W8hSBER0k/6D+ap0taX2p6&#10;3KXonX8RCsmYTGhOkKEXICGSgUaLzwNx+nyk5GwQlg9ZAecgNGXz7Y7O7aw1KnV51jLKmicwMJFI&#10;1r30wIhhLFGl1Xyn+QPiHuABD3aCpllj2ubUtFcqoN3gxlL/9XbkHmGQwXeDhqEkPC+g4OTJoGrB&#10;w/0eysfTJiSPZx4M51m4kQ+Gpze0LgxkYCTxxgMAMVKe/M3hhliD7bu4YGUg+9QSyCFaIoNPBMHX&#10;EQCVQLdCdpN91PanJ4gW6JzJ4LbguenVUwHwFsaDSIMDCI4NQOMgAqnrvIau2SQllylP9UyH2Oew&#10;a2yg6RFocwCYIH4CgG6jGtq+r88BwO3721eiKZyToPICoEDaJ/0DKINTwrnkXAcA6na9OjfBteA7&#10;oi1cZ10z2Y83z17Z2ycv5fDK44U0+fDZA/u3/+Fv7POvvxAQELpCWlMHDct/fWNHN4G8SoGEEJro&#10;VAxEpm1ld8s+/+ZHNr9M3r/mpY7TsawMW1EGXie9MrSxqYKNhUp61Q0fqTuIyJYGNiWDT3h+bm7B&#10;dRLyAhJotGdk8GZnhg4kABHjkEN0g6HVfnh634YrB3qPgiTh/SDFQBqFlMq4bkIAREEefbk1J8DQ&#10;tkntT30wdBABOTKWEXgRMIDHQaloRu87M2t2evlYiL8rr7ejbdetUZ/zkBzNs9a3T1xeuyDgEAU4&#10;CIHD+eBzpd2UkSTSUbaIzhsy2qhpxnX8ieKCQMOsRQszFs4IuAg4QOIcExBgv9CQIDoxHkpZrkyK&#10;ZGARGWwIpQhjQSolEgKRlChMqzt0MFWu9VzYa1w3E03MiE4AImgNznvKYiFhEuEhikSuC8RJCRUg&#10;jdwkr4AIQqDR6QkXvBkOGnZ6tCmgMKabZtxTHty46OBnBeQoAQtNTQlU0BUzaxuLdfsnf/Qz+w9/&#10;/aea2BeESseE8Mc00U1pf2LaV93o4SkHExmBilqjYvTloPYdEiVS1q22rl9myqqa2EvlhCY+SjX1&#10;4DXoHCrvjnCrvMKVoYw/ZLleyZoCAAhObS4HnTsBDNT8AyA21voe2aC/xkyXVtFFn/QBEBgAwtJ9&#10;TdQoCu5toEkg73Wxarvydi9lSGHy4z3j7V8f9eUBB97wDSH7S3ngV0d2vrssAx2oSGIAnz/Y9/QI&#10;nSlvzrZlaDdlnAQa7hwIQMjjF3j48NGJvz7WMoCIZ1rP+4+uHERgYFGJJCIAAGDw/unlhr3WuokG&#10;vBFIwdh/+faO/rPi4ABAQXQBwPLm5tze3ruw1zen9pw0hdZBVIMUxQdPThxcPL3Uts/WXECKaMDz&#10;6x034oAK5LUDdco57deB/eM//M4+fXnu31HR8eB4zUmORGCeXnMOVux4c9FBBMdNqSriVi8ebtgd&#10;GfcXNxsCCYt2ukmvjznbXar/oBFBJ0+AEy3HaXMOsIAXsT0semktVTOkKHbWBra7Oe/XneqK+5BI&#10;T2ecu0KJ5/og42qjd05pVy4HqMd9kdQ1/3Xbd6pwSDUw6NlxTyCNVuRL/bxLcXNu4Xn8yd/5qf30&#10;67dOrlwSmFhb6gmMFnQ/DXRv5W1uUBGA1b3Uzls5F3KFU3QkhrMlb2HuFUICDlRl0P2TAYDwNuMC&#10;EZR5ekpDgAMgAcjYWG66pPaWQNDxEZ1t4TiFbFrPEZUY4Wk9JzL0hSKRhYy1Wm2B5aoV5UDBh2q3&#10;GgIXSa0zrnXKm4+FvamWpy7SCTlAGf2P7soy/AID8C2Qzo7o+UNsCrlrWvzT1A9HZDomQzI1qTm/&#10;aqdnh9oWzof2B1nsEEZ/TMZ+0is4Djc25RVrPpQ3GghEjTxbGUsZbJoyeoUfRsnD6iEHGyhjxolo&#10;UOEnIBGdhGsx4eRNtHEwxPwHY+3RB63PFTMFUiD+jQaetJc3Ot8iiEIw2BdABMYOLz4wpLJZHgEI&#10;jDZAhfcYYFed/MEI/+bAoMa0bYEELc8xeVdOBw9aD8sAUibhR9wui7eu/YILUZb96svmpHHydJyk&#10;fWqaw93oAzxuDTPUgSCqwjpIochOjmc15xY198058CD1E7RXn9RvYZ+PXRVUdoN9CYdw7oLjC0iV&#10;t9EDvrs9Fk+N6JwE6QqqVzSvC/AFctqco4CTwjo4nkCNEwAB+OK99kPrILUCqIlHEnZxfCnwvoFO&#10;hC5oIm137l/bb/3qF7ayuSoDNeXGiLbaeKONZltISehKN5k3X0nrAgtEEI04vnPjMtGVZtNKNTzl&#10;tB6AuoyYPNrUjIDEusDFvF5XXHgqlacMdMb5EPSCQFMAGdeFuXk9tF1bW92yjz783CMg9KqgORVV&#10;GxjSm4dv7b0PfixPfM6BDCACQSl0GKiAQNoawwxISON1axCZ2Dy5ss78igw/4GLGl8kUutqvloUT&#10;Jb1v/RBtyOer1tTFz2arHg159PQ9++Kbn3rVB6JWVGYgl02paLk9sObsohMqIwJC9OugumI6Ka+7&#10;Js+8vW65uo47P7BosWeRnEADZFKBlXBC+ww3QsAiW2g6SKCXCK3Gq82el7WO6cEGJKDdAaijYVlE&#10;4APCDOfG00DhqHNUYpR46lpxzfgO8MXEQHkVHIpApVIIMgHKD8KPcCMo84TlHZbxr2vSYJIBWKAg&#10;SrUHXfxCWq5SrmtSwaOQl1Mu6YHIWbOUdvLae0/P7dWjM0vddhekp4Z3AtV9BOmTgSBVTpMaHlI8&#10;gYpeRmBjXMsQuUCYh/xuWhPglNYhgCEgQSdDBKYG3aJLV1Oa129lvRSPPgStqibd5JhP0gAJ1AcL&#10;ubB7jem4vpcn6Gz5QlDSSbdGPFQGokL0aECZkCZQK/pufdj6QSmREDxA4mKv6wTM0/2hHcho7iwj&#10;Rb3l6pD36Zgpz/7Vw0NvdHW0MeeG9cX1sQz9nr3/8PyHNAOS1EQZMPoY+fcfnzhZkUjA20f7XtIJ&#10;yZBl0JcISjFl/G/23BCTHnkiEIDRf3Gz5SWacCVYH0JSTy4EWB5e2+t75wIX2/osAHJvz8HDy2sZ&#10;d4+AbPh+v7zatns6nvceHhltxgETvk+Pjhy4XO8v2Ndvb7TsqpbdcoDx9v6xR1/u7NMfZMtTGddH&#10;8CPWBQqGdvdg3eW+aQKGoX8sg086Zn/Y8wgJIInW54+v+gIKOW8GBqgYcSNQugS00aAL5Ul6UJBy&#10;Wlpo2/Y66YqWp0xoVka/jqPlgvcyob34usbSbEbXOun8lo1hycWlGuVRmW/Me1wQqbhzuqh7CXXS&#10;stHMC0GqO8dD+xf/xd+x77585ffZrrYHiCAqt7488C6x9FTxtAP3nQOIkpdyjko2SVPwmfuKlIeX&#10;i+p+RHAK+XWaeBULyLtPOJjgnu3AryCdUYi4GFW9RvXVmIx/RIAaUJ3V84JOCs+dnAXNeWg28CzS&#10;JRPlSkTZEKVKp4M+NGirIE1PeoOoISXlRCKo4mDQA4cS64Ke03Jez6DmYBR16X8EuR7FYiKZjVZd&#10;gEago1Lw/9FXJyIA4ZVVmhtKpLCZZ2TY4ESMqi/icW07jiBS1iX/iXjC/K/X2nIO5GjR8E8OShjD&#10;qjGt9aG8Ocl7OYuBWm/BDT3GDaMFuMCIjtIgvLLsKOoAgOF7tDMmNcL6PRbB48cYat6MEO2W86b3&#10;bjBlKANjfutly9jieY/6VASGNBgOOm45AQEPAmMKKGEeDtbxA7CQccbIx3XMtFUHTBCV6DTadrB9&#10;qHul5ZELV7bUOli3pxDgOOg4+ZxJ1XS8Ap/1RTs7euBkTIiMHKPP25rDAU0efeH8hHEKSYNAfE/o&#10;PpGTrBGUZAIetH/6flRN4tEEATPXptB7tkkgwTkUGpwv/kOaZ2IcXgpE+wBMcIxBVCg4LvqacO3H&#10;0jJAoFpIeXGhV4iCWRlnJK8h7tGAiwqAaq3ueXdSGmg3TMW0Mb2SloAMCYlualrergwdglKxZM/y&#10;xVV52bp4kzqoKB53Xu/xrpuuFUHHT0Jc7XbHfvGLX9qXX31rBwcXtr516NEG70Ehb5kUCUZ2a+/K&#10;js+eWLHS9f2A2EiKgVTGuA5oktyO0CKlp5RmOqGy2rLGzILe07ir7pUaEXpk1GYFIoJ0BlEAT8NU&#10;Zcx1o+c1CgIEZf1naW3Tdo9OnQcBeTIvoESZp6dGagOLl3uWgDQqYJAq1bQugRH9ltP3meJAwKIv&#10;kIH6Zd1LPyFeJgUkar1FB1IuoZ1vWL7S0bI0AUs5zwOi6ITOKSkfhL8ov63UOt6tFG7DwuKyRwom&#10;9EDTDC0sMFYgtKjzwKRA2skBnwDilB7cyUkqOjShtvFmynrA4broOsrQQ76EMIkXg5BULkeKC/Il&#10;Qjk1PYD0syhZLk8dd6BJQR15o6T7ooBaX12eVcVKmnSovoBnkdP9hIx2uVjS/+n+qvtLkxGe0QSR&#10;DvKvsQnnO5CyyGoSpFKjlJdXlY+56l5NQKJZTlohPWV0KCQEDHCg+RGdDQkv18oRg8QGYY0OntT7&#10;Q1wjf02aYgaVwlJIhqVsOys1gYmi1/ND2Ds7nPcW1HtbMhYCDvs7NNQKcu+AB7QOaM2NUbsrA3z3&#10;RB7+3RN7de/YPpQBfnNNRGHTaNN9vj0rY7goAwsYWHMC4et7+/b+/QN7fTcgPn705MArJD55cWb/&#10;7B/9rv3R73xmn76+8CoIogsACRp3IRD17vGx/eTTZ/bxizva3qHdPVz2sDteM8AjiFQEaZBnMvSv&#10;753p/amDiMcXOx5xYPsfPrkQmDkVkDi0x2fb9uh4zV7d2RGw2fAUy/3jZXv3hP/ty6AHkQ1eAT7P&#10;BUTu7QsUXQq06Dje3DtyfYHTTVqYbzkvAn6EA4p9xpq3USeqQGknJM2Dpb7d2V3y7SCpfe+kYztL&#10;GXt6l6jCnBMrqeYgRQFhlCoP9CkO1ge6VhArFwUMBra93PMo0dFGIyjHXcnb6VrBTtdRraS5ViCB&#10;DaBAvbLXjAqEoDoapDoAEVurAiZ6zysCZIhDASi5H+BVkDKpCtASjTg/WLNBp2yznYotaj82V2ds&#10;tl/1CBhRLEo44TpUbqMMdOwEFJCqAFjQqh41TFIUgINGPegGiuAUVRrcr/w/IFem/TfSdPMLdc21&#10;lDnGBL7Teo/gmuYtVG31vCNAl8+V9JyW5K1jvCddDG7UcwbxOKIQqFuS/nB12Shql1ntlwzOlMCK&#10;lnt0dWyvH8tIad5AzwFRutFcH41ByJYBmRjX/2NOiM7q86RAyfS0HJEkBnfSAQ2hdco90YZgFItN&#10;OQYYxEAqm0go+1vXvNmoykBOTFhM+w2/IjKu95BBNTKajwBGgbccpBIgR+aIHMuRIh1A1KMge1VH&#10;R2gi5N49XUZpBR6Wo4OSZ3w6ZsVsyRBk8vy/PPNovCSbVPPoiBtJAQcIl4GhJGIbvAZh/P8liBh9&#10;Hxh9fQ8A4P+33nowML4YZiIGctqIvugVIDHoDazXGQgAEImB7IlhHhly0jKsN6T9EpiYYLtBtIDh&#10;JNBxuApEYCa1H4AHzfks5/sUDN6P9hMwMQJJnspBdMsBUHAsfl4EivgP+hyZDNEPfQe40CtpnoAr&#10;gvom5zGrV/gpmt/phA1PBODjUReBj4ouLJGGervrugAoUharQrO1sjP90QyI6rtmS4ZRBgE5bAiG&#10;VGdQcRBJoglRcj7CtG4E+AmRBJLXAI6B1tez8XBZYICOnUFuH3JkSjtDS3CqHyBUvnj7kV3ePLYU&#10;xEkZZ0L8CExR9pmS0eV9XP+JJ+X1x/P6T9WyMmwFgRvKOalkwLuP6v8xH1VPX6BOSZ8MdCPCSbQX&#10;Wm68Yyk4FW2tR0Y+A5mzKtRfs6K87Hpd+yADmdRDmJEBLetcZIXIU7CgZYApYc1WkcJesHhlaGHA&#10;gkBJtt7X/nR8XRBG620iMAMbI2QksJCt9bRMT+toCYxQrUIppz5rAHjQ1MigJ6HrMS2PH/5FezAr&#10;AAU3JKMJZsnOL66s0WjYzMxA3gLkTlI6upn1YBKJ8AiGECsaHOnb8s9YXBc8pMklG7c//Du/Z1eX&#10;J+6tUJ3BNaWcEwEsJHXT2g6TFT00mEyYpMiNklsFaMaSaX2XCCaOiEAnAlJJAEDK87GFdFoPesYF&#10;azICp2XtQ0XbKN7WsBNinQrL85DHFUvA2dB3mgTpnVEXoCCtUhWQoHRysVv2FsfF1IT3BCD/TL1/&#10;rRhxQLGqyZ8w8mwvdzvy7g0SKh7OlDThpwQikjbTjNnKTFYGQwZGnum6AMXJ3sCrLs6PZZj2ZFzW&#10;Gra1QWtqwuhNO9/tCBTQt0Ge80rTSw0J3RPKf3Asj/5o2T6Q8f/sxYmnFahogDyIYafj5lMZ8fdk&#10;mN+72bGXMvqvrjY8wkCFxGevLuz3f/rOvv34gfMFnl2vuX4CZZwACIAEUYT3HxHR0P9vjhwY4OlD&#10;cAyqOVadv/D6/obLWH8AELg5trcPzzROnMMAeRIAQVrl6ak+3z12aeyXF1v23t1DH0QY3jzQ9zd7&#10;AiY7Aj2HHqmABAqQIGJB9OLz19e+PwAkCKX3Tklh7DivgtLPe4cbdnMAkFh0QEQZ61OdlzvbcwJb&#10;R3Z3Z8ke6py9/3hHQIIKkJ6Ody5Qv1xv6pzCkwCIdW1jvuzdP9fme7a3tizDTyntQgAi1moehThb&#10;ztmZQMSbm0WdvwUbdnWNZ1MCEFz7tMBD068vkQjuE/gHq0sN75sxenWiZEdenww/USvIjoBWuD1L&#10;g6aAhsDGoG2rCx0HyjMCFcvDlkbD5gZyRIph6/L/TiAmVRagBTAwkLqGp1PI6x7XPcsolwUM9Npq&#10;6z5vCiDAsxBgQPCKKEe5lJBz0LJer+ItwSFN5gt6ngo0qys6GIDDwPukDDu8CJ7rWFygXc8QzzdR&#10;RdrqU5KNeiwgnshhu1n1Cqd4eMwjiPsrC7Y617eKnsvpKVIMAjSa6+nREY1gwGUo9D2gIRKJOHCI&#10;aX04LkSlcUAQykM6mrw9csxoRZTLTf2WdgI3XZ1xUHFKKpo3aT8OiCAtktd/64Wirk/faP5XEEjJ&#10;ZfPapuacUFAqSd7etShkQL0SQNttQ2zX/BgPMdeQ8mx5mgRQk0Q3Z0rL4dBi5GQU3fDLMHragLy/&#10;1gvXj3A9Y5RWcNCAAeW9lsVjH3nvv2l0ARv8J4g83IIJGevAmLOtW17GD8Zer9q3yUkdg4AQkQgq&#10;MTzt4PyOkEcXAqEnzYsOQiZ9fgUokCIZpW48jaPf+Y+njnQ8LhDJdjWCSowg0hJwLzD2AYgAVPix&#10;ATg0RqWgAU8i4JuMzpcDognADmTUAEjwyn4TJWEZIkQocbKPY+mMDI28bsSmSC9wErJIHyeRt9ZB&#10;yDiNT064cYX9H0tpRbo5qIJIZJv63BeIkNFOB8CC6ATvU7mBZfILMthz+l6AIoPhrmobAgbTkFN0&#10;QwsQRAldCYwQ2g97iaeQcKZpY5MyiHG0H4IyTFIP0SRiTTUZs4oAQMUBC6WckBBJYVBxEU4gSR00&#10;0iJaQHQgK3CAGBSlpxO6WAAJCIvZIhGDgY63Za3OrLW6PSH/ih5cgQ1YzXkAk4yfwEOmnHcQ0RjM&#10;eHQjK3AQE3iYzM7YRG7GIqWBxbU+1pvQuaE5FxwLrzLhGGM5gQP+K+DAAEAQragKaAn0VAdD2zi9&#10;44JV3mFU+4yIFS3Sc6WKjjulfdKE1W17iBLvoFyRcRbAiciQR/U7KahRGooUUL5YdYAwFSa/SiQi&#10;Zd9/+7kNF7UfuZSOs2C1ZkuTjwCT/jc1SfoCFVEEngB7AhQpXWsUKyNhLUfoVNdfD63f2AzSXJrY&#10;8FLwViBwpZjAmIj0UCPLW9cEAoggopHOJnUdtYyAQjwdsV6/Yd1uTR6HPLlmSQa+5y2+F/s1Tehx&#10;BxDtSszqxWnvxMiE730M+nmPJHzy7q7nogEQ9NSgBTOEupUFwtplBxDLg7StzQVtv9cWSt7waU+g&#10;YXe9ZkvzGdtYKdnBHlLWM95QC3lkCHzk2z0icSxv+XjJjjZnZPxW7FwA59HRkgwy/IVlGf5lBwGk&#10;F4g0UJYJgABIvJCRfXUlT14GmtTAR49PZLB37ePn584LAEQ80v9IT0CsRBQK4w1/Af4EIAJQQPQD&#10;A35HRpoUBAbdl79e0baXnefw3oMTX5ZBigIeBd8BLp6dUQJ6aO/fHAg87Nvba4EUvSfd8U77xCsp&#10;kOcXm3a9M+8Gn1QMUQhAxLPLHdcTYH+e67+kNOjJQRUG1RvXe8t2uU2n0XUHVT/57Mb+4Odv7MHh&#10;0IHMoyP278zBD+mLg5WaAwbG+XbbjlcrWhe9N+hn0re9lRmBiIEdrq/Z7uqSHWvdgAiahJ2sFu1y&#10;rWh3Nkrat47d7Nftzl7N9peyNtcK639wYAp2ut/VKwqnZReCGrSy1m/knM/TqmecR0NaARVLwEQp&#10;S8vuWCBANdt04LA8g9Jl2/lCcCUAEYMuUYiozc4UbUYgtlgWsK3GrCQQ0e7IsGlbgIh2Oy0jF0he&#10;u9hUISTQrGUEIgYzZc01CSsV6PEiR0UAAi4Q3W1bbYHnBpG/pJwtwAgEY3n6AvNwG4g0kKrwqN74&#10;mJdCU71B5QZAAm0Yr9Lg+da83W83NGp6r+czNCYDLCCh9dUE6tPRkMB+2NMKMc0TyG4HXUIhOEY9&#10;3UHEYVrzCRVelPqTBg3rt6lJvcroY+ij00Q24V6QQ5+SEZJTA8lbNmNxfkGgqW75jAyXAERE4CQR&#10;jtjq4qK9fvFY56Om9dPyny6cpEQI0aOwKIcDA671U9IY02/ZWMK1K2p5+uh0bNCf8Wgpx/nw5q6t&#10;Ly9ZjCaSk3jykC0DEBGIOCXc9kzRQjxExYjmMgEKBxKACAcSzG2/HgAJ76eBMb81wgF/4TbEP45x&#10;BWDwu/4DaNDAMFMl4pLhmiODVIzmSoy3G3cdl4AOFW+0BXCAJTsbFtiY1vklfRMNE02IuLHG2I+A&#10;SUAs1Xe3pEjfrkaQqiCqEuwnwMGrRvQK6HGRLr13IEE0xY8ZUqzAl863A4rb6EdAOgUkktIAODDv&#10;y2ZHi/4f+CYBwNH5BZllBAayMtb0ysDLJI+O2hU3yqQueF6Id/9kTwatJg9yWmBABkEGM5Zq2mSY&#10;XFNRRksbChGd0M0kLz+e7li1gSz0oiUybRn+vk2EBDSmET/JWyQGgKj4Ba7W520qAhDoWamxYoXG&#10;qrxrvPplByPZ0oxAw0DGfNZHMgshsuslmugwlOpDo0V4TMvGCzPe+yJT1XICC6hBYpCp4ojKy0a4&#10;iXbhpebAppNFGTOEseY8hZCVsYvpwRybGrdpGcCovG6+p0dGsd20uEBEln4Z9Z4AxcDStSVL1Ncs&#10;0Vy3WHle2+66BgSACOVPWoUDJDL5upMmZ5d2tD4ahlGdUtcrnI2WQEDNZlf37c2n33prc1JECQEL&#10;0kTJbNGltYkMZYtEGkICABlH+bRRLwjQhIT2EaKq1Kpu/AEORCNcX0Mo1x9+vAod1wwgRAad0GVK&#10;yL9cqemh1aRXqOrm0WQyFbG8tpnOkKIKGwRNxKJiOh94CpGwJqx0kEtlwiC8hgBWKq17JzbtwBP+&#10;Q1ETGL01SG94ikOTWlrLENkpaFJsaKLMFRKagDWBauKknLPVksfUQvo3oQmHiIMm4mrcyzCHMwUn&#10;zx1ud+1YRmhzuWb/7C9+3/7yz39lVF6c7AwFMjLehKhdSdrKXMl2l8t2sF6xvSXEgzTpaz2IEl0e&#10;znk54vGePM35rG2tlm1ztaZXSkBlxPbn7OIA77fjqQxy54hCnW0HJMHzrRk3tgCF1zLWVFK8e3wo&#10;Qy7AIA/+k6dn9umzC6/EeHK64RGAjx5dyigfaPl9+/jJmf3koyf26Ut9d3/XiYyvbrbtw6en9laG&#10;H2MOf4GGWQyiBK/034fwF7R+/3w7MMoBKXLZowofPb10DgTLv7451LYu7AMZ8XcCEx88PHZQQJqC&#10;NAupiru789ovBKnWfXjqQuABiexn51u+fQDExdaipyWeX+1rG3dc6+HO7tDONgee/qBk9e7Boqdq&#10;3nu0bX/1Z7+wf/3P/panW4hUsD+AIPgdd7U8KSAqOCCVXh30bUdG/2y37o260JtAg2NrCMdk3bbl&#10;NW8taZmVljfrQmzqbLXqQOJmp2ifPJuzg8WIwEVK+0SvjZTWVbP75zO+7u2Fqg1bOVvrVm1LgKBe&#10;SFpD993JwapAqYCHQAPpM1IV5VzEK3HWh23v1YKqpXMz5upaNuNAg+G8nFJMnr4MGqmIWtJ6g6LV&#10;WykBczgFKZubLcqAlq1Zj8sTn/YBkABsVAQgCiV5+ALJ8TgAPKLPKSuW5LwI7KfSAtB6j9YDA9G1&#10;coXooYCInBsMJZLXidiUZfSs5EtxzQW6/2s5mxRIwChTTREdH7e0az3QaTRsSfhKofGgnFOjUUTr&#10;IuvgfWmh69UYTx7c2L27NzIck7IHlIoWbHPjwHrtOcuk8jY/WLAvPv7ceq2uFTNF5yBQrgmBkH4e&#10;cDUmxydkYMZloNDGKBptzGOalzCSGE2E6WJyPtbXVmxvb8fTNk3Zl3GBIzRwvI8TRl7Gvqa5PCOb&#10;QuqEKENYRpm0RVJzII7JJETtRNTOT/ZtYcAxCHRo+4CcID3AuPW+NQABGFovIR2BAYysG1/+iwEm&#10;AgGQmL41qoF3H0QS8OpJDVGOiYHVuj1SAXDRnClHdW52aD/76W/b2fGV/odCJUJdWod+j2qfkItO&#10;6Vg+fvHCfvnNl1bJ6Jprvu3XGx5hoYwzhvIn+3Jr7EfRESIGED2J1gQ8hiDtwjJBGiOIeHBcv063&#10;3A4HOxj/UdQhAEnTsvtBUzI5nDruKf1OB9RJBxIAoYzA7rwd7t3z8+T9ObR9/j8GwohESzYdzek1&#10;p5u84UiQgUolqBMPePdox8Z18yV04w7ml21++dDS+b6AQE/AgGZcZa+OQDxqDIQyReoDHYaeDFFN&#10;G8pZLDlwfkQ42hDoEGigZCZa0MPTk0Ecyni2BSTmLJLpWrKwIFDCOjVCdAXNBpyKCdZP6WNTD8yi&#10;jGxfRrRh0yl57LVVL6tMV+h1IeBR7VtegCEpw0pPjZhARF4GGUEqSJiFWt+681vabtVTB6WmAEcx&#10;p/0KUjboXbBsXO/jpZLFNBJoWcB/KM/o84JFy0MLl+YslO26cNS4DD8VIMOVfZ2nNZf3hjC5e3ht&#10;x1ePfZuMMZ2raKZq1c6y9k3gJ1ez1qwAVA2ZbAG6uBCfkDhVKexLNBm1k8sjrbNnbaS+UzkBPwEW&#10;Xa8xgQVABEge5E8qYlw36IQAHURXQCEPHUxoyrOSMZDrpD+svEKerOm4qP3Npwt2cXbHKtWGEzSp&#10;xiEMl0rooZkIedgzgd6+HuAEHVFJawhMJDUxZItU3GQNjgW51PDUpKc7Mik9NJrUkkndmBF6s4QE&#10;UOVJZTQpxKccTPA+lZ42xHYKAhRBW2R5hsVpTVoFTfRZTRC699pwJMbsaKdnf/S3vrT3ZbRQKLw+&#10;3rKV2Y4tdoN6//uni/ajj85l+BtuoGabCWuXpm1rUddiqSmvNOZhbwDE0U7bdtcbvk4qMVCfvDxa&#10;9NdXMvBHW103dkQkIFJizB/LK7/amvfSVkiQpB/gE5ysaNktGUb9BmAglP/+vXMfHgmQof/q9T37&#10;+afPBTbOBRoOPAWCASadMCJAYrgBBEQJRsABXoIvo4ERZxkiFnwmagFnAeDA908EAPju5dWuPRcQ&#10;eH2966WmSF9DCCW18up60yMfvAdAAIBYDgDB/+BPkAohknElkDZ6D1GSfSQic+m6F+hcBF1GIYcS&#10;Hfny3YV9+f6Vp17uOR9iw3kdR2sDr/KgKgXxKoAZkYcH53N2uFG2y4Pg2iF5vTEv4LC8IBARqIMi&#10;OoXgFo2/TpYEJJZKdm+3JIDWt8eHRTtfS9rZSsoutwsCDzVPcyCpvSNDfn93wXbQgujV9P85Xfu2&#10;DboVJ1Eebi+69PWB9quYj9jGas/1SBq1lK0td5yrgLjZ2rCp/1Vco6Sjz3Aj0Clpt2S8SbM1ZJB1&#10;nwIi+gP0SmRwZwsytvTKiLpMNk25ykQl4FM0kgLR6EEEuhCAhWxeQEIgu1zVvFjWfCVAQf+MeAJn&#10;Ts9YFlEmPFjUXqlqg8cQ1XNHFFjAQM9RWuuolHIeXWjIAcRA0ekzHQsGqUcI1NWCgEV00iMTNT13&#10;a0sD/ZawvhwmUiaQq4kMEFVo1btuZBqVln34+kP7r//mvxbwWHdRJS9f1Ct8hZxsRmhiUsZHnrUA&#10;RDwicJMv2oN7D+UcVDxdCn+BAdAgpQoQoGILpV0E8sb0/3GqEiAHar6PJ2RfonQXDfpOAFZwduIy&#10;1nj5rGdKYIkSV/rz4CwBVpjPAm4CYf7YbcRB85bmaRpLomcRVGYEaQ3nNGCIHTAQKdDQ+1Eb7QCM&#10;YIyDlEQQ6g+4Ahhkjw6g+iiAUJED+9mnP9K909K+6HsZZ3QjwkQYBCriAjhRAanFVt02Z/oW17GX&#10;NYeuz8l2yaDDAxmlM9C1CLatY9D+uwHXQDZ8pIA5ErsC6HikQfsJiBjxGUbpm4D78Wv+B/vtpbLa&#10;N66vK2HqWtJ2fVK/ASSi4byDk057aHcun/r2OE8RnUOPaJAfQhQkHMnq5uXmqetm5eQGHqwbilDY&#10;ihWiCGFdYCEqfUdFw/hULjDwCGOAHIWc4ENEk3WbCAk4jJdsKgIIoMKioOULuknat4AgKyBQ0TY7&#10;WlaGgTrc2pxrSGQqCzLcAyu2VvVglAUmBByQOI3SUwLxJdIjLYEDefklqi1QxezLsC9YSOtPVRcs&#10;Uep77wqqKCjJTOb1UNbqVm62LVtqOCeh1JixBmWT8bweaEo9BwH/oViQ9y9gguFM6hhljBPlmmVa&#10;bQvnKxYttQQkFjWWLVZdtoi2G/d97tn0rd7DwfkDW9s9l8e94KTJ85vn9uaTb6zeH3qaBV5ETe8j&#10;WRlvjWJzzsmgVJSgpsm5QI6b1Atck0KlaDPDGWv22jZNWkn7RqknAIj+IKQxRvwVIhE0H6O6g6gR&#10;vTV4yCITmlTKORloXUd9Hic6EUGVEmJl3NpCwZCXIELlizVdb910ujbk3hK6qWmsRUSB/hqACFJf&#10;hDCp2KDHRlB5EbVmq+aTEJMc4dF6teikzaqOwXOumsimNHFlNfERhs25sJS+F6BgwsznY5ocIwI2&#10;Cff2evLqWtWocxzq5ZADCVISb54dGlwIyu6GM02b7dRsbb7jYkNffnht//1/+Ef21Ydn1q5MWqsY&#10;sl41ZpsLtP7u2OF63Q42yZXLc90gf95z4IDOAOWFxzsznhZ59/Lcvvvyubftvjlb9vC9V0ysz8hY&#10;LbgRxcgDIKimeCGjjkH+8tW1ffT43EHEw8N1e3y8ae/un/l3b2XoiUZ4ZEAABCDhVRQaAAHIkAxS&#10;EaQtAC2QJx0sEDHQe0AE3j2AgXQB4IH/vL0fcCOenJN+2HSwg1YF0QX4DgAF0ixUXvB+lGIBYAAg&#10;AA9ET+AwPD3Vvml9X719ZJ+9vHdLztz0CAQgYiQcNQIRcDMudvt2fTQQ6KJ514LrRJB+udhZ8OoO&#10;Bu+JTnAeARa8v3Og871asePNupfY0nwLMLizMtDo212d+1ePduzmZFagoGj7CxW7FPCDYPn4qGYv&#10;z1p2Z7MgcJHW/lXscCUncAJgLNqwHbfNvu6ResqWW3lb6ZVtvl222W7ZCZsIUw1nax5tWFlo2tZK&#10;z0uJXWJ9pioPvOBESap+6HcBoKgWuB/zXvbZvU1hVOtJPe8ZBxHVWszaul9rVfg78kwFLuYHOdeF&#10;IL2BNkq9lbaK1pUvCBCUEg4iAnGopGs8EIkgpUGEIpslrUFUAkdB87JARLnA+2k5f5OaE8Ka17S8&#10;nu9oImLFnBwQgfgEJZs5bTOf0f2+bPWS1qF1JwXkU/oP3T8rAhUAinhkyiMR/rzqu3QK3kXGaLoH&#10;Rwwi57TmEhyO7bVdy9AvQ14wHjvCR2gYBPoFmldCGLWwlTWPbG/s27u3n+r5l0NGqoJSTyKkmp9S&#10;iOFpH3Aq4EhNhMflvMjYyh5NheSRo5wsg4bQFHwJogsBbwAwIUMs+4XxRKwKMBMROIlCJIdfoGUw&#10;6EQT8JoBEmHZknZ7SUAMZUgZ6amA5DgyqBhH9CXCMpqBxLT+I0NJCgIjTpgfUqYbab1OCeTgpQfG&#10;O/i/Ry9kmNMpIhW6PpSo6lyg8hjV/k/LcYtp7iVKxIjxKuBUEMAq58q+30QhXA5c+8U6gyhJACIw&#10;4uwT/UAioaAPBh1N2QeOhf0i9UDEhP37X4IIlgmOOZkoG9pIAfgJAAQRk3jo19vwFMxkQudMwCuB&#10;jkVI94+uo3MqkjYWixfcWyWHj9YAoWkXGRLKg11LKIv3rkZJGRAdGeWtFqryvFmJwEEkUXHJ6gRk&#10;xlwziDxMQoDsavmq0cJ7Ol6VUSrqvVCgQAD/pX9GJle1VnfB1vcuLC2jH882Zfx7lq3NW6E5tBCg&#10;IVkxmnfxe6E6a7nawNKlng9+n043NYgYzFqysiiDP+eRiLQ8/nxzYJOE47N5i6EtgSiVgAGRiAi8&#10;CBn8om7u7f0jW9vatHa/pwex7E28UIucThVtCv6HHpxkrWWTWR2LjH20RNnmvBMro6V5yzSXrNxb&#10;t7TAEAJSpEgag6ENhjvWnl2xld0zW9k7t3J71kEEfTyyAhfZmj5XB06wHElxw+fgOEsNAYkqpNCM&#10;gFLuFkgsuKhXXMdQ0HpIyYTiOQGIpi0sDjXx6PzGAgOPkmdKx0GI0GvCNdmszHeF1okk6EbXA0cF&#10;hhMss3hTOcum4S6wfgFAkCY37LQelElEnWpO0gII0HWVyg/Y4kwECNTQQIiOn/TXoJEQUryUmkH0&#10;IrXBpMc2yOmSuy3XILqmLV1ICLTgccnDogGXgESlwro1iWWD0rlKPiQAJE9Io13TRF6ZtgVNyvTM&#10;mJste1VHu5qVR9lyLsXjmzX7vV+8toeXc9atTVm7FLahAMdSvyC0X7adpbK1KiGv2IADQfnfSCWR&#10;Lp3IJyNK9eBqw372zWv76NWV3ZWhJBRPaSY6ETcHMpwy7KNwPmkF1CnfPTi0b99/4EaZFMbLy/0g&#10;CnHvVCCDyogtTzOQ8qDMktJKqiNYF2AAUEBqgvf8zvdEIQAPAA2W9SjEhcCL1sVyAApAxLtHgI+z&#10;gEx5sevbA7SgU8H+MEjDEI240TGS2vj4yamDjCDVsW0Pj1bt3t6K8ygADoxPX9xoG0f2XCADboSD&#10;Cf0fgEN0hmgKSpfwO+6fIX89603FrrUdQML59rwDiGd3dv0zYIzUBiWjfAewo6z2cr/nQASZa/pn&#10;nOzOy/j1/Xo+fyCQste2w6WqnSw3vD04ypUHw4LeF/S+ELxfKdnGfMb2VnWdNYb9lC20Ex6R2Jqp&#10;2FKn5AqVSFt7Hw1tBzDRrKBe2rDN5a53+Fxf6XokwhVS2zkHEVQFzXQKXmoMmKAaaHGu6mTK/qBo&#10;jabu23LMKzbaAr/0dqHEdL6f9YoQJ3ICOGoJAWgBb60jm4t4NAElSsADw3kQRQGXelHLZK3ZLGou&#10;hqiJ1kvEq58a9O6JybCi4RAJecqTCruUns8aqdnJCUvL8ZtpVO353Uv71c9/LCOFQaRMc1yePFGI&#10;KYvLKUih5SLADy8CJyMmQOGicdmYHD3NI9o23UOZK4hMEP6GSEkuHVIestWB9DUh94AvBWBoa/4d&#10;9BetwZyt+RbAQYMn8vtUesU1V8HtoNSbpmMTRBEEkALCoAwnIXkZdScSygCTYoFgiHEOPO+0jJzs&#10;lgxdfFrGXAaOqGuWqjSBDaIAkBQxxPAFIDQiqx2ZDjQfvJJBYxSap2U2BhkPnEErcR+8x/g6V+A2&#10;siEDGouUdKwyzg4u2GeMsYCIzkdQhklKBY8ecCKnTo55WCCCslYqVDJyxiJEJgSA6EsSFtAItCEC&#10;ouMoOsL+YfRHbcsx7t5UDMCjQfSBfQvhoOuVSEloSsd4CyJGqQxfB8dx+0qvEnSRvGGXzh2RCPYl&#10;G5fDrt+Dc6xtCcQF6R32S/voER6Ilbo25O7xOgtUOAgBujaAjALRCPTO0SdA+5w+EpRkInKEaiK5&#10;/ildtHCsJEPVdgCBUFKaUHysIpBQFohoO1EShJfK0DJbgGJaBk+GMyH0Q6lnrdm3e4+f25/8k39m&#10;h1eP3LCSEggIh6Qe5oxKCJplJQp1y+tmZBn4BEhEh1ICGQIYU4maDLKMcHnBso0lixf7AhJ9/a6T&#10;IU89nMAQV7QeumUKtWbLngpgf9O5mnUG87a0vmWNTt/oEIrxpiqEbaV5T0vxWlOgoaXRsSm2KeCS&#10;Ig1TWbB8e9Wa83tWag99vwADECmR2Sa6kBegyVC5QSqk0nSuBqWeXplR0/LFjh9zLK/t8L7ct1p/&#10;WdvXuc0Lnephi8nQD4bLti7AQ7fTqIBbsT5wDgUggusGiEASfDwk1CtDn9R/ovI46HdR1kS1Nuy4&#10;zDWpBYRlIM6igkd3TiIERBiKxbqNgW4F+AB+UYE+9DN63RlrNZqe24RQiScB6OBz1tXywu4BUVde&#10;q1U1+ZSsXNc5128wvhnkQ2vVQL2S6AMES9RSC3hhpbR7X7H4lCZNAdU8wEVgozjt5LdyflITvTyl&#10;Mnnpcb1Ou1dX1uTebZN/btnm6sC9RFj5w9m0zffinrZYnwc8FGU8CtarRt1bXh8WbXNYsf3NtnMh&#10;EKTaWGq7ESEPjrG4f7lpP/rksb2WEX52s+8VCQ8uNt2DpqSTUk6M/F0ZS1ILeOVEFgASePeACDgJ&#10;Hzw4t/duTty7J83x2fM7btjhQJCqADR45OHhuXv/pDWISnhp5S2AIAoBqOA/AAd+/83UBUACAIHR&#10;f3YpUCAgAS+D7X/46MwJkk/P1u2jx6cOHoiaABzYT4AG+8T+AiTYX4+inGwKLK3ervvEwRNRCI6Z&#10;/QBI7C+1dAw6rvtb9krjydWK0cALzoMDhoMlQzeDqo5AawJZ70U7Wu3Y1d6SzmXQ5AtZb8aJrgdN&#10;yd4+ObFXjw/9+lyfDnzQdfVqp213tga2v9hwsa9DODHrAh/bM95VlGtK6mt3s26zuvYLc3lbXw7K&#10;PbnGAwGCtgADvTU2db1JURxuzdjyXM0jEYuDqstdD2c0L7RyTn4s5sOWy0zJGCJjHbW5HsS+rFUK&#10;YReMogqj2dK8qHuxqN8BEZR7EilrVWIueEbJMSCC+xnNiLz+mytE5HWPyRunEg7uQ9E63YaTDTHa&#10;NNKijwy6KuhAUH3hMtYZPSsFiG4yfFG0HXiWsppz4TCkZEj1/EPWGxuzuVbNfvL5x/bL77+0flPO&#10;IGJTAvGkNaiQqGpOLCT1HMvAZROEr+UIeBQCMAOQQBGX7corFSiZCslQyiYgIkX77hSOlgwghEIi&#10;DJSAuww2xjEmBy6q/ZEtAXh4hQJRbvgBAgVwrHBgmDNIZ1CKHqyfOUmGT4YU0cMAQOh4BBBYN8Ya&#10;LYSpMTxiObpjaTd6tKfGCMKXoGGYpxH0edBf0nYDA+y9K25TGxhnV7MEsGikcFq13mn9znBDLbCA&#10;V06LcFIItMMGcMCDwKgTHcDQB02tfg0kAkMNZ4DoiY5nHMKnjl37RWSYapKMp4mD3wIBqaTWCwiA&#10;6yADrm0xYto2+45BJzLAPrF/E9p2AHA4JlIgAg2jNItepybpOPprEOFACuDEvuncTsuGU5ILqHNJ&#10;ctItOt852VXWHw3nfJsMKjLYR4ZX5Wg9nLMxVA9zMq5oPLhkclzGQxcWxj4rTugGATCkMlWBDKHn&#10;grzRet9f6WfRaC9bubEoj54mU7oY+o5STNIWk2EiDtoIKAekSpljoaXP8oTj6EDUXffg6+9+av/m&#10;v/mPtrpzJK+b9IgQkoxuSh45Xn1EgCPgEEByFKKtYtg7MtiLXtI5IdRE5AGeAmmGYndDv88JQNQE&#10;MCqWKDWs0Ox5aWYkRfUHKRIhdoGImox+pTmnbQqFpwvOg6CjKNUTAIAUqQcZ/1RNgEMgotCBUCkQ&#10;kaxaLMf3i/o8tGxzaEWdi4L2CSBRaC1avjXnn+mJUWgvWE6oPJqr2KRunLhA2lQqZ5XektVnNmxh&#10;68KjEoxcfc4BVHDsJYENuoSS5ujZwuq2DTf2nMDqHBTEXTKBxgWRgVJZgLAsQBfXwyHvf1zgoFxF&#10;zEvHKs8eoli7XrBIJIhC8GACJJKaNMLyPiDTIrI1TpgP5jE3Z1j7q/OGbgbS5JM8nJowxm/JU5lk&#10;wr0YuoHm5QVROZLOZQXQCjahCY7KETyIeFyTYUn32qT+z0RWEshJx3SP0YJek18GnsW0QETIhsO+&#10;tdoFqwhEZFLj7r2V81Py6pAMltfXlsdXDAuMhOWpJTT5Zmx2tmHbm3Ned0/ouNuI2kwboaGwE/IQ&#10;N4IgCZigUmNjoeBSymhG4O0ShVgftgS05JmuQt7sepvvT9+/by/uH9oTwv0Pjuz6GEOI/LQ8bxnU&#10;L17fc2OKUUWsiUoJiIsfPjp2gw1oIBrxyZM79vHjK/vw4YVHIjDcpCsoz/xEBhxDTSrig8eXnq74&#10;+NmVffxcy2oAUAASvFJGCehgELXgfyMjz3+DiAHkyiNPTwAk2Ac4DmhDBPu0I3AhkHIXkKH1aF3f&#10;f/jUPn9x7ctDBIUQStUFwIGoB9sD3HjaRccHEHjv4aELRt09nLUv37u0X37zwoHEo4sVgYgl17g4&#10;2aCN+cYP3T/hQdCMiwHA4Ptn11sui01DrYPVls41UtT37O2zE+ernB8gFNV1KXIqNC63+gINs3a2&#10;u+DloDsau7puKKciHrWz3rLL8wVbW6vZ7m7XlgUsIDlu6RoTEaCdPOmqvdVgUMJLsy36bcx2S1Yr&#10;krqIWj4rT75ftlOBQ0o7s+lJv7/QLlkS6KCcGBCB1DrciG5P71FFFXggdYHwlMtha1BFxPIAD0AJ&#10;CqvdXtn6Ai0jTtBwOLDTswNvnAXQxnDTIyMWm/T3iEsFHTnHtW+aP+hmLMNPgzvK72v1pmu6kEqs&#10;FfKeyoAPMduuehSyVckJIEx7/xu4SvmUnAwBAHpYoBpJZ8ZyviRjNyGDSuQBVUuAw5iAjZzA8JQc&#10;QKq20BIKFH4RlfKyb4EQgERO/x+fCPnA+NNWITKd9JHVXJXXHLi4sGYpARea+pGaiYRIPYz7IHVK&#10;lAMQAVBhHTHNHYAlnBy2QeUG3v/UeFb7TeomJyCh/dWxcBykM6qaY1MCMbVy0x7cf655JzDq5PKn&#10;Q+gfyCYJMETcUOr8yVnqNGXLZDeiAhZeqSBgQMfPOG0g9HnU2RO1RyIFGFfahKOQiZeOceb7EYgY&#10;DT4HlRYsgzcfpGUCIS0AA8trGQcdAYBgeIpFrwAdPrMegEyQYkno2GZ0/20K6Pb1f8AE+0U0IuBD&#10;MAAQrvtwCyIcQGg7I0JmUGoqUEC6SOc7pP2Iav7PxnW9BUAoEY1H8pZOCizKdsciGd03VU8lsV9j&#10;jh6F7DrdgUcfkLZGk4DURaCQqJ3XyolCoH1Acy6iE832nJbJCRAI5UzJYOTqnhaghDIlr5XSSUYo&#10;IgOikzYd08XWxkGWpDAYcDDYHk2kZhaXPdWQLtU95I8sNJUOU2hOxPIOImL5hpMlIzmBFHn6UYGA&#10;XHNWxhig0NcY2HROnn9tSb/1LZxrWzhT88hAVNsrtWbcKFe7i96ECwACvyKaFkCK5W4lsZueWkgV&#10;gsgA2g9JGc844UEZxWytbpkK8t1UYbQ95QJ4yNYXtF2WnxV4WPCR0ue4zkFS6yn2lj2CkRKQqc4I&#10;aOh8Vwf6j8AQEZOowBVAKK/11Wa2LNuYcxA1pQc0RARIDwOlpahkZivwQWq2uHFoyzunVtTD7B0+&#10;9VDS94SKCkiTMTyWsoypPK7hQksPx5QeLBDlmK65JgldZx50WsBPanIYn5rUdc5YqYpiZsmjEESZ&#10;EPoaE1LG24DQibcxxeQwIdAhQFDT9WvXdE0ERuo1JsS0ZYt0LM1ZUhPaVFzXXOAB9VEmGFIhXhbK&#10;fhCK1St5UUK45IMRzllc7Ho0gkqNTBqVv2kr5KZcHRByGrX+1OZDZivLO6RRUbtbtoG8R0roZntZ&#10;m+kkbL6XsLXFvC3LM92YL3m4/duP79lSL+3RCHo+uADRcsu9VEDEzlrPFSrPD5d93Lvc9ogEofUL&#10;fX/3ZNWuSGEcL/9QvYC4EyCC1AQVCoGBDkiKgbDTmhtqUhp4+QAJN+739j268NXbB56OCADEhUcT&#10;iDTwGyADo817DDiVGIAHBst++OTKKyY+eX7X3xPNAEAQ0QC0jLgYDHgRX7y849EHwAMjiExsenrl&#10;i5d3PRox4kawjxwDYId9+PDpmfM/EMN6c1/HdgW4of/GpsBB1x6eD/09fT6eXG14uSnRhoMVBKWG&#10;DoyoKEEV83IHUuUg4E1oeZqMnW7pmmwOvJz2YH3gnT1Pdrp2dcw1aXhr9oOVip0LRND3Yn2Btt5t&#10;/WfWDpa6drTa9egEQlMnB33b2mra+fmiHR3M2vpS3dt104Fzf6VumwsV29Y1p6fG8kxZ90rB+TSo&#10;Y3IfeMSilvLXjdWOK1DCgUDUjPdEJBCMagrEcs9RpQGIIFVBHxcEqEjFUUZa1r1bo0yZZTWQZa+U&#10;IUVS8llwXYhEImSZTMx6vboDhkhkQs+KDLy+4zOcCJRg4StQoYG2C0RFwDlVWYjBUZaNrgMNt0hb&#10;ROREFAXOabKVE0CvFVJWLaUF+ql0kNev5xeyIiqLRc3v9LCAoU/pIaWGrAMBK3gRaLxEY/KmZfS3&#10;do80LzTc+GAXcEbHNSdgTyBykwIPdA0E9HE4ZXyCVIbWoW2Vi3LKkjnfxrT2IeAxoDZJmiJ66+3D&#10;BQi4eeVq2d5799ru3L3SNiBpC7iMPPNJIgVRHZ9Ak5ychJZHUhuPn8oRrzrQeoLwe1znMGjO5V68&#10;7BfaB6QCSAs4SBDYgOMxrfmO/YFsTvttvuM4SN0QdUBNEjEpzhepANd2gMegbbistKeBtY8aXlp5&#10;CwJ8P7QsRFG8e5bHoGPcARCoV06FdPz6HiNPxCAAVAGwYN/hQrC/ACFAkB+DQMQIOARcDQAEDhwR&#10;A8ADHAlSGlzjW1Dj69Z+6Thc8ErnMagG0T2XbOj4iPRwL+kca3tEJ1LRgu6ploCVnEQtN4b2OB7m&#10;o8cvbP/gVDcEHAkARNoNCq2/uTkwTuhIgEDp+kX5ItroE2xAK0MkCnXJiYiQmwweSowIRHkHzmk2&#10;xM2nm1fGPKmLgpQz5EBABAJGNPVC+2F158T6w02j/wVpjCRNqTwSIQQuoJKSQU7KqGGwx4VWARS0&#10;z6ascxSJ8F4V2baFMm15/QIY5a6vA9BAWiSJwRZIGBe6moyWjBJLuBikSpIFuBVtrYv1DTyKkKrJ&#10;kLbZZk0GvKpBLwsImvq+MetRBvYpwXe3ICIGZ6Op17LATW3GkkQZtFxMwAkgkdE6GbWZZY1VPx62&#10;x3HkGot6FZARuEBDAgBE9AQJbwS06E7K57X9C7t59tZqvVkbD6PrkdE5T/krJa3oR9Tk0Xz+1Tv7&#10;47/7W7a3tWDFHGzjcecx0JyL6x/0JoH/oAdCADEjgAWIgLtCmWkUES8BSq4XinSEJl2CV5MJTGy0&#10;9LNJ3czyJlDJQ6SGiSakyS2nczZGlEv3E/cVgJGKEEKu6QyTn/ZVAALwwCslbEyYpVLKG3CV5RHC&#10;jXAxHk26CPQg1tPVxFvTBF/QBJ3Xdzn9XodgKW8UdcAZuiu2Ew4k6OcAyY/SwV/86Jn99rcvbbYR&#10;c14E5Zs0bIJMieT1vgzY7rqMz0rHDrZmbmWQ+3bvYsN2ZKDwWklnOIiQMcQzJ51AWWZgUDdl9I9k&#10;mOEgBMqQGGgiAXj5gAcGUQnABBGHT15c2vcfP/doBCAAIAGICKIS5w4iGCM+BGMUfWA5lh/9D/BA&#10;SoNXT40gMHVFVOTMt//uwZF99vwyAAYCFAy+Q8WS1xHBkigJ340ImWwT408VinM/9P7l3aC8FUlr&#10;5K4/fH5kv/vda3v39Mg5D6QtSGG8vn9yy33Yd04FaRn+f2dvVsvNOx8ClUo4FJcCBqhyAiLovHm6&#10;OxOU4wo87G9Udd51XdZqzsOAb0FKiUjHsYDfzmLd9oZNO1oXEFyp6RrWbE1jZUnv13t2srdgFwIl&#10;c62krfRS3lJ8a75irULUthcb1pZhX5mteVqDqATgASIlKqmAh34n7xoRgdhUWfdkIF1N2mJFIJT7&#10;jigE9yccCUAF6qmMuu7TBg249D6QypYx131bLidlnKMOmHO5uCG8Bmgg+pBE/8GfBXl++p73PCNw&#10;CKbDIQcKRCMyCNPlcgF413dECyJ6jkhPIoM975UoNSvlE3IiZCgjWrdGPp3UNuAtYeRCAiUov2p+&#10;k3GnwVIulReY4BgKOh7I0ppTojLwiNDpe8jc01ourEEVFzbCydYxGVA96zgo0+G4zktH+17WNjDk&#10;VGbIGMtowVmIhQnvjwsETHoEYVpGLPD8c155gNcLd4KU6/XNpe3u7/j8AXiBj0EfBww9nUAH7Z7t&#10;rqx7Z0nWBzBxsqVGWMsBADDYpCUwxHAffiBJYmQdVGBAtY8CHwzOQ1vztHet1HrQbqBRGKMh560g&#10;+xZ2hypIBwTbASywHgx0NjDi4xhvAQnC/xhwHSfGm2VHERLvEaLPRAZIM/wmiGD5UZoEIMD+854o&#10;QSwCoMr5sYzSGMFgmdvj02+kbjwF44CF9ZCSCVIn7AvbZZ0eYRAAiYaKuhZEaQASRFu0fzouUimx&#10;kL7XcfHdmIt6RNJCv/KAa30PW2NUaMqCcUfFkl4aMPknQkJjGA9dMKQyvdOnVhaLVywvgwpQQBKb&#10;m2pS62U0u7MCFDEHJPRyQIqZRlGBznrWvWduvGxRnqoAS3duxWrdBW+kRQlkFKJmVp6/jL4bWnnr&#10;iDrxGkpXbSIlEFBoBEa7viAAIe+/JC++OvRoxLgMIUaZSAHgIJHXfgrFIUkdS9PoSiAlQQSk57+F&#10;BUhSMuDwFDDijGxjYPVZGftZ7VerJ7BBq/KGUTmR0w1W7s5rG32PKhQ7AjF5NCW0H9rHmF5jlYFF&#10;EcASqCAaEYNrof8ly3Wtc8X/A9ABIKVqc5aszthUpmbTWs80IELHR/vwsM45/IoJGXa4ElR3tBdW&#10;nDOBpHe2VLNkruwEUhqThZMJJ1t99uVH9md/9nft8mxXE1je4pFpBwHkMsNcQ10n+BW8cs2IKnE9&#10;kxnkyoVeheyJGnlJqc5PWA8S/0cvYnJszLkQpDEo54QTQd6WPGcmA1kTXgWTTsLiafgwAoKa7OBk&#10;MBnSzCubjlkxj8em34uaMJk4C0l5auRkNRnXswK6RB3S1u4UrKnJHWlgvgNAZIoRqzay1tRvKzL6&#10;+VzISW2F7LiMwLg9vF6yZ/c2bGWu4J4yXujWYtkOViHVBZLHkCq96dN6x45kuE7253wAIPY2qdzQ&#10;/2gUdbLszaYYhNxHmgykGmhW5VUK15vOiSClEZRLbuvziXv5RCLgGmD039w78RQBQGIEAj59cd8+&#10;enpXrzceXRilLAARRDp4/e7jJw44nHip9VIK+vmrG60jkLhmfaP1jjQiaAQGMGBf2CcAAhUi7CcR&#10;Eyo1eI/GxWekUPQblRuj33h/pXP0waMDeyDQgLImct7vPdS6bradWPn1uxv70z/4xj5/e+UgAj4E&#10;IOLF3UM7WV9wgSrIqJAxEdsigoFKJ/LYAAkvoxVAAZyRpgCoodOxs1r1qg2iEIh/UfkBgDjUtSZq&#10;QTdOWqdTYnqga0vlzdE2EaVA4prIQVuAFLEogMlSN6djXRew2rTN+ZJ39FzVMtwLNJUjBTFoZfx1&#10;JLNOx1fSF4iaNSoxo0cGkQZSGTTOmhmUAhVKAdsmlRxEGzQqAgyj/hpE0Ihc8H5fIGg4rBtN5+hc&#10;226XBASowOC5gbM07RyIhPeZCao2qMSAtFxGOTcNQTDpaYuoAAWRRXrVQKpM5fRMTwuoZ7UPzbJV&#10;qnmrahRy6GPo2dGzWdb/UzGMx5Tm/JSnC7JZlinJOMqRcjVazSMyjOTtqcggdYKwU6FU9FQoqW9S&#10;qPAU0K0hDc73ABnKQyk378qw0zOjrjkzKUdiWnMJmhK0EI9qeRya6GTA3UA7ISIjNS0jFQ/lLS1H&#10;hrRCSnbCZba1PpwPdBhGnYgBI1SULQzmbHl+0eraFnLagAiafFEK6oJYclpJGaCJUJBNIdcfGEaM&#10;rAyoRlBtANAJ5KoBB6R2Nlc2tN8R33/WFYHbISBUKdXt4d0HNuh0XZjLgZF+x0g7iBBwcC6C8xG0&#10;HX0OSk35PgA0GHNSHImYQABpfwcX+k1GHaAUNC8DQECEly0GdEzRzVNz9y2QGAEWUjNUYABagjRG&#10;EJnw6hO9B3zArSBK4qkagRfeAyIo82QAMohseBdRAYhUrKZzkXHgELQ51znlf6RF2KZex1gBPeAJ&#10;k8SiBUvJMCP0QXMnemUM15YsV5LHLnQ7NqELLmMAX6JUagXIRSeMdcCRQNiIyg10EdB/QCGs1pIh&#10;1vJENgJPVw+CLnTutu030Q2AxbR+p/kUKZFkruZiS5MgrKQMvIwxQCBdnZUBJqpQ9whDoTV0QztK&#10;GzDGomUZ5gMBDlIaRBLmvYNmNCcAUZKB0WfKRQtVGf7yrNFpNK3lsvqNFIenUWTkSSXEZUjjJV47&#10;VhbIKtPvQsAhXQZANCyp42CkytrHakvb6li+JXCjfQcI0HQrVpm1ZH3R4tputj3UPnYFaIgwlK3Q&#10;RhirJdBR9205SNLINOYsTLMugRkASbZOlKLjVSJTVGK05z0tQ0QC0mgkQ7pH3ks6b1E9+IAJIkK0&#10;4aZd+vLq0C7OjzRpzVq3JWDCA5HQTaubIUJoSgBnRHydmEo7gCBihOGnpTj3QVbXi94dMHmz2YpA&#10;QlCuSd60mJdBL+icZuEtyDMZH9MDLI9EExvy1+jzE5LMEG7VBNNqN112m//QYjitybFW0kSlUaHE&#10;LRW1nCbScjGl+4xJMyngULB2F0GttL8v0lODCVjeY7owrftGYKOldepzSZM2IeZSIWSdZsxD25Dt&#10;FvtZ69bkEZZCzosgrL0hA0STLhoq0UcBAHElj5jXcxnLGxnHhzKWN7Su1nh2s2sfvLiwLz944FoH&#10;gAhSGqQz8LDhQyCwRBQCAxyQFvH6j2WgLz0CAd8AgECkAEOP4R9FD949uhIYuPaSStITpDTw3r98&#10;e/MDiPj5Fy89QkFqgP8CIgAVrIvlHTwQwdD4VMswABKkKdgfAAQRElIZVGqQevnRG9IYu/Y7X722&#10;3/vmPS9TpdKE33wIPDw5W7bPX8r4X6w6gPj46bGhzkk0AjDxiy+f2+9+99ZVOL0zqM4JREpAxA2y&#10;2Ef6fLDqvA5ABOcJLsXxessjEXcF1BCUOpWBfXCx7twGohA35/PenAsgAfgDoMCxON9eFCBs29tH&#10;u/Ynf/sr+8s/+bl9+OLATrYENg77ur5Fjy5BlkQNdXHQDJqkUbr7aMMenwo4an2H2uaOrj1ghPTG&#10;nEAq8uoACSdezsp4lmIOKCBGwqugdwbS6902QDnkkYeBvstmw0Yr70IBSeycfwegBWjUBD4AEXT3&#10;pPX3QECEdAYgud0u6j9E5GJWr+s5nxpzEEFHXCITcCGCkksBas3HVDnR54bnj2qK0OSY/itvMzwp&#10;Z0zPYEoGKSrnzMs+0wG/Qv/PavmSDHEqFLJiimaJAgO3QnFToUmrVCoedUA+OqnnP6WRS+Y8KlHQ&#10;PD5cHAZgRQ4DqRNIkKQvIloO2+BidzKo0xpwNXqdvva3prkCVVwqKbRfY+jH5DxSENZ+J5grJmW4&#10;aQ0uO5SezjuQiBI+12eaWQEi4GK5YiZpA9ko0hJEDdCLqMn+9FtdL5/MJnUeBCSyOr6U9gHgEoTr&#10;BTimNc9oToZAOaq0cO8eL9ujEKEAdMj+kWpBPGuuL0d4kqgKVRI6TxPTnorpd2fs689/5L/zG98H&#10;yo8AgFsQcTtG+gwOHmSoAQYsh/hUUfPp3saR5qyetgtpNOSAAkDCPo+iBMFrACTghNDK+9dRD6IL&#10;t2DFIw+j0k45ehOApbSOHY6ZHGTZeNIo8DoyzPm+v2yLcwFICciZgJBCpmsx/Q8AAQE0q/ugXm17&#10;1Q1gitSTcAEhGBAMrFDIdEJ75PuzQtbdni0sL2qyJpwt71U3YAE2b6WhmwjWJ2gz5UgWI0Pjp5AO&#10;rFDs6rVkk0KTsaQQUyzp4S+WG+kT0PSFKoApIV1SJHHtHFUipDwgYQZNqQQeqvLMizSwQlRJ6DHT&#10;ljGt2Xi0FEQXSFVk6zLgc1Zsr9iYtpkq6z8CCLnGksUEDjDmgBBABKqYBRn1bHnGR6E4L2St98WO&#10;NXoLVm50jV4ciFQBJig1TWg/KBul4oOIQbpGxYWMvFBqqd2x3nDVeRJZ/YcGW0QbABEp7V++t+4D&#10;EJHWPqRqsx55mBAYIHoBMCn3l5yECVhAg6K9fBAACJ1HxoS8//G4HsKy1k06Q+ADAAFnJNjPikc2&#10;kPiu9eat2BCYqel8kWvUOe/0ugIQOrZyUTceNykd74S4BQBpTjOh6861mtL5ReBlTDeGt+6NaJmJ&#10;MU0WKd0LA6s1BIoS8BYEgHQfdDq6mdpVgQGBh4KMey1vcU1+cf2npAmsqvulJU+pmglKPGm85Wp6&#10;TtYC2Yc1QUWtIuCBhgVeSVITIuVn9arOD0CinNKkmrPeoGIrawJY8toQ5wFEABoKdPIUaECxbyBP&#10;ERBBTpoJe1me5ZyAA0I/VHRQq0+Fh5fbzRQ8tL29AmMfUl3NgcTF8aKdyNOlhwZggmU+enNlv/Xt&#10;e/boatPunwtUXG54mSeDdIYPgQYGIMJbeOs9KQ0qMAAPgAT4C5+/um9fvH5wm7q4cAAAEBhVZQAi&#10;Pnh8x6MSfCbS8NnLuz9sB9ACBwOQwe/Om9AyrIPowyg6AYDgN9IR7IOnJK4FRl5d+2eATRCR2HaA&#10;8OHjQ48u/Nnf+tr+7s8/8oZh72gjrt8QoyKqArDglYgFpNHrnTkBlHMHIp8KXPzv/uYf2S9/9FLn&#10;YMPePUV+m54fW27wH5/veTqDaMRrreOjFwIj1wJnOr+kQ2gLzqBTJ+26r47m7WirLeDQtMv9jt09&#10;Hnjp6M5Kw6MJGwtd21kaOBHz8/fO7P/1f//v7f/8n/6lffDq0KMQy3M5212F41K34Yxel+Z0fdv6&#10;b9+WdC8htU1LccpFtwUkADK0BoeTQUQCIAGI6AgcQMSkXwvqqfThAERAkhxVZuRzU06SzGanNLli&#10;pAAMSRn9ca/YQOq62SaqpnXoM+CCVEa/V9Dv9JvQ8jXASMxBMwCCpnSACdIYQVojacVSzjVYABKI&#10;uSHgBq+BSF6tktc8Tn+cpPOgCrWyTQiATNPds0zEF2XNkuWTccvHE3omBdiJVkZkXHnusqjH5r0y&#10;hNbftBaPav1Jr7wKogaoZBJ9BECMj43JmMnjDwV5fjxawvF5OVCkLeiimXbeAo3FKCsvy7kgFK4h&#10;Y5SXXYAEmYxOy6BHXCchrHmpLOfIKwQ0BwEMaDU9nNXcDc8LjoUbfO1PpCIHBJXdpEBE1j3kELwF&#10;GV8iE/Ahyq6UCV9AQAejjAGWfcOYEqKfkLElnI9BdWMtcMJyyBoACNgeUZDN9R1/72BEr8OFZVtf&#10;3fLPEM2zcpwDiWo5yQCDiSC68esRONs+8PqZX33+hU+heVbb6rUGcsbovkkkg22TumAZ5uugt8Uo&#10;BUI1RVm2YHf3XIacCAMRjWAEZFPARVbXQ/NxrOZ2nQhFAGaINggc6vzXqgM5WrKfU6RAtJ/63SXC&#10;XekyABFEN4jecD3p6VGWQ/lf/fO/srev3+g8sYwHFwgNZeWZyoCHCpbLd4Uq85bTBXQPVDdsSjcm&#10;5Tfk2MihZXXzEb6hPAcjw28pyHJRXdwYgkN1AQPtnC5yFGJkSBdHxisl5EodczgKygouFl0nIW/y&#10;X4AEfIugCqRpqGAmczLIeZpWISs9kLEcenQhBYky03BgUB6se5RiKkmlRkXv5xxAFFpLXoo5JkMZ&#10;ybZ8GYDDzPKJJbJtAYeBxeJ1HTPVJi0brm4HUROIpUkZnK4Mv/4DzwL9CbgWTpREVVJGO1ND00Go&#10;XccOiMCIx3TeSt2hgwVSGYmq9rU5tLj2CRCRbS46GZS0BOmIjABJtjHjEQxAQqres/LMioOIeLlv&#10;mcaCRzYAEc7N0M1Wm1lyTkS5PedgIlWuB6/avrco7wjACFjUewM/nsXlNfvu+5/aq9dvdc41oVDu&#10;mtLDqptjVIsdEGQ1hP7jevjxJEg3VMp4ReNO2iKtQaqL6BHNylZWlrz3RSQyphtRYCM2aTX0GnIa&#10;mrw6WU26raa18wKImrzwmJC3RjynVtH5FfhITE9aKSPEy7Z0rxUymiwFWjot7b+ARKslT66Dl0bI&#10;dMwazZx/7nTp7SGvr5ywhiZ8UhmdHuBGoERAghz21nrHNlea8iLDMgIhGZOCzXYzTq7b029UY+wJ&#10;mCBmBJAgnbG70bFtGnAdyWPdG3jp56PrTXv96MiOZWBIYRBufybj+/p+0OBqlGoARNAXA8IhhhWO&#10;AQACLgKgABABgPjRew/tU30HgGBg+AEEAIkglXHfQQKAg2jEaDnAAYPlWVewziD6ALjgNVhXIH/N&#10;5yAKMio33bNv3tO6n1/aV6/var8ug/TFCwEcAYYfvb1jv/ftG3//xasLjzZ89ETHKKPP8aB2SWko&#10;I4hmrHvZKJ8BTH/4i4+9uRiESZQqX90HOOx6eefD0x2j7wjju0+e2y+/fmufvr5yoa7HAmYIUlHm&#10;SfTh7umSXZ8IzO22jbbiaEOc6/3pFvLmAg4bEC+Hdrg+a+c7PYG5TfvLP/+5/dM//bm9frJth1tN&#10;W5/P2WxLhroWd9BwurNsyzNtFyOD97A7LNvuYsHHvt7TQO1I152IBKqm862sDajy6UC0bPwAJmbg&#10;49TpwyEPtZvTpBq2+bmSDEvVORG5TMjvP3g889oO3B2EpZwn0Uw6iIB0Cehgee5X7ulK9TZ1V8ta&#10;Og0ZURN9KqxBrwx55xkZeYEIet4430HGN0HjOz1DgA2id0Qr6o2KzS8tWEogIC5gn6+XLYSRhhAp&#10;UOD6BKjXysgWBCSQqx8HiGj5WEJgResnAoIQVXR6wlKxaQFvLSfQQllpp90SACobjcCopMAbxtAQ&#10;Jsc4BV44/03LuFLJhdEnhZHWuvKWiOQ8HJ6U4U9pzqfke3N1xfoI+U0E1SEoNmblnMJxuH91bdvr&#10;G3I4MGI67jB8BkScABtyVGXsXNNBxjMuOxZ30iOEb53DjBwezc2B0yTApX3C3kEyxFufkpGkU2hJ&#10;zizlp3C98P4TRMgFjkgzYDwTsk9IbrMOBhGVMnwybQMeRJACIaqidU7IULN+jwgEACLw8gPQwACo&#10;BAAirOtBZIb+JTo3FB/o3AAenKcAONBnoi5Bq/AgmkJUAjrB4uKm9hsexG+kUEYRCY5PQGIUkeBz&#10;oG3B+oPlSYlQkRKkWwQ+NPcH3Ul/DSK8fFTX1bu1ToVl+9P24YfvbGdnR/cg6xKIILSSo3V3VDeb&#10;kAtGBePi6QUZoKRunIg8SkJdNHJyYaKcboRwSIgahUvd9BnCcKDjrJNBQuGCbvSGJVPyzD1MTmWH&#10;EHetavV2Q8BCwGVaN5KMFY2/qN4oygAGITHdWDLE5OPpzxFNIe0MR0EPhoDDmFBkoiCjX561sH6D&#10;K1Hqr8lD79k0PUAAGDLekCyJTsCVwCBTaplr6jctX26TwhDI0QmMpxqWZ/25uvVmZfxzRYvp4aLr&#10;Zx6wADGygnDVkkDAcsBxgL8g45+qNj2VgPZEa27J2vPLAh0d31ZreGDN4aHl2qv6H2mMWQGJgYBI&#10;EE2gCReGn0gE5MpEWdcA7QiAQg9uh469SJSlFUQ1Km0r9eZt++JGx6V15CF5CsgIeOS0L4AXUiTh&#10;dNG7gXrrc51TqjZo4rUk5Nzpz3kqiXOeQvNe5xqpc9AnWhDJdE1gIup5zl5XSHdr1Wjcg4gUudNS&#10;GclyPVyEIQUyiFCUBAYoTavJ+xm0K9YSSOjI4J8vD+wzedR1gYNaOmkFTXi0Ci/kY8EQwMhrvQV5&#10;NQjd5HRPMFnRRpz0CPK7gIgs9fNFraOa1qQ5bvVayjY2B7Ykb5SJlzLQVAYwAfGSVAYNf+p2crjk&#10;KoMtGRFIbbwOZ0teHnq0O3C+A+TJlbnWrcplwQWmABen+wO7OJqxQ3mrdPS8d7FqJ9v6vNGXJ71h&#10;L28ODF0GNCKu94aeymBAOESBkgoNvH0GpZxOopTBBySQgqAkFBAB+PDXx6Q1LvQbwOKuRyPe3g++&#10;4z+kOVgGYAC4IBXCcoAMqjqQxgbAUD0RVIgc26cvr7ySAuBABAKOA1UZ33/42PcLye0RbwPAQJri&#10;b3//vkchPnl2IrBx74doCsvyfzQl4FQwIIry3TO6eZ6suubEp89PnR+B9DUcCUiYQTOwPYGETXt0&#10;vq3PZ/af/8d/Z//P//zf2R//zleeCqI81juDHi8LHAgkbPa8dwkpCQDEqJsqhEmIlqc783pdsu2l&#10;tt0cyNAcdnRd5uzR5dAbp+2tlO1wrWzb81lbG6QMhcu1QdmW+wIOw7brU2zPFfR73s43G6478exC&#10;/xVIORBopGpjXkZ/oZd3suX2UstmOzkHD/P6btDUfad7ClCxOFO04WLFuRIugV3LeBQiKwDQ7xYd&#10;TNDNExEqV7Ws0GcjYVUqMzLy7LR+eBSjVzgS0SjNtcICExGNqNYhp00OHCCiVEZ8Cp2VvGX0/CHM&#10;RttwIha1atGXIbowLaMf14Q/rvekNMsy/ChOElVoVRvmokcygnTlpDtvvlQ0hJ4AEUQiYpFJGTUZ&#10;bQEJHATEp9aWFu27H3+j451340zYP5+tuyFKUyEnR2fk2af0Hu8cY4yRBUCk4zmL6DcqKah0oBIE&#10;suLC3NDltKmCQEchrn1rViDGrmhfq1oX3jNlrRhyDBfbpuJDTmoIIKH5a0pztozgJMZc64fTAPci&#10;Jpvi4lQy3NMo8Gquc099DD6XHCYc5hwOtPZVBhkj7RUTGG9Pb8BTCKo7KIFEKAtOBpHaoMw9iGBQ&#10;qUGaIFg/6wE8BJGPIGUSAAeOwbkTmmd5z/4CQAAO8BS8sRWgQa8BIAvSDEHXT61P/wNETOh44IWw&#10;bf4fcCtuUyQeCdH/5RyOUhoBiAj2hzECKS4WBfgAREwRhb4FEQIgQX8QCJtxB1OAJkit8F3oShpU&#10;dmpdrBAUOS3DT9hjOlJ0o0KlRRThkbhWLtQJ8QbSzNzcnHugO9tr9hd/8Q/szp1D3fAxC4VCnmeP&#10;yijF41VtqKwbvK0h4yZwAXOX7qDVprxqGSTUMCF1ks7Aw0VuG6VE+nUARkhr0K4bEDEVg3cwcCBB&#10;agMuBNwGlC0hWHrYP9d2XQgabyHYxPIQKeEzTBfgHHRkvIPum4X6vEBER+vX8vof+1isaB26ybMy&#10;5BV583QHTZVQz9QrFSFab0IjIEz2PBqR1I1PFKDU7NtgedNmVnat2l+2/vKhdQQgmgISgAiPRtQX&#10;rNijCqOv/Z/xFMQ0D026ZLmGjq3Z1T7WBCBmtLy2ecvzIBWT0D4DPIrdGWvMDy1bb7nuBUAEEIGo&#10;VQBeZi2ar+o86ViyJXkjVde9yGm9tCcHGMJ1mYrIs8kjElY0WoajBZIg3Iji21RE10IT7sKM/eRH&#10;n8oLmxVAENhL6SEj1eDMbMRnkj5ZZXKwy1O2rOWe3b+yRk6eX6dkv/r6nf3Vn/6BDaoF68sbqsnT&#10;cdCAfK+8rFatYDVyu5mMC+MUNCmV87DB+Z1cXcxoXezkypKWb5ATHpfXEHHBHxf90cRLnX1dnlxf&#10;RiKbo8Q0ZZfn8pTlbdMDYXu1q/0PavTpwQFDfqjJnzw33RyH/brtLM/ZtkAPJZw35yvyfla8jfSp&#10;DNfehgyVvsO4HW/NOoggx087cPL7eNIYbqIPVCsQiWAQAaCkciQyRTojSGmceSrjo2cy4jLQI+Ik&#10;vxF1IAoBJ2LEjYBgCZgg9cHgM+PzVw/t6/efeFQDMIJg1agcFPAwWj+8h2BfTt3of/5C63VwA8DY&#10;9UgEoAF+A5GIb9/d+GeiC/w+qt4IloffceicjpEY1csLgZc7dCxdt6c6T+8/ADAsejdTSKZEbABd&#10;7z0SEHlx1ys1/uPf/FP7P/w3f2U/+eylk1KdU3K+aWhG3NN6zvfm7WCjaw+vVu18u+tRgpujOSde&#10;7i2jLtrRdQnAxtVW0x4d9Tw9cUfLUe1xtNGwi62ana4V7O5uzdb6qFUGQGJ7oS4g0dB3OY2sXW63&#10;bH9YsnsHA49IHK42bHOubOtzFduYr3paY3cF/ZC6AwmARUeAtC9AUMlNBd1BO1lvLb40X3GhKpQv&#10;a8WEzfQq1usUrFnPeFoDrg7RBwZKl4AJ+BMD+nH0S34PA4yJuhX1/3a77IRIooHeZApOg4A2nYYB&#10;Ed5puJQUiI7os8B8klJQNBwEYkpUnQm0NNua6+QMptLOTSrLiWjVmg4gohF5o/qeZnuQJPEsaZZF&#10;bw5KO4kcAiDi0Sk5mtrfaslWNfcT0nZugIxqUXNsNlV3smIhL6fq1hAjjzwCEIToU/KyETEaKTcC&#10;IPBuWQfaETXNeR2isZr74SMkIH5DpNSITmPIg3JRelxQETg+TjQiL8MZCEHl6PA8LbshD5vUBlwD&#10;tu1ev95jb1xUyQ26DCneN4BEtg4v3zuGOmhAMZLlRsBB+5DMy1ZhfKc9msFyHCe/sU8Ai+PDa7u6&#10;eCI7isHGSOvYnUCJ169tarkRiCACEQAdGX0ZcLgJgerkKIrAeSMKQCohkP3muL2ywqMTAJSgJJNI&#10;AJEMP1atz6MGAA4tD4gYVWqEBLKCShEAA+sPBpGT4DwE0ZNAG4jzm9cAQHA94FRoWV1HgBQcmHG2&#10;59xJ/Qc0AtJhozQmYYcrMmBUSoyHSEEEUQTKdejB0Ov1rNNu2MN7Z/Y3f/OX9vz5fd0ESaPLY6c9&#10;0I7qZGvlIJlMtiOUovdTOmihFkAJimo0WImAbLQsIMKZ+zJwkHQg4BCVAERQMUAjKso7IVfmG4vW&#10;GGwaDasS8tCn4iUXffKwf01gApKl3k/LINLDIqvjgGcAkRHjnbqT2TQAAP/0SURBVHBSZCAiNSXg&#10;lMzKW9f7iUjGCqhiZqrWn9+0d59+73LV9cHQEKoq94dW7MwHwKHcs5gASUqgg3UTERjXsSCCtXF0&#10;bcOdC0MsCr2HfHvZAQQS2YCQfFsAQMs15lYsV2tZbbBgkWxF+63jzSKtXbNcB4CiB7M57/+nWiNH&#10;5ETAIK7fIzkZ3rZAhsALICdb7Wo/V2xu48RmN4+0XKCK6RwJASI0O/LwNPSg0tUzHM9YuUVTMk1C&#10;AgtEFiC2pjJlTytlkfvWNUJTf6HbtJomraI8FfpeoOmQL2bs8ubC67VpzBbWRENYtVmr2trCnDXg&#10;RhRT8iKHdi3PtSmw0O/pWCsFj2hMMxlqUmqUaExUt54mOUrIOg0mo5Qepinv7teUt/Xe60f2O7/8&#10;2s7k6VJaB7vdAQEiPhpEGvD0kqkpn6hpqUy/jRV5mzRTapSTtqCJeWURbgTdBwvOjJ+fKdnacttW&#10;F9s6Roh0dTvcWPTUBsJTRCJg9m+v1rz51vUJXuqMe8uPz7ZloGQgDwQmLvZuDfaZgMSBe95EAVxV&#10;UsaWssoRYTKoxJCBH/EgtBwDISmAQAAUruzjZzLiz+/Zl28e2zfvnv+Q1iBKwSCiwXJEIoLlr35Y&#10;F/vyyQvEqc59fwA1pCEYSFuTvvji5ZW/oglBFcZPP35iP/v0sX356s6v+Q16BTQQuYAQChgiLYN0&#10;dwCKzvT+2D7Xs//B/TP77v3H9tMPnziv4qHAw8PjBZ2LHdeTgFwJiHh+feDg64kAx5fvntgbgRr4&#10;EpBREbOiw+fJxpxd7C05WNsaNp1cSZdQxvFa18mXgIgLTzXNuAjV2UbdHhzOCGAE8thwXCjbPVgt&#10;28Fy1k7W8naxWbbHl/P6b1B9sbeKOFXTFgUsdxdKtrdQ8PUQnVifLdjeEiTLmpZv2PH2wHkaXRn8&#10;oe6fGf2HVMZwkPdOsahREp1g20QmVuebHo3oNQu632oejeC+HJEs11bbntKgRBQORaWatBL8CH2m&#10;8qhcEXjoFJ0HRFtwIr3wIehJk8vpWSyXBCLk/GTTlsjELVfJCCxMCeDflnXK4FbkxQfzNoR2Gaep&#10;sJdxQnDE26fyYmoqJFAiAK/v8dThuNH7IjqdcNIgJMpcWp/Deh4j8AEmNaa0PEYX7xuCYcxyWVIB&#10;RKa1Ls2pGFYMXEzzNymCwMsO6TcqGzBa054eoBsoBnBShomR1xyYSpbdWBHFIFIR177gtQM2iHqg&#10;cumdMuWRjwksYGd8nRh+eej0z8BAR/U9KZNRBUKQSiASADkx4cY9iBAExhMPvEDkN6r5LCwPHu9e&#10;20XkilfSHKQ4RmmDUVWEG2GiE1HNMwtrcrDX9JnUQGBTR7oQ/C8w8sF+AnIisosuKy1gENa5+zUp&#10;MkgjED0gHeGNvvQ99jmIShBBgJzJ+5ADCM4N63YOhW/vFhQ4UAJ85HwdVG0E3EeiEqxntH/sL4Oo&#10;jUDEGNtFabqg9QdgLSTg5gAEoHMLUCan8hpErx29BAfDAnikNFyitA/jXsNDTglFcrMJDXIDpZLU&#10;/pZtb29NJ18IWJM/JAvXQk/oZtIJp8qDVEZwwXUCdUPh+QYESyFoecDoRXCjV2TwavW2/z/LZxcx&#10;kcfMTSjEB5BAv4FUhEcRSj0r1mddyRKhqRzKlYWWl4NOwR0otYMIgownwAEjPZnUwyNvHi4CSpWp&#10;nNBzRetBAVPGmPbliZwAg4z/+c1bq8pwI7PdXly3wdqetYcbVuzSk4N1yihrfyYJ2cn4FgQmGoNl&#10;q3YDpcrG7LbzMly3orrgEQwInlRdVFhO4ISqCqSvEc9CC4Nyz6Qe/rSMarzc9GOCV5Ftwa8Y+PZz&#10;Mv6lrkCMvAkEqAAwoUTRgdFnP/l9+/j7XzngIRqBngSkS4BEulCzckMgScCQtuFxTTAZTUYlGX4A&#10;HSkOrjGRInKnkxNj1tb1pRysXtBkJiAxpe8gRs7Md+xf/du/tn/9b/+Vl3pFotNebhaPRC0eCoiS&#10;nqqggVaN+yAqDwwiWcHLSwua+FKRsJU1CSK5C3Dgv4AHvI4a3VYFIk4Od+zv/9Hv27/7N/+lbW/O&#10;yBOipXBYYCLnapXF7KQrAsKGR6yHkk9ksinl67bzRltnhIIAEFRpQIJrNwMAMUM1xqw8x7m6DftN&#10;GYiCLfYr7uGSvrhzOu8g4kLe6b3zJSfbPThdd3XK671ljxZgSAMhpj0Z7VMP5SPARBMuQAQlld6G&#10;+5YgCYgIog133PCTeiBSQNXFL754498H4IDfrz3SMOJEBOmPoIST9bDMqCTUqzAEENCaAJB8JjDw&#10;2aurH0DESPRqVIExAgpEKH7/2/ftP/+3/8L+5//rf2d/+7sPPH0xAhwACIAExwEY+ubtYwcQgAc6&#10;kn70CM0L7YNAxPfvHtmvfvTGPnt26gDi3sGsdwd9+2DPSaZUsXzw9MLePbm0V/eOXfWTiMOTy21P&#10;C7lk971DP8cf6Rg+EBhCY+LNA75bFbgYuI4DGhJHW327ez60i5NZjxZR1gkx82R7zjaX4ba0vXna&#10;1UHXtodpXa+q/fLLK21j1o432g5OXJl0oWYD3Q/DTsp2BCLgRnQKU7a1UPQyUaIRSwKelH7uavka&#10;948Aw2ybfhtl6zcS1quTjhvXfRZ3Uu7ioOggZtASWC2nBGArtjin7eh+OzpctLPTZXuucwSgIPUx&#10;6AMkwh5JqzcyDiLmZqoOiGsVnLoJJxfDd6gLVCP2lNfzWGsQWdScrGctrmctVZAnjnR8MetchXQ6&#10;LaOc1/PX8PmaQWUDJMNsEk+ZKjvksQPQgNAUmgft1kDPILoTGI+QQAUqjnAzEi5LDQ+DKCWOHiAB&#10;rzcRI6ceeLUBgAgqC0bqlNFpSJlJqxDVhfsWkvHXMg4gtBwGnmZbEQ2MPBUXeOfJeN7/hyhVTnMs&#10;y+IFp7VtxKuIYk9rG6g/ouFAhQagg2hHIaf5XuvAwycFwBjpLASaC4ExxHhiEDGsmXTNfyNaAagi&#10;IutiWRqZdKDUCIDAcyd9g9EFPAE6HHBo/zy07+CB9APrCQAE/yUaw4iGZM+0nZiAQ5SIge8DwAaw&#10;wH/4jvJMjDkVHVyv3wAAAjwBACKiEvHzyXkdAQmAUwBwsOekRqi8DIiVGP5RJCLYz4CvwT7wHeuH&#10;ZB8AiZyOCU5LQethf3SeGFomMl3QejVCNe1Py8bI66BtzsnIClXS0TNNeaW8ViIRyCdjYAAQ9JYH&#10;dVGVQVQC4EAPhajQKcQ78iV0/KTUh4vtLaR1QyJUFAhNyfgJRGC0AA+ACsSHSlVSGfrsqYy0lWT4&#10;qvLUIV1Oab8mdCMin42iZFkeOgO1SBpxJfDG632bSpZcYdLFovINK3XmrSV0SN+LoF9F2/KNWRlV&#10;pK9L8s47FhLCRAQpKjBDC26UK+FJ0B0UoAJ34uWn37oBL/cWfD1OhNT2EKYCAABWUMSkB0aRSIMM&#10;f2t+V9ubFdDoeQSi0F11DQv4GfAlPIqh7RXbdO7U/ui8B5yHWct3B1p+zmoLW5bSegu9Ja/2AFiU&#10;B/OWJ4oA4BAQGjXrgmD56M3ndvnknadTWHdOI6GHzQmXOp9IZ6NvkS1XnTg6HpFHIHAwLu+iLM8m&#10;Xy54jpXcK6I2NRlWSsqScQHDqNC4BloOK8sL9vNffG9v339PQFAP0fQtySsqsKDPNNyKJ3RzyzMC&#10;QCCaQ26VHCshUVr1InJT0r3TKJY8CuGNvygXRTtCkxYy2veuzm1/a8WuL9C2iHv4l9EUMCAaATDY&#10;WG/bwrBuMwIDAJZBt2a9tjw1ykKLwTKDflZeQkGT8rT1OniARW0z7OWcEO4Wu9XbZkxJW1+UwVir&#10;2OVRzysDUFF0Q3a85mWWNM66f7BsDw7W7GZXr4dL9uRs6Pn0J6cL9uhk0Q0x4X+M+6hKghQGg9QF&#10;HAgHA3cP3MOH0/DjD596SoMIxYh0SQRiVKoJMPjyzX0HCb7M+/c96uCEzlsSJcsCTvj/568DvgUD&#10;IACngbTFj989+CHi8K3W8Zd//Av7//zP/xf7//6//2/27/7ZHzn4CFIyAkZaF/sxInB+8fqRjgeO&#10;BoRNIiz6XqDi/ZsDgQcd430BqrubAhZ7dr3bs3cPd71ig2qVUadTIhKAhU9f3dV5PXYQQW8OjoGy&#10;T6IXP/vioX3x9kzgYNaeXdM+fOjKlceb83a+O7Sr42Xvtnqt8355OOeNuvbX+nayM7TDraHtbcy5&#10;rgfX8XyvJoDRtJ98fGGnq3Xt14zNNbMeTaBz63w/I6BBpUbX9pdr1imHvOTzdK2ha7rsKZRWMWzd&#10;StSlqwESAAciEFSPLM8WBVqqTtbtcv/oXgSc0IuDVuFwbgCr6EQAeBmnJ6QDtD4BBa/kAGinwrpX&#10;kbRGvIooQMhLSksCGM2ynpVs1Brwg/Rc0luDCERaIKJQRaBPgFogHcVXdCQA6ywHRwI+BTwJBNyI&#10;JEzJCUBRlmetVJRTFZMXPjFtXqono4neA/1wsAnM8WlS2pG4pz3oe0PLbdp6pxKEuPVZhjQWRq9A&#10;XrPmZ6IaOIJElJn3ka4uyJakiCjjsWtdXqKpZQAFSAtgOLPZpgx1XdvEXpTcbuSykDflyIYwmEQz&#10;6NUzLYBDU6+uvf/mM4G2VU9bJGUnUprHK5rj4EC0NOcBIoiOYCQJ7/MKiAh6UwRGmPLGXFZGEBAk&#10;Qx4ACM1nkSAyzjlgu4AEohSshwIEUgOQOwPDHhjkgADJ+QzW7YZZAInzBJ8giMQAoIiswCWRo6fz&#10;QtQGkBFEBAIvP4iQ8BpEJhxUACYm9OrRCWxwkDlg32I6ftQ1qWpBHItIzkhMKxLmPVGftK/Tqy8E&#10;/oJoBEBE++0AhvMD4AQUAQoDTsSkAERQ7hmQMkfpD/9dIGN8vGJjEd0csFdptpXJVOVddjx6QP6c&#10;vHk0GRAsPQqhiwvaIjTkhA4HEzoxk7rhMjqxiBgRCpeHWhJiBVBwY/LfaDyj9eiml/dcqiFMFbUk&#10;EttpGR7dGOlM3kbdQwEgK6tbVm/1BDSEfEsNo2FWptyy+dUDW1w/sYz2EwMKoXAimXMjjjFH5ZKm&#10;WYUGxr5jYQGEqNZBN08ABKmMOsJa7Xk9hG0NgRXtGzLS9MuIZuo2pYuTFQio9+lpcebkRwci2j5k&#10;S9ZfFhig70UohVqmttdc0D7A11h0TgbKk6XOigOH2ty2DTYvgqiCgA6pl5T2g0ZbRFYQt+oubdve&#10;3cc2t31ka+f37PDBW+tvntrM1rmlGwJHpCeqTQGjFU+xxPRwApbiQt2VzoIt757b/Pqh1WcATpwb&#10;gaeq9pkoC6kKPdQQQLNljpPupEkrNupWFICgTjwqT4Mac0iyswt9m5nv6XoCELmxxuS9N211OBNE&#10;EzSBxeJxJ2sRXiUPS0dB+nGUKyWLyXNiZAU6sprIqiWiDePyGMYsEpqUEc9bRfcUPIhBf2B7B7t6&#10;aGMe0fCmQron4UX0WlWPLKDuh8QwZDRCw05Oq0aNVstleYFPnl3argwMRMxCNmbDOQGuorwmGYBa&#10;LWrdbkrenyb6dtrTIISfd1ebNqgl5V0mbVYe4Hw3a1vLJRmfstEi/OGdoefXIfvR8psGW1QiQCKE&#10;rEh3THgD793b0PdzHlJ/JtBByaR35xSAGFVLMH4TVDBGCpIAgBHfYVSmyXsMOIYcvoWDAQEIyJK8&#10;EnX48u1df8+62A7//e6jZ/azz175Ool0wItgX+BBEIn4+u2NpzAAE//wd76yf/nnv7L/x//07+0/&#10;/fv/wv7gZx/au8eHHk3hf+wH0ZFR1ciIpwGIgPRJGepXrx7Y51rfhw8PBCC27aNH+/p8InAkwCUj&#10;/PbeloMI+CJ0OfX+H16tseNcCcSo6AgKaHlzf9c+eXkksHIowEa7dfqT0JBrzqXGL/b0+XhDoGHJ&#10;zvYX7eHVugMI3m+tDOxgZ9l2N4e2s7VgB7tztrVWc5XLm+O+Xey07WS1bTuLDa/sQDtie7MtUJn0&#10;dBWlnQPdRwCJi82OXQpAPr9c8a6kpDRIj6wtVG1O9w5RiUGL5l1Fj0gsDgqe3kA6nWgE1RyDZsb5&#10;E6Q3+s2Ut7JvVinDjMpLntI9rftW9yeKlv1u2SNojLJABNGzIiCiGLFKPiygrf8VkCCecrIm3TTh&#10;IVFNURBgIMrHoGU4qQ+ks+PxKT0rGS2PJgXRkK4hJY9kNqJVdNUlBZ3VnJ3VvEAvC0r1JygJp9Gf&#10;gDztumNyGPF0s2lKBam8mHIQEYguBcYym2rKGMr5cs6B5orQlP8fgjwS15D9Au+YVAjiWTisgcGK&#10;RjFuyEMTacDIyThh4GVX4DCQd88ieCfjG5GdQWafChEcj8WBHDYZy5Abap2nSlNzR1mGFYMYcrCA&#10;gcdzp/03XrfrGmm7QVRDvxFJiQu0hNKuEOm2Tb97F2MBIkAEywIGACAOFmRwAQ+hMCl+yJikcuAb&#10;8H0kAAIjgyxwQMXFrPa1kK3oe/aV9Wn/tK14VMDgh20E28GYB1GSAChg+CPhkkVohggYAEgIUMBd&#10;4HfPItyWo9KBs5Apals6Ju0ryp+UwMJpIIoQRBCIbGj9AjtBRINlAH9kDATUdG0ATIA7rkkI/omW&#10;4XjghHBeA0BB5QeBg7KNFXRBPOSlmyYez2kntdKQEJdOJMx+Z/MLTFB6SZqDDdODnFAROTDULgnl&#10;TGodkHTI1Y08WrxUSojoLklqxHPuaC/Igx4P6+CEzgAWE9pxdCZQr2zLG293Z24BBH088l5lQE+N&#10;rAxjuSXvvDaQ4ccoBiWVHmWAsFgfWL7ac6NJiWNUhgruwbSAxOh3ohf94bYNt461Lhn0MgZZhlDr&#10;IM0RyzYCgavyrJXaK54iQRDKIxoCJUQB0HfYOX1sKwc3hpIkJZtEJWIy6qQmeI8WBDwMeBTZlgDJ&#10;4qaDAY9CNGacN5Esdf2VQXRjfvvEmgvr1lvZtTmBh/rCrs1vXQWgQ/uXbfYFIGpe5hlEGpoOGBC5&#10;qulGBShBrmT/WN7/I/ATL9IBVciX7qTwLao1gQhNJHqFeOl9N3TtohCZ0knb3t2ypZWhpyrIwzLh&#10;FHIpm+k2vMIClcnJyXFdr0BwJufsbyJO01asFgRMAIfyXuLUm8fkIcgziY65R1Ur0/EPjyar30o2&#10;GMxaf3bO75FMlhywJo1QKNhmFsU/vBJSGQIFlMNVM5oYCx6NACTQMXFlvecln1RwMNHSvhk1wVYj&#10;YauUeGoCL+QEKLQuGiChE7ErI7O5VLaV+apXbtCueXle4GKjassLWbs6lQE7GshwLXgu/mi96w2j&#10;UKUkVUA1BOJLr+6s2JnW9eh4zp6eDj294ToMMsKkHkg7BJyIIycRYvRRl0S9Ep4B36MDASAYAQQ3&#10;/gIMvCfi8JtAgle+R3Dqmw9IeQgY6P+ADsYPYEXLkVYJohCAiWBQjUHlxc8/fWa/9cUz+9U3r+1v&#10;f//WvvvwvpdzErH46DEKlwcOPoiW0N0TMuVnz+569IFeHEh3f/PeQ/v69Y2DCCIRX7w4ta/eXNi3&#10;767t6fmSvbnZdKAFgIH7gKon8tnwNzh/SIS/j4jV5bK9d1/vH27Ytx+c28vroV3tdezxxZLdOVjw&#10;ktrrozW7c7hqJ1tDu9xf9mqP/dWBba/P2sbajG1uLNva+tCWlmdtRaBifU2gYatlext1mxWIpLqG&#10;lt/rywNbXdazhsjYosCBjP9iP+dt4ikXXZsp2LLuj/2lhjcCQ8xqXcutzlVtW++5X6qFsC10IQyn&#10;ZOR1/81W/PdBA+2FsPUEBCBjUsVB2qPb0H3XooR5wurlkM0NuIeJPEzeRin0/OgZoakXVR4A3Ya+&#10;p8dGPjVhjZJek7TCp2qJao+sgEMw4E10OhUZPiJvVNpF9XwKzBdSWnfW1lfm7XBvU/9BjyLv0UWA&#10;BHLYNMoDLOB1048CQiaqkPTeIPUBYEAcKiXDXMoX9BqQHFM4lil66MjZlIFGwIiKBRxInw9YVuAk&#10;qTk66IER8CCiWoZIAcY5MOJBBQHSAkEI//Y7GftRtQTGFs89QoQDKYHYtAyl5gYBIDp1JgRWKJOk&#10;8oM0TFNzIY29MHpBFCLjw0n8cPPkMBNpgeeAsQe0oMIbj1Gu25BRDCIRRNwD4040AgABP0JgRnYP&#10;A/wDJ4PS1RQgTMegdQEkfL2AAR2nkzG1j3AnPKqi7/y9HHJ+Y3ucD74bgY8gQkDa4dbr1zlCGRrg&#10;AjkyiCgwdC4BAxNEMQS4dPzIcFMmG+OcaX3wLqa13LTATzwKiKD6hnQFx8Y2iTQJEOj8jgtEYMdR&#10;pfaoiq5FQHMACOpYAD86BvYRMBVESHI2hjFw6VPdSHAZaLvqZX6E+OW15jXof0HjLUBEPI5gUVbo&#10;SN4oSFI7CvjgpNOGGuawe6/hiVtPNqL3IZfQpmELHUDpszFG2EdAIqxtjmnHC5W6vEo99IdnPugB&#10;wbaRc0aFkXA8Rj8vo8igeyWvXs4ow1jpILIkIy2QkpPHHheAiOcAD4T9hVAFNgASpda8gwmX1tb6&#10;Ku05J1EeXD78oXV3mYZaVFSUZg1CJ+BgWqCKqgiUKZHAvvf8U9u5eO5lo0QiAA6eRtA+YLTpjxHV&#10;Pmdk+HPtGct30I3QfhW1PwJDAAciEEQvUgI+KFaiEwGHg+ZiRCxcpVPbD94H0tuUcGbr6GaQzum5&#10;lgWdQQELgAf/Tdt2EKF1OcASuKAMlOiMEzKLpDm6AltF72wKXwKwSB+Tgox4o93RdWrYJPr8Bbwc&#10;efDdumvvJ6JB6VdY1xfAWCiXfCBwU66XrD4QKNHkFUlOyyOh6ZAmyWbalmfkyXWrutEJtQosVKne&#10;ESDVZICS5agLYR52uCYr9EeSmgzJGVMiR709UYlmjbLNrKc1ivLUKJsrChxQb0+ImJQHKoK1ckQT&#10;cs6QPF6YrdlwvhV05lxpGW3C14d5jzzsb3QFjuQ1zpe03ojtrFdsm2jEdt32t2p2ftCz65N5u3u0&#10;YC9utmT0ZGhfXLjH/up6U6Bh3e5sd+zl5ao9O1txg+kqlbcefMBlCAiQAAsiBh5p0OcvBQAAASM1&#10;yhFHgvQFIILPgAgML5/5fgQmvhIQ4PMojUFahFQG71k/QIN1si+AGgAEAlEMUhmkNQATlHd+8erM&#10;/tZ37znBkv3ndwAE/wXsMIicOMdDIIJXQMSP3ty3T5/QTOxIIEIA6cG+V3Z8+vzYXt/dcMEq+Bik&#10;eDgG+osgec1xBZ/X7c2DbXt6NbRnl4sOIj5/dWg3+wO7fzjzgxw20QiEvmjFfvdk1cHE5e5QwGLD&#10;Vodd29tbso3NZdvcWrHllQUbLvfsGNXRoxnbE5Cgo+vx7rwtL3YEMGdsbW3BFpf6Wq7rBpzIFKWj&#10;RB0Ya7Ml212qG+qZewIjAAbAw1w37y3DARNr8zXXkZhpCZDq87BfdlBBN9DFXsFB50w7pXWhhpqx&#10;4Yw80k7CXzv1iAAC2iVTNtAyRCsgaFI5BHAARNAQDm4H3ApSGgWB43oxaTUBhWxCz6XAQk2AulxK&#10;Wh2hqjz6KOivpK1SYhBlgPBctnazqjl70vJyAOKerhTYyOt9Ao6BlqNKS84CzzrRwHKpIBBSlMGW&#10;gSGFEMdoUxIZNO6Db7Gze6hnriKgUHRAQHSByi2cEErBndOm7zFAlC0iEQ2AwMAHxEp51pSDhvGM&#10;MVpwLAixE6FAuKvsBgtvHmAQkK7H9YwWbWN53hZn5KBF5ajIGGN8Cd9TMVHIExUBHAS8hCBygEEG&#10;QJCSlwGcpEyR1E0QnYjFNAdpXr1/74mTT50Twf+JisjYAmgAIc738PVSHCCDr3USvW82NAfD5dDy&#10;IyAQgA+ARwAkgtbn/CbHOpn/AVjwHWCFqg/XfJBdDKIxAUeBSAev6PeEpwXcZHcBD4xJSjJ1fhEH&#10;5DjoexI0Cxu3mIDStI4DKfFMVLZa56ciu4JMNSkXIiZB1ERAjIiOrp/3JBGQYASlpMH14xoQ7SHa&#10;EaR4IgJ2QZrFSZh4fbR05sQldXB06CzKQFVkcMryvDH8ZdIPOhGcNHaasp5ohPw3BBuEicg9hXTz&#10;1AQodOG9M2PQ+Q0GPyGuMd9BnVDCIbq45GZCaBToRitpOzSQisQzHnloDxYsh9csYEEvCCSdwwl5&#10;zjKA3YVVu//ifWvPLLkBBEDEtAyGkYgCEQhC9r3ZBXv98UcCCMs2FdeJS+hEZoUY8wImVRlUgRnK&#10;IwEW26cP7LPvfsfTATTpCnpnDGV0l72klLRDOFOSxy/A0tCx60bN1QPdihiET62D6EJYNz6/uQS2&#10;AAdEyaRATIzW3EWBKz1Io4Zb5c6Sp0Bo1kXpKY2+iELQcIs0CfyOWL4tsLPm+wNZFMltyjqTAkoB&#10;SAB4UJHS0DoC6e20zgdVHF4yqteCwEtGgMHTOfoPYATC6JhAIechkiZ1o2MSio3qAU8CvrJ5S8qw&#10;k/KgHDc8jUpb32b7NU1y6OjjIYwJseqeyQhIVAUOBBzylbzOv9DptO6p0ISHWPGumGgXBAJ6ddQu&#10;qYUXeCkRYZJnpMkLD4iIFRMZ3gwTEdukdBRJYJjrgwG5ZcLAmijkjTW0H4SCkcLOZOWdCKzQu6Df&#10;lYeWm9AEHXJhIJoptSt4jClXLqT/Qa+libc8ruMY9/evnx3byf6sQAey2xO2qEn/3gWh8rbdnAzs&#10;3umcPOOgffXd3QW7fzCUYaT88cDev7ctb3toj2W0gsgEGgq7Hn2ATwAJEn4D5MgRx8EjBTLGePIj&#10;sAAo+OLNXX8PUOAVkAD/gcgEhMPPXl/bO37T+BQQ8OEjjz6QviD1wHtACtsBjDAo7USlElIl6Qwi&#10;Dew30QaAxH/593/uUYhffP7Uvnn/rldr/Ku/+AO9PrVffPbC/uD7j/S/e17qSRqHXhxENqjaQLQK&#10;/gfAhHWieAlwQOWSwXu2w+A/gJlXd3ZcZwKuBlEK+CTvHm3q3C16CuTFxYo9Ohn6/y92ena63bYH&#10;5zrnp4uuE4Fxfk4U6HzLZbTptvrg7qH3hbk43RGgWHEi7vnZ0PZ3O7ZLz439vj3T/t1c7Nj+9pKt&#10;ry/a/EJPr7M2kMFfnivbiUAEKQuErkhbNEoRT1O0K3GBh4It9EsCEjVbFxgFKMzpfkY3ZHcokKL7&#10;bH22au1S1DZ0fyGffbDc9hQJ1R7z7YS1yyEb1KdteSDg0Y4JNAAg4jbfTQskhD1FsjigLwfRuoje&#10;F7WMAHccAbeY/q97PzNtlWzUsrFJyyX0fKSmPNKXSY3Ly6SHzbgPohANiMzFnFWK8BIABnjaOaOv&#10;DdEISNI4ezx3lbrm7WTcI8jM2fTmoKnelEBDUsalnM0KxNCyO+z/x6kg+ojHCnkSr3oM4Sl+j0bd&#10;EajLmcG5pNoim5Jx09wY6CNQQokRC0iH3n56Chn+rM3PLTnICDgZAkqa1+ERABTCmoc4jprmmWRM&#10;73UM4QkZe4y5jBo6FUTJSYOwPiLrAYjBIMsT13xHhSHOiQskjgEk8MI1l+k/8PHOzy917KyHkkmM&#10;J5wwSJWsMyB1Ymz5L9WGdLcOhQRebqMTcDwAHgGowZMPQAiggmMN0hURSyQKbqRHBEyiDgCo30wv&#10;8ApXI0z0YVIAbkJG+zeGCwRquckQqY3ALgNaXLBLICAqm15OpQXSn9j/+p/8c92Dc5aJ5awhJxku&#10;BsAgKgAHxwEABqghEgGAAPgEkQrAg86p8yB0DLLxvHJcQZ8O0jFF2fCpkOe+QGacKNIWybRujJh2&#10;kJtDF4TumpRpomTICWMDkGaKVDkIUQYM1WndkGhEJKzVkgcs5Dg+rps7AaqUcYFoGUnqInDwOmDt&#10;ONLWORnCbKUlzzVIW7AtQMsU4bFE2uL631Q85VLUc6tb1p4b2tL2kTX7i1YgdIVymJab0v7GhMKK&#10;1YYAUNt+9ju/tH/3v/33tr676yWNpEOmU0LXxaZ75QAISjiJPHQWNCE9/8BObp5bb2lPRhkVyDkr&#10;t9e17KIb9MmEHohUxoEE6YNRx014DqQsCu15F4NCkjrfROBK6F+IPVUTuNH7TKtr2bYM8eaRdZd3&#10;BEJmrDa7YeXBqpaZ8UgE5Z9oSMDvgCtRaS/JoCMcRdOvAPSgclkkbcFyAhREIYg8EP0ARKBdkRDY&#10;AkzwisolURGWpeSVdVNZkkFES8iUZl5EaYJ0UQDaiN5EszpeTSQT4ZCuG2mJlO1szNn+Jqz4BRt0&#10;K3oYwhZL6gHVchF5NRkBiDEEbXS8QW065LCot2teHdTci+q060LQE7quaFWktIyQcFITVZnuhzL4&#10;nYazzOFdFEsZb+9NyVujRfkbnlfuNhxb0PJla7RL1tTvVXmB9DBoN+lxEJZ3F7V+LWqdskCqvLjl&#10;QdPune/YxlLHBafqtSlbXMja6cGMvXp6ZHcEADAmKwt09qzYh68P7NXDVTvarNjhWsUOVsiX9+x6&#10;Z95u9hbtOXoRMoKvrtbszbXey4Ci4IiRhC9BJCKonhiVZAaKk6QeMPiACDx8QATRjRFgGEUignLN&#10;y6DZll5fyKP/EqCh35GTBkh8rO9ZHwCFiAbrBUAQiQCQsB4MPZUWv/zipf3q67f2FUDkwaFHJn7y&#10;0WP7H/7NP7Z//AffumollRm//eUr+9/85R97JOIPf/qJ/fU/+n37na/eaPkLAYhjXxcDUMDrSEOC&#10;z6OoA5oTqF6iGTEStAKE8H8G3BKA1pPTVXt4PGcvr5d0/lbtZn/Onpys2FuthyZf8BLuCAAA5O4c&#10;9lx46my76705Hmg5+CoIQaHvcXm4ZmcH6HvAiZjxNuAHOw3b26zZwWYjEAvbXLC1RTkNG5pDFnt2&#10;sLdkW+sDT3ERLTvdm7U3T45sdb7iJZ1EG4YCsPO9og2a8GgGtjbXtE41Zf16xrbQnFiqCzxM23wz&#10;ZTP6D23g39Ox78GR6KStV4lYuzhlDYHTZnFSIKTgUt4Ai2E3Y/X8pPdyaQlINFm2GhcI0GcBCDgR&#10;5Yzu6XJCgETgPRuxfGxc20taS6OamzZ6eMCvSMXG9D/IzQi50Up7zLJJedkC+pGwQHWtpLl52gdE&#10;y/A0FRq8hhw8jMmwpr176KS8YnLrmk9luLPy9qmkmh4PGu2l9KwC8Ikuw6HAWBP+jxAVkANAFJGm&#10;e7Q0cJ6BjFBcDieVFiMQ4aWOMp6kPJyMr+0kkwL5w6FXlhApAJR46kH/IToQ1bwSlmNawRmYlzOU&#10;0PamAq0EF2IivK4BWGCfSBNQ+TH63rUVZCCJjs8tDKwku+GNvAQgADIUCOAAjwk4sV2MLJ46vTbw&#10;xqPRtF3ffWDrG1s6VpabcvVe5wfqWAARRCvggZTRI5Jz1tB8iww4RvcHIAEnQusdVUYkExWPNgAU&#10;SFO4NsTU7ecxUgkBN8L5EbfvIXYGVRQQQRmAHJYNG3LfqfC0pXW+CrGo5oIn9hd/9A90v8hWa99K&#10;2h/0Kbz8VdfGUxaQSh1wBQJSXmmi4/EoxG+ACMixpDUgi1L9AWETXsQYpMiYjDTESsI6dPGM6BUS&#10;JRwGhKDouom6oVdZhBO6ILpJhUJTaTxLCB9aJkp0YUrAAvlXGSxQm77nN5BNVOCEaEY8UQyAhC5S&#10;QZ5wU0YxhRHTSECezAfpE7gShUrTwto3RkLotrMwtEROvwE06HGhbdEAK0hf5L31NF5xu9e1Z69e&#10;2vuffGT1Tsfy1ZorUCLA1BgsedVGb3nbdq8eWa23as3Bhg1WD/XdjpU7Q0811AfbVuluWixHb4q2&#10;RxnGExmbzpUCw1yZkVFecLXMsPYZEFHuL3j5Jsa83J/xkkz0H2LFsv7Tsqj2uzG/5iMFGbO94ADC&#10;FTApE9X3Ne0fPTtas6u2uH4kcCQPAs4FvIySJrCFDY+YsJ81ARAqPIgw0Bm0PFh0IIL6ZbRY0zpZ&#10;L7oTAlECIXA3so05LdsxhLrgezgxVdcmAsgTGud8IuUNiIgJBCVlsDH2sMi3Nwb2D/7wp/ZjGZqW&#10;JtFIZNxCmljiTDjyVLJFAYd80cEgAJBmPDX9H0Gno41FeVtIzBJ5kPeUS1o6q+ulVzwn2OlEFlpa&#10;BmY5ynt4POVa3roCICUBiIK8sWQ6Jk8na71B2yqaGEsCEzUBibIm9motZrN9wsMRGZeCffBUoGG2&#10;7OJXq7Mt21kZWIdmR42UdTopa8sT3FmXp3u1YUfbs4FhGDbt5b1t+5M/+Mx+/tWNDFbTzmWILraa&#10;9vBo1h4fD+2pjN+To2W73h7Y6zvr9t79becTBD0laAG+7yqVDDx2UgHwCngdNcTit69k/EmNfPn2&#10;jn3zwQP79sOHen9XAALew4X9+KNH9vd/90f208+eO3D4XMDg8zf39F7e/XMBEw2qNkhlOGC4HYAO&#10;KjQAJQGv4dSjCj//9LlHJTD4lHH+Quv9iz/43v7o5586qOB7lv+9b9530PCTj57Y3/nJx/bt+w/8&#10;uEbAgd9+9ObG10XkY6R3AVcEoS1SPXBDSI2wPiIYgCuafgWk1C0Xp3p5tSWgsGRPzuc9ovPRo0Od&#10;z20Bsy3nWfzet6/sw2e7dhcxqZ2mv14f9Lysk//STvxC4OBM14EqDrp+utLlAcJhTTvdb9jFftv2&#10;V2v639B2lgQc1hdsYygwsNh1Au7asG2by23b0kD2fHmuYoN21kmSVPDQEhziba+R8UgEKpmUnQ71&#10;3cl6x/aWKrYySNvmTN4OtZ0//8Nv7O/97qf2o3d3PArRKU/bQluGT4CBFuQQeCH1Ug1EpKMuANBr&#10;CiRoGSJnHQGRbGLMq0FIozTy0wIQKTtZG9j9o1UrJSetmJjQ91FPEd6/XPdGYLnkuOuiFDLTlhdo&#10;hlRZFzAfVUUhiU0UAe5SeFrf6ZlmoFAZo4eNnrlwZEyGVF7s9ISVcrIHVG6RYkzKFkyMWzqO0QPw&#10;aw5Oy5jJNuB8Bg6ojEsobNMxgYYkREO9yotPRAsCAFkvbXSxKdkDogtlOTBtOUOABUAEEXH4ee1W&#10;Q4ZyzAelqBMacDHi2vdiLm737uzbn/y937WFfkvfBWJQhPjDYaIE2C3ZISpO4GDEIT1SYaJjJlUg&#10;WwfPa3l1ySUFSDF4RERAhP0Y1zYhh+P0ejqDCIQbWJzshC0sLlun29f5AwDIqAoY4VQ7f0CDbVCi&#10;2tIci5x2IdfwdAfL0C2Z9ACRCzz8kVYFStEQHkelnPT0YIxalI9AhYtFCTgEaR8cdOytjLsAFJEI&#10;1g1pc1rHWMvlrVeVLdWxNHVO+4iL6Rhps45+RlrXpSmAE6QqtE0N3mOnSa0ArOA7+u/aV/6Dbgdt&#10;1QM9CgAR15JUixxHAAGoERCRThctlhCQSOZ0kkKa7AtCW1EP3SRh6MrIgPI8pCPAEJApEZUqaGIH&#10;TFDnm/VwiUt3gmZAOzpQBmitJIMJUGFwkadkwCY14ll51DJo0YR2Xusp4lVng+ZdaBuktP6UjDHv&#10;M6WKFWXIq2155Lev0XRWhgygI3AjZF2oFK3V7QhsNGSIdRJ0XM6fkEde6szZ5tmNPfngS1vduyvj&#10;jHfekncPv6Du6Yv2wp4VmkvOSYAsGZcBJz3gXn0NsqI8/crAEIUCAECY5PsgvcC6EMBqO+jI6IYl&#10;rZBrDbz1NyRKOBT91QMXoKKMszKzbvmOPPzVXessrlp7btmOrwVy2rMuFlXWMTYFMObWDqw9v+nl&#10;qiX9t9xd9ooMUiKkSQAmmVpP4KQbcDD03zjciKq+q2p/a/NaVsCiyHt6jARpDtJC3v9Dx0i0JZzJ&#10;aR+rOjcFgYOMLa30vRfA+2+u7UKeZC4d1n2TcoABeIgmBAZqQru6F1DH5F6B6U2DnXatKA8r75NA&#10;PB7yCAMqp2j0V4pJ/Z7WpDXlZMiSvCkmQDoUknt1/oSAQrGctrxARLpAZ9iqp0PKtbJVmxXLCYRQ&#10;az+YKWh9QZri/vmM/d73L+xKXims/J62sb7YthmiGjU6LuZtfq5sXRkHvt8c9uRltr3L48lm317e&#10;X7eb4649PJcnfNiym4O2jOCCEyjhPzw/W7KHh/Ne1kn4PWhOdShjeRvyF0j4+DFVEacOHuA/QFIc&#10;AYkvXtxzEPH5a4GJ967tD3/xqf3qx+8LBMjoP9MyLyFPvrB/+Hvf2C8E2r4CEAhEfPKSlMa5ffb6&#10;xgfRB0AEwIEUCK+jAaAAQGDIMfrfvHffvvvgkUcnRtUa8CLoozEaAAV+J7owihzwfwagAkDBcr/8&#10;4pW/h4NBhAUgAQcDnQzAxKhJF9sn6sAAPAAmOE+oaBL5ePdw20EEAA1i6pOTJZ23I/uT3/nC/od/&#10;9Y/s55/fszMBuDsHHXtyuWg3RzOeWuKcE8ngvF/uzLoY1fnOwNuEk4Y6A0TsCPzt6Zqut+x8e14A&#10;sWfrcz3bWKTt+7yLjdHhc0PAAH0HQMLSbNWjEkhck1LYGLYsaNAmMCEjf7zet598/sxTWzTt+vGH&#10;l/b9x1cuv32yVrPn1yv27M6yk0IBD0u3zd4gb6IzQXqEdXfraQGHnAx93BBBgwfRbcJ/iAoQjHk6&#10;Za6VsUpm0vqVhN0/XrbvP3lqXQGFcjbsUYhBM6vj6As8xK2cCzt/opyd1nsIyFk9b0Ql0E3QnJkR&#10;+IYTESctPebggYhfTnMloL1SQ+lyyhKJKRlzUoYMgfhcTkaHlAQREgH7NDoBchxIETsZj4qRgjuV&#10;yOWPy4hhxIlCwHfwSIQMUkwGlvJDQATRiKAnBcQ8wucTGkiAl+3i/NRTnmhThKYmbVLGvZDNCOzN&#10;y/DlbW9r0b77+mMXq4trm9gUmgiSHneRQ4CBtpGWPaFAwPkEMrZB+iCkfYp4KsalCvRdkGagTD3m&#10;RNOWQMyDB48McSmMKMRJbBniiPA+sHmsh8gG22ZgwIkq8EpqIH3L96jLUHfk7I3AA4Y3qOLQsg4i&#10;4IBwHjkPQbQB0EBvD/pvjIa35vaqisCe+nCeh7brEY2g2sSPIxSx+U7XlgZ91/iJT4UsG0s5gPBO&#10;nPoP16PTXNC6g4iCgwXtIw4//A2OHRlv0i9ELQB/pJQYCH95lYmOO0i76BgABQABgAGvOXnLKBiO&#10;6wYBPKRlyHmPSBSKk1x0mm0VZNCpxqAsk5KYhNCn5510UPAkkEKlrASkxXA0qAsSjQMeMAxdy8sw&#10;ezqj1NI2dMIgsOhiufy0DNGotTgpjelk2gey1KQ8js7v2mC45sAj4rn8vJWqlCsmjJ76EDwz+ZwM&#10;jxCZQAfryBFBKDZsDM0KeelVGeX24ranK7zcUic2W5vxzxhouAi1wbq8fX0vww9AKMjz97SDvosI&#10;eCCpDYjA03d1TBlwrxjRcZFyoLEWRh1CJf9rCQDUBisOImY2Ti3TWrTiYM3KGs3htv4PARLQoPND&#10;FQVVC6Ug2gIZstQSqNDNCXgoNIlGbFpLgIdGYUXdsNXZDctqH9GWiGkf4hqkW1xlU8dWhDRKR9Hq&#10;nPZrzvcPQibnxqW4qcrRe6pAUtp+Ukg2oYd6Zlb7VEy4BgOTUyZF8x9NFEQi5JUAIkH3lOiGIvJO&#10;bsObaEik5L00BARgjTNJAT6Cvhkxq+T14KLSV4vJo4rLa5rQvTKmbeQ1wSE8JsCQT+teC3unzmpd&#10;17mS9SgEEQnSICUBjHY7b406D+60HpCozXaTdiXDhGDQ9jKCUkkZhIaDBio1FuartrbSdUOyuTSw&#10;3bUFeZ8tTfgNJ8xtr1TseKtq1ydNO9spy0DV7OFJX0Ne737H5ZYfnszcljFuuOdNaB/9B4ACIk0M&#10;gANpC0AEhEQiEhASv/+AqMCNjPOlExr/zk8/sJ9/9kS/X8hIE0WQcX/vxn780eOgWuPFdcB7eHXX&#10;IxAAiC/eBnwJUiJEAjDkpDGIQPDK9xj8UUqDSASRhR+/e+hRBAZcDFIhpEC89BTSpAbfAU6IdLBt&#10;0iSjlAzpk9/95gP/Dc4H31EJQgoGAERJJ5ENoh2QMxm/qXzJefjoof5DJcvjXS/pvNnrCqDN2KvL&#10;Zfvs6YH96a8+tX/w2x/ZR0/2POUBP+Lh2dDuHy449+TR0ZKnRSCrXu0N7XC16+RIKmrOj7p2cdi1&#10;k92Wnex0dW1Rsezb1vK8jO7QNlcWbEHXeXMVZVLSHHPOdaA76EK3KLCQd0BxsDlw8EA78B0iFasC&#10;GoOSPbpYsZ1hxfkc//6f/y37q3/4nb28Gtr6IGPzrbinMWYFCCBpAh6CiEbN5kiLUFmk+xheUafJ&#10;/Z20bruooYm9Re+NhGtOUEK60M64qmZfwGNV2z0Q0CGVAgCpl3Wva3QgVSannDORiY1bKRO2Zw+O&#10;BfZvfJ2IvkG4pMV4SeCdFAZ8NZpxJeJRAXfN1ZlpAXsBfoEIuuOWBUAoB0WhEgOejMkoU8kho06L&#10;cColKP0s5KoaCD8lte6GDwj4Y4T4YfVjNDUKWWyBnFKBCNITAAnUMUlv8J6yzCmBj3Bo2uZmBx4x&#10;gUQZmhi3SIiqqorNySgmmEviOp5i3nP/0VDCbY1rH2DUZKiJdgMk8Pwx2t7VUgYbWWuvtgAA3Ibs&#10;XejKIwN6DTPCmtPytrm57cuSzgg6XGPT0vpdwAGQdOuJA04AAyM+A+CAQeEBUYmiHM2O7AjfBY40&#10;ZayJYKDkrBEACSI5aUslq16wwP6yTYDID5Uh2kdSLF4C6imRUcUI+0J6SMvrHIf1ORHR3JyW0zQc&#10;ap4VANF3pCTQ9QhPAlICIMH62RaAIFAD5d6IaP9pNR6AEq4RYl5ocdCLZErnLiBZBtUdfsyEZmim&#10;ROh5OFy2jZ1dS6QzmrArMuia1B1UCLFoBUioQkABRBDyoSzI80ycXL9AAcKKTOdlOGiQkrFMuqkd&#10;00kNQZghBKODJT+mAcciLy9/EmKmThBVG3OLG9afWdbvOgjkTkGvQlIAigkZKDQmIAAO13bkkdLO&#10;uylvuOytqr1KQOgLwhB6BcVKWd9R4aGbXQaYkP1UMi8QoQvcnXMiY2DQ4QoMPG1B2SWpglJ7UaCh&#10;ZY25VRncjqcNAAjejlvghwoK14foLlquPe8VFwAJ9B88VdGi62jThaRC6bITKIkGQNwkDdEZ7tju&#10;nefWWTuxQn/NavM7MvL920oLxKQ02XTbdu/5Ezu7d2PNmTnv0YFGBaJWcxsXAkD7WnbBSp1VK/fW&#10;BQYWLd9ecsCQhbB5CyAYtExP6jgBER6JoC9HvmlRAZ5sA+Jm07kRcQ04H/FS3YFEVNc5CnnSeQop&#10;a9V1XmXUiRRAmAWoBec9ULIjt0lFDiWeBUhQAgoQbYNugzlvmNXrlK2Cp5OMWrVAGdukkyHLBUhh&#10;TBpZa1TqmiSbel+3uCaxXq9if/z3fsv2DpZ0T8as0awIONS8Hj4n7ysv76xWEyBpJq0lMNLQezy7&#10;mW4QIiZUjNIlHt++jEO7mZFnk7XV4cAWBm2b67esIlB0vLMkw9JzMSKqNPY2GEU71OvlQVsebcs9&#10;4wsZKBpD4XHCacDDBkRgKEfRh9Gr60Ho+1GUwo3oIzpoIj997oRGelbQBAsQAeExiFAIKAgMYJwx&#10;5D4EIj5+cce+/uCxpzYACqQuABEYct6PSJpEIoggACAADEQOfvX1ez9EEzzCILAAGKCyA9Grr99/&#10;9AO3gvJTAAXRht/UsOB3BnwMKlBeXh/6MuwD+0o6gygDHAnSF0QjRuDhnQDH84tte3K8as/P1+2z&#10;F9rnV4falwM3xC/O4Zss6P90Bt21H39w16MOdw/m3ft/JI/88cmKp5XOdJ2enO94Yy+actFv42Sv&#10;ZxcCEtdnc3YjI39zvmrHu4sChXO2tbRoK4uzrncyN2gKRMx4BOp4e2gbCwKTApRbSKavE6no616Y&#10;c+EogARlnBj2Ya/gFRebMwU7EJB4c3fFXlwO9b5sy52Mbc1XvIFXLRfy0tDtlZYtzpSs6VG2aU8D&#10;Uk3RbuZ1/xYtlyMSnLBGQyBCRp9qIpd2b+leFSiGZ1ETsJ6tp6xZoKqDBlropsStreepmJ7WcxS2&#10;bHTCqvmoA/K1YdOGAi2+vYaewfiEZQQUEJ8i8kAPjFgs5qkJyqjbjYIdH67YwmJL8yYOQULPrYy7&#10;gAPlnulUyo15Rs+2e/9jk951MqhEkGeKBy6jSQoDQ066GsMK+R7RJzfSWnZijKoHjN6Ue7Xk4BFK&#10;KpASnyBMPi5jDf9AIIUUx8SkxWWfCnJsktGE5/tJb9Clc6SBAN8hqFRIWiyR9ygExjVIGxBlIASP&#10;Ucy4dw2RklSFRyFkPIkcYFAHA83XcSIGGFINlvHjI/1C9ICUR8jtHCkKeAhED3z9GGIdL4BjFCXg&#10;vABkXNJavwdaFSzHuvhd4MGXDf7PdoL/sl2ctLLuh3kHCAGgCXp5UEFJVIR98fSDBucVkMZ5yTg4&#10;k03W+UNzh/PNsi4URcRDjn2gPBlUZVDuGQAWth+Um/orx3q7Tm9mpvMKQAGosE1ABNffwQzGlnK7&#10;vYNt+/O/+FP7l//mr2WUM/Imo7ooGSdE1hodXZyIN9FC1hqWK4iM6IVfNF2QaIyucnXdAAUHEUQe&#10;eOXEekmo545AXSAoBmmRtCtRlmRcp8hZTenmFbAolVoOMlC5TMFFEEpCnCono05JKNyJgt7HUyWP&#10;XqSFiNe2dq3d73nZoOtTgKAzAjy5outRQN6EUImRnkoVbnkE8raLTRdtgrxYbMo7l7EdCTXRD4OS&#10;SdQqUcCEr0BUIaLteXWEwAWcg6gQOACi3F+y7nDfORblllBgY15Gfs4BCt5/dbDm7wEq9ZkN2zx/&#10;bLv33lh77VQAYtYjGmyvNpixWq9r5w+v7d/97/+9/dO//itbPzzWvjV0DAOr9lf1/y0XswI8QALN&#10;N5c1hlbR9/TbCGebnipxQNEE5JBqQZBrzqMuRFyoEOF4kAUHnMC34ByQvonmZbwLjIqniujyVyoV&#10;9ACR9qJdMREqTTRI6RY0GepBR0ym123pPtD9kBizWHpC98yYNdsV3UcRG8yiLJmyw92hDWplSwqE&#10;YLgLmkizGQGNPDc+ehACLVwjPfS8onA526/aT7975+WbxXzYWjWEpTQBCzwwsVKq1xNgKMtry2oC&#10;pwdBsRTzig0ABZoRlPrRGvzx3S3v2Dmcbdj+zrKtyMCsyLCUBHQO95dvWzjLq5Sx2Nlo+DiSJ7y/&#10;2faSUBpy3dN4cLlm946GLqg0aoCFxz2KOPBKOmBEPMSYjiITCDVRnUEvC0DEqK/Fdx889EoKogdU&#10;RXz97oFHFjDuo6gAEYGRscdoQ8ZkGVIYgAiABe95JY3BADCwDyNexIgc6RGH9x/bl+9p/b8xfvTu&#10;kUc6Pnx26ZLVgJev3kdNUtt5KdDyAjAT9O8YEUeJiozSGhwzAGIEHuglQpQGEEWEhsZd793ddy7J&#10;l69J8yC5vabj3vfx8ZM9+6/+4S/sT371padGiG6g0UH1C6ACQisKlJR6ngn4XR4MvY348W7Xx+nh&#10;wDaWZcRXu7aBbsSSQMTqUMBwaGtLA680ojwUEHG4Pm/bAhC7+kzfDpRM29WkA4j5fsmNMsJRCE1t&#10;D+u2M6zasBV0B10VKB02UragMWxlbbGds9VBUO5J9KFHhYfAbKuOGJRAs+5Pb1ev9dP6mzRdEFnL&#10;mEu356Y9vXG2NysQkbJOKWLl5Ji19d+a7ntSFwXd8/HEhMBAxsrZmOXjIcvGp6xX1/2PHorue8B4&#10;JjUuADDp0Q7aixMBzGYSVirmZGQoNdR/03Evff17f/RLOz3bEHgIWSbHM5SSYZ7SvI2xndJ+yUGQ&#10;EwmIIDceZ77WPA7xkCo9ShyZ31E95jPAwp1KjaLmFyIXKFYWciVtG6NISkTzezznAy0IDF4gz511&#10;wEJoHkNG50/y/XjitMqOhGSfxnUME+TtScVo3tQ2AsMqj13zkkcRZLBD8vbxwDF6ASEw+A3vG8OK&#10;faL7Zg3HSc4qjrFXKWhdo4gDqRnKL9G9qMlWDRd3LZdpuzEGBARRF4AB5wpjnbh9DVIFDICCgwSi&#10;EPoPIMSjEPouABXBMthGzt/e9pm9ePqe1WRnqEDxqIDOERUlwZBzHdK50LHGdG6DKASE2qgcp1m/&#10;VhmdR4iSiEe6toTLWQvYhKAbZGxxYUfz4rzvP+ck0O7gXAESqMQIAERIn8NEO/SePiVc9yA6EnVw&#10;NlauFm1tc8levH5k/8N/+o/2f/yf/pOFopTuZW06KpQoj9QJlUKMMFIhYZL2oJcGuTB0zyeF1JDS&#10;ZCBmwUlACcyRnoBCTQa2WqU3hnYynJChp/23LrL+SwQiV2z5d7SlZhknYerEUSWS0JgEPUZTtyAi&#10;Z/EMKpYtgQd57EKFtdacXd19aKubMqAyOPAh4kLPlCuidokmhLf1lrdNCSYVFBhOUgztuTVb2jmz&#10;slBfoBPx61JKUh+uQdGfd9DQmEMtMkhpoOfA8MgEyzdmPDWysHFi/eGudRcEama3tF6iGgGgSFX6&#10;brxHkQ9AgEciuqveZIuW5Z7yWFyy3tLQHrx+bv/jf/4/2Z/8r/6p1rvlkQLSIKQyKoNVva5qfZSI&#10;9i1dXbBiW/tXCbqapuvz/kq/DkAEglWM5pz2qUOPD32ndXE8NAFDuAvgBIhK0YI8TUoGQNVyQSpS&#10;RZks6ng1PbQd3ROaKCJIhuuBL5Q8CkFOc3V13uqaTFO5cctVpgUmBA7KKSdGzi207I4Mx/XVrhUF&#10;9jLRiOWRu5aHVCgJkGiyzHpUAfGnptUAebGkwERYYCPqkyvciUx8zBKRMSeRIe7TLMtbkbcGAGlp&#10;Ei8U41bRhJrTK10+c5p827cRipluxmiytdAv2Pnhsm2uLbq2APuNcA+aA4vyRvvyOAd4nvM1PdAz&#10;RtdIIhRoTVABcK0J98HVlr0no4nnTVkmQAJpbIAE0QcMN8YUMID3Dx9hZFQ/f456JJUOVx6FcDDx&#10;3j372SdPPRIBeZH/ARAQlQI0kEYYVWMQOSDdAGgAaBB9cNAgMMF/RgMAQdRhFImg4gJuA+t2YPEc&#10;cBCAiM9ew7sQuPnwiX3/6YsfgAQggsH79x4JBGh8/cFTgYkbrz4JenwEkQmiEQAYtsH6AQxEH0aR&#10;GUAU79/dCwin8COo3oAHcbHedt2NAFBs2F/+0ff24w/uefQB2WwAG51C7x3MGjLj9w/n7M7+0K4O&#10;VgQmFh1EXJ8segO1492+He4MPOq0tAD4W7DjnRXbXZuzjWFf13EgANGx3eW+QEPNNudbtr/ctbPd&#10;Ba8m8oqMdt5LgtE6IRUxnKFnRpCmmG8l7UCAYlOAYaVTsOV20Y5W+l7KPEo5oDwJz6cjINHv5QRo&#10;KVlGUj5p7U7OGs2cniW9ItVey3oVEnooKLRC8IR06eBBoBgBK8qlibhlZOjL1bSeN62vqFc9L1UZ&#10;/iKpCz0nCFcxiEQg1haPjXskAkGqjEBDJp1wsTd4DtHQuJ6rugt2VSoy6mlUh8NerklvDa9gkLMY&#10;Q9iJvjuRhIMIb+UNkMBw6TUgUhaCMkcZTwYS1qgyFnJwBEhdyDvHGXUuBR6//ouolAbGHSDBb6Ep&#10;QujTlsO+yIZEZOj5Hb0JogLZtJyplJyfcFXr1T5G8x7VhpPH/o6EpFiedAq5f6Ih9OMgGsE6sFNB&#10;hIFISUyASjZDoAbnmBT/D5wH/q8B4OC/ZTllM5p7SZPAJ3DjL8MLcABIcNz8L9BPopRSvzEAQr69&#10;IN0x4mq49oNAUUCWxIAH0R3kwge9RX3GWJNCEMjScDAkm+lEUX32FIPsMpyHiL5P6nz/4vtfWq/T&#10;F1ggUoDapsCNN9CiogN7TaM01ILX/VwiGBZUoQQRFAdabEfALeBSACSIRGi7AjqkRkaVHZTAjhXL&#10;eas1yxolu3NzbDePrywSn3aWLZwIdCJGlRqhacJcWec/JBK5oJxGICGbI3KgnRCIAECA3AAC1OxS&#10;vYEoiTfm0oB0Q3SBKAREGKIPGCRuQtQv0S/nlSiEl5rqwqElgYhUQoY/nCh474uEjN60gEo0XpZh&#10;6+lB7Nvs4lCvbRm8irxjLUP6Qv+vUDkhw0/fC4ADr+Pav6iMJyTF7dN78sTbMtJVjaA6AY4ADaxK&#10;7YFVhOwgNvZXtqwzhNMgYNDBuwc8CAVrsN767IptndzYvWcfuDz35aM3Ntw+d90HSjqJQATqk1R2&#10;CIiUZMQFJmJ0IW1Q6bFiIR1zUduq9Qc2s6YJ89ULO7i+1v60XOMCQiXRhFJ3yco9gQndCLRGJyIB&#10;qCi0lzwiUR1sWLY+64NtUt4JcCi3F6zaXRSoAnh0HESQpvHIi77LC+Ak4XoInMHr4BwUagJTOi/z&#10;w6WgVFfXZkzXjggOpaGADPgQSJ07QSujiWmtau9/fGPDpY7nWJOpiA2HA/ut3/5WxrnhfAhvMZ7W&#10;g0U5WoGqC5oCTesBErDQ/VcSCKT5V60AYSzi4CE+Pebpj0x80qMQXU2uF4eLDjCaeISLDZ+QB3Mt&#10;qzWKmrBR9gtksuu1qA3nil6RQXgZkiWKfisrczY/r+9aeVsFKOzM2eb6wOZm5K0u92xvZ+ih793N&#10;Bbs627K7l7vydFft4mjF7p4s23sygMhME4kg2jAiI46qGX73R28cHKASCR+B3yBVfg3nQIb/6zcy&#10;8oAIGf1vSUXICGP4WRYQwCvAgfHNu8f2k09euOfvZZ1aFrBA+oIBhwIgMRoORAQgACXsy29/+fqH&#10;6AS/ffX2kdb5NAAkWt8IoLCdUSrFKz4EEoiCkLZg2yxHagMxrS9eP3AA4SkQnQf26Yd0if7jaZun&#10;117W+vbusadyRu3E6YRKYzMqN14gi3224vLhVL18+ZL0x6FXYtDTA4VLlDBf3lkRiJh1Tsrdg0Xv&#10;FArx8K5AxgP9n1cksS/1erQ9cABIauLyKJDMRjBqd6Vre6s9Bw4rg4ot98sCEgKMq/AnGk6wBEDQ&#10;0KsvkLC61PaOsP1m1stFFwUCNueqttDM27qM8JqAyN6SvNRuWQY/a7MCFSw/RC5bYLTTTuv+E7gt&#10;R3QvEiHTPV2J22C2ZvuHKw5c5xbrAhZpQ6F1Vvcz6pWQMD26ICADQCAV0u9XbaB7k8gCZOUqqcIS&#10;YkI8Myi5xgRe9Fn3PYADjlEqiepr0khFJmPah3LRUnEZoXAgHuf6K/q9UkXZkkjCpOZw5nPN8TKs&#10;eLYT43rmNK/yHeqQ7kRqjkdjAGI+czj8CLgG/IbDgUplsDwRi4SlZAOISGCw8fYp/4xH8vKmBWqS&#10;mu9lH2gFjnGMy3FFQIrhVQHyhBGTamsuD8sIppI1fcY5FSiQ3WBf4Dt4i3HtAxEMN3oyeBhAyJyU&#10;mkL8j8loJhDKQjQJo6hlAQ6E54PXoIICww7g8HQAgEb7ApjAkOONY3SJlAMaAo6CQJJzNUjhcy6I&#10;rsgA633AcSAaAlggMqNjTxBBYbkgOhFUSgiMaBlAGgY7aE2u/90aeXgcqE/yngZqRCNQ7Yzo/BO5&#10;WZpf0bWvWi6n6xO+BQZUUkzwn7wGaZeUgCJ2N+uAIhop+nf0QfG0DP/RfiNShYQ2pMyQ9i+kfSWN&#10;FKSJkCyXfaYjXCyunRH6jMZDPqGXqSmWJw8XAqJMVh4hF5x0RqXadKRGSSddOAEOHDzlNSCerBAU&#10;+SZQIdKocCgQH+GG9C6fAiCkQIg6ACCIQMR183DjIcKRlWHnQtRkmD2VoYtOXwuab5FeGMk9F2SU&#10;o6matTqrtrt/be3unLV7A6sLRCwuy+M4OrNSnaoNOlp2rTvcNSow3OuWwZ8ihKbtkR5gnSg59pfW&#10;5KX3LKaTH8sVHThQ0ZEWkELtsTm7aCcPn9jsxp5zJbynBvspAAKJcmXv3HZOb6w9u2Rzqzv2yTc/&#10;E6i468JWEDPhSmDQAQ8058o1iD4gjS1g0B5asqrfiIQI5FQGs7a8d2CFptZNm+zbbRDRoDQz34IU&#10;OWfdZS3TXnRS5ShlAf/CRbAqAgo6PqIkgAgqMQAQnEeiLN4HRNtCvApJ8dmVXRtuHHtJKSCDZcoC&#10;Z52FRQGxtmtuUMIZiuta85AJxBG5Qa8D7ky5XrHuoCqQN2ZLW23763/9Z3Z8LHBTyrn3MzPbs5XV&#10;RS8no+zM9ftzmnympzyECkES7sSg25SnkbJcPGHpaMhS0+OW1ySIJ1YrClAiwEN0Ix/zSf4LGc6t&#10;dQE++g1UCREnbbise6FRcv5FraLvCqRKJq1ennZBKio0vOunADS6AevyTGnbPNDkvbcrD3Zn1pq1&#10;tPMm1uWtrshrRSPj/HBoh9uz8nTn7UqeLymN53e3XYHx5d1dedCBJkKQujiRob6x3/r8hferYIwi&#10;AN++/ygw4i+v7SsZaUAErz96HXzmNwZpDQcBMsYY919+9Z79wU8/c4Pv0QiBjlEUAjDxEwEVwMPo&#10;e6IPRAWIggBGfvbJMzfwVGqQThmRJ3n9/uPn9tNPX3pkY8Sp4JXPREIAD6P9+HVEBFDzyt8DNEhp&#10;eFpFx8g5GLVE/+6d9uv1Q3v/nkCWwMMIUNDZ9OX1vj2/2LSHkCVPluze3pxAx4kTKIlSoD3xQGAN&#10;EPH4FE2JZbveadvldsuojnl8vuLlnucCB/Q5eXi2YbRtv3O0bOcHCwIOc7a1UveU1MFG2wmYEDHp&#10;FApZEcGotZmKa04sz5R1T9VtZUHAYLnjXTgxyD2BAj7Pdkue5mA5/rMxR0tx/WemZdvDvq0LjCKq&#10;BsCl6mPQLej+i+neC+n+DDuI4BW5a15rRB3WugLacc1lui8BEfmw38v01mg30lo27sDASc0CCh3d&#10;0zwrlYoAdlmefgouhIB6bMLSiSmrFOWYCWwz6rp/I2G918imUTXEUIw72RkAATGZ8k+adjHowxGD&#10;SJnGuGDQMdxla7c6+kxTrozm90DhmKq8XLbkhpvIAsDBO2sSdpet8EZbk1MyOGMyTNP+X8SkABUM&#10;wvLoKQAkJmU7EEIagQhy8YTonU8hO0GTSPQbmq22q2XiwNJ5M+hbgRGGEJjQvFL0aElY+5TSf1Iy&#10;lHF5+tMyyvSV6GgeX13a1LnUtmQsAzVLwEfAS6hoPqY0FWf4NzkMRC2CqAKRC6JBEBMDYOMqz4AF&#10;HTd2DE0JJLRJP3jfD52TQV8OmOwNhjmopJCBjtGHqKe5lCgEg32IeeQDEIEoF4JQnB/3/BmkThxk&#10;BMAmiFQgukVKI+KRCFIQaYG+fJbyVv7DchwHWhQABwGGCTnsOndzs7sCU1X9H/sdpFZGgIXUUSEl&#10;+wnIm0pbVABnmv+Nw7ug9DSoGBlL5/IWilCJMWbjIXl6Se1IShdBAAICR1lGAnTJBaeMB2nkqemo&#10;d98EVEBoQcJ61P0zIE5yMkIOOCjdoScCRExK/mDulyoNeaw9Tfby/oQq5+Xdg+SIXqBVkdaNhSBV&#10;UsAhpvdReefeD0NGmBLMEFrlMpIT0wId+Z5Q+aZ1+kPft2yhYE9fvrHrB8+sPVi1rAx2SZ65qz7q&#10;JiWCQHUGqo10wqSR1biOM1tryvNfs8ZgINBQtoQenEAeGpGnhiWLFXvvi6/sl3/892xp//SWLxCk&#10;M1qLG4b89NzavnUXlm1hfUf/a8oAd4x+FcUWICKo2oiX0J0gTSBDrf2azjcFIgYekSAaAemRcs2F&#10;7WPfzvLhidVmhg5CSIH0lg6subDt4IW23zMbh9ZZEkDSfxhoQVDK2R7u2Qff/q7Nbej/gxUBh1k/&#10;XlqWI1a1eXTH7j5/61EPgBKkTQS8+gsbOl4dl44P8ITwVKpUtPbcQMe1Ys2ZWT9XlLQG6ZlAipzS&#10;zp6WKZCnbcgz6ubt9HxLk2DFaqWSJoiaJsKyFUqUa+YtTHdPTX7xlNC9PCI0Iyg9I9y6ILDRFiDJ&#10;xuXRCEBAHstqcqRsDeltSkC9yZA+UzGyoIm+UCBci5retCbChCZupHU1Scu7KmT0qsmb6o98dkIT&#10;n8BEI+OTcTmfsn67ZvPyJAEieztdAYq6rQ5rNpwtW0MG4EDeLLLYZwcB839nvWxP7i/Zg6sFeyqP&#10;+UZgAi7AKBqBEUUZEpIkUYXPn58JGFza12/Qhrh2cPCLz14JXLy0L1/8GkDw+qNXMtqvb4LvNTD0&#10;AI4fv3vsg7bhv/P1Ozf8GG4MPNoSEDEpCf27v/W599UAUFDy+f2Hjx04jKIaREAYP/vkhe/DzwUa&#10;vvvgiX6778swABnsI6CHY4CvARjh/wAaAIgLZT27sj/72z+3f/x3fsv3zfUvnlKVEaRwWJYUBukd&#10;Sl6D6AM9OO65bLZzJB6fe2MuwIIrXT7YF7jYtnsy8E/P1pxXgVT2jcCbV4BwngXWIFbe3RvYtQDf&#10;06sVAYk1O9+cs+dXgLkTO9sc2qPLXXt0veXpjZPdtt2cz9vhet1Ot3p2ujEQeGi6YNSarjMCU8hc&#10;U8Z5sjtr97RPRB8GukeISKFhUsxFran7ijLKBX0/08p5VcfKTN32VuREzLVsfbEjkLloc72yRzIA&#10;EaQ0iIRVdQ8Gkuwy+jWAge5VgAWiaL2sj4Z+T+s+rqIXISACeCiXuJ9lEPUMkMJoC7Tk83j9Yw4a&#10;aHCX0vPQbRUtojk8n2Vbeg4FGCZkwHmfkpOIDDadeMvFjIMJQANCbzx3ofC45n3NwahYovkiELG/&#10;daDnYN2NcjlfcoIlnKix/x9XfxZi2ZnteYJm5jadeZ7nwY4Nx+Z5HhzzEZ/wAZ9wCckduXAJSUiO&#10;JCShAUkoREQQEcQNIoIYuHG592aSZJKVN8kRuqo7qzMru4uikiKhmy7opl/qqR/7rR9W/39r21Hc&#10;Ww8f+wz77L3PPvvs9fvW8F/Dwz5Zm19eEXRPOXAAB8Gsd1TbChL1xydIcERCeVgGXtuNyrCl84IW&#10;ZLFHZeCYYZ/TcSFGJbuQFlBMCLh0L6FvBw21aANO5YHH58e0jYS+a4pjIP8hCDtkUhVLxmSPZPRI&#10;+iQUUtRn25rc5GUrxmQQcfUDFv2ZWfvm868FhNsyrlE32Ngsqju8YgJokDFHUhpDS9dODCsGG1DB&#10;xU/V2OjIObdt5BwE+RNjmtkTotBzEhvPzgW5H2gnXbxww6qyAayH4ScUga1zSCFPgn3iEdExYfQJ&#10;J7jnRPbVSzPdGyEo03Ew+49HNcHG2Ov7B6ENwYeeIwbV1P3YJco1KJHFS+GlmEMJ/Rb0LqIkFuFH&#10;7HJN+xWQoILpEIPXhGtNE2ntP67JPsdA/41x90QAMwIq91oQAuH8jXIjFx0iPZxGXGpUFxNJNROe&#10;5BiL6eKRIaeME28CPQ6GR8dkBAhxaGOUdeoLRvQjzvV3bX5xT7PKkocucjKgyKAi8BGWoRjTtsf1&#10;nM+iSpnGkAsQKAmC5KBLvBHkUCB4ldFMmC6eaRkzDHlZM39EmOh/gXchVZgSPJAHUXb1sKgu5nKt&#10;aksbGy5GlZahG0bII1ywmGCCNt3Z2rS78XHfo/5IMy9AAQ9ENJcTaOQ19H1lKAdeCJIL0zKm/c1t&#10;GfV99xIAI3gGyI9AgRKRqQpiT/pcqdURUAgs2Kb+TPlW170XtbnlwMjL+E7ox2svHHgyJVUUAy8C&#10;ZZ+oStKpMysDX2j1PBfj4OpjL+UstJetu3xgyGSjO0FIhTJNylVpvkXIAthYPrxuzz76kSdzAhFU&#10;g8xtHnkuCOfx21/+0f7L/+P/ZSuHF/Savm+hFuSPNGasovOSq3LsMrLNps5PWd+LcwLI6Y8uGBhN&#10;CfAERCRpelvydNY9EUBEWjMnwhPZHJnXulnpmklFBW763VMCSvJWItyw8H5pRjQRmdRNh6RI6uXr&#10;dri7pZtA0rUlcNG2a1kZeu03NKKZAtdHoL6HPkRON9W4ICGd1Y25mfE48+JSx/tr0KyLDojEt5dm&#10;S15GSidFNCJqDSpFmJkw8+y6kuXKvIyBZqqoVmJUdgQVNFBa7Rc0m23ZwWbN1uazMhIlO92t2s0L&#10;M/bo+obdv/RnTwSiTAxCGhjg9x4BCKeaict4aznQZaC8EwP+weOr9vLJNR8AxIevXLePX7vpIMFj&#10;Qh5AxMDQ8/ilHmO0eQ+jj4HHYPN4kDiJoefx/x4MMP4M387ZCLYlaND+OA7CK4RWSPAkV4PPDj4f&#10;gEjwefb/7QfP7EcfPvfvQ65HEKYJvC0MwILX2ScgQVgDjQw8EngpPBn1JqWxW14m+/p1vcZS54/z&#10;iGeDNuwMSkl5Db0JRKlc4fJ4wa4JKPBiHK8JKrb7drrR9yTJB9f37cntQ7t9dc3LfZHQvrjXtb2l&#10;qm1SOTFbtsO1ljdYw0MBRKwv1Gx3rWOXBDAHu30PZQCY9F6ZpnV8t+R6DN1K2pZ6VYcIGoGd7Cx6&#10;O3Igguu1kAE44p7kWK/EbG6abPu4tiWoEEQgaMXrdKLN5gULgow8kte63vIC12I56AmTSk96CAOZ&#10;dxKQ6YsBRLRaJYcEEowpk06EMcbjDtoxb3yn7Xj4QgAgaOjPtAUvaYcIOusC4jTowhs4GRrT/Vog&#10;j3dQBprcprHRUf1Xyp4HQQOuRFRGR4YzNIlw4ITu5YKSNBM+2Qy9jtgUs94JGU+fbOp/jngU3XnR&#10;laDZHiEROnHiUUDm2oFDnwN0gAdKOengGyR9MtPGi6FZ9qiM9znNuEd0nPGE2yvC4kCElz5qSZgh&#10;rMkuADGpz6Nm6Y2oRmVTZCzHZZTjsldRFDgFRBhIDwdolg9EjGg9AAL3Ps2uAu86vaHI8yOxUgZT&#10;+ymX6nbr1h27cOGC7jvkkGhyTEWEvvfwWT4FHhpXwRRAkKNBySTfFW9NIHClY8eDILsXQEzg8ZgU&#10;HAAJeCvwLBDCOaf1xkc0aY8XHCwQ7sIjAkAwKrIfZU3IPc9DEML66VjaMnHdh2XHKYXltXikYOGJ&#10;ovaT1Xnku/D9tR3ggBCGxoh7OPS9tX/Ag0TNyFjMQlp6PgTnRO8PvCKEgsinGMI9Egql/IcnqWRE&#10;tIeRR/6akAOhBgw65Z1RUSAlfRPhiIclSLY85wph2sGkbu6aWc/2d/yzXCiRaMR6M1O6wdMBdEjr&#10;nLN0XidBFxWVH8TWx7Uuy2FcPDo5ZPkCLcTZuChpHZvSPoulss92y4g45WoeyoimGvrTLVqlrpm6&#10;aC+ZzdhYeMxSMkbZCjPomk0ktSzO2Fi8IiM440aP6gtai6/tn9rW4SWbXtiwhc09Dxtka4QcagIH&#10;KjAo46xYeWrGwaHcm/Ulhh3FSweHmUVrLW5YeXpBcEJvChmbKzfsjZef2MzqpkMFfS14fSA4lW3N&#10;WElg8PDdT6wxv6Z9sD+6g3a9JThhhnxDf/qO9tWe9n4bzf6etjUruBBYdFcslGtYsbdgGYFGTvDQ&#10;7K+7fDcKnLFsy7qLh1ab2XLwQMiqOrfpOhSES9jeo+cv7Ue/+isXt6L6hNBFGrji/Vbf6JYKQE2v&#10;rFlzft5SVfpz5C0EFLUFGtMr7vGgVBTdirzOXUYGvtnR+aqj2aHfj7BDKadZBbOijC5kXVe6OYUm&#10;g8zweDzipaP02SiXBSq68dDmt5QngTLuWfX72/N2+XRbN9ysaFmzLF1LXEO0Qm50655vEQqPaOaW&#10;1rXWsE6nbJu6mTODpAyulJ30zHqaLM3qBj6rx0XdxOn+2e7o9am61+vPdQGFaVujq2MjY9OVlItU&#10;0dVxph7WDFbbnS/Y3nLDm3Fd3ut5eSdNuDCA1/eoHJDxu0azq8BwkoeA54HeFHS3RA6a5xhhXPvf&#10;vffUvn7rFQEDAKGZ+/3AC/Hp09uBMddjxkev3vDx8omA4JWbrjHx0at39BmA47Ye3/L32A7vf/r0&#10;rr/O83cfyOhrACvACfvGuA9yIgaeDt77iBCH3v9Qr3/6urbz7JavzzqEMNzzoXXJl+DzQM37r942&#10;eoOQXEmOBOsNKkjwMuANIdlyUP5KaAPIIdRB2IfXCQENng9CQQMPBoOS0Bv7S3b7aNVLaVG7pO/G&#10;9b2+eysub83YtZ0Zu7zdE1hM2UUt8TZcO7/kjbuun1+xk42efrumq0ySkHl5KxCH2tfYWija4nTW&#10;ll3yvOJ6IjurbS/NxNjPCyhXBRc0byMhF90Jki/RlKAkdK6d986iu6s9wWfN+gINmma5HoQgoi+A&#10;wLOF94EwGk3i6NlRLkasVo3J6IwIaBOCYP1PBBNlervUEx7qIK+BaoyCYJreMd4/RqOs6x0YIKmS&#10;Es+k/gMAM/vEe5HLkFyJQBTloPqv1AQd+s8ggY34VKUoI5/kfS0F+mnd28MhEh8JS9CdV3YhPK77&#10;a9Hm+5owJZOuPRAZm7AIXgU0JjSpwDtBaSYGP+wzcU0wZUhpeRBF+A9tHxl9PA0T45OaCMhQASgy&#10;xoE6YpC0yeusn9Y9IJnEtT/k20BJkskruXh4xF0Lghm4jH0kUvQKjHMCCbqNhmS7wjq2nLaBcmNO&#10;93jyLAaVGSEmvLJL53SMLsGNkfS8gIT2Qa4HgonADWCV9REUDcjQy5Ajc0DYdmvv0PpLyzZ0bszB&#10;gQ7VwAM2FC8MYIEngnAHHvxEnH0EoQ2WlGmSvxFAkAyy9hmVkc+ka1pH39FDE0EeAmEY/346Bow7&#10;eR5oc9CwC28Gstod3a+R28ZbQaks+ST1su7DgkHOu4tQjRMSke31plkBLCVisqma/AMghJNCOpdx&#10;QUoEJtC2wwKHCfatQUfQSdlnYMKPz49L7+vcDQ0PEb+RYU4WnKA4UYQpOHETMujpbM2mNYNGPIiw&#10;B+5nujsG68WDeJB2gHskk+vK4Df8h4Ya0RGYmdMsuQKIoDU+pG3qdf3QaFA4hOhkUqpJiWdWhjGR&#10;EC1pm5QEQa1kEV84PbJLF090YScFC3kv6RwPZwUVxOK7VqxMWTKd1yy6YgXNLBPoE2RlvCod90CE&#10;0ggp0TFzyt36pRZGs2ztmQWbWZThbU5ZtTvnngcAIVak02bQf2KUvI5SRbP8tgMElRp5rU9HTZQp&#10;89oWHgC8AeRaNOZW7Pbrb9u3v/6TgGBdrwleKAMFcioCCQFEXvBR6M3b4e1HMv4rApe2G3FGW8/L&#10;2kex1XUYWT+5rP00NKjmWJExn7fxVN2SJElqO+2lTd9HsdPX5xZsamHf4vquqG1i4ItTa65B0d04&#10;sazez3fn9T0WrKTHCzsXPUzCsVO+WmjMWa27ZDNL+9YVcOT1OpUihQ4ej7I3FAvjmSk23MOBhDb7&#10;IKyTq9Q9IbfR1s1KAIEwVFY30qRucvF4UJ9OUldZgJfSTYoZkLcinhBUCChwk5ZKzK70u6USXoa3&#10;vtzzVs+UXTJzymSDNvOoVFZaFat3a14+ms5qe6jz5fWeoGJhIcjIZxZJRQVtlbn5czNflJEgqa3R&#10;Sll3SkBRTOiPOGlL83UHDbLvZ2U4cHXPVhK2KvBY6sR/0IU4v9H1UkN0C+6dLssA7rjewf2TDXt4&#10;umVv3Dy1t+4Gs26SCsmJQExqoAPB7J5ZOxDx1VuvyeDfl4GXARcUfPAYT8ANN+gYfcbAI/HJ67cc&#10;Lj579sDHJwKJD1+5bR+/csc+enLbPngoiHhw3ZcfPg6ggu199uyeAwXb4vOAA56LIEdD65xBBJDy&#10;voz7R0DLK1fs27cf2nfvPrFPnglI3rhnL1+/65UbgAShFEDEvR9P7/hzYAKI4DHJl+RMMAIBqiDB&#10;dOClAa6CfhoBPLjHQYDhnomrQZns40v7dudow24drNmDC6hdbgoaFs9gbfMHiLi1v2hXBBHXdwM1&#10;UWS071/sO+TRY+NU7+2vTdnx+qznSRyutO1kVb/jasVO18uCjYorXO5v1G1npeEeKEIa5EUAEtMt&#10;wSllnILJ5T6eiKyX+e4st7wRFwJVyE8vdMs+5qfot1G2uU7RcslRQSxeh7QANufJvEXBK/AwJYDF&#10;2C8tND3BslZPWk7XKeGMhvZZriUFEQKLckpQLSABHnSdJ2Nj+n9Q4UGJc8TyCQFDfEIjKHUm+Zhw&#10;CaWitMYnrJcWLJDEPDmmSRwlngJxKqCAC95LJSJ6b9Qiur9juFP6n2Z0D00KQnqzLVvfWLBOQ/97&#10;tCJk8DMCB/7DnXZdhhf3N14IdCdImsQtj7t+WEZU9++k/u+aGWO0CYtENAHFc4Fxxbi7DLZsiZd2&#10;JoKwdywWs4Feg4s76b14HE84lR/MoknizAtK8i6e5KqKMt4hwcnEKFoz3GOArLxgR0OGkuGJjzKo&#10;XgXiLn7tg/CBjCgDQ+7qlzKO45NUfBRl34J8C5InQ1EqFjU50hL9Irwh5A0SWiFH0BNNNalGS8LF&#10;qRwUBCv6jngX3MMgu5pOlXRsJb2Hh4LJe1LnBe9qTsd0th7go+MlQZTBd0T1k+V0d1G/YVXr6T19&#10;F6pRArEokjgJlwwLFgUTE3hoCHMATPqewwmLhcpah1BE0ma6q7pmpgQHQIN+m5GohbT/mB7HBQwJ&#10;ffcoE3sdJ2DhAMFv5kudI71Oi/GhSLgsUqqLOjWLn4gGAKEvjRcC4qPXxcb2keWKdNXM6fVANpVY&#10;EKWfQf4D5KkvOK7Zpmb8uGXowBYK6WIW/Uaik/qcfjxdqJ5oo4sC+VD2FdXFAagAHrmCZsIiKyCi&#10;KKOFS+30aN/+3b/9O/vJj7+RgRAgJImnJ21kXCckVfXKEC/v0YWMDHJKfxBgAplsQhWZ8oyNx9GD&#10;aHkCZUEAkKfDZUr7lUGkzwOufPIAKKGkBBQBprgAItedtslMwYGCXhiV6Tn3DHhvDMFAIBndsknK&#10;I6tTMqhNHyX9yDMbx9Za2HaDjYYECpeFNhLXweis7p+FH0jspJto23pLmnFPz/tzoGX3ynXbvnjd&#10;cylCgjNKOAvdDdeBKM9tWEhwkdLnvW+GtlmWYae7KKM6tWmN/p6LT7VWjqyxtGelmTUXnPLOodmG&#10;l6QCEHy+MbtulJ+WmguWq866XgQJmORjlHQeGv1ly7eDjqCuj0GZqs4vmhKUw2bLZUHEuMBBF2N8&#10;WIA3pt8jgIm0bkYI3cQFApVKzvMeqpoZ0WxrXNcFUMDMA1dqllmRbnS9TsUhYnm+7e7caEQzqFzM&#10;gTQrECnWCZ1kNFPKWkc3bQSoBmVv8/pMu5H3QXy63xMw1oKeGasyFMSeK42YzWp2SEXG7LTgr5ry&#10;mn4aIS1PZ2ypm7FGdtyONXM9WNRsdT5r63Mp21so2PWDrl3fn/mh1TXG7NouIkgr9tq1Yy/fdNlr&#10;GVUMNU2taHYVyEwH+QRAxKfPHtnbWhePAhAx8Ehg8Em4ZIlHYgARnz274wDx8Wt3fX0g4uWjmz4A&#10;EYcKvQdgsN4Xzx85SOCZ+OXnb9t377/mORIcE54ED4OchUgAF5I68UIAE18+v2efv6FtnUHEh0/v&#10;2dsCE9YnCTPwUFzzBmFUhLAOeRgucKXtkKvB656UqfHx89uet0F4xHNFtGQMQiSBFHfgeRiUhZIz&#10;wRKvRAAR8z7wXJBsiegUS6o67p0s6TcgR6Ltv89F5K83OoKEridPomr5UMBHyON0vWUX1ut2vFq2&#10;fY0dHxVdKy2HBNp+0+4bDxbhDUSmGuWQrS2UbXOp4bDZ7+RsZbZsS9Mlm+9qvX7DvRNIqAMR9Nqg&#10;eReeCPJqCGM0KjGjhT1CZyRr4imY7zdddIoqokwGVcmYC0+5t6GUdFn4KoqsguN6OWtp/Y8w/jSg&#10;AyJikyMWHR+yfHLSeq2s53LEBBJABOEPRoR8iJQMQoTEd0320oIAfZYk5mgUvQbdi2V86W557tyw&#10;QKZk3dmm7rHablH303JG24l774ws4UhBf4jcOW1jIkS4YcTCggPu6aNjMrioSere7+JRggXc4rjU&#10;XWxKE0OqPJjNInREFQMCUEgtkzxZ0kTOFROxDRHNrj0UoEmnDGgQWsjo85RIBn0bfCavbaGwiK7E&#10;qOBlQseBXgKlo+QP4G2n+oLtBOtiRAU7Oi4XcZLRx+ZQqklDyXptVvYH5UySJ8k3AAa0H9koKjWo&#10;SHSRK7d7MtyjwBfdT6kUGeyL90i0DLZNCILHeD5igpXJcSpbkDTAMxDkZHhpqIDBlTV1rFSZcO5I&#10;NiVUw2vkZKRkMyN47/W8ofv/ANzIYySZFfgCIiICPkpqmZBTpYK3YZQQhi91LcQEWONJm9TjqEAi&#10;pu8YFSCwjGi9lEAjpGOL6LvmYpoEhwVygjYSLMmNmJTNnxgWZI2N8qVk+AUNhVLDPQz0zognisFI&#10;IuwkI5kNehUwcyTxMk1cibIfXFIISbmbKSArfrRkAt0AoEPUOUGTlSH9QCJqGlEROsHtNYFKJR4Q&#10;WtHmjcRMQiv82EAELq6Tg13767/8rb3z9htWLOV0TIRD9INPJmxSgEN5KBoUBVQpBTnIMCN13ewt&#10;yLBNWaY4bUUZX8SkqCSodBCUKtk5nWBakNP8a1jwhMEEDBJoIOi1qLaZbc/IYAtSOJacAKZcdYAg&#10;h8DFpjSokKDiguoIqiTSNUFLUhAiI0sJJj02KLMkGZJ1xlMVy2rZXT2SgUbngdyMGTu6qtneVz+1&#10;em8x8IgIVrpLG1abWXIRK9Qo8aYkK33vHJoTqERKLVejDOXr2i4gM22lzoqhPxEv9hw2ClOrAo4t&#10;90LEqz3XjCCXgQRP8jA4fkIcaE+4Cub0lhWQxi4CN5yTWYFRzcMuhDFcaKuE4iWiW1UvEcVrkkUd&#10;lNBCZNiSaDlkx6xYievawdM0aqjgYfCbzbJ7FMqVgkUEE3Hd1BqdhnWnOrqxxXVDQyZ7wtv9osg3&#10;rRuyu2cFCbWafmvdPEnCjMTDPlsqlAJdCJT2sgIWFDHLCPcUdKMupqzbLHnC2cqizrNmggBEo5Oy&#10;Zjdt6fy4zc3XbWm5a3O9qhUyE7a7Wrd+O2bLvaRAImndYsh2+iW7tEf3yJrtLqQ0m83ahc2GVwYg&#10;wwxI0N4aA/jkMtUHp544CEiQb0CfCaojgIggQVFgIAj46LX79uIOsHDTDf8AIvA+ABEDgGAMQhoD&#10;eGDJ+PS1ez4GYPHyyS2HErwhb2r/QMSfvv/E/ut//Df2p5986gmVgyRJvAN4FsixcFgQSHwqWAEi&#10;gBb3TnjexS0vAwUiAAhCGnweiKASBFhAy+Ll05sevhhUdlAdwvu8TvLnG/eQvQ66hRLWQa2T8xbI&#10;hW/r/AWeCMBhABF4J3gceB/WBA70y1h1eEB46sr2rHf8fHhh1T0RQMTNo55+lyn3RhytduxwVXCx&#10;O283T1ZsVxCAhDYN1dZnszbXitrqfMEFqq4Qnrq152WhhDQONqe0rPhzAGNjSZAg8MQTsT4v8NT1&#10;RDno6lxF8BkWWBS8bXhToMAS/RLAATgdJFMSxgAkvOJCEEH1T1nXqV+vut5/CFnkgr4yuWTIyze9&#10;A66MOeELOlkm48w0hywZGdV1G3btEiqHPvrgke+L1uAABIqYAShQHSHoQKVSEztGXv8f+tjgLQQg&#10;kJfPFzKamJFnNKn/5rjgYFj7GbYslVT6/NqS7qW8n9FzHXdK/+VITNvUpA13PgARjWnykMk4SOBe&#10;Z9Yf1f0awz4pQxfMlvFCyCCfiwoaAKsZv+/jnuc5A3e9ewG0xFOA0Y1GcOWjO6GJo0CCuDzbGRjd&#10;Cd/+uINCMl7UZ3D7Y5f0uiCBcHlB92Q8EyQjEn7xBEjZMaor0poQZrOEWjgu2Rq2DURg6LVkWwAE&#10;pZisgweAShQPv2vbQcWHDL+MM/kWUdko/w56jREJyUbRUGsExc+UT7w9J0Jg4rkZhE3OIAIwGtd3&#10;otoiaFym80CuAlCiYwW8OHZCJwAE+SOEf1Ce3tvZ9xwUzkWQWyGoEFARFgEgKAd1cSq9jrehgB3V&#10;OcH7wMgIdkKy5XE0JAQKwMIYEuJ6bRzBKo3QOf3+kZKOG9eQThZVFoQXiPHgsmF2T/klypGei1BB&#10;ZCjvM0ES4HBFM/uHPIlX4W7ykw6lsC3BSFxGIqSLOZ0J6aKKWatZs2q5pnXGdSGQYY8wBxCi2We2&#10;5tACRFAVks8WdRFoZplNWX+2a/25KYGCSDwjIwLAJERjqaKhX5HJ0fApbrEkiaEiwoqMe7EpeJjz&#10;vAm8EBh8hKMyFVqBVy2Szhqtr9E5QMlyNKI/aHvOO2mmGlMCBxFxtuShDT4X0jmI6I8Sz5fdyFPy&#10;CQAsH1623tqhlXvL7nWo97etvXzgapEVgUO2NS9jPuXGO45npDlrlbk1T4ykqqPY0Ux5+9je//pn&#10;9v3v/kZgofXPAMUBYwoQqXtuA6JUicqslXobFhEUAQWRUieAA4FFvb9rjblgoBdB2Si9OQCI+sKO&#10;JWrT1ljY93UJj5CkyXGT3Il34vTOc9s8uW+5+oIVakDYrNajHLUm0AgEtfB4AEdoXVBuikhXulyx&#10;VC7tZZphQQRu2Uxh0nJF0SwxXaolBAC1RkGzrpJDAPDgomCJqH+WUk9v/51LBMp6CcrgdPPUyGV1&#10;LcVGrKkbM96GrG64JGbidaoLSsi9yGkfJKQ1O1ndFMf8hlwRYDSqlHgSE0baNmcdzQgr9bgVqxEr&#10;a5nXMfamKx76oBqDUsCthYJdO2rZw2t9h4Xzaw1fnm5UZJBSdmW/aLdOOnZxq2FbswU3ZsyOXUTp&#10;2nkBxAVf0oALj8PHuPxlmBnM+hmf4lEQOLz74JoDAJ4D8hmCcf0feCH+/nBweHrf1//8jYe+5DkQ&#10;wnYG7w1KKhk/+/gt+/d/+1v7+acvHCIGIQySIMlnACI4RkpBgQf2yxJPBAABYOCJoJyT54wgJ+KK&#10;4OiGffoGn79p6GDgZSBUEiRkXtI6JGRecYCgqRhj0KEUWW/KYKn+4PxR2RHkTgT5EHggaNRF867A&#10;S0GDsw3Pg2DQfAsBqisCObxChDIAibs06toJvBE057q0M+tdPC8IOMiLOL/VsZOtpu0sFd0Dsblc&#10;MdRIdzc6nvfAWJwrewhidaHquiJTzYQtzRVsc7FqvUbCe2KsCSgWpwu2PCtQLUfdO4EXA6EoemAA&#10;GbTqRm69Khj1hMpWOqjQ0HWHN8LhVTDh4Yp80JuG0mXksdsCYteGECRn42Mud02zumZdhlCvk/cA&#10;jOBFO9pfsH19z5PDvj6nWT39ZwTeeQEIXgfAPWi5n9X9knu+4EAAEhekABHj4yMeovAmW4IFD3fo&#10;f0jVR1QQEZ+g0imtc7Sq+71mp3p/Iq5Z9sSInRsf1bbIb5PhH9MkQPfhdJrcBtkDGT1yDzCGlG4O&#10;D43IAMoojsUsECUM9A6ymbob2UDpEmMazMyZkAYChnnZhqxAQYZwLGsjMmI8xijTOdNn1/psJCwD&#10;7TP/gTdAho8JLiDBcUzQiqHsXoYALDTckxBUWeAJAF6AG45vUBWBx4LwBAac7bPkNe8jQQKolng9&#10;kLcelx0kUZOKxVSm6vuk8pDvEzS80nsjWS2pMhEc6XulMjWtT4VE4N0AIvDCEHohHMEIkkEBiuCY&#10;WA+vDbkX3jZddhUPztrqlu3tHruHgmTMYAgktX2URkkyRaAqPqHfV98joucx7Tel3ySscxLReUzr&#10;u3uYA0jTMY4KIMKjlMvyugBxOKPtCIIoHUVwYqD4BTwM+lUQ3gAsyFkgmSRLp0bRbLFM+CEhY4Eb&#10;aFg/kCiOuJV/acgyULGK6qJiZolSWqudc314MuvRRh8fpd5YFxGJdqJXb9mqk0wCJ7kZ2Sw0GiTa&#10;0IwFeiYJj4SbhC5MOntSFRJJyainCWEULBQTcFT1h6zUvdkWqpbpIuWZHdczIF8hnNNsXe8TKqBk&#10;EyCI6TUqIQZ9Meh8SevsZK0jw4maY14GsxwABHkB+hzhBso2yY+498Z73pmz0d8IxvyO0UyrPLPu&#10;yYyMtGCm0F2ynIxvc2nHqv11N8qdpW2rTC95Dw8SKpsaVH0UyZlo0VZ83r0EHjoQPBS6q9rWvE1k&#10;OE7tf3pdgLAkiJAh1+vlmS19t0D+OiJI4Bjy2m95dt1aKwcezsg2BQctqjU043v/O2su7nmZKYJV&#10;C7vXbX7rukWzXQFE3xoz+i54NbR/dCcIXyByhcdlMqXzWJu1hc0jm15c0Y2I+naBYlugoNlWVrOw&#10;ciNj+bLggIqNrG5mmaiMfdpCUZH22IilCzlLZrP6DTUz0rWBa5RtEO9tNovW7ZSsqRtpSYBQ141x&#10;bX3KRXbwaKS0PZqs5bUNoJYKjbxmejnBSzavm6v2SxZ7t1vTzTbqeQ9NbaNY1oxxoSKIOWf9xYYD&#10;BD0L9rZnPPltVWO9n7ejjYKd7pRsbyHnegTHKzXbXynZyUbWTrYzdrKe9xbhO30BhwwUM2Vc7pQx&#10;vnXv2hlECBwECe8/vun5Ecz8BzP7T2Ts8UYEyZGB8f/kdQDhrhtv8hf+7H0IBp6CQahiABCMQX7E&#10;+wIGIIMwxucaQMoXbz72x0ALjwECcjIACXIW3nl8w3UeKPf89I0gfwKAYF9fPL/n6/P6R8/ue9Ik&#10;VSIAB14IPBov8TTgjRA4sAy8LdccHlDeDCS8zzs8EM5gSXMxPBNvP+ackIQadPoEssiPGADZN+8G&#10;fT7wVlA2ynt4fYCHQSgDyfHrdFE9v2RXd7t2Zbuj93p2fW9Kry0IMuYcIvBG7K91XU76ZGfKSz6p&#10;uNlYKtuNS8v25P6RXb+0KmCgSqfqQLncr3jFDmN1XteFAHNppmCzeLMEBcDEQi9n/W5Gy4JfOyRi&#10;Trcy1mumXeFyXuszGhWBdF4THMo6s+M23S0IJlKuR0EuAz0zSLrES8FAWwIPBuCBRyOfGnUwofcL&#10;g7JRwnPBung04v55AKWQCwlKAALgREARHhWgaJJEPlIaJV+9pwkhCcpZ/R8p6w/RSG+C3IqEK8nm&#10;dX9ORyatKuAo6T5eyeh/HItYQu9F9DoeaUKRYcH8uF4LKhQ0g80XPKE+n9c9IJuXwZexlZHKJLJW&#10;1wQype0T0uB1bEYgtxyzVJJ7/lmfCS0BB4y8G3q9Fo/rfq0RntR3SFS1TbQwSEjMa9IZVDWwnSAx&#10;UduQMQcggkZXTHgFOBhfwQHbpGOmV13IwCNuSKkkAAPUBGDDDD6k88J6Ifdy0PPDq0Vk7yJMtEOE&#10;S4AJ2UCtj/cjq/tkWGDDPskpxFOO5lEuV5O9ZL8ACHClGf5EQevJSE9mNGEvneVf8J2BgmD/nh9B&#10;6EcGnhJWwiKD7wk4Ib7FhB2QACIGA0jjff+u5C8Q0tHjHyoutM1WqW3llOyfQGJS+yQfgoTKCS09&#10;qRNvC94HnSvyKEITOZsUSFAuGgCEfnNAKK4fD1LCgJMLAUSQREJoATlO3DjeNz2kHYVEY7p4IFpC&#10;C8SxqQUGIlAsQ+YzgQtJFwDhDERLmFVScpcVFRPSGD03ZPGovsQkJZ0TgpOSTrROqoiqVGnpZAZK&#10;aKl0zmjmRKZwoZDXY8FMOq3tFBxyRidE1qmSJ0hOxkWfkZglcgU9TlpM66A+ScIh+QmEEKICCjpb&#10;pmsykE1c/ZrpV5senmCQJEkjKsIYSa1Dy28G1RlUJKRKVfdixPUnyVTwEgRJmCuHl3w9Eiwx+uXZ&#10;VasIEvAOFHorer7pOQmFqWU36LlO34q9JZ/Vtxd3PJzAZwgRTGarXvXQWNz293ob5wUDLQvndVya&#10;+ZendyzfXrOUIAGoSAsYEtU5K81uea5EGO9Cd80yej1e7jnQADF4PwAYBh4ImnAt7t0QRPxI6+xZ&#10;uiloEaAU2iv6Xn2rTu3q/PWs3NmwcnfdVTEJp5BPgdw2IEHX0Nl1zSi//Jndf/JMv0tWRrts09My&#10;zDNVr9AoN3SjKuhPQkxWN6NsIePlnJORsMUzGaMxWlznNpJKW0KznKTglLJPZk71RtFBghAG105J&#10;N8nFpZbN9hvW7enc6/orVyuaYRWs2W4JUqLanm5WhfEzL4Nutr2KIELXALFlZmz1pCAka9OaZaay&#10;E7ag65Jrsy9jgUbEsowAgkOrM3lbmdb+epO2MhOxk82KlwUyg310vW9PHy7bpYOy7a1kvTU1iZb3&#10;ZdAeXdkLGmvdvmxPb1x0PQTKGQEJZv2EMTC+5CRgiIEJjP6fweC+DPcD+/qthz6Aib8PEIOcCNZn&#10;AB6AAjDyUhDxwRNtT0ACNAzggdd4zDqABNAwAAeSIT9+44F98/KZ/eSTt1wJE2Cg9JTj47Ef41lJ&#10;6aDElNAM34MlngigAU8Ey0/fuOOvB4ABMAUKnQPPBZUahDqQCWcAGHgjaE0OdAx6bjDYFmBBSSfv&#10;E/4AIMhBASDwYNw5XXWxqRsHffc+UHWBENVVPUbd8tLOtDfuIi9ib7Vj++sd9zqszheNJmvAwYPb&#10;e/bB23fsaFfrHi/YxnLDQQKIWJilMqNq89M5z4nYXtbrs3nr6Brb0HMez09l3ENBy28SMRl04mzL&#10;yLfr6JAkPKnXm8EJDGqCATp2IjgVNIVLWE9gUiuFbFZAwvNCJhBGyySG/HE5hyciJJAgx2LS10XK&#10;HSChJwcJm/HokIB5TK9NWEn/GUo+CQuSPInYWy4fePxChB/0X8wSGkRoitcmQwKEiBWTgg0Z+vjY&#10;mDUEAr1a2XKRkGUIE+u/W86kLB7GYA25RyKelMH2aruMQ0QW/SC6f+r/nNL/Oq7XcZ2jE7MwN2vN&#10;WtXj9RhfSjdx3TNLZ5BPgFHHmA+GT0xl/DGa6BfgBYhGtC8ZO89rkPF3uWnBgXsCZHt8ti+A8NC6&#10;PoN9Q/mYCkBCBgGYMOtn24QfOJYgzwH4wFMRhEh0r5ogx0Ezdxlm4IcE0olxQRSFA5r90xQMUS5C&#10;DyQ4NnWvRUQKrwcTcBpHhtHBEGRhI/Fy+HFqhu8JjmNpBwmOJxB6CkImAMBgoK45oeOhIgJ7DECx&#10;Ht+T4wQu2DfHSuUHsBKkFaR1zIQ8ACtBlD5LXgRlmmhnFMgp1IR/IGtNqIOwhydN+nnUcz7n3hPA&#10;hfMLsHEs5GQgVy6I4ASj04AnAIhAnZITX0DtUDuJRfEMyAjHuNiybsxJgIM0ib8AEGSkQoPQZDZd&#10;E4llLJMuGuWZXLjE3aJREiuH3BtxfHRgWxubMjotXXD6M7RnHB7IyUikCjoWAUEy69tGs4L+79ls&#10;Tut3rK1Zek2z9WS2LuMjihIsTCTSLg5VbBDHr8jgy0hoOSywoGMn3gVm5tHylLv8C90FGxfBZbQ9&#10;Si/LXRImqbKYcsiIFOvutQjhfSjpu8vYdeYXtd6U9gdQlAUT+jxhE62P4BNJlJ2lXeuuHXsSY3fj&#10;1Eelvy0jPe+eAx7jpQAMqjPrrjZJmKPW3/IyzPF03UWnCDlwnMGxrvqxU5VRmtqyWJGqjA0dm8Cs&#10;uWKhvKBI4JA6S7rMNhfd21DqrdvspvYvKKnNrtnq8U1b2LviIQy8FWltj3VJvARuyJ+ICQyAiNWD&#10;+5ZvoHOxbtn6oqUqcw4lhEcIe4wKFEn0JJyxtnPRLl65bRsbW3bt6kX79//+X9jzF489VwFXZ76S&#10;N/RHyKehBBSdkFAsZlHdrEb1O49G4pYiZFTEq6SbF0lfmbi7XMl/KJDYVQUeqaMHDgQfmaiLVhF7&#10;LeizCJ/lymnL1zQTKOuGV5q0lG6qlJmi7EeiGj0J6K1REGjg1Ugkx71XQaOWsrnpkt/kPfN+WbPT&#10;ftE2+xnbWkjqcdyOt8p2sNqQAanb2nzBbl6esWsXG3a4mbcrh107kWFCvMi7Xt6gQ+dFe+3aqZEf&#10;4VUa94KZP4YYw0rYAANJaOHvhySopMAbASx8+aYM+pk3gjDGwDPA+gOI+FJwAEQw8Gx8xrY0gAWe&#10;M4AKQALI4HXCEngVPn3zkQ9g4tsP37BffPGeQwXHCEQAEIPx90WpAASSM/keLIGHwQAo+G6AA8Yf&#10;aBiUlA4SMSn/9M6jD6/4khCGdy0VEOBlIJxBkuWgkoMQBiENNCTwagAPgARAwfoAHGqVaEbcOJi1&#10;2wczdmWz6Z6Im/uzdpUqmovrdu1w0S7u921bsEhOA5UWeBbOH8zZznrbB56oHf2W+1tTtqV1EBk7&#10;3Ol5mGNzueY5EVtLAkpByHQr5hUdPG9Xwna01fUSUbpvUg3EIDFzuiMoaCS9vJjHK5SJ6nVyI+oC&#10;DeChP4M+ikCjl7WnT87bwXbXn3cacRdIYx3EzngNgChmR/09lFfxWNDUiyZfAASAUiog2DTu2hHF&#10;DFotAuy4jK/gIZ7U/yuXdk9EUgBBG3/aBNBga1wGMav7fD2n55ro1XTfrQIZk6OasUatTCWHYCIV&#10;1n1Zy0DpUoYrGvGZNo0TxwQIJFrSatz1I4bGDKXIuAAlNIYQ1IhXgdCN07t5Tsr46x6NGx8gGCQm&#10;Aga8Rp4Bj5mZk4CJCx/PQIw+F9q2d7iU0XS9CM3Sg8TFvB6zDUGI7BJ5dy5FcE7bk4GPRPOBYZQx&#10;JFFzkioPzbAZhBp4HQPN9vAEUKKZ0nA5bcGEHzfhelQ7oylPHiWsgUegIRuCJz2u7zyk18jfG5GN&#10;I+ze7MzKnqZ1jJTasu8AdkiuHB/PBGADRAgS8AAAEN6+G1AYkRHXGNHzsXMY88AjQNVFNJz27aLY&#10;GSSgAhtAEE4AjD5eGSBCMKZt8Bm2S37DJCWdYcSzAnAJtCJonQ58CFg4T3hzzml7LPUZP2YHCUEQ&#10;PTlwt5CTQAIlORGIQFG2iVeBJBEOCveKx2h0kkiIJP4SNDoh/kSIoS5jX7EinShjJQcP2qUifU0V&#10;ByELeiSQI4H08draiu3tHdjS8rpF4kldyGn9yDrRMijU3KZloLs9tB8KFo5pdioYIQGGxk8ARHdu&#10;w/La18ikCDaVs/F4yqsuSPALpVIy9CkZSaoqsjK2WYsjG12TISzNWqGzrhn5ko0m8wKFktHuOtcM&#10;YIIkSkIYVCCkahhpQUlNny1VvRU3CpTJAmEQPB0yjqJrxJtWDq5aXTN+Rmfl2CqzW1aa3nTPQKwy&#10;Y9X5A5veuuqGHg8CnoLq9JYMNh6CJavN73pogs9EilPWXjnxdRnl3rZF8lM6Vn03gUOmsaLj7Ou7&#10;6PxUBQytNRul1FXGPlogyXMmyJ8gR2Jmw5tsPXrxif13/+P/3V5772t/vdxZ07GTUDmt45kJ8iv0&#10;OQ+ZtNdsbvOqVabIrTiyos5Xvb9nk9mGwwk5H3g0SCAlV6JUn7H33vvcvvj8G7t7+4791Z9+b/cf&#10;3JLhL1qulLd6p2XZEsm5goh8zhJp/ekEhqOU+Eb126dLXuIa0/lM0/NEcMBNjpkSrtdkmmuSBEoB&#10;Q1mQoZsjsdxYKq7rJSbAFEgKSBJZgUclru2MukeiUKWdfcTLPumLsbMlSNSsDbVKmiGVtT3iyeX8&#10;pHdbXJwpe5Lc0lTODtZqnnC33k/b9lLWDrcrMj4Cia2OXThYCIzPYdUOdgp2stWwS3szLrl85/yG&#10;PbpyYK/dpMHWNfdEkDhJgiNhDNdbkGHFmGKEAQk8D8CAexVeo4QTQAjyEjzRUSABPPAYmCBUwcCD&#10;4ZUY+hweB+ABb8PAGwEwMAaPgQjWxSvxA2QIIPBEfP7WE/vi7Vc85wHA4HXg4au3H/8AMxwDA8DB&#10;S8LrAA7fAVErnnv4QxCEbgXDS0v1nQnl4Ilh+ezORdePIBeDSg9CPHgfyINgCXAEYYtt90AQ6iDk&#10;QTImA68F8HD7aMk9EjeOFo0On/cvrNjDSyv29PqG3TmctZt7Pbu6PeWdPinrROL6YL1rR9vTAoSm&#10;exsACJp0AQ94HtaXGnbv5q69fOee5zLwGp4I1gMiMPIIj50KUNCW2Fn6s2eCsAahDio5FgSktACn&#10;rBgAqAts8TCsC0JmpwUDem2KXIkmuToxXYfjHrbAE/bhu/d8nyhcIowGHOzqOyzoPT6DBwOvQ7OS&#10;cDVMOtSiesmSwesVXde5xLgnXdZIPs4GuWX1WlmTPcJ+AbA3urqfnen+0JqA8spysaSZ77ih1YKO&#10;RFlA30BiOz5hmdCwRc8NWaPINvVfi03Y1vayPqd16h37/LPvbGFhwajEQwuGTpwY2mqhalHK+oeG&#10;bHJ4xPUcRodGBBSEqUnizwgEAo+EywXImDGRJSQQeCKYVYfc/owysWTiQQ6clpSVen+PkbDP8OOa&#10;WSfiiGWRb6f1xwkRyGbJoOMZwKuOhwPPBbN1jO2oDPLYeE52ChXIpPYjm0LehYxkOlnzyTHb9koL&#10;Zuf+OUJGHd0/Gi4GRZiD40MiHGFGSj+ZlOOJGJINxLtPuwcSMYEgWqHT3TToU0FoJ4CDcxyPDDew&#10;wH6CioqwAA/jD2BoPc3+x0jK1BLAoMdGEB4aO/NCyE5j3IfwtgBhQMSZRLW2RTIqn8ebEJGtBqoI&#10;8xA2Ck2QsMo28WIQskHWHCDhO+Mp4fg5ZwBFyCLABm4ovizllqhuISo1NHxOEJEQGGhHOjFkf1Ju&#10;gwIXiRz88Bww7g50JmLxuv8AZJl65zJ+dA06eHpyir4kFwpd4RottCB0A9dsnh7u1YYMmCiYZMlQ&#10;VNASjmmmivRrznKFiiFqRXUI4Q46ehYqUzIQMmDJqo1pX6GEIEEwUJLBz8ngj0VCltYMNqPZZ6Is&#10;Q1IThepiDiEvLaOeLM9pZj3rsEB+BCBAwy08C0kBFJUIhDqy+lNkZNwIWyD8hIcDeBhABN4IT7Cs&#10;izxrgoFm0PSKJljM6slRCOU7Hm5IChpK09ua8a9bZWbXWosnDjN4Dni9tXzeav0DGWpdlOQhTG1b&#10;prmq104cFsrTew4JmcaSPrNlzYXzgpwVPV+zRv/YkjXBicCiNrfvZaCV3oaHLRqzm679cOfVd+3r&#10;n/2VXbj5ugwt4YpNvXfooRG8C9m2gEVwQcikpGNKaZ14YVbAcKTtH9rs1jX3hgAcrI83xXuA5BpW&#10;1vavXH9gJ8cXbWlpyTY31mxxcd6KlbJuVoQrsjpnlGUWPfkVxVMee1OvYiAI5i3Z9RtQNRNOUb47&#10;5rCB94KwRU43QjpyAgWlCmWduUAdk98iJegQbKbL+r1188xUY/puugk3s+6dwCNSFITMzdR0Y9Yf&#10;l1kcLcMFFHRZZMbYqemGWojanGaH/VbSjjdp+VyUwcjb1rJmrEt5GYGEzwb3NmZsS8Zob7uqm3tZ&#10;M9C2PUKqmUZRl3YcIpBeJifCqzSun9jzW5Qy4t7/h2GAAUR89eKJexgIZ3z91mM3xkDDIDcBw80S&#10;o43XAogAOtyLcTaAgy+1HR4PPBO8xhi8BjzwGOhgABifvRBUnHkkqMDgMWCBl4ScBI7hm7cf2V98&#10;9sJ+8vJ1PxZeAywcctyjQmLo4PW7/p34Lg4TrwcgQevzF3eDFugIUwEReCWCBl2BVDYggYYEEEEi&#10;ZZBMuet5Fr/5+h0vlR2UdJJYyZIGXEheoxuB8NezG9v25NKyeyQeX1r1hl7kRVwV/G0tNlyN0rt7&#10;nnkceAxQbK+1ffnk/rE9fXLRgQKIIB/C1xEU4L1YcJDI21IPyeusnex03RvRFQwAEg0Z8sWZoocy&#10;CqlRBwhCEI1KxB+3GrrWtC5wUBTAZtPnrKL3CXUwOAYab7lUNh6GasJ2NmdskTBeO6/PpSxPsmWB&#10;igY9zgmYBc2ERnJ0qy1rv+lJL/lMhUctg76KJm+ZhCZnMvbFou5dmZS1Ok0PY2T0/6SSgpw3JKW9&#10;5cHEqP5b5KdRBqjHkWEraszpftrSvqdrWauT55Sa1MybnCT9x4plu3nzts31ewKIUcuxbf3fXalW&#10;BnVc0BAelaEdGpZRHLKQoCEyQfKiZtl6Hzc8NuMHCWoMvewGtiOkmbsLNMkOBWJRozJ0gpEJOoKS&#10;j3dOrwd5ACQ8hjW5DPpTCBwEH4GeA9uLOKgAEoQqyMGg8RTiS+NUfAgmRkfSFg6V9HnUKpm9BzN4&#10;dBUwsLjzSeocP5fRue5bU5NT9ypoP4Q9qJbwDtfJIMdwBHDR8ZNfiBoz32N768CSsqEFCgKwj1SQ&#10;aB/BECTIaE9oPwg5ocWAPsSkDDc5CpNjvJ7WejrmEcIifBds8YSHMwj1EA4BgPhewMMQoQe8HCMA&#10;FaGfwAMz4u/pGM9COuSIhMazAciwfSowXKQqCG14NQtQI2DDQ+PhnlHBGF8cRbDxCf3QkxOCCP2g&#10;UY2YaCky4Y8LxbyVy0VrtVqaxeFtgGzGLZUIym1Ck2VdkE1PXIG6yNCNxPUj6EKYFMmkMy13IyHK&#10;MR6e0Owwbcii4o5O5/I2EdHFc27UJvQ8nNSPqIFnAuNQa3S1LLkrKqWZb1iUmUJ1MtvSemXNXmuW&#10;zOvYZmRsmwKSTFIzUZFzIy1jiXHRsYYmBRqChmJPxmvOCjKYdKckx4EeF0ABEIFCJAmTeCdoyEUC&#10;ZUTHUBXs4IlI6Y+Sr+OZACAqXqGBAUSmmr4czM5x95N/waw9UupanI6bgotoqWex8qygom+5DuGH&#10;ZWssnndYKM/sOTjwWiivY2xS1YHS5IGWmw4JhDOozsCbUps7tPqMDPz8qWBkU9Ay58a+t37Z8xpI&#10;rKRLKOqVBcIl3SVbWL9g3f6uvtOc1XpbMrZLDjN4RfB8FKfWPbzREMxkBSt1LburF32Z1vNcJ8jv&#10;4PsQniFZlI6iuWrXurOLNr+wYlO9GVtbW7NqXee1VNL+FvQ7NC2t80bZbUI3LNynEZTvUmmHCFqN&#10;A26oYxKOqnV7ltH5LdZqggC6sZJLgehZVECgmVur6AJTwAUzKoAkpBtfSrAQFwgki1Fb2O7bzOK0&#10;9glE5LycdHG+bdO9gk1pRjg3lbWSZm/00yCDvqibb6eS9JnqBRmFk822Zpi6aetGX9EscVdQ4S7n&#10;dtJv5vP9uq0s1exwv2fXNQO+JiN2//KOixndOtZM+PyWAOLEpZ1f00CAKpCDDvIEgnDGbTe+X75J&#10;/sMrDhLfvP3Evn//dRd5+vszf3IjWGK4gYcg9BEkVQ7CGcABEAEcDF7j8ddvv+rLHyBDcECypJd0&#10;ekWGjuEtQhsPXIkSUSkGr7muhEDh+/ee2B+/fd9+99U7LkL1hcPPPR1zEPYY5EywLTwpgMQAcvhe&#10;hF5I/Bx4Sd4n0VQggShVoO55/A8gguXAM0HCJVoS//Q339jPPnnDQxkDgCBP4hZJljr/JFoS0rh/&#10;siBw2xJEzNlb9w69kdeT69t2T/BxYa9vh1szdrLbt521rh2QZLlLi/ApO9mfdQ/F6WHfDTngQBiD&#10;PhqEQLYEFevzgefh6vlZu7Sv674assPNlotU1WTEvexTEOES60AASZTpUWvpOuKaIxQx30c5clzX&#10;UsY9EYX8uEMElSCeMCkQrukaTsVHBLq69wqc+3ONQMuklrE6oT3kr3MkYaasWAhr5juiaxlFS8GK&#10;DH0CTZXEuIYAIxWxiIx6eHxUs3REkMat3dE9LK3/oe7tzOgZaEigLEzp5mScHCYdgyAhPjEkcJi0&#10;g+miPdrXuRFod7Uv9pNKjgtCtI0UJZ5JAY3+p+6VKJ95MvTf1US0mtX/OKTjOEfsfdgmZTtClCrK&#10;EGH4mJBGIsyYZaDIe5Bxp5piXLN/r87QaxjqoPSRxMYgHwGlS0pGeQ0tBAw5BrVeaRl6E0x68YTj&#10;EcfTEVQ+MAAI2R7C4ZGCnsuQutElhEA4BR0KGVJc+JoYY1zxsKc0cfWwg8/i0zLgWYuG8F6w38C4&#10;YhfpcB2OkoMRABHfx1UxJ9MCwJotLmy4B8WbY42Q28FvlLaYgCI6kbEJfWfggeTGQXfO0JiAayLp&#10;7wEThBGoTMEL4efE7bh+03DSvx9eBcIaLAc6GXx3zwnRdwIeyJUAIM6N6XwLLghdAA/BiFlEUDVJ&#10;oy09954ZOh5P9NT2AwErPEpj2G5dYDLio2PntOEhbVSUGBm1MV081Pd7GVAqLNrN2MHhjnW7XZ1M&#10;0Yp+HBJdOKHxqGaVMugoiw1reyNjjAl3H1EHm9UMmxNJAuXw6DkrVgue68DMNJXNuXEZnRQhETdL&#10;pGxoXISpx+VG23qzSx7GoIJjDGnPkE52qirjMaX1My4YFUlRBVDT7LQiAxWxaqtg3bmqre7QfTJr&#10;w/oTJWTsqdYgDJKrdGXkUFmsWb5KboUu4ImIz4aDcs6cnaO6RI/RkaCpVqe/JDipBLNnyk8FEaV2&#10;0F4cb0RtZtkrKwa9LKiqCAlcInTVbPUtUtRMvjon47vg3oaqjD4QEStRArqgWf6S3ue9Q0vVSI7c&#10;0uMTGfLrDhbAA1UZGP3O8qmOddaW9+9Zf/emjP6yLR3etebioXWXjvV8XsfatemlQ0FT12aXD2zn&#10;+I41pjesM7fvYRQ8Eb31q5Ztr1pv85J7SMi56C6dd5AAMFaO7/v78UrfuoIQQh7AUK67bO3lI+su&#10;73kzr1pnxtq9OcsJFpCDLTcEV4msi3pxvrIkopJEmdZNRjBB2CKO+1SwQBhqWBc+HVPLrWmBx7LA&#10;p6HfMAiDELclKTOhm2FGN87As5DVDY/SXs2G8oLRVFTfMy0QiWlfGZvfXBBEzLi7lgoO6t8LBcrq&#10;YjY/h+u67Df1uangxl3XTbvXzNqbaBk8vuAle5sLTe+5MdPB/ZyxPi5rzURXlmnSNWOryx3bXJPx&#10;2Zn3Rk9X9pftdKvvEHHjcM1n3ORDvH7t2D0R5EUMqiLIJWAGTwMuIAJDy/j2nVc0239mP/7gNZ/9&#10;Y6QHYYLBY4wzRnmQR/G/9y7weDB4/s07r9lXgpRv3xWcCAq+f/nUAQGA+OKFYEQg8827jz3nAYjA&#10;G4EKJV4IYOZLvf+11vv5R0/tV5+9aT/78HWHiq/feujHCJSwLUACiMD7gN7FQPsCQOIxVSiABCEX&#10;PBJv3r/iXT9faAAODDwSg3BGoBlBlcahwwTnjNAHngjyIwhpeFjj/Kq3Ab+xj9jXot0SKNzcm7Hz&#10;AoFPn+k4Xr1sD69s2PWjJYfEi1rnkh4f784b3VhvXFwTRHRtS+tTykkOxOKcfn89ZgAYCE8BlVRg&#10;kEB5+WjWTnfaDhFUZlCtkY4OeSiDpEq0JRCkIj+CxEr0IUiSnO6kbGuj7WGHmam8q6fimfAwRJX8&#10;h7iLU9VLus7T417myXW2ON/ynjAzszWBAlLYej8b0WczMpa6b8WGtG7coYNW4EAEXT3LOV33KfQd&#10;gIWIJn14kVlf4AFECCqyAvCy/mN09UR8KqZ7fSzDhE0TyfCwVTMTtt0t2O8/ftX+y9/9xn784pZ1&#10;cpOWigzJAA/7sVDGH40KDEJjMkRDgiT9Z7WfVrVqOUFEKZW1GFIAGhEZerwQ4zI+lBri3iffgfbZ&#10;Xr0gYzeACBL7MYBBxUKgnYDBdKOpCSkQQYtxb4R1BhIYtple3/PnxkiI1EAyYFB9EeRX8Dot0+va&#10;RiCqyH6ChMawy08TkifPj0RPjC8gMygN9bwFDw9oMiSIoGKEzztMYGA9pKBj1f585n8GJZSoplOy&#10;UXgmCHH496CqI+qhjZru1TXZibgm3N7GXPtFWwOxKbqaEjYh8ZHQhve7EOQUBCVBiScaEWc5IsMT&#10;+l6IeHGM5KgAOUEFpcOEjonjcs/EmefHk031/enSGSZHQxARJlyCF8a9EhwPMKPvod/Ke2ucE4zh&#10;fUF0ZDJEa1dBgcBhUhcGdf3pXNgS6Ql3Iddbeb0Wt+29dVcapAaYfvOoYzmB6cC81nZk2Mv3RicE&#10;JCMMfflRQhklV6akX8bI2LjHszEO6VxWYKATLrIcwi2lZVIzf0Ib5EdUdCGkMris856zQVfPOJKh&#10;CDjlG+6VSOYqbrDi6ZyOUQQso9GXAZmaoXW1LqauICERdcigwVRaF05Bhi+HaFQ0IRgpa5/aH4mj&#10;Dgl1Q36a3hq17rxmwx2r0ltCMFFqTHk1SFFLBKLQcqBfBpUdhD4YeDG8ogNBKoBEnxvVtlL1npWn&#10;1zSb3/bQRb67ZbFyX2PBxrNTFhIUhAtzFi0v2lh6ypK1dc3+96zUE1QIEqi6IH+C/h+AQrLUt2b/&#10;2HqrF62k93ifEs98UzAiQ1+fWvNRElC8+ubn9ovf/XNb3LokkJpxiFg8uGfvffcnm9q4amOphk2k&#10;O+51AFAG4ZbpjStWmNrU8bUt21m1SGnKPRKNxX278OAte/Tul9r/nk2vCD7mV3T+yjqfNQe7vM4x&#10;cIWcNucIb05zei4IV+AZ0jkn/ESTL6CN80vTL4CEPhxARK1V13VDBriAspbX9SOgTVDRE9MMSL9p&#10;IeGKenHdOJk5ZUopyxTT+s5cI2m9Tht6gQty24KMdjPv7uGibuh4JNZkJEiqLGim1e+V7PaVTVca&#10;7GrGh/LgtNbvCkIpn2PWuCQDsrHesi1mrgfrdry3odntuq31O3b5YM3uXzoQQGzYtf01e/XqiVdp&#10;vHHjoj2/ecnevHXZ3rl/NUhyfPWmG2rv5EnIAU+BBqGMH733msYrbqAx1AAEnggggudB2CP4HCAx&#10;+Pzg9cG2Bs8HIZKvXjySUb9jv/z0Lfvph0/P8ivu+b4IE2CkyW0gD4LjwiviIEO+w7Ob9u2Lu/bj&#10;dx/aT1++5iDhAPHsjj4roHjvVf8cMIHOBSDBEpj48o0H9tGTm/b2vUv+eqCaeecHzwwVH96DQ4+D&#10;5mAX3QsxCGcAEIPwBkmXwAXLwfuEkO4LLG4eLHqexL2jRXtycd3un1+0H7/UMb55y5Aop3cGolBH&#10;27r2Nau/eLBqr92/ZL/+8Uv3JhGuWOmXXAuCJmyXjxe0bs/W5mueIEkoBLikYdf2AhLXuh56aQ9h&#10;oBXRrSV/aCMOdPS7ef8ceQ5ARDY57MsZrY/3ATCl3LPXpYSZ3hhjXqlRloFOyEBnEsN+rR4dztvB&#10;3ryuX8oHQ16OXK8S0pjw67IqeKiUY7qWuz7oNzM7Rb7Osm2szFoOPRZBdhXw1v8I0Smq5KjWwNBn&#10;IoIWcpDow5EjiT2i/xX70ixf69VT43ZHk7H/93/+F/b/+9/+q/2Hv/mxrQsq0gKVsZEhHQcVIgAJ&#10;3gSqQTAso4IZgUkoZMmQoGR8wqKyD7mY/qsTMoAydoBEVDNnBJQIadBCPJgpByDhxo28BS0x/iEZ&#10;9LTuo5RWEtLwXhma+CEXEBJMJJDWlr2Jy8ZUdd8lxIGwoQtgAQHjNMsKpKbRa0DzgURNPBxeMaEl&#10;UIEBxhCntK+g1bcmxOhb4EXX/giPuLaR1icMAVSQMzAAnSCHYwA+GG8qGFI6NpIpswId2U6OQfsk&#10;zwOIQBCKvh5UsqRk06g6oSzWwzH+Hh6LYOaP1yJItOTcxe32zSdWq7Y8qRJYCDqeCuYACh3zKIUP&#10;OlckgwJUhHwGYQmWeE/4zuwL7wKgEHGI0Pbc+xCxMX0HwCWELQ/L1gq8xrH7nispeInoxkzfARoY&#10;cVMenxwy6vCv3zq1dldGlQ5xmgUOn9OFl45Zra6bfZ5kmIihcY7LyBNedOHgyaBpy/DosE2EERTK&#10;6zOUcJ65d/SFhvWjIwhVbTS9lSyGP57SyZNRiaCdLqOSK1UdJuYWV2196/CHTFeybOnXEY5lPc6U&#10;ytcthuR0oabtVF10qtWdsqnpno5bFF4peOx8MioK1/YAibJmvEWEogQDgEdRFxx5GW3Ra7HekTGr&#10;OER4wh/ttym7bM3Zwvqhre6cemOqcKroXgcaXwEQQfhDn8kXBRBlC2tfwWOaammbgg3KS1GKxBsR&#10;JaxBHkNt2eJVnYPOjpVmDhwosu1twURfs/9VPV+2dIO8iV2rCD6m1k+sPLXuIyewmFq5YJ3FI1s9&#10;umPTm5esOrcjo71m/a3L1lnY87BNublo1+6+aeevviJDLgCYRYhqwb0Mu9ffsObSqYBm03Mt2kva&#10;3vJFLyXFu0EYIz+1YQWSQBuLFi72dGxTnj/RWTnxShQ0LxLlluc2ENqYXto2unrSMZUKDtqeI5aF&#10;x6Lc7lm2Kkjz8JFgsVD0PAhKdAlLue4H8KXfBQ8V8EdsluuPviuENJLMtFITGuOCCd0EdbOLJ8Zt&#10;eq5pazs6Xt0sk7mkFaqCA418WTftUtYisTFd35p1leK6cedtdUmzzoO+PX39mi0u1G2hX7X1Rc0u&#10;GzkZgrZN1QvWaxXs9FgGZrVjc7NFa7dSLpu9tztrC7NdgQatpTWr3Vq2y/ubdknwcH1/Q4ZNBu/a&#10;eXt8SbNoQQQAwfLd+zc0E7/n7vygvBIPA6GLP0PEd+++6h6Ab9957IYa78MAIoLnJDsCBX/+HDN+&#10;kix5zOu8PwAK4AEwYfnjD57a//x/+Kf2X//7f2l/+aMP7bv3tA8BxFdvne3j7YcOBXgh2N9nb9y2&#10;rwCF57ftu7fuOUj8VNDxy0/esO/ff9U9GQ5CgISGeyVeI1cCrQnyOG7b508FKu+86gDBMfztL760&#10;X3z2lkMDIPH8zqmHNMiNQBsCMKAagyWeCSo1eD6ABwav8xzlyvsXt13vgrDHrYMF72Py/Oa+Hs95&#10;tQYJl9eO+nb34oZd1W9548KWA8SFvVXvuvnavRPXdyBxElVKSj73N9t2uj/nkteIR5EzszxTtsVe&#10;0bYEFSvTOc+dmWvq9dkgmRJA4X3WByDKMvIun01YrJH0fId+L2+L2j55OXgiKM8k0RJvRFGPm1Uk&#10;rkPWrSc9L4K8HbQfKEHuapsNGnTpfcpEvTmYwBaIoOoolRwz2oXPTtcEGjmb6zW0XtDqvlEr6Bru&#10;eydPquNQriR8EZoQlIfGrKHXWpWcK2JSFhqMSYsgex0etgtLTfuf/+539r/+h39qv/74NetXUt6r&#10;A0AJjct+aHuEMdD0GZcdyKYELCS7Z7I6x+t2+ejA6uSTEX6QYaNjJ4mVsZD+3/q/F/AAayLBTNpz&#10;6TT7Jx/CZ/IOEzL4IX139HziJDwSntGseVyzZxlX9zgIIDBoGEyf5Q+fEzhoJi84KWuGH7T4JjwR&#10;GHyfoQsSCpq8UHVBTkF4khk+3gTKNvEoICJFAzByNmKajCBkJ9uj4x/M/IPwiI7DvQ7BY/eayBgT&#10;Cgn2BxSQQEnCpB7rPRI/g7wCNCYQucIzgSEHHgKjzuDYqESJRwhfkBORsKCyIsjVoCqGEAr7psIC&#10;KCDcUJE9Wl1c0u8zLuASAI3ovPP9OFYNOn6yH6TIadKVimcEr4IDwMIBIUjmDHQigqROBl1EQ34M&#10;gVfEzwPiPeHIqC5QEh01cxYE0Oo1x8WmWSPJNsABIY/xyXH3QuC9SNNSNo08aaD3MDoahEO8DFQX&#10;EJUeQ/ph/MIgcUavUebiDUwiNJupWb3Z1XbjhuY6yZokdpIoR3IncNGQ0fFMV0EKrcWBkmy+4nW3&#10;1PxmS/TA0HpTS27AYmkZpWxRIDHj2wEc2I670DXiuazH2wllEN6gnLUg41VrdmxxZdtBBDAp1KY8&#10;gbPcmNW6HSvWpu363af28Zc/t3p3MZDIbvaN5lV0BE0JEjCi5FkgYEV8v7uwphl43ZLlpqGESVgj&#10;LsNKImWqsWbp5qalmshRy2ALHAAKwhaZ1oYl62sOEam6HlfRl1j3ss+sYIbGV+1FAYIMfG1m1ysx&#10;eA+9h3xnWSCxbcsHN13COitYqXdXPR+iIfAAKkrtVWsvH1uxt2W5jgChK4CZ0mfbW9ZdFXwIItL1&#10;ZX8/WZu3Qk9gMrtvzeULVunvW6Q8o2Ne1j4PdMyz+i5zlqj0BDUyrFundu3+C6v2NgRP8/rOyIjP&#10;6zvMCbJaggt6mhQdHhhUZCT4bYplC+k3TWRL/huTWEuzt6hmTqhTAg54H8Z0U4tzgxNExOPDutbG&#10;NGMK+6xpti8DsDFvlQbekKy+e1a/Y0G/Xc6604IYFAF9xKwjOKjpRjg3U7Gl5bb1UBjUDK/bKVp/&#10;uqEZoWaa003diGu2vNC03a1pOxZwMNZX2rYw15CB0DUzPWU7S4u2u7xop9vrdnF33a7trdudk117&#10;eAEJ7GN7dh2IuCKIuOQQgdQ13ggqIQgdYOgx+INwBgYfA80YwAQeiMEYeB4GIMEY5EcE23jtbLzy&#10;wwBOgITffPmO/X/+n/+L/X//t//V/vWffmLfvisIeeOOIOKuff32A60rQHnrkX2LZ+EMIr7W5755&#10;84796MUdgcQd++n7j+0XHz/zJMsffSA4eP32D4qX5EcAD3ghPnntprZ912W0f6zvQj4Hx/+n7z/y&#10;74bHgdAF4QwAwluFCygYNOMCHgbloXgmWJ8x8EAghf3o0o436OIzTy5t252jJR9PLm/Yjb0Z79YJ&#10;RNy/sm4PrmzbbYHG+e15u7i3YqeaqZ/fXvQ8iZOdadtba9rxdtfO7zKCPAg8EZT8Agcb8w33NPRb&#10;GZuux2xpKkjCJcQxVU95/wyWy3NV608VBREhr/rBE4HQFNUXB9tTrkdCWSbKlYAEMMCYaqQ8GbOS&#10;DfJ0EK2iXLNeiXnDuFojblW6exIaKYc9FJdL0SU3LCMZEyBHNLmLeEO5bDamWTVl+EnLpvUf0vN2&#10;u2KdTtXDDjTEmxg/54YfiXm6etKHI5cMy9CP6hgSGrrHyy4kBO9TxZi9uH1ob987tN2+JmL8H+Pk&#10;X+geqv8tk8h4jDAJKpyaOIQSnjQZD8fsvTee2tuvvyJQKWqGO2YTMsokXI6jMxEWMHW61mp1LJPO&#10;y16MGo2sCD+gW8SEMRKllYGM1rmw0dQqKhvC7NqFnibZJ0mL2B9yAmQkdSx4IfBO4IWg3HJVk69Q&#10;uGC0wPaqBRl3kjWLuk+XNFxWWhCCd2NEn8WbUatoghphdj+qcybbJzvnYRM8E0yGCefLXtEmwvWV&#10;tA2vBhEcuGceiJAhplSUQeIiRt9LRwUWwfscKyEIykYBisA7MHgPY8/7GGq8I+49QWNiNCngoTW4&#10;zkecxmJ8ls9g6KMuTFUQnLVrjSAXRhA0cU6woOM8p+0NuoFO6JzSb2RseETQoHOm7wJUOMzoODy8&#10;AwhR2ulJmWffwfel76r30esYqtSyMuRjltANG/0HTtbERMiNO0I+Wd30SbzkBx4fn9QFqAsvrgMg&#10;AzdPo62EhugkBH2dc4AISnVEU6Ioqj4o02TEqNDQbBPvBEt+4Eg0caYHwedYR8cTFXXFdHFqv1wY&#10;IV2MHAuPszLSKGhSIpjTDDiWIQFvxpKa5Y9HdMFFZECKbRmkmrcMzxJuyAUz31Sx5HF4EvjKrVnN&#10;VLuWL9ZlgJbtyvV7RpvxYl2vVdq+7cbUvH8+U25Ya3bFto6vWnN2VXDQdKNZ7i55UiVtvOm0GbT0&#10;Fpg0elZszmhd+liQbDlt9LUgcRHDHJVhDRXnLYYXQgCR627LQB9acXpXBnpLy0PPhyhM7QsMgvBH&#10;c/HA5bS7K4dWnd60CpUd3TUXgiLMwftARHv5yD0Rjbkdqwgc8D709F5NMNHoUZWxa/2969ZcOhGU&#10;BBUezQUBwsyhJ2w25k8EFUHORsvBIQineBJoS/DTWhZYaDuCiI5AhfBMTHCEd6Q1v29bFx56WSpw&#10;Ei8vW7S4ICAKOorSZ8Obi2kElRn6TXRzIV8CkTCWaf2+wB9SukjzAhAYf5RPaVAEBKQzE7peeI9r&#10;kJto0lqdsnW6FWu0yoJT+qjoJiGAqDcLVm3kz8IfqFymvGEXDY+arbyeJ6wsoKhUUzY1VfEZW69d&#10;c5jY25q3xzJc7724ba88OHYjMNsr28bKtGaYC7a1siLDs2k3zh/b8daqPRYovHz62B5cPLRXr1Kd&#10;ccGeXpOhvK0Z983L9s696w4RL1+56xDxEu2GsyRJAOD798mHeOoGmoGxJdwwAAnyJwbQAUR88/ar&#10;PoAGcg8GnojvyH9491WHB5aBJyIIh/zHf/GX9p/+7k/2s4+fuhdikCiJN8LDKO8+djgYrM/7XwoA&#10;BiENIOLH7wf5EhwjIRA8Kp5U+fy+Phd4VL7Cg/JMkCSQ4LGXg7IdPX7r7qlDQlDyes3zR7x6Q0BB&#10;3gieCbwNg+TKgXcCLwRLSj8BCMblzXkHilcu79m941WHiMeX1u3mft/7mtw4mndpbDwRQMSdS7se&#10;erqwu2L7q7Pe4fNoSzAo437r0oodbLQdKDYWKra72vJciM2FhnsaKAGmVXg1P25tGW/yIYCHNQHG&#10;9krLuoKIda27NFuxGYHqar/u5aP9Xt4hgseAA0qThDH6syXv7NlpJL2kFGVK4AFPBOqUQAT5EkBE&#10;AbVL7TeTGvES0AtHc15lVCqG9F8Y0X+CnAaMJuJ8SU32ogLjoh0dbVm1KqCm1JOKi0TEIkwUJwHw&#10;lIwQE7wJ3fsjVi6kZXAE6bqXZ2U4S5okAhKELsoC90Yu5I9J1qQVOB6HgsA/nUShOGK0BcfQE/OP&#10;aeackA2h+2cpl3YlzHxCE0EZNFqKVyn7FsTMCMQ7nY4LCzLzx/C7rfHJJpNRAQfVFLInuP8pjcQT&#10;gcATMBFAg+4Veg+XPp5xXh/WtrBh3kJBE7iJSSajWQcJ71UhI7q8pHutJqXjMuIABDCBR6OgexC5&#10;FmlNiOkmyhgZQfuCcIX2dwYS2MaU4Ac75ceniS1eCIz6wAgz3EtwltuBhpJXY/h7QSghSBgN6TsR&#10;ogASyKGIOEwMQg5UQuA5IDmTyoyxc5pICyKyuZYno5IU6fkXIwFExHT+8PTkUmnr1BuW1LkIjYbP&#10;AAKIE+Tpd+J1AGNctpuW7YRN8I6wvx+8K+fiuhfrmPQ59gNIACyEU2gHPkRGLlm6qIxBb4OyTkiN&#10;rmSZDHoPIjR+MPrB6+KKxnUhxkKi47LNznWt2216iQ9QQAIKgxNKWWdKF1oMqdPRcVGmPkfCok58&#10;oaA/Y63pcBCEOHTSRHFhQUDJ3U86JgFIvlD2Kg7KQ7nASN7DyODZyBUblpZxiqVbgoauRVJNQUXb&#10;ksVpi+baFkrX3LhHcmUZctQqBRQcZ41mXHUZs7bnSLSnFuzZiw89nu+GTOu0+32b39xy6EgUNbMQ&#10;MR9evWmdxXVDYArvAg20qFIgTEFDKtz2JFQCGYz2wqbl9T6vU7lBeSRln6nmkmUEAQkZ5wkdd7Tc&#10;l9E+ss7aZU+srPdlnKePvDKDEk/yE6jMoK13Z/HQ8x6aMu6ENKjGKE9tCByu2ESq7mBBiAOFyWZ/&#10;z8/D/PYVu/HkfWvO7dnUynlbO74rWDhyYx8vzrgWBJ6DQmvDy0cJbXRWrvjItbeCahEN9CkaC0cO&#10;NQARPTy8eqOO0BWS3GfNwTrazvIVwQe6F4v6Lgf+up8HAURCf1I0IsiLGI/EPP+F5FpKffEc8ftS&#10;VYH3IaabFmqTlLXFo8OeSFbSzZVQRjIz6Xk7iEoBAt4/Q4MZWb2OgmZer2dsbaPvgEG4Dqhodov6&#10;zcs2PVu3zc2+zc42de3GbG6uZTduXLCt9QVbmGvb1tqMXZRRoinTrSurtrfesflpZJCn7eTg0M4f&#10;HtnaYt8Od9bsytGuff7uc/vd91/ZazcuG2JTQMTDC/tn4lPn7c07tAAP4AFvBBUUg1AEMPDjD95w&#10;ow9I/PzjNz3JkiWD193D8Nar9uUbj+ybF6/5+OpNPX/+ikMFA4AYbAd4YFuMQZ4FYMIScPiRgIHn&#10;7nWQwWcJGJAzMQAYh5fn9+wbLX/ywWv284+e+Xu8zvqEQAAJ36bW45h/8+V7Os4n9sWz+w4RDJqK&#10;oX2BRwSgGOREvPvwpr3z4Ib3GyHhEq8EMIEXgkqWgb4EYDFIwgQsBssb+0s26PxJiIMGXVRu0JgL&#10;IarrhwsCiSVPrLx3aduuHa7a1YMVO1nv28FKz062+nZhb14QOG2ngo6D1bZG07bmK3a4icJlS0BR&#10;83AGstkPBTQ05+I5hn5FoHD1dMOrPWi6Rb4FXTwXegLRqaIgIezqksXCuCdVXjpd9tJOhKHQfaBZ&#10;FtUYwASPqdJweWttq91Ie8JkpRQISAEUwTpZO97r6b5LuTM9Y2hNgLeO++uoAwEiULVaQdd9Tf+D&#10;kv4zOZ/0IX89OSGI0GSRhohpgcOoPjOqSSFeaPcohMNW0v+xIUPPyKcwOOfcUxGPII8tw0o7b9kE&#10;wgqhCUogqUqgsoLZuGa4kzSwQhpAM+uhIc10h7SuZvv6TDlXtOluR8cwavkMFQt0pWS2P+E2glk+&#10;AMB20CiiXNP7YQxPehKi5wlov3ghCEl45cWZ4SYvAIgYYp+jZzN48hdkBFPJumwM/ZUSsi86ZsEJ&#10;SYKe3Oj5BGyD/bGNCYeFuOwM6sl4IMgBHORH4CEgVEI4gVYN7INQBvkW2D8M7MDwe9iAY9R+BiWr&#10;gYgWHgy89Xg5AIqYzllW56Kkz+j7nyOx9Cz8onWDxFDOBa8ndc9qW1MTSG+Aqf0BRuhfDCooCNEQ&#10;AsmmCw51wEXwPtvQ+jpWcjHoo0Hn03q1ptcDiKDSBa9HAEE695w3HQv5HyxJFh0dSWpbgpcU4j+i&#10;yKSIBYBwV83ZFws0vAN3SsR/VF0oMui5Qt6hAwChtCcqoMAlk4jTJEUXpWAgOGn0WQ/L+OsHmgj7&#10;hQEUcJHwA4VxF+nCoZIDvQoycnGbFIoBRFASSpMvFCtpAEaoBJAgPDIisCGkkdaJHAsRR5cxTncE&#10;ELNuGCdTDRuK6OIc9MyotTx3gYG+Q0rGnnBIQcBycvGu/eN/9u9tpr/unT0LAo6Lt+/Y1sl5S5WB&#10;Dq2vE5yq0u2y5zkOQARqkC4rLeOJCiV5D7QGZ6S0XVz4wbJpKFQOlCgzMsDx6qxN5gUeiDzV8U70&#10;Pdmyu3rVSzfjZYz0vocWqrN7VuzKIAuY2guHPlqCgCq5C9UFSxRmrNLb9H4YDN7HQ4GwFB095zYv&#10;2d1nnzps8P7c5mXrLp/q+ZbOT8dqM9sOJGhEULFBSCPTWBe07AkWkNTe9eMJ8ifWXdeCHI0Q4Jbr&#10;+nFQGYIi6GS2ZZO5KX0vfcfamiWqawKlnqFBkW3M+PlHHAyFUTwSo2HNnHS+Z5Z0vOWKJ9U6SKSJ&#10;/5JAFgAEzYaI+xZ0w623clZuCDLoIkjlxln5Z7FM22KNUsLoudEWMMzNCFzSEd1wq9adqlqjQ8WH&#10;ZnwzFesvtXWDzVkiNq73Kw4U/X5bMNHwktD1la7rBWytCDYWy55wt7vRFVzM2t7WuvVnpm1eEP34&#10;/jV7cP28PXtw3d5+fNvDGa9cObFbBxv24HTPAeKVK8fekAtDSVOsAUQMvAd4EgKvwisy0q/bzz56&#10;br/45IUb5L/47G0Z5+cOBz9+75mDBADx7Vuv29daAhFsY7CdgWeC5Ei2F5SO/hkK3ItwBgSUY/70&#10;wyDHAU/BTz963f75b7+xf/6bbz38wWeDCpJH9qvP3/HX2A7b4DFJmV+9/cCfs22AhWMHID597Y79&#10;7OUb9tEr1x0gBloSrn9BcuXD6w5V7z267UmoyIMDCwxEuQLJbHQkghAHrdXxSgzyI6jeACAIheCV&#10;eHBhy+4crwgg5uyiIILKjaAEdMW255veyZMqmgvb8zYjyHx49cB2lrq2NF22k+0Zu7A/Z5f3Z21t&#10;tmAzjbjtLFYEESRJZl0H4ubFVfvX/+zX9tqD87a+ULeDzWldG127eH7NgWFe2yEht1aI6zMVGWBd&#10;h9W4l45ePF20ve2eXb204QmTeCIYS3NVhwjyH0jeBSwIdVCyyaCUcq5b0mySmPWQa5ugCUFIo4io&#10;mpZl7QOAJpRBwy3+N9yXCU9XBRI02PLws8AimSARs2QF/c8KubznDNEDg9J+wtVx3d/xKGDY0ygT&#10;5wT2WVQNx61WLXoIBDDA1V8Q7JcLVRnisF6naycG55yVKg1PQown0jKaeLBllAQdtWLFIkAHYYCh&#10;YUtoQlouFDxmn9AkEYggyTIryGCiiZ3AIGbTdHSW0dJjIMKbX+GWR0FSdgBbhdwAapXYKww/LRmS&#10;SUortY4MJ+WZqRRtxlNaR/ZKRjSf1397XROiRMGNJsY+8CYE9o/wBLoO3e6sb4d9AhpUgbihFeTE&#10;YlnfTmDz9H10vy/KDjj0ACMaHh5wuxrAB421IpGMlnhYNIH2ffI9KMlMGEJXSFZ7BQjhBM32260F&#10;TXbW9T5wBjRoMs53Stf1OdlKBw2EoIJcC29GpnPmgOIwg6cmKDMFRAJvTAA6ng8SilpDNpL8C85r&#10;kJ8RgBnb5ByyDfc+eD4FvwOVKkDO8IjnJEBZwAJflB8wFsu4weaHdO+E3sdFhFehTBdMUSfNtxCO&#10;QuaUFrCckIR+EDTCcfXwGS4I6JRsV+SxiV9xQvvzi5oJ9kTIRX0OcauUbv5dQUde201rO0W/EOv1&#10;ukbVjo81A9cFhzeEjnGev5CtWVyz7xHR29CIjpGaXT2e1MUymarYeKrkIYaxeEbLsuXqLc2Eqb4g&#10;abJl9e68Xbz60M5fumf752+JyilFxLvR8GoByg7JcfBEy1zFcyCoOMDLACjQibPQWTTafKMPQf8L&#10;FCJ5H28Fy+m1fZvfvuAgQets1mfGjiBVSksSLWN6HC3NuB5Ef++e9TZuCHpQpkS1ctkrJPAaIHON&#10;FgRAsbh7x9aPH1ljdl/HuWKp0pzNrV+x97/+beBpmBOs1PrW6O+5OibeCdqD8xxBqlhB517QkBXA&#10;hDKaiTcWvGqDpMq57ZvujSh2t90r0tu8ZrW+Pu8eE4HQ/KFXcaBNAYiwHb7PZI7GZfpu1b6V50+s&#10;Mn/BErVVhwgX4KqRO9F18S7EwfBI4JlA5AtAi+imRHXMsP5k4wLbRqdup5rJ4yXIZPSnHBvyaqFq&#10;p2g53RyzunaAjrHJsK6Novdzmeo2dWPSzbhN866cLS10HBQIhdDTo1CO6bqZ8BtvWjduoARIqdbw&#10;vIVtqlfS+hkBiG6eumGTGDfdTtjmUkGPaaQUErFHbVeG6lCz4AvHgole1a6fbtvdywd283jL7p7u&#10;Ojg8urhnaEUMNCOACJfBlmFkFu4y2IIJPAgY/kEYAsPPEmMclHw+laF/U89fyCi/aT95/w376QcC&#10;jM9f2k9fvmXfv/fclz/Ra9+980xGHs9DMAAAoITtDIACg/8jjV98rO0IIIK8CQDgNYeIH73/xB8D&#10;CXhB/urHn/p6fJZQBdv7uT776y/eth99IOh5+ap7MPB88D2AIY7xj998qOVTHwAK8EB30vceXnbv&#10;BeGM9wVd7z++Y2/fv+5gxbnB4zCQzCa8wfPAC3HB+23QbvzVmwf2yo19BwvgYQAT1/SbnKxNe4+O&#10;uxfWHSQAildvHNml7b5dO1y2vaWO7ei6uHmyIahY9MqN68fztj5XsIO1ih1t6n6zVbPLhx3b6PNa&#10;zTYWi7azUrO7V1cN+XM6daJyujrf8FLRtq4fNB7alZQtTtdttkUzt5ZN6ToiSXJ1qekaI21di81a&#10;1sNiUx2BcGLU9gUj548W3ftQyIesN6XZv67JWkUg0Cr8IDRFY61kfNghAk8G6qslciR0LZMTkc2E&#10;HIgjoRH3RvT7XWu1K7pnazY+cU7GNSzDGoSj6QHRqFQ9tFDKIN087s9xgTNZdPEpAcNYSGCRxVOo&#10;+/zkOavUSp4jMELCoe7rId3PI9zfE0ntU7ARRdRoTPvt2cVL16xRb+j+PmSTmgwW9f8m4Q+DNSyI&#10;yGWRk0bQCOPEpHXYvQtAALbHbYUMIjNoqieAh0FbcUIozLJdFwHjL8MWlFkGM+lSqSQ7pQmgJisY&#10;dGbfhBECY6/zmJRtEABQycCgHNLf03oAhi+1TQwohjgaTgl8Ri2vWX1D96uO7mPAhHsuxqJaZ8Lz&#10;NtCfcE0LHTfvAQ3YVA8RaEl1B3bwz7Aiu6rvBEQABxPjwAP7DEIGPuv/ocyVzyaNEtR8rq1lw2ig&#10;SZhhUCHi54EESx0/SZj03QiSKINQR7Ae+8arwXEDEWw7gA2vVJlM6Xwn9X018dd5adR0DxVgEELi&#10;ewAo5F646NZowYZIZCFpEZUtwhiABI8TSUhJJ0IGn6xUYANjjyhVWjduPAtAQiKBaybsnorBNtgm&#10;XgeaZXHiBuQ1MYHLh3h2ypZXl2xnb9Pd1iOj59w15BeBYCASKYn+lnx7XJira4v2xvPXHFjYVxBu&#10;QXdCF6FIbDKcs3NjKcFE2qKCCjp3ZiuUY9ZsWBcaqpMRfYcI2gRFoKBkOV0Ihxdv2t/8s39ntx89&#10;t+mFLU+qpKSTREkqM0YFNjxGEInchmyD3hJt90TQaZOeFI3+puVbSFBrf4KIQSiDdQAOIKLRX3OP&#10;CF4JwhthwU8oQxlozWIlzdBbS4bcNcmMyFinG2seAsAjwey/2NuxSH7aPRLTG9c8Z4HyTqSpK90d&#10;6y6ed2/EwvYN2774xD0RhDkAhGiehluL1po/cJAgN4FeGIQwIoRS9D7wwGt4KdCbQF4baAEoyI1g&#10;ABXZ9rqHMlzCuzpv3ZULVhbQsB9v4NUVzNT7RjloXscVKS9ZvLJsEQEOEBHS+XW4EoSisxHRHxyx&#10;LvJI4pSGVlt+3r2pWjTqvTZ6022/ITLCkTFBQMpylYxgL2sx/Z7krHiCbLFqzWbTWs2qbtS4S8tW&#10;Lce91r7TyulxwtqdvE3rxj8zW9ZNLqubTEw3ubS/3yYmXU/a0nLT5voVm9WscnkJ9cC0lbKjtjSb&#10;td21sh3vNW13s277u113T6N6eH6v75n/F3e03Fu0i1t9e3hx2x5e2PWGXEDEa+hF/L1KBNeL8CqG&#10;QPPhz/kMfw5DYLgx4ngkfv3F+/bLT2XUP3zhBvr7d9+wX378roMDEPHzj96xn334dgAReo/8Cgbq&#10;kQAE22LbAADbJzyBJ4L3Ao/F4wAEBBBfvHnXH//tzz6zf/tXv7T/y7/+R3r8hR/HYFtABh6Jb997&#10;bN+9H3hPOGb2CfD8k59/Y//Xf/VP7C+//cg9EgO9i0GbcUIVJGVSrYI3AplwqlYAAQYQQchiABED&#10;uHh659jHACTonApA4Ilg+UTj8s68PbyybfcubvgAIq4fLPtvc7w+7aJg5zdpDd63GydL7n043e56&#10;a/DT3YZdOmjaxf2GXdhr2O5yycHiZLftbcMRm6L51u56U6/NCC7Rk6hbqxb1/ivkRSzP1m1joWtL&#10;Mw1dOyhWxm1tuSUIEMh2Sj64Lg925xxCvv5Uv9e371pf1yYQQbdZOteiSLmr43z6yk3XJKEFeCYl&#10;YyzYZTTq5PgIHvIy+plJ99rlNKisoOySMAbaD/SgySO8VtQMd2xY/6WkexoyyZRXTURG6Y2R9fh5&#10;RMbbG2dpnWJNE7GoDBPlm2mBBwmZIU0ySbgnByKiGX5EgE/rghDdPZm5k8cWdRtRR42YULRGKpYU&#10;fDd0/HlLxGUoNSGlH1IhV7BoiEoLSjaZLXN/D7zYhL5xyydiORlAEg4nPPwARNDwyjuEMuuW0SQf&#10;ABc9BpGWDI1G0/MsYtGU4EG2Rev4LJr3J7ErmojovkG4A0NPCIIwA57wMfdWBNsL+kromGRkySno&#10;Vtq2vbRu7z59LiAqywZyrGxjQnYO+Ag8DwOY4XsQHvEJOgZYj4GIIDwRhGsIUwwG3oRBLsLfHwAG&#10;xwMM8Lhc6lm1MuvHC0QQ4gAKyFfAjpL8iCfBu3cCRBp8lnWCZmNUiwT7wcPACIBCgABs6D0ggvNP&#10;AiveKRRC+Z0IJ7HNCRQ+h3M2xBeHpPhiGG1+OOJSoTDZrbhjxmWoRTvnKOEccajAiA9OBjkNXDB4&#10;HNBf53NosBOGIJYU1NXqwPRFIT1X1dKF19DNnos8KdodHQ/iS1CWK4WNkjm/rj9K1Q8ezfdGXY9F&#10;zbQYh5oAklRKpJnVDDYmYxTJaUaasqLgodLsOwzgbTgXimm2i8ESWesPQ75DLEMJYcEW1nft9bc+&#10;sO2TS15iiChSrkp/DG1XkHFOIEToA49EpUfTqo5XWwAIncVNO73zii3tXfbkShItEZxCfIpES9ar&#10;Ti/a1MqODLTeJ4+igYqkjGxF20ODQs+z5BHU6JDZs8lMO1CslLEmnIAAVWPhgldoEFJA1bLQ2fZE&#10;SAAjlJ7Sdtdsdu2qjPm2zaxe8tACngFyHAhR0EsDiABUuqvn3ZuBJ4OBVDbwEM4SgsEzoW1tX7HJ&#10;bFMgMy+I2LRca9Wm1i5ZstK39tJ5gcyBj8BLcWSNuX2B0gUvMd289NAqczvuifBkyvKCD0I1rrZZ&#10;nnIIC4nmqWBBFRRAi2SCihZKdeOZkmY/QTkV+g6lQspajYJdONm1qSn9PgVdzPFAa4TwR0rn2pvG&#10;CWiZZWUyMVf36wsUSExD0IeMeFzH3JynurrRa1a3oNkdN+lGPWsVgQk5FXQKxVtBxRJJlv3Zhpd9&#10;0ta5XYnY1jKtnkN2uNOwlYWCbaxgVOr29isX7dn9I3t0ddtj8LePlt2tDkiQ9Pe6ZsEMZs0v7lyw&#10;N24e+Wx8oOwISAARzODxShCKIHzhngeNX3zy9g8Q8atP33cPxC8EDUDEd28JAt583T0TP3n/TQ9v&#10;fPMWoBB4IthmkG9BwuYgcTOAh4GnA+8CRh4wwMPwM8HFH797af/6L39q/90/+Z39p7/7a/v9Nx/5&#10;sfB5YARvBut//zIYAw8KEPHzj98SPHxif/fbn9qvP3vHPns9KFFlH4Q0WKKV4Tkhrz2wl4/v2Ft3&#10;8FBct7fuXrR37l92j8Xb9y54RQYwAUQAYYPun3ghkBoHGpAaBxLuXdiy124ee9knzdAYDy/v+nt4&#10;Ie4KOK7sLvgA9E43p+3upWW7sNsy2ryfbjfsxvG0XRIwHAoYTjZrti9w3Fspu0eCvipLM0VvA76x&#10;WLDdDRp2UYGRsZX5rC2x7JccLAhTTLdlJLPjQbJkM3XW76JgU+2ieyG2N7oe7rh2cdXu3znw0s0u&#10;eRK6bnOCD3KBrur4P//0hR0IgChPRjANwEDJMpub1GxUs24dD8CcRWEyMmrx6KiMc9xDdHjx6vW8&#10;7sX6jCCiXM5rEhf2vIhus2FTAu+EgCAroMjrP0cjLg9b41nI6fHkuIBecJCQ8Zkgb47OluQkTNik&#10;4KMo4EhHI96QC+0J8hDIj2NSySQyo/fDIYzUiGAioWPTpHMy6h4HgCEeJclvTAYKQ0XYBGMeJNQD&#10;ACQ6on1AEqDnL+jeTzInoQUMHG52jGY0jL5C0mGBbSCICJQQfiBUQelkzFsyYLswjJSkBp4LIMIN&#10;uBtvwu4FHVvacwIyyYr2qe1ovaSOCa2Loia2K72exWVU0WLAxg08DH/2PlDhIJDQ++RTsAxEoUjS&#10;JAxzljsh++t9qrQMYIT1yaEIIAPbiVeEEATGH1hgIIaV1oSZElJKR0nGRIOCyg/3RggWgmZbwAQw&#10;wOsawyR14o0IPBKABfAA/ATeiAAo3JMBFHE8+u3GNdEfHR728lwXwBrWPvH+D5OGIPLhCwVegjEP&#10;IeBtAALiSYBCH+Ci8cQXEjD5EcK6WZcdCJJJMt8LukDL+hFG9ANo5/oMuRCsz4ngBAQJGeiHi0IF&#10;JMTo6O7ZaNUsGo8Z7b9RBxskceBeysjYDGJzlbIoXdRKNi5d1SC5IKGFkqaq6DLlglSpTNUmwin9&#10;CfTHkZFCuIjkyHgu6L5Ju/Cw/jC4wUsiZQDDpayLJT3WegINyg6TpYJm5rMWy+v7VWoyxngOcq7/&#10;ENFFDFQcXLtnMysHWr/pxnGgWsnjdJUZf9vqs8sOH5SFNvR+qTVr1am+TS9tupejIKiIl7saPRnl&#10;Pe/SSVgDFUsqHKY3b7qqZWX2yJqLFx0eOktXrdG/YOXekdVnTqw1d95Hu3/iyZEVQh91gQMJj+01&#10;HUOQs4AgFf06mgvH7tVgX/HClIczCH+4B6O7GgCNQILEyVx72TUhULQkhJFvb7ieBKWbU2tXbOP8&#10;Q0HEJettXPTmY/X5fSujRSEQopQ1Uuz79wFICONQqUKIKeXaEmXL4xbUzQMPURaPkR7TlROXK/Xs&#10;ydi4XTnZsv/pP/239vqT2zL++lxiQr911FC0BAbR/4jEBRzlnG6SQe08N28Ee5gl/qO/+d4e3NV3&#10;y4V8BsiN/ObVA91EC5r9NQPPxTQJaHlbXu3Z4nLPtreXbW66YdVSytYWGg4R8z3NDGVU9jcqHto4&#10;f9C2B9dW7F/97Xf20fNrdmWfTpJ9o4/Dgwsbdm23b7cOV3yW/OTKns+U37x9Yq9f27f3Hlyy7zWT&#10;BxqAiEFSJEsG+Q8Y7V99/p797usPffzFZ+/aX3zynoPEzz9826Hh+3eeO0gMIOLbtwN44PN4BFgO&#10;qj4GHg7Agccs8XQEMIEngdeCypBffPLcwxnkY/zNTz/3YwEOEKsKICRYHylqBtsN2pgHIBHkbbzi&#10;OhE///C5J1QicBVId9/2UlL6e3z8qiBKIIGqJU3F3nsITFx1j8W7OkdABJUcg6oNPBBABF4IBnLd&#10;NPUCHAhZvCJooxEaQIEQFVBBi3YAgvf2Ftq2O99ysLh9fsWON1p2uF61062GHa1V7epB1yFid7Fo&#10;azMZ218VJEynbNZzJGq2t9b2RlsApfdVWcg5QEx3IrqewrY4mzN6Z9BGHHgIRKTitr5UtxlyIOYR&#10;OCtbp5mx6W7OyztLuQmv0AB6SaKs1xIurQ4okNuD7DXKkLksyZUJQTUwgLdYs/nMuLWAXL2GYiVS&#10;2I1KRjAQsVxG4FBI2MJC169pvHnjE8P6DElyQ9qGgKbbMsr2CUkn9R+i+i6415OQKGOne380IaOs&#10;dbhPZwUaRd1LXQdCwDHVqFkmRp7DsGABOzFhuZwmj6MCA/ogYUvI/tfzrO6fWxu7+p9pMpbIuscA&#10;eCCEEhV0eHdMBwji/hyDjKiMGGELEjhRSKSCgqRK4MAhwr0QhFNoMS7DLztArgLwQaUB3gukpel0&#10;GZrACAd9oDDoiXjG7RcGHwPqzb8w2Ex6mcELUNJx3Yu0/5ru+eW0zqvsW3hkyKrpuEXHcO2P6TOB&#10;ZoQbYW0LGwUEkSdIjoj39jiDCN4PYCHwMGAbvXX42Wc9l1CfI7yPTQySL7HRgdEnQRRvAuqZC7rX&#10;AgSIWU2MZXReNNkfOvNGnEFE4FEAJEiojGkJGASfGSRuOjR4BUhwDJwjTwbV8yA/AoAYtbCgqZTT&#10;JJz+Ixz3BOEgjosvoy8ViWW9BDORymk2T74BCTc6+SJS1CeLNKtKieSACP2IMRlpupI5OYlcQxEd&#10;vE5qoVzy1rKpLEkunFyMvshRXwDqIbRBvAoqnpgcEXgMa51hh5d4HMERgYqIEzcTP0I0Qu3vhNUq&#10;DSvL+FDGk9VstVRqWSLB+nzxICGG0tBKfcrFpKIiUbL/gYZQPOmzVuSUqQRAobJcb1qUagASJgUP&#10;iSLgkLdoLq3ngoVs3NaOtyykZbyk9Zr0eChYeapnWcFHsTMjI911gEieJVCmCaGU2hpNH3T4jJc0&#10;e270bFQXLjoSWXQj6m0rN6dseefYLtx91cMh5FSQdIm8NRUZ5EMAD5R8NpYuyrjvyaDveKJjcerQ&#10;IoV5h4hcY9OylRWrTO3/oGI5u37NQx000qJTZ5DncN2rPFCj3L36uq3J+NNzo6Pn9Moodlb1HQJp&#10;7fbykc1uX/bjwbtQ6+844AAeNPwCIqjWWDq8b5unj9z7gVpmQxd1Z1XvtVYEDCuGIiceFTwoHAOS&#10;3TQqi+Qph20IrlquWsnvVGhUjV4ZkxHdOEaH9duGdGPMe3LaAxmH/9t/+Y/2n/+P/9JW53UOM5Ne&#10;+klfDXpy0D+D2C3VF+Q0LC5UvaSOrHg6ML58565trXRsY6ljq/2OZoo9zSSnrT/VsNUFgVRkzHMu&#10;EgnN7LJRzeDqtr+/bjubS9brlD3WTZb+jgzK0nTStlcp65NBmE3Z8lTKPn7joj28tGQXNzt252jB&#10;ywwRP7q+N+/G7Jlm0MyicccPGlN9985j+0c/+8y9C3ghkISmdJOcgsFsHmjg/d9+9dI9EXgkCGeQ&#10;F4EnApAYwAPLH7/33H70joz7ezLy77/hxvunHzwTeKBSGeQ+AAAYfLwPLIEEBkmTDDwRhCkITwAM&#10;HAsAMfCOsB0+yzqDKo4ATJ57OAaIIbRCiIXXgJWgIdddD2MAEngl8FwQxgEgvnjjiQMEXhk0JliH&#10;gbcm0JI49VJQzh8Q4eGMO4f2xv1Te/fJdcHBsT2+qud3L7ln4uaRIE4AATzwnN+AJZBx53TNLmzN&#10;eMUGIQ9auJ9u9jS6diDgvLjTsou7TTu/VXeQOFpr2Ga/6EmWNGW7cjBjdy+t2sOre14e6iqYW1MC&#10;hrhm9QlbE2jgdaBfBqOcHxcsIDaV1OMJm+0WPEkSrwSQS8UPSpZoSdAiHPXUnMAAjxnKlCQUFwUT&#10;niMhgOA1Brk8ZW2DEAm5E7wHRLTqtBWX4YuN+qDss1JJy1ANW62Wk3EbsYxgIhZB80f30kLaIoQL&#10;c5TwDWvSh9Kj7lsCioomT0Wq1VI0TyT+jVEelVEakYE5Z3nZg+lmw1DERGsC2WuECPcPDzwBn0kk&#10;s1ggIiJbEpoMWadFMnNTQFR0b8ToORldGdeSJnzE3PEiMHl0SBAIAA1xvTYpY0ZOAjBB++3QeMxz&#10;JQallGFyA7RkVh3WJBKPA14B7A2JmcyqifnjfWDyi93CUEd1DG5DzulYZTyD3hKEZTKyPSkv/xyV&#10;fUrrvnT30nn77sN3dK1oghYRGA0NaZtDPrEehCwAHzwdLMMCCQ/PkEsgiOB9SlE95KERHK/sY6Lo&#10;zx1AdLykF5TKdf0OLdlC/VayzVH0MsYSDg/kavR1b3786F19nlCFYIAeF6NpnUuWyR+8EAwEolC4&#10;RDgKgAhEr/Dok4TJ66wXnG9+40iYXJAJXSNJDxkBYiwRvGpW25aJ523iXLBt4GQIdTDEPLzEUgSF&#10;9LSDgqiD8AXKk+Mi0xiNsfTlqIllXeSooyKlZDovaKjoYiw6tcaSuvgaouhyVT8MJxO6lXGYgKxw&#10;weRtclI/ZgjqHNMPwIkLPBzoRJDrwI8LtQUlQlwogpMsbVNRWuOCzmtQ+1zTDxQW+Vb8M7SFpvEX&#10;GhPRZMaVL+nFMak/gPflEEzQVnwgdU3/BhpwUX2RrggymgCF/oCFlEVycRlWbU+GKaLnEyLPuIxV&#10;rinDp9kzs+nJlGCp2LaYjCIJlTEBBQmXxe6CYGPJUtVukDsxd+aNqLW9n0R7TjPzVtfuvPLMXnn3&#10;E+uu7Gq7c7ZxesdVJyOFIKRBGANNiWx7U0b6WM9XZby3ZaR3HCSa85et1b9ojekTa8yeF/jMOEzQ&#10;FwOPBEtKMDH+9MUIuoBueFdOBqWZ+eaKhz8ytQWv8MCbEM63LVWbsbmdS3Zy97kDRWvpyCFgZvOq&#10;tnmkbR5Zf/e29q99zwkelk893EESKCNVDzqO8h0AiWxzzUMidDlFMwPYct2IUs17mBR0zZTbmnHp&#10;tyCpKxrBNTtmtWJCBnzO/vjL7+xdGVmEngo5Mr91jU6OOdgCh+V6WTfMuK2sTtnaattv4JTNNcsx&#10;T4CbauasXcvavavH9uzhLduY79nKLA2WVmyxP2Wba/M2M9OyuX7XKtWCHexv+esdgUxfN/cNpI41&#10;I13v6yZdn/RZKC5tZquHmpXeOenb6ze37fbhvD2+tGkPL246SNAfgp4Ug8RAqhyACKoXyBcAGjCm&#10;lHkOvBGEH/Am4IXwEIaWeBUYA4jAI0E4A5j42UtBgiACgAgg4nX7/t3X9Dq5E685SOBxwNgDB38/&#10;YRNw+PUX7/qSnAfAgMHzv/zRxw4CQATHExwDuRVP9JpA5UPCH286KLAex01OBgBB6SkwEXhVgjLT&#10;r99ChvuuL4EIgIr1GHgiPngcVHFQAkrjL0IaQATeCJJQ8UY8u3tiLx5etBePL9r7r99wT8Prt04F&#10;CUfegh1gwxNBGAPPAx4Kwhc8By6u7lP2uej9Ni7v9u14reshqIPllp3fbNslxKY2G3Zlf8oOV2t2&#10;nmqcftX2lpu2PleyNx4c2//yP/xL++//9d/Y5b0lW+vXbW+V62jKFmcLgtKazc8UbUHXHHDQrEZs&#10;eb5g7XrMcyaAiGxizAqZCaM518ZS1eq0/c6N+ft8BpVK+mIADkACHjQPvQkegAVCHYCEhzc08Fj4&#10;Uq9nEYJKkV8wJOMZaKxQtYGHLpXESA8bipSx8IgnYU6GR21CBjGSkLEbG5bRGpXRwviN676KJ1gj&#10;V9L/Ee9FUDKIgceIIzSVScRk5GXo4yEvIS1XSjY9OyMjWPPqDIxRKilAkbGlpDN+VtmB54FYO90s&#10;U5q85rQfl3bWPvBQUHY5UKZMydBT1YFHICv7sbuxr33ntG2th2gS/S3cLa97AmWOGqkE26PUlHwN&#10;7AnhkryDBHAxSHwMPANBciRtw4EJbEujMeVgQyksJar5eMx+9uXH9h/+zT+1m6e6R48MWXzynH8X&#10;PCeAA6AAGBGuASA4Z7xHOIMJcaAHwQg5EODt4JgHzcfwUAA/wcQ4iAqQYlCV7ejKpmBLg2RPkmPL&#10;gq2mvmMAEFRL0JArpddjYZ0bQQRdQAGIqADLBa7cQxEoZ44OI7+ddKigM+g43hcdYyQU1vcu6veX&#10;7daxAGqeR4K2hY590OQM5Us8F+NjAjLEPBB4yuRkpPWjAhHIUONSBh6ohEBJEoqa0Inxx/qCqEqS&#10;FZ/QbH4ywnqiwZiohJAGyTTJQDSK7p2ojhFuyJIroJs+7WeJyyVTiEjpsQAFLwhwgmIhj4EKcicY&#10;7h7SD+OgkCI7WEZGPzQKmHyGx+4GF90ifQ08YFyQzh7XceYqdfdI0O0zotfJiaDplneMFPFlKpoN&#10;FwQWZPR2u+6RiCDEQnOnQlYz9oKWgotiybL1oEJjUMLp8CCIiGTxVDTdQGZb826Ew5ptZ9t4Gegh&#10;0Te6fpJrQZMpQint/ryMsIxsretu/kZ/2/KdlcAbQb5CneZXi1aVoS7PHhvqlnT2RMQplOsLPHYE&#10;Chesu3TVatPH2seutndqvRXCHTTiWhWgXLLVk0f+PNNYCdQou3gG9qwyQ8lp0O4bwCAPIidQQAWT&#10;XI1Gn8oLSj+XBRgb7qkgRNJdumjV3oF7PRpzR+7NINzBNtk2+yz3aHl+qv2tWq616YqYHA9Qg8ZE&#10;Rvtiu55s6kmrU16pkS41vRdKQbMh+l6UimSzl63Xaesmqdc106G0OFfUzVi/GcJg9ERptLu6cWm9&#10;qZZutFmHj6puoOVs1E73lr1uHxh5/viWvSsDPtcq2fJM02oCxKJ+52a9aJ123dqduk31WnZ0uOOh&#10;Dso8qfWf7cQ9lHGwWdWoaZsIFDU0Wy1rtlq3r965Y7/99m2jORTlh4QzSPpjluzG7SzB8u17V4LW&#10;4A+u2+dPH9j7j264J4JZPAaXGT+PMch4I9z7wPKjt9zDAET85vP37VefEtoQAHz2nj/n8S8+etN+&#10;IXD4+Qeva/nUl1Rh/ExQQCUGjwlB/PLTAAYYbBs4ACAGiZMY/CB08c7Ze287SLAceCsADQSr2AYe&#10;C9YHgPBEABF4FwAKIGlQFYIHYzCoGhlABCWqVKmQaDrwQnzyVBDxhKRKQhkkol7z8dajS/bmA4HF&#10;Y70miHj91olA7bJ7IR5c2vsH8IA3grwIPBAMEisv7cx5LgRlnxe2pu36/pzdOuprOeODPhtHgoL9&#10;paaP8xtTDhGHy13b7rf89/w//6u/sd/95KXtCgDwUFD+259K2XIfiKh6P5b+bNW67aytLdZdzpo+&#10;Gug/0JulKIBooERZDNtMS9dpfkzvhb1ZV7uesNle0UGC/hjABmGRV+6f2rXLm4IJfT4PXFDmKaOa&#10;0eMi+WFaV3BdyFPOOO4QQQgkFkfrgLBHSMYhrv2mjTbidPksIU4l6CjmE/4fwEOBhDVNugq635Hb&#10;RriQ0G8iI6OsezATNfSAMHzckynTjEUmXKyQEKOXipJkGZUBC8dsUvaiqG1NjI5YZGLUxoaHLDI5&#10;rv0GXggfMuT0viC8QKiBfAYkrQl1ABFZTQipAgnrtWwq5z030DdgUkm4PFs4K3NkNk05oiCCJEmH&#10;C2ABAyngYPI5EG4iVAGEuI6D1hloG5HoSEghCLUIKAQ9wE8xnbTDjWXvldMoyj4KnOqFnM5ZIDsA&#10;IAAlhGmYKHtCp777IKTB48ADot9GtpCcBi+VFDhMTib0frD/4FiAkrDbQGCCpPGs7FpwbKwTdYCg&#10;jTnwEHghdD7PvA2DUAaJlXgLSCilWRdjoGxJ+GN8RJA3pN9xVPZzTBNsHWO7Qb7XvH4HIgeCH45H&#10;55RtcM74ji7o5VAkCBU/DAEQwMOkiAdPA8YXo45XYgwREX1xDPWIvuC5sbAMdlqPJ/3iAhYId4R0&#10;IQ0N0y9DBz0+YaM6+axLz4x0VjN2GnboJOXyGAb6z+vCTGh/6LfrM0PnRh1K2A9eEfbrqmXE00b5&#10;EYb9x6HsNJ+nGiOl9ydF0IIIXcjDOlagJSOjgmRyKle0GN9DYzwaQAQiUoQvhrXNiRitqPUHKQkc&#10;SN7UIIEyoc935hfdKwFQpCuEI0oCg5qMY88K7Wk3+OQ7IHtdmVq2bG3aUhWBh4whstSp+qyLT4UE&#10;FGGknkt6r0aYoymj2bfe8qYt7xx6m+yqtklyIdUJGNNsgyqGnlc+kEcQLfYtUup7X42UDHCktKDt&#10;LVqkQJiAFuArOqY9wchlz41gzG/fsYWdu27AUZ+c2bxuR7festktykaXzgz5kQNErDjn3gIe46EA&#10;XkjELLRl3AVDQE2hHYQg4gW+47RXdRRaqw4Ppc6WtReOBR0BkLAP4IHHgARhDxJBs411hwgGoEFI&#10;hdAHORp0BkVxE9EuL5EtTzmQeT8UzWYyAj8Ey5A/56bF9ZNIZxwKkcnOlAVyuYqHsGbn+jYzrd8m&#10;l7SpdtmmGgXr1vJ2/9qJ7SzP2CPNWOm6udZvWr9TCJZTNd24S7rh6+Y/2/WxtKzfSTBSr2TdIDCb&#10;xAtxsle3Cwdtu3Fp3rs7bml2urtUt535qj25vmufPLvlSYBUF9AH4ub+qowayX37rhPx+vVTe/XK&#10;oUPEy0c37d17V39Iqhz0uhiUSLLEMA+M9wAUfvmxDLkAgiUA8dsvPtAgT0Kvf/bCfvXxc/vlh898&#10;+Rcfydi/RA/iqf3yk+cOEwAA+Q6AQgASQd4E3gkgguUALtg3x8E6hDWCMAviV2+4F4LeGwAJn2Eb&#10;DiQvBTvvvxkkd75LaCTI0QAkAIeB5gTLgVIn3zeoVEEy+7p7IoCIdx8G0tiUetIOnIoNIOK5DOob&#10;9wQPWj5FO0K/66s3TuzehR2HCMBikAfBktduHa85RBDOwBtBWIQW4qha3jmZtwcXl+3qbk8QMWeH&#10;K20HiI3ZsnsqWAIRW3NNO1mbtTfvX7ILOz3bWSp7zsTmQs5m2hHbXCnabDfjOg8dSju7BdtYajk8&#10;IGtNy3k6xnYber+RkDGXIc+MWKs46ToUdP0kRwIBq2yaVvUR90ygdPnpy8f24uk1h4xMatTSyVG9&#10;H/V+GXgZAAlUVwGHQf4E+RTJsx4zyLzTgI5j6k+Vta+sVfR6OROxfEIgkYq6mFQW5eIk/SaKuidH&#10;PfwbSwsoBOqRZN5CmrCFY/QyooogZOVSQcZmSAYSKQDsBRChe6xsCgn4SYFBSffjgiZl7rGg0kMw&#10;kdf9F5VIAALvAzN5kvq9IkPP6YFBeSYAEQ/LoI9p3bMwCuJWeEKYVOK5prkj0tNDI9q37Awe72gk&#10;L2MnuyaDDVRggFmX8MegEoFlEArRRJfZutYDSjz5UnCD3ZkYH9N51ncWSCTDk5p0aFKp71oTQNBk&#10;DNjw0Ii34JZRneC4mO2flXTK0CJQxXdy4SvN7N0gjxJO4DgIuUQ9PI+nAZgh0TKACewqUuACNU2S&#10;gRu+H6kBoVBe10jHAQJvAkmVIdqUe2iCygntQ8vBGEDEIDciPJnXeS3bxLC++6h+V60fExDsb+/Y&#10;1YuX3FPE9+J8DSo2gnMXeFwGyaIc/5BXWjD0o3HA1PgiCIXOA8RJfCkoRdGFIfpDAyIqQ72wKEOT&#10;SesH1BfSySVzl9beWRlrgMBjTKImAAKDT0JloVhxzwPrT4hWUb4kGTOR1AngoEU50CSQAKwAKWhD&#10;RGIiK8GJ61acY18ibx3bEAkgAo8UWg4yNAgX4WXA+4CMMkmVERkfBKSouCDRMib4IZmSMEbQAKpq&#10;aBOwpDvnwva+1Xr0etA2NSJ4N/T5em9RRn8+8BpoBLLXizKQsx7fdy9EvecAMZFtWLJOo60pX07K&#10;KIayVU+8XNg+tPmtPesuLFl/fcfhBS9FZ2HH4sWO5yTQ/Ap9iGhpziGCcAZLb9hVXnQRKISoyJFI&#10;1zasNnuqcd6a85ds6fCh9davC3p2gyTM5YueAImkNYPSUd4jHFHvn3iYAdigWgOQSJSmNXo2lijJ&#10;qHctrO+CVyLwRAAYazreTY0dK+q4gAheixfmrLdy2b0UhDhoDrZyeNdyrXVBxaHV5049h6M6d96P&#10;nVLRXIfEy1lvgZ6oItjVdb0MykSjuYaX6KIqmsk3HEbxaEUEkwAEuSXIkUczRaNcF69Eb2bami19&#10;RjfEejlr5ZxmXqWUN1y6erKp5bLNdvIOABcP+jbXzVm9lLTN1Tlb7He9t8CKAAKRnka14EmcSwIE&#10;tCG2ZSBW+1k72K57s6Z+j6ZNUy44dLQ5YzdP1uzG4YrH5nGtX9c+71/cl2HbkyE78qZcCCo9vSbD&#10;p/Eezbge3/FcAM8NOCv1ZDbvRlczeozxwJgDDn/4+iP703ef2h+/+dh+I2j49Sdv2W8/e8cHj3/3&#10;+dt6/JbgAYh4Q6899yXPAQmAAg8CSZE/+uB1+6lAYwAOLMmNYBmAQuChAByAmMFjAINQxs8/CYZX&#10;aLyPRPezIG/j43f9uAEIPBFsh8/j4Rh4JBjAw6Aihe/82bN7Xq3i8tiCMfp24IkgL4KwBiWhjPdf&#10;u27vvnJVMHHRtSCACDwPhDHwNgw8EYNBCAOA4LdBQ4L3eUx1B+GMmwcLPm4dzdvpessubLftdKtl&#10;JxsN21kou4Ll7lLDjta7rmS5t9yw81s9W5IxXupm9bxoRxsFu3zSsrXFnIcuXM66nND1I8AUhHgY&#10;o5O1FcEIzbmmWxkZpnHrteLWqkwG4latlC3pc+d1XVYFDyhUIkqFQmUhMyqIRUabZM2kg0QWjQit&#10;Axx43kM56ZVGVG8Q+kC5lb4y6KNUq5o5p0NGCSjhkaogg94ehcS4pSaGrZqOWKuUtlo+ZdWi/l8x&#10;Gf9UwsK6n49Mhi2SzltYs2uaD0ZSRZuM6V4rg0xTxEyG8LIMsSaD2AMmkql83r3W3rJABh8PQjw8&#10;YfO9huckZRIyaiMjgZdBoMDkkJk3UIBsdpALh95CyCLjshXnzrk0M4NKDmL3qUTewxTkEJAcubi0&#10;7kaN2TyVFp4wqBk5CYl/9kgAB1GdA90vaPct0CCHgITMMS2pxiA/ISgGAAzinmxKj4+0Jr01lIt1&#10;76Fc9cblmwKyOfeG4PUghwIvw+CYAAYmPcAEoEGyIqARQAoeCB2bhzOCfL6C7IeLP8lgp1IVLfFc&#10;aLKszwMlVLq4fdb38ORKgQOCVEFOBOEJkiUJ/fOc74+nJcgZCRInAQG8EAEUkDcBdEwMJ21c25jk&#10;fUEDoaOM7rGDUIWXhbr3ImCAwOMDSATJof46maAABHkJHCQuFKotaIgVxGaCD/KlqMggXkRIYmNz&#10;2417PKETMTxkw2MjVqpWLJogQYfPaEf6IqlMzQiZoBtBaILKDRJ4kM9udztGo6+CwAM4oadGTiez&#10;QIggkbEYsbTRc/pD5HRj72mbNPnSl9MFPBHN2rlJ/fA6Hpo6xXXMhCuAiHMiNzwP5B3wHkmMxN69&#10;1bcGOhF0j6QBVEj74XnQ4rtrlY5m44KdIV0A5/TjUUFAFUVaM140DKgqYKAFgUciKSPHCGvmjA4C&#10;nodIEWPYs1Cu7foPaCREdOFWBRGUeaJb8fDZW/ZX/+xf2vbpVZtZ2bW5jROf8aPj4A2rPJyx5C3C&#10;MbTkSKBo6Z6DuQNDEntKsECVRqN/0cpTAgQZ6Ub/vMMDy9rcsXskmP0XOpvulegsX/bwAt4BYILm&#10;W4Q5CEOQaIkIlZeENuYFJvTnWLbKdCC3jXgVnoqGAABY6G9r/3P77p0gmZNBLgaeCt47uPbU5vdu&#10;uQpna+GyHyddSYvT+5btaDmzre+kY2kFbcyz3RXLtJesoX0REvIcE4FEnK6ggESubuPhmP/W2TLw&#10;V7VQKq3fXaCZ1IysUtAMCgGbScskJ9xtSw+DJzIw//n/9M/tR1+80AwC2eC0Zoj0NMh65QViPktk&#10;7W/3bWdHcNdvW7ctaEDRUjPB04OePX/twBbnUpol5l2Aqj9TceXKrWXkkoNmTocrs5rlrtmV3RXb&#10;ne96S3Ag4vVbF+21mxfsvVcCUSXv6Hnvur334GYQ2ngkoDjro4FBxWCj/8AguZJZPqEMPA+/+/Kl&#10;ex+ACOBhABO/+fSF/fGr9+z3X7zj0MAAIhi/JPTwobYriBhUVXz/UlBxBhEBGDx3eMDYDzwRHMfA&#10;E8LjwHNBtcerLkr1K51PBKcYwWef/5ATgScCEOLzbAvPB3kQ5E8EXok/t0DnMXki5EG4jsTTmw4R&#10;H756zSECyWxCGShYvtR7gAThjBcPL7hngqTJN+5e8PwTHjMACKACTwTLtx5e8RAH7/EangjyImgf&#10;ThXNlR1CGzN2Vb/19aOeQ8S+YBGIuHo47x4npLD3V+oaDdvu1zzMsdMv2IUdrbsmqDzzRAAR83M1&#10;T4icaqXteG9GxhM1y7KVsuMe2iARsyqQaJQmrVeL+nWJpwLRqs3ltj5fcYEq8ivwWvRaSR+sRxik&#10;lJswJLG7nYJ7HmgqNyOwHbQKT6ZQCx6SgR7V/ZQZ/sgPsBHR65GJIc0+h6yQDFklG7Vk6Jxm2MNW&#10;yAIolEoLTjSBC0Xx2mpiJnAIpwo2PKF7rgx4XLYAD3A4jFqlZrExzcBlD/jMEMl5sbS7uvEYjMmu&#10;NMoF++3Pv7bXH12znKBlbHjYyrq3DiokAAgS5TPpogygDCthjhEZYKoEtY9UFIVM2QTZEbwXGGWq&#10;LUi0JxGzXmu5XWL2jJGmRfc4JY96HIQJJnwf2DQM7EATAQMJRCRimjhn6tpWzSEErwJ2Ebf9CD2h&#10;QlFNJhq6t6DSOKrfZ9VzLLCNeD7Qk8CTkBEABCEADHnIYcIrTQQbJHcGngSgAq9IxMMTHBM5Eq5z&#10;MUJ1TJAkGkgYlC1NKEnnOsjdwEOAhkVG6wgARgVuaCQN8Z0EKO4xYJsce7AEJiIhgZq+N+ASj+l4&#10;Q3n3WlBlkY0XLZ8UHOKB0ff2VuKy965LIdgZ6EkEAAE0MDh3hDyIGmCURUp4F4hhofzHEvqBqCCO&#10;gfgFP4b3fRcNVmuiuVzWiro4IlE2OsTGvNTOXUtn8IGGw4SMPuGGlC6CUBR317idGxfpCSRQvUR0&#10;hJNMqSYxLU4q7huOhdhcQRCBVgXKmgGg6Ivq4oSGMf7oOwAFY1F96QlRY1F/ViooGi0ZF0GGfoRx&#10;XUAMyglHRZgRbS+c0vEIejxPApedPuew4SWhJQcOFC6j2ZKMVc7DHiFtKwy0CCwSNPfSiOQr7o1A&#10;9hqIABqI+ycqs5bC8FbxVrRlyOddLwJPx+ff/9z+7X/4H2z14FTHrouzrM/ps0AECYxUN6Q00I0I&#10;FaYtSaLiWUtuqh/wUjQWTqyzck2QcORJl+RKoHRJOejs1i3Xk8ALwCh39zyPgcTLPO3FO3uWrixb&#10;KNvzsAPaD1RQAAWUhKZKgoXZbatNbwpwLtrW+QfWmNmxzvyhrR3ecU/D7uVXA6BYPrXl/XsOEORH&#10;kKhJkmZ36dgBo7t4QZAicGhsC4IOPCxDK/TWKiGXfe13w8pza54/kmrOWWmG704ICHjDI4EXqWYF&#10;/RZpXQtpgWcqJ3goEJIS1BZSAou4bpYpjbjlc5M+S+u2My5T/eD2vv3xN1/Y43uHuvnqRk03xOK4&#10;5TPDuvkm7PRk3m7f2rHdnSlb04yzP1+z9bWOl+Bxs79wOGVHu4gK6YadG7LV5apNaUbJDXlJsHDx&#10;eNf21uft0sGmHW8s2cXtZZe+vnm4JQN2qtkvBu3UPn/rVW++5X00bgVeCRIK0Uv49NkD++IsJ4KB&#10;EcYY/+bLD9yIE77AA0HogmoLch/+4qM3HSIYv/v8Xfurb1/aX30twJBB//XHb9hvBBADoPiLT9/0&#10;cEeQvyCDj2fBy0DfcHAYQEQAEFr3c+S23w32/ek7ZzDxwnMi8Gb8+GUAEoRGBiENPBJUkvwjGYuB&#10;+BUANKjS4H1gBE8L4IA3YpALgicC/QgSL798cU/n4q6DBFCBJ+IHiPB+GghSXbB3HtKw65JLYQ/E&#10;qAYAQe4CHiE0JAh1ABh4IlCsvH60Yvcv77gngpwIwhgXd7p6fc7HzeMFD1dc3J0WQPTdE7Esw48H&#10;4nR7Wr9xx8WpVvXa5nTVNqZqdrg6JcCsWK0c1/XRCSooMPRlGWldaxVdd1tLNetWE7YsmMA7Qdtv&#10;Gn0tCjwoHQUutrUdRKVIoiTvgWuYduHdJhLamngJOCr5SStkxmRUx13lEo8FuhMIWgEflTKtAzSB&#10;I09CAFHQdUo1E5VH2byM2MiQlUvMRAUTYd2zNcihiEXO6bVhi0cmHQzozswkk4lbSJO2H+65Aoho&#10;qmTpvCZjSW07IUOeobJPM34krHVvxRWP/UCmGk8EIYGbVw9teb6tWT0ehnHPe8BQk9tG6JvqCD4T&#10;9K7AsFLOOS6QOCcjSWImiYuCGq96oAwUbwWl4CkdP9siFwRDScw/FXgYZE8IMZDoWNa9nXJPjDy5&#10;EXF9p3gURcvAsOMFYFBsgAHHE0BoA2ggyZBqhTFte9zDI8CB7juybyHCIREZehloYID3AAb2y/dB&#10;k8IFq/TZoGeG4GGYElDWkV0iaVGvAQGJeFn2ritb2BCg4aGJuQclmMzL/gkM+Fw0Ips0mdPnAY4z&#10;rwvhCr6D7C4QAEQASgNgwtMy2B/rs+7okMAEsNJ35DHdPdGVwDMzPsax4o1gm3/2RATPgaC0QETg&#10;BhnhBSBUMPAWEDrAiFP+AjhAP4PEE5JDPEkkHLFGs+E9LRK64IAIwhSENKjuoCkIalrZfFPbzVoO&#10;DwAxpEjIWzznSVaM68fVdugnjxsrKaIL64eDSFHE5DjyeZp1CQL8Ipl0QAlFgZFMkFQn40IfBqdl&#10;AQyz0ny1buVmxzJUjcgIjQkaAAjWJZGS2atXZVSqVqi2LFOsuQcDNzmiVOhG8B4D3YiYXk9r5lto&#10;dGxSfxBafFOhQR+IuLaXbXYtWWl5SecPENFa8uoHYv7RYtdCaUo9BRWlpss+H125aZduP7BCU8Yy&#10;Xw8gotgRBMiIynDjccDzgFATvTUY+akNi5Vn3cOB1wDXP4JU5EfQLTNVX3eAoGkW3ga8Ee2lSw4R&#10;TT3O1lat2N626dVrdv7W+wIGAYw+z2B/eCs6C6felyOl/ebqC946nAZe+5dfsVZ/3+a3rtr26UMP&#10;Y2ycvy+QeGLrJ/ccKqj0mFm/bPtXX7WjG68LLo6Nfh3V3p4AYkvnadt7aWRagqH2ms0f3bGZrcsC&#10;oUPLNAVa5Y7F69M+wsW61tXv656fhn6jpid3kVAZT+GNiAsU6cqa0W+KN0qzFVy0ZV1PxZDlsqO6&#10;aYQ0E0z5oCUziWskSVaLk5ZPj1hR6xTyo7a2UrGf/ext+8u//NIOZESmusGNmVAGN2xmgKvzBdvb&#10;alh/LqeZ36SDRn++pedTdny0a+tLfTvZXdeMdNFunOzZY4HC3fNBKIOwBiDxzuNAmfHJ5SMHiOc3&#10;L/3QjOuj1+7+ABEYVrwQf/jmU/t3f/1r+9uffeWJlXgifvmxZv+fvePQ8HsBxSCcweO//u5jh4jf&#10;ytgDEL8FHICJM4D49eeBzgMw8AuBwY+98iIYgyoN3ucx8EJ4YqBTEUAFXget85mA4xOBx8evaTtB&#10;eINt0ufjX/3xF/bf/uPfC1re97DGoLoDT8QAIvC24IEYAAT5IEAEpZ/Aw+fP77g34qPXgvwIT7YU&#10;QDCACcABiHjvMbLYiFCdOEQg5kV4g7LPFw+uOjx4PoqAArAgR+LOhU1XrGSJ3PXAA3G61dHzll3Z&#10;63vXz2tHC3ZZSwaVGTsL6Eh0bX+5bdsLdY2yl36eX+3Z7lzLVqcrRv8MjP/yoq6LWV07MuYkVVLm&#10;2dC12CiGrSnIXe03BBw1XVsh6zUSNt1Mei8OvBDIYpPsWMhGHBAQoCrpekMRc472472s4GPC8yxy&#10;qVEvJyW8QQdQtCiAZj7j0tlFTcwQphJc5wTaS6tz1ptt2WRoWEYqJkMZ0iQwqXu0DLGAI5fj/k9v&#10;joyhIUFpZpCvoHsus3iML7NpPR6TzSgC+DHi7yOajZP4DjgwSYwG8XwZJeSqkbmOa/IYF6SkE5og&#10;RgLNAQwznm0gBRe5Tw71GEFDr+pIJL1BVzaV0Gf5fFgz/bRXQNBGYdAanBLQJPl5JPdPkswpeyVD&#10;i4ufx56PoO+STOq4qRjUfgdiVZRb4q3ADvLdCMFjKJk4k0+Rz1IBqO905vnAw0BiJEbVIUJGH68C&#10;OQoYdxIcPVwge0n+A6CDR4LvFlST4EngOSDB+S7IsAMLhHGAChqk4TXQZB0jf7Y+eRKB1wIjjpeA&#10;feJ5ITQCPLA+XgMAAi8IUEH+QwAVPB70vQiAiXUFbXx/nQvaglPm6bkTo4ID15EQRHhJaAARgEwA&#10;Ezwn7wMpcB0DtJNOB7LBna5u4JRBhiKep4AKpctROzwkgxOtE4qsNT80YQhyG/BEkN8wGaKlbMbd&#10;Sog+4fKgVenYeMKonCAhDinjarNiq1trVm9wEWo/uiDItk1r6Zm/uihcR11Awg+fzeY1ig47CEqF&#10;0bQQNDS6cxZJy6joPeJ2QIS7uXVcBQSkBCe0lh4iXHMGEUnNaonzoU3g7xeQupah0np4MMLJtOAD&#10;BUXtk/BMltluUTP5rgxqV4+rmpEvaIaN679mYUIhIlxmzXgnHAQEDszCqWRAVtqlpvVaq7/lLcJL&#10;7Snv40FVCCGScqdv9Zk1GdwVGdoF7z/huQKarQMPUYED7bcTdYSb+jZGd1JtL1yYEjz0vWqjgJdB&#10;oEDnTTQcwvlZq/VPPHwBRLTnkajeE0DcsAt3Xtqzl78WHNwLvBS9fQ9tkHBZnzlw70JFUNHWstBc&#10;dg8ELcSnlk589JbPW2/11HtyLB/cFETcdYjoLp136e1Hb35pj1584Z6MFMfeErxo+5XZoMokWV+x&#10;4ty+LQlCZjave7kp4BWvzlic767vFtI5S9RmLSIIRYcjS1hIswNKioHRcq1uSxtrli7lHCISOQGr&#10;bpi1RsoagoZsBkAY002ApWaC5bDRbyCbFlwIMqZ1Q+62U3o9JBAo2Ecf3bPvv39hhwez1tA2KrrZ&#10;I9xTSE3qJp+3KydLdv/Wnm2td9wLsbSimehG3+YXZm17e9MzmnfWV+zaiYDh2gW7frgp47Rh1w/W&#10;ZcDOuzFjVvzkMrkRFz0/4sXdq/bhq3dkGDXDJpzx7IEM6CPNxGmzLQjQrP5f/uHn9qfvP7OffvDc&#10;IYIEyj98/dL+UgN4+N1n79vvP//A/vDl+/anbz60P331vv1OIPB7Gfw/CAbIk2Dwud8IPPAq4F34&#10;1RcvBQJUXQQeCADgt/osABGM93w9QGIAEQCG500IHACJX34meDiDCLbDe//0Vz+yf/Onv7DffvmR&#10;/fKT9xwg+CxLPBDkTpCsSfUG6ppfv/2qf1/Ep+gICkQwBhCBJ2KQbMljkiuDvhqX3BOBZ4ISUDp6&#10;UhVD188vXjwUSNz0hEsAAph49dZ5e/3OBY3z9uDKrnsiLmzPeijj0aVNhwf0IoCGCzsz/t7hatfO&#10;78za7oqgf63nz3cXSaYVBEwXbaoSsX4jYkuduB1v1j3U1RYQLC1qcqXrB08VzbU6ggOafPWqGVsT&#10;cNCca65TdM9DSddkv5tzAEE/Ao2Hrt6j0oLqi5auRbp3znTTtjBbsNPDWfeOUcIMQKwJZqdbaQeU&#10;uW7GYblRi1mnTcVdyDvcjocFDcWM3bh7zWYXpnWvJn+B3jGUuyd0/0tZzAXcSG4ct0xar9N0ixYD&#10;6AXEMt4gkXAzy4wmhCSxE7oI6/6fz1A1l3SRKW93oHsiFQfMuunBQA4D3g2UNJPxMYFAWBCf075k&#10;1MkpiKRtTPd/cuKwNSQaAhGoFZd1Hy7mMlbMp30/5ChQcspnyTGg+VeUwoBRbVsgkU1qMiljO4YG&#10;ApUKI+QAjMkwBoN2101NHIn98zoS21T2hSKaWQMX2v9EOK3XBSWa1AaeA0ICGHBCIRGdF/IEAwN/&#10;Dvlon61js/TZcXpfBB4AkhDjSHY7kCTco0DCJ4Z84EHg83gQAsMcGGv3FGjpIKElcMF7rAc4oOzs&#10;jbR8XbwLWR1fIEIFeDgo6BwMBp4I4IPtBX05Am8Gzz3xUueISg7WASDGRoGTpCCurd8koYH3Sp8R&#10;aPC9Am+HlgKJcwKJIZJOUH4sygBWUHcUBKBQycwfmMAbwUVEeSYQgcuJ5EYqNDj5SGPHE7qoO7rZ&#10;ixiptkDuOpOr+o8AROAKQ8SKGz8eiO5Mx7b2N21DRoCLKZug2VHO6IFOQo3HvUbOyQDkjPayyURG&#10;Fw4SrlVRdVNGpHiWMVz2xDoS7BBwIps/lhFgaJwTEVOpAURQYTIR1cmGYGX4+Vyj27NGb8bfd5AA&#10;ADTTpbIDb0Y8m7ZkUX/Ecl5Lem7oNf1pCJ20+yueJ+G5EYKWeKli4aw+W0M+umEhgdDMmgxmd83h&#10;ob1w4MawPb+r521tp6735jRzl+GkDLQ27fkHiDphTNONJU86DAkS8t1V74wZytMltGuRUteK0+t2&#10;TgQcr/RdiKo0c2TdjZtWnjsxykJJXHSFy4ULnmQ5s3bdSz8ber+zoJm/xtzGbR3PJV+HZMtBwiXr&#10;9bduGmJVyfKcoGnO4aA+LQign0Z3UwBx0cMehCzoADq7ccnXQZcCmOD9/uYVf5+eHUHOxa61l68a&#10;olmUrRKqKc/ue94G/UDwsNBzgz4boeKMxSqBp4UcjEi2qd9tykp1HQ8VGYLE9vS07Z0cCTAErMj5&#10;0icgj7KejP5MSTdgYoq0EQ9Zt6t1NGsDDpihoQiYo/lWHugdtqqMwcx03uYXq7a60vI4MzX2jVre&#10;5noN6zXLhjjV3nrfNlambXW5KwDO2sHBmvX7PX1mwRb7M7a1umgXDrbscGPRzm+tOEjcOd2z2+ep&#10;DtjyMkTKPVlS7vnmHQzhFW/GBUQAFKg44o3A4CIY9fdLOJGSJpRBSOOvvv3Ix19+dTYEFf78a0HF&#10;F+84TBDe+MOXZx4LDQ+HnAlX/e6rj+1Xn33g+QrAAQDx+29e/gATrAdwBB6Jd3094IJ1yIEIICII&#10;ZfCc9wbhDiSy8TgQymAbf/j2Q9/OILTh75E0+tE7DhRf6ftSrUFvDQSp/j5EeKLlWfMuIMKhgrAG&#10;yZWITQkm8E5QvYFHYtCb5OntC+6NACLuX97zjp33Lu16O3CEovBEEN64c7zmYZCbx8t2ZX/eTrdm&#10;vC04fTVozkXnz0sHi/pNp11cive2l5q2Pd/w/Ih+I2TN/JCdbJZdgKwtqMhnx1yVMp8JW0MGeq5b&#10;tpXZls13dX1pWUyHrZwNCxx0z4gM2ca8tiOIaFVTnoxJfs5UV9d5alzX6YSAVrAyI2gRHF8+v+jw&#10;QMIlILGz2rKermuqP/CyFQsTAUALXnLFmANCViMn0M5XmDhp9kxr7xTGe8wKVf47BU0aw0ajLjwR&#10;dOz0Co1iyWJRQYCMK/f9WmPaxjXTZ0KYzGa1zFhCE0hyKFKoWQruEaYiHMEMnzh8Kl46i7MPaRKI&#10;BgViRuPWaaHnsusQgTeCe3QQBicXAS803gBKDEd0DDrW8TEZy3HZJDwHghL0JZL63NiEw0Mhk/He&#10;H1QYjLHvcbQltI5sEOGIsTG8HOdkGINjpI05PT1GBRY0liREH1QbaD9hQvIymJ5gKcNP/h2z9FFm&#10;9kE4BIMbGFOMsowxs/bhpLYThCYAjMHsPxrJOkxQTkpxwsCoY8gBiQAm9P3PPheEOwASEjYLei0I&#10;PxDuAFJcd2lSQJUs6RxUf4AMvBN8lu2Tw4jhD8IhAZwMIIJ1+QzbC8AlGChY8l0IVYyOoC2hYx7O&#10;aCS1vmBHx0Z4iDAJx0cehn//gbvDhTCGUdya9CQZBid9ABEoVJIdPzapHZ3TD6mTwQ+PeFMinfKQ&#10;RgpBpqSMvn7MtKCDdUcFKSNad3QibAldeBP0oxcJF0pZ3cxFlGOjNjk8bPlE0tb6fTvY2rKqjDUx&#10;sHHRJQpaGWafAglcagBEtoTnoG6JfM3jdCMTMQFCxsFhWNtjPxzbORHteFgnWLSJwBT6EeX6tLWn&#10;Fmx7f8/aM209bwgopv0CpjNob3ZJf6qWYKdk5XbFFtbnNRNvWalZtzQtdGvkX5S1b4GDAGg0ErNC&#10;p+MloShahnUxxwpF91ikKk0Z0kWbWj3wVuC9jQs2s3VJxnJBs/EZAcKS9XcuWWdp32fsaDUgDJWq&#10;442g98S0lz92145t4fCKze6cWkhQRhIiAOHS0q11y8pAEyIoTiNbvSsIoTHYeQ9h1PRac/bEFrbu&#10;CH5OLV1BmXJFx7zniZh4I4rtXSs0yX/AeyKY4TP6LNvAe+Glms11PQ90IQbJmryOJ8MTOTU8bHIG&#10;JYRFqAYhTIJWRKl74MmVjOnN2zoPt3w9jpVE0XRr2aoCjjLS3wIIgIL8j0h+ysbilME2LaTfnl4o&#10;WRT1NFMinEGOBOqoBcFeuVbQklyauFXrWSviTahlXdI6lZp00Z00Qj1N4rejlifskQ8JnpPeO2N+&#10;sWMrKz3rzTSso9lirV6wxYVZ3bDJuu/b0tycZoRNW5pt2oXDZdtdn3aoWFmY0gxx2w62V/W4K+CY&#10;ss2lGbu4v2V3Lp+3m+f3PU/i+f1r9uT6eXt657JRJohoErH6dx5f8xk0/SS85PPZQ/v+3af203ef&#10;2a8+koHW+Pn7z+3XH79jf/HhW/aHL4LkSqAArwSDjpmM33/1gT8ntPHX33/q3gcqO1j/9wKH3335&#10;kY8/fPWpL5HQBlR+/9WHnrT5uy/f9+2wHHgvyKdAsCoAkeC9P/3oQ/vDN4KNs9fYL+sMFDIRumK4&#10;50Tr8Rmeo6LJkkRRviPDoemd1+2bF4/tyzce2JeCiW/ffuTLL5/ftc+f3bZffPzM/tUfvrev3rxv&#10;z28d2/v0HnlG189TH89v0yX10GXFn94MkipfPLhsr90+FTBsO0BcP6FrJzkRa4K6Dbu8s2j3zyMQ&#10;tu6ehusX1u2KoOL87pJdPdqw4/VZu7gzp+WUftOmV+LQS4XH6/NV2+yXbKUbtwtbJduYTdh0fcKW&#10;57Jap+KNuKiC4FpZ6rdtRveSreVZW6ezpq7RmbauqRnN5mPDNqV1y7lJV1klB2JutmylIuFiruFY&#10;IIGd0+xd1y4eMlQtaeoFTFD1QfIvipd1QUVVgFzW9grkVNQI9cmQFgURAuKCYCGeiQkk6MpJCIMQ&#10;9rgmemil0H5c9230HiKTVtNkjy6bVE8UNOmhjDKuiRtl8yPjMuaxsGX0HwQgvHfG+IRFyIfQxBN1&#10;yQkZ2phm7IQACBvQDIsKjlgMw6b/Xq4s0NfkSP9nwuMk9SNsOCRjzn0ce4ESMoadYyjqnlvWZI1w&#10;O3BBF2mECkfODQm4BGa5rKBBE8dRvBAhm5TBc50EchGAIB0TgECOB7pDdBGlYRj9IAAKVDgpK0Xg&#10;0GWqBR4cU9DnApig7wV5HGhUkJeRcmNK6AEvwPg4rctTNjaRlZ3SscQELzoHzPRDgoAxN7qBtgLH&#10;QPUinnq8Asz+MeIYf9IGPP/Bkxej2rdm+jL2rIcRJ5SSSpZlxPVdJ1JuzEmmBBL+ATxo0Pqb8lVy&#10;PjiOgRcBT0WwTZbABHkcgEhC6+ChYbscEwCBKjQlp4SdgBTgCAEqoCNgh6EgVhPWwYlOcRXl8/qR&#10;BA9RlMBEXxhm0aG7cmSwY0mdnHHKKqsWEg1SjUHHt1AkCGnglUCprKALhBgTIBEhTFGuWbWl2TtC&#10;QbpYszlkWvVjjI9aaER/pFrFPnjzmd27dsWK2bTRmnYUYZIwcsS4aka1n6x1Z5atNb2sP0fLhYkm&#10;oiIzkXG2WBOgxCyREcTo4k7pwgMKENHiYhgaFYXqu+WLDR1bw1pTWlaCZE80L3htem7VKvWuPofe&#10;BN8xZUubiyJ4/YG0zRAa8iRwCkyoDCi1OoIFXdxdYvf60zV0U6jxvGWxvLat90rdWY2+zW2d10z8&#10;wBpLBxYt9yzZ6FtxlqqEdddiQFYawabSNHkDfe9bkW2RUzFlL778qX3xiz/4NtChoLcFyZVxSiNR&#10;gxQ4jKWnrCpIwDBTBgoA1GeObHH7rgPEyt4Dm16+6gmVVUotZ6gG2bap5Ws6dhlwvYZnAqDw0d23&#10;iqCCygq8GYRIMmdwktD2ybnwUMn0ibZ13iGBCpHuynVrL17xXAwqQBwy9Bm2BbiwpBSVklT2QU5H&#10;WRABPFCtkWog9a3feFUQ0j+wZGVB32c8Y9V9AAD/9ElEQVTO4oQzCk2L6rfKCCJi2bhujPTNENhp&#10;UOWT12i0KoKJvMBAUKHZF4MeLYViWuvod9ONuNEpWKMNeOBB03VC6VspZf35KcFEzrq6NjoaM7rh&#10;9+dnbHamZ/Ozc7YM5G6s2tNHt+yvf/sju366aRtLXVsUdCzPd21hrm3ry1O2vz1v2+uayZ7s2f1r&#10;F+3a0Z5d2VtzgHh09die3Di2R9f27dm98664CESgyPjx0zuuXIkI1U/eeWo/e+8N+90n79lvSFLU&#10;49988q4PPA8YfCACUPgTuRA/+sQfo4Lp4Q4teZ2yUABhABC//SJ4/PsvP7HffPahIOGlD9YLKj/e&#10;88+zBADIo/jNF287SLAcQMbf/Pgz3wefGezDxa40fvvlO0ES5yfPXeSKz7Ed7xr6vr6XIMLh4c0n&#10;9t3br/0g0w08ffLqbfvq+UP7mvyIN+7aZ09vOUT87U8/sf/6H/6F/eOff+4g8eGToLfGi7sn9vbD&#10;874EJGjahUeC8wqgvXLzxMdjjbuX9+zG8brdvbjjIY5L2wv28HTH7p3fcA/E9Qur9kwwd/V4y85v&#10;L9n5jXmXyCa8sUeJpx5vLncdJMhhIClye7FgO4s5u3HSE1RkvVHXlQNdKwKE9fmWwLNh8726XxsP&#10;bl7050i5rwoMPJyR1qxchr9RitjiXMn6PV23glvafBOSwCuGZ6JWSdtMr2qHu4t27fK2VweV8wLj&#10;7LjLadOEq0AOBI25BBoZ7SMmUIgXkpYQRKSACV3jsYzeF0wXqhmjuyfCT5RQJkKTNj/Vsdl2w0q5&#10;tN97CR0w40fMz+/nlCoKErg3RijTnAiaMjlAaKYfFhxkI3FNCDMeZw8Rl5cRx3YQjsaDgAgV1X9J&#10;zaY9R0C2BcPq1YEjGO5zghQq+5hs6p6ryWCEZM5oxhq1rmCn4raKkkeAIpUmzD7q1RPj2ta4DGk8&#10;lNZ5qWjfge0CAJgEu+wAzwUITFL92ENhAceYl44y3AuOarOOleOixBLVyMXFTc/Vw3AOvhOeBgw7&#10;JZdujGVkcf2PT2ZsQseAsUZFMk4pqR6TuEgIhVB9kDcYeBC8wgEA0CCcw6AdOd1ER/AOaJt4IAhz&#10;TBLKcDAjrwMwmtTr5DFo0izDPi4b7eJVo9qfjg/FSgACY+8qlvp84EXBSaD9C3yGBA0BIJAsmfwH&#10;EDEyUtD6QAQ9RvSaPuMgov2T3IrzYYi4F7Eikmgy6ZQoeFo/EgkvnByREVQoQgsEp0JWa8kAckHo&#10;YhqVgY+QQ0HfDH0etxA5DshRE84YglSIJenHiKezVmk2/OJLyQBEIgiK6Eec0I+hHzSui/lkZ0t/&#10;rllDNa0kCvbMXF2g5ETwo07oByb8QEgiTu4EeRAi3EhKF5uOt1ApWionQ5HRyfMkz4SAIJDjprdC&#10;JBnT/nHtFS2R07FrdooXJS8gKJDTQLJONFC+jGf0h0vH9GfLa33NdnGbF0TimayXkiJg5Y27BA9x&#10;QVEoFbWkDFWipPW0fqGl9xsNSwqe8s0pW9g/tVxnzsqzq1boLQWJgwKWwtSijOuiZuR9QcaxG0yv&#10;wGguChj6nqh55ZW37M1Pv7flw6syuj2v3sATQdVGvLZq8fqaxcpLHtYglJHvbLvhplJj8/yrAoUr&#10;1l285OEMIAKFy0EDL0IbQAOGvaAlZZhdgcVA12EQEgEggAKggtDEQGeiKHjI1DctVlhwMABOplZv&#10;+GcQlyJcwSDvAqCgeRiQwXqsjyw2rcYbi8eWba963kd5btuaSydWmdtz4a1wrmuRXNsy1Z6FNRvK&#10;VBEI042tXrbmlG4sAlBAoiSAqzdq1mzXNSMraiZXtqleQ68VdcPUTKuiG6dGvVmw6fm2gIPXtR39&#10;bvmCZo6Ckv78tM0vzFi/P21z/Z4tLsx58uRsr6kbfMsuH+9qbNvr92/Y/tq8rQg0FvstW1uats3V&#10;GQHEgl082fR1TnZXvWLj8v6m3TrZsTunu+6FYHb87OEle+vxVRdGev/Vm/bZ8/v2+Zv0mLjvRhRo&#10;+MUHMsifvuceiF++fOG5D3/fa0B4YwAOAAOGnSVegYFH4m9+/IWPP3wtaBAsABF//OZT++PXnzlI&#10;OFBoe2wrgAE8HAKNrwUvQMNX7/pjBo95jccD0CDUwsDTQdInEEHiJxABNAyqQgAHAAIZbq8u+Qip&#10;7udedQJIML56/ti9Ed++9UTwcNs9EV+/uG/fvPVA23lu/81vvnHBLNqY8z7AgCDVB69c9QRLhKkI&#10;a/CYBEu8PeRBvHh0zV67e9EhAq/EzZMNL/e8fbJu945X7erOXNAP4+auffruY7t1Ydeu7q87RJBM&#10;ebzRte3lhu2udWxnrWdrCy0HCcTGtlearhuyKnhY6xdtphG3m+cXPQFzc6FpC92ydQgZZGM23S7q&#10;GqrabLdoCE6RENkoxdwDQWgCtUvEpWja1ajGbaFPN1q9VklaRYa/WcvadX2H775+1y5f2DA60051&#10;M9ZsIGsdsbI+k87h8Q1p0pa0rPZL5ZLnDAHQGvE0PWdCAmpkqzG4E1bUPbGONy8es7Lue4WU1tOk&#10;ENlrJm6lWtuqbd2XCxUvsY7qfutdPUdH3BBHJ3WvnZiwjO7BkTGBAhUJGDBmwG5oSeIkfy7uoQG0&#10;GNLJhj6r92VTHCK8hDFom42Rp8kWIy2AySX0n9fMPi3wcKEmzYSz6Olk6h4OQYcB0Ahr0hoZ0z1e&#10;g89OjIXdHrFtcvi8/JP+EAKJSY2QXssIVNB9iEyE9XlyFmRHclQ+YCCphph0T8yTJ8+t11tw4wlA&#10;UACA0Q8qOJjNMwLD7N6FCb0u447xT6d03nTMlE46oMhOkvOBh8aTHt3I40UIgMd1mfTaJAJYVEiM&#10;kF+CGFYACgHIcJ6YaLOUfdZ5BjCCcAM2Xeto+5MsBS/dxpyuq4YDxyAUw9K9Ib7/4NgRrxqlO+c5&#10;geS5jAOFJ1lSUiqgweOBpwQ5cfIXvVKlodlz3FvDjnocbGV5USuIDkWneCYojaFSgtautWbHbt17&#10;6DP1eCZj4y53HdVFSSvwknY06SeX/hbpdEUXDRSlH08nbVQXWkEGN5tP+w2ebNsJGi1pOe465DRM&#10;0vtJEZieUxM8NnrOj4P6Y1TQCJ2gQDkKncrgU5ERyaRtJDzhdFyW0SBZKJlGUjtuKKihcJjJ51zH&#10;gl4LCbwcgpTxyMhZMp5mA5XAO8FFxoWOdPaE/kTj2u5YeEz7EYGTGJTL2jlBV5CUqdlvteI5E/Ta&#10;iAJGGin9YRsIF8n4pGTYxvWHI2diQsBTnl6Q0ZXxh6Z1DlOCCDQm0EModmnVfeKCSxkBBFoRlIai&#10;5EjlwsyGDPHMuld6NJeOzBUmK/MWpUyzOG/5rmb5Z+BASIOKC0Civ3XbkMNuzB5bThBAKANwABIA&#10;CRItK1OHbtgz9Q037vO7D2zl6BX3GhCmABroKDq1ds1BACCghJT38q0dhwiWgEi2semfay1etEh+&#10;1o5vv2tz27d9XTwXAArrsW/WQzjLu5MuCEh6W1oKXFaO/fsBFfn2mrcszwqckOGm6Vm21vTQEgDX&#10;nZ+z9vSUdWZ61ui0BQVl62pGVRBk1HVtX7p8JJjQdaXfGpCoNvBe6IZZ0Y1J8FeplaxYyrnGBL03&#10;ulNNawlCul306tsuhY1yJVnzJFrOdTX7XBFYaF99rdPvdWx+tuVhjNXFroc29rbIjdiwQxmhvZVZ&#10;u7i3atf0/Nndq/b+63fs8a0je0Kin4zeM9pda/Y78EQEpY4PvQvmj1686iENQhmEMf745Yc/5EgA&#10;EX/7ky8dHAZeiH/0U4AheA5MMP76+88dIgAHPBEs//LbzxwiHCY8JPKRQwTwABzwuT9++8EP0IAX&#10;AXDgNUITg/BEMP7s3eCYOD7gggFADCAEuMCzMcjpoP8HA5DAI4GcNyABQHz3NiWuD71J2Y9k1L99&#10;+6G9fHzFvRIfPLpiH1Ox8STosTEQoSK5cgARPCacAaDhhQAkBp4IciPwRCA69eq1PaPj6p2TRXv+&#10;4NBePCb0sWmnW327oN8QzQ8PZ2x0BAhlL8M82e27N4JSzMO9eVsWKBzszrnxp3tnWQCwIOM+Q56C&#10;jPqigGG2lfOKjBk8YGfJlpRn0nCLXIi6QAKgONimV0vCEJeqFsO2KUBZnhNITJU9NNKfqdvOxpy9&#10;9eY9u6Fjn5kues5PSfvOZmXEc5r8pcZl5DXz17Uaz+teSWvwrO7RhbMEyqQmU9ER/T9iVtR/ogo8&#10;6N5e1/28lBKMaFKVjoYtk0x4+Saz/Xy56vdd98KSdJ/OmHd41j2dNt+EncdGzglKdH/2Gf247uvE&#10;1GUfZA+o0sAWoI7siZOaUWfTLb2v4/P4uo4dfQhEpAQNeCfioYRFtG58Im5hGaoASmSPJgQhsZps&#10;R04GGs+AJnr5hldh0CocT0SjrPtptmTeZlxQQ14dng4vG9W2KWeMa91KpmRZPNmhqEUmdVyEUgQy&#10;3c60wwxhlkAlMmLN5rQn9hNGwGgHypNUoQSQRN4CZZd4JSZDso2TzO5lwMfwlDD7R5mSnAZ9llyP&#10;oWGjudigBwUA5SEUjSD8wsQ8aedG0WuiD0dJ6wgstK0AEkhyDEAkJntLAmtQhUHeA7kOY1oXkNBS&#10;27t0fM16rb7/Jrwf5GQIADxswjEAB+R8ACqMIHThr+FFEXyMAAz6HkAEdj6bkV0DoFDpy+UoLxnS&#10;m0N6QySapwGSdjYy4rXCKJFRynnr3l07Oj1vnd6UjRIXi8pw1+qWkoGECKnySECLukiAiKRmjXgh&#10;Rqj31brdXldgooshNK6d01xFF3sC2c4hS+pirWEYdCHS8ISs3JxAAjETQiWUjkaTdJzTD8RFIcIk&#10;H2Gc9cP68+hPkBWE0Fchk0t6fgbwQXwLKEjnizIcFSu3WzYpiBgaH/KciGqj6W4zhFNcPlvHzLrk&#10;VRAWGR4fFnDoeAU7vAaZp0To/LHoHpktoeamPwugEZvQHzdlM+sLFiVGl8tZodOV4Vyz4XD8h9LQ&#10;dK1h3shLUEZjLiAiUe5YdW7Tm1/lcecvHVqiMiOoaFm01NJMfdu9ECRfkhNR7e97BQdeiEh5yase&#10;0k2ksHH/L1goOx14Ddr/f7L++0ey88z3BLPSZ4bL8D4iMzIi0kR67x0yqyoL5VAG5VBVYJFgESRB&#10;EiRBEhQhA1KQBFGQBEmQBKkFSZCDDNSS0Ebd6L7t7Z3uvnd67mD3zgxmF7P7y2B3gf0Hnv1+nlOn&#10;xHv3hxfhTpw4ceLE+3zex3wfkiG3BA5nZYCXBS2LbsDxOBBO4H4YimBMrl5zQ8978SQktW9KQ5uL&#10;qF7Sj2PFQxl4GvBGsI9UVXBSXnIwSVYWPKTC+3nPxvnnPLTBewELACIUniKcwnvYjnwLvhNtxEks&#10;HcrovNAWvYzE97yOY8pQzSyM648QT2llVfIS3FytahUZ82qj4d1nS+WqjdFnQxBBSGN+vm3rMgpz&#10;mvgLmkTzAoiRjFaA+l0mOh09Ltvk9JS3pB9JxWz/YNvaE+M2NTEpgBj1mG9N8IGAEPHquamqLc+0&#10;bLY1aYuT8zIoC7axOmerS9O2ONe21YWOba3O2976rMfWT/dW7MrBuj24fGIfExR86f033AvByvih&#10;jNsLdy7IgJ16EuDraEY8c8OVK2nQhUfis68IJN54LsgtkIFnlY9BphLiO5952+GBATz86EOAIbhl&#10;ABMAAiqX3//sew4UP/rwfYcIjD+GH4gIvRahB+O7n9F9GX7CEt/4BOGMlxwcgAjGR/Mh2A8DTwcg&#10;EoZE2A/5FOyX4wAeeMxr3AIPwbG949DA63xX7gMS9PkAJD7+3HW/JbTBc4Qy8FAAESRZvvvcNXvt&#10;wWWBw/mneSXcByIo6wQgCB9RlUEICQ+EC1Fd3LWzqxOuVon09TOX1+3i3pRrRwARZzfQ+5j3MtDd&#10;pbrNtaiEyNvualO3dUHEhO1uz3uZLyGx6cmyN9+iJLgikOiMjXj78O25upeI0u2TEEZ7LONtwgEI&#10;En4p43RpdUEE8tYzk/kARrIDNknIDXlrwUE+PeRS2uREdKartq5jHx1La5HU57k9GX1urhgVPMQt&#10;hRw24KzrPZIcslhyWAZc2wgavJdG9IznWFBGmtECMq85NDHQbznNzVXNWxOjNculEgIUsvS7fK6n&#10;PxILObQYMMrxKMbqjKHZQCOteHREhiXq5ZbxqAAmgjuf1fWAz6/9em0krUWftkMuOx7Ly8gFmgUo&#10;SKaTRYsIBDKCiFREBkrGPa199MvA9slw4WUIOlMCHhjMwNilR0q+0u5lVS4DPCAQSQiKGDQRoyS0&#10;o//56vKaJ1SyDXCSleEdy9ctioQ2ngrZCbqE9siwozWBUadHhHs6SNYULOCBCHMIg1wAQiP6bBn1&#10;3yUasuAW4FDV0fNktS/oCL5zUsZeUKMF85DsYpTKFBl64IHUAXIQCdvTiJL9oQMRikp5Kaf2jSeG&#10;MJD3/NDnD/fHBFUZwZUW03q994x+F30mJazePl1ghNhXXlBFC+8AIn53XAABwz0cOp99+iyacwXd&#10;PoPtgm2ABwbAE+hOePikV8c2ONgtg09XtUEN0VefvlB/n+7TypQP6bKcVmx7h1v2o59+z86eP9JK&#10;fshLNc8IBOKJpEi4phMdlPQg3gFI0OyEslE6gdIiHKXKjIwwWbpUXUxo4ueEQrD5TN6iIlyHiRg/&#10;PjGpbv9sxKgAkHhKF6WABjU0SjQHZUiQr+4SoAAVhUrdhmMiafpdJGJO0cVi0PmTH5sSoiEqNPSH&#10;SRZyuo268QEI6PhJMk9WRh5I6B+O6vvpT1jWiZcRIRRypl8XHzkRAgPXk9cFmdI2IwIWPCDcZrSa&#10;jefSFsmkZPRKlm+MW1T0jp7ESKnuiZY8Tmjgko/i0dDzLlxVEizoos43ZbRHZ608JQNenbR4GfVL&#10;TVQLW7Z54a6tnLutbZY9HyJemXeAiJTmtN2CoGLGwxmECDDc8eKM5ce0uhdgkCyJJwK9Bk+qFDBE&#10;cjTZOmvt5SvugeA+XohofkbwMu3AAISkK4BHkGgJHOBVCMMUAAfvJRRC+AOAwGtBzwxCIbM7t9wD&#10;wXt5zGcADgzehwcEkOE9gAR5IfTWqE7veJIpHgk6kKKiSf+OSEbnaCzQ2yA/YnRKICAQZJVE8iyJ&#10;sinBHxBB3s3YWN6Q/q2P5qxcy3rORGu6bXmdf9rB412r63eq1kuCjKx7JeqEROp1Teodm241NNFr&#10;xThdsJlOPpjo2zIi8ys23ex4rsRsR4Zma9EhYmV+2k72N90LAURc3Fuy3cW2u8dJrMRdfvfKnl3T&#10;SvjetRN76cEVB4mX716y1x9ec+EpIIIEQ4wqiYhhiADDjBHG4FJRQSUFRjj0RPzO+xBARXD/4z7w&#10;Rvz4C59yiMADEQJEEMYIEjMdJJ54HLjFi/CtT70iqAjgIXj8qn3/c2/74Ji+/p5g4b23dFxBmITQ&#10;SBje+ChEeH6Fb0//jxc9jPHzr3zGfvOtD40wB6AUdh6lC+kX3nz0xBNx36GB8AUAQUIlnoiPPWkr&#10;/rHnbzpEUCb79qNrPmgbjgw2eRG3T3eegMReMAQPNOWiigOIuLwz41oR3oH1QAAoQ3+82rFzmwv+&#10;u107WbIb5xb0e5ZdlZKKjEVdA4Q0FhZaNtmp2+xy25NzK+Wod/LcWxuzZmnQjtZG7frJnH3mnQe2&#10;NCkIrScFCEXPZaC/xuJCXSCRta3NSauVY1pBRwUOaTt/MKt9NG2ebqCtvOdM0P0TLwbGn1b4gbR1&#10;4IUAIpJUG5WCMud4atC9DlnyIHJBKSdiU9ms5rXkoO+jkEMASoY9xoKuSyviLssnY1bU4ovbRoXP&#10;Q4jpjMBDEBJjHu2yarVqdf3HcmnyKSLuOWDVHhnSZ8S1kEsG1RDMu5T6k09AyBvvxUgy6Z5hOluy&#10;4i5q8VTMj+s/teVJmBEZ7z4Zv4iMOsNzHHoGZScEF6mK7NGTJMFuPSaUoRXyoAw4YEBoop/kSIHN&#10;kOzSqBa3hA4KmhMmJqbs5Zdftkqp6mGLER3rEK5+jDCLXx13ZEBgofkkJ2PrRl0GOMiJ6NP8QUlp&#10;2isrQoAgaTGs1PD8g+7A4HKMyCZgC2n5gO6E953qJTGzR9v2WhoI6wfetCCVHcNDQiUkCaPkS1Am&#10;67kOnmuhhXJfoAeBRwOIcG0LfW8+F/DqAWQEAAOeoAls6Ph69Lr2S75Lv+CEdut9+s5hKSc5EcAE&#10;QPAUInRe+3u0SO8mJ4bvRwgmAMFAcpsKlsATESRyUvEhiHh476a99Pwjy6ZGXB8cI49aWW+PDLqX&#10;/ciAdnfZaCNv7Snc/jK4fV0elqDvRf/QsDfrokyUnQf1pBGd9KQl6L6Gl2AEwBB96UShh57XSn+q&#10;1dYJTOjikWFOIGdK0ojgRBdeSsBQ0CofFTQgom9QdCkAyckwo+1AI60ukVu3LkZKLhOZkgx70pt+&#10;IZJF6c+wPiuFAJVIlxKaAVEdPRjQgcgIPhY2tu3k0g19n5r+gHgfit5rA9EpV7wcrVthTFCR1R+j&#10;VLBoWnQNHAgcEjlUEwUQmbTeT6lp0r0Wvo1IfkTvR9oadcskglgkgWoADEhqR/VHciGrbM6u3H9k&#10;z7/9Kat1Fh0myig3js0YCZUMACJVnxRUrNr6+dte3lnRnw4RKiSxYzLwg/mOJ1WSE0GiIiEN+lHE&#10;tE2yQsdMOoPOeEIkxj4IU5yzkoz4GB1AZcTpabF4+NDO3nonCDcIFPA4oC+BB4MqDWAEOMCjQEiD&#10;PAlgACDhFvgALJDS5pacCbbjPlATwATvFWzg+eAWb8jUkaGkiUZFqjLjQlbjc/uuRZEoTlllYtMl&#10;t0c7OzqfU67FkR/reIlsozPvMMlvVpLhLwgiyTYnlFHSJEoPgUo1pclWE3ApYelsXNuVPKxFWK5Y&#10;JcG27NolC8szNt1peThjenJK12jTJ9Ll2XFbnivb6mLZ1lbGbGuNSo2OdVodm9Xt5saKDMqUba7N&#10;azU6bXPTTTvZXrLF6VHP8KcagEoAXOkXDhbtxQcXXYr7zpUjhwhi9q/cuyxjKMP48HqgXvn4blDm&#10;+WYgQ035JKWWQfllUI6JJwIDHUJEOPBC/OSLn/Twxs+/8oH99Euf0vhAz73vQAE4fO8zeCpIjgzC&#10;GEBB6IEIQhavOTwAEd//HJ4HPBNBjsQPPv+OJzgGHgy9//33/PYHn/ukjzBng1tAJfR2hBAUQMSL&#10;DhiERIAiBvDw4RvPPM2jIKcCmMAbQbUGYRW8EgAFIIEnAngAwDh3bzxz3V69c8leuX3RXrh16smT&#10;hIseXj2wN7UPSjuRvCZf4srugt0/3XRPxDUZ7btnF21/rm6XNjt2aWvBzm3Me+7EhcM5u3F+zg7X&#10;yna8UbaD9aptLlZtdUlGfr5pnYWmtWZJwi1pjkzadDtlMxMpW5rK6Lev28lG0/ZXGrapfZOMubc+&#10;aQsdQWotqX2M28piwxpP8iPIjTjembZf/PBDe/HROVenBCro8UJ4o1lPW7kYtVIxYlRv5PMyRLQR&#10;r8b8tlzXQiYvY1gQCAAR+YTguOBVRqmMYCMnOBBMz8+OauE2qHlXi8DkgGWKI5ZMMzd3WYF+M6WM&#10;rtNNmxJw55MRrfY1h0cHBAr9shEx12soaTFFMiPQEKhHBl2WSYRk9U7DvITmYaABIcL+wX6v3CPX&#10;rk+GNKL5OZ3MaRWNuJb+j3pvRCv0tLaJDsuo9pPw3xsYXxk6Kh5C3QZEpsbqTb0nasOyQaXkiMUH&#10;ey0ZGfBum9lk4N3GQ+KJkXhBkpq78UR097qXgrbieB4igzHPnSCUghAVIQLAgRBLVMdEoiK2jR5S&#10;6DwExpb9DlpkmGTHQNyKxx5G0KDCgtwPSlc5F4FgFx6LXh2b7AMpAgKeOOdNxj6ZyAjMGlrwjGt7&#10;vne4+tdKv1/2tjthw4OUmQI6NZ07SmuBtQF9T/Ii9BldVKPI8HcJNHq0WCZs1I03ol/3tYjXPvHY&#10;4K3AYxJWfRD+oLoj9EL0n0nqNun7C8o+2ZZjwQOh9+u7c1x9+gzyJrp12/XPf/839rkPPullbP36&#10;QfAA0FAlFh2yREJEm495DA2ISOiCG0np4AZ79JxOWPcZGfghGxRtItZBbS0xL04cCpjlSs3pk3ri&#10;pH5E9B6gVcSk8D4MDaICFtWX6tPFRGtZLj6d5JGkEyQXHGJWMUHI+OSkLcvwU+VBF048EL24rLQ/&#10;pFgj8ZxFYhknYCS7A3lUYmK6HS5p3wUdM2GIqhucxuS8Tc6tGcIpeDIAEwCFcAmqlSWtThGc6o0M&#10;y0gJGLSyTVBxUeB+Tn+8oLwwSzgjLkCKkSvBPopaMWs/aYGEAwS6EHWL56qW04VPVcdIHm2LolbQ&#10;dXvv81+yP/ybf7JL9x/L4Dcsp1V2TO8hjDHibcWnLdec0Yp8XsZ+3TKNORvWihwNCbQWRuqrFi0v&#10;6jENupYCtUoNem/QCZTqhqAF+JLnSZCzwMp/dO7UOlu3rT573iFidO68zezcsZWjR74NoAAE4MnA&#10;i+E6E4IIT7AcXfWQCa8DHMAA+8SrADAAIO5Z0C3gAkiEpZ94Qtg+CGnoPXo/iZ9ARHUC7YkNWz64&#10;5WJdaEygnAlEIMWNNyI/tiCwaBvdPlH5xCMBsNEnpaBVEnLYlXrRQxmUdBL73dictu3deWtNVHxy&#10;LWiVRRJuvlKy2vi4bR3s2USnbfWxkk0JAFrNUZuZmpQxmLCFqbZWgVp5zlVtZ33c7tzc97j08lzH&#10;lubmPYeI5Mv5uWnBxLLtba7a2mLH1ufa3nr8SMBxtDal1e2UPXPt0IWOrp/fsIc3z9rj+1fs5YdX&#10;7aV7l1wciQFEuODUC/ee9NEI+loAEaGaJDDxrfffeAoRJFZyG4YxAIifffl9BwhugQhW/T/78qfd&#10;IxF4Jz751Avh3oInEBHmMAAN3/ssz79lP/7ix+w7nyacEYQ0CGcAEbwPz8aPP/y0Q8mPvwCwfEb7&#10;fc8BgnAFnxV6JcJQBt4IbgGH0MuCx8XLP9961is68EIwgIewnTkDgPgoRAANL9256F4cQAIhr5du&#10;nvpzQATeB0IZwAT3gYibJ+t2j0ZdF7bs9smKXd7t2D1BxPXdGTu/OmmXkcfeWXaIOLfXsctHk7az&#10;mLOz22U7Wq/YxkLF5mfqXjrcnK7pOsITGrGJqbwgs2aLszRry9naTN5Wpot675gtd/S+xXG7f+PQ&#10;nr133j0LS9oHKpVlGX4v1xQsIBx1sIkmybjVyxGvvkBplWTLUX1OlXbigg7ahDfGkq5xUhZs5AuD&#10;1mhmBBHDAmfaF8T1fMarjkgwzmSQptYxtsq2vTkjAx7kRiQF2Ql9/nAcb7EWh8khS8X6bbSoz0jo&#10;fqTPcnouMtQtw9Wv16NevUHuWjouaBFEsDL+nTHtk+GLegiAHIBBLTLpfzQcYV6OuIAUeQrM/yPR&#10;pBvRuIx1XK81Be/HB+vW1P+QxPvevh7ZFRkzrbj7BA8ZROfyNQGU/u/FkoydFrfFrL3+7D3bX52x&#10;TGzQ8ilyI2SfZEtQpvRW1TK05ERwLOhCsOI/09Xj4BAmYHoYQ/eBoCBHQfYFwyt7hgcisGvkDATh&#10;DEotSWIMwxkOFzrOwP1PMqbslPaXkj3r69W5Hhh2ox4fFrRo/3hCCMFQSTI/s+42EfvHsZEICryg&#10;UplK1gQzeStqznfPgfbPZ+GF4T4y3HgXgIdeqim68EYABNoHn6fFO+cWiOB7IWftCZTdVGAAHthf&#10;fS/CQxr9XQInDU+wPBPVOSFZMwifOET55+o4BRyEWUi47Prm175oa8uanLWSRjgED0RcBpEfEWlU&#10;WsymMsNa2WVlpPv0nGhloNdLQGPxhPWLKAkB0HUTPYZITBTEQcv4lupaIQogorHgguIHovsaGuR4&#10;Hji5UNiwnqduGD2Igow61RilUsVLOwmHpHN5m5zRKm99yz0FfeRC6HPob4HoVFQXMpUVKJ+NJLI6&#10;6QlLCkSIgZVlbOrVecGLDHmi5GEIQiOUheLBGNbn0/WzT1SLxDVlmclCUUY+aAc+pG0j+g7E3mOC&#10;hEylaKXxulYfHatTnyyDRNkqIlp4IegeikZEvyh0pDQmgzdqkSzNourWnFvSrY5BkIInI699zqxt&#10;2Adf/5adu/VABrpp6VrLky3xQCQqTYvk6npuwhMv880FK02tGU29oohSjS55YmVyVIZ+5sS1IvBO&#10;EOZAQwKQIPmSPhyIT6HNUJPhLrR2rbVy1SbWrrsMdby8ZLnxLRubPw1yFBYu2tHVV+3qw0/Y9CrC&#10;U0G/DUCCxErCHCRhhsmUbA9QABB4QQCQMCcCeCG3AqgghwKAmNBnj8+cuuz2WOesQwphE+Sx6b2x&#10;dnzXCuNLDhGoYiJmxcA7MbFMDgeekRXdLui4pq0o8KLJWraEZ4GwRMauXj9rh8erVizFbW9/3rZ2&#10;5my6U7eFlQmbmmvahMZINmHNqZat727qWi1q1Za3xnhFK4KSzU5ru2bDy97O7a/b17/4rj1+5lST&#10;3Lytr7S1gpyyrfUl293ZsIXFGYHHuM3O6LnVeVvVa+gBXDre8Pg6EEH76aO1Cbt2vG6ne0t248Ke&#10;3ZaRe/H+VXvxzmWXxH794Q1789ENe+f52y7A9GlBRCjOFAo5hd6I0BPx0XAGIYwwJwIvBCOECDwR&#10;v/za5/yWHIkwxOEAIoD46Ze1/Rffc3DAAwFEMICIH3w+2AZ4wAvxww/ffbrv337vG/aLr35ex8Dj&#10;z2qfn3KYCHIk3nNvB54Iwhl4IvA8AA0hPOB1ABoABLwO4e3nXtP3F0BwH6j5o+9+Qcfzur37zBWH&#10;CHIiCGcQ/iGfBHB47e5le/nWBQcJvA0MwOHepV1XqAQmSGIlzPHMJT1/dt1un12yi9sTdnGj5ePq&#10;7qwgYtbOriM8Ne3Nt87vtuxkUwZuQwZ4oSCwzHuSY7NZs5mFpo23SwLQlHVmy9bRa/S5WJopCSSK&#10;ngtBuSfdY0mi3Flt29m9Oe/kidjUnF5rj2Y09P5mzhZndP1V455g2WqmrVIastVlzTdNAUMpYtWi&#10;QGBcK/x4j7V0W8j3y6D2+y0Ca/n8kFUEJtlcxBoNeg8R1k1aLhd3kBgZGXKPxJCAYWj4jKXLMhrk&#10;SWiOBzjyGRmz3i5LCBoAiGx80OiGC1zQOGsUAE+PaMWvbTWPkURJ+WVgSId8xY5HAm2FuGwCC7qE&#10;boMKiriPpFbpuOGJ0XsOBQBRr9idG6f2+z/7tt26cWKVioxvf6/ghrw0GXYZs8Fh2iGQe4Ed0fw/&#10;PGjHW6v2o2992W5d1IKFVuMkw3cTNiDJkJW8IEIr6D59fuCSFzwAEjpuwIEqhwEtPL3RlWxIJo3A&#10;VuBh8ARKQgbDsm36bqg2szLH40BOhwPFE88DyZUoMyODwGdS0kq+SAQPfG+vzmVU5zKp7y5w6h6U&#10;wQ48CAO9SYHhlB9rUJ1CmeegL8RjMS1W0zVfCNN1NEiIpC8HZZgYdoGJPtsrVs6ktc+MgICh1/Ey&#10;6DsSPumVDR3gfOg9sUjRjX+3dwANYIIciH7dEg7pJWyCVwIvhLanqoTP8s8QQAAy3jzMPRWco5h1&#10;bWilRKlPdLjXJpr0Bmi5F4LR39+lD+sSLNAroKUJVl+ov0cfjvoYapbakWiHhiuARBcHrJPW1XtG&#10;EDFgXd1d7okgjIF7iB8mmcjrxFL1QQ0tWae6OLjAdDH5rQw6+0acBO8F9Igbihbj2WLZ8xFomkWF&#10;Bm29UZ/Ml0e9BJVwBhQX148105m2qamONcfn3B1ElitlN4OCHxIw0ZBAqRKVysq4vrP+EIQXogKF&#10;hAx8jvJMQcSwvpsLSWWyDhFNrUBLWqk2ZGQm5jtWa1QsndcfZyRmKe23MNowmnYNo6opGo3mKlZq&#10;zVhzdtk2T05l7BoeKskURJe6nV3ftJX9Y5tZZ5UONAheBBGUfsZL49an81VqUWmxLoO96cmWtBqn&#10;zThS2HgiCGeQE4EngpbhgASNuyL5ScFI0BGUCoidyy9ZZ+uWDPrO01BGceLAagKBYnvP6rPkUcx7&#10;qGHl4L6dvfGGtRcveEiDElEEqAADPAp4HdiO/ApyK8ihCD0QJF0CEozJtSte1RHmVEwJXCgBbXS0&#10;GhNMACaNmSOjeddoZ88hAi8E4QuggRBGZ/3U9i8/awu7V23v0nOClqBxF2BBjkSKCpdM0XufjJLD&#10;MDVuX9Qq/JKMBQqWaU2QeNIIZ8wvt21mqWXt2VFPPKOEd3xizOPGlXrOWq2qJ2OWChnvh7HUmbQb&#10;F0/sX/7+z+z21QM7d7xih3vzur7qtr0xb+fOHtjyyrxNtidsZXnR9ndWbWmurVXnpB1uzmn1Sp+G&#10;Fbt5dsWlle9e3LNbF6jOOLEHMnavCRyAiBdvX3oCElplI7j04n374BWaVj3nIBFCRKgoiScCJUgg&#10;IvREfBQi8Eb84qufdm/EL7/2GQeIX33jQx+ABPkRoacCeAghAq/DT76k/Xz4jgMF3ocAJN55ChB+&#10;/0nY5Bdf/ax7NfBIcEuOBBABTJAjAagwAIgw74LhICF4CHUoCF/wmBAGt8ADHgjCG8DDL772vgMG&#10;8EB4g0GvDe878twtV/okjIES6HNXjg0lUHIlqMJ4We95/tbZpyW1t0/W7ZkLu3ZHkHnn3KLdOOoI&#10;HNp2QRBx83DeTjembHu24TLXdPE8v40cdsMOVkuuC7E2V7OVhUmBRNPDWOta2c/MjnlyJUmSk82M&#10;exWAA+StC5khGeUu143YWZl0oalyZtAmR9O2rc+YE4QgX00JKVUblHcWcoNacQ8JAAZsYiJjtUrE&#10;gYIKjuO9jm/XbiAQ1Scj1G9jtYiDRDxCcy0ZxdSA3pMybwEugMjn8cpRCpqydDqmOXJIC79BSxVk&#10;EAa7PHcCjZRsOm7RIeLo5EhoJU1CZhJVSiCg21uFZ5M6vtSIvhOx935vHe1AoJUzGgasWFnFE9sv&#10;aJ5lATmiRRXzfmaEUs28jNWARWVsKauMCQbiAoB6OWPXBdZnD9dsdamjhWqwQKXNQUTvQcAp6Mqp&#10;/XdrkTuStmQsZhvLCzo+fVY2rfOSMRp7ATSoMVMWSV4CHhJCI6gyE94AcAjB0MArGUdQCQNOHmDC&#10;IQKFSReVEkAEHha8E4BJ4I3AmHOLUWUQbqHSAe0HkigBAjwB5GhkKJ1NpW28VH0SRsG445FhtU9Y&#10;QQabFb6gxuFGg3YTQAuqleRChPAS3gYAgR4EEAEA5HWbt74zCDUGlRrkdvQKnAIhLfpt6HwPart+&#10;JBOolNHowXuR0LaCB/pxaBuEupAO79fnACOABMfH9yVpFLBh/6FnpGtIF1A8fkYUO+KurtnZtlbx&#10;dIATjfR364JLiqroUoZ3QiesG5rr9i9K7S3eCLQYyA/ojww6QPQO9VoyKxrS+72zpy4mYmQxESq0&#10;F8ii9ukEDVtqJKsv2q8LTHAgiMDNRG4EtEhuRFLE29vfpwtJ+yDxhR9Ct3gSEL2CVDMFwYUghPgX&#10;EDE3t2AHB3u2uirDS31svqULCUluKiuy2kdRx5v3hk60uqVkkzAGSoiBkFHWBkf0wwhWIumcaL3q&#10;IYhMmVwHvS+fttW9TfvkF963e5q8irWca0ogSNWN+w4Iypa8GiNeqHoVRqU1IYO86GEM8iwS2rbe&#10;blq52dL+tK1GqjLmZaDZsQkZ81FLljWpNDRhjJPP0HRvBCGOZH1K0CDwEVAMCRr6Mzxe0PMr7oVI&#10;VBc8Z4LOn0BEsr7gpZRj8+e8x8b48iUrTx9bpDBnsRIJmZSULhu9LUiyBBSW9u7a7OYN9w4gZw0g&#10;rBw/dCAgVyJWnHPPRagfQVUG3oe9Ky/b5Wc+4fkP5EGQWMmg6Rc6FZSUkgNRnzwWmJw6oHTW9Nzk&#10;rkBLADF35P05Kq01wdqSZQQTGye37fYLn3CgIOmy1N6wwXTDvRUjRcFSilJbnTudZ7xB5bGybeyu&#10;WVGTEjFhmg/ReGh0vOzehkxBf6akrtF8VACasXqz7JoRzYmywJNkN9zVbZvrTLhC5dbqor303H0X&#10;kCKjfWWx6SqC66tTdny8bctLczY/O2drq8u2u7XsBoYST/IibpzftodX9+xotWkfe/GGhy5O91bt&#10;0uG66xE8uHxsz1w9ay/cumiv3r9mbzxzU0aRHhL33BMRQkQgO/2aQwQAEXoiMOahJwLvwEdzIUha&#10;BCR+9Q0AIhi/+dYXHSjIjwAueB14+NEXPuZwwC1AgbgTEPFRcMAb8f/v8fiUezYY7PeXX/vQYQIv&#10;RAASQXInt2wDQHh+xPv6LoIHPBFUf3z940DEc08hAmDAGxEmV37+9YdeoUFCJbd4JJDDBiJev3fF&#10;W6mTR0Kb8fce3zKkr0miJMHyjWeuujcCyWsgAi/EzYMVu3W0ZI+urNntczMCi1m7dazb43kPb1zY&#10;6di1I0Hh0rid3RBEbI/bycaoJ1ZSnbGEhsjUlICx457cBT1uj5e0os55+MtFpiaq1hGUoh8CVK7M&#10;Na1Zy9jEWMYWp0o2imdBMDFRD7wQSFdTvTE9gTQ74YioDDtNsgY1B/fYwlzJfvWzL9qvf/4Vl7sm&#10;9NGsRwUpZyyfPiNjSGk8cXfKLbssEQvm9WI+7iDB6n68WTXK+suVvBZ46DfgJSZvoF9zc9wBIZfS&#10;XBtD9j3vlXuFQkqfH9fc32W1cl6Gv9cihBp69LkjKRkegYYWO6zos5mK5nDkszW/aVGEhzmvhR6N&#10;sQgXoCGRFlCQ0IiyJRCB5yA2ROt+zc0jcatSWUXOmeZ8qj4w9ixACR9gvDFceAiGETJkQSrDTSMu&#10;FqHYFmwMBh9paLZ3L4E+j4Us+Qm8J1CclJHsRutBtk5GllA4n+XhDAy9HuMhyGe1KPRSVaQPgpB9&#10;kJBIDgRAMSTAyWnRLHgBjKJphxFCF+lozLJxzTPxuI0QYvGwiVb1MswODzLihB947OJbOg5X7xRE&#10;kFfh+5bhDnIkgAdsZxA+8dCJjDzhCddyeCJVDZgQiugTzFBGSpknwlRARB/6D4KHbm2LeBTvQ6mS&#10;/AiABA+Rl54K0gg18T6v9tDnARJ4PjIpGmYSzuGz+60rl+33LOGH9y9YfZSmKJpcdXFxUZEMGYmQ&#10;FUpoQ6/JULuWuuCBQVkKDbuQHU6kRwQQIlpW5aLWEV10OV0MxMLYhvdCjyiOkfDID85+gQZiQWTH&#10;Ag9BcmVK1F228+fP+gAkaDvO5+CRgE67CY/EZYxl5JFIJbkT1xmekTQ5DSWtAAhNJEu6UHSRxXSf&#10;slO9NpJGvVCGRxc4ypauPzE8bFE9jxGKiBoJO2DY86NNvyUZkteiZP6Plq05M2mXb122scm6jegP&#10;WpbhKY/X9T6qOqrujaAqI6b3IoOdqVDeSW4EwlVZbxxVamh7vT6s7xPLFrSPSS8BTVbHZZRp3KXX&#10;Ky2bWNkXiIjM82Na8TdsSKvvSHHc8yOS9SWv0CCUkWlsuCeCQRgjMx5oSVAKSsUGIQ3acCfrPC8D&#10;XF2xpqAh19yxYnvfIYKSTSChsxZ4CWjxTS8NQGBh/657IUqTe74tORSuAdE58lAFeQ+AxtGN1x0i&#10;eA4g8TF/3iECTQrXpejosWACeWz6bRQbKwKHDatNbHjDr/HZXZvbuiio2PNW5HQRxSMxsUzS575X&#10;biBERbhjrLOpc960EQEbLeEp4603G4K7UhBmSiV0S8M2EoO12irruskOCzoy1tBEX6rS0p4y5qR1&#10;OqPuBkYbojVeFUSMeVhjujVuE/p9a6WMrS62jXbPjEUZh6ZAozM1rfdOOXjMTDdsa23WDrcW7Pq5&#10;La2Cj+3FO0f2z3/+U/uSIABoeHTz1O5ePrKrhxt253TfHt+84BDx5qNbTyBCBvS1Z5/2mwAiaM0d&#10;QoTnQ3w+8AaEhj2EiDAn4ve//lkfwMOvv/l5BwY8BwzyI4AIQh1ABDkOAEQIET/98sfdI/Gzr3zS&#10;HwMSQASfx3vCz+E+ehVAyb//xR/a//rPf6PP+6J7JghvhHkYQaJlkFjJwLsASAAOCEkxuA88hANv&#10;BPDA4H4Y5ghzJTxvgo6gAi46gtKnAy/NBy/f9+qLBxd2PKSB/PWXPvmKvf/aQ3/86PK+Q8SDU0GF&#10;IOLKftuu7E3a1f2ObqcFENN2eX/Grh8v2d5iw07WW+6NONls2v5607ZXWraxMGvLs7M2Ozlp0+Nj&#10;DhVbywKK2ZbDwubihFEGCkS0GkWbnSbPpm57Gx2bnQAgYjZWitr8RNFqtK0XQNAefHI85yJT9Hih&#10;G229jmu8x8dsp2Bf/fIb9rUvvm7rS6PeXbac7bXx6pCNVYb13hHbXh3TLVUguoYFKdn0oBXyMcFE&#10;0r0QdUF1PEHlREyLtKTPtanEiEU1189OtT2sQEggn0m4x4LWBE39b7I5FoDxIB8iTu+PEWtqUbUw&#10;MWlRzdnoOiQoyZQhpPV1VnPf1va+TU3OaBFX0P5jPscDEbj086msN86iKg9jW9L8F9f9SG+/xbVd&#10;UvYiKRApaY6mVHEkov8szaxI3JdBw6jFoqy+tdjrJ9ygz5VhI/GSREjkBsgrII8BqWqSJAEbwIN+&#10;GtlUVTaMqsS0bvG6B94K7uPpAC6ADmAD7zkAAVDEyLvT/oAInnOo0TF59Z++P+KKdK3mfZSN9nd3&#10;WyWXsTeef85eefS8xQYSOt/kfGQNZctUcsyTFCNa4OI9IXmR4+D4gQa8DSGoUPXhYlI6bkYAEAAN&#10;FRvkKAAPwERQxQHUAQQOEsCUwIIwhIcxaLKl95zR9oAEeRGAGot5tqfs1UtEAQW+u74jn8l35vfN&#10;y36iIUVJalc80W2tdlE/eMdjZYQwyIegrKe/H8UuPA+97nnADcQtmabElgCMZFInOa2ToAvzjCBi&#10;KDaoSVurcj0ulYv64ghscBA9fsG2mm0rFcva17AlRbGD2leBMMIg7W8zXiGS0cW6vrzg8eb6aMW6&#10;e89YqVJ+KjiF9yEmEBmKoTZZM/QoEAIJ8i6CTFyqQqgOSSQKhvJXvjAhQyEDTQgkSZ6GjlvEmhJE&#10;DCKfqs8u1auWzuccFpD0prEXDb5QxyQZsz+mlYEM/9iUCFvGKWhok7B8jQZdAh0v8cxbn44RKMjW&#10;xr1bJyWd5FpkagIL7ZuGXpSCUulRqI9ZtjJqEY6rJCNIyWe+ovtjlhJIjHbWBC0dKzbnvAR0WIPE&#10;yyHd5pqLlhol92FRwCBDKogYzk/7cHigmVV+wm/TY6vePTNamvMeG4QxkrXVILSh+5kxmn8tuIok&#10;YYjZzWvuIXjl49+y648+YTPbN/15QISQBeGP9upV62zdcE8EAEFeBN4HtqOvRn0meOzhD0IigIT2&#10;j8R2c+6ivlvQ+ZPwRbGxZPn6vEPE+MyejU5u2OSCQGX1nJ3eftnuv/wpG5vZscbsnoNDfnzFPRJ4&#10;Iwrji1YQUEUyNZ1rnRdArFCxWnvSvRP8dmPttqtb5itF/U5ZfVbBfzv3UggEZzTxx+P9ViwlNNHm&#10;dK0OCyRy1hyt2bjgr67rb7Ra0qouaZvrHUH3JTs5WrWZmZYmyqbNzXZseWnBVrQqXV6Y1upz2o62&#10;F+3y0Zo9vnfOrp9dtq988LJ9+N7LDg6PrmmlfOnY7p4/sGcun7Xnr1+wl26TWIlrPoCIT7/63H/j&#10;iQAi3ABrNU8YA3AIkiQDfYj/HiQYQASwwK2HLp54KcLneezPffVTDgvABODAY0IIPMdj9sV2hEIA&#10;A24BCPYJxAAo/+Wv/8j+r3//5wKWLzioABd4KoJjDEpQPaQhgAhLRvFAfO09qjFeeAISQSgDiOA+&#10;AEFIwyWzdfvBS3ccJNiGkk88EPQb+dizt9wTgVDX2ySr3qIR14ndu7hl7710y/7uj39o3/nCOy6F&#10;/fj6sT04v62xac9e3bR7p8sChgX9Low5u7hLieeEi1BRAkp3z8OVcTveaNn+Rltw0BQ0ND3pdlW/&#10;+/RY3WZbdVudaXqXzvnJqq12xmxvbdpBYk7wgBw6qpMTzYJXZwANVFwUKc1M9VqtECRXTjfzLmC1&#10;vzMrcOi3apnQhOa/woCN1aMC15KP0XrMqlRk5PusUR62mVbaLh517Guff9nOHXTseHfS6KmBMmaV&#10;a1qg3G7XbH9/3ed3FomJeMwrFUj6K2iR9OaLj+3ZOzc9ZFEuyqj1BJV6VcE4t4l4kBOxtz7v37NZ&#10;0f+IsncZ/wQtuSMjWmVr7qdho+a/xnhT30FzOjlo+hwGekAprcpJzCTpj5DEkAwVIZGs5uNkNOXi&#10;Upm45laMsQw2AMGqmE7PJPg9DS1oVUzpYzLVsB7BxFAENz0GbtTyucoTIKBEVAZQRj9QcSQPgUpA&#10;2RA6amo/AEQgKvUkpMD7NAAJgGJwQN8pStI+fTuGZWuCSg1PttQxeQdSHRMeiL5+FJy1qBao4AlA&#10;xqBRrdqda9fsZO9I3xmtCBl690SwDzwowA/7FLhocc7nUwXB84g9UY4ZyGsn/DOz2aoVCqN+30Gi&#10;S8cPGLjaZODVQMmSxE3yL+gnkozioSAk8cQDQkKkd+gUSHTjZdH23UGhA1UkQ32DOk+D/h04R3g/&#10;gjEkkNFCP5Vz+0/OYhcTZyLRrx86yIFIZ3RRRQdlePu8NriJu10GtVLW5IySoww1giPABQCRlVFM&#10;pRMWS+gD+s84QJAP0dtP5zQaaPXpw3BZad+6cACFeq3iOQ/olJNUkxkZ0R8p5as+yocWZqfs9Vce&#10;W6Ne9tAKx1IqaYWpidybsgg8IrroEIca1MVLPoRfCPoByIdIpjJ6j06KCBkqTKZquqjHZCCa+m4j&#10;ltPqn/AKbjY02PFY5At5m1/Rar1eswEdEzrx+cq49YsuScAk5NFN21sZklReIJDR54jOUYPLCSLi&#10;2YSME6GKvA2NCEjGJ60w1hYQCJiSGQ+JVGTI8mOUeurzvcqjYGVtk6c1rbZD9yAhgIigtpavOUjU&#10;p1et1Jy3eLHhY6RKVUbLss2OgECGrzLvIQm8CyMufz3r4Yxcc1338UpMe1ijphV/8NqSD7wPwEes&#10;SNXHiXsiEuVFT5QEAprzZ2318J598yd/Ze9/5Zee20BSZZrQBcmSlHwKCvA2UPZJmIPSTmCCxzTo&#10;ovkWlRwkVwIRCF61Fy9ZjXyMTpBj0VokV2LL4WEMsanmit9vCRYWNi/a5tEte/zG5+y5Nz+nfSCO&#10;te0gUZrY1P5XddyrLhFODgWjMrFm6cqkJ1xSMpsWcKUEZhPzK1afpCspIauiVZsNK+i3rDcqNjnV&#10;sJWVKU8inpisCCIyNtWu2/ioVloz09Yeb7gQ2nxnSpNr1h7eu26//uUP7MHdK1at5m1xoeOdPCn1&#10;3FhfttWVeVtbnvFS0OPtOTve6ti142X3SFBqiHbBM1fP2bPXT+3hpRMHiBduXrIXb122N+7fcJD4&#10;2HN37f2XH3mXS0o9Sa78KESQB4FhDhMk8RAwMPYYdgZGHuOOFwJo4H6YI8FzbBPCAdAALDB++fUP&#10;HCAcHgQV3Od9AZiw3wAkqPj4/W8IKAQa7O/Pf/QN+7MfftO3CY7pk55YSRiDz+C4AQcSNKkEIYzx&#10;7fdRxQwErRgukf3EE0GoA1jA4xB6JOipQXiDQUgjBAhEugCKN+9fttfvXrSXbhzbc1f37ZX7p/bO&#10;4+v2029+YJ9+86GLUFGh8ehikFhJG/BLe7Oe/ErXzot7c3brFIGwWfdK3NLvtjtbt/WZsh1utuxw&#10;u23rS2MCgVFbFjSsz016h86thQnbXZ60jZlR29T2VGSs6XaxU7bZyZJtrk0KArRwiGvRRgLlXE2G&#10;PS4jP2IT42lPpgQgaAeOpPbp0YqAI2/tBsmVuNR7NXo0Z/Vq/tS8PC74baas08o4RJQyvXb5ZNYe&#10;3twW3ORsZiKrzy7auf1Zh5YMEv/xPr+m47Ehy2r+Ym4OjXu1ULCT/W072FwW2DBP05Uz6rlxQ4OU&#10;ZPbJyMfseGfF/viX37PPCOoa+r/U8wKEgX5D7rqk+ZSVLHMr1Xm0TQi6biJwRS5AtwwawlFURfQ6&#10;SHjVggw3CZaEtglNYKxZ9Q9qFU4pIzF5HzKG6DMEXgANGTTy3TIZQYRuaZWNsR0f06KrUPUF7wj2&#10;IKFFoww/AEHTqiD/ANHDQPuBxSQGnJAHdiQsVQUegiTLiPajhaoMPZ6NRIK8Aqon0p7Q3yfD20Wl&#10;h96HUiUS1SOJshtdEiVDz3pRczzhAUo0Q48C3oZ4PKt5pBksaLUIxhPhpZQy9sH3wmMgANA5ARxI&#10;Ai0W636shDcAiTDcwH45TyhhhhABiNXyDf/+bOd9M7oFE2fwqIx4vqDrRgBG+h7kUgRhEBb/AghC&#10;GjpOz3/QPkkZGEQwS78t6QpdEa3YXWSqPxB3olnRIIk1gz1a4etCymVc5yG4IIb1BUSIgge2JU8i&#10;kx4ReIzIQGctV0jrgM54aU7YCRQJ7UE9pj9GRvtLJghv8GMFfTEiuh3Se4b6e6xEYy5duLjSSKxh&#10;JYhWBbLcxSLuvbxDBJ4DxKH6Sc7URUJoAlGTHl7TMeKFqI2JRrWyR+gjnpSx0Gp+srMsoJDBTyRt&#10;ot0R5dddU4LwBzDUbI15yWZEUEO4hHKi2IhWrBlBj/4Y6AogsZwhZleXsdHqI11ICQZ0oeq5AtoS&#10;rIK1Gsa9TsJfUsSIRkQGUChWPDSCtwK9CHp/5MoNgcSk5WtNG9SxDCVzvu3c9rFdfvCCTSztCSaa&#10;FsuhcjltCRQuS/pubbp8Nq03OW59ybYN5zuGYmVhYkdwMeM5Eb3J0afeCDwWQETgrSDcIZioLMvo&#10;X7RC80Bj1ysnotmO5bWfbH3JiuPrtnfxsS3v3/HyUKosUk9KPEcpyxQE4GUIRaiAiOYiehBnbXrj&#10;ip4/EBBN6vjnHSLCnAhyIUanzzpEzO9csaWDKx62YFTGV2xscktG/8DqE+vWFGDMrp21mY1zlqnR&#10;lnzfTu+8YnN7VwU/gg9BBTLgucayq1zmx9d0DtGRWLJUBenxlsMEJbac10yF36buAlWd+SWb6rQd&#10;BGo1GnhFBRTEjDOeYEmScalEfLpsS3O0+552qNjfWXdtlZ3NFU3sAfTS7ROYoOQToFhZ7NjGyrSv&#10;RmklTUvpywdLHqd/dPXY4eFU7797/sieu3bRXrwhwyeQePUOMf7rAomb9skXMZrPyIiGyZV01Xzd&#10;yyd/l0wZGOvQuGPsgQWggZyIf/zNj+xf/+QXbuB5/Aff/oIbfEIcQARAEYKFhzsEDL/65mccJNwb&#10;8WRfIUQAD0FI5PMOEWEyJtu7J0PbBCGWIOmS8k5yJf7tT39pf/Wz33MoASKAB3IuqAD51qdeeqJB&#10;gULmy08bdwEReB8AhjBXAqDAA4EAFV6JoGnXDXub8th7grA7F+21OxcEEqf26t3z3in1ax+8at//&#10;8nv26oMLDhHkSbxy67yDxPX9VbtxvGW3zh3YrQsHtr3Ydqnr81uTdnl3yu4JMs6utu1ovanVfdv2&#10;txu2szFmK/N1D0vgcdhcGPfKG/QgNmZKtrNQtt3FiqtcUskBKNC6u9nI6Jqin4tgQfcnCV9M5Lyi&#10;Y2O1qfku7kmYYxUqN8oOFGlBRyk/aON1Aa7212zEraFRKvVrLu6xaUHE8w+ObWupbvXCkHskphoj&#10;NloastZowp69e+yJmABMtay5Mk14ultzN1ARiPIxn2cEFcy95YKONad5XwvLSj7hGhE8P9jTZTkt&#10;FAGlX3738/aS9tugNFR2IIfXmTlUiyUSCjHCru/Q06d9E9fvdWOUz2oepcJBxgkVxSj2JIG2ARWB&#10;rLQHPSzNAo7V/ICMMYbOhZb6UtpHAAnu5hdsuATzEyPqSYNPjDOrZ1bTeMCbjXHZHUQO0V/A8KOa&#10;SSVfxroFK97mW9tjHCkHHRnBm0FYQWATS+uYMLp43oM8CbYLEifxzAvABD7e4JHhr2PYBUfDNH6M&#10;aOg5rwjBe8J5kD2LBvoYKE3i8eC96BvV62OGQBdAE+Q7CDS6f5ez4ImM2h8Jq3jSvSNpbwAOlHo6&#10;PPgY8moMAKJPx0RH1ZS+J2Wf7qHQezi2bp2z3n6qYDR6RwRIlHz2a/Q9BQiSSoEPzi8gwXfEE0HJ&#10;LOkM3fpuXf19epNogj4VDJIouaDoyAkMnOk54xBBUiVEiXsqn6ejV5dOpt6Ht2GA5+mXIRIbEN1q&#10;e7qBBjXB3dajbekKFx3WRaX9cgGzvzP6XJ5PJ0RZupAQGQEk+nu7RKQBVAAR/X1nRGRd/rkoegEO&#10;vfoCdBANynZEyjqxrvrV2y1QiNuyVoXNCRlXbVsoj9unP/c1e/OdTwkUJmxhadHW1taMWmP0JDgH&#10;I6LiSpUyP5QMkUDW8aeKrj/ROyD61YljX5OzMsSCGTqSspLNVILeGXTvzFSqlqvKgNXbWvUuO0TE&#10;czVfDUdEmayIiduTQBkT+MRF7oRMMmVdPIKLfH1cj2sOGJ3VbXv48jvWWRFECESAEjeGxVENwY+g&#10;AxGqfGvDSzbp3BkRHJCvkB1ftdLUjiVqM5aXIaYUlLyIweyEQALPxbxAYsaGUKycOefeiKSAAvlq&#10;JK5bC+dscvmCjPyBlZobRkvvoUzbYoWOhzMq0wcCiXXPswiVKUm8bK9csLWzD21q/bKDBHBBeSg5&#10;EHQLBR5o/kVVhidXTu3ZuZsv2vVHbwow1q3eXvEwRqE+b6MT2zoHF2xy6Zy229K57dhQum6djVM7&#10;vPGCLR/fsvaaYGT+0HLNFX3vbavrONClAHii+SlLVgVWAgkSU3tRhxOwVQWP0QwlvHW7+fBZO3v+&#10;nPfLqNSyAuGkJviSroGMTdNYa17np061xrzNznQEnk1bXVnwck5U+3jcHheMTDRlDMa94+fc3JzN&#10;z804gOxsLtjJ3pJdOV53zQEf+yv27LUTe1WgcONo1+6dHtujK6ce0nhW4+Vbl+21uyQMIjp1V4by&#10;kX365SA34otvv2i09Sa/AIgIkhsx2gFEYNQx9gxA4bff+4r9v/7Xf7f/z//+Xxwk/ug7X7I//u6X&#10;nyZZMsKwRuipwPvgnocn4Y1wGwcMjT/8vS9rH191MOBz2R6QYHtuAZs//L0v2t//6kf2D7/+sW8H&#10;TPytVq8ADLkVDEIalI4CE8ADI7j/6hO5bQHTE6DAKwFEEMZg4JEAIBwoHt+xjz1z3SHiTUSnbp06&#10;SLx574JA4ay99/iGferlO/bh28/am89ecbVKciWeu3poV/cW7crOkn6DQ7tzemT3r5y3y/trXhZK&#10;WOPm8ZwLUe3Mj3oTLsIEh7st29oYt9WFus1PUcZZsUN0HZbrtjydtZWprC1NZGx2fMSmRmPWrkVs&#10;ZaZo49W4tcZSdrQ/Y3u70973Ymw06WWZ04KIyVbOptrIXUfdgJNXcbQzZ42KFmjZAasJCuq1qFdg&#10;jI1pta39Z7O9XqFxtD2lYylaKdPvyZaZRJcDxXgl6t1ByznCBr2ae1GJJFxMnoDmVy3MAIi4YIKc&#10;B6o3igBEkoRHzccDXToe2o3XrEFTweSwjZXiNlVP2igdREd6rJzhM/Tfikb1nsDVjbwz7m48ARgb&#10;SjIRlAoMXZDwx2qWxMk+zf/0TmKx6fZA2/fIcA+QVIjh0ip5YEhGf6hgsWjQUiEa/V01RULzMyWP&#10;hCjoUOlGtC/ii0O+G03E+Cz6PHhXzVjBwx4MkiDRNiKJMSxLxRtBGCNY5VMpEdznls/EiIfQgJgW&#10;g/LRfg28GvEYuhnab7dsBp4RQiQAlbYHkDKZso6lqmPSQlj7BLqGhjn/ef0OLMhpwV7SZ2PwMeAI&#10;Z2FHsVOEInq1XdILGlg0O9xoBOWqGHid8x4GjcY0unT82lcP5+tMEJ7w/h8a5Ar29dPum2oOFCwp&#10;2QTAgnJdbvm9gAhGkBtBeAN4AXKo/NC56CEZMhkoSmKMuQBIggxiRIEC5MDgkAyzbod0kIIGYIHm&#10;K2hFoANB+++USDQxgisHz8GIUy6aE8imAgDcZwAfuXyQl0BPDHppUJoTHRrQ56ISRoLkoJ6ntBPX&#10;jC4sHSPxOMIihFgiUUbcP6+nt89dK3gT8Hz06c8RiekCr2Zl7DOWysrI67OuXrtlZ8+dWqM5ZseU&#10;5a0u+OcATt06pqGhQa9ESWdoY16y+njLxpqTNpIuOUz0DY94OWimVLE4SZY5hsCphOcgb+kyoQh9&#10;VqYgo4/yZdUS2ZplKw1XVYznilrtt92QZeotGTiSJAURVQSpqhplG06mvIx0RBdUplizzuKmlUan&#10;LFsaF2SgnqnP1oo6ofs0ohopjmt/027oMcjZ+oLRZ6I/KVgpo2K55YOVenFq0woTW+6RIH9ipL5m&#10;8eqytdeveUgEfYdcc01AcOQAkKkuOESErbzpjZHU9vUZRKhOBC2zXtZJqAKRqFx92UqtdU+SnFwh&#10;92HPgSSAhRNrzlyw8c553Z63ycWL1po/a83Ori1tXrCTyw/syt3n7ejyHWvNbVm1uapb9nGi84Ie&#10;xJ6O6byHMPA8NBYPbWL9ki2f3LdqZ9+9LpmxZa9ACRqQbRoCVeRKlFtL1lzYNESpyJUgzMQt1RyH&#10;p1dtaW3dxpuCNE2iVHN4mZvgtVDK2ygJmuPoAEzYRGfado/2rDPbsZbgtEyPjrFxm+nosaBieXnZ&#10;ZuZmBRJz2oaSvykPaeysduyCVrv3Lh7ap19/wR5cPLZbJ7v27HXEkC7YM1dP7aGM13M3LrlH4pUn&#10;eRGMjz9+4LkRn3vjBfuCAOIr771qX//E6z5CfQhAgtU/oQvgAYMfDoz2//E//oOPf/j1D924440A&#10;GsL7bBd6IrgFGrgPhDC4j8cihAk+h1teAyrCbTgOHrMPtv/TH3zNP58wBq/xHOMHH75n3/vcu/bd&#10;z76j8bvS0VAtE4gIQYLyTyACgPAkSo3QM0G3T+/y+fxN+9RzN+wTj67Ze3RD1SDM8faDS3772p3z&#10;LkrFoDnXizePfTx7Zc/uXtj00AZloHfOCy6uHNq1ww27dXbLLu7O2LXjWTvdmXCtiMN12sBP2er8&#10;mG2tT3h4AsXJzeWm7a41bWkmb+2xmK3P1219rm7NWsJWOyVb6eRse6Fqi4KG3ZWmnR7Oe+dPFCoJ&#10;VYzVR6xSigkiigIFkiur3q2TJMzlhXFvzkU5J7kR+Vy/1QQG2XSfjHKvl4GSPNmoxH1f+fSAFTI0&#10;oIq7FsU5fYdKdsjzL66crtpcR4sjgURV+8+kIlYjNEvoV3M5bb2zWebUfs3B3RYZ7NUiTjDdbAp+&#10;6jbZqFqG0PcwGhJa+EXPWDrWGzSjE0QPD2jOlu1IyF4MCQRSMnLoI/QJDMbrDR1r1fMKMPoIC6Zk&#10;4OmTFKc3Ul+fIKBX83CQZO9CVZRnavQNpGSItc/hrF4naZMkwMBoYsSogsAzgReC8ARtF+LxvBto&#10;vCFhqSRlidG4FoXRkg0OCSKG8142SkVFLJF2GBgainnCP8qVwAgeCbpVDg3Jzri3Qit0gQDJ+6Gd&#10;i8e16JWd9KRN2YiREZpwUeZJMmSQfNkviKKHFB6WUrmlRcqUe0JIxKRPRqgP4SKJ2l9qJG8DhC5k&#10;0AfORAUD+t4kiOp4yrI/JHDTMJAGk+Qnukijzre3ddeCu5DTfvsHXGCKkk1CQcADFSyAhuc9PAED&#10;QAUvD94TEi7JjwB+guPnHJOQCVAElR5hmMPFrLoETzrGrlhcB6oLxtt+i8RwWZD9Sm0qCSS4TTDW&#10;KEdGZMApBwIe2B4xKEIHPf268GinGtUJH0StDDcIuhDdIlIqOnB/9Og+GbICgFjUvRVpT7oR1dZr&#10;Vq2UdEIHHWg4QQP6nJGE6FbHlk0n/D4gERNAuLEXNNAIBjcRI58vupcEMOgf6jaUNWMi7mgCNcsR&#10;KxQrTnsYh7FxrehH9B0GoDpqpgVDOo5hfRe+Y75Y8LJVwheZgoy2ICKWKliCmB8eCkFQXCNRIBlS&#10;lEyYRqROngMQ0a8/SZ8uEMIaqWJVhkt/Mv1ZKfVEOyJRGtXKXhdBQcckg5apjQtEahZDEVOfndRn&#10;Z3W8Zb1WrrctLShJaPVMAmZUIIPIVro8atmq3ludsqKM5fL+NcuPzslAznpuQKY+Y+vn7xqNvOpz&#10;O5bVNoBEvr3t8thDhVlvIz61dT2o4iB/ojBlzSX0HQ4FJgIYDQSkXGlydN1LOqnKaC4HDbrwQhQa&#10;a1af3vfwAWqT+cayV1AgIJWuLFtn7aaXczamTx0k6hOHtrp/3+bxVkzv2MTMjj168V3723/5d/vu&#10;z35jG0eX9bnLVmsfWHPuqvZ3ZLWpUwcXcjxoGU6LcDwiHEelgydi3T0hmbE1B4jM6LKNzezrN5m0&#10;aDbotTGUFOHrPAMQk0sb1p5b1zEtWK3BOa65gmV7UhPmxLh39ixWytZotW1uec2KtZpNzc3YjXu3&#10;XJxqaqZjY42WjTfaNj3ZsYW5eS8rHtO+5paWbX55yZbIi1ibs4PNRTtYn7MvvPe6/dtf/ta+8/kP&#10;7P6lszJURzJcJ3bv8jl7IJAAKgAJQhnvPnv36QAiPvv6Y/v8m4/tw7deeFrqSX4BSYphHsR/DxEY&#10;dm7/w4+/6WEEjD2P8UYAD0AEz4XQwHNhuCOEBG7ZJ4PnP/oa7wMaeC+v81y4TbjvEDLwfnDf8za+&#10;+AkfP/nyp/w2DMt8VDETcGCEJaChhkQIENzSa4OwxudevmeffemOfSCg+BTaEQKKjz9z1fUkQlGq&#10;N554JUi0fHz90MeDy4KH03VB3J49urZvL93V73Bpz26f27WbJ5t2dmPSrhx2vCLjcK3lYQ4qL9Z1&#10;i+Q1gmPc0mlzbjpvm6tlW5zNu7T1+nzT5idKDhQHa4KBybRtzlQcJOYmggZbK7NVq5djLntNY62p&#10;VtkTL+c6Y17J0WoUrDWuuaqellEYso7eA0iMjyI6FfPXKoKFUi6Qw27UNZcm+7V91jvOvvf6M/by&#10;M5cdImhZ/srjKx4yQYwqnRmyXCZiZ492BSUy7niM+7s1fxJvj2ge7PG5OyND39Z1PlarCwQEHIkB&#10;yyGTnegTrMjY4h3OYPgiAghBg4xZRsY4Pqw5NDliSS36oprHR8tlQ+KaHANsDNuNaOHpRq9H4CCA&#10;6NdiDmEmcifwZtA1szW5IENJnkBaIBF3e4T7HyNPvww8DBh+8gQw9FQqJJNlT6bHALI9hpryS/Li&#10;MJADg3ktYiesjneWfAsZ8SEEsXTcXt2n/TIwtByH6xvhldBnAgKEEEjeL8je0JsDTwvvLWieJxRC&#10;vkIslnYQCmSvZfwJ4fTHbEDH06/jjCeL1t0X1+OUey8Cj4T2Czzpu9CBs68LT4LskR6jcNmv52hZ&#10;/sYrL9tXvvyhtdpjhpw43pszXbJ3MZ2fgT6LRQbcO8q55DwBAdhzgCiokAS8ZPv8c/h+eq1b8ODa&#10;EoRINHpJtiQUQx5E4IHpPgMQBgmXhEgCgNB3023XiAwtYQm8ELguwmzPoX6RbW7UySww1EGoA6NL&#10;e26ehzz7B4CQIY/lcBIhMuStBzyHYsCzeosFkW8aUale7RPjz4+OJyPiSZlFVvMZvApdHoooVQp+&#10;f2g4qF2mHXNVxrqo90KsgAS9MSBXQiY9Z7r9R200gu6NVIYktd9MLqv9FqwuQ5xIZN2rAmgkyChG&#10;b13fJZNBkAWa1AkaHvS8C7wrQERK76VFeErwgCYFyY9AAmqWqFpGtZ0nSBYEEEWEqtIWSaa8Pwci&#10;WGkBCNtRMpqpVi0iiAEaKhMzDg5oSOCZQCK7X8dWbgoY8HTgidDn8lkoMaKqiTYGQlgZGbeSVgc5&#10;uo+mc+6ez5THrdSYdnXM5vy2Ta8fWam9ZJ2t8zY6t22jC3uCBEIfa25wS+g+zJ0IGjpWnddqv75s&#10;6EnQbyNVW7DKlCYXrfCbS+fdC0EOBF6IeGneEyk9B2Lx1D0W5daWjPWsD5IxgQq0JZDLJoFyeuW6&#10;teYv2cruQ9s/fcWas6c2tXTJOquXBBIXZZz37NV3Pm3/2//j/7Qf/PKPbP0wKOusNHcEH2d1frZ0&#10;rra9twcqnLUZRLF0DIIGPA/jOg6EtGo6JgaVIonSjHtkcgKn6tSqVZiMBG/N+XUX/WovrPk5L49P&#10;Wb095ZUbhKem51AhHfXmcrSPp5nXZGfGRnW+Zxbm3RNBJ1q6fs7OLFq7NW0rS6s2q22mpzseKpue&#10;nXHImJmbtqXlWdteW7DT/Q0ZrRP74598xz544yW7sL1hZ9fX7OL+tl052rG7ggq8EY+uobx4yZMr&#10;33l02wcQ8cErzzpEfO5JSONb7wciUxhfACKomvhd/gIGPvQchEY9fB5QwLCH0ABUhIae8MdHQYHb&#10;EExCz0X43nD/4W0IDrw/hAY8DwDM3/ziu+6Z4LkffiEACW4pUSU5FLjg+5A0CkSEGhLhCPtoODy8&#10;+ehpdQchjVA3gluksPE+EMoAIACPj+s18iNeuHboORIv3z4ROOw6QDy8smOP9fgLH3/BfvXdL9rz&#10;NwR1KIme2/ScCLp6Hm80BRJt25hv2P76jB1szdjOZsfH3vaUba2OaSWetL0twcJ8yUWm5qdrni/h&#10;XgmBxeZC3tZmcpZPddlsO+s5ElRiIF89M112kaq5mTEZ2kHNcXEHiXmNjp7vTFUsLxBAO6JUCBpn&#10;VQUPeC7qFc0ZAo9ScUTzXtzzeoCAejXt7coPNqetVdM2uUGXzsZzQcWHl3wWRjzJMqk5MDmi+VCL&#10;STy+JNr392OY6J2ExxnPMCWhUc2nMvB9PD+gRRzAwTyKlDUGSe8VAKQTKfcu0MQrFRuwkQiu7zPa&#10;Dk9BzBellPhjG+Ja8BHenmqNe9I9nom+bsLq/ba/e2RTk7NukFnJ01YhRYK7bAuhAQCCheSg7AAV&#10;GBhhkh3DyomnCfeCBFpY9/cjroTeUVnfhST7joxjzCGD/QYlixhT1C5ZrXM+MJ4aPYQMyHnodU8E&#10;Hg5W9Ehas2jGDnLL98MrgYAi+0oJnDguQiSuW6FjQ9Wyh9yMaE7HURZEkDQZhBfYlioSkkDJZyDh&#10;tE+fSaOwSM+AJYejdvPyZXv+mfs6XrwnfPdAtwnhxj4dF5LipULJ7wdhh7iHTzz3QvuiCRhJp7GI&#10;zodAwQGDao4nuRce2vA8FHI1grBGkNMSDLxMvYKKACKC0QXNABEYfoRCgvIQKif0JeMymCmEO+ip&#10;0ePkQzIlSZFcYN4spH/AIQKXjJeoiNw4qSWRGbkGgANhCh9D/Z77gJuMC2gEL0h/j1+AZACz/96+&#10;Mw4VAISDxGCfgwTvYRD6IFMed00vFMbxd+v44wmj8yIJkgzoGu+IS20n6Sqa1eBPlrVKBWljwUGK&#10;OGDePQ90/0TUqqB9NyenPAQST2XdBUV3z2Su8gQKSpat1ryyAmhAgGpE+2DEsoHORFaGPgZg6DkE&#10;rHgtos9Kicj7EFApBpUYwzq3sQy5EVoN5EtWFPUPxEe0fVGfQ9gEae6i0WCKUEldK+U3P/iEfUok&#10;Wp+askShIONdsNHOlO+bclJW2Y3ZVa3EV218fsvGZjcsWhh3j0R77Zxlx6ngEHjIIAMSQESpc+DV&#10;G4X2poNBf7Lhq3mMMSWaeB2ihVmt9DcEQlMOEpRwAhth7gQDiEBbAnVLJK3zde1v5tRBorN83ZZ3&#10;Htj08tWnIY0pfda8jung/A27eAvIuGadlV2rTqx4XkYgjX1B0HLevSCET8h9IA+kqs/JNihLnfdk&#10;z8bCee8ZAtxwzIRlso0FK08su3T4xPJOABE6L4yJhU1PeOU8Z8s1G5uctqzOZUK/U1uQMNZseRgD&#10;yfWcrg/CGXghFpcXBAtNb5jTmZ7ThF03OhtO6P2duXmbWVqw2eV5gcaEbW6t2IWTPTvcWrLLh9t2&#10;tDqvVe6hXT97KIDYtRvnjvT8rkPEg8vnPLRBgiXJleRDvPf8PS/35Bb1SsSngIhvf6BV+5PqDAAC&#10;I4yx/6hhx5iHcAAoMHgNw44x53UM+5/98OsOD3gs/uIn33oKEeH7Q/DgcejdCJ8HHHg+fI1jCLfl&#10;M0IPBa/93e9/34HiV9/6vP362x/aT7/yvnsjgCAGXhUgAm8E4Q1AgnAGsEAyJoMQB54IciIABO6H&#10;FRxAAyBB9UZ4n9ffeRLSeP7agYcxnrtxYPcvkUi56rdvP75u//Xf/sL+3//H/8U+0Or9waUDu3Gy&#10;Ym8+e9Feunfo4YzNuapuZzyB8uzugh3pPn0vNlcagocxWxEkHOyMy/jnXJKadvHjVVqHVwQTKZsa&#10;j9rR9qjtrmt+Sp7xUMbCbN0B4tqVPTs5WrYlGX2EoRAzW5wdt6W5pnsh8FTUK2xftUyKCg28CAO6&#10;7pKev5DXQNa6Ppq38VbFRdPo1lkSVJRyEavmh4224pmRM0YYpKnju3B+S8fc1utJn08zyYRDBBpB&#10;KFkS2sA4USJP3L1Lhj2ZTVo0KQMqiBgc7ra+Aa1+BRaFooyR5uxsFjDQ4nBAxq+n2xJaEeOpYL+V&#10;ohZA7jWWIRRAUO1HaBpPxHi9amO1siffYxvyWtTFhmVwZTtoN94rA94nw0XeAAmKtFlIZTV3ah4d&#10;GJYRk7E/I+OGJ4Bum0AE4NErY94NXGg1TjfNUmVKt9iypAx4RYtXqiHG3EsAJAABVB4CEOQIhgOv&#10;O3IGGX0mSfkk8BNyYJU/KEihXTgQ4/pJ+n7kK5C3R3gCg403g1wCkjTxmGCcPVQj407+BAmNnkTJ&#10;qh/Pgxbh7Ns1GgQudDON6/tTRjug/cYG+nWO0PfQby97yIKeYwg8DsFnBV4GPCpBImjQNAsYkA2O&#10;JKxS1kIpVdC55fjJcQAmnkBEN5AjiNDxBL1C9DqhGJ3jM/p8yj4pGR3qSbg09nBvwrpw6XfLCAd6&#10;EH1PyEMbUrs6QH8LgUF3t36cIStXCrpQtEM8F/zgMo6ISQER0BkkhTAHbhmaj7jIlC4Wtu3Xe6J6&#10;b0rkSWJPdoS4GQ1CcMX0CTC6/YKr6jNQUQMOgAon1pjIVhdXXPvighutVgQRurh03EAKoY+ILqiM&#10;yNSBhPdAtTp2wIg2shAZ8TPoFW8EJaO5j1SecJEQ+uDCjAmQELTqHdQPKQgZFBR16cfsFe2hOUC5&#10;Z5qkTGBFUAIoAA1Bg66MIEAAoT9oRn8wWolHUiMOFHgtkpSTjo66UiXiUuRDRAQUVG5EtK/CWFNG&#10;d0PP1/01whyETmK5tBXGq7Z1/sC2ZHyAhnSlZJkqIZWU5eoFrfg71uhQXdG0icV1X33TvwN9ifrM&#10;pk1unrfSlKCiOGmx8rT1p7UCaK5bX6blZaGZxpp7IwhtBFoP53x1H4pLYcgRoiIPguoNQhfkQyAY&#10;hQYE8DA+e17fa99LOBnV9qFNLV/zxMrO+g3rrF53iJhaumILG4KGpRObmNu01uyabR1ftK2TKwIk&#10;1Co3BCYClUmBztRZ3SKEtWW1GQHL/LHrVKBrQVkqt3QnDduZe/hFx1fr7HoiZpJGZvVJmxCgFMaR&#10;LZ+xcntOv1/FSnqMhwk9iXK9IWAo+SiVq17n3mpP2pQAgjyIqc6kzc/POoQ2Gk33RhDGaD1J1sUL&#10;0ZyasPnVRVtdX3GIQMESTYHFqXE7XFtwaLhytGenu9t24WDbrp0c2O0Lx1oZH7i3AoggL+LtZ249&#10;9UYw6KWB+NSX3nnB+09851Nv2PefVmi89xQiMN4Y7dCYY8S5D0xwPzTsf/L9rzo4ULXBIPERQx96&#10;I0LPA7e8l1v2G0IF+wBM2JbHPM9zgAn74HMYvAdw+euff8c/L4QLciPwRIQ6EngiwtAMQAFAABIk&#10;awIVoTeCMAfgwCDhElBAeAovBPBA3gS3eCPwSgAR7o24f8FeuHFkz16n7PO8vXD7WOd72+5d2rZv&#10;fu5t+5GOCy/ErbMb9vDKrt05t+zJlahV7iwKGObqtr00bqf7C3b1/LorRq7MlW2ZEMZcwbbXR22R&#10;fhky9rvrk9aqZ2xV71lbKNvexqg9vLNhs5NpV6YkbwG9CLppznZGbbJdtlazqMcNGdWcD2Ailxly&#10;z8PZo0W7fmnD+2q47kMharQFJ28CgCiWNO9k41YZK1qpnrd0hk6fI9YSWIyW6MoZDTQp8kO2vzdj&#10;3//uF+2KviuGHoNULuQ0v/cKCiIW1RzczcJOxpRFFMnkvYODromDmOBgtM+G8FYM9XmOHHaBRWhQ&#10;fUAYhNV0l+8buexUfNjnb2yBV9BpRcwqnQ6d/X297l1297sWi/09XTJSMpTab5LQue5n8OLigdX8&#10;3KuFI0DTJcPZMyB709en48Ru4SUXPOVKOqa4z9lnAAMZTNobxEcw1lQX4M7HWAbx/6FBki+LDgUs&#10;fLEXCY5T9qy3Ryvv3mDxTL5g0P8J938AHMhl0/GT/AAaiHnbBmBHUBMZom9Fr17v1XPD1iAHTotY&#10;FClRfAQgXCGyPykDTeUFZZ1IJ1DNOOJwgrF22WwZ7qhsXUTfc0j2jhARdpBiBWwkHhK0K4geDPZn&#10;dM4EKD06tichEmw57R7IKyFEQSIpuRt4F/g9gu/Cd0M5k47XAoowH8JZgORSIKVb44x+o0HZbEFg&#10;v0BKn9mr4+4ijIBrf4AfBbdIRF+yR/f1IYGwFDtDunpYFxlZrCTQcCHgPqKUM+ihAS2itkW5CSpg&#10;XCgoUnrlh748X3xtrmOvPX5o9YKotl+UOtxlxZFey8a7PUknioZ7gjJS3EE6eF2cAAGDGBoJkHg0&#10;yLEgRwKAyKRpVDNmORl0ylXJ8gVc8JZwgpMjBf15GiI3lCsJsYhktdoknEInUi9djUSfJGCmnHBp&#10;0kVOAn+i7gFtrwsRdUxCCnQQ7dZFRsfOIR0Tt4HKpS4I4CU3YpkycBG1CN3v9Mcs1Wta5crga1R0&#10;rHgv6KFBNQfhC8AiCsnrc2sTU7Z+dM4qLRk3rZAzWunG8zkZ7ZJW5YhP0b2yYLQbByQytZyMbtUe&#10;vf7ILt29arMbK+4p8VLTYs1ytZYM7LQM7JIgYMeStY6M7qTlWoGaZby+6O3ECWmUqcYQMKDvQG6B&#10;VzkUBBSCCVb9sSJhgmUZ5TlPXCQHgryJ6dVLrgFRnSCPgXAEvTEuWLGx96SU80RAcdarMgCIxvQ5&#10;H7PrN21197rNrh7Z+PSKAGPPpjRQoCRB0/t2zF2wUjtoQQ681OeCsAVdR+lEOrF2Tcd8IEhYs2Jz&#10;V8Bx5M3BggTLdRejIjeC8M7W6S3BzI6DBHCVqbctNyqgyggiGm39PlUHiZLOX12/zzRhCo3Z+Tlb&#10;Wlm0iam2jY+PWbPZtLbgAoCYnJz2MS14a7THbWZx1sMi84sztipo2FxbNJpyrc1O2OHGooPEpYMd&#10;u37uRAZpy4Hi+tl9u31+38Wnnr8qA3f9gkDisr1+75rDBANVxs++/pzRQ4MOmL8nkPiejG1YpYFx&#10;xpBjtBkY9NBTgLHHuIcwAEDggQg9ERh3jDwj9FyEtwAB23MbQgXPc599M/BOsD0DbwYDUOB5btmW&#10;wf0w/PLjL+lWgxJVtCRCbwqv853wSFDFgYIm3gi8DYQzgAi8EAxAAs9DqB9BeAOgIKnyjbunfkt/&#10;jff1/NuPrtjLt886PCA//vbzVwOvxOUd765K63DatQMQSF4/uLBpL985shsni65eye3xxoRd2J21&#10;s3rddSDmCFmUBRElV4pcE2xQ+rm10nKIQPdhda4mqBi3y+d0DVH+uTYhoxmEIsa0zeI8HoesFjvD&#10;fktjL8SmSrSwFwB0pkr213/xc/vGl9/xUAn5D6Us1Rb9njdBgy0azuUrMoiae9J6XBFIFHIyoJp/&#10;SjTWSrF6HdSc2W2jev+VS3s22SxrpS+IyGrlrvkUbaABgUE/ye3JZAAPmsNJJqfDcUSLoa4+zb8j&#10;w5bMJAQtMrxagLFSZ+XNXIs2BIs0QAKvMyDBihlYII8Ag8RKO5eruDcCAcKh/j4tIrVw09yZSyUs&#10;pTl5RMeT0BzOPkh8xzYlEgnr1X6BBqAmnk4LdnhMsqM+i1wM5LSjSUsk81qAClJYvWvhx3NIYAMN&#10;DBQuEXnKZLTI0mIRAMCDgGcdw89xRbU4Jq+PBXRQdIB3ZsAXx4AEAIEiJMmKVCrQsiFcrRNqZx/k&#10;TKCFNKLvGmyHhyDIQ0D0icqLwX4qDln5U4kS03HSPDKnbXQcGkOyvxF9x4m6gLPVtjiAIzuIl8cX&#10;81r4AwfeUbMHGWsALYA1qk3OOBAMyz5TaivbDsToO1CQgFAU38krMHoAi6i+b/A+cijwRPCbcd/z&#10;P/oETV2yx1SKoEmh70GfjS6SCskRAA6iggOSZKY7ba22ZNiixFwCGqPaAsMe1XZI/c7Pjut9gShV&#10;H0TIl4HScB2VGnoucKlAdnzpyECfHW6u2QfvvGod/YkKiV5rVyK2MZWzq3uTrgjX1gVO21masRDC&#10;4OJD8ZL9AwV+LH1ndLHiaiPO1S0Kz3omPJ6Ffl2QDDwZgASeDNxcJdzWxOGGBUG6YAcBIAEIZawA&#10;EKWiKFnifQAgUrmCRlHgoAsSN1a+5HkO3B+KIfOdt4guavpwJHM5o6EXrnBULLP6Q8fSQ3otqtfi&#10;li/lHCIqY2NWHq3rPq3ARdd6T1OGp70wY9maAAdI03PpWl2GkMTIpiVk1KJ4IbRSiBUyWonXBRWE&#10;Nooa2k+BEEbeLmnV9bf/+jf23uc+YR06stbKVtfqmIROcitGp+dtfG7dQSJaEFzUZzzJ0vMjZg5d&#10;NhuNCRQtczLWlErmteonF4IwBh0+McqUkVKtUZvc1T53rYzYk8bEUtADI4AIAOKS4OLIIQJ5a8o6&#10;8UQAE9XWvgNEe+6KzazetLm1SwKLbeusHNjEwpYAYl3b7womTm1mI2jWFapotpZpNb4XHMP0sVdt&#10;4IEAGmgEFrYkByiAjmJrU4+BIhItd6y9fGCdTQHMnL77GJCm80OZ7NiU1dpzlsiVbaIzb/VG0yb1&#10;GwAQ9bFRa000rTMzbbV6WQDREDS0bW5m1vMhgInd3V27//CeXbx83uYWOoKNpq0IHna217zT5/He&#10;hh1tLnkvjcONebt4KHg42XdPBJ4JIOLexSOHiOeunHNvxMu3LtlrgsIQJN57XgbySTgD0amwoVW4&#10;gg+NNvAQegVCTwHGHRAAGj46wuc+6pHgPeF9ACO8ZdsQINhf6H0IgYLXeT6EEl5j+xAw2IZjYoTe&#10;CPI48EQAEmhcBBLZgfIm4YvQC0GeBJLYX3kXeEAa+5HfByg+J4CgXToQQaIlIIEngoF3gv4aVGa8&#10;cuecJ1Y+e/3AXnt40TUjSKp8UbDx8OqB3Ti76R1Wb51b02+h+/vzLjRFl0+UK49Xxux4rekJl5cO&#10;5rwXCtUXmwKH2QlgQQAxW7eFTtm9EahWMmi6xfOUg5InUS8m3YBTgQFELMxR4VO3iWbJPRDNsay1&#10;EZnSaI1nXQb75eeu2sUTQXarYJV8TCCRcU8E+0Bdle6bCS1aMnglyjlrteuCV12fhCwyERstJ61U&#10;iFm9lrLJdslGx3JarPULMiIeOibLP6s5aUjGmzmNeY7OyCOaY0jmzparWjBFZLhjmheTnpSelhFH&#10;sRAYoJySnDMqIXyeHRRoyF6ktN+IFmueK6E5k5yATLauOT0pY8xKvs+1IjxngsWog4dW/bqlsVbQ&#10;TIvFZK+Hz1kAEj7PaE7sxR7oPnCCSBMhDDd4/TqGdMFDGd0YPS1u0RMilEBr7ViEcIrmdC0uE1oY&#10;UgI6Ptawarnixp9wRhRVTcLZOm7sF6EYFtSEOwgHABKeJ6DFNt8DI1urNvRbNPUevhthesILOm7Z&#10;EFbxJJ7SP4QyV5QjvdnVAB2n0ZMIwghARCxGaeyghzSiAiD6ktDkrFEd1e8/YWmdB3JYsNssgF21&#10;sgdwoJOqPkuGndwQ8jMAJKAhUKTEE6FbvY52xRkt7JFjACIAF+TD8WZ4NAIvjL6bq3ayvz5AUOdR&#10;w1uCA0Kc666gcqOLVT7JjZRU0nc+pYvu/IU963SaNjs35XEXvA0YdDwPJNLcvHnOVpdbRrvZiAw+&#10;NMqPSU5EnLpdHRReCUphIvpBcA+hiDY5Vre2jF6KvvWRLtsVwX/41g37H/74m/ZnP/3QE50yMX2O&#10;jH+dsIZOFgTK/onRBZUdERvC0yCQGBEsZETSWR0jLi9KR/GYcJEDCrSSRQK7WpMBr9S9GoSES0S0&#10;eC9G3/t+iLRHENHSBZXRCr+gbfkj4XXI6X5rRoalNekhjDRVIIIK/mxIZNPMi5AFA5cfnSHTRVFu&#10;IS6gEFDJ8FAySoY/EEGYYyQ74qqX1UbdiqN4InRcOpZUuWQR7ddzJvJly2l1nG00bDinC1+vx/WH&#10;J7QBPKRLVHRoNV0t2fG1s/aV737N7jz3wKokBmrb0ckJHUvZV9fzG7uea5AU3MXyqF52PDeCVf34&#10;6hUrTh96K3H0I8grcIAYW3MPBLLY6FCgQYFSZWPmyL0Q9LnI1mYFCRhu8hj2BA67DhHFxoGObdOq&#10;7eOPeCKOfcyu3XKA6KzcEfDctKZgoDWzr+f2HSYmlw+ts37etk+fcZErkjgBCHI1SPZkoIaJsiad&#10;RIEGPBA8pu9HWSBDWCN4jwBm6bygY0uwsehVK/VpwGLdJlYOvS8JI6FzSXgD/YiV7UNrtKetqN+9&#10;rXNIrkydpMuO7uuabNLye1bnL5MO8nBGR+29996zf/nXf7Jvf/frtrg04/+b5ZU5WxdI7G4s2fmD&#10;Da1el21fE/vW4pSd212xq2cPBBM7nlh57WTPPRG3zu25VgQ5EXgiGIhOkVxJV088EVRnhCWerNi5&#10;DRMr8UCE3gGMdggReBGABTwEGHiMeggWDJ4HFkKYILRBMuRf/vTbPgADtgcAwv1yCyBwn33zGeE+&#10;uc/gNUAi9IzwHu4DEQyeAx6ACDQu6DAKQABHYeknMBFIZL/iwlTIZAMQSGR/9tV7Ht6hPXqobAlI&#10;hMmWgASVGSRWvnYvEJ8CHKjEQMmS+8/dPPE24S5Ffv3EXr53zj0Pz1zatocXt+ziVsfOrbfs0k7b&#10;TlYbdrDcdIXLACjopzFpy52abc43bW1+zBUqO+18AA8z43qtYUskSgoophp5QUTatldmbHu9Y53p&#10;qu3tzHs+xFxn1Gb0GHgoF6OuGUH+w3gtKQhIeBgDLwTVEZ1WSXCR94qMhbmm4DbrIFHW3IpXoqRx&#10;tL/msustQQbAUcxHrFRkvhQ4FIP24DTWygkeSEQnNBFPau7S/DaiRRQVYUAEeVmUtQ9qQZnXvDIU&#10;oWySsDVx+ZyMreZMQsYZqiIEEE8S/GhlkCCBXoZ+fXXDF3II/2Xzo7IhJRm84aDUU0Y2rjk7q89e&#10;mZvT90s6WEQGIzL4CR8YbvaLmiMKw6gdU2IJWMQTKfeCs2hFSRIJ6m4ZXhaEQ5G4DWsOR1OIY8NT&#10;wao7MkyuHEmQA/ofc74KMvIIRNFLQ7d8lidI4u7HaxC0DsdjEbj2KUcNelwEOYBZAeGUTbTmBREC&#10;Hx1LWjBFW4fhIbzj+vy4zn0qJzjAEOu5/oyHHyLD9OUg3wMYoMiBNICc3odUeVO/nc6XYIe+I4nI&#10;iEMJUgZAAPaV3IVA4Ir8kRHZYN33CMKAuTpzdlT7q2m/T3pl6HWUNb2xJSKQAgPgarAfL0ZE7w/S&#10;G4hAOMwIbMiTdMEtQht4NWjEhfdDj12GHC9DRAQ6HOnXql00GunRhciPM6DJcEKT5qirRRJ/IZQA&#10;RLhUdpz34eoJWoMTCiGuBEhAZpAaLi7cQJzEZl0rbBnORiltY6LpfLzLtjt5rT5es//v/+0/2v/5&#10;v/yDffLlG1bSnySfHLL9rRUbRfYaUMiktF9CLboIcfvzw4gah4Z1LE8EpwjD4L4609MtMNBx9J+x&#10;rIwzf4yKPntlY12GP6ULqseG40P+hwAC8DoADRiOKDru2t+g6POMLsy0jDmaDeRBlFAT0wU3rIuB&#10;Zl1UbyRlSMr1koAhrcdpq45VnnSFLGlbXUj5Ef/8bKGobfVHF3DQY4T+IhD9+FTDKs26DSVjNjAS&#10;s1y95hUccX1eolR3iMiMjluiXLZiu2mJil4ral86XhegqqAVUbSCYKTSbFpe70fSmY6qhWpVf37B&#10;i8BlYmFJxn1FRrSpFfiMr8xJrsw2N7yPBk240I6giRdlk0PZSYtXFo3OoBUZfgADD0WiPO+VF0BE&#10;qblmNMqaXjlnpfFVHcuSHh/Z7MZdB4lS80DQcOqeCEIZ5EtMC1gu3vm4ddZuW2v+mp4LwhsTi+dd&#10;VIqeGfWpDd9nZ+OSTa0QGgFADj1ksrQv6FgKYAK4IP+BfSNmBcAkkf/WoCqEZFByI3KNVcHEsTXm&#10;tf3srsWKLUHZqM7BvM5tx3LNGZ1TrSI6y55sOb+2596I2phWFfrtaPw23ZnyRMlma9z/C3ju0IbY&#10;2ly3xfkFu3vnlv3Bb35hX/7KZ21pacpmZprWbslwzEzapmDi3P66XThYt9VZrV41LspgXTu3b5eP&#10;d+zc9mpQoXHh2FUTn7l4bJR5UqGB6BSeCJIsyYkAIr75qTftG598w0JpaSAi9EZgpEPPA+Ojhj0E&#10;AiCB5wEGjP8ffOeL9uc/0f0ffd3+w08FE7r/Jz/8mt/+9gdf9ds/+/E37I+//xX7w+9+yf7oe1/2&#10;wTZ/9YvvOICwf4Ah/Dzuh88BIGHlSAgj3A8B5Lffo2qDZFA8FV9wDwVwBDgAEWFTsO9+hs6fVG68&#10;avTZ+MKbz9jnX39gX3z7sbdE/+p7L9qHAgnCGQAEHgl0JN577rq99eCSfex53T5z2RUsX7h94p4I&#10;vBJ3Lmz7uHl2R0Bxzhtu0YDrwua0twR/dHnHHlxct9tn5+zZq+sa23Z1b8725uvadtShYn9ZMLEx&#10;4yBB+eZkI+3eh9l22X9vYGJGhh+DnkkMWqdZCXIiZuqeREl5J0mSQAEgkUz0eEhkbloAW4raaIW8&#10;BiSyUwKUki3NjMrgNqw1mvWQBeWaNI8rldMCXYwiCZNRy6cGrZDSPBbv9dAIipXp9LC2k4HTnEPY&#10;mEECe2/vGUtori1oRT6oubRXRowxoJV1UmBBDgLzHaX0GNOkDHJd80+pMKa5noUkIoQ1twH95KKl&#10;0q4dkU/nbHfn0DY3DwUQmutksMISTCACyW2269cisURJvYxvrUx4uizDh4HEnrDqxsinBEMVrX77&#10;bEBGjr4beb2HMAolldGoDKGMNIAwABAkRjzxkgoOWpJn0loYPglBpAUZhCyC3LqgIiOPB0bHk0HK&#10;umdQMMEKnxD9gLYTaPWRe4Dh1Hv6opbL1WTfBp9UWOAB0C2AMBB0q84KwMjNQ7YAMUPuEwohP6+v&#10;h2ZgeRscoJJRx+1S3OwDoca6DPqQNUanbVJgQjMvz78AQPD461g9H6QPESsW1IEXgTBJpdxwzxCh&#10;GeCrkB/XOWrpdcIdJHTGBBBUQ+YCG6rfOOh2So8rgE22Mcd5Lug48T4k9NmIXPHZVGvEHDZozMU5&#10;ITeki8QYPAx9MrpDw8S1yLolWbLbUmncUOhFoLWedoNOmCGToawFw93toYUgjED+A+4RwiJQjmhQ&#10;lMjzeBForBXp121EY6jLspEum65G7NOvXLF/+e237fc++6J3y2voYi/no9aZpHoiohMS9c+AfoGI&#10;nEgUOgxIUl+gWyQ4ook9iVEveuZuJC56oiokLqLVD0d2PVoASFqTEBSJi8ZrFQHBiIy6LuRUVoZX&#10;BppbQQWhi1iahEn9oRDxELUNRvWd00nvq8Efigs0lUtbZbTk8ciVzSV7+Px9m55va5/9DhAZFDfT&#10;+kFk9GOiZo4jp1VCTiBF+/D2TMvGOwKFisBAUEOooh+61gWfqsmICSQG9IOPVCoy7PpTkrip++ka&#10;5Z0lBwkqPLI1ekToPe55qDjslLVCBibSeb1erhraEiOi2lJr0UskEZYCEJbPPmslGV0Agv4beBuo&#10;gqjNykAvXvBtCHVgkMmXyNQWLZJpCqym7YU3PrRf/fm/2Wuf+Lpg4dDqE0FC5dzmHVvee+ilnYQx&#10;qNQg8XJp776dv/muzW/dFzBctmobwalTh4+xzoG1F04Mlcr1o7sODIhWtQUYVGowCHG0lgNZbSS1&#10;0bCYIs9i7tTBgcZe+bFNgQiAceSvM/BGAB65xrKhYpkbX7DM2JxRtYLqZ2ZsWud+wqqtOU2YwJeA&#10;VxABKK5tbdrlqwKYlUXb2tm01dVlm56edGnryQnq7rPefGt7a9Xm9dvPaWU4S3ne1LitL8nYrC96&#10;dcb6XNvW51t2erBqty8fOkhcONi0C3sbdvV41yGCgXIliZV4I0KPROCN0CpbIEE4A09E2OAq6J8R&#10;lEkSQgg9BYwQJD4asggNOUDhORCCA6Dgo8DArQPCz7799BbIABy4ZRuA429/9f2n++Qzwvt8JgMv&#10;RHgMeDf+4x/91I8jDLvwnj/9wTe0HeDxFT0f9PPguwAOhDPIiwAm8EKE/TXwRBDSIC/iax/HM/Oq&#10;ffndxw4RhDWACJQtuU9SJeGMd5696nkReCQAidefuWSvPbjsXghEpuhnwn3yJK4fL9mt4xXPoXh4&#10;cds9EccrdTtYrHqb8Kv7M3YJ0NiafAIdM65GurPQtI2FuldlbK80n7QM1+POqM1Plf3xwlTdgqZc&#10;VVuabzg84IWgmmK0lrLpiaJNtfMOEPOdkvfUoBwUPQhyG/BAUEJ6/nDZruh4Xaa6kNB1SOvwtNXH&#10;8lauJGUQh12oKqjOADSGNJ8zJw+59xbPLblhBSo0cnp/JiH40FzBIo3wg4wzCYro5HiSuYwxFWuB&#10;noLm924SJrUQ0zxE5Rurf/IPyC2gxLBXi8pEFPVLGdSUjJoWZYQZCGmw0kZV0o05868Md0HzL2GA&#10;eDTtvS9KpaYnBCLN3EfDql6S/kgOlV2IaWWuzxuUMSUPgeoKL62U3XG5bS1g+4doqU3oe0i2iEqJ&#10;XtkNRJYo34z6ip5ESG8AplsakfH5eB0ymlO5Legc4JUAjNBWACzQueC7Y1BLxabsUEr7TWn/GHHC&#10;FYFBp3ySzyQUwnlG+Rb7xXOBTDXnMNiWbqTe1VMQEhj0IQETuSV4YjhXlJ4GSY7YO1fAJKcB8Ck1&#10;BI5t/y1430R71ntcUS1CZSX5EQBCJq2FZ5LGl+Rf4EnR9xTklMv6Djr+vh6EqIZdSoHSXzSd6KPh&#10;qpk6TvqSoHCJx4NjxqOCzAPeiq4AIAIYCKohRHgyPoGWw4ATVKCh0B+EPWIcUEJQIeLU+6BYvBRI&#10;jOJ5QP4TGVBiUriSSLoBJCA+6ofjMu4F0XMtH7GxQsSOlht2/8KaAGJCtJ6zsv4s2bSOQQQdjfXo&#10;z5HQjxAITZGwkySTlqZYOvGDurigsMFhXfgRchr0o8fTntdwprdHF75Oek/vE68B6pUZQcCwpWRY&#10;yXlgW+JlwANZvF1kxOpHp+QPvQcM8tBIQkM0SSVGSmRXLonUhz10UtOFQe5DOh+zerNss8vTTxKc&#10;+BMm3RMCvED3JG2iPZAv5zX0Peslm1udE0RMy8DnZJgzMtA1y9THXEMC/YhEEZlr/Yl1HMly2UbK&#10;RRnHjsULAgL9mVwKW7dsV5uYsVxVBC9gQW2TCoONvT2bWVrSc1oh4OHQSiGhPyfhDBppNVcu2/r5&#10;x7q/JnhY8bDFSGXJkyjz7V3vjZHUdoPZKWsuX/ZSyvzYqvYzoX3O2ePXP2//+O//d3vrg2/LcO8I&#10;DI48N2J++45Nr15zY46nIICIC3oNCesTAccFa85ShSEomL/yNG9iYumiV3rggWAAECRXAhCEUSgj&#10;xROCZyJ4fOTwMLl8xbcjpBLkZuDRID+DCpEAYOgwSsVGsbUuqDhykBipTFh77cAm1hHXmnO1zHSx&#10;4f1Mqk26frYEhbPWaAU6Ec88+8heeOEFqwlA5+c6tjDfsclm0zZXV2QItHKcadjayqT3zJjX4zWB&#10;xgsP7trDW1fs9HBdq8spu3S8Zu+9/qw9vnfVbl44sktHWtkKIm6fD6SXH1w868qVJFeiGfHy3Sv2&#10;iralQoNST5pxITYFRHy0Oya3rPAJFwASH81fwCsQGvrQyBOu+Oc//ImDAHAAFISwEN4HJrjl8Uch&#10;glugg/t/8/vf8xF6NvisEBzCET4OvRMf9Zj8wbd5HFSChOWqhDQABwAibNYVqllS5klC5VcEDdz/&#10;vrbDCxE27cL7EEDEfd1ed08EFRrkRgARbz1z1d4QPLz17HWNm/b49qlDxEOB3TNXDrz089rRoudG&#10;vPvCDS8LvXG4KGiYtNPNloc6WOwQziAv4tx609576br9yc+/YW/oM4CIJRn/RY0dvb651PR8iQmB&#10;wJbmuq3lcfcoTDSytrnctpmJqvfJoF8FYYvx+ogtzVZc14FEzfF6wlpjSUvGKI3Ho5v28lKaetFW&#10;fLya1TVYtRbez5EBbyJH8mS5GHE1S/puoHg5NprSHI1WQZ+HdVnBs/LeWZ21Zk3zkhZs9MnIadFI&#10;iTzxdrxxERnQoM2ADIZWnrGE5qpYzg1fPI5HQSt1GV/AgwR17ADhAXIhyIvIyhjF9DxhbTzFLmst&#10;I0hIAKNN8iAG3GWq4xnvKYHRDJIfBREytj5kzDCshUzdhnoiWowm9T4qC7QvkvdlG1j5owVEWSpe&#10;aiCCHIr+gWEbSRA6CGSxUX7MJvU99J0yeh4VxpRsAe2vOSbAIaJjzWte7pf9oNyUPAmggkoGDDrH&#10;F48V9RkkLeKJIAkxKkDBu5DRIJmTfIRe/SZB3km/7BGeBPIeUkktEPszvqrH20IlBN4WQGKASgr3&#10;DMi491JkQJ6JQE5AQHUFdgqA6NK+3WYNUWGoczag7yc4A6gw8LQ/B3ZQ8Lx161nb3Nr3BTiv4ZFB&#10;LhzvBcdOjgaVlbFhPDD6bbTwd0+Enu9/km/hDbu8gkOLdAEHnhGX4iaREoAI4iC9PggXQI9B5i0C&#10;JCTMxEWxAovBPhtvjOokICWqH1fvAzhIUEEvnTKYMFGRi4ZcCeJIuITo2FZMycjr8zq66EmwbIii&#10;myLnTLTXktFuXXBd+vJdHiqhlwESrcvLdGXL6iKICERIUBGxQUa4VkSo0XjZx0hKxl+US4twPhuA&#10;4A/AfZpxYVhxUQ/ogggAIuHdQAGK/mERL9RJbkS+6B4IyjJ7I7roBVbkMERx99FKWsdSrlaMhl0F&#10;HV9Nq4OxdkXbkAuhP9yg4KeUc10BjA8gQT8OIIbGXW0ZmFqj6kmWhfqoK2AOpVJebUFSZakFKFCV&#10;UfMQRCRXkAEk4XLK8o2GQwTdQSnhpDlXdWJJhnrJxjQKApDKaNOmZubtxz//hX3129+2ztKK5Wp1&#10;i+ZKngMQL08JTDquXknSZGPhgtVnzzlIABQkU+KVKE2jBrntt4AFWgyISGXq+k6NVa+suPfSJ21m&#10;49RbedcmtC8Z97BaY3H3TuCJEExw21647AJSzdlLDhLcDyGC1/EqAAFAA2EMlDABCyCgtRAkb2YF&#10;NYAEmhQ09Crp+GqT+z7o0zG5fMkhoiIICmACsDlnbYEGAlXoWxDawCORKE9aa+XQatMr2m7NR7IY&#10;CHc1Zxat2Zm1vH632vi4K1uiRtkUXNT1W1ARNEPJZ2fGm3NNT4x5ktzu5qw9/8w1+9ZXP7SLZw/t&#10;xYf37Ll7N+zc/qoMy5idO1iy66e7dvl4y/YEkWd3Vl2MipDGzbP7AuoThwh6aOCJeO3+DXvpTlCp&#10;QVgDiMAb8d1Pv2vf+SCAB8o8uWUVz8AjERppYALjzcDIE34AJIAIPANABKDwlz//vadeh/B+CBPc&#10;hvd5LQx14MXg+b/+5Xef5lWEeRehV4LB/RAgwmMKQQfvQxDKID8iUN2kQgNPRKgPwf0QJhCaovwT&#10;kAAqfiDQ+NI7QWMuvA/kRAARn36ZBEvBlwACkAgTLAEIxst3L9njm+d1bi96LsSjq6hY7tjrz1z0&#10;xEoEp2gbfv1g2a7tL/hi59rRvFdp0Cr8aLVluwtjDhc//vrH7T/97W/sQ8HMhYNA1ppBaGNzqeHq&#10;lJ1mxtbnq7Y8W/JwByCBIBTdQAEJkh8BiwXBx9pizdoNEjBTtjxXtim9F28Eg46cjNZoxlbnx72T&#10;6Hi9YLT6JlRBnloqPRCIUwkgeE9b7x8fy9pwpNsSiEYRxkXCX3N8MRWzUnLQF3Z5QUSdRHDNdXif&#10;p6Y7moc1R7LC7xv2+ZJwRAxp5wEtimTQ8Uqgn7BzcGjV0UB7p6D9IyJF+WhzbNRzh1igdssYU0JP&#10;NQViTXgDyIlA5ZKkQxp00eOClTGdMIeGtJKWoe3to3Q/JgMt0GDxKAOWFXCgjEmuHlV86CUUClpE&#10;6niJ5yNu1avXgAm6OodlmbQUBxqAiAGttKMDMoiIJxG+0DEgNoXYFaGOYYEQWkR1LRyRDvBcCbb3&#10;0IPsYUzPyw5xLoKVfl22DlkEci4CGWzXihDIhFIIeAHwskSGsZUkg2KoZXsETsAEYQ3vkyEDz8qf&#10;0d/Hgl1Dz3sOxBlBB8mdOodARI+AINCCIEmVhFUqQMi9wANDGe6ITXfmrSobQNIkkEFuQ5BIiX3W&#10;Z+iY81ktNrVAJtGVXBZar5Mr0dvzpG14F+GYICwSwA9eH/eKnPEKiyCvAZCgyqJbJxD1Lz4kgATi&#10;wNwi0lSWsaM2HloFMPBYUNpDa206jPkPKZjA/RWU9pDtSawoqj/PuNFHfo6M95YuuoiosVegMtSj&#10;ixoVNO0v0qOLs9/iuqijsQFrTzT0WPQ3EOwD/YrgBA1Z32DS4umaCJl64LKNtxdEawHx4l6LxlPW&#10;L/pCkaxUJSaHO6dPwFG0fHFUI3gurosK1122pGPSxXhG3w0D0h/VDyIyS+X1pylQ+plxiEimUTob&#10;sUWtOg9O1uzw/KagIOs9OyKJYcFG3uaW521xfTlIrhR8kIOR1wVJpUY0KRgSiNEvAy/EkOCGpMk0&#10;4YpyVc8VPPyQb0xZsjzq4JCq1mxA28fyvIaORKABMaKLkqRJxJPIqi5Uxmx1Y9f+7d//i/34F7+y&#10;6cVlo0X5gICJbTPj80Yb7fTYsuc/ZOrr3nwLQ0tlA9oLJa3k66zkZdwrnRP3UpAXAUQ0ZYQ7ywKH&#10;+oKMO7kP2y65Pbtx0a4+eMt2Tx/a8fWXAv0I9wactZn1W64XMTpNjgQhjLOCDhl4AQSeCvQlaBMO&#10;MHTWrjo84GkY75yz0SntZ/bUB7kPPM9+AYUQFoCI0FvBLR4IvBEABKOzdj0AEnIsZgQcbUFDZ8vG&#10;53f0XsHBHLer+rxNq08seI+NsalZgVnHJucX9V0bNjmzIIjQ+cpktdqrWaczYRtr654fMVYverne&#10;9csH9vd//Yf2X//n/2z3b123nfUVm2417GBn2daXJ213q+MeCeSwd1bn7dLRrl07d2i3Tk/s7ulZ&#10;e3jpnD179YI9vnHZW4TTHvwVciMe3rB3nr9rn3lNBlODBMswN4JBlQPJiSQqYphZ4ZNvQJiAkAGD&#10;Nt1/9bPvyqgLCH4iUNB9QhMhSAAEwAOggHfho1ABKLDd3/36B/5aCBNs89+8/2e/56GSEFbwQAAR&#10;AEzomQAewtDLR0MwhDl+9aSDKI29wvbkhDVCiAg6gAZeCe7/8hufdm8EYQ6SLUMPxMefu+aD3AgA&#10;4xOPb9u7j67bO49u2tvP3PDql2eunNgLtwRsAgqkrx/fOrL3X7/vZZ406qLj6sWdebt6uOhlnwDE&#10;6faUXT0WSOzN2fH6pG10ynb7/Ip94tW73qWVjq37GxNWzQ95OIIxO6XFUiXuYEE5KCBBD46dtSmb&#10;GM1bvTDiIY+5yaKM+JBNN5NWKw3KmPd5l068ErPaT2s881SkalkAQ/+Obwi6JrWAQakyrZHJRa2h&#10;Rc3lC1sCiZKrYlbLI16RwbxK0jne1DS5YJrnypmElZMRa5AErrm3WctbOZ+2ogbzOoaP+RGIIBQR&#10;TWi1L4jgNhLNyl4MevL6wcmxDQsceA/5FSXmOi2Mypq3qLDAlT+oeR9jSq8lkhjjwxhkwgwy9IIC&#10;ICKfqcoIxwQYVNtpNS9wwCiz+sXzTCOvZEzzJeELLQ6BCEr/g+q9oMMl4ACo9Ok5FsIujChIGNHC&#10;caLRsZoWaBEZ4T7BQ4ZkUK3u+wUUeChIqAzKNIf8P95q1O3S+RNLjxBaYCVOeSd2ETtXkg1iZY+W&#10;xajek9GxBMacfA4ksF3Iiu+p84QXAplr8hKoxMC7gJHG64BnB0gIYILQhbbX89z3feo+oOCwIFva&#10;QyhfMAEkoIAJaBC2oHcInhIGuhSuIUGiZZ+ASOeEqACL+h4PSQgOAQgByzDlrzq/tGSvaBGN2BX9&#10;Mlx3grALnohuQZHDhGDL4SMAHocISjtJGKMeN2gsQoJF0CaWH59wxeAg5Zsi1gIZ6k3RlIxySavq&#10;NpLSxORQwELcokeUm9NKXycDd4sAAlpFZjOnCyQyNCLqG7CRWNSK2bRIVF9UANP3pFkXxHpG95dX&#10;l9wF1K3nhgUQNN0iqadYEjAghaovmdZFBxn3R9IBEepHpONmVhcJ+RE0ViFMQQdOSoxwdaFiGRf5&#10;ZmhkldQfISbIEOiwPTHAfjKBEzppgohspeQQQX10jJAKMq9ZPA29gghRtCDi/MVDOzq3YfOrkx7a&#10;iCQEH1RRpHROCF1UKZfSDzasCxaxKR0HCZwkL1GGWWm2vCojITDJ1SuCAR2ToGKAWKGgDA0DYCJG&#10;fE5//LxWxIMi60i2ZHTzHMzoHOSAi4J7L+hOibpmo61J7/YDO3vxqrVnF6w81vZ+GxF972R92qoy&#10;/OnRBcHEppdIUuFQau0JSma8bJKwRrQ0Z9HivHf7RCGyvXrZPQJ1el7MHVu5sSwjviqwmBf8TNvy&#10;/hV7/q3P2vlbL9nD1z7jyZF4B8hVQH0S4anaxIlNLl3XuOreBwADI084A4ggLDG7ecOTMAEKRKk6&#10;KzdscuGKtWbZXlAhqAEmiuMkeAbhDQYeCnQr8GDgpeBYUcvks/ksQh+FBtoWGq11q06u69hnBRcH&#10;trBzWfvY1u+xbImcoDWlyapY03NzVte5BCjGp+asIgim9JMqDco9jw9PvGtnTtcGLuXHMlT/8Dd/&#10;bG+/9pKd7O/YtQsXbH9rXatLrV73lu14f9lODlbsaHvZDrdWbHOhYwfrS3Z+h9yI/f8mpMF4dOWc&#10;vfHwlr37+J4PJLCBiC+8pZX4+295WCOEB24BCjpnEiIAIAAJoOE//JikSow8XgMM/XccKghN/MMf&#10;/MghIISC0LvAABZ4jeeBB54LQYPt/+mPfmL/+Ic//h1wPAGIMLwRPsYTAUAAFjwfhjjwQAAV3Peq&#10;ja/p+AURYRfRMCcCYOAWoKDPBiBB8iU5EYwwTwKI+OTjGz4+fCPQj8Az8daDKz7efECH1Kv2wvVT&#10;exZxr9sCiKvko2x6ZcZ1yjrPbdqF7QXvofHstSO7drgiwDh2hcvjjZY35Dpen7bD1WnbAQYWGt7q&#10;HWnsPYHF8lxNxrDPwxKBDHZFiybNlaO443sFCWmjdJNSzR0tQsiTmBjN6fmstk/ZYidnxVy39nHG&#10;R71MZcWQIXudSfa5giUQsbbctPt39R/RvrP5mBZJWhHn4tZsVezmtXO2PN+yXDpiqST6OGe0TdLG&#10;J8a0YArUHpH7H2Gx1n/GqprL8pqnRktpGxNIZNOstFm49Wve1FxW0Dwq41Wqau4vtzS/Z7RAy/hc&#10;T2+l/sEBDTwALPC6ZJD6ZIj0HIJJuN5lmHt6yV/Qgkyfi9JrmIeAJgJJjDnNwfSNIJEwqrkcY01l&#10;AI21SK6kcoHFaCyq1/VeQgwugKSFL8aRxEm8ItP6zxaKmrt1TIRXKEWlWiIhO/TmS2/Zye6JxQQL&#10;Qz19Nii4IKTRLbtFP46cFm+oLU9NTNrXv/YV25Qdov0/K3TaKyAExXGc6cYLDuSgiZS1dKoqO4nG&#10;AgmI/Q4PVEeQ6EnpK69h0FOpss6FAEEwgAHGiNNiAhghXBGqSxIuwJvAYNEcPKbvSFL7kzGXgSep&#10;skvH0qVjoUQUYw8YBEmW5G0ALgINnV9XHtXx8ztQadErKEvEyno9gIEAZnSMT8AKb003nhFt51LY&#10;gIT27ZUk7sEg6VTfX79TF4mThDPqoxX3NhCeICdibHzUx6DIEsPOBYC4CGBBUg5lJriQKLdBjYxE&#10;DWJSxNqIQQWeiIwbzQh900VLJH/guiGngYsgLYKlLrgiA0rzkAFdeHgbkFt95tELltOFy35G0lkr&#10;18dkePWFOBka/bpP6IEESBQH+wZxHQ0KOkSGwwlPsiE7ldKfWq3pSSZcZEXtk/1T8pPNlq0+1rJi&#10;uW6l2rh+kIEn+yu5N6JQr2p1n7FhKlLSMb0m0o7qB6DjXT7jjZrml6atptVEIqWLUX/g6Ig+PzJg&#10;Wao/Ckhf65zp+cHEkOs3kGdBX414uigjTFfJhiAhY4liylIV/Sl1nyRLb/KVC3IfGJEU8td1Gb5Z&#10;iwoSIqJcxJLipTGLCTL6kzoX+arl6/qugonR5rTltD3eFQAiXxnTfusOGqnRKRtfluFdOLJia1sQ&#10;s+SaDIyR0qJW6CdGwy3KOzMCit5kK2i8tXTBVg7u2/zONRub3LHG1LZW7tuCLa3Wtb/J5X2b38bT&#10;sC5Dv23tJco6MeYXbXHnvi3tPuMA0V64as3ZQDuCMk0vxRQwAA6EQNaPn7HOOtUb52xi4ZJDxMS8&#10;oGNWEKPRnruk/RLy0HtnCWvsG8qZdDEd7ex5aejCzu0AROYuGg3ASPLE4wFccEw1Hbt7Ima37fDi&#10;A7v/+JO2eXhb0Ddr1eaKQOasjc2sWFkAUWxM6DNXrdVZ1m/d9kmq06FEb9K2tnZsaWnJS6Knp+u2&#10;szVr168e2e7Wql25cGrXLl22jZVFTfrTtr+7aNOTVS/Lm5kct531ZdtdW7CjzRWHCOSwwwRLvBHP&#10;X7+k2/Me0nj3+fv2sccP7P2XHzlEfPGtl2VI33VgCOEBnYXQEwFEhG27Q88Dt3/zi+/bP/3BT+1f&#10;/+T3vVU3noi//80P3ZsAJHz0NvQ6hF4IBvDACGGDWwbbsB+Gv+eJQiUD7wQjBAu8DoADIMF9xp/8&#10;4Mv262991n7/G59+OsL24mGCZRjiACi+/t4rnhdBWIOyTyo2vvT2sw4On3nlroczgAq8EORJABDv&#10;PHPN3noYeCNevXPFXrxxwbU4Xrh+zp6/eaiB6Ne6g8Ol3SWHiIf6LfeWWl7BcU2AcflwVmPeVjtj&#10;tjHXsq3Zlu1rDlj3ypuGba1M2N52x+ZmSj7QfehM0EtjVJBQ9kRJ9yxMlvS4aNV83KY0f1AmOtvO&#10;21iFhMh+y4x0Wb00oBV9r7anv8UZK+QHrFFPWrOR9hBFllyHhlbwpZhGXP9xLZpyCRn6vAB3VLBR&#10;8pAC+WtejaHXEoIDKsNKtaLP+YVMygopACJh8aFez4tgDGjhFBdg0PMIrR5C1egOsBBjXqXigRJD&#10;4us8RxWEtw3QIhPlYELXeRn0uLYldEGYG881VXRU7LHip8ukV0PIRiDWRJ5EhMZXMmAR8gPwKMtQ&#10;Bi2w+33ODrtLezWe9hkIPPV4TgXaBlmByMfe/ZR98MFn3ANBaN6FB7toKJbR+a1ba1RzrhbLQ73d&#10;FtdxJ2XDSPAkJ4KESnL7sBWz+p/HtYjuFhQN9vFcRvAzpn2i6RDVyp5SU83XI1pwJLQIla3huwA0&#10;LKbRVUDuGrsEMJDrwC1AREImgIRBHh5iAc55wTjjfUCTAhluLaJ1nzBMv6CBMAWAhaqly1w7zAja&#10;0HjAU9AV5CwAEUGORNzBpU/nlIoMfi8XlxII4WGYntAcXxj3vEJ0IvBOeNdPYAXvhu4HEIFD4IkX&#10;gvsahDUYfH5XX3+XfhDcQLhdcDsNeqz/qiaw47NHWm1zgPS06DU6eUJ2dO+E7gAILhpuuTC40DDQ&#10;3rDEyUfUKbDoHwQ4cPsgxEHZSU3gQcxIB0t9sj6T8lG00okfkX1aRSoUQ6lt81pBYxQj+lxCAJ6n&#10;oOPtHRZh67mEaLh/SNRHbMhDGYhIQUlRo2HL/t45Ozo87yENMm3JXI3HU97qe2VdxrA5ZVOdpQB8&#10;dOGTmIkKZX90WKvRtMW0ykwXUjL8EUsIKLxtNP31aSym+40mXo2IjWg7/qAueS0wSmQSgoakYCfi&#10;MFEeKwsk6gIMGXSBQbJQ806gUf2546h4CjaSWgmM0MK8pAmg1pCBbur7JvVdtZ9sxdIloGPUISJI&#10;vBTRVxpGZ1BCHJlqQ585aiXBBLACHAEQKW2HCuacKLw2s2bFyWWjTTgNqyK5josz5VwjYsfzI+b2&#10;7tnkuqACj0Rh1koT+zazfdPuvPBZu3j3bUHAoUBn0kantXpvrWmFT3llS7dzWukveBvu6uSWG/jA&#10;u3DLZjco7bzkt0hgAw4kRbboCiogYLuZjZtexUF+hHsmBAwhQDRnrtjYlICjc9HDIoRD8DZ01i4H&#10;YDOzb82FY/vY539s7334M9u7+HKQhzF14qEUT+DU5wAntCqn2+j47K4tbF50gACMCvVF/z7kR2Tr&#10;E/oOCzpHLcHZhJXGpmxpbd86s0seL6bt98rKmh0cHNjxyZ61J+tWr+cFE+PWbjU91HG4f2Dry0sy&#10;LGteu3/h/LYAAxXLRdtYnrezu1t2fnfbZbCBCDp70l/jwSWtlK9ftBduXrHH9NOgu6dA4hMvPHRv&#10;xBfefMm++cm3HSKAB8IZ3AIUhDLwQgAQgAShjNAT8Xe//0P797/4Q/vf/uNf2//8d3/qYIAn4l/+&#10;9Bf2P/zJz92zwGMAIoQIRggIoYeC50KgCD0VvM57fJ+/Fkz8IsiVCEMcIUQwwlwJ7pO/AUT88fe+&#10;aH/we593gCCsAVTgjQAcPuqN4BbpbxIr8UZQ9hmGM0IxKjwSlICiZok09sefv+XhjDfvX7Z3n71l&#10;b9y7Ys9fPbHnrhx7suUrd87qfO8Gktfnt1wC+8r+ikPEpf1lu3dp364erdidixt249yKrQoYd5fx&#10;REwKJtq2tTTpOQ5efun9LuI2P1MzhKUaMtituoCilnPp6tmpggCype0bVtbc0KwmrV7ACxCxuams&#10;DPsZB4jxGnL/Z2xiPOktwEfrcZtoZt0jQbJkJt2ruVpzEJ05c5SUB/MPDeRyeco4R2RUaaSoxUxK&#10;c1h2xCLxIc3JcS2CSLSMWSknMBjo1622oe1AkdLNrLUbVc/zoYNyVKtwFo0sFpn7me/xPlOyiNgU&#10;JZYYdeZ0XPdJGWvgISrjxcDz3PvErU+om+2Ah7jm4bLmLOZjDK7DAxUUwIRsRmyImLzsTJQkSx2D&#10;5nKveNAxYKyzWmR5hYDeB0CMCDJKmufWVrdtaXFNtoXjQvAKGOm1Yc3vg719AhUtFvWd41oglzMC&#10;HYFEGjjSvqje8C6aXuJJOSPVFDqe4YjNz85ZS7YCQS0MPZ1F8ZJg0/BAJHV8VKZQAEAqAItqchSA&#10;g5FE1T0XhCYIWbCodk/EGZ6jkmLU94WdHACgZMtIbOR4GP2AmAZlpjwPXBD28dCCAKK7J6UReiGC&#10;z8ALQclotdqy69fvOxhxnvFq9PcQnkH3I+cCYPEo/ahSAgj9RsCO7KiLSmlfeEvOaPsAIJ5AhY45&#10;VNrsisR7bDhGwg2xL5GoDN8VrYKuX7/qq61A8vNMcMHowhkUwUGheByIsVRqVb9g0WsgS5cLCtoh&#10;NgVM8JjnOekR5LCHdeGggkbMTMaSfAxKjgirIA7V3dtjsZGU5zIMyngOE/+KUqpYtj5dEMlCzlf1&#10;QyMCGq3eY6JNZE5xr6HURfkQ8SeOkYuIhM+1lU1b1EoSd1kuW/KBznqjNWnt6RkvC604YQZd5vB8&#10;0OdiiJLWUk63Agf96Sh7BbiaY5oQNDlURfx0suvMTOrz9V4BlvfN0J+4NFa1yIjoX495b1DFMeJl&#10;lwhZpYtN9zDQ/jsiwBjQ+Y9kYg4QCbwcjaY1p+et0pjSD6U/IIlEOu4YYRrdDoq88TpQxVEYn9Zq&#10;e9b7buTr495+vNrsCF70XfU678uIwPNaUW+eXrONCze8s2dOK+6RyoI+f8ayzS0bqS1btq3bUQDj&#10;0LtjVqYPXP46WZr30AH5CoQbqHYYnT3x/AP6aNDNszC+4mGCTG3O0pV5LwclL4KKjvokipQXrLOK&#10;F+Kczaxd831RxUE+BCEHwMH7bAg0yKEg5DGzfkdGHxXMC0YuBfAQJmXijSDZkjwHGoHhjeisX7HX&#10;Pvlde/Hdb9rq4TM2uXrdxucv+i26Eo25CzZBAqdugRQ0Klozh9aePbLRiW3te9cH7ciHM1q1LBEa&#10;WRUczXiuRGd5xz0S04srNqGVyrQmlo2tTVeobLYbrifRmZ2xyYmOLS6s2sL8ik8+iwsdOznZsQvn&#10;djX27fT4wDaWlmxfoHG0sW7nt7ftyqHg4coVu3/lkj24etke3bhiL925aS/dvW6v3L9prz+g1POh&#10;fey5e/Yp3X7tY6/bD7/wSfve5951iAi9EEEuxNfsN99ipf81gcRX7bff/6b92Y/Ibfi+/ftf/ZH9&#10;L//xr+x/+pvfPoWFf/7jn3pYAoDgfggQoUci9ETwOtuFr9Nv4+9/pX08abCFB+Kjj8NwRphoCUjw&#10;XPj8n/2IY/uSjz/67hfsN9/+nIczQpggJyL0SuCJwCMRtg1n/OF3PvTXA1XLQA6bBEs8EMhkoxsR&#10;SmJ7L42Hlx0k3rx7yV6/K0i7dugJl4+v7bvAFI26Hl4kJ2LPQxq3z9MqHE/FBXvuxqndv7wnqFi0&#10;g5Up211s2+Z824613drcuJdeAgeAwmQrEINaW5o22mhPtSo21UaVMmELnaIAcsxaYykvaV+cKtnC&#10;VFEgMWzT4ykrprstl8QTgc5Cj3siWs20TU9qn6MjDhNpmnHlBzWXxrXgSlm9QdWXVsV5GWjNWyN4&#10;HzIjWuRo7hFAkBiP13lpec5Gx8ihoPQwauUs5ZLdlk3E9FlxKwsiAIlZWt43BRHJhKX0Wo8WkugJ&#10;odlD9QZCgCnNd3TkZKEWJl7iZsfo41GIAwFaTPZ0ndF2gaeA6j1P7JNBLGhOd6OsuYywRl5GjjwJ&#10;Wl6n45onI4ILwg7DAg7ARIPQM3l2GERgBDhhXyROYiCBCjwl8ahsh7YDVnq7enQM3YKUXg9h0A2z&#10;oGPPaNGaZjGsz4iRAyAbxQo8XPEjP81iM+gf1eueDWQL2L+LKWo7PAJUQVTLdZuTvSRRlEGYheP0&#10;kEIP+RMV2TZKQYPyUMIWeCLo49F7RnZMBj0ayQqaRgQwlL/K3jwBCUAGraVBgQ9VjiR7evhF5xpA&#10;wcgTCnHPhD4PFUvAhpAGEFDR4m51ZUe/7aj2DZhov5R0ngF+ZD9Hato3vTPwBgX5FEHfrOCxHyfV&#10;J3yWtndwELw4tDhQ9HbZwHCXKDVmA0MkNA7azEzHM9ADUSetzgUQeA2o3EBzm3AFgACZFrViRj66&#10;Vh91cAAYONHABvEvYjCABPBAbCgQoxrQhUGSDeEHQiWB0EkaUak+gQTZu4CHLrozIjliP3glugeH&#10;LZHTRZsbkXFH+ZFsYRJnaEGOINWQhyg4Njwa3d1Ue0T9Ys/nCoaGORcEbjCOHQ0HcjeI6WUEDgyk&#10;TunqmcjIuOsPFNWfETAolvLaj14TZEHqjdG8lUop19RAMjaRSrsIFZUcmXLWwxJUXyB0NdqoW3tq&#10;zDb2VjwvAjntbHXCimPTlh0TBZb0R87GLSbIACAWZJQu3rxj+WrDYqm8V1yMCASGdPyAAVBwRoDU&#10;rz8angmggt4PM2sb1tHKeHRyxntntGZXrDG9IGO7YKlq3TKjem55y5q6oJL1jo1UZzyxcjDTtlhp&#10;1oaKHcs0N2yoMOl9Neg9gcYCyYo1GeimgGBm46qHEFxLQiAxJgBA7prchrASIggznHfowMinynOW&#10;H11xY9/yTp8H3gp8cfu2gwOw0Fm7GeRJCCAcKJZvOEA4RMxeeqItIRjwfAoBwRSJloKAJXIZBAGL&#10;F9yzwbEt7d11z4eXlQoW0rU1gcM1BwluW0tXjMZefM4oYZrOkU0tnLdiQxA0vqpjOHzac2Nq9awD&#10;Rbm1pGM9cC2JmdU9P6+0EV/e2HaQ6FChIXig++ekhzuWbWFhw1aWN3V/1ktCd3dXbWN1zpbmO1qF&#10;Ltj26rpdOjq2C/sHdnHvwE42trTaPXoKEu+8+Njef/NV3T5nL965Zm8//8AB4t1naTh1y77wxmPv&#10;6PmNT77m1RqABJ4JvBCAg8PD9xCXkgEXQPj48bcEAT+1//QXf2D//NtfPA1HAAUhIISeiND7wOPw&#10;9j/+9mcOGdz38Ws9/2T80x/82EfohQhhIQSGMLzB46feiZ983QECLwQQEcIDcBB6IsiT4BYvRAgQ&#10;YTtwoIPXaBkeQgSlnqGCJRDBACIAiI8/d93DG6/cPPEmXW/cPW8ff3zdXr1z1h5e2HQdiQcXtuzK&#10;/pKdbs3b5X1ksGncdWp3LxzY9ZMNO7c1Zydr0/q9Ona8OSuImLPd1SkXiNpZbwoi6KcxqrmCjpwt&#10;B4mDnQU7Ppi1pgBgaa4oI5336o2p8YyNCwQY83q8IgBZFGTMTGSt09ZighCGIIKcCMIZpcKQDFbE&#10;GmOa0yjfpOyzmbf6KHlYmotKwfwY19yY0RxEqTlNtWJxQhIJOzzY0bU4HShcahFW1HyWjcuoCiAy&#10;IzLAQ702Juipa56q5rMeDhkQZFBiPxwhZ25An5mzVmNcK+8RrdDjnhuBS7wHF7qML7oReBVY+Wdi&#10;CasVK56o596GXpIONfdrweaS2amcL+gQqOrByyD4yGA/ejRPs/LW+zJ6var5LK/FETYGaKCXA6EM&#10;FC3xTrAdi0fEnMiZoNoDnQM8Ct287vvvCdpryyinoyP63ik73NjV+V60fFIrca3e+92wD2p/lDZS&#10;NRHIWgfFAQhPEV4h4VD2UAbbm2rpOaoZUOgkD4RQTrfnHugYSYDs1rH0Z2XHMMBBDgKGuVfGv69H&#10;q3/BRTxS0DlJuYHn8+MRLV77yXHAiPcbvaNQjx5Hb2JI50a2tVSoBPkSAh+ghtJZbBsJnIQ80KoI&#10;8ij0Ow0BJ7K9OmZyHfo4Jj5fUNBHToZDQnBsQA4hF7477yWfEf0Kh58zep+giJJbYIL3d8WT/VYs&#10;p602WtSFgMLkGUMXPQhZiNR0P5ejLzrNPs4IEESFT14jDhaJ6YMEBBHqhEWRxJP8hxZwIM0ZJtPw&#10;xYjFID3KfQ9biG5J2OwTOBBPoxQno1U6mueEQXKFmgz0qFby5CxMCCiGLV+q6Y+Rt4iOA80HaoGJ&#10;9UCrHi8TiZJck0ymPIEHYqYpV0HvodSIPhxUesQSw/rOWqnnKc/Rn07P1UsFL28qVwraP/oRSRnp&#10;vEtbB7XVWRfjqOjPuaDJYXSUFuJZl9CujFad/hOCsVlNKIVa3mrjdYcLZLWBicZEy5vZkMOBFyJV&#10;0R9REJaq5L3BVrZOi3Cd71rdV7r15rTnMyA9G0sVrJ8E1UxRgNCy4mjboumCVuazrgFBMibdQQf1&#10;x65PTNre6UWHCfIqaloVoz9Ranes0OwIGBqCgKbV5w4cFJL1BRvOT1pCt8mxJRtdPvEGXZF82wWa&#10;UKccKUzJuB7b9NoFPd60aF6Pl8lp0OPWoZUnjrX/IzfMeAiAgUKDcAaeiHXdX3OvBRDB6n9m/ZKt&#10;HtzV/SsCilu2sv+sq11Or9zUc9c8b4L7AAMeCPIpgAi25XUSNNmG8AegQrIl0BDkPRwboQvCJrPb&#10;9x0YmotXBTwXfTQXrlh7+bqDS0dQ0Vm68OS4qBjZ0r5E7e01SxQnPCyTqc94eCM/1vGwRkOAMDo5&#10;Z7SGR5SnOTVjKJ8im96c7Nj8yoZNzyx7iGzmSeiDfjQrq/N2cLBhJ8d7trOxKohYtZPtHTtY37Cz&#10;ugUmbp0/b3cvXrQrRwf29gsyiJ/8mL3y8K69fO+GeyM++/oLMnoPZBif9R4aKFgitkS5J3kRlEsC&#10;EXgg/uT7hA+okqByIgCIP/nhN9wb8Y9/9DP721//yL0LgEMICWE4g+eAhY9CA88R8gg9EWxLmeg/&#10;/uZHrjnxn/7s9+0///mv/Dk8EQhMfXTgpQAewgFE/OkPv+IAwQg9EoAEQAFEhFUagMJHPRFABN6H&#10;73/6Tfv2J16xr73z2MdX337evvGxF3187uV7Pj77kiDi8S371HM37JPPXvfb12+etbfuXxRInNpr&#10;t8/aizcO7dGlbdeFuHkUJFd6wuXpvt06u2M3jrd83D63bZf3lh0ybp8K+s6u2d7qhFdlrM3XvfJi&#10;fanuVRkoRlKCubE4aRdP1hwwKvleGYIha43GbU4gMdPOW3uUyggBQqbfFqZLek/Fu4Q26yNWyg14&#10;+KPZSFpH24/pueZYSvc1DwggKuWoFnxJLeIoQafbJjldWhRpgZMWKBDiSApmkMImfNFqjlqrRYVd&#10;SvssaM7LWr2oBVEubakRWohrbpuZtunxMUtpAVYrFq0soMjn8PRqLtfCjAT8ESrwZNyQfqadNrH1&#10;TH7MkumKFnVsX7KIDFo/K3IZN8IUGOKgs2QgF43BR5SQ8IDbB90vakFU0ByXTlC5EDGS6KmgK5Sw&#10;A5orSdrXXI+h5hgQH3RRKJ4TmHgenIy6qzt6CSIr98CFPyzIScfxdgh0ZBxrxTG7cfWeHR1esHZz&#10;TvYB3Qut/GVIWd0jAEUio8OEVvlePql94q3IJorWyypdC1fyOVz1UueG7xsmlAbnR8a9b8QGhwuy&#10;hdg+DHBgwD13oRddCMomMdiEefjeMsx6rYdtu4CVACSwW1SEIXSHFgdS2ng70MCgdJMKS36fblSi&#10;dUwoSgI7Hv6QXSZ3BLCiwoTzgdeD7wgU4CH53XFRocJnUsYZ9MQKfzdPCn3i/XAvBImWuYIuOOSZ&#10;E5Tg0IxDtNjX77fEvijdJO+BWyACIAAYqMOl/AeQwPiTC0GIg9gYgED+BA0+onH9sAINwIJQAUmO&#10;EFNYz+sXJMmamoAJj3g+hS6oEa3A6b5GUiYCJzldoJRuxkeC9rToPxAbG9aFzjHg9sLjEbSEpb3r&#10;iI6RJNAAJIgNUrJDwhHNu2JxylO5gCM2P9O2Z+9etYe3Ltny/ITRFhchLWSyx9pNKwkA0hnBgo6z&#10;UqY0iiZj+r6FERvXHzKTReAKl5voWn/YerOoUfHkyky+6AYG8KFdOKqSKYEQAEEOQ9jmOyIAIbSR&#10;FlQABb1DEQ971JoTDhEJ/bEiI5oIBFbDuPb0Z0uKRPOCg4R+H6o6ULwkDNOam7eTq1qtT05bLMvz&#10;oxbRvpDRTuhzY0XUMCefAISM4eiCpcYWLNtcsWJn00qz25Zpyng2CHUINjqBm7+zJiM8s2803Rqb&#10;O7SF/bsy0EeWG9sRWAgiBBMYeEIOndUbem7P8xYw8FRGUHbZnj+1ycWLNr182VbIu3DvQwASAAPv&#10;DweQwGvAA54Jwhg8jweiPnXOP2NhW/tYvqLnLnieBdUY5EGQUAmgjM9f9tFa0nHNXAggQkAxsXLD&#10;lTUXtu4IIrT9LOBz1sMvi3s3bFzfD5gAJEjApJ9HotC05syajXdWXEuCcFJncdNaWsm0BHNzy+s2&#10;uySAmFsRRKxaZ3bFWgK32bkFm5ub0QTQ9rDG6fkju3x61va3t7R6XdFqaFMr2i0HCTwRt09P7dbp&#10;OXvx3h1775UX7N7lU3vh9lWHiA9ee2zvCyAIZ3zl3dccJL728Vfs2596y7thkhdBSOPX3yR5EZEp&#10;GWqBxJ//JACJv/gZuQsChN/+wv5Ot8DDv/7ZL/8bkHgKCAIIciUYvM7gObZh23/789+3f/mtoEIQ&#10;gQfiX//kF/Zvf/pLvx+GOUIvBfdDkAhhAoj48x9/zUEihInQGwFMhImWhDfwRgATjDC5Eoj4vU8G&#10;A5D41sdftq+/+4KPb773kn3pjUf2lbeec5AAHj79wm37GEJTd079FpAgb+JX3/y0fend5+zlW8ce&#10;3nju6r49vn5sDy/ve3LlnfN7dv0oqNhgnG7N2rmNjg9UKvdWWwLBCRea2lys2vpixejeSWUG2iAk&#10;W54eLdnR7qStzOdtc6UkiIhap522pU5Z28pIpvtl0KM22chYS1CANkQx22/5dK9N6j75D4Qy5gUY&#10;5EUgJkVr79FawooFVusRLboIl2rhJ3jIFDX3FQCIYS3EYpr3Kg4SeUTwsszfeDQ0v5UFvtWSVrWa&#10;W+Laj+axkhZLYxVtr4VJvwxSbBhj1Kf3Er7NyWhrfpXRxjjRyKqvX8Zc/41EsmqULpLQhxEjNBHx&#10;xMUg5wEjRMIfK1wMMorD5L+d0ZyPfQAyyCvgvXgSPEwRkW1CGAqJbC1AyWvDoxyX8QRSKPMMdB3I&#10;IxhyKW2ghKoGhKFYjWOgMX6e4EjiYF9gnNMjJZud3bSJ6SXtd0x2ZMSP38MPES3MhnM6Fgy79odR&#10;1XtIPIzo9eRQxgb03FAfMJPUrQyzACKh4ynqHJFjQTiFZmOIUREG6O1HuTPoptndFYQTCDeEVRgA&#10;BJ9HuWVPV1LbjAgEqBwRSAhWyO0oan6/ovngwumJjlm20KMF+n20EA/6W/W614LKFU8SxYOi8xh0&#10;Fu315wAJ4IKQCUmh5CoSrgjCGcEIj4vfIOgVooW/fm9vMS4wctDQe7rp/on4CGEFyihpykGpJnRD&#10;yAH6cddNPyVC/OjEtIhRxWQ4KfWcDDJzcVuJCLlPBi9VHMmUKMd7cuBKC7wUXCQlESXuoUy26BdO&#10;pVLTe7P+/iDUEMTAyMQlTMGFlkzSryDv8Ta/QCNcUMSryKkIch+CjF1KTcs21mg98aZwMVBvLRDK&#10;ZmxledFuXL9qJf1xEiMkn3RZLNJvz9y+bP/2939un/nYq3a8u2iURNGghuSjjd1Ni1Ej7GWvEZue&#10;atnSklb2ggWaldXH6g5VeGa8egWXYj6hP5SoVT8oYREMe1rw0TWkix1ZWZ4TQHgPDEHDkGAnQmhF&#10;A4VM2osjiIUKXHREPzTnNp31hmDoWKBKGdNz9Qm8A4sy3i3vABrX98yP6nj0fqSw8UJg6Apj7aAk&#10;VO+N5OuCBwBhRY9nLd/a0ONVK0yuOTjkWpR2tjWagoo5K02u2PGN5+wTX/yBrR7ctOrkhlbm8w4R&#10;jflzMsznrTZ94l6IZHnZys19N+I751/xEES+vq3P33XPARAAEJDPMDp5zhMkgQQ8DSFIAAvcJ4wB&#10;VITP0W+D7QAD9o/HA08C3gbuV1qhF4R+HXgW2C7wPoTwAEjghQAqeI79rx88a8u79z1HY3bjqi3t&#10;3bZL99+yeYFEsb1qWYHU2Pyeg0RF56I4PusCYHT9rGtUmh2rNmdstD1rE7Or+k5LNjYxZ7OLOzau&#10;10kQbk1N29zCrDfnmpwYt7XVBTt39tC219fs3MGBHe3sPPVInNvZtgv7e3b1+NBuXzhvz968avev&#10;XHCIeOPRXfv4i8+4J+KTj0kYfN6Fp1CwRAqbks+wIyZhDXpRkExJKSeJlZR3/s3vAwg/e+pRYHwU&#10;EvA6AAjh8wAGA3gIoSL0UPz7X/+hgwSPgQ5uQ6/FR8MjDPbJcx8Nk+AF+etf6Lh+/i0Pa4QeCcDi&#10;H/9A2/7qux6uACTC0s8QKPBKEM743gdv2A8+eNO+84lX7Vsfe8m+QUOutx8/vf3Sa8/YF199aJ97&#10;8a595vFt+9Sj6/bxB1fs08/fcoj45dfft//nf/kH+/EXP2av3ztvr9095x0/H1zYsTtnNwQQO3br&#10;7JZd3Fn08AZVG3ghLgokTrc7rhVxdnPaDlaRvK7ZzmrNDjbHbLkTKFbSM4PGXNzfXq3b8d647W/V&#10;bbRCZ8aIi0vRnRNp6nZDC5N0n6Faiew1PTN4rjOR96oObhGpQs46He+xSimmuS1iSFzncjEPUbAo&#10;JPcqV4xbo1XUXBR1wb5qlYRMze9ZZLKTMtb9PkqCik5bx7cpMKY0PaaVq4wRyYfo+aQ1d0cGg6R3&#10;wtpoJRDypbICb8HwsBZQcRmiYaSvqVqgJ0fFDVVS9iCp9+AxoFqBcDbzN/kArPrpt0FZPQrH5DuQ&#10;CI+NYC6n9wSVde5JQFuhP6bntR0J83o9q+3JPYhqIUvDLnp0+Op7IPrEExHRnJzS56EmiX0I1BnR&#10;U0BpMxEryQ4F4ZdIPO+3wBDJkhh9tud9yD7ns1p4DWYtOiDbhp6Cnkv0pzS0LwQLZROjWsAmdW4i&#10;ApqlmTlB4ISMP427yM/T3B7Nyd7Jtg6g4zCi/QIHVFIIIDy3IRh4IFC+HOhnO9nWHrYD2HTe9d1Z&#10;dJPbMqIFa39ft86TQGOw35Um8aYDgk3ZAIS88Ehgwxl0ER0S0AEEDHpxAHL0IwFcODfAg5dvavQT&#10;ssDr4ABBpYm21+AxMBiU32obICKtFTAJjUhyElIgU9YzXkUg/BgeCxJQ4J6iiQmGn9gTugvEsvjh&#10;A0Mec9cUIIGHIUUCoai22Rr35MswjyKVKnhMDDcV8bBKWYY0iUJZcAHhpeA1NL4ZXDh4JngNaECr&#10;nQYuIyNa4afKOnbyG0gO0Q+s14GYzsyCIABvBBeVyCw+rBMcceETkl9ygpZSEa8J8qcJW56ZsLdf&#10;es6WpptehkVTG/r0E0ukzBWlSQicH7DdbrpbGqIn0xnxFMIpeGLQsvBuqHXCJDrWXNbo9pkpl7yM&#10;s6v/jMWLWUtVqwIGgYSOYUR0nyQHQ7cMvBWJHK7JhI8h/QnxhFDO2qsVAd4JykQrzZZW95NWcAVL&#10;/SF1jDTwytar7pnIjzYFJ5oUBFXDmVLQi6NA/kXT1RqL7R2LFjqWqMx6bkRydNZi5QmL6PW4jGSi&#10;2tLtuI0vycDdfNZuPP+2DPCBoGdK32XaW3IDESQrMuiemaquWqZKZcOJewwABrwSlRbJjyRUXrfS&#10;+ImOHYC4JiNM062LbvQBhcWdh08TKec27zmEEMYgzLF2+LzvC89FqP2AtwGvBPvg83g/sAEchGNm&#10;655Nr9/28MWSgAEvRLF54I+n1m4F3ojNu9aev+hlpauHD2zn9DnrbF2z0dkDV7fsbNPafMVmty66&#10;NyJVplpjUp+9bqMTgrjRaX2fFaNT6uLGkc2vHdj69jmbWdi0sea0J/A22y1PvlxbXRTMztv21oaP&#10;C2dPbHN52SHi/N6+XT46tNO9XTu3vWnXTo7szsVTe/nBHXvu+hV77eFte/3BbRef+uCV5+x9AcWX&#10;3n7FQxoM8iNCiEA/Ao8EAAFIoAtBeScQ8Xe//p1xDw0/9wELRmjkuf+f/+LX9j/+5W98/Kf/8Kun&#10;EMHgPtsAFOFz//0ALsIQSQgQoSeDxwAE4y9/9k2v0CDR8m9++Xv2b3+mY/ntT57mSAAOHx1hjsR3&#10;33/dvv/+G/bt9152iAhvgYivvvmcfeGVB/Z7H3/Ffvjpt/z+51+65+OTz1yzd+9fsq+89aw+43Ou&#10;bsl46eaRPXdl170RLwoyULXEG3FuY9bDGLcEFpd2F+xkpW1nN6bs0t6cnQcmNiYEEmO2sQg81Gxh&#10;Kmd7a03db9vcZMkIUyA0de6waSf747Y4Q74DYlI5W18cd5BA0hpAoJU40FDI9Lt09cR4xlYX6u6R&#10;yCb7tNKlK3LU6M6ZTvZ77gVgUCziHU1ZJh93td+5habmX5LAS1bUfJZOBjkPJS2O6JeRiPVbLh3V&#10;fBjztvWLS7Oa51Kac/v0vG67u21YtgEDxQqXsDNKjhhtjGZK8y3Z/5F40bpk5Bh0oiSxD1c6qpAx&#10;zes0u2KB6C2oNfe7SqOMNYnwZ3pk/PQ6C6VCsaq5NPBEM5eTME+oxKWeBRPYDfQkaMCFxkRUcz8e&#10;gH6tsL0HRh8VFdgNtCUEPEgL6HPQZBgcSj/xMshwyqBHIzmHGQSz6L3EAFQ8/IBAkww6HgyMfCk/&#10;bolo0QZpYKUVOJ6IcqpqGUHQSGTEv2NiWAtYLXr7KCVNpLyyxHMlBsPvKaMr6AAies6k9R2yAq1A&#10;aIrPDCGCHiEIbOGt4HU8En09gZGnYoPFKrmJSDEAEgBe75kuH0P6jdCzuHT+1DrTMx7eAaoCaOj3&#10;c0NuxEBfzAb7AoAhiTTw1AhmBC+EUIAI2pUDEVSDkCtYKVWNrqRBtQg5IwkdD/vQOYsnKKvs1UnW&#10;j6sD8R9b1AhAAA1kvYYeBDqEIRwVGHbtTNu4Drp+VH404AJXksetRKv5Qsnqow1d0GUHDaBjfHxa&#10;F0hQIhPkMASeDvIYCHcELi99AU/AFBW7Z0I/AjAjCOG4OJmUt9AXngsln5dRFnXiOqrKABaKZB/L&#10;EMe0bW+XTkaXRfr5s+U1ivrD1W15YVtEzYVHaVG3jVVqHv+bajYcOqA8EkYRLBmOiU4J8/QP6E/Z&#10;tIzggHOGl+VMb59XcwBVhGSoNBkdq1qjOe6Nt2jslRS8nInoYk9FrDIxptVs3VIl/WnGajKq2gYF&#10;TCBC++3SfpOFjFa2o54k1T884LkWAAU9P/r0mSR8Xrl3V8bunIy2wMBlsPPu5ejRn3wYMapMwbt8&#10;ui6EbhOlMRvSCqG5dGjp+rzFijMCinkbyLQ9pFGcWncly1Jn1aLlcRvSb58cbVlRq+r06ISNL+4J&#10;OppPmljNa38ka67Y1PpVQcSRA0XYhrvY3PMQR3XqrADhktUnz9vYNBUWVwUQ52Vs79v22Tds6+Q1&#10;GeIgXBF6DhjAAlAAQGDk8TiEDb08j0EDgKDNOMAxvXJbrz9nmycvO0SEUHJ4+U3bPQ3KPKtTx55Y&#10;Obt9VzB0yZMreQ7wWDt81hZ27nq4BdlsGnzRbnz93AOrTG3bxNo5QcVFPbfqLcTTtQmd67o1Ztc8&#10;0TJXaztAEOZoEsbQfbwRk3o8M79m88trmtDnvYnX2uqy7e1u28nxoY+9rU3b2Vi3w209J5AAIm5d&#10;OLWbp+ft7uWLnmD5iddessd3bnhi5Uu3r9nbz94PIOLlR/b517Xi/sTrPoAImnKF5Z54I6jUoMTz&#10;oxDxt78KICEEB4x96GkIDX8IGP/+V3/g43/6mz/yW7wSITx8FEL++xHuj23C/YXgEA6qO/BEABAM&#10;ACIMbfA8HokQIij5ZBDOIE8iVLL88efftR997h3PjcAr8Z1Pvea3wAWhDEIbP/zs2/azL37cvvzm&#10;sx7a+MyLd56GNN6+e+rj9TvnBGW3HCBIsHzm0o7dPlm3Oydbdvfstj043bMbB2t299ymXd1btCu7&#10;c+6JOFmftF1BwPkdQEKgOJu3vfW6LU7nbWdlzAWkGIQ3dtZGPZwBQKzMkY8w5NBAm+56BXlqzR+C&#10;gtlOxWjENT6a9pbgCEvRLyOT0Dycw10+LMAYkgFDGTJhRQFBJhWzakWLq4Re14IFz8TkVNUWFps2&#10;SqvwrKAkp4WPFlUI/JEwORIdtOhwr9WrOStXNDdq3hlifpEhCtp498ro9FlS+ySpj7mNVS/eBQQC&#10;+zUf401A8G8kU7M+rbjRT2BlTZ8KFCJJfESR0heBggXaDQAFbENeBPaDxSWLP1QVCUd79YPggoZd&#10;lOwDHngx8EwTrqBklKoPKi0GemQgdSw52Y+gmRcyAngetBDW+/BaO7iQUPgkHJ6VvUDrgdexY5SR&#10;0gwMg+kdMGXH4nESHilzHNR5wHNAtYlsyqAMqZ5rag44t39O51KLPoFEKJ+NlDahDLqRAhGBbaQA&#10;QDBE9QSiTWf0Xc8Engb3PLCql1GOyp7RMCsW1feWMae3RtjwyhMxdTwkd/oCX/CETtNUq21p9DAE&#10;fnROrddG7Z233rOrl27698IjAyiQgBmjyVcfYSM8EkHIwu/r9eBW23c/0YbwbRh4MdAaoakXx86C&#10;PvBEBN4LQQTSoEO6aEiOpPKiVh2z5viEex7wSHiTDaBBO0M3nB8TSgQC8Cq4p0KGOHwOsOCi4OIg&#10;RwEIIPSRy5fcw4AUaKCkpVW8LjQuHHIq0JQAHqA2YlfQII8BC9S2CKVQrskXGhaw0G89K6OYJ/FS&#10;FzBCHq5FMaiLQ5+NwAjhFBrKoEOR12dQchQk1xT1I1d00qv+QxM/wh1GxisSrZTTIJc62pDhJecC&#10;t14u7zDBAHzI9Ygm4h6uoGvmgM4fIZxCMWOtdkMgpedI9BEwRXRBRUT4qFKS+5DIo0MhKNCfnZLO&#10;WDYliCi6l2EwHrV8jdJMwVhhxJOk6NtRqmt10m76a1kmC+2LJMy8IK0xt6h9Fr0teCQjwo3qT6jv&#10;iq4EmhL04IhkyzJ+LT1ueZ4DoQw8EZnxVYeIRK0jgNiw6tymFaYWLar3JWpNG8oJyBodG9Q5Tmqb&#10;VG3OsmNrDgzx4ryLVUXzHe+Wieplc/GSZUc3BRmLVmjuexgDiKi1T7Xal/GfvWGTi3d8zG8+csgg&#10;BMGoT54NQhC6z/uC0AZlmFd8uNdg+56HMMiH4DmqNOgI2lm9IyB45DDCfo6uvGXf/uk/2uO3vuXv&#10;WTl61sFhYe+Bze/e97LPrdOXHDrwdGydfcEWd+9Ze+WSD0AiWZnTd5uw8uSWvvOS1Tr07NgXPE3q&#10;GDettbDjZZ8TC1vetwSIaAksEKaipXhrel4gMW9rW7t2+co1O3/+vG1vbtmDe/ft0cNnbHVlySHi&#10;7OGBJ1kCEhcO9+2SHl8/d9ZhAv2I527dsBfu3vSST/Ii3nh4x6s0aBf+wUuPXAL7y+++bL/36Xfc&#10;C0GC5c+/IqP7jSDJMhSc+uuff0/GGy/A77wQeBoYAEJo+ENwwPMQjo8+B1D8l7/9Yw9lMMJtPgoY&#10;DO6zP255LfRafHT8w2+CkAYQ8Rc//YaHNYAI7gMVQAS5EVRrMAhnhBBBbgQQAUAwAAgSKn/wmbfs&#10;F1/+5NPHJFySH/GF1x56XsT7z9+09x5esY8/c9XeuXfBXvdKjQAkqNJgABGPr5MfcWjPXDwQWOzb&#10;ubVpu7a/ZOfXp+z6wYJd3p+z527QAXTDliaLtjFbcU/E1nLJDjbGbaqRFFTUPJyxviDorEZsZiJl&#10;lUKPzU/n3MvQGs8LINLe0bMzVZGhx9Xf4wCBMmW1hDZE3j0PU7oFHtpjOR+dyZotzIxbpZgSJCRd&#10;qrpSyrlHopCPW62Scin2elXzBNoQac19iaj2kZLRTbiXgeeHaLg0SHm/ns8XPJ8NKWlKO0m2ZH+l&#10;YtZicRI5C9bX3aWVPyvtHgGL5oVM2YbiWjgmCwIRzX2psuAjaelk3svqEfqjVwf5Dyj10pwxXHRS&#10;oYFBxCP9dAHbH9gQRJL6BvBu8HzgoSCmTx4E8NAreCAPAU8EZZzE/OMydOyXagXCISgWUz0CPISJ&#10;99gkbFNUhp2yzgGeF0x4MiR26Mmti2QJeDyx8clAn4H+G9VizReg3sRL4EGyZVrnoE+v8zwVISx8&#10;+Sw85eTwucpkF0Y88ER0nxHgnBnROW8KLmT3nhp1IgGBd+B3I7CZGHD2y/DqD0pWBXV0QiXsQI8q&#10;YCgi+4jeBIttvB1BN0+AgvMuGPBQSvBakN/AZwvuBBDBtngpAAVelz3m++NN6WabADB4nQTLLkSi&#10;CD9EZRwx9uVS3X/0gMiCg/b2p7rP4IchpAHBkbvAD06SJIYbKGDQfAQY8KSSvqiVtArmed7LAEqg&#10;Kn5o+lgEXT/1GFLDtaKDQ3gjna44nHBBeVlmAlDofRpuId5EeQtfOGhQoh9LVAzoII5SlcGd7bRt&#10;WH+QwV79oLow+gQw/ch89slAjxQ8lELYhbLOar1m6MmTNErCJiCQlFGmwoIW4JRnUrFBX/0RvZbQ&#10;fQx6f1x/OkIVI4R50LDXH1bQAQUn9IeK63tEOKfaNx07U0U8Cj0ChLhF0jHPichX6165gdYEQlVA&#10;BEJVlLHiiRgRSMT1J3cdCoHH4IjIPK/JpT0tY7vuORAkWXpbcP0ho/rzZmvjXv45THVHXn9sgWFU&#10;QBEtjjlIRAoTngcxXGj6iJTGLdecF1RM+TZJrbDz7UVtx7Z4JTYsK+igA2ixvWcIU+GNoN/G+PwF&#10;yze2rdQSOEyfPM2VIPESmAAMgAK8Dst7j9zwj07rPaM7Tz0PeBDCnAZu2RaPA6EL9CMYAATwQCIl&#10;Hgb2Mbf5wGbW7wkI7noYJAhpXLVzN95xpUwSLy/d+7itHT3S/k5dP2Jm67aAB/hABOuuzW/d9XLT&#10;5uKpdTaveziDZl2l9pYAaUffccEhYnxu3zKCqXpnXfva0rGuCIi2LFMOGndNL226vkd1rG1jrSlr&#10;Tc7Yzu6hvfzS63Z6/rItL67ZydFZO3/21NZWVm1zY83DG2cP9+zaxfN2un9gFw4O7drZE7t/9Ypd&#10;OT6ye1cueV7E3UvnXYDq5TvX7b3n7/v43Bsv2OfffNG+9O6r9q0PUHUURHxJK/YnEPEn30ebIciH&#10;YPzlz1Gf/KEA4ucy7L+y//rPf2n/+7/9nUDiD2TkfykYIGzxGwcGjD5wACh8NKzBfaAgfJ7BdiFA&#10;hNAQgkMIGdwHXACYMF/in/7wh57/8Le//x0PY3ALROCFACLIkQgBIvRKABLchl4J8iMYlH5+7b0X&#10;PeGS+2GjLso9EZyizJMGXZR5fuwR4Ytr9olH1+ztuxfs1Vsn9vzlXQ9nUKnx7JU9D2k4RFzas/un&#10;237LON2YtkvbHbt5dsXbgJ9qbC6O2t7auHshNhaLtrWEAmVWEFG3hemKrczXrTU2YnOdnMCgX0CA&#10;lwGASNpoPSODO2iNUcFBE9nluJUKMc1dtSf9LzIChrJDBi3Dx2oZG61mtBAa1Psz2l/Gxqqat2LD&#10;NlrJe5iC7Qh1nBwt2+72jOa6AW2XtVo5LyM8oBV0VO8nv0ELrTzNtMhPoGpNCxwZvDzz16Dm+IFe&#10;zakD5g0QtRhz9ct4xCL/P7r+M0au88r6R9k5VKeqrlxdXR2qY3XOOaETG0wgm2ACSTCAJEhCFERB&#10;EiRBAZJgCZYgCbZgCWMbtuAEBzjBUXAe55xzGIcZT3pn5v+/3/ddv326aHneez88OBVPPs9ee++1&#10;164ok+Eifd1o5VWyD3KYyqrrZAdIJVBKLwfKhZgwSBWemsCQFhsiAhZIYdNJlCoDQuZO/pNRhJxP&#10;xQGgATtDxABnFnBAlQHpAwifRRARqqzW/E61R5kMG3YBwIHTmbEOOUCJBHIF2k+to1H2BFEq1g9n&#10;oVK/C8m+NQnUVGndtbKFDdoPOoSGBDTQu6jZI4K6IYW/gOOMo6z9gzPoRrs64kTOetIv+p5yymIU&#10;Hee8TM4pDjetGUrKAA8IZwWCTbF4XjavztMugUEXCHHAQXUJrwNw4a8dSFT6kuoWnOrgHJIqqfNI&#10;jDv+2l8MPc3CAp7Dnq6DwENZOdvG+MNV0boBEAILrB/76xEGBxABSCBqwZL3QfSBDqON2gbf6X+O&#10;zDQI36CPjhBT4OkLoeqmIAKB/Caev+80YZ49fgOGnZPU0ysPVUgTIIE6FmQbdoLWrSy5qTyfRYli&#10;fbNHMMiJASTIk5H3amhMekgHGc1QKCWUmLJImD4ZcBGEmHSBi4ppDFIgwc2iG7iM/UWsA0atDDEh&#10;thrdGELLybgMbwPNWiCfCOULqVJ721gf1fpjQsaVVivjn+3MWi7fqX2o8pscARWOCXJjQyQgPBIl&#10;iCRi3kCLbqAVeugaYrogAhChcI1F9fAnMwi86D/aVwAQPfGrdD72CYARkXBZbQSmmvQAIqPdqBtW&#10;YCCcyHrPi2hSqL5en1M9EtWNHA5ZvUBGBN4EGhnaXjSddOBR06QHOpW2dGe3RyIgaZLWiKS1npac&#10;PtO1jBD9EPhJpqxGwIcqDVQuvZtnOm+JLso6+6w21Wb1AhEheRJUb0C+bEh363W3VTbnHECgHUE5&#10;qKdCMiP6vNvC2XHvvYFBppFXvH3OgQSpgmhuRkZ4xXUa4Elg9KnWCFITSFJTFXHQDT/lnFRc8BkA&#10;Aj4D0QiXt6byYnLXgQHrmFi+YDPrV3w9feMQL0/Y2OIlLxPlf/y+2F7chaw0iDKgKQGIoBkXctsM&#10;1jkyf85BBJ8j7c3onTqoY9qyeMekpzY6R9YFLA7b1PppBxKtfTOWyo9YS37QuoYEKAantB+zHoHo&#10;G570So2tg0dten7JRsembHPjgI3weWHMJsambWxk3BUt11aXbXlpzjbWl21jZdG2V1cDfsTigsDD&#10;IQcRu9tbdnx7084fPWi3zp6yW+dOeDQiUK+8bE/fI097D0S8+9kn7L3PP3WnSqMYhQBAEIkgnUEk&#10;AnLldz7zIYGCT9rPvvpZf81nP/g8YOGTDiKKkQbAgEcivvLJvwMSxWUxSsHr4n+KA0BR/E0RaBSB&#10;hKc+PvUeH0QkABNEJQAPjGLlRlFHoggiiEwURamIRlD2ySgCB5Qsi90+ARUAiRfuv+zqlWhHID4F&#10;kGAQkSC1cffJLbsm0ACICISnFvaAxKpdPLTsIOL42qQTKunqeWxl1HY3JnzAiVid7RFwyNnmUpdG&#10;3kYLMetsqbPJoTYb7c/Z7HjehvpTNjmSNbpzAiDyHVE5bQ2WzYQt35m0ni64C3XeMKtVY3So3SMV&#10;Q4WczU33WWdbVIBC683FPXqBVs3czICNDfdYItooYFBr8YgMWW2pxaM1lknVWV9vyrcRba71lAag&#10;oRElXs0xYc1ngAJ4EBDb8fgrqzWXUhUnQ55KyMnSbyBbVlSWWiajuUZzDxyJmrISGUwZ4HoZ2FoZ&#10;WuZkGfdaUsRyIvFSq8opt5TxkUFERZgSTarUiODipFFZAL8ipGWlnLw485MMN+RNqjQADUVeHsYS&#10;x7ahTvOr5lCixg0oHsvoE5UAWEAcdB6CAA1tuEl1kzrHhhDOrws163wOCKC1e6gfg18rxzUkO1Qn&#10;IAHHIiVHrlpGnzJNeB9xOX8056qQ0SbaUENKQTYLDQuABJGWcEPCOQaApnBj3IEMQlWQ/InA46ij&#10;f1Su/WsIp+VcJvWZDPqeVDXdSl9vyImoBwCClD/gSUBEn8E/oQw0iAZUyTYHWhGLmmMQuwJAoAaN&#10;2BfRgzuCVgIoaDoQ9WB7ZZA1BWSCqAjf/S3q4UCGof0hKkFXUrp2IooF4CDdQZMv0iJwKZxPQZUD&#10;lQ+kGZzMogGSCfJKGOhgZwODXW4IMzXJgKIXgbokqQjKH4lGYHRZH6CBPhmJRIfvDIae1ATEGQag&#10;gEgFTF0HEzpQogjUnbKzTQ2wS4N+63RGc6IOFRtNukhhyitbBFSIZgh9lhIaoyEXwKLZ80muTS4A&#10;hL4F4T3kXElrgLwj2m800Mt141WSH9SDVtVUIq++UR6+wIJQcaiRigjdHOGkh8L8vW5+pLBz3fLI&#10;W2k5HrZaAQU6fZYi3d1c72VVLfIaEmnd8M1UkFCCqvVpifZFKptzSe2aOqIaupACH0h4NwkA1Ovm&#10;qg+3OJgI6RjrI5SL6iGkVJaOd3Au0lmrk8dAGoOIBlwLykGjLVmPSkDgjLZQQqp9F7hw4mYqSHNA&#10;vKwVAKkgDKlrSHSiTjd5Y2u71Qq4hFKtVgUBM9ttsdygtfRMy3iSlhhw8mWye9YaWPbMefdPdCXS&#10;ffLQ2yYFJEY9lVET7fHIBA280t3y2HNTAhRL/hnAIidA4FUVe6mIscVznr7YOPqAbR9/2F+TvgAA&#10;oFjJkkHvC8iURCIAEMsHbtn81nX/bGL5yh4n4qLzG1gH6ycCAWBABKvYFdR7cWiJIBWdP1GsZDsQ&#10;OEmV8J7fDs+fsNzAalAC2zJkSRp2dc8JVGzYytHr1j2p//fO6DgHPRIBD4JoRH5w3HqHpqx7YMwK&#10;IxO2sXPIZhaWrTA0bsPD0zY6OuvKcXOzyzY9NW8jIyO2vLzoKoIry/PeLXB9cdEHJEuiEoAI+BGU&#10;fAIiIFgiPIUc9gOXz3i1xhNUaTxwy15+HDGmxxxIvP9FOmK+4JGIYnUGvAg0Ir7xifd51AHAAHgg&#10;IsGSQUQCJUtULQETAAUHEQIQpDBYOj9CSwcHX/m4Pg++43N+H0QvABQfE2ggWvGJO4CDdQUciXdr&#10;e++z77/2AQcRRCS+8+n3ekXG1z8WcCUgXBYjEoCJonYEUQleAyjeh34E3AjABBUbAhJvRUPiibvt&#10;ZYEJmnO98vgte7PAxLP3XrRnBCSeEpB4jJbhV4/bwxd39/QidlyA6q4Tm3b1yIoDCNIZlHmeFoBA&#10;wfKYQASv4UIAIt727P32+N1nbGdx0A4sD9radKetzOZsfYFGXDL8AhVEIujQifhUQcBhclygYjhr&#10;hb60g4ShAVrK56zVORFJ6+/NyIiWWF9P2sFEW67ZlheHbHiwwxttpRIN1tme0G/TRvvv+dkBGxzq&#10;EFAQGKAVeETOU3258yiSccSoqq05Iu++rlSv5YQ1EMav9vmQdAXiUXRtxluHeEgn5CrN3xgiUtvL&#10;i0syTHFDXwfdne68nA8BgITmkIqSQAcIJ6uhOWgqWCNDhsEjr06TJ7xh5vh9Mri1+k8laXN4X7Ih&#10;cc1JEN7rBSJYF2qM5PdJL9O0i5Q6oIFyT7gQ0TDRERl9OXmICBLGh+sGJwJhKz73BlmyCQCIWCzn&#10;TmVTI+vR/NjcarlMr4BAk1XIINZXRaxaBjOk/auRsSalkaaKTY4xZamQJcM6D9U4wBhwGcxagaKI&#10;nNQKGfmo7CZlkq4lIRAB54BqByIvONsAH4QXEVys0XGiFwTIKvN0AVEbgQi3jzjrAAPAQwAiAA+k&#10;/YMqiHr/DkDm6QntJw496YyQzkMu1+YAy4W/OP86fiL+UALq6rRPssVUURCJQPAK4SuaabmUtfbj&#10;TioFEONDgELvS4k0CHjQij0ggcpWlwBkItov9g9MUGn7wjJesZi84HDKUw7sBAYYNOdd0eQ9AyII&#10;PwVKk/LmdQM0hRt1swlxUZaozyAW4r2TqgABsSGELAjNcDCc1KwMFqRHwlSACMAG4AGkU1Mdc9RT&#10;pQMMN8FxADwQlSCMxoXQDpcKIbL9JtQvUU/TidI+sQ3AChGJoK+7DLLQNMQTHph8e8bSCfTX9zmq&#10;zuUy2h9KNIV4E/pf/T4rqdWFRudBnnodF0SoldphqkGadWNRXklFRSWRiageKtCubrKYjidEF1OB&#10;FaILkWidNelBLisv1UUrd6SelFEPCf1H4s3OqajWDYUGBc26iCxg7JsTnQINbVatm78J4SL9tjJU&#10;6aCG9xEhTOSsKxsarVLrADzUaz8AErFsi0cmollNPN2dAhm6eV3ZUyhcoAP57kptK5yJu6BVcy5o&#10;N050IpzLWY3AViiZthC8FW2HRlpDcwfkdZ+0eNuoNWUGLdO/aHEZVUBEfbog8DFgueEVBxjp3nn3&#10;2lGwpJlWMj/noCJJHw4ZcV4TmSAqQWQhaAEuj3+QPhqn7e5H32MPvOFDbsyJWNDtE4BAlIBBSgMy&#10;JdECSJCADwAFlRzzW7cEPI7qd3x/1vkPRCIAEAyEqGjoNTR33EmTfROHAkBBh9CJQClzcuWiy2+j&#10;egmAQPFybPW0DS0et1TXrKc1+qYPeXSiMHvEqzZc4js/rvXo2AenXT8i2dYrkDlgHb2D1ons9dSs&#10;9Q+O2NDolIdVt7d3LZ8ftInJOdvaPGC59jabX5yzyekxfTZiszMTAhJbdnh727Y0eaNmScmnkywP&#10;7nilBr017rt03u67eMYJljTlevwuedn33rAXH6KfxAPyyB/xlMbH3/om76PBAEwAIkhlwIsASJDS&#10;wMgDIv6WxgAgfNpfAyKKhMpff+vz9pvvfNF+/rXP+AA0AAx++o+f+DsQwW8DwEBkgtcAkQCMFCMV&#10;cCG++1n4GB/xKgxAxPf0HhBBOgNAAZh4PYgoRiWKqQ0GIALwUByAiSKQKAKINz10zQHEc/ddsqeR&#10;w7511p64ccoevnzMQcTjV0/ZQxeO2QPnjtg9p/fb3ae27drumotOUeoJiKAt+KWjtGpf9OZcu+tT&#10;trs6Zu960yP2pschva7bmUMzdmit3w5v9DqQGOoN22B31AqdMevrjNtYodXLNpG73lhFtbTDegUE&#10;xke75E02eKpifDQvUJGzsZFOBxH5jrgV+rN7y5yDh9YW2nQ3yKPOWGtrVA5Vk8XiIedAoPtAZRmp&#10;jIP7p+3A9oR1d8VcGpvfNTRUaV4tC6IPpDI0FzY302NIy2irjAXkv0aLxto1n1brvwU7fPCQHEzI&#10;6ykt427cKa+sl9EO19V5FV48nbby6mqrkrODswhwoA8DA88VEJHW3F8jB26f5sV9ZYgiIQsdqDwm&#10;cIpCtZbVPHnhzFkr9PRqHyk3bZQTiUOoeTLUJC+f6DGOrgCM9oM0CKWojFQMReKwgw28dOwF24Ur&#10;R5fNkEasuU0gRXOonNUKGc+EXlfJYJOucCBRQZfUuFG+Sv+OGi3hSzDoblmp4wrJoDdU6lxqvQAQ&#10;14/QMjD2lJfK+ZYBh2+B403EHEK+d9CUE07kHUONt3/H+9+LQHiqAAPOOrUej0KUQnYklQKwAnyQ&#10;0oE6ENLgf/vcFmKf2R7VIEGaPzDy6Za8rmdO2+S/aDVlZbeSts+5DHwGgCAasbdPuu4BiNB72VMX&#10;xxLg8GZbeyRPri/BhkZIstruPhAbKQYYsQG5kShErfMOQDbxWEorKncAwSgp5UToJiinxAT9BBlu&#10;XXA4APwfsMABcLBIZQIgAqJjjd+s8C8AKB6JIHpQzo0mtKPBhaabGMiLOmLyaWhEcFE4QU2kGOTJ&#10;c/MgfkKpCyiP7XLySaMkZYwhW7IfbW1tQvLytht1w4dDThCKy3gHGvACQvL2axqrZGh1MvVwlQsl&#10;l+rYE6k2D01BKiHPBchqwnPXDVZWo+NNkc6Q0a0PtCpoL06jMhrchJtpK15viaQeuKoKXQCal+0T&#10;0CrV9nTDhnRjVAkQlZcJwQvVNerYdEOEBOKaYh16yISmG3QuIkJ9ISFNATaATSORIoGZkNAsOhCM&#10;2rDQbizuEQi0KOY3Vm3rqB76dNJiLYHwVKO8CCpBwild9ISOOcl/ARkCS7puVZpEypsEbPAm9Fml&#10;HsLBqWW7/cjzdt/jL1nX6KprJaR7p70UNNY5bum+OcsWli3aPioQUbBk97QluqasdWBFBnbNPXiI&#10;lumeRcuPHJA3r/8IQOT2CJNwIOBE5Lz/xX5b2L7h4ICoA+CAlAVgAwBB5KJYzomxL/Ii+J70BWRK&#10;AAQpDSIRVGP4OkYPegoDAAFwoHsnJZz0/QAskNoYXz53B5wMzxOJ2PHf0n+jZ2y/jSxovRMH9Pm2&#10;wM2KxXPj+t2u1UY7LdM9Y70TSGwLXAh0teSHLd7aa73Dczp/i9YzGPTXIK0xMDopIDFnfUQteoZd&#10;hAqexJwAwszctK2sLdrk1Kj1CADu31i3E4cPexRic2HRBahIZ5wSiDhz6ICM2CF75Q1P2MtPPmKP&#10;3rjsFRuP3LxsT9593Z4WkHjhQXngjz/g3AhAxKfe+Wb7+Nte8CVCU4AIRjEaAVggYgB4KAIJjD/A&#10;gs8ADL/65ufsLz/9lv35J9+0X3z9sx6FKIIJIhE/+fJeSmMvShEMvgNYBFENAERxkNL43msfELAQ&#10;ePn8h3z8TGCEkk5ARDEaAUeiSLCEcFmUyCatwSClQblnUYCqOCj9hBdBWoOUBt0+4UUUBykNuBGk&#10;NR67ctKjEfefB0QccCBx8+Sm3Tq9YzdOAdoWXKXyboGMB/RbmnNdOxG0DD+FoV4s2KmdcTu5f8Rm&#10;BhI2VWjWdWu1NQGJ1bkOW5/vs5nRdidYomJZ6I57WWcm2WjT4702NpS3lcUha0k3eLoCjsSwgMSA&#10;QAcpCVIc7bmY9fa2aj5LaC5CADBk8XiDv6eEM9sqhycup09zXDQsJykD3yJtp0+sWa4VNUmMfa2A&#10;hLzzOOTJZsu2aM5oqncFRCrO6hpihlhUZXXUPVDmPFIclMrDL4PYTmMtjDqhfCra0omE5tIGj67u&#10;K6uQ0SHvD1dAXn5twmqrqC4IjKUTCzXnlVRozpbt8J5MRBC0TMuZQUTJpZ3jUW+tT+q5SrYCuWwM&#10;OtwFjDvS2AAK9oOeEnAjEpq7BnoLsldwF2pkyOXVywA3uP4DFSP17ow2NZB6SBttxuM61grtJxUY&#10;NbJFpO0hTYZ1HhpIecsAh6rrXQujSut07oRsAakPRKay0ZxARFAqGVQ8cNwYf47rb5ECjH1bW4ef&#10;O8pXSc2U8hsZ7ABIwOXgP4HNLAIS1sXndNZECrtKdhH76NUiVZTNEi3SbwTG0C+ClMo2XRpBQKJY&#10;RYFmBzxBUhMAhnCkQ/Y4om3rmDWKnAcHMQ4ign1zcAM/Q995SgMwsXe+KBUlShSVLUKpcx8GnVQE&#10;aQlSFFxcjDPqlChW0omsXDcHnj3Iwyslqmo1AnGqoCEXKAYAEjS+8jSIThRpCyo3+I4uoHjn6FFQ&#10;AhpEPzIWacrphGm7leSTaKdKKQusXQCDPOk68jglDlTy+W59RtMXUHWdgI4uXFmJ70vAgpVBjWY9&#10;lMV/I8hW072umVa6usFo8qX9oHKDktaAIBlxjgIeP+mJUh2Dt7zdu1HpLc978nkY82YEm5ogTaId&#10;kXWgRWMyyklr66qMdruIVFEaSqgPwALREp4ECpcNMtikM2oaNBG0Ilet902NQavvZKeDiDLOqYAP&#10;4KayXg+LzmlNk25uXYvmlhYXlKoWgCNFUd0gtN4kz0JAYnZt2Y6dO2v5QsGaBB7gUFQ11Hv1B1GW&#10;oDtowhK5VgEMTSLpjDVlUlaXiPm6PKqRafXIx/DUghtDKjtqmjMCDKQ1+l2YqqWwZMmueW/eFW4d&#10;FsCY9dRG1+SOwMKCpzeISvA624cI1ZhR9klUAuEpyIxwH4hCABwACUW+A2kFIg2x1ml/T3qD6AQg&#10;wlMOe5wIIhVEInpGd21w+rzWddbBBPwKUiWkNOifMbt5xVMUtDkfWTjpQIF0hqcyZgKxKsAE0QmA&#10;RsfAmkDBjgMIAEP/JCmOQw4uSIG09i4avUDSpDjyUwIz81rfonUPLVvf6IqNzm5Z/5g+6xuy7sER&#10;6xsctcLwpA0MzdmowMbw6KKNjM/Z4uqGzS4u2MISQGLSpmfGbXFhxqs1dtbXHUCQ0ji2tS0Accij&#10;EScP7HcQ8fJTjzuIeOjqBRegevjGJXvqnhv2zH23PK3x0qN0u3xcnvrz9tp7XrFPvkMevAaS1xAr&#10;4UQAEuBCABiKPIgioOA1hv8XX/+cA4Vff/sLDiD++OOv3wERRB6CiIR+C5DYAxB8HkQlPnNnACYc&#10;ZOyNgCvxAW3vwx6JAEQARIhEwI1gACiISAAkigACQIGWBFEIOBJFVcsiNwJyZbFtOEJU8CIAEoAI&#10;emoUORKv76vx8MUT9uD5Xbt95qDdOrnf7jm7Y7fPHbDbF47Yld0Nj0CcPbBsl49tCjzsd40IIhNH&#10;VkcFIAZsYyZvS2NZ2xJg2JwTcJhO2vJkwiYLEVscz9j8SM6GevR+gCqNnBXyMdeB6MhGPRIBYRLO&#10;AwTK8ZFOGxlscwBABILURiYNCGhwrQcE7khJdHSkfdkclTedapS3GXExqWgY2WqiEbWWjNV7+qM2&#10;VOL/TwpAeImm5r3qatIZMec35PM5y2RTXn4JCbxORrZShpe52yMUcjJQ/nUxvUbKHhE1anTeALwE&#10;PGCqLhDHK9Ncz7yPUUWYiTkdQ0SFBSCC+Yh0RonmRQjsbvQFThDpiwuQxFHs1fbYL/pywJMICUTU&#10;YTTlrDWF5HSWVjlPgeoD9CJcJTIkkER0QkYUkSvnC8gYukevfUHsqaWl240kjik6CQ4eSKfLQY3J&#10;QaPykNct6XYBubw11AocyOhTfUFqo0b2hX3x6ITWXSWDiux1mY4PEmOwzUBcCh4HVSfl7uhWOIAg&#10;tVGkBtTVaT6uIX0fAAVAB8ABEEG0gX4VgSokvS4AETpPZbIRKFnq99ilRs3r5XJQKwTMvBIxBBiA&#10;p8E66fEBkCIiEdAJABGVFRHdD2nZYwIGpCsAEbIvGpwbOBd+3nyfoDLsFS0IKCGRzbZJFwUkWD6X&#10;XRdO2EeondLE4dEh29xe00YIvch71s6RA8N4EwWAFAlZhHBV0PCqUV52ZVDGKSNOyAadhOLN5hUc&#10;pB90gQEQyGo3uNy0TohACGJRpDLQDucEVenkodvAjVW7V2JUU00Jyz5tkwiHbiSBgloBh1ANhJYm&#10;7Zsubm2ll1sSJUHlsqWlU+vXjScAVKsbNq4HhzxgZWWZ9h8CJmkU3dShZpfTRrsCUEMVBp046XgX&#10;aW7QjZTw+mlEWuh4R3vvRqF4eBGxTNZTHgAkLmKDwENTU42AQp0eRgGuRsJMJbogegh0POQU0yla&#10;rupG54I36lj0UFc26kHUAEi4jHUiZ+XaNx42QEQ4Ra8MHbNAAgCiTvtI63BSEpUolum4womky2on&#10;ZPyjyaQ83ymbnFu0VLbNRakgPFH5EU0TrYhrPQILCQGHZj202XarbRZ40z3AcQFEYvod5NFUa4sV&#10;JsatTYCkQQ98Il+weKc8pr5550HAeaCMM9o2rc/nrDk3ZW1D2z6o3AAwoBkRpDSo0li1RKf+q9/1&#10;TR3z/hZdIwdkhDddFhuwQBoCMEFVBUuiBEQoiCyQqiimQKi+CHgMQUXGyNwlG5m/oM/QfLjikQVI&#10;l1RjHDr7qC8BFEHK4qBXayCRzegbO2wDU7s2NLPrktzIXhemD9jA7CEfQ3PHHEwUeRRthTVLdU57&#10;11JSPW0CVPTZyPUKOAwsWUf/jPMkOgujAhU6VgGIwtiM9RamLN+jzwamrXdgzFMdg+PDNjBasLnF&#10;KZuaHnNN/GGdbzgRSGEDIs4eOWrnjh7zao3d7U07vX/T0xkPXD5nd53elYd82h66VoxE3GXP3S+j&#10;+fBte/vTj9gHXnqj8yKISBRBBNEIohDf++zHZLxRnISn8NE7wIEBuABA/OqbX7BffuM1H7/97pcc&#10;TAAiGAGA+LS++4zeB4Ci+Fu+Zx0ACNYTjL/9DyBBKoNIBCCCUUxnFImWvIcvAaAgrVHUkigSLVky&#10;Pv7yG+wjb37CPvjCo/a+ZwUi9nQjKPNELwIpbPQiKPNECpveGs/fc8HeeNfZgGB56aQ9ePG4g4i7&#10;Tmx7W/BHr5+yhzUAEddO7dit80fs0u6mnT20YheOrtqZg4tOqAREnNgYtBObSGC32tJo3DYEIubH&#10;wjY30mxrs1mbG24RiIjbQFfc+vPN1t4S8rRGV1vCpka6bKAnY+ODOZueyDtPAi4Drzvaog4ikqkG&#10;13vo7m6xjrw89nTEUMqlZ084UmedeQGNFs0tzY3WrPktFWu2RHOT9XS2Wgf9eGL6PNoosJFwfRvm&#10;OgQBmQeJMuS0H4lURM6U5gX4AOGU5kEIifJ860Ne4ZZKxwRE4p66YD5D6KlW81hYDgyCgVWyBTXO&#10;h6DNt+Y1jLQMH54zxqi6VgazQnalUnOd9pGqNqosYlHS5c0emYWoDriorEY6gEqDauc8wFOAmwCA&#10;SMmZqSyFn6Dt02BKnjZ6EYAIKu/Qj6BSAmOOxhBEUQid5bIH+2TDiIgjKQBwISKOOjNOIEUEcAAB&#10;ABAja+XJe/Mu/R6wNTE2LgNaajTVYhsIaQEg6KcBByIAIICWMl+fpxVkE+nk6Y3CZCdRiGT9RCKw&#10;mUGKHlVoGXN9V4xAAHA4NqIi3uCLdIsMeEWpwFCFloAIwIzOP5EcUkLVlaSPABuAENIf6BzpvcAM&#10;6RWX066O6bWuX01Kx5twUAFIKMqCO3gR2OJ6eRRC26GdOICGdbnmBZQGggvwWrTtyvISAUodExcN&#10;4z4+OWL9A91+w1TXYPyEEHUR43FEMdBP0IZ0gHj5oChKZgKeQqWDCcpYIDwWRaYo/fH+FfL0ASWA&#10;CLz18vJSv4CIkbDj9bVRP1Hku8iDkWaYnhr10Ft1FYROARoBiboQeg412ukao8d9s4xoVAafsiN0&#10;LtguPTPSaTgRupErBURKS/RwNTkbmU50RDEg6jhxtIpyVNIf8soFCChvhetBuROhwu7OlLXnmj3s&#10;iM48wCCRScrIC4HV6CbQ/lKihOplTWWJttts2ZyOpWqfHrZGD2OxHyBuCJ706wCgITFOxUV5SMAo&#10;IaSn35fX68HRfscyeRn4jOUHCgIIVRaK1Fq6Q8cj4OBkS93QDQIz9XQvJRUT1s3u+yL03ho0qElk&#10;5Fnk8hZPtRnt0+n+2TUwZKPycAEJkEIDzkWLNaNgKXDSBAtbnkBY4KFB56sgYza9OGv5Qo+87qTF&#10;29udhBlt73dCIQYUYwowQC+iSKLkdaeMdESv6xIDXrXBZ3AimnPjlhtYv1P9gLBTMILunyhdAhwA&#10;E5AiiTQQgSCFweeUh1IOCpCgAqOoYjk0c8FG5y8bOhGkNEhxQLIkWsF/iTLMbFy25YN3eWknaQsi&#10;EIhLASyGZk5Yz4iAxegBG5w+FqQvxjatMHPQAUQQhdB3s0QlDvtxt/Yue3qDyAWgg4ZkdDilQVmm&#10;c0z7OOV6ET3DEzYwPmszy9s2NAnBctZBRL53RCBizoYnJ11WfXxmzCYnx72/xub6hq0uLtnawpLt&#10;7j9oF46fssunTtvx/Tt2+tBBO380aA9+U+PWmZP+GlDx2M1rAZC455oDiZcfv9/e/Twttd8s7/0f&#10;PCLx6Vdf8iZcRCIAET72OBGACIz+z78GCAgMP0AAUEA6A05EESDwvvhZERz4e4EMeBO8/ht4+Jz+&#10;97f/Ooj4ChyJj3oE45cCIL8SEPmxQAXRiCLREhDBeyo2iEYUgQTciOJwjsQ/PONA4mNvecrBBPoQ&#10;AIr3P/ewgwn6ahR7adBfA0CBZgRAgpLPJ66dtkeunPD24EQiHrq0a0/r+2fuveTpDBQrr58+YKd2&#10;Fh1EHF4dt53FYTu+OekES0DEkZVuWx5N2s5Czk5s5W1rNm0HV9tsrLfJFkcFIgQeCu0y7G0NlolV&#10;2mBP0hUqp0fzLms9PtRq3e2aK+I11pKslfPS4E228p1RJ1yOT/RYfyFnXd1UR4Qtl4tZV1fW8gIQ&#10;gAnmSpylmmoqHOQ0aA7NyOgzWrMpzWv1+l3anTxSrziApKwx1jFKQYlo4EhEiHbqd3JmausBHxFr&#10;lcMyONSndZBapsU2pZso/Wp7MmTw4CChBy26692gBnoKtW74aC5FqX+Z5uPKkIyfBvMsmg4oWcJr&#10;21cmj3aPN0D0w0vsNX8ir020AU2GlqTmLTl+RBASUTQlELyqNZQhiUwg+AQwIYqNtpCnVmSbWLJv&#10;REtIe9POG5JolYALLc2z2awbf8ibaELgyGLwsXkl+0q91HVoYFCGV7artEzbkCHVOkmBBF08a3Wd&#10;eq2/b9C/i2s+dSChbdF+HL0JjD5RAjfw2j8iEkR6SLk4f0H2iKgDxwYAAChUYsS1/jL9D9BUWUIl&#10;Sr2nVmoEGogCuUqlwBbADhAR17VjO0FnT0BNhdGBs72drtxD+o6ql5ycbFJWSDBQAVPv4IV0SnUl&#10;0RFATRAVAUhEBdwAOS7hrWMhfVEqAMG26+TAL85N0sVT3nxdjYe0UCyDdEPzqahuGuqEiSxwQkGY&#10;DACE55u8jFIedAOhGcI5MFJ1cwqBcWMAPrhYNG0p0QaJCrBu1lkhxMlN5HknoURugoQ85FwmZYVC&#10;3ra3F3WDE5GAPEOUodSRT22VPHeBigqtr5JQjl6Dxki/kFKAAASYKJaCZuWdo+LVlsl43gwCDmE4&#10;LkKsOWmZVM4G+kess61bNzRlQDUu90qvjZSARJ5SqlRYSyF0oV2avJCGqdHJR10sGs8GUQw9FO3t&#10;OevpyztIiMajjtp5WKqdfNqgB5Pyz7BRBkqTroZorYx6s7z5Jou1a/86+qymCZJk3qItrQIIdRbP&#10;JS0o6QyiCDT0ojtoOpeyMgGsmvp6F7pqEvhKpLMWR5oU7kRYYCKd14NT595Fvq9g+f5eF63KdXRq&#10;/zRRaN8bI7QX1wTUmjOktkmvECH51Jc/Y5/9xy/JCC8I6MStkgZpuQ4BAwGudJdGj4ymDKm87+6R&#10;DZfBTrRPOlkx1jbjHIjcwJZlCxsemSBaweddY/AHDluzvh+dP+2RCEAD4lThlIBjXp58YdujD9Nr&#10;lz0y4eWdU8dt5+SjPlChpCQTMEFZKKmM8cWrNrN+Q/tyzL9jkKYgLUJqY3bjqm3u3udgAjIlwwGL&#10;tj+xct5GF085mXLIyZds75APiJjwKPietMjQ3En/D9UicDLgVQCMKAOlXTqNykht9Iwtab8BRTOu&#10;GzE6t+rLzr4x6x+Zs8GJJS8FHZ6YscXVNRsQaJuZmbGFhQWbm5m30YERmxmftp31bTt55Lgd3Tls&#10;20urtru933Y3N+3k1qbdffaU3T5/xm5fOG+3LpyzB69esifuue4ky2cfkOF87D57xzOPehTi0+98&#10;2cdnXn3lTiQCUmWxGqMYgQBAAACKUQbGL775mv3yWwIN3/58ML4lkPC68dvvfkXA4cuuN+GDz7/5&#10;BR+8ZhRBRHHdRCIAEZAyf/41+BPsA1oTH76TxiAqQZqjSLKkWqNYsUFq47NEIt4DQHpRx/b8nfJP&#10;dCOQxCatQbdP0hmkNd76xN1/x42g3JN0BtwINCMY9549YA9cOGz3nz9kt6nWOLVl13Y37NzBJe/q&#10;efX4phMrj65O2OZswZbHOu3wUr/trvfb4eVuO77Ra9tzWVsZT9ihpbzNDSRsthATmAjbVCFqhY4G&#10;ywko9OQi1pUTWO+Oaq6ptIHeuFdu5HMy/nofi+yz1nSNjY/mXC+isx3FyVrr7GB+rvF0ByWflHlG&#10;mkKWQpCuqcaJltXVpdbXmxfA6PAIaASHK9ok40nJI5FWquk0l+s9EVfIljQirGts0rySl0PRKmeF&#10;aGSLnJEOj1KnNO9ARCcVjHdNRUVUxpjSSnLjaAW5IfYoL94tIf4g146B4j1pcLaLLSDaC9CpkJOH&#10;sB9GmegBxso5aFGkBjKuV0Q0ALllHLKMHK2I5iy8aIh+ZSXYKtmvGqLF2g/ZEsBKufanQUAEpypM&#10;mf5etIEoAHl8OBgJhLUEuCrLSh3MRBooG9X+a31oQRBNQAQLMBP0k9Ix6HgxpIEeBfpJVdp/JMc1&#10;38oxK9O5Qa8CMSwEq+heSiQFbgWAg/SJ618AUPT/oCggEI/C0/d+FkQkZMBJlwAcKgEF+tw7oco+&#10;BfoYJQ5Q6NnBvpByP3jgmDvEAAccfpZexaFjoUqlorxJIIrr3SIAQTpDQK+CdIW2U0FFB+dnLwW0&#10;FxUBWNRWkS0IpB7YT/qWAK5KS3QfNNTZ+tqS7auXoaO6AH4AIS/SCHj8nFx00rkxOFAuEpUXMF6D&#10;0hNCHjpBujgwZgnnAB7gUkD0YAM0wKquqXAiD4CgiTB+k7x0oUDUzgiLIJ1KWU9KRowGMKQOWuEK&#10;1FZZfR3hIg6oVCdGIEX7VVVRIjQW1CjD6A0LLIAu6TLaAl8glXREy/5wcxLuSui7hMBSUjcuehGu&#10;MS5Ezc3Zluu0fEe39q9O6+UBBjS0WFQPV7heN11DpUXqa4R0dUy6GQk3cVHgRIDAqQOmCgM+CWg/&#10;kUxYV0+39fb3+Wf7qAhpprOnvP0YpZ0NOt86FzrOjMBDsl3eRb7TIukOgYiMVTcKzAjdh4ig6LxR&#10;CUIUAhEqQoFt+VxQ1UFkQg+K9+ZIpfTQJ7Q/AjbJAEigIldeTXolqs9i+p6USIMM15AdO3nCBkem&#10;9ZC16r85y3b1aPLQ8aT04MmzedPbX7a3f+D9NrG0bBEBsAa0KLr7rJGWvJ0FGcwp/b5dXveIwMOg&#10;ftNnbf3z1jG4IrAx4SAi2j7jaY382EGBiXXXZNg+9ZAdvfCEAwmiAnT2JO1B+We6c1HnYt4Bw+Gz&#10;j3skAUMPX4LXiFHRZGtx/y2PNgAiSGls7T7ikQgkr1G/hGtB8y9ABJUaXuq5V60BCCACwZIUCWkU&#10;gAAVGXAmAEGQKHvG9juAgCcBsIBLQQSD/7JPDLYD74LjgvvRXli1GIJUvdNaj4DEiD7rH/OIRN/o&#10;nC879L4wOm99wwhSTXrDronZBZuYmbWe3n6bnRWAGJ4QkFi0qdFp21jetNWFNVtbWLGtxRU7uiVQ&#10;sf+Atwu/efqUPXDlsrcLB0TcvnDWCZZP3Lpmzz90j4MIdCM+/JbnPKVBRAIg8fn3vt2+/KF3BtGI&#10;19ByCDgQRTAR8BkCQiUD4PDr7wgQ3BkCDMUh0ACAKI6/AxQAiL8DFUH0AjARrBvOBdsKAATpDUDE&#10;j/Z4EkQiiqPYjItBVMIjEgISDFIblHvCk4BoWVS0LOpHQLCEH4GGBK/RjIAf8eztCy5A9fi1494z&#10;AxDxgMADQAIAcevkli8fuHTMbp7cdh4E4/KxdTuyMm7b84P20I0Tdv3Ekh1Z7tNnPQISXQIcQ/am&#10;x047iFgaSdl0f9SmB2K2PJGxgXyT9bdFbLQv7c26vNvnaMZ6OsM22COPtzdprakqAYhK69Fvc60N&#10;NjKck+GrssGBrAxVjUcrwg2l1tUWtc7WZuvIJfR7OGBV1t8rx0BzS29fh+6nvFehBZHVJhlkOVma&#10;U4g+EBWNUJIuR4l0R43mRNcw0LwR1TwEP6uKvH0oIM53dLQJgJALj2oeljEkJeCeNkYZcjkp40gw&#10;6jWPNMpwOx9iD0SUydDK0FWTqpBzivrlga11r0TCq8WZxJMucW9XNkFGq1bOKhUAQSpdNiHbrrm1&#10;RQ6jfldK1ABAInDUmLHKas1tTbIZXpof9wq4fbJDKMVmWtpk/LXOClIA9TK0mqM1T26trdpgf4/b&#10;OSIqdZRplsI9YN0BUbFODikFBgwMKPaE9ASGG/BAwy9SCYT48dAbZVPQusAhppcHRh5SaG1FrVd+&#10;cIykTVgPKY0iHYC0d1hzPjw8JLWJONAltFb7U6vzkQzHrF/OX5PsZbUcakitnDP2CfCWTGRsfGxO&#10;1yFw7N3g63uABNkCqhVD9Uk5tjnLd084T6RYhUFFo1ddlKD5EEQlABFFfkYQIQlSJFwftsnxMyrp&#10;XFpWwnZ0gmVAI1H6nQeRB04eHbsIy4AsA1RT5ZUWcCMQnuKCRGjLrf9yYj0ioBUin1rfUCuPvNI5&#10;AFVCxgCDBhlidN072lu9QqK9NWujgwN6ALJe89siA4ykKj0ramqob9ZB6+Rx0gEyePtEJRpcJEVG&#10;dA/oQPQJSJUytFRJEBmIxPwCs2/IWQMAmupq9FpIsF7osrrMc4jOkwgLqTc3e9qBdEeHAMT89JD1&#10;diYsTnOb5ioNZE71cOiBahda93LWJiF6oU90M5CJRTYc1O4aGgJK2bZ2S2dbPXwXh8yYhnOh3+ic&#10;eC8MuAo6dqoomtMCLWl5AfE226fjjWhf6iidFQhJtnYKPMSFsHVD6WEF9BGBADAwEKZK5OBTRK0i&#10;hEAVYIH/Cuy0JK02rPOVarC4vJxYa9j6RjrtxIVjNjw5bqmc9rGt09plwJrp4KcJhWhEprNN3jat&#10;rjtdsCpGeZYQfbKzV8Bi2+Y3j+i7bku199nC/pOW65uSQV5wEJHpXfCqjFjHtHvpw6tnrLl90hL5&#10;WRtcPOlEy1C84PwIuBKACNQtg1LQJU8xnLjy9J2UBoRKohX0yYDnAIBAqCrduSxwcNAjEKQyJleu&#10;GsqV6EQALvgtgIT1EI1gXRh9dCEAEAALOBIITHWNBKWgpCsAFAwAhUcipo745wAP9o3/AmyoMHEO&#10;hwARZE3Wke2hJfqU5fpnrbMwKxAxabmeMWvrG7O8gFf34IwNTa3q9aS19Yx7VGJ8ZsEGRydsWsvt&#10;rYPyMJfs0M4xu3T2st119ZYdP3TMDm7ueGrj1KHDduHorrcKv3zsqN178YLdc+mC3Th72rkRD167&#10;4BUbRCJeevRee+tTEA3fIKOKlx4Aidfe/Vb74vvf+XeqlQHxsciH+LSnHUhV+AA4fFeAYG/8RkDh&#10;t9/7R18CJF4PIH6nzxlFMPH6Qarjzjp5/W1AxWftp1/7pP3kHykn/agDiZ+Q5tAgCkFUohiZKBIu&#10;i1UbRY7E60EE0Ygi0RIgUYxG0DYcIAGIgFgJiChGJJ65+5xzIyj5fOQKVRqH7L5zB+3WafgRh7xS&#10;4/yBeY9CXDi84gOtiCsnNu0j73zWHrt51HbXCrY8mnbg8Mz9R+1HX32H3b64IGCRt0mBiLmRtC2N&#10;51zBspCP2vhAi00MZr2D5/hQ1gb7kt6hc32pYHOT7dbfBemSKEWNl2jGolWWbW2SQWzS/IPgFENz&#10;aK7Zsumw5tKoa0oQrUilG+VUVckho8ReRj6K8ZezpbknozmsrrZCTpMMaazOYs0Qx4mkyuA1yCFJ&#10;yEGRwakMRZxLgHGiGg5nEgGolN6HZaiqZJAR7GPgWDL3RsIy3jJgpDIwxHSehNFPp0xS36S1w5pz&#10;iUIQkT6wtenNEIlKY4jdjsAl0PoYCDbBb2CwfmwRkQoEo2qouJCxY1BFRwUCugjIaXu6RvMkEQnm&#10;R3R+io4v/IBca94dX5xHmkoFaQEZRtk4tCCofqBJlUcitD4njspwOs8B4IDR12fsD31BIF0ikAUQ&#10;KTZ1hCfH+2oZWZzY+hrNwbKbOKHDg2OeskEdtLxKdkPfETW/eP6S7R49qfVFBNACXQpKSsPalze/&#10;4UX74DvfbcP9/QIPJQIaZXsgosLPf0CgDAoZXJMDrgXRA62Hc1XsSMp3gaIzAmDVDq6INjg3QiOQ&#10;yOY9kQc4IdhQOa9QDzi/2qYDKR0TnD+cd6Jb+8qqdeJAaXVCjtoRPGvCLF6iAlLSjgEe0P2GiEjJ&#10;JTWw5JBcCEQngXJLIgXwFyoqS2RQy62yqkTGVjdR5T6BCp3IeiILNd7FsLeny9rbcrqQOYvrQpNv&#10;AiAk5cWzU5RygnxoUcqSEFCzEC/MYqIc/JbIBqExfstNRkoFciVE0ICrwM0qY1+rE6sTTwQiVFOm&#10;h4i82T6BFBnjGoifQfoBww8LmWoOyJQJFN/0ENNJLx2nhpkSm3IbHaG9c6s16rcQhIIKFQEk8oWI&#10;t4RqBWSiRlMuogD1TRGPGhANqCQKov2P0ucion3TuaynAkWjth71zGaLpfSgxvQ/IXaiA1E02hvi&#10;Wl9GI+15y3LdtLyGPwHQgMtQIvAWitQZglksk21p6x8vWJhJJVlnjUl5GgmBjETIWrpbPFXSnA4q&#10;Tlrynd6Tg0gE5NGkrkumvVvfw8do1X8yLp8dFaDJdhdkWBcsmsnJoE7b/uMXBCImXAq6IdltDel+&#10;F2qiWgPgEO2ctmjHlFdyRNunvOlXfvRgUPbZtWTtgyhH7riOBEuiAxAeAQ8OImSo4UaQmvBSTAEE&#10;DHhRQhulSnQiIFUiPAVXAuVLogVEI0iNAB6IZqByyTr4DjBBtQfAAG4DUQfAAumLoTlKOw85D4L3&#10;wXcsg+gDoITICOsBhJAegSsB+TLXt6T9WhFQWNRYsO4hGnNNW9fArPWPLtns6hF9PmOd/VPWMzQb&#10;VG6MjNu6AMTI6JQdO3rKNtd27KSWjz/0hIOI7dVNO7yx7UDitIDE8a0tgYhjduPUSbt+5pRdO33S&#10;IxGP3nVFRu2KvfH+uxxEvO0ND9u73vjEHRDx8beiBIm09HtljGn5HVRpACL+RqYMBtwGyJS/+V4w&#10;HEBo+bvvf9V+/4Ov+fL/H4h4/fi9fseS9QXgIeBNACJ+/a3X7Off+LQPqjwcSOxFIwARRCEAEEQi&#10;ABAsi0JUVGoUuRGvT2kAIoqNuohEACQAEaQzABEvP3rz70AEEQlXsUQSW2DiwYtHHETcfWa/3X/x&#10;sIOIM9szdvP0zh0gQXrj9IEF75txbHXIDi322OZ0zkHDld0Je+reA/pu2M4eHrSVqVabH8na3Fi7&#10;9XUKHHSGHSR0tMrDb220rvaIzYx3aORsegxp7LAN9CattysuI18hh6vSWvRbAATlnHAkEKCiFJQ2&#10;4FR3HD20aGhL0CsjHKGJlQBAEv5CmcCF5q1q+mDUWKvmhjSOAloSgIhIEOl1omV9NCgjF4hoECAg&#10;bw8nISqnBQJl0EqaijiMDYaUHDqtDGD2E5XGoDFnywGVQaqu1DxUQ6NFDFlDQMqUI0nKPJ1BNEr2&#10;RPN0dWWV5nOcTBxX2RsZf8SmSBUQ4vc0gIwfef5iDwevrJATi7En9UD4vqhuiVePd0/qAhBR7AJK&#10;7h/vmnS8G1Gth/A/2yGiguGuluElnYICJesMUiwYTAEJrReZAqIFAA6PuDRozpYhpvQUW0gKHycc&#10;7QZS44ATQASpDdQvUUuenpyTvQi5VlCJgAZ8ENo5XLhwyZYWlmWndOzaZiURAO1TvfZn/+p+O7N7&#10;Ss6sHMUSOdlE+xQ5sAAA//RJREFUgso4F3A3AgJkoIvBcZOGCRQoiyTJoNsm14s0EmJmVH8Anipl&#10;swNwFZSoEoEhHYVND4AE0Y3WbIeDRHg0kFI9raNBiocI077yKnIl2hhM0/q4IXu6by/qwDJo3Sr0&#10;oZNaJrCBGBUiVAzyP5Ah8eBBX4TMwmF5wHHdXAIP6ZaoAAVlnfs8IgG5MiGDR0kKxEf4Eww4DZub&#10;67azs+15r6AJF/kegRBQEjcTN4kOgKoLgAaEyvJySjYD3gUVGi7opJuVyACggwsbhMpg1II2ubgB&#10;iCBPyA1dK4TehL6D0HEUZnMCMZcmDyEmYrrBQzqOeJU+4wHR63TUYqQZmuqsQqAAEEH0AZ0INCCa&#10;hLgrdXIjMs4ACVBxIp2x8hqBKAEPKigS3rSmRdvvNJrVIM0Kg5nft7RlrKVdAEPeQ7MeeoBIczzn&#10;AKMxknINiUoh4FI9CDTY8pJT3VykPSBHVuoc1DWH9XlCAICSzqhAhR46TS4AijATTUa/F0Cp0X6j&#10;goniHOJWqVzKoyaZzg4HEahnNiUQpmqzOj2QtBcnOkHn0Ag8DY0kv0u3W3OLlplugYV+ax9atdzQ&#10;mpeCRjsmrC5dsKS89HBuzNIy2OHWCQcTmb5V6xdgICIBqABcULUB0RLCJUabCICXY8roAwgo8QRg&#10;EIWY27zhy2ILcAAGFRsMQAeggUgEaQ04FnAjiE7AZ4B8yWdwIorABRIm3IdApGrLkM0GJATRhoMO&#10;OFgX6wbctHStCDhsO8AoRiQ6ta5WHSsky77xbRuc3G9dg0vW0T/ngGJx65T1DC9Z/1gQkSCl0VMY&#10;9vTS9Myizc4s2frKtozKrJ04dMIOrG7Z1uKag4gjm/udF0G5540zZ+z8kSPenOvKyeN298Wz9rBA&#10;hGtG3L5mz9x30154+LaAxCP2HnppvJnmVc/L2OLBvypv/j0OJtCK8MoMAYkiiCgSJQERv/vBV+y3&#10;3xdQEIBg+Ycfft3+8KNvOJAoRiOKoxilYBTBBoP3RRBSBCS//i5RDm3v26/5AEj8+CsBL8KHQAQk&#10;y2LFxnc+8W779sffZd/86Dvtqx98q335fS/bF9/zko6Fpl0ACSISlH4+Z6+9G1DxnH3opcftPc8h&#10;h31bIIK0xj32tifvtpcepp/GBXvm7rP2JLwIgQdULBGfAkSgFUEkglJPwATCU1dPrNuFI0t25fia&#10;nTu0YGcOzNnWbL8dWR6w7Zm8pzMOLXXagYV2O7zSZvuXsnZghZLPNhvpTtjMcId1ZhtttJCwwf6Y&#10;gETMevIx78hJC/C5qZwN6zsiEKhbIondrdedHeg6VMvwhq2Tlt56hguFVstlqZar8GqOWzdOuvw1&#10;stZUiYXDtG9GpRcSYshi+qyQz1l7Om6NcoRa9LtYowyEXkOeb2KudKdGc4iec+dNyMvMpjSH1cpA&#10;1tb6XE9YH05C0Zt1b1fzNN4uziXOW5UMrfdwkFNEfwXUF/GIqYrAwaKEExuAWBTCVYAJNA8o23fS&#10;PXLa8M9kaH3ullELVWo+a0g5Cb9BIACdCAwzUWaIlRhDohfDA+MCUEnZAcQIsRsht1t0FkX7AKXI&#10;ogZCfZ0cOA0iJzThQnCKxloYzqiAFEYXQ+qkQq0f+wMwCcoo6braa7lMj0Ubkv5fojLIXFfrHAQE&#10;U1IdQTqjQfvQKLtaK/sJMdLTENr/fTr+agcdJQJ9Sa+WwaEGgHA8VKIgs50SuGtG8kC2BAAB6KEy&#10;hX0lGuNRhD0gQdYAUFctBxzuCHYUciu/ZduUqdKqHP4GJawAIsBXkdxJFAKwBeDg2HHQz565aMND&#10;47qOZQ4eUDgFUHgDMP1X+x+c1ApkPWubA0ChwXsGrwEWRTBBe3DySnj4cAi83jiVFtop9wgBpEwI&#10;O5WVJQ4mKEMitRGWZ02pZhBNID0RdVIOOhQoS87OTju5jIvv6pO0TN1Hb3Wh5Fp0IWSoZSydd1Fa&#10;7jk6yD6kTrKtKddmIF1QJmABFyOlfXLFzXr9XycOIFGtfWQ/vOJDoKdahn2fXiN+ksm1WCabtva2&#10;rCtcQqxsSesGFoqvqxWSD5cLwNC1LqKHrl5AIO7RBSIYsQTlmwFhqTku9F2qky2QRMQh1QJHQTeA&#10;jHYXwi79vdaszxMyvOSkvIxGDwLeAI3A8j2t1j9IpYU8BbYlYEGUKJbMefSBks1ULm90zCP8yLI+&#10;mvK0R4UePmS5D+7uWjqXs2RW29Z+IVxVF60XcNB5TGjyyQp06UH28k5dS7gVzdo/OBOJlpSTNT2K&#10;oomlWYAnm++zVEeXN/eC9IlIVTiVdEVMAAzNveriWasX2AlFg+Ze3v2yX1742JaVNurzVMFBRDw/&#10;b43ZMS8J7RiR0aW/hQZpDpbwJDDggAkMN0RG3hdLQFGzdFLj6FHnR5C+ICoBRyGITBAZ2XJp7Eef&#10;+6g98IYPOHgAUABCilwJAAhy2wACuA5sByDAa0ABFRwACz4DzDB4TSSCaAbrAVTwGb9l6STN+ZM2&#10;MEWa5JB+d8x6htata2DZugdXrHdk1cbmDwlQzNjA5Ib1QcAcmHSZ7MGxGVta2rLFhTVbXli3xalF&#10;W5ldsc2FVdu/vCYwseEqltsaVGpcPXnSjqzJoB05ZJeOH7N7Lp2zR25d9ZTGIzcvuhQ2aY1XnpAR&#10;fYbQ/t/SGp98+1ucG/G1j77PyZVFdUqiEU583BOTImrw+x8KEAhIMHhdBBEsAQrF1Mb/LwBRBBv+&#10;uQBIcT0BKPmClgAL0iWft1988zOe2gjULz9pP/3Kxx1IFPkR3/1kACS+9bFXHUh84yPvsK9/+O32&#10;lQ9RtYEgFQTS53zw+jOvPi/Q9MTfgQgABMu3PHLdnr8PcuW5OxLYRCJIaTCKkQiABIPXl46tOHA4&#10;e3DetucKe0Bi1s7un7GduV7nRRxczNvOfJsdWm53vYiF0bhNChgMdEZteqhdhjxus+OttjjbZrMT&#10;HTYx2maDvS3eDnxmotWW5jq9UVdfPulzTxalyZQAQVROTLrJxiZ6rbtHz5rmIW/SpcHv6NSZ1vxH&#10;mqCzQwAjl9DrWs3HNMmC11VjWc0DcSK4cqB4n5Zj0RSiTbVeZ9tdUZJS8UBzp8KiTfUCHUmLap5t&#10;RHq/DINf5yCisga1YjlE8uQDVWKABHM/Xi/lihhbSIg4iQ3a/4xX8VEBRxoAzx4DSxQAMEFKA/tB&#10;ZBlHNAY/T3YlUI6EDN/gICIm414rw16lfQlksmVPZFTx3gEWXZ19MuYCXOk2o5szJPiQyz7HHTw0&#10;NAXcABQ5a+lfsS+IqEBgpBKCsk5SNYAH98jdoLJ/2L4gpdHYQG8M2ScNOAPlGGkcXd5XBMAFe4Vx&#10;DRp8VQr4NNrM0LT1dw7od0E0xTt66rsSHT+RCBxpiKvw/xxcOQDR9QGg6D9EHjKyvVSrcN44vx6d&#10;QUOigqg6VTs9DgYw/hwXYok1AmBxnbewQAhdrENad5XAQEzgACABt6Fc55PsQhDpCc6JN9jSuQA8&#10;JWQjsNmluq44/cXUDsfouhIYMH7MSWdHqF8NohCISOFVAyTIsegkgY4qYJFWOGmEnA/IiZAUnAjU&#10;xnKtMsbyZilnxGCnhGYRhKLMkfAHiDRAazBFdWPHUrpA+h7vXqg4qEkldQAaxMDKG9cBl2tbaCyg&#10;PcEgnUDZERGPugaBmUSjZXNxa5GBJE0BwuVGjWgbXAyqQEC3rvQlY4tgBryLWgEROArVQsmQiDgW&#10;ylfIIc6O9ckrHLV0kpxgic7BPmts4nd6L/AA56GtvdPBA/tTGxLyl3deUl7hrcMpW6rVg4txjqWj&#10;VhcOWbotba2d5B7DXiVBoxhvSaubiChIJIp0drXWpwulh5z8WSIlI6yboIyHtE6ATheyAmAlUFHb&#10;mPDXeBCNOqZshyanmWkHL9R+k0pB9yFoH673SSpCEhbStarSPgAinMUcI+pRJ0Chc6NrFneeRtZB&#10;Q7ozb239pEboy5Exen0Q+fBohMAa7cjjAjbxth5L54ettX9KIAE57FkXp0LRkvQGEtmkONqGNq1V&#10;HjuES3gTqFsWFS5d5XJsxxLt05bsmLkDJu4AixE6d276yOSXPRoAqICrQEknBh4FTLQmPvzaz+2d&#10;H/6ufza9dlVg4roDDiIWvF85eNtBBANwALgg4kGkgyoRT6cI2AAwABTsB2CCSAUpDKIkATkTvYt1&#10;G18+Y4UJAQ2N/NCGgAbE0BWBn2Wtf1vAggZjS5btmdJywXpHF510OTqzYourB2z//mN2+NBxT2ds&#10;r2zbjparM4u2MS/wsLTqAlQHVtfstIDDxeO7dvLAjpd8Eo24ffm8g4iHrl+0x25dtjfcvu6RiFce&#10;f9je+cyT9p7nn7EPvPn5PW7ES/Le32Hf+PgHnBfxv0FEoP/wmnlKg+jDj75qf/ixQIFGMbrgIEFA&#10;guUd0ADAKA4BiH/68Tfv/M+H1gMQef343Q+ITghIfOdz9stvwcV4LUhzfA2OxsfuEC1/8Jn32/c+&#10;9d47YIKoBOPrH36bfeX9L9sX3v0m++w7nrNPvfUZ+8Qrb7APw4l44wP2gecf9uWrkCufuNve9thd&#10;9tZHb9rLTrC87HLYSGEziEoAKIhGEIW49/xBu+/CQbtxYl0gYtku767YzTNbdmR1xM4fXrDTOzM+&#10;TmxN2sHlftuez9v+hbyLTi2OJWxmUOBhMOktwqeHci42RSRidlKvR1u9tHO4v9VGClkb6kvodcLG&#10;Ci16jQBV1gb0Ot/ZbL19aS8f7+7N+jLdQtSUiEOl5tsmzbt1TkynYVZzRJ56o4CBQEe0udpqq/bJ&#10;g9fcEtZ8FSWdEbYWORIZzUnww+CahTV/EV7PIEIXodqhwpLRJhvobncg0ax5Ec4CIW1sAyRGKiEo&#10;ocTrxfuFD4FjSIljczim+QybIaOkJWlxKji8SkJzlTuKbqjoBREYJdj+ZaUlzovjGKiqA7jgydfJ&#10;k26APCn7VC1bhCGEKN8oJ5AKkfJ9pc43oOKONAOpCqK7mUyX5uqEgFGT2zLvUCnDT0UCIKJCdqay&#10;DCBQ7UYRbga2DbuEAW6oI4QPkCjX8dXreoxYPl+QjaI6RABnD0yggOl6C6WE++t9TidNwL4gjhWq&#10;rtd1nRQIoEkWglE4wkHkH3BVK3tERL2uDsNcKsNc4ucboACoIUUUlFiS7iH1j32UrXSwA1+Bikmt&#10;D95FnQAJkRP9nshDvYBGOpKy5romlyqvFoCrEVBJy1b057s9nYX9Dey6rhEEU52jAEQRRapwm42E&#10;AwULQdfvKhfMAqTh8O9zzoAuFgRFLjo3CgYeMEEzFRAniCmRyOoEgTiDkBUgoraKfAonWEhJG+Em&#10;Hh4c0o2tk6UbD9nprq4er5zgIhEW4gIFlR6kJAAt6EkwQrq5ghwN4ZmayrhOVFyApN06ZMSQkC5x&#10;dcoAiKB8WV4hJFWGLkNID1VID0CNwIpu5iaBFO0bCLVOx0LIKyIj3FSHFjthvphFdZPyACH8BIgA&#10;ALi4lj6DiMkD15VLy0Pot2SC0iWBiIp9HvGgPCqeysjoyoOHd9EAoNF/hfajCZ0/3QyUTIUAJUiT&#10;VummaBIoaBQa5+FOadtxoe1MxiMQ8Dg4X4hnNfA7AZZQHbk9nVtEXPSAOHlU2yP1UKn11wpYRWIy&#10;9PIGKrleQrNsO6L1xhJRCzcHx0SFSEKgIZ1rcb4D6pWV+qw+kRCoEIAALLAUgIkL6DTj0aR03nXt&#10;WnTeIXkCFDJdXb4MJ2kSlrGQJgz+m8i1eQOwBoHBBkpHW/IyqNPexCvcikDVqLUNr1rH6Lptnr7X&#10;xtfP6/MxT2fQSrylb9lCiX6L6DOqHDK9Sw4solm9z8+7oSbNAIjA4wcwFFUrgx4cgVQ2Br+YuiDq&#10;QIOuW4+8aievvNEjEBAyUcpE5bKY8gBM8B/W6UBi6nhAyLzDewgiDwAHAASpDQYRCJZUbMCbGF08&#10;4amMnrH91jXE/lANsiEAseZpjZwAFECid3xd25rX71Z0PHN+nvLed2NSwG/dZuY3bEdAgkjEwvSi&#10;rc4v2/LUvK3PLdqh9Q2vzjh+YL+dOLhzp1U4AOLCsSN27fRxu/fKBXvg6nkHEU/efdVlsN/88P32&#10;9jc8bu9+7mkHEh96SYb2HXtVGh98l33zk/SwCJpuUeJZLMUsciIcRAgA/Pln37I//iSILAAaAAp/&#10;/Mm3/i/QwGeMv73+hv3l59/28U8/4Xd7gETLIDLBNvYiEgISAAgIl68v/XSy5ec/bD/87AccSAAe&#10;iER87UNvs69+8B/si8hiC0Sw/NyrL9in3/ZG++Q/PG0fe8uT9qEXH/VRBBPvesO99s4n73EwQVoD&#10;fsTz91+2Fx+8ai/oNSkNKjRQrnzsxkl74q5Ter3frp1cdxDxyM0TduHIooOHY+tjHpm4eHTZDi0P&#10;2fp0px1eLWiZs4XRlFdkrAow0JhrbrjVpoZarK+jyQr5iE0Ot9ikQMTMWN5JlV25sM2Mtmlij1lH&#10;C+XlYRvoT1uhkLbuHhlWORfhZgTteKYrLN+VtNZcxCs20qlGzc9EdhOawwQK5KzghESaBRI0n6QF&#10;GmJyuBChKpLL6a8RboA/0WxJPdc4UHE5G6SciSYnoo1e5p/UPIhBByQ0N6e8gRRtvWkZHrQbCDQP&#10;AiBAXh0HDmNYKWMqoyTHjU7PzGPM/Rh3hAYxpBgsN1yapzGYlI9mSJFqHmvRPiFqhUIkaYBq/Y6W&#10;3WGcJzlR7amkLU6OW2drq6dawvDi5OQShgecIHm9s3PKVWIpx6dFOZFfUhpN4ayMp5w8AQhaeBPF&#10;wJhix4oGFS+fqAMOXp1sFMcRi8lRkx0JPH2ONyAf5rLd1p0fkr2SPdH+YT+pLHEOCVFwAS50kOBy&#10;FA01jSXZR84pHAn6XyCDgA0sLS2V09rovw/+o+2UYeRx2uusoy2v60qpKBWPaW1PIEYAid/UUJVI&#10;pEfXplG2skG2MqL/NMpm1+k8hWTrQxVVfg4dqFFhIduNfWHf4E8AItCMIAqDmBiRCJx4b2mu6woo&#10;pFM23VEBZvvCIaG2aiEc+AVCgim8Uu2gGy9dXKIGoCWMHfLPpB8IWxXDUCFyZvWEzur9BsBAU3db&#10;VVltTbqwQUnLXl6Jg9QJJn9GKASFSUAEDGBABBwHr78VAuJAmuppONMmYEB/Cm4AiJsBsoVTQRlP&#10;g7YLYRNCZA0iWULR1RVlDowADoCIVCztTWPo4ImqG+1wE0LklBtBqgR9U/XRVF9nXTKeUT1QnJdY&#10;o45JxjURa7KWFgSj9BshepQtiSJU6fwAagBJpFoQ2YKTAdEyJGBUVql9CVXJSOvm0kPdwESQEOBJ&#10;R2T8NHmMyjPHqxcA4D+Iu0Rl6BnUdZOSyeW6dKygTN3UEW1D55jIQqhe1yOSsA4hY6IQfA5XI9Oa&#10;tJTAACVcKNW1Cggl9D4qcBABAAkwlehhaRDggxzpEQwmiQZdj2idvBEBBqo94nGLt7Ras/aBnhpE&#10;IFgCIEhx1LEvAou9I8NOxEQ50wFGMmfRXLdFyBcKRDRnCwILYzYwf8QefdMH7Nw9z1m0bdwjDrnC&#10;miGRHcmNW9vgho/2oU0fEBUZePlefjkEiDgmw7tp60dv286ph9yQrx25x8tFSXcAFgAUECaJSgAM&#10;4D4QgZhZv+aggfcMOBSACvgUAAqWQe+NW7a0c7fAyDmPSpC28OjE4I6/JmUBeCASAYBAHhthqu4R&#10;OpSu6LeHtb7DWpJ+WdV/DulaL2u/F6xrROABiezxFesaW7bW3nHrHZ3XOZz10s/h8QVbXd2xhdkV&#10;m59asP3r217euTA1o+WCN+Y6e+KY7R7acTBxYfeY99MARFw+cdTuvxZoRZDSQAr76ftv2XMP3mcv&#10;Pf6IgMST9r4XaVoFdwD5aNIAr3qVBrwIBpEIJz1+6/P2u+8JPPzgH93YAyCKIMKjC6QzipGGvdcA&#10;hj/95Ns+/vzT7/hv+W8RQPzlF9/xpQMRj0AE6ZEiiPj9D798hycBoEAJEyDxc9IbgIm9io3XRyQC&#10;MPF2gYm32j9+4BUHFMWoBEDi4y8/5UCCqMT7n3vI3vPM/Q4iilGJlx8NZLBp1EWTLrp9wo+gCdcD&#10;Fw/ZEzdP2lN3n/FoxPXja/amR67ZFz7yDzq3xx1E7G4gPDVop3bmbXO23xbHOlzFcm0yb0vDWVuf&#10;aLfV8RYBidYAVOj1cL7ZxvuSNj2Q8WqNBf2WNMdQd9pWZ3qtvzNq44NpL/mcEPAYHmh1ImWceSNW&#10;o/mgWc83VWJR66cT6EjOl5lMTCACThecLc1xTZoL6/dZUr+FZIkkNpUZjQIQTQ2V3ncjlQr4CZ2d&#10;ndbSmnWno07zMGX5bVmtM5kQiJCThHcrr5fUAOWBEOyxBRgUSgmLVXuQLgEDhMixDaSv8arRWwiM&#10;UVZztDxnGXk892I1QG1NRLYhsBOkO2ikhZOKng+ERIxik+baqOa8iL7Hmx7u7rEPv+vddvHsOS/z&#10;pyU29gqjDlDp6hqxnp4xy+Z6dB5Ig2MUZWB1HFQr1IfiPuA/UKZKYQDihggUMp97BSI8BtlB5vaS&#10;Mhpo7XOw5PIBHmnRkJGGC9He1qXtQibl2GSotZ9ULTr3QzYrAFkQNSGSxrUOwE6jdbYXtJ06dySH&#10;h4c9Yo+370RVgScAEf8hIoINDQie1X6egwxC2I+nJd1lHdku15Oo2LfPGnTuw3K8W2XbVkdH7eyB&#10;A5ZP6/zLLpIOgorA/tEFlCIE1KgBETT7qgvFnEbAuRoYmLCe3gEHOhwvatBUdThxk4iKgNi+WtQg&#10;K0tkNCFe6AQ2NeoiymDpwmCsOUmEqUghcCIAGCzZARS8kKamUoILQLkk5UDkxbiR/ESWo6gV7CRV&#10;FuyAy0XrBnGxDZ0MiCQAATpuhmoESOp1U4HYhORIPWDsm5oQLIHLIE8dPoZuriohXXI1oClAjNdC&#10;ax8gUIa0/qjQICUzDiJkKOmDH43AHN6n9ZbrZqnXDdJoNKVJxpqtp7PNDm2sWb5VHrYAR1TrRHiq&#10;J99mubaMEHi9pfRwJTMt1p7v9QfjDrdDKBUwgLQsEQnvLRJFCEqoUwa6uqHcQUS9vIlmPbwhbTud&#10;a5WBz/iIxOKeFoEUSpSFMlsQPTcoNycNzuBeEGkgwrGvVOdNDy7hNchE6FMk03GBhqSndpICLpR5&#10;deTTnuKhKVgkru0KnKA70RjXNlM55z7A40C3IhzT5NSVs9aOnCF/Tftx0h2kL+A+ZDp7LN3e5XLZ&#10;8Zacza9v2vELZ2UEBx1ItOZ7rLWrYOmOfgGULst0jVl9XBNUz5R1ja5Z58i6pzfqEn0edWhID1p5&#10;Y7v34QBU8J4OoEQlKLEMqh1WvGqC90Nzx13CGhCxcuiW8xB4T6MtogYAiIB0uXOHgAlggDcBKABI&#10;BODglA9SGwAHlC8RriK9sbX7kPMleA/oAEAUS0QBJYs7Nxy8FEEEktizW4habVprz5wDid6xLW2H&#10;6o0tBxJEIbqGV62lG0GuZZvdPmmbJ65a28C0jnHWS0Dbe8eso2vYpqZWbGV522anFl0nYnluyZbm&#10;5m1jacV7ahzZv9+BxOXTJ213Z9vOHD5oT9532x6756ZdP3PC7rscVGk8efuGveG+u+zNjz1sb3ni&#10;UXvrk4/vRSICEEGpJ5EIQERRtbKoUEk6gyjEn2TwMfp/+ilRhWAJQAAoFCMNLBl89peffdfHP//i&#10;+/bPv9RrgQbAx7/86nv211//wJdFMFIcf/4ZYANAATnzc86N8PH1T3sFx2/2qjgAEpR7AhwAEN//&#10;9PscTHwT/QiEqAQeiER8/l0v2mvvfP7vohEfefPj9sEXHrH3Pfvg34GIfxB4oGKDSARdP4lEUObJ&#10;ePTarj10+YgDiCtHl+3a7qo9duOEvfriQ3bj9KanM2jAhV7E/oUh25obsPXpfidbrk1228H5Aa/c&#10;WBeAWBlL6bOULY0kbLqQsvmhVhvriVlHqsaBxFBvysb6cjZM/4xC2trSNZaKljn5stCdkoGst+6u&#10;hPX1y7C3NGguqLWerpT19iQFMBr9u44O1CwhReJpy7ELV+iZrrBwMyJPtT4nUJGGsi5R2/bOpKd/&#10;Kbdn3qYyjeglBHGiE6QUkgn0eoiCyoDI4OHRe4pb7/FO4ZzR5TgaRfU37YY38OIxrJoXNSplFwAS&#10;gA5KPWk3QGo8kA2QHUGboZwqC3LxMsqlcmY0Z4dkWAEPCCuFZDQbZcTwrvGkK/VZi+am21dvCGzP&#10;BfOk5mDUI1l3S0veAQSePtwDQATAheg3GhakKSgNpXlWNJx0R5U0AnaMzpjMvUQUGICIADAEnjiv&#10;4XQ4mNAcD8CgzJ/zBFcwKvsIlwN57KiOGQBBlBpP3o0wXAfSBDLC3nejDPIjNlT2AEdNtpffAciI&#10;BGDYic4DIAIiI+vB/kKi5NwSoQhZd37Qujt6LS0wUiP711RRYolQpQ3mUvbq80/b5z74QduYWXCC&#10;J5oVVL7Ql4r1uINfKmc4nBFYadKIaJukcWr8XNKgExvEvgfXDTVL2WP9xjUnOnRjHdmYs63laZ0A&#10;IgDofZfoRNa5YUTKGkIF6AcFSKIMVGRw4YLKiGb9TobbUdo+3URBWAogQW4MlcdiqoSKCYAJKQCW&#10;XAyIMACSfFurzU2PeW4P4Q4IJPGIDDK5PHnSPAAlWr8jJ10wQmkMIh2EisK6kAhYRRsbPU/WUFPn&#10;RBJSGQEpqFI3e5Oj73g8SE80NlY7GWlwoNfOnT5qLcmoHuhOSzTp2BsDYlG4gX7tAAiEm+qtpS0b&#10;8CGQl5YhRQTFq1V0TmKxmN8EUQCF0DTS3xh8jHdjM7wIogHaT8pKk4hP6Xfy6NGVh+8Aj4IIRjyF&#10;MEhYN22p1kmPjhLLd7fZ6saiHv6cbkrkudMeRqTpGF4A/A4IpRwjjb5o0BOJ1DirO52RJyNQkcgA&#10;JmJO0gxHc1YfbtFEE7euQpfl+9qsrSujz7V9TUaoX0KsRLku0dohkJC3Wl37VFte4CLpjb8OnTpp&#10;l25cse5Cr+taEJ0gGhFv7bLmdF5Gc1SGftXJlkQkwuk+15KItAwIRMwJMMxYQ0ave+etfWTDB5+F&#10;4j2WK8hrH94QcJDxXjrpQGL7xH0+6GGBIQc8UMkBGZL0BREIUhmkICBYAgKIOJDKKCpZTq5cdpAA&#10;uICACVhgwJHI9W7eeQ24oFwUAifrIs3B+inrJAUCoCACsnrkmh2/8rCNLu16RGJi+YQt7VyyzWM3&#10;tU/nBSpQr1wWYBEg6p+1wbkDdvbWY/bkW95rg/NbHo3oGZnzcs+B8UWbW9hvW1vHbGVpx0aHpm1m&#10;csHWV7c8KrF/Y9O21tbtxNEjtn9tzU4JQLzpqSfsj7/8uf3h5z+xF594xG6eO+WVGo/fumHPPnif&#10;vfDwA/amRx+ytzwacCPe90KRXBnwIr72sfc4uRIgEXTd/JT9+Esfd1IlTbeKRp8UBCACgPCXn3/v&#10;TtThTz/5roDF9/yz4nd3QMQvBDj0n7/++vv2b7/9kS89IlEcAhl/+ilpka/pNdtiO1RyBERLr9z4&#10;JtGRzzuY+AU8iWIZ6GsfdCDx7Y+/6uNbH3un8yOIRnwZISqBCTgSAAkiEh+l26eAxLufvs9BRDGl&#10;AdnyzQ9dtRfuv+TCU2+467Q9feuMPXb9uD146bDdPkdDrmBcPLRg109tOD/irrPbHo04vjXjAGJn&#10;cVSAYtj2zw3agYVhO7426aTL7dl2W51Iek+Nyb5GmxNIWB1rt7F81HJxTfICEchgTw10WKEzYaP9&#10;SRstxKyno9EmR+BQyNGQ8xEVIEgl5Zg0lVlPd8JbhwMihgfk0LTJCdLz3d7WYp15zUltKT3HRENL&#10;rbJmn0UTmicELCJyFOKafyi753VtHellGRTNL0FvI+ZVzePlVLDRKEpzpzzPUhlm1G9r6+NGh+Ow&#10;5nVUC4k0Y8D27QuqNIIwP2qG+7SvUTk4WQcSlDxi8AARRKBxAEl1BDoULTomCIMIG8Fja9I8DrAg&#10;WpzS3E0pYok8bMoltQ7ZIkLxDdovKhYSchCphMC4BZUCeOukaTIeIQk4G4AAPGfZHqLgMryUcRLx&#10;xkijfcGxEBEvVhzAMXAjSbREv2GedTCl73CIAS1FR7bGBRErvJoELgI8jgrtB2ACJ9lLRAEhRBD0&#10;O/f4iYronEFmbGvt0bZwhCP6nt8zMO66hjVhbTsqO9okkEQrB74rcZuzuLDh+wV/w6P3Ov81+n8d&#10;OhU65+mGaivIgTy6Mm/7ZxcsKYDD/tGXg/UT3e7rHdS6KWIIohAQNRlwLSrgojTSNnyPQKn/EtHx&#10;ahsnneozrn8+E7UHb16wgxvyDGXc6DFBbgj0CGcAngAlnBARe7v7PNREiCaoGa2UEQUBRw0xqaRu&#10;mLy8dtq60oUNsiW1xgiVwKUApeK5EwZzoo0+i+qicuMNyRDt31wR6hZirSx3di4KYBjx2mrdQJRm&#10;lgWRCP4bECx1YYTSiHCwHdIRNZVC4CFdXAEHSmFo5YpUaYKW2TLMjY16mCLcxIhl6DW5QgGhQm+b&#10;zU0VrF3nIywEV6sHq1ygBZBBpAKRKAxsa4cejKRAVC1REO2/gBHnhjrn9vZ2B1seldB5QvgkLuPe&#10;Ii8drgFgAiJntQBajb7bpxsKzkGJ/kNEoKZeaF/nLeKRjHI9/GHbObgiUFJv49q3qzfO2tTsmKdM&#10;WD/N0MJC0jQRQzAmnUn5JNLWnrbBoR55FnrQonXW1pm2kfE+ByCAFKptauvQqmi1rv5By3VRyRHT&#10;0HmMMOFoH+KQJ9PW0Jyy1q494SltBwDRqGNq6+mzXHfe2rs7vUoF2Ww0J+oFECkLTeR6rXt4XoZz&#10;WuChyxIdqFsOyxNfsVAsb43pgqV75q25bczCuRGv4kh0zViic8poJd6cG3UQ0TFAWmPF9RogLuL9&#10;E5WAl0A5JpGIua2rbuRJN0C4xMBn8qQSAl0JgAOpi2JfDQACn9GGHICwdvg+j0zwmt+9HmywDn4P&#10;GAFEEN2gNJQIBdGIydUzdvTiQzaxetJ6xiF4but/52zl4BWt95ohCw6QIDKBqmd+ZNVGFo/Y1PoJ&#10;BxQQLCdWDjnJMtCNmLdBjfHxZVtdPuATBZK2+7cP29rKph05dNQO7d+xC6fO2LWz5+zJ+++zb33h&#10;c/aPn/6kpzNunD1p9129aI/ddd2evOcue/aBe+3FRx60Vx5/1HkRgAjKPVGxRDPiW5/6wB0QEfAi&#10;AmIl6QxAxOv5C7wuRhv+xn0IgMT/BhFEHQASLP/1Nz/8v0AE4ASOBCCC8XoQcYcfQXrjW/A0BCho&#10;9LUHIij9hB/xky98xCMRgIjvfhKy5at3iJaAiM+gYrkHIEhpEIkoggeiEG958Ko9f895e+Wxm3v8&#10;iMsOJh69cszHk3ed8rTGvefhSFDquWZnD845JwIgQf+MYxtTPi4cXbcDS2N2aGnUZbFXRvK2Odnt&#10;+hEBiEjZeE+DzRYSHokY7ghbW6LSCvlmBxGD+bTlW8L+fqQ/aulYubWm5WG2R21xruBpi2SixoFD&#10;Lhe2qYlu21gb91JQNCMoS0fxl7kK3hYy+/EUUvsyBOFKnwsawrWe2iSiWl1b4b9rkKGBME4H4krN&#10;s0RDIbAj90w5Pc4KDazoXNycbJMj0ubeORFjHMRoJCt7AKEvrvVoXXIAx8eGfF/QBqIPE8R6HKrA&#10;EycSXe12hfm/ri7mBgsQgbYEJYsAE5pgOZlQtgHhpmiTji8etwbtFxUZIRloOnsWdSKIQkBoxMg3&#10;aV+pIsHYMVxsSsYacEJ1hP+HFIw+b6wP2mvzGQRGSlOJisTk+NC0qrwM4SlSE5AlsWFEKdhPgEm1&#10;nwsAgJMetc7mUCxQmizXf1gvQELfQ0JF1DEQeNJrAIpARLSRAgK91/4H4CFIY3AOAAdECDDyA4VR&#10;By4ACKIHRJ+pQuG8B+BL548ov75Py14318gOVuyznJzXtBzihOxFhJQTgFD7BdAiMgP3IyBoQhbV&#10;d3sAYp+WPrRuSKBBGgghyqjNzGw4iIDbQURiX4NunJ72Fstl5P3KkyWKQC0oxhq06DeLBoIjEciC&#10;EGWq9V6ohlANJBjAA50y23ItfgORVqC7GLLVpBoYAAlyL4RQyF2hi84S1UtAREQH2qIbr0NePykE&#10;Grxw4wRiJyEZahqs0NGzyhqbIEUKnQm5wdWgzSplonwfizT574N9lvcNmhV4yWTkWTcAZiAc6Tj1&#10;W25wEDgIfnggb2967hE7d3pb29fDE6XWN1DfrBFAaogIbGTiluuEIZ2WYQch1ul3hMeE2Mn7NbEv&#10;KMbJ+09lfT/pyQ/vwQ2tjoF0At4/Ndl0v6snHKZziBcffB4R4q+z5liTG/+jJzZsYKTT0q0Ry3dn&#10;nduAkad8lM55jfIKSIVQXUIEIatrkGvP2uj4kIOQqCaXjp6sLW3M2NT8hPUWCpZp7dAE0m7hCMRM&#10;HUsqYbFU1DJtujFb8WIANE0uPhPWjRtN5xxExHNtDiBIbaBJEWtJC0hoXS1JgQsBLX3nlRvyDuKt&#10;3ZbuKFhJbbNrSFRrW5GWfot30j68YPWpbmtI9Vmsc9LbiWcLy5bsnrX+mcPWNrhmrXofa5+wRNuE&#10;0eCKltwYbKogiEqgEEm/i8PnHgvafU/uegoDIBGkMmSYxyBCwmkgghD01eA135H6IKJAKgOQANgg&#10;AtE/AVg4Zwvbd+v9dX0O0RJhKio3Tvl2qPYAtABgAnBDUy/SG0FpJ8TKDAqdfKYBR6J/AuXNdf0f&#10;7YkDDjh6xmlxvqR1bFphYl0gYt4KowIPGydsZm7H5ma3bXX1sB06dNqWl3dsY31HIGLXDm4dsM3l&#10;dYGIC3btzGl79O677OG7btyp0nCC5fXL9vjtu+wZgYznH37IUxrveuEZ50V84CU0I57zXhpf+fCr&#10;9o8fCQiWVGlQ3smAF/H77ws4CEA4IVIAgiUg4V9++QNfktr4669+7ONffx2Mv/7qhz4ADqQwAA4M&#10;wESQ1gjeAySIcAAe/vILOBff0Pq/6qmN4ihWbhCRKEpko2r5/c990Bt2wZf4zife5aMYiYAb8SVE&#10;qPbSGgAJKjYAExAs37PHiyCd8crD171K4y2QKm9fuAMqnrh+wh67umuPXA1KPpHAvnxk2a4eW7Xz&#10;hxd9UO55av+MIYHNuHB4TYBhwI5vTNv1U5u2OdMr8NBp88MQLNNerTE9ELXZwZRNFVJWaANE1DiR&#10;cnG618YHiDpkraut0aZGMpbPNVhfPmrD/S22sTpiY6Pt1l+gq2dIo965EX09ae+jkW+PWU4OQLuc&#10;h6SeY0ZMDgvciEi01qORgAg4XUEVHKWacNyIyDLHySutl1Gp1VxdLW/WHSTN3XJuPBcuj7tGXn+t&#10;HLImGa99pLLL9T/NP2gKhMNEFBL+e+Z8JK3pTUGUgy7LpKGDCEep5ux6BxSubikDi3Ei/05eH4OF&#10;IcOgUQFBSJ+mWt7ZWeADZUi4EjiGRJkpeySqQJMpDG8i3uIpFRzLdLpT6wxknOEekLqgkoLmVoAH&#10;yJRUL3hb8L0SzSqBofqQjsOrA1PaDwGqckAONiosw0nnzYCHAPfC220LPEB8RM+iDpKmgFBtiYBb&#10;tRxNGeOGUFDR4qqde1xADH5DreZYBxqAigp9RvRF57osOH433qQ7KLWsDLmoIjYZW4fTDOipF2Ah&#10;egAJ0gW59P9wXdgmCgMWl62rJK1fKhBWoiHgQXQEYAM4wfgDsAKgArBgH5t1ruMCkRRU4MgKLGlf&#10;kHpgP1wKWyAql+3VeY74NXKuSUgoD8+dzmyUuBAyIaRCiAikmJaRaU1ngnLOKiFAXcQq3SxofYOI&#10;nDii7yp0U0Gq7O/r0UGCZkr0/yCNAE8C8kvwe5AhF1YHXc1J1s5om0QRIDy2CCnnsjK64QZn3vZ3&#10;9+g3AgUa1DQ72zdUZyVaF0JONFhB5rqcmmHdsMND/Q5G0C9PpzLW0d7lkYtADpsGXTxICF5RyiMw&#10;0xy2nEDE0FCXPfvMA3ZwZ04oFDSrm61OxxmjR0WDV1PQDjyhB3R4pM/y+VbtV432U8ZT+4GuPDnE&#10;RsSgdE4IN8HqZbuACLgRIYEbogxIV8dSrVrGrDmdchBBu2/KNz0iQcqG+uxwyCZnBmXoA537XL7F&#10;egd6tE86jsZGr9SghDTb0SbDDzmy2JCLiELEyz3Rf4gCEDpSznfoLvRYYWjYch398jpaBW4ETJJp&#10;g+vB91RmJDJp/V+IWjcrJZ4h0hQpgQm9hmDJ6ybtM4JWSYE+BxExnZ+kAIi+q4uylMciEBLL9VlN&#10;OG2heJul8iPWnCN9MeVaEuFswVI9M1ZPVKJvweL5KSvMHbX86JYDCCIVdAxt6Z73aARggioISJZE&#10;JAATpDK8K+f8GU81MJClxvAziCigHwEAgGBJtCEAEgc8BQKRkt+QxuB7AATdQFnSXhwwgRImfAqA&#10;BNGMgLB53oEIpZ/sS1HZEp2IhW1UNEmNHNA60LDY0L4c9NEzsuM6EhwHwGN0EZXMTcsX5mxwatOG&#10;JrdtZGrLxia3bGnlqG1un7aFpYM2MbHiYOLI4RPyQLdt98CunTlyws4f0/LgQbu4e9RBBH00iikN&#10;gMQbH7jfnnvoQY9GvO2ZJ4JST4GID2kgg/35973VvvTBd9yp0qA5FpEI0hlFYqVzIX4WkCuJMvz1&#10;1z+6Axb++uufaBmAhyK4eH0kosiFADQUoxL//jsBDi15D3j4519CvPxWMPYiEqQ4IFwSjWD5u+9B&#10;+NyLSnzzs/ZrDTqA/vCz77fvf/q9DiSIShSBBCkNwATVGsXSTyISRYIlKQ1PZzx60/5BYAIA8eb7&#10;L9uzt87aMzdP24MXDtkjl4/aQ5eOelMutCKuHF2xayc37ghPHV0bs2Nrk57COH9o2Xbmh2x9qsd2&#10;FgoOIA6t9NnSGBUarQIPCZsdTtrMUMomBlI2JiAx2J3QHBe2Q1tTdvbEikCEHKhopY30Cxjkmiyb&#10;qrVkvFpzTUxzVo0NDbdbn0BFW3vUOvMJJ1cifw1nAnG8dKrJeV4Qqr3JVTJiLS04XIEMNu0HEOkD&#10;RFCdFujsVMux6LSeQrdVCECQ5yc8H6baTPO5q1lqlMvhQ5K/VHahulZer5Y4kkWvP+CEhTQnkjLQ&#10;HC0HrElzGFy3ispSo9KMtCxdo4lEE0733gxEBmT84C9gnEMYLxkqvOtkIufRgSYBGHQTSE3Dlagi&#10;4iHD69oOMoQQ8PGoo81yYORY4tEnk/pvDSkAAImAhYx/RamMntYddMiEXBhEH+AmlAIOypu1rRb9&#10;Hw89odc57U/WR8k+VJQjWh9OsIw20Vztj0t/yxBXCITUlOo7AY0qgYharasSsUR9TvqC35N6x/bR&#10;KRQg0axjDnQw+E2VttPo1SIuILUntIiOUAC2iHygYKq51VMy2Oyo9hvwQSSH/8jIu56E5ltdx1qd&#10;55pSgINsowAP4lVENioEPIoRn4oynRvWJVATi+Z038iuUfEh8EOqAi6Ma0cB8AQ2uGbYbeSwKZIg&#10;pb4PAgiAADILOSNX5NJOU6JCuKZCgAJ9cMIkTfUypnqN5009MMYfJOb5LtCqdhxAwU0KURF+BUqW&#10;kCPhSFDuAlkFZAiC4iR5PkbbAGyQEqEjXaOWpDTS8mzzbfm93FKpboy0ITRFyJ8bGRBRLlBD1zZQ&#10;Lg/OXTev2OTEsB6apHMU4C6U6wakJDNKWaMrSgqB1gg1C62BitGyQP+hVQ9lIkEYj/CbwJXAA4Y5&#10;FGmyOrrhJfXg6QFJpppdh579RNmtp7PbozSkX+CNINtK3w/OCSFBJ0RGtQ55AkHzrCYBiKhrMSAE&#10;hbJkWEBjH6kQ3fxoc9CbAwJnrrPDAQhgoH940JY21qxe78tDVTLiUZtYmrL+sUGPcJAaaZQBr4/I&#10;qDfrRgonrS4cl4HXwy4PhOqMsM5vCuKozktzHCGsFku3dnmLcMpAewf7BZZ07at1fog4JBNWK9BD&#10;N88ELcE1sQAqqolK6VxGWxIWzSYtLEBBS3EiEUhkAyKqdLMDIkIxnRNNCNFcv9Ul81YTaxdAQAK7&#10;x2Kd43qfF4BAxVLAJjdsmd45y/YvuPIl4AEj3L3XGKv4OtE25VGJhf3XbWnnLo8+UKFBiiIw9Bec&#10;80DUAV4DAACCJSCDyg3KOinpJPpQ5EzQuAsZbQBEIKF9ViDjHgEG0hdnHGgATIKoxhkHEl7BgZKl&#10;wAzLiSX9dynQi6C1eP/4IRuZ0/ca7f1ren9Er0/p+6MOOLaP37QTVx5yiWzG5IKAyfCaDY5t2qxe&#10;7z942bYPXLDF5UMelViY27TjR8/a4a0jdmz7kJ08cNBOHzjgCpZ3nT/r6pUug335oj1087o9fd+9&#10;9uyDD9jzD91vLz/5iL3j6SfsvS8+bR988xvt4297wT7zrrd4m3C4EaQ0fviFj3pKgyoNQESxxJOo&#10;AWACkFAECh5xEIhg/NtvfmL//tu98buf2n/8QZ/99kf277/Xe40iaABU8DnvHWT88js+AA7FAYD4&#10;p5993X734694JKIYkUBHAhABR+K33/2Cg4offw5uRAAiSGcAJIq8iOIATEC6JCoBkCAiAZiAH/GO&#10;x2/Z2wUm3vrIDXvloWv2dr0HUBQbcj1770XXj6CPxrXdNW/ABWC4srthF4+s2umtWTsgEHFqc8ZO&#10;bgTtwanO2JrL2+HVXhebmhlM22hPzEb7EzbQG7ZCd9iBAlGGaLjGNlbH7PLFbSdSjg60OA+Css+W&#10;JIa0SvPiPjkjAIEmOTwxa+9MWEdn3LkQzeEyBxrRZjlxsWrNY4S66zyVQO8MVC0RrUolGvSbWos0&#10;yVlz50dzkAw8cyYOBM9/sWSdQbg8rucY9ceGppjtQ0pZ3nKJvPtyGcCgXwXM/qCSr6Oz1edPOo3W&#10;hfZpfkefIpAAIEpcjH6QLqFVd1Cd0OTesIfwtV74C0QmGEWdBnplJDR/uLGWHUCymSX9K+irEaoi&#10;Uq35jmgExlhGEx4CUQI6TdMyHNVGjHJDXcoNKMAD/YYkIn0yuKQiMKJICmCQaR5G+qKhIaP9DCIR&#10;pSVUkGho39h/0sfM85AUw9p2gwx6TVnY6ivjspVEAeS9l+g4ZE+D8swKnRMIjBpygClHhQ8IkGFf&#10;WE9LWvNiokNAgFQOPBOBNqIE2j/+4+kg/d7TL1p3fU1SvxHQ0HYdKOm46mrDvl7vq6HzQaSF3/M6&#10;+F9INiuj85XwbZQ5F4UIiPa5UuvR+WzvHJJznnUQAZigLBYQ4fwQLQFsRHwAUXA19lF26QJPhI90&#10;UUElDC4KCl7FulPCSZTcMHgPDwBvG4QF8AAgACo8dSFvv7GOC7dPN4puoHpqUEv1O4iQ1NACQJoE&#10;RHK+M5BFiqWirpXQUGuUK1Fy2qAb1FUna+r0gIB+IPkEUQjSGeTu3Ssn7aEHYnRsQEhdRlJGl4oF&#10;xKAI2UNwrBLCJhIAmIBXQFOYIEoRddVLdCZiiTr9T9sUao9qHZW1tQISuqH0AKApUVK+TzcR4b5K&#10;T5uQr0vG4rr4CUPMqqer144ePqYLX6rf1DnbF40L17TQf0lTNMlTqGuEaJkUGND50rbS7W0uNU2P&#10;jHBU3n9dzMp0Y6VacpbJtXu0IKnXUR0T6pf8J94as6X9iza/SS8LKilSVl3fLOOvm0TnloZelFyG&#10;9V9aidOhM9uZdeXMXD7vxE7KtYhGkBLJ5Tusb6gggJG0GoESeA7IY9fpXEUFPFC4JJ3RFE96eWdj&#10;POZpjHpSO/odIAJBqjAiVbkua9JDUU6FTCZv+dE5S3ePWGOm26p0gya7xi3VPWm18U6BiA7LyhMH&#10;VAAgYu1jnupoSBcsnB32Ee+YtlQn1QzrDiZomIU3j34EYMD7WEzuWmvPhpdoBqmHEw4iGIAEUhsI&#10;VBV/C8chIE0GZaCBdgTcCuSzg0gEjb1IcXQUKNlEK+KkgwlSIUVdite/Hl88a8OzJ21h65pt795v&#10;M2uXHDDMrl+2XK/AwfRx/0330EGbWrngBMzjlx7S9g7bwMSOjc4KZEwfsPmVkzY2fdAmZw7awSNX&#10;7MKl++3Azhmbn92yrfUj8l6P2cnDp+z87mkHEpdOnLTrZ89oeTxoyHUxSGs8cuO6veHeu50b8aZH&#10;H7CXHr3PpbDf/ewT9pFXnrXPvvtlBxGkNILW4B/zVIZHIX74VV8G3AXSDt/xaINHGrR04PC7n/v4&#10;j9//zP7zD7z+qX8OYAB4eORBIALgwGcMIhFFYMH466/hVHzTIxL/8qsAUPzpF990IEHVRjEiQVoD&#10;4MAgGkEk4qdf/Ij9wKs2AoJlEUTAiyhGJIpAgvRGUTsC3Yj3vfEBe+cTd98BEAyiEU9dO+H9NGgT&#10;7u3Cr590EHH73CEHDvTOuHp823tpnD2AZsSs7W5M2OGVYYGIPlufyduhtV5bn+3wiMPsaJuXci5N&#10;d9n0eNZGBhI2NtjiIlOFnqy39c53hH1k0/AMKq0zx/xYKQBQJ2Ne6QAiHK6WEQ55egI9mdpQif++&#10;JR3SvFlhmWy9a0d05vV8CjSgWtkcxhmrscMHZu3owWXLaZ5okHEHSJBypqwcIjcpTFKj0YQcGzl2&#10;eM1EG2IytGgZ0F+pQh4oWguRaNba2wuBToCMPYCDFMrIWJfNL/Z5tUi75qYmzeOhaub1Rifhw6HD&#10;acPwUB0Rbki5N4vBx0OHu0Don+iEay5o4LHDQcAINpDT1++8vFG2JrA5MoAybHAKvAuojDTaQl5F&#10;IKPpxq9U6y2p1280j4di1t8zbO3ZTju0fdC68t36DoMrD7sqABIAj6oqSlFRhISrQS8RAERAKoRs&#10;GmgryOmTo5SIZOToylEWQKmvTchuEd2ok9OdlKEO+BIUD+AIE7lHBBF7ViRjIkPAIB3hPArZ3+qK&#10;PbJjmX5XGmQHSO0AEOAwEDkBAFSWy04KRATEViIGgCjAG99hm4PIgwMsfdckUDY5PG9t6V7fDtsg&#10;RcP5KQIFKnDQsSCtQXojABmQ+OEvVuk1+xWAPyeOek5DKycyAAKrKm3Ugeggyxs9dxSRUSLPQkiE&#10;UBJNRIgqkA+DzcqNBkLCYJJuQHQKpUqqKbjpQ7UlOmlB5QZVHU0NuiDaeQ4QlARPAqENSox6+/J2&#10;6cp56yt06QERgKmm/TdhKMpF9Z8qQmPaFqJR1UFNMg2uMPKAg7JKHZCAS4WASymaE+WlzjiGCMlA&#10;44FUBroQSF5TFw3Jh/Aa1RBUYDQhBxshJIjktIxoWGBKQKNCD0O5HgIAAWE7urWhMEZ5FLrvPChU&#10;jQwWRuQtLuozyqmSemBqtC7EqOg9gromgjHaj6QmjA4ZdyIvGhhjSiojiTaNDn9gaYhWJhBHH47m&#10;mDx8Heu+sn0y+mENAZ2YUGWqwUtGo2lNAjLqhBsT2S591mHVOte1kYTWn3KJ6mgaoBH2iAQcCEAS&#10;zcQKw0FTMc4hwlREPohcIE4V4rwIuDRnsg4gULEkgkIlCREVohYAlHpNQihYkvIIp+Rh7YGI5tYu&#10;S+YLNrF+wIaXNi3a3mvtI3MCEaMOGgAToUSnVy6kuif0/bD1z8nwj296ioNuoEFH0E0Bkf3WmB4y&#10;VC/7Jg44wTLePmvd44dtdvu6FWZOWIeM88jSBRtZvGQzm3d5amJ04aJHI0hrkIIgHeGy1lPHbGb1&#10;so3Nn7WNo/d5JIMogxMsBRZIc0Cs9OjD5HHrnz5pg/rt3P4bNrVxxcZXA1Ln2BLciksCF8ccmBDl&#10;GF84Z5Psx6z+P6516n/DM6f8/eDUCVfBpLpjYuWsQE6ggTGzdsGml0/bBBUpAhALq6dsYfm4ra2f&#10;srXVXVtfO2YH9p+21cWDtr2+awf3n7Djh0/a6d0zduzAETt1dNcunjxutwAQ1y7a7avnPKXx6N3X&#10;7Kl7b9qLj9xrb9ZACpvGXKQ0qNKg3BNuhPMiPvcx+9XXBSK+9xUHEPAi/ulHX7O/wH8QcID38F9/&#10;/JX9919+Z38VWPjX3wXj337/U/v3P/zMl3/51Q/s9z/+hv3qu1+2f/61QITABZ//y69/dCcdAuAg&#10;WvGff/ip1vND/UcAAw6FXv/p59+2P/zkq/bHnwdES9eS+O4X7gxv3iUQAdnyV0hkC0h8z/trBNEI&#10;tCOKBMt/1Pjiu99kn3/1BfucQMQnX3mDffTNj9tH3vSYfeiFRxxEAB5eEnhgwI1gADIgWj544bCD&#10;iFunqdA4ZFd2t+z8IQGJQ+t28diGxpqdOThvB5cFIBb7bWshb+sLHba91m1zEzlbmOqx+cl+W5kd&#10;ttnxXpsSoKDZFuqUA70aPWkbHshZvp1ScoH8tJyYRLXl9iSvsy3o79Q7MKDaqkbzab6rxXIdKYEG&#10;/iPArs8p40zody05gZGehKWSAht7DQTnJjvtPa8+Y88+c5+Nj3Y77yxMhFVzE+JGzJGUpTsXSvMx&#10;LbfhnJHOLpYBYpwBFhh8HEc4AU2E42XQqB6gLB2ly1RKc119uW0uTbhYX43AA6lyDC4RC0/xNsUs&#10;LuPbTLdQN3pUdeA9Y/T1WoYVwwknAq4A0QfvF6HP8cSDij7ZhxodAw22tA4+R6MhFtU2tX8QJL2U&#10;E+4Bmgfy3L0xmPYXrx9bRu8N+H2AE6IijfUZKxQWbGF+x8P0JTpuQAP9jcINGa2fiARghTJP2UMd&#10;C6RO0ggewZdhReab/zjHwImHAhuylw11MsKykdhR2jB4aqaqzlMyvE8KqEEUbRJgQqYafkVNhcCX&#10;bCVAxFWX9R9PWegYsNcY/vJSXR+BG0+B6PiqZPgRoOJYsOeAGaSvnf9Rqv2orXftj3Ct7Lj2k0Zm&#10;BBAAEw5a9LtafdcQkoOr9RLB8XVDrnTwEGg+OWYoC6pi9mFAuTk81EHYRyuqk4EPC1xQU4pCGE07&#10;GmobdTG18rpAvcwbcJSW60IGVRoQcbgpgyYq+/yGQj1ysNBu4cYa3RD01pDxJiRGHkgABSAAURLw&#10;QRMtunjOzE0LTeuCUSkiMEA0g7AYeuoBQCDNENENkPDoiCtpVeoEE/kQiCivKNODoO1V68bS/9GB&#10;gExElMJluNNxjyTwHfsMUQUgU6NtpGRA40kUHwWmBFqIeBDtQOIVDQiabSFOlUgl9NA1OzCJyviD&#10;6CntpEzIa4WbBVSosoBLoQHplG3S2x8wEZMhP7y7bkdP7VgkKcTbUC3jLuQuD59WvI1RUhpNTm4k&#10;4kLL8HCzLip5rroqZ12n6OKXaxbwqNF/G/Uf3dAhgT8BjSZ0MWTAaxrjVkU+ERIqEwSdSuPNnpZp&#10;1j7A75ieG7fLVy/4eQdgkTaBSFrbKA8jE9N/G6weoLDHhUAfgr4cTDrB7+MOIkh7NOkapvNdTsKk&#10;KVdDImdhIf54R68NzC/Z3M4hi+UFHLoHBBYGLJLrt3oBJkiXcb0n3RFtG7TWgQV9N2zJnjlrG9lv&#10;qd5li3fO+aBRFxLZaEjEchNGz40eJKgXzljf1K6W5wQqjglQnLXRpcuWHzxsrT1blu1e9+gEmg9w&#10;JqisQA0T4760fdMu3v2Sp0QAGhAtiVwQnSgKVPXJ8LPu4cXzNrF2SUDlXDBQyNyg+oOuoqRbDvg2&#10;ppYvC0hcEGA4ZUPTp61/7KiDiOkV/VdAYnj+lNGjY3SZ/T3sERVUMUcFbiYWTtjU/K6NTO54JGJz&#10;66xtbZ6xzY2TdvjgOZub2bKNlSO2s3lC70/bwQPH7ejh43bq2Em7+5o86ueftacevG0P333duRGA&#10;CISnXnj0fgGJ+x1EvPtZeeQvPee8iE+/U4b2A2+3b3ziffb9z37EfvaVz8hIf95+950veZUGehGu&#10;/7BHqgRE/M8//95BBMDgr7/5sf31t38DEoAKwMOffv5df/0f//QL/85/5ymQH3vkwlMfAhKMf/0d&#10;62BdP9R/v29//uW3fPzpp5A6ATNfEqhBAOvLf+NHfP3Td0AE0Qj4EYzXEy2/QiSCdAay2JAs/+Fp&#10;e+0dz9nn3vasfezFAEiQziCt8eb7LrkkNsqWP/n8h7w8lDbhRCRu7G7aPWcP2s3TB+3S0S07vbNi&#10;l46h07Fqh9ambGN+wLYWB+zAWkEGtMu2Vvq81ffESJeNDmoM9FiXnAZ6ZYwP5mx8ILsngx1IX/d1&#10;J11ePxIus1yu0fr7kjag/yMkRTXGyFCnRyMawzWu/dI/kLdUJm5tbZpvohAoQz4vpLNNeq5p403K&#10;otRy6Rrr7ojYymLBpid79FuEjQLCekxzArwwejbQHIt5tbKGaC1S0ejyMK/jgQY8r6AyLwipe7pA&#10;hrqxEWOj+Vb/Q1yKajbm+6HedsvEMUaa9+SMOWeCNIbmbFLozbIlUSILpdgcebcs97xbBqDF7QPr&#10;1iAi3iCjXQqYkDEMnFeAhrar73AoeQ3Bk7bgAByiCQ31CdktUhIAkoBfQfq+u6NL55vKiBIdIxUK&#10;gBHIj5rfUnl33pAQQNMIkIQwFWAEciFpA1IvbIfXnm7QvrjukfZ1nww9XAZSERhcbByFCXAKkS6A&#10;txAS2GimbFT/j4dT1qRzAVCq0z4O905YLpm3Rk+RCLDpN1R+ADxIjXCuMOxECLy8FoAkwMFnpCRK&#10;HVwQnQgiFkQiiHh4NqGswuidUcX50mfYdWwynBG4IYAhP55SUipBqoPMRBEwAIpcqlz7FJR5ClBV&#10;llOGKbQlbz5UXuF1pg3aWJVObkw3TTaetnpdzDohpHBjSihFxhzUohNB9zcAAEZ6emZcN6EuFIhU&#10;Xns0ImNLiDyX1QEGtcNEKbiRgpayHHC1/k/eR+jMyTwy6PV1elDIuemklgo0IIZVW+k3J6mEyppy&#10;GXKBCL2HNwHYABAAUlyUqhFZbtS8CB3pGPQ7apbpLoox787nhPLRf5DHru9y2VbL5/O6UUIOfGpC&#10;enBkRAErLuuqhydQhExZXZO8gixllG2W1jrSLShU6qFplsdeR0UKxw9ptFYPMU1wwi7mwpL0TEb/&#10;AdQAaFZWZ21tc0EGXxdRD10tgEOePo25wqBprc85H7oWLMlL1gnIVGn/qkJlNrc6bGs7szLqusEj&#10;QqACFzQT846cWk8zLcXlUSAqVdMYdY2HEgG+UFOTRyNCAgn14Vp5LgnbkVfV1pnVNjj3kDPZF20z&#10;3qihyQadjCR8B9YL6VLfsb+ajOKtmhwEjpozlH7GvY9GtEUAgjSKjiXZ2WvhTKuF9F3HyLDlCkMO&#10;LCBaJjtHraV73FKdw94BtDGtByej3+cGrCFT8F4bkbYpS3TpPAk85Aa3BDoGDWEq1C1rY73W2r9u&#10;qfyi9U8ft5mta7b/9GNWkJHuHjtu7QOHLNe332gVTpqDdAQGnjJQRKMw5FRaLO6/aWeuv+hRh2JF&#10;x+zGTR9wI+BJTKxecxBRjHT0TOw6aKF9OREJuBHFSAb/L5aWTixeFFA5r23vONBAx4JICBoXgAaA&#10;CP9HCZNqjyE6gg5v2fKG3s8f9UjE/MIR2xaQWJg/aGsCDxsekThlO9sn7eCOhkDEqePn7OKZS/aG&#10;Rx+3z33s4/bso4/YlVMn7IEbAhAP32fPPHSfPfcQIOJBe9tTj9l7noMXIUP6Dy96NAIZbNqDo1wJ&#10;wRIJ7F9/GxDxjwIREB73CJMCEUQR/s+ff+3AoTj+Fo34+d4IohIsAREsXz+KwOJv/2HJOgAmP7C/&#10;oDOhQYrDgcSdqo0v2+9/IBDxndfsF9/4lP3ia5+0n3z5o/aj1z7g/AhABAACASpPY7znzQ4ivvCu&#10;Fx1AfOylJ3zJ+ODzD9u7nrpt70aA6sl7/PVbHrzqFRsACAiYT944Zc8LXDx69aRHIq6d2O/RiDMC&#10;EecPb9rZw9t2aJWmXBO2szBh20t6Lmf7bHtl0HtjLM+P2NzUoM1PjdhAX7tNDnVZb2fKxvo7bKin&#10;1WbHux1YEIlIxms0V2nubC737p3DQ1k5YS2a18qt0NfqICKZ1lwix6Ort82jpgnNhQGI0PMYq7Pm&#10;OJHUSksJREQa9ll7BtXdGk9r1CGnH6rweRonh+gukVQcP+Zd0rreR0fznVe9aXiFnpwt5m7mdELx&#10;6CpASARIUGJOHwUHB5ozmXtDNTJOmpeR2maeRcCQEnjsAiF9wEAukXUZ6xqqDOSsNkLUq9D66tGe&#10;0P/3ekDQvArZazQQGuXQxjQPwmVwgqW2SSFAUT2TqDItAioQKayXoxRDxZLKPRxejJ6ORd8zPxMV&#10;p9UAtgfvOvC4SaVnNPfLu5fjzNyPwBLHCOnTyYgyphBBGbRvID0Pz4/fNQic0IKAzqHYSH7rQk5a&#10;TwAgShxEcFyAiFS0xdMLNNkCWPjx10U93TDQM2HhkIBQmQCB1gWIgEcRRD0EVrDBMvoOGAQ0qKwA&#10;SNRUo8sBGAhAQLm+BxywbnSXwroO6ChVsx+AFoEIUkkOFAR6iiCOdcO3KIIIoh/+ucBdUEorgOLg&#10;womVMjy64DRoaRAAiDfUWULoNKZljW6umNBpPCKvn0oKGLQ1EUdaaByAWvFG811tduHiSQ/zl5Wi&#10;rxDkbooiHtys5dpxvHZKREG0tPMmTwZ4CGQ+S7ST+xwRU5kAiCCigcGfnRoWkm30NECoXhekDpQq&#10;4AAAklGtqSwxNOHjkUbdYDLcMm5VFXR5K3PyY1RGm1Hoy9vG8rz1dLZaUx15wWqbGhu25aU5y7VC&#10;IqqWh01aA613QEXISZxpAQ3C/EhY470z+B1VHWGBgqS+c9lrPYAIakX0sBGdANRAFs1mE9bT3RGA&#10;GSIiGmg55OSZ4PFnBUrgNDTIM3AmtLwAT9EIiMBVII1BOoPzTRoi25G01nzCUq3NXnlRJbRPJ9Jy&#10;ZL8FoogOpFvbLF8Y9IhEuVBuXbP2LZkVQIh7tIFmW4lMRJNPncU1KVFDntZ+4t0kWxL6v4BWinSG&#10;zp3OTQ3AQfsTzdB+PGHjczL+uaRAgABCswCagGQ0k9YyqM4ARKTyBSurb/Q+HanuvCUE4MJZTR4A&#10;03i7AMeQDc3tt+n1XQcVoVjOou1DVpfssrqUwETrsDW3T1ooNSgQMmDtwzsWyU64505/jaYMoGTT&#10;usYOWfvgflvfvd+OXX6jG/u2wkEf+aEj1j1yTGBo2NMSNOeCiEk6g3QC6QeiCW392x5xYBkQMQNO&#10;BCACnkTvxEkHJkQ4xlcvO5hgFGZOWe/kMZvbvGYoYPLfYrko0QyiEQy2DYCh5wdVIWwf4AGAIBVD&#10;aSqVHkMzJ6x/5IAtrl+w2aWTtrB0wgZH1m1x6ZgtLhyyxfkdW1k6ZJvrx2z/1gk7duScHT181k7u&#10;nreL567a3dfuskfvf9BunL9gV0+fcTDx4pNP2Bvul0G877ZXarz16SftXc8+Y+99/hlvD14EEbQG&#10;//anPmw/+PzHXDOiCCLojYGwVFCNgd7DjxwIFEHC34+fO0Bg/Ocff/l37//Pn37l439/Fyx/Zv/1&#10;F33/5196VIL0BlGJv/6ayg40JYrln1/W/nzJfvu9z2v/4EUgjf0Jj0YwiCCQ2iCtAZD4usZXP/CK&#10;RyRIaXwCKWwBiY+/5Un78IuPelqDwWekOqjaePHei0Gp55Vdj0I8cvmY3Xv2kN06ud+u727b9ZM7&#10;du7gmo8zB9bs5M66HVlZtGPri7a9OG4bc0O2OtfnIGJtYcgmR7ttbChvXXpuRwo5a0012dbilI+e&#10;9pQVujLW3hq19lyzK1GSioAM2ZWPW1tr2NKJOs0jVL8xL8rb1ujoFLhwxV3Ne6QnNVq0rmxbTM9z&#10;yDIp/TZc6tUeYYGJxrpyAQkZEnrnyNijnQMRvrqafHuJpdIZj7bG5J3Tnpp0Biq5cLogRQICcIz4&#10;H30dorIJCbpzupEkGs26ZdxJEZeVOCfOhfoyKTtx9JD18/xTQSZjClkfOes6gYPWuAwphlcGLRFJ&#10;ujGl4yRggr4ZfBY03QrJua33qHgaJ0vbg7juippUDNYKVGjUaN8AQfDJcHRLiQyUkn5AGDGjfSO6&#10;AiFU5yiT8QgJolFNjRy/5qZQSrYNQiFAgigDVREBeIBnQHQB75tjRsa7OSzQFSZyo32po0xVxlkg&#10;gpJVOBXwP4hEoKKMcBbtt4k4NNSGraejIJAkcMJ/NAATRCdCNAwTMEhEcr4EMFC9Afhg6dwP7SNG&#10;3B364lKGP9Cz4D86p6WkMSJaP63ccZrl6IU412UCZvpMoApeCeDKAZKvk3QFkSEyBgIoAle8BkRw&#10;rRGJJALD9oJt6jUlIImmqBXauy1SW29ZGbKQboKIDFOdUCXNqMIyYo7WdOJKhfz2yeiXV+ugZXTz&#10;Mo4Tk8Ne8ojuAjk2OBIoaNHdjPQHNx03IZUapBkAE9QO4/3DJ+BzQmE1NaQUku4Re7qhtlIPVtoG&#10;+rssmdR/KvY5iABMZNMyuFUlltXrBD30BSZobZsQAGiordK2AzRMhQiRDABHV3uLDQtIxMO6afTb&#10;UE2ptcpotmZTMvxBmI+GXpR/Qryka1mt9hsSJGJRpACiSdBmuZUKuFTWAKQ0tP5anS/aglP1QaoD&#10;IiVSswhbQXJqa0s6mEilmn3Z398pj4LwYYXVATYEgNB58PJVoX7KQYl8oI4Zl/dPrhJkDACoQ9Y2&#10;IuAnEJBBQTOsG1HnC8ImjbTgPOTynd77ArGoct2oiMWE9cBSugnIQFSqiUkp3mD1jVXW2dUq76ZD&#10;+yTgJ+DAaNY5jrUm5MXnHUDUx3WD6/7I9fbY8UtnBDKaLZbTejP6j37b3KL9DGv7aYGB1ry+y1sy&#10;n5exT1mmN28R+nrofaIjb6FIRiBiQEZ+waWfARDNrX0CGgFXIpTssWjHhHWO7hcAWRKgmLTc4Lal&#10;u5b0u0lv1EW3z+3TD1j3xEEHEoALPPt017K19G5YfoQmWgEXgmVQ5nnVIwarh+7xCESRxwBZEuPf&#10;0rXmvyfyMLt1y1MiAwIU0xu3fFmYPuNci/6p09bav+VRienN67Z27AGPfMC/oCyUKAbgBVImWhRF&#10;4SoqQ+BfEJXgNSBkbOWSgw4vGx07bAM6jq1DN21p/Zytrp+1+aVdj0ZQ7gm5kpzt+vpRO3DgtB06&#10;dNaBxOkTl+3U8Qt26shpO3HohF09c9Eeuec+e/axJ+2NDz9uj9x1tz166x57RmDiLY8/bm976inv&#10;p/H+N7/RPvGOt9jn3vcO++IHXw2iEZ/5qKtX/vpbX7TffEeePw23fvSNO5EIlkQeHEgAHP7p5/bv&#10;fxQYeN0AJBCtcOCg5evfF8EGg///9fc/8VH87z//5kf25198x9Ma//IbgYhfB2RLr9r48Vd8ACR+&#10;9/0v2G+/8zkfAIkffeFD9v3X3m/f++z7PL1xJ6Xx/pcdRJDSKEYjGM6LEJCg6ycy2fTcADxQoQGQ&#10;eO7uc/bs7Que0iASAZC4dmzLbp0KUhont+bt3OFFu0Rqcm3WTm4v26G1GTt9aMX2r8o5meuyyZGs&#10;TYy1+BgsJGxpNm/DhbQd279opw5tW6o5bPnWjBybnE0M93vqY6AvZ/k2OR75tPVqtKblsLQ0W74j&#10;YU1NkCEFIvbk7Isgol7OSEtb2tItRF2RXC6zdLzSsokaa0vL068t23OmmjUHpTX3klqotuZmzWcC&#10;FbWadyCuE30NPHu8zhKBiBqPpNZr2UvEFgMso0tonXQDBgevH28cJUvSEKRA0MwBTHTkWuy5Z56w&#10;0YE+d+qqyjTXy35Q5VdZSmi9XLZGHrSMfbQx6uslfUHUoaq02qMQlCcCIhKNmn9k9Bg03CKFgcIk&#10;ipBETrynkhwt0jHYKcr/fSlQkWlp83QDUYFis6u2tpxzweCA1FHSiEHcVycQJW9e/6vQugAgZdoH&#10;CIfuecuYUknC54AUXiP6V9w2HZcbBCqQg3ZuhO9fiUskIJIFiCC1gFH3Es9Sqi0AejHZKq2/lAhA&#10;jRtvyJU1SFB7NACDLRCh//tS+8LvSNnQ6dp1H4gelBChoUwUXSVSNKQ24E8EXBJAA0GBXLotiIBo&#10;mwEfBWeeQTpDx6bXnAvOSbDeQPKa+6PUiZ4BYNmn/dxHq9BYowxFQp6gLlaTbhAaUF06dUI3e69X&#10;SFCmA2/CFclAZ3rfqJsXBcdkKuYqieT8McBEEzxVIdTmhA5dgAYhNMo8m2SM6+sJoREOkRGuDFIO&#10;KKaF5OVPTI5YYaDXvXy8dbTMEZ4ispBHbVEAorpWKE6ggaZYF04esqtnD1unHpx4Y421JsO6MHow&#10;GkM2VOixGa0PYJDWPob1Gf9py8b1gOlGrCnRUjdrXaV151uE0ho9GkEEhH2kPDRUt1eeGZeXLeNK&#10;l8toSl69/lc02IhQkdpwwmZzRGhWCFLbwxijNAm5NJuN2sREwQoFGVatn+3wmmOs0DECHhr1OZoU&#10;AAeqI6YXpmxwbMAyeghr6nQj6LyTzqAci/1oiNRYqjXumhE19fXalyDCQIoBcJfWNohkIGpV2xiz&#10;GiHcEl1DeBZ8zvEkMP6RWj1ISevpz1uvwBpiVS2a1FiPtwcXICJNUa7rF0kLlMg7aUrJ4+npspJa&#10;IWhdkwad91qBDspAqwVoGuIpq9EDHIqmrDGtya63VwBCExf6HXpwvXtoRmAi12+5njGrEaBoSLQL&#10;iHRZpZA9WhJoSCS6phxIQKyMtk1bKFHQb0a98yej2MRreOmU8yI6h3e0rTWPThAlKIII0hhdw3Tk&#10;POFpBUAE3T+pqIAHQURg4+gDbuyLpMpE+7Jle7dtaP6Cg4mBWX0+c95fMxZ2blvf5Cn//vD5Z+zC&#10;PW/1z4lgMBCqosoDEDGzfsPmt256pINIBCRM9oH3AJIpfU/KhO3Dz1g9eMuWt67a1MJJW99/2c5d&#10;eNjuuvWM7R6/afu3z9jW5gkHEwAJyj4PHjxjZ05dt+NHz9v5k5ftxsWbdu/Ve+z+6/faQ3c9YA/d&#10;us/uv3a3PXb3ffaG2/fbi48+aq88+aS94+mnXDfi429/yT7z7rfaa+99u33lQ++xb33yQ/bDz3/S&#10;Uxq/+uYX7oAIFCrhRnhlRjENIQDxH3/6pf3nn3/ly/8LROwN3hejD0WeBICC//2fv/z6zn99qXWS&#10;1mD8M5UbAhGuJYEw1c+IirA/QVrj99/7gv3h+1/0tAYA4luffJd959P01nivgwj4Ed6ki7LP977k&#10;0QgG/AgIlhAoKfVEzRIBKqozWL7lwav2xrvO2NPoRgAm7r1sD13atZsnduz+C7t2z/ldr9S4uLvs&#10;48T2rB3fmrPD69N2+dSWHdmesJ11UhoZm5tpt8mJjPX3RWxhRmBBn40XWm1upNeGuttcan96pM+W&#10;5kYFIvIOGjpyMWuR8ffoRF7Pp0ADInht+hyCZYvmvFi8SfMVJHbNT6R4mZ/0PiIQ0VS3zyW0n37k&#10;sl07uyMDHZLjhfAeDaBojIgSYqMbfLzyKsrz4VxBfpTjxOekldH6oRQUJWOE/FgH+X08WrgIVHIw&#10;XP+ggcaLVHTQpFEAQIY6lYxZRvMhTR5rBCpqSmRQ5Zy1ZVtdxj1OqWS1titvvb4GBWM5STU4gnI8&#10;NahacFKh1ktKo9ibgt/QHRNbA5AAFAX9OSCmph0wwHUgxcxrylXz+V5rb+90hxanFS6Igyitw734&#10;CiIJsk/RFiuBE4EqsrZFZAGOA4aTtAgD4JCUIaZ3CO3NARDM0fUCQqWE/mWE6RxK9QmVFTjiRGC8&#10;NXgVQCkw4DjbgAJ4CbxGFCso8SQKIKe0PAARgaEHRARLJLHhZ1AhU9TYILVQXg7ZM6rXe0DC0xqQ&#10;P7HJbI/og2yxrhUVLaSkgooOAATAAdCDciYAiIiGjkvrDUAE4CIAGZyPoCRUgAvCCKST+lpWKpRZ&#10;pQupC7W2tGzdnR0CACAw1CCDTmLe1VPvCdfTaZK0BK/pawGI4DtuJFTEYPCSEyKvRgTC0xXy1Pk9&#10;JEy4FFRxNDQIAMjjbe/IWjpDJYIMXbNuInnj5Nfy7Tk7fGi/DGXAi4C3gDz2/PSQndndtLkJea2N&#10;lR6yC9XII2+q9UoPQAmVERhrmnvV6LtETOAHDkLNPsskBU7ak0LY8or18GVlzDN6SHioqANGnMrV&#10;2wSQwtqnnH7X1pWVsW5yEOVACnRPuWg4ov8FJCSOD/lZLwNFbrap2o+tR944vTDocRGCBKlzUKMH&#10;tFpLIg9US7DsEXh76PEH7fDxQ5YTeEIEhhJVWoxTOZGUR1+rY2jQPteR06yu1gQiI62Hvl7/R3SL&#10;6hMXrSJ15KVbOe0vlRcy7gIjKFwChDifqGDC7+ju7dH14PiFrmtqAhASjVtMKL6yTv+RJ0C1Ryie&#10;tCodbxmpJ+1PSOemRuciguppRg+VHsxqVEXTWQEGAELSUp3tFs1mLN3Rabnefku397iWREMsq3UI&#10;tGT0cCfbte6cpXpGrDau79L6TcuAl3rWRLVv+VnrGN6yVNe8QMao1Sf7PRoBPwIw0Tmy7UTLjqH9&#10;AhQHfJCqADhQMZHtXvUlnAg+o1KD9AXG+4W3f9n2n3jEoxVEDFaPPGhz23dr3BZQuOQAYmr9Lhtf&#10;uW69E6dtcOGSja/dsM6hYwIP9/jgd8OzF21s4YpNrQg4bN7jqZCp1WsCD5ecsAlI8YqPKdIZpwIA&#10;sXzFQQc6FZAwIV5OL521uZWzzo24/eCb7UMf/Zrddc/TdvjoZTt05ILtHNR3q0dsffO47d9/0o7p&#10;s90j5/Q8XHAgcfHUJbty9qoDirsv3WX3CVQ8ds+DAhKkNB6ytz39tL3z2Wftnc89Yx985U32ibe/&#10;Yp+ms+eH3m1f/8QH7Duf/aj95B9fs59/XZ4+KQ2BCFIaf/nl951MeSd1IaMPCCiOIhgogoPi4D2D&#10;74g+FL//zz8BMn7jy//4497/AREQLv/pp/bX3wbRiL+BCfgZqFtStfFF+813P+cRiV9+89P24y9/&#10;xH7wuQ94ROLHX/ywffczdPt8952yTyINAAgiElRqACKIRNBTA/4DYIIoBAMw8ab7LtkLlHzePG2P&#10;XDlhD148ZvedP2Z3nz5kl49tGnoR548sCUBMe5UGQOLY5ridOjxjWysFL+ukOmN5tmDzk72e3jiw&#10;MaTPOmx+vMOm9H6gO2EjhYz3yRjsS1lBhj+bkRM0kLZcVk5Mc4UV+oIKjlwGYSk5L9F67yqcy6WM&#10;jr3MmTguAImMPqe0MxWttMNrQ/bDr33Mnn/0lqUR1UtnZPw1tzbJQaolPZExeA4ACLhqpDAwxkQl&#10;vLuw5nc4Z1HNxaSFqeqI6rNmzUXe4FDzSjya9rk+0GTAY60QCGlyBwynqk5zBBHhkIx2VPNXVHNr&#10;TCBkZWHerlw4b0nNh5A8Q5rjkMxGnRJwQpSDgX4RXACWVFEg/QxQoGGV888qBIYENkJ6z/5zXEgP&#10;EJ3gN7TuZvC/1eUNb91AtQjbq63S/Kxtk4pxo1jdLAAgIw4/gxSwwFYg9BTScQCQNNfK0BN5qa9H&#10;RwmjS+RF507zakV1rdZRLwAhgyuDXKX1wJsA5KApUSVgRaUJfBIKGYgOoDSJFga2F2AAWTHQiKB6&#10;ETGpwJA7B2LPgLvR12+duClAU6Lz7noSRAwcDPAfze0ad2S7/Xt0ndiGbEQ1cg56XQo40LpKgkiL&#10;8wBLASnY7npdU+1vNSkwAGVY9wqloPqe9fnvBZiqikRJfcCOsVJ0Iyjtga9ACQzCSeg5QCJhRyC+&#10;eM1qOamJgFxJCoDcGvoIASM1ABD1Qn3F72mzymsuHGCCG7S3p9PRs2tDCFRg9GlFi8fuREnddBAg&#10;C4UeoZ5yGcwyD91F9V1bS8JyqSDUFxGIqKkCxOxzydfig4WhhuMAX4NoCWmLennPpENi0ZA/mKlo&#10;ndYR0/pSLv0NUqXRGGACg89/ATCAiHROXryMLp48aRf0KEjhZDOURfEgAorqfR/oWxGWp09XvaAx&#10;FpwIGNa6cWTsvZQSI9woZKhlFekXoi96WDcPbFn/UJ8DC1IVgAuUM6sFOkh/JLSvTQIvldrHCp3L&#10;sP5PygVQg0gWJa6IaRWJUoxqvAc9gBGBAOS1Ed4CSNBlNNfWoUmpU/stb4WHSg+oS2InWgQmWq1a&#10;D00onLYIVRfJrFUKZJVo2wADF5pKCWA0N2kpENjSYrHWnMBDWkZ60NKdeUt2dHipaLJN/48jmd3m&#10;XURrwvAsOgUkBIKS/KfVItm8NaQEYNMCXR0jFmmFjDnskthHLj3qS/proGiJsiUAAiDRWli1RMec&#10;l33mR4hEBBEHtCFYelWGgANRAEAEBEcEqTDuh88+6UYdI89yfv89tnTwPuufOutAIT+869EIBxTT&#10;56x36oyDCN4zxpavOciYWLpmi9v3OogYmRNwmL/sqY35rVseeaDiAx2Lrd0HnDNR/N/M2l3+m5FZ&#10;gY7lyza3eskW1rXemWN26vzD9uzz77cLlx+xc+fvF3A4KQBxzNMbgInDRy96ZOKwXgMkzh6/aJfO&#10;XLMrZ67b9Qs3HEjcvnK3PXzXffbA9Vv29AMCEW98o7363HP2Di3f99KL9pFX3mKffvVt9uUPvU8g&#10;4oP2bU9pfNZ++tXP2a+/Aw/h6x6BIIpAlUUxElEEA//1z7/xJSCgCCz+56+/u7P873/5rQ/eF0GG&#10;jz3wwPK///n3vh5PcfxOQOWPAJWf6P2PHEwAJP7lV992IPGnn9LT48sOIoociV996zOe1vjJlz7i&#10;QKIYkYAfcUcSe49oyfIzb3ujK1kCJIrRCCSxARFwIwASRCI8pXHjjEciHrx0wu45c9gJlnAjiEbQ&#10;xfPKiU07uj5ux7cFIg5M2OHNEVuc6rLVmWGb1HPMmBjM2/GD8zYnAHH22LztX+m3QlfExgaSrh3R&#10;mauzrnyTgERMwCFu/b0xa83UW3c+6lGJwf6cjGCLDGqlO1/0LKqrr3LxOxyy8YlhO3HioEcyWhO1&#10;tjCaswev7drB5XFLRzSfCiAkoikBk6QbWxwelISJTmBkmefx5uF3kZZlrrpDOK8qta7OrM/FNMJq&#10;BGjIWOPVxuS5Q7wnt06KAYJjKXpBTZA25YDKeawtK7WGSn2m/0bh3Wk9RGRZ4iiiE0TPpqAztICH&#10;7A/GH0BRbJHgukREKzSXQeSEVIktokQSIAFHAv2FogYDDSAzmmMAGmkdH/IEVChUlcNBKHGBQErz&#10;qTbEo8dwVtfIHsrIRuBdYPBlOCFmIo6F8eUYAUvYQoCEG3EZ9obGiIw51Xw4ns0apITkWEUAPVSZ&#10;sK8VHg3wtAX2VnYX0OCVJFpfQG4EQBAxIF1DNQoiUoF8NwAADQ0iAnA0XMeCSILvA/uIrgVOPna6&#10;XusO0hmACEpYARJBiSrHsLdOBwNEJEh/6LUABBwTQFWQ3tE+6TgY4TBqmUnffrGMNRCi0oHt04UI&#10;6UDCzRjCtJ80cjwwXgETXExaqLLx+tqYl4wgH0pep1E3Jr02yKvBdCVUFgnH/aaEUIJBxTPGO0dv&#10;nTAavwdwwAqGzVsmww8oCNVS7kkb2ZjRxAvRqmpdcLpzohmBgcTgASJQjITnEJORTsZ0kcr2CdWV&#10;6IQBIuipgRdOaIoumaUWkzEmTVJZVSIjHoQDkYlty0YtEZExDNfpRgMVU00R95yeV57os2bd6A1N&#10;IUumY06qrBPg8eiGlhkZUEpRW2Q8IS21yBuHBJrN6WGM1ngDHDrqJQR26OKJ0YagWVJRYrnOVgEI&#10;IVaBB4AFJaRpefKUT9Lfn32m7LRCDzBcDEACPTjodUGzKwSomhN6sHSeKGtlP6lCCfKkALKIgIsm&#10;B/0WEIEKJiCCzqEQN6v1vyIXo1nAor6RsGhG26VHh4AASwGGREuna08kst0CAK1u9FP5PqvTtsPp&#10;tMCBPBttm3LQMOFOoiIJARUBEsBCUgAlLlDRks9b1+CANQlEtPcMWDip448m9b+4NWk77QNj+p8m&#10;yXTOMr0CDi15a2ohAjHqMtm0Es+PbQo8zFp9slfb7/HPxlbl2c8dtdzAqhMufRQ2LD+KgiWqlQcc&#10;RAAeeA/BsbVnzaMB8CA85bEnSkXKA2VLT4VM7Nryofs9dYGh7xk/5YCC5djqdSvI4AMs+G5U4IEx&#10;uXxDwOGKjS8KHAhIEJkoymdv7T7iUQ/AA9uAe9E9jPjUVZtdv+VgAxAxu3ZN44otb123jQM3bXnz&#10;ku0cuWlzyydsbfOsLa0et+W1E7a5/5xtCEisrB11EHH82CUv+Ty5e9HOnbjkQOLy2et27fx1u3np&#10;pj16+0F7/PYD9sRtKjUeslfe8JS9/dk32js8GvGSffo977DPfeDd9sUPv8e+8ckP2fc+93H72dcg&#10;MH7Ffv8DGW0Ilj+XId8r63TC5B5gwPgXgYQP3gMiAA6vH/r8P/X9f+yN//zLb338n3/5vf33X//g&#10;v/l3gQvW+59//oVHIzwq8YcfB+N39OOgaiOISAAkiEr8kcjEXkTip1/9uEciivwIT3F8IpDFhh9B&#10;1Qa9NRCeojEXlRjFtAaDdAYg4q2P6pxd2fXqDNqD33fuoN1/8ajde/6wpzQo96RnBlEJRKdoyLWz&#10;0G9b8722vTxgy9MF25ifsvH+gvV3dNrW0rwd3pgXoGhzASrafne1Ndj4YMrmp9s0F9U6gIA7EW7a&#10;p/mp2qssBvW75jCpXTgNciJqyx1E9PXpuYqTPg2cpr7+vM3Njfic1hKTYxCttI5YrWU1R9KUKeyk&#10;Os2jjXJmBB5IU4c1D1B50UxlhlcsyHDiPMqoU/aOM8eckm/P2I2r5ywWbnTHjkqD6vIq7V+re9WE&#10;xjGwpLyJRBDJZDDno+RLxV9acyvk/UbN8aSpcRhxJL25IvZAo1K/JxoByMFRBZQAJPCQGzV/BXZJ&#10;tqQMQxb0nICIGW2KecTCK0dwYHWcCQEBQAQkUKIv3qpB6wFEsJ1YJFCd9DR9eZ3WKaASy2kezug8&#10;aK7UunGaKWV1kSUZTvgLNAfjPZH2IF1RYYgWeotwCJ0yzGXlAgAy1EQr+B6lSoAEpEjW470nZIAh&#10;a8K3+FtJqABEuexUOSkJOWqACLSbPKVA9IHtBJECIgRsq0TnndQGwQDnKbjhJ70RkCz5PKjciOh9&#10;cJz8nw6qxQACUQe+59pxjlkfmhNBySiAB2AhcCZsUAQxrKtES+2PDLduKLqMgWr8QyErJ0/oMzQU&#10;IMyk0x1Co3tlLtpJZD6r9FtnxwpAkMaAtAIDls84oTB/uVFcU103a6O2A5qEHNLY2GgZGczmpgbd&#10;ULrAAhuUh3ofjgqdaAGNUt1UNXrPBQelQlikmyZAoknrBDhUCUjU1ZQJuVY5cYjmX0Q9qPKgwoKw&#10;Wrnek/sCnNRUA3hKPPoRaaoRGtX/GnQOZNRdxU3nAxYtvTqizWGBkVoHHwCGGhl/vHxEq9gXT8cQ&#10;ymd92narHuRwE0iZUB4RkErrH6TFNsZeyJ8qBoEI+A+UZDbpv+XanzjgJBnX+hI2v7ggY68LrocY&#10;nkVXT6eMeUTHrfNHJYUMfhzDLWBAOVGjAIGrcArs5Noy2i895OGQJqCYg6moQBQTQyrdapTkEoUI&#10;x3Qe6oVEOd/yAkhtkNMDRDTSFRSJaoEJ+BSkQDK5buspTBpd/BqiGRniEXnvKxbLETkIIhAoViY7&#10;2px8Wa99S3d2y+uftmZtt7W7x3Uk6gWyaNy1T2BznyYGiJ6dhVHL9RasOaOHN5218jo9fHBRcnmB&#10;hUHrHl+y1sKMwASkyzHrGFm2tqElF6WK5Ab03aJ1jW95dIKeG0Qk2oc2rW1gy9Ldy5bpWnIAQeQB&#10;8MAgGpHr23BQQUUF6QWIlUQIMPBIZ+c0Ym3z1tJDo6wTtnjgXls/9qitHX3ESZZTm7dscuMuWzr4&#10;gO1eftFmNu8RmLhlC1v3CjhcsoGp8zaxdF3vb9v64Ydt7dBDtn7kQZfRhkQJ74LKj5UDD9jSfpQt&#10;7/LfzgicjM1ftIHJky5YtbB+xdb2X7fF1fO2sHrGVrfO29LKKZtb2LWV9dMCFacdSBw8fNGOHL7g&#10;0YiL5++yKxfvtgunrvi4dvGG3bpytz32wCP25AOPOpB4w/0P2luefNIjEu98/jn7wFveYp949e32&#10;2fe9277woffa1z72Ifvuax/3SMRvvvtV50P4+Nl3PKWBDoTzGoqg4X+NACAIXBCF+Ovv7X/+9Q8+&#10;ikCCJZ//lwOHYPl/g4hf3QERRCMYgIh//Q3Kl0FE4g8QLfdABICC0k9ABJEIUhukNIogAo4EIKLY&#10;oAvwAKkSMAGIYFDeWZS+fumBK17iWVSufEKvb585aFePrTvB8sqRDS/3RMGSxlsntqbs4JKAw3SX&#10;7V8s2P7lEZse6rWVqUlbmpqw6eEBG+1rt5GerE0VcjaUT1hnpsGyiVob6k/b8lyPLS302vRkh02M&#10;5azQm/RIRDQCgJD3HgtZS1rOSKzOcjnNAwIQ8COo2Mi2Jqy/kLdCX06/05xVX2KdyZDl9b90Y41V&#10;79M8KUOHcGCD5mc4asxvGT2XPufJsBI1hsuAoB+NsnBqcABJBc9Nj9lTjz9kg33dRltugAEchmbN&#10;ERhyNIQw1DiPdFgGQJCCZe5pbclZayJtLXJk2lNpS8q5gQfHegEQlOpnk0lvuNhESlj75lUEMmYQ&#10;AWk4hTdPFQVRUo92CETwnQsxyTsPOAWAGYGsEL0dMKAYQwj7eOMyvDLglIVW6RhRkCSSTtTDlSNl&#10;7DHkGPSqGgScNN/XyHiX1soxjjtfIcrc2CznSMcKGCCFA9jwbdTCLRGg0D5AqiTMXyIjDvHS9SSw&#10;rwAiwIoMf0NdQgCsU/uKIiSGeU9bwlMIOu9VpGQ4B3AbAC043xhs0hnsP+eWqIBAgNbH0re5Fz1g&#10;8B8AAloZ/tq3A7ALgAWiVHwfgA1EE1tseWXDeTEeYdHvAREOFvQ7joX0DrwJAA/741yJShlOJKPx&#10;Usn1gHaoA6U3RWkFuXitPBb30DbhHZAI2tlIkrpymG4oQlboo1M6wwkF2aGb4AJNulEDlUcZTt0E&#10;CFU4qacOfkWF8x168u2WkhGskrH3vJgMOBfaUykN+r9uSqIC6K4XEW6zUG1btsVzdFRiVFeUeY6L&#10;clJuDh4IeAp+I1ajuY76mgyl0DX5vYSAAdGHFAY/VKn1cPPqxte6Ucnkt3QODdUF3A0UNCEKoUKJ&#10;uiacBtQoQ4ho6Tv2g34hQcUJKRCtRwAl15mQJ99sVDt4FEEPLaWQ9OMI6XeUeBJhIHKSawMF6zwJ&#10;MLXKc6e1OMJbibTAiq9DSDvebDUysiGh7/qmhACSbg5NAHEZ8e6eNu1fRACtUjc7odE2rYfoEgAq&#10;o2uRsPX9B21yft7Jm0Qh4FeQGnFNCl2f8ipSHgIxmmz4DOCRbmmz9ny/9iPn+hM04SJF0aTjibXq&#10;v80Cgp3a92TKe2dEBQji2U5r0X+imaz1jAxbS1ebfi+wo/PnWhNRbV+eQrqj11836f4iBZLqoE14&#10;2is4knmAQ3+Q5ki2W7ilxyMTAAr4EtnCrAOK4eWj1tI3b9E2SJeLnuogGuFcib4V12PID+0XONj0&#10;wetcr77v33RQgVYEUtiUXha7gA4vnjU0IPKjR7yk8+C5J21j9xFPc4wsXrLxlas2uXbdoxDbJ5/0&#10;KMT4yg0HBIy5jXsEDG7Z7Prdtrxzv02v3nTew9zmXU60DKSzL3q0YnH7Pk+DeERiL/WxsHlT47ot&#10;bV5zkuXy5pUgInH0bq/amFsWkFg+odenbWvnvB06cskOHDpnx45dtPtuP26PPvSM3XPXw3bu9BV5&#10;kHfbPTfutUfvf9ieuP8RBxFP3nu/vfj4k/bWp5+1V194wd770kv24be91T79nlc9GvHlj37AvvmZ&#10;j9oPv/IZ+9k3v2i//t5X7Tc/+Lr9AXKlQASqlKQ03NBj9PdAAyAA4FAc//NvgANAQvCe168f//Ov&#10;/6RlACCKIKIYpQBs/MefqPygAgQg8WMHEn8VkCjyJAAQxQGgIK3x86/TiZR0jPb/8x/0aARg4tuf&#10;evcd/Qh6aQSNud4oEPHUHTlsgAWfF3kRdPqko+dzVGvcd8keuEBTrl174NIxu+vUfru8u+qtwc/t&#10;zNn5A/N2fHPMDgAgFntteTpvW8vDAhCFO2NyIGfzY3lbHu+14XyLtcYbnVw50K3PJwp2/vQBGyq0&#10;2aBGW65ZoKHRG221aRCFSKcaBRia9Vwj9tZg7R0Jf03KNKVnP53EKauzjnSDtSXkTGguSMrpSspp&#10;SzfLyDfLWYnEnBOAhkOuhQqQDhscKNjExITmH9kBzfnNUT3bchAgHzKn0aG5tyfv/6nRPE21QZXm&#10;WUoxk3qO4dIRMYBTUV1T62XpcASY8zNyJEh9UJ1AZLlec6zPnZo36+HHyT4kmasFdJo1t7UQOZX9&#10;qSkXuJHxJYJAhMH5Ft4bAs4EERTmesiVOKD1Ag5y0IhKxFJuCCFWAgZcfKqJdAXOLoChWvuU84gH&#10;aWsiHp5OkFEk90/InghDPl+QU6jX+gwiJOWXLk8t8AI5kn3hd9g7jpuURqX2i2hGQ1PGORasj9Q+&#10;AALbGI2kZZOwk7Kzcsoxznj89CCBHEkEg4qHkhIBmQpaT8jBd1AAJQBhqCb9PkhxOGAgPUEEA2Cg&#10;dQXpjDo3/IAS5MXpuhmkM6gs0TzPNvYAAuummoNKDKSuOQ6iKkRQEvF2naO4RzGIXvwNRACIguiH&#10;gwg8awzYwOCwbsKsr4C8GBehUjdDgzx4Sggpd0G/ALYq5ArAAKWccBACQqWW8jAh6HDCEP0gHYJH&#10;XSagAfOXbpseudDNRpkN3d0oATq0f1M3SSASVWTMghRRSaNrKCEoEDIheVQbaRTDeugwijY76Q7I&#10;OW782W9dVHrd02WO3BoqkjE4DvptmEoGGXweBjQlwnVCr9r3BPn8ulqLyYiDzqnSgKNBKI9IRECe&#10;1DbgGQjMxPH+9Rt4GR0ypAO9ea+JLgpe0WKXtEk4LnASCVmdAAvVDnjkURnJCoGUULjRRZ0o8yR0&#10;SK+PEsprtd6ZmRk7cOCAnT57Qsddb40R3aiaRGq138hO05KXKAGy3OQes61pm5wctElNTj1dGXkw&#10;VLXoHKX1QGq/aaozPDJhX/3mt+wd7323jUyPeCkonUmJjBCJqBRIpP03TbwYd4RnNCGEo5p8BCBa&#10;ZdzTHTLoiZiGzm9c503goH9sWMBI14VoRwpAwWhxDkRGIDGaTVhdTNdGAC6k/cl29lqmvdc6C8Na&#10;T0br0WTY3Wu94+My9FRhZCzT02+tfUMuoZ3o6LdIttvahxdc7ZL0Bm3Fe6e3Ldk1YamuaUt0Tjh/&#10;IpSgGmTEuRKtvcsuj53rX/fRVthwyWlSHEQnAA2ACMAE74s9NaY3rxoy2shdMyjF7Js64cCBMk/0&#10;IqZl8OE0DC9cdhCxdeJJO3XlJTt46mmBg5ue2igOAEIRSCzt3PYlfTkAD/Obt/UbAYyNu23t8AMO&#10;NBa37rK1g/fa1uF7HUjsZ7lx2Va3r2lcsfXtqx6ZWNk8Z1sHL9uBw5dt/4FzHo24ceMhu333o3bt&#10;8m27fOGmwMSDdvf123b75r328N3322P3PmBPCVAAIl556hl7x7Mv2LteeLO9/+WX7RPvfOcdIPH1&#10;T33UvvXZj9n3v/Qp+8nXZZy/9SWXsy5GIv71Dz+1f/vjL+zf4UHsGX0HDkQdBB7+n3//J1/yWTH6&#10;UIxIFIFFEUQQiQiiEkGkogg4/uevpEmIbsC/+Jn9xx//xpHw8s+f0xiMNuVBJIKUBtEI+BH/myMB&#10;mCjyI4hI0EsDEPHxl4NoBARLQAY8CtIcRCXo9Pnk1eP2jjfcax95+Sl700M3nGRJSgPxqZsnN+3S&#10;sRU7u3/WQcTZg3N2emfKjm0O28pMp20vDdr+1VGbH++xwZ60jRda7ODauB1Zm7IpBKfyOetrz8pw&#10;Nll3W9pGBjptdDhv+U4IlpqDYhhhORy1JZp7ENcrsUw2YvnutJ5poqQCCmnNT0QpBCbCkUr9p8YK&#10;+bhGwvpzCctoDgvLcCc0b8IDoGkgTlcyLtChZ5gI6isvv8k+9KEP2PDwsIMAUhsACaLJNM6iFL81&#10;m5Fh7fCILiACQALHAP0B+AbRJtSMZdBkB+BFYEfSqVY32MzDVFPQX4j/Nmr+Q0uCKERDVbWlmTsE&#10;MBo13xOxaNbvKzHupVX6Ta2MoYy1XtP1GalmRJnw6jFoGDxSDxg4mmPl5XxE47INek16wcmO8p4B&#10;E0VRKCo1sCEQS4mOZzN5zdlNOl76fNTpnLbZffc9Jkds2NMPpO4BD4AaV8+kekSOtHMc9B5nlSoM&#10;QESIxmH0BamVvaPAQOuDRwGYoF8UYAAj74Z+LypQTGmUCGAQwQBIkJIgKuGkR4CCBsbbuRMenQii&#10;DfASakNJbR/wEQAURsBbqHbggvx3kTPBOgESxahFkPoASGhulvMPiOR8sZ+eRtmLYLA+BxAlkGBr&#10;tV+yzVwDPGbyaXl5rUhP48FzE+ERE46irXSNlmWEgYTs4E8E0QY4DgFPgXQFYX8MLJ/zPYxVEGFA&#10;vGRHAQ3shG4MoVMMG559VIaUdAYEG4wy/SjgB5SWQtAs87IYFM5cw103QKNuXDxkAEIynhEy08Wp&#10;0I2mdXJTBOQVXRTtJxcd0g3/52av1M0dJk0hwBLRdtpkYEP056itsubGej0UYd8XAEY4LCSWECKn&#10;ta6OEW0LAAodTBFdAbDQcpw8ZS4jj0GGFGEsSEjoW6Aqh+GPEIbMRGSUBdZ0XBEks+WNlwh970Pb&#10;QZMHZaIAOVIa6Esktd75+VkbGxuzru4OAYVaa2rW/tfucw5FWA/36NSctelBQMcCUibXsFvezNbG&#10;jN24ctIObi8ZHVHp69/MJBCJ2MTktH3sU5+0J9/4lHX2dcqYC8nXyqvQuUAuGwBQL/BACoJoAtyF&#10;Rl3/ek06aXpnaCJJt2ZtdmnOWwfHM/AzopYQgGntbNf/UgIiOpaIgEsiK4CC+JQ8EE1iVU168HSu&#10;6mMCTjrvaYERtsHIdRc8YkF04+TVq7Z1/LiAiRA7kRBNQAmBjdb+Me8EWp+SNyRkTUSiLtlp+fE1&#10;C7cWLN1L9GFB3xW8eRddQElx9I7vWDo/o20Oe+fPzsFtAYtVy/WteVSC1EZRcIroBORLj0TMnzJ6&#10;awAy0JYYXT7vRM3R5Yt7stqnnC+xcvghAYubno4gZXH03HNaPuwgYuXAg7awcdtmV28FAEIDsiWR&#10;BtIa8CT4H0RMAMTqwQdt4+hD/v3Kwdu2tfuQLe+/W+Mu2zx029Z27hJwuOw8ifWdG7aydVVD73eu&#10;CEBcscNHrgtEXLITx6/aqRNXbffoebty+ZbdvvWQ3bh8l129cM1uX73LQcQbHnjEnnv0SXvzk8/Y&#10;K888a2977gV7z1veYh975zvs46++3T7z3nfaVz/xYQGJD9v3v/hp++k3vuAg4jc/+KrzItByIOXg&#10;IOLPvwqiEHtA4Q4AEFj4r38VWND4byISe+P1n/2X/0bgAQDhQyBiD4j8v//+R/uff9d6/k3vi2Di&#10;z5SJ/tT+9fc/3AMSVG182/78M+Sxv+IVGz4EJiBd/m+OBACBig2ABCmN1975gn36bc/aR+inoUGX&#10;TwDGxwUY4Eb8wyM3XDviFYGJdz59nz2j1/efP2T3nQtAxO2zR1yA6uLBVbt0eMWOb054JOL49qhX&#10;aRzb1tg/b0e3F2xa4GBqsM2unN60a6e2bWagzToEAPh8fCBng71pK2iMjbbbgMBGIqk5JksZfb1l&#10;WpqMFuA0B2S0dejZDFdpjqLEs0HAQh5nW8y69P/VlSHvENok4JFjDmiqE1DpsDY9Y3AgWjJpzV/V&#10;TpZMCthDKn/yiYft/gfu8egnKWCcilgy5QYF9V7Sz8zZLS1yDJKa57yiQ964HDMECZkPac7InA1Y&#10;KHZ4pDkXXAYqJyDsYQvgnOUyLZbVM15HxFkOY53sQ6y+yVL6XVzPfb3WVbZPzh2Op9bHnE4aAT0F&#10;lw2o0TYFJIiKEx0vcz6G/iODHmoISi69Mk2Agag6zi/CU9geBroSOLlEqXt7CtbfN+LGnr4RVGYA&#10;IgqFcdkZOXxl+r0ABkJYVLdA0gwJmESbZD/0eT2Va9pH1kcqxHkKGPTSRjfeDQ2a19l+abWlUpSY&#10;kqrAMPO7gFuA1gPlog1NKU+HACaqPDKQ9u8DMqMcXn0HiKCFN2kOAAYRj8amVjnz2vYeiICzUUyh&#10;UFlJfwxABNutqQSA4ezDjWB9RCSw3RpwTsoomqiVvYv5thy0UDXiIIICCnQqAoBCBGdfVVWJbsLA&#10;gFPeSAkiKQqIeiEZF5pQcTGKF4GBTnpa3nCSfHhIBrym0sEEiJVeFs5GlfFGDtXbfNfqxpFBAkQE&#10;SFA3gC405ErycfAh6JERJiWgGxShJ0pHYc6CbpE5JQRFeCyd67BUts3RZjrZGkQbdKNwISktbWjA&#10;2Ms7bmh2UQ/kPhEwQcyE8BgcC8JpCRnGnIw5+TlnCFcTmtONJxBQJ8NK3jEj459MBhGJEFEZ7U82&#10;1WIZPVx1WkesmYYvoEsdXzPoNaqHh+hLpW4GKi32yfDLg4jgfQscaTve9VJLZK5LBCLqw3VGpQek&#10;SFInaT3QgAaAGS3K4TV4HbjACJK2cChacm0CEbOW0bmgsoOmXjC04WJ05JIus9vdSTkXiJFOquV+&#10;nagm6eju1PkjlSBApP3PdshLEFCguVZIiDzW2qnXLVan19WaQCgfrUUSV9eEiBJ9QwaG+q23kNdx&#10;1fu6qCahsyjNuGp0XUl5oI5Ja3L6aZDuaBAgi+cQq6rTaLQanX+2uU/3Q6azx6MRdBtdO3zURhYW&#10;rLWnz3pGxy3e1mV1qNqlO6wxrX3vHrPc4JxlC2hHCHy0IYM96eCBSg4ARXVUgLhzwvKjG5brXxaI&#10;mLVsz5JFs2MeiWCgGEnr7mJKAyABoABEeIpjD0QAKOBPoEo5MHfKJtevugYF0Yn5nVue2qA6gyqM&#10;wemAB0Eag2jE7oUXbHXnQR+ABaINRB4AC8sH7hVQuM8JlRtHHnFuBCCjKFZFtcixC097pQapjTVt&#10;6+yVZ+3C1edtbfumwMQVgQeBjT0gsbZ9yY7u3rJjuzds99hlO3n8ip05ddUuUp1x/V67dP6aXTyD&#10;hoQ86XsesCfve8SBxJueeNpefvo5e/vzLzqI+Og73mGfeNer9tr73+MggpTGD770mb8DEfAi/vyr&#10;7xtVFICIYhTCowj/C0QUgcP//Psf7P/5jz/6+B8iFHofDN7/Ub/5pz0wof/q90Qx/j//8ScHEP/9&#10;r1R2QN4MQATqlkQjHEj87vvBcEGqr/9fEQmksX/yjx+7I0SFLHZRQyLo8vmyffE9L7nYFKkMUhpE&#10;IWgVTqUG0QiABOmMx64edwDx8OVj9vj103pNuecRu3H8gF09uu08CXgRtAOn1BMhqu3FUZsczNv8&#10;WL9NDXXaynSPky5nh3I22pO0fEujDGWFFbriNjeTt+FB9CTk1HXJQ45VWiqt+SFWrflOzybpiUzY&#10;5wEcFJYITzEgcJ8+v2Mnz23q2UzbYKHV8q1x14cIVZT7nEenYQcQ9RgSzT2hcmvWPEVVG9yufFe7&#10;5pyUi04R7W1txzuX8ZBRwdjiJAYl/Zo/9ewiXIWhry3XuvRZNp32uda7VpZqXm8kWivAUStjJUcP&#10;8T4i0hDukX9mTsa5a9Bn9HOokZOH4GFIxpjPcPqaZStw3nAK4UZQMklkAClnQvX0w8CoFaMQ2CYq&#10;zKjgoFoCSQLs0f+XtPeOkbO+3r7X2+vszu702dnZMltn+67XvcpdbnIRLjLIxrItsLBlI9sChLEA&#10;AQIEyCBAFAGiiSIgCAJB9BZCSQgtCYQACUkICSUhpPye5z3v9Tn3jiG/53lePdL7x1fT7rn7/T3X&#10;Oec61yEK4f+VHfEKBIENjGyDbAegghQ+adzKaioeAoNPeh8D6tGOYu2j/tsgT72/Z0CApkH7TyQg&#10;MNQMl97Wd0HFgoy5G3kZfCIRk6REIg6AjNJy0gYB34C0AKmCrq4By7b1BtUWvgz2sN0QlCL676Wk&#10;kwUOQQVHEKUgktAUyWm7jbI/Af8B+0sFi0f+NcdSQUNKo6JM29X/0KAIykeJ3Ef0SmRCYEznBBAB&#10;16PexbDgWQTRD8CIk0R1HjjfgAjSSUWE6yG3cGNBXiQtUVIyRQchoy5QQBibkDmqXaAh0GUm3SJP&#10;d7HNmTlVF6ZRJ6hUF478TpF7q5xMdiIYjVpPRBdKG9WNUi9QwI5w0kE9xUUlulEiloymBAqatTyk&#10;FgiaCS0zxfkQsGiJTHjLWhmq/MiQtbS0+I3NDVFN/l4nuJD/giUc0g1APS7RCEp92AZEIJi5Xh9c&#10;G1RjACRIb8A6RjYbgmYy3mDxWEBkQj+CsF9chpbwHUpp8DTSca1TwCAtTyKbjVp7e8pVNYlCIKKF&#10;ln26JSrjWm/oSpA6gBNRo23RKMsbVwk4QKqkYsPFnWIhjzgAGCgJpSQVgAagqKjWg55q0LUQuJJH&#10;ENHDTg+LKWVFVqZJgMgJICLaBPCScW8K65xy01Vbd3erTZs+7KJS9TLobA9hqvpJQFME8AOMxTKW&#10;as9bLQ+brnOhAiRoEwwPpEbH2qKJTZOT1l0psNUYa7LOvi4bGBty0ifiV7QZ7x0eddntmib6auj7&#10;lNCyAFlNpM4SbSnvteHCVbrurV15BxF1utfSuU7rHNS+dvU4R2IKUah4xpK5fquJtjjJsrlvwpqy&#10;eS8BraVRTVrLtg9Ztn+WAMWEgMZUvc7wSo62/AJrTA86gKBhF9GHVG6OJTu0bG62tfUusc6BlU6y&#10;9FTGzE02bdGpAcAQ2OCV5ljjC3fYgIAFQKJrbK2/TizeYz1IYU/d5mBg7vJDHoVYtuF823jKlbZ2&#10;y6U2ff4ZNmvRARuducsHEYcVJ10wSag85BoSpDdWb73QNuy4zN/DiyClQcqDklCImAtWHrRdB26w&#10;M8+50+YLRMyYu9NWrD1si5bvswVLT7d5i3bYqjV7be26023t+l226aQ9tm3babZl86l26o69dooA&#10;xM6Td9tp20+zI3sPumbE+WeeY1ccvcCuufBSj0TcfvXVdt8NNziIeOq+u+35H9znkYjXn3rU3nrx&#10;CQcSBRDxyS+CaMQf0YuABAmQEIAogAeAQgAYCmAhABHffPE7HwUwUQAWhWULgIMohIMIrctBSQFE&#10;fIoOxfdLP984ASR+PwkkABG/ngQR349EACTgSDg/4uHbnGz50kO32HOuIXG1QMQlHoEoAAgiEXT0&#10;hBdxtcAEVRoX7z/ZKzUOn7LWSZZnbFrpBMtty+bZqasXO5DYSbUGqpWzh23l/Gk21tduM0d7bP6M&#10;Pls4s8emDWVszmirzR1rs36Bh572Jssm5TTEK214EOesUs9qyLoFJgARLdmwjU10WUdn3KMNQcWX&#10;wHeWLrw4IEQnq6yrP6PnrsXatRwcipScw2RUz7gMvBMha8iJCxDIUcLZQS8nrv/Co0jENAfJEYSr&#10;RrSAii5v+CfHqUJOIEAC5UUMDNFqj1hrHo1pPotAOsdRqZAxlLdOPwj4Awga4dyxniI5jFMqBSTk&#10;iOBYpuSoIF+NgwhXAgcvLAPdCGDQdkLaZ9aHzSAyjs0ADMTjLXpPJYIMmAwcgCJoSkVKASNHEzA5&#10;RGjdlOMpY7i1bs1vVA22ZNr1e9IjGyxL+p3fkayGTE6kvVj/gSDp6Q/3znnVORbggG+HM8n/qUgJ&#10;1+HVB+sCjHgKYTISgXGHp1BMysO5ETL4ZZPchWJSLHj2lTrncj4nFT8pLSX9Uqply2S/MplO/w2j&#10;jU4TlSIeHShCrErr95SEbEJ9VgBNtrou5esNDD1FCeVeQZnN5PQeMAZwgNwJRwJQEdF3AiNFCG2R&#10;okAePGk93ZozmzICaUQsBKqm8JvOL2CJcyTwxABEFdHrAtlpCI2FigiIkuilU26J/CklNZwEP5ky&#10;ypHGmK1YsthVJAEcLHeCF6H/ErbioEF3hI04GEJkXFi/qLrYroCpnSFUBEkT0RKGaxQIQSGAUibj&#10;BlO3NdOiAwtaecdlwJauWmKjY4PaxzoBCJ2IahBoo7atfa5u0vZq/MQDeAAQcaFSgEhY+5CUQYQJ&#10;XCsPOyZjnNBn2tXSgAyCZp08djTmw/XlzoQmypCRoZ8+Pma9nV0CHkLqeiCJXAA4eFBnzx61s8/e&#10;bzNnjHtaBwMbklFHoIrSTBQmSVtUhYjsNDoIgP+Q6+ywWXOmT3YOhZQzReepRO+5KYQia7SPHoUg&#10;tVSuV+1jA2E6gZuUHj4BP1Q8q2oExAQgqDyprijzhjeNun5N9bVemrV58yrbu+9kTUpZo2kPEQT2&#10;ZYqOAX5CTRORCIGFZItVhKLWLIPtxEeBv7hr6nMzZ/waJAQ+KGWt136wbxBn80N5m5g11YFSeY28&#10;p5aUDc+Ybg0AJR1nLJu2WoGbmEDM4IwRH1lksHUMXmUioAB4SLYhRNVrTdom/Ij2/JCLW1VpEI2g&#10;G2gonbOO0dkCEJ1WE29zAEE7cUZTlh4bOcvkZ3rpZzw31VoHFgpcLBAQWChgAXiY4emMAETMsdbe&#10;RZYfX+dRCMo/e8bWeGtv2nO35Rd5t9BUbpYNzD7JVTHnrdlvc1fvs/z0jZ7iyE/d7NwGUhCUc1Jh&#10;sWrzRTZnyUGbmHu6zVy431MavPfPAhHLN57vZEuvyFi234HEkvXn2JY9x50TQaqjQMBcsv4sF6Ga&#10;u2yfbdx+ia3bdqEtJBWyUIBh0zFbvPJMj0jAl1i6ao+tXLPbVq3e6doRa9eeYhs2bLdtW/bYydt2&#10;2+5T99ppp55uB/YccBXLoErjHLvyvAs9pXHjZVfYHcePe0rjyXvusSfvvcueeeBu50W8/WLAiYBc&#10;+fE7rzqIQKr6D0hWfw9IBDyH70ADaQvAwt/+8luBh0/9le8Lnwug4m9/+XQSSAg4+PL67S8CG3rv&#10;65sEEoAIJ1tONuyCF0FaoxCV+PQXr5wAEQUxKqIR7zz/Ax+ACfQjSGnQsAu+xEsP3ewgAkIlHTxJ&#10;a8CPoMzz2smGXEQi0IwARFywlyjEWu+lgWYE6YxTViywHasWe0Ri98YVdrIAxbKZozZnLG/zpvbb&#10;tAFUKVttwYxOmxhMedvw6QPNNtiVcMGprMBCf4+ej3zaRkey1pmTs5Rvthz9MzoEHFIQ9oKIAxEI&#10;QEQiLWdCzk6UCoxMg6WyAgLRcosmcChqBUqaNPfRr0LPuQwxXAaab6U0h+I8RqMho8y9QXML70dG&#10;+zWPyBHSPIkXn5CzCACo19yJABUgAk8fRzAg35XJqdKcW46MteYUgQGIhwURI2yAd8EMN8rZEXgQ&#10;0EDtGKMdb2q2chkmqjrQeMA5oyIDTz/gtmEkg26eGGeXlZbNaGnJ+fxOmoC2ChF55ihYepmn7BKe&#10;d7alVcsSIa/2NAM2hyoSjH1cTgsln4CHRjnHroWkEdZ/R8ZnaG5tMiStqXyjrTfpksZwUscEN6PG&#10;0+eUawbGNGjvUEMVh2wahpuoRZGOv7wCjoEMvI6REswCn8DVLIkkUBGBUZ/kdcAzICVDVAUgw2ei&#10;F5460Pcu9OjkUdlT50bonBBJEChw6ekpDQ4ivBxU6yUdAXAizc9+A7YAEYUIBq+AkIoyXdtKeqIg&#10;PlUzmYJCsCw4Zo4PoABI4/xBQoUyQGVMuD7m3xc5gbEsQGqUv+D9e0SiSB4uktSAC500SCzsvL/q&#10;oAgtUf1AJUEZN0dJsQ6kWBeOKoiwH0RcE38gPFXpO5aMJ+S5N3vODPIjBJkyIbKmcIu2CSkHtis5&#10;OJ20Sk460tjl+h2Z1qD7HKWL6XTUuQrsXzyR1gOVklcc1Q3aIPSmG8OlQIWChZbRp6ACpLG22kdK&#10;D1Uuk3ZeBECgKdTgIMN7y2tbDPKFSGOjatkYprd/1Hpl9GAod7S3ehoHxjIPIlUee3aebI8+8oDN&#10;mT3dDT8iLQhjUY5KqiLXl3N5a4SjAEKkLhCemjtvhp26c5u8jahQX73OKeus0QNd74OHvaMzax3d&#10;bXoQ0XfQg6+JIdva4iAPYirRAAYEWdIf5C25LpV6iIIKk3obGOiykbFeiyf1QHiZqICNzmFI+1Er&#10;QFCu/xIVqBcCDWvMWrRUXg7b1HXUtSXN4kJdKNc1aD+0n6E6zo+8DnkiWZTsYo0Ommq1/3GBhWRr&#10;s8VbUKjUegTU4NbEsy02Pmemjc6ZYVFksKO6Rk1RAZmIDUyd5sum2lqttYf0RlL/b9d/tVwsZfGO&#10;ToGCLqtJtFhTa7fVJNucE0GVRlv/bIu3DVvzpH4E5Mp03ywbmr/RXzP5ORZtG7VYbsJSXTM1Zlsk&#10;O+6gIpWbaf3T13trcNIY3aOrLdu3wHJDS6w1P9+6xyjxXKpl1lrXyApbuHafzV+9V2BjlU1dQLvw&#10;3a5Giaw10tVEEUhTAAAgUwbVF2dOlnHu80oMKjeo2gBEsDypjQWrDzuA4DOv/v+5O23ZxqO+XspD&#10;ec+ysxYT3RA4WbLPlm84x+YtPd3mLzvdVq4/YHMWbnGS5YrV213Zcv3GXc6R2Lr1dDttz0GBiL12&#10;4LR9dtYZB+zowTPt4rPPscuOnmfXXnSJRyNuufxye/Dmm+yxO+5wguVz999rP37kQXvzORnjnzxv&#10;v3rjJfv4XSoj3vaUxqcejXj7RFrjBIj40ycCAAIMGt8ACL74/SRQADR89/lvAAuNv+r91wINX/85&#10;eP2bfmeZIN3x8ffAxHfciL98EjTuQh47aCH+urcP/3gyrcEoRCTef/Uxe/elIK1BJAIgQQkoDbte&#10;uO9a+9HtV9pjt15u9119nj1w7fl2x2VHfNx68Zl2/Xl77YpDOwQktrsE9kVnbLVzTl3nQIJ0BsBh&#10;5/pltmPtEtu2YqGdvHKRbVg81+aO5G3WYLdARJ/NGu2w6cMtHoWYOpC2uRM5G+5JWX9nyluBw2Fg&#10;oE7Z3tbko6ubNuBNnsIAQETkXECeJPrAZwiViQTzSZVFY1UCEjLCjXQ5xtATWS73LsWkIZgvmCNQ&#10;Aw7L4fDXRjkamg/on1NTW+7fl+Mc6bmnX1BpheZogYYIUQk5dBh/nLZy+AGaq6dgzGX0q1hO8zWN&#10;F1GWxNjhfdN/An0Hog8Qx0nzEs2knThhcMLr5PbxdFG9BAAQXcaBRG/IxaRka0iL45BSCVGveZ3/&#10;YoeCqgm9p0pQRp3UCKX5zlnT3F+vuZ1qAyo2Ghs0v2nfMIR45vFYQmAjq3k2Yu2a01NyXCCfB1LZ&#10;GHfC9zomGVGMPHLTDDekRWUCDkhKa7syvGg+AJoKao5E7CFownEgauIpDudtACoAEMFrUE3B+lGS&#10;xNPHSAepFCpNiKazTSIAfI9AlKdD/H9wFHjPvoZlw6PaBwGMKQHvIRCVwo5r+9oeBE6qMBx0CEB4&#10;6kLfB+kUtss6cfABLIGDD4kUYmtJUYl1tLTZwtnz5YTHnSZQofPQ0dqj86H9h6xSo5OWSbV7nS9d&#10;2pC6LitGopqFkZJGghQUAyJhQ8GJbZThJf2AMiIAgs+NjYSSdNNr8k/EARGEoaotFtOyWm89NzSe&#10;vG5Otg1hA5ELWoxzsolcUGeMfvsU3ZRENhyoCMlioGmpzcNRUlKk5QEZVG0kdQNkdVPrhOpEASJQ&#10;DguFUCMr180jUCCjH62vszAyrHpQ6FBa7YBBXnAyq5sYxS7qeMsEIEgLULJUpIcQLQg9bAItrCuV&#10;RM8BvfVgf/gMKXXq+LBLbUOORCSqRKAnFG5wDYd4OuVhfx4k9CYwxFRx0LRsVJ4KnBRSJkRBGKQk&#10;GvWA0+lz1txp8vR7BSBCOk7ASZlzTxCB8QoSgREmh1Q6qdewhx1RnKP3BxEiDD+6EZX0CtFkkUwL&#10;sSNOk01apBmOgm5A/Z/GWtUCH00y3oOjY5o4YHoHJa5wKcLwP0jJaD85hkgsqmtGbjQaHI/2jSgR&#10;3A9AxND0MSeR0nqc6h66isb10Hp1is4HnUHrYsE2U63ttmj1Ksvk2p10WiVggtw23IpIskXr63Ci&#10;ZcfQ8CSQEHCURwInoqVvQsYePYdpDhQgVTISXdMsOzjfmvOzvZlXKNXn7+tSeatN9lmmb77lZ6y3&#10;lp45lmifbg3JIQcEpDIoC4VHke6aLgCx2DoG5zlBE2BBhKJzeLkDCsDEjCW7vKoDlUvABO2/UcB0&#10;Y790n5Mt4UtAtJy3QiDBwUMAJqYtCBQuAQ6kMSBVAh4YRCMYpDl4XX7SeQ40iHR4FYfWy/cACkpB&#10;p9OTY+5mW7H+dFu2epetXrfb1m7YLRCxx7Zs2287th+0XacecG7EmWccsvOOnG0XnnW2kywvOHzE&#10;Lj/vmN1w6eUOJO69/np76Kab7dHbbrPnH3jAXnn0Yfv580/Ze6+8YL947QX7zduv2afv02nz5/bb&#10;939mf/joLfvs4/ecYPl/BhEBgPg+iPDIBGDivw0AxYn3Wt6jEgIXAIm/OpD4tX0tIEHXTxQ0A/XM&#10;dxxQEJEASHz0ViCLzXj/dVQ3H7df/Dio1AA8OIB47iF797kH7McP3WhP3XWVQMSl9tD1F/oogIlH&#10;brrE7rz8LDt+1q4TIIKIBCJUlHse3n6S7T1ple3asNybcgEiti5f4B09F00M27qFM23Ngqk2Z2rO&#10;wcNgd8TmT8/ZvImugFA50GFT9TqSb/OW4J0dUevrTlpXLmGdubjmgJi1671XYggcZNvk8CQA7hEZ&#10;wYinIpLxkJaN2cTUDuvqjGt+EtAPoR8Rdo+euYA0Bg0MmS/iST3nAhF07K0LVWpuKNHzW+/PNfML&#10;cxfl9MwlgIiYnD9S1EQDCPk3xTJ6PtNWLE89lmjW/KJ1at7AaSN9jQNXIs8Zj7q0utaF7XCemD/d&#10;+SF9UIOBZI6FFyCvXEaW1DSgg21hzAEQ6BVQNYFHDoDAeEdlnOFC4CUHBg1jztwNITBoyeAdo6vx&#10;rCE3UuoYcDVwXhHaCiLt5T6H9fZ2yz7FnSfhKpkyohAGA8+9wgfAyCsWZKOIPJCqCX7D6JIaqHbg&#10;AAAgrc45SMquBBEIgS8Bjfr6hH7D+auXnaJIYbLqYXIAErxsUssn0OohMu8pFRz3wpgEESXYx0CN&#10;srxc+1yKXgVS2fA4BDZ0bgESEDEBECwHiZLKDKIQABkoCoE2xnevgAjPBnCuZIfLZNfDuoZb1qz3&#10;OQMwUV4CsAAXBNLZRZGmpCMeLhDoB6OPYS6eQlMs3YgySKA50BDhKQ6K6AIXG/0B0CqcifLKGt2Y&#10;KasPIzfdat3dgzIuOjAtR1QBoEHveowOF5AWs2yHsEm4ISYgwUGTOtGNJ9RbIgNPVUAZEYniEr2i&#10;WVFnyea0iyMRFkNQCoBB+A1hJHJI6JVTZkNoCUSLnCrhtkqBBiowSGMkdcNk01lHpE600bFxg0AC&#10;wouHH1KmBw5BFHgRTWHCYCEBGEiOEd2YnAeBJhnfTHPCDTqKmoFRj+lBb3UQRHULlRSE85KplD9I&#10;7bmsP8hwSNra5amnIAsJ3NTrWLTN6kqdV3n6VHmQMqDqgnbjECjpnOqaGzoPbJvh29bDgHYFpafk&#10;D3mgmQQSMup0HK3QJEEqJBwRcGuosqzAC+2+y6v1EOi/RTrX1TrXCFGhgBnRiCcFBmt1nsum6PwX&#10;ybgTSaCqIm0NAj1hHSdKoIQ/68N1vi3SK649kUlbulXnV/tAFKJvdMSjDIAHPtdGmmT4e625K2fh&#10;ZMqVLEdnTdfv2rZAWSDtTUoo4tU43YPDrnTZnu+zdGenpTp7LDc83bL5cQcR7cPzLDe6wAWoqqM5&#10;i+XGHTDQwKt1ZKEle2dYrcBDNAeXQr8JQPRO3+CRiET7hEcjIi1TZfiRpj5F+zVPY5ZlemZaz/gS&#10;bW+qdQwssu7R5Z7eIHIxsfAUm7Nij153eIkoLcZprFVQwCQaATAATAAKMP7wICjnJBLBQJgKsiUR&#10;CX5bveVi50nQe4PPyzYc89+9amPtuZ4CKZSCkhLZvPsqW7DykC1bf8SWrztk23ZfaCvX77Nla3fb&#10;mpNOtxXrdtn6k/baOoGJLZtPt9N2H7Hdp+6zXQIS+3bvtXMPHbFjZx0VmDjXLjn3mF178eV2/SVX&#10;2C1XHre7r73WIxKkNZ7/wQP2xtOP29svPmNvvfSU/fL1F+2jd173iMRHv3jdPv31W0FKQyCCCgtI&#10;kl//ibSEAICM/zdf/MH+/sUf/RXw8O1Xf/Tx9y/1+Ut9Pzn+znca/lnLOpDw/2sALD7/xP4G6fJ7&#10;EYlCYy+iEoxC0y6iEb95W4DnzWftgzeeOiGL7STLZx/wtMa7Lzxs7zz/oL3yyC32wgPX2+O3XWaP&#10;3nypPXjdBXb3lefYPVeda8/cc62DieuOnm5XHg44ERcJRECupELjyI6NQTRiIxLYSzwKwdi8fKGt&#10;XTBDQGLAVs4dtiVz8rZwZpc3xZo52mYzxzoELHpt+mi360KMCEzQaAsAMWt6j5yXBgcGA4OtNj61&#10;y4aG2+Vw0A+ox9KpUDCScLkotayyTetm2523XWK7dgiMpwI+FEJ+7dmsRwmI5FZobqnHmYrJGSkv&#10;1vwO2bpKYCLiKsAxzW3ez4f5dUqJG1XSCV59UIXHWianTnOqDG19Y1Jzf42Fo/JMtX7mcrSAvJum&#10;linCa9f/apsEQJxjEZMRRXCw3qMNbW09brQKfSN8/m1C/RePWMBARjyVaLMc7bIBDwICyAo4l06/&#10;AyLccOu7kqJiT4FwjIgN0jAMO0OBACn0Qp8N7MsULUt0nTm8VI4ooKNRcw3R+CnyuCHkIyTF+gEM&#10;pAHYjjvQeu+AYhLAYEAD1cnAqSb6TuTAlTv1O9EDUgTOKZDnj2EveP1EIZwvMTkAB9FIiw+OHe4D&#10;6w2iCGwrGCwL+EKmulCmWVXF+dF8PKVW+9ao74JIBKNQoslvBSls/lteEda+BOkX9pltsP8cp59j&#10;DRRJ0fVA4rxDDmA6Dqk14DMSkeGaeUCBqAEXiQtJO1eQJBesVoYZFi7o0pW49EfILZRoUgdcXkEu&#10;XjenjDiNngh10XYVUQ8iA+SxSEsEFRmgXcSi5HXKYy4tK3GiJDcqPei5uFzoUoiWGp5v0yAX542n&#10;6mRk5Rk3AkAaG62opEQ3qW4Q/QaS9DbiuvHZTwgyhbaw5Oy4sZDCLke7XTca1R7crFR2kGdCndND&#10;UEK8sHtdIEsGudqlZUM22M+NTChMKLyRhjA8kDrBFRB4uPmm6BjC7rFz485fuMAGh0acIcwg3BfT&#10;ySc1k5IRpUMmqN+lu5tjMvw67zWgulJrFGhokDcAkGD9pBBQ/ESNsoRjRChLDyL7h/5DI2WpsabJ&#10;/Sh1EIHMNXwLz23q/+VVQpKQGVMCQPJAkO+GXIlmRbnOHUadQVMuHnTKuooEID01IvCCOmiRwBQl&#10;qhFNNtMXzbLROdNc+6FM159W5KlsyruPAiCIviDLHUkkrLu/33K9vXbw6Lk2Q+cFfQxSGNV6aCOI&#10;YCE8pe+ITrjmRLTeWgRwkAOvbyLsqslN4Ka5rc0WLFviAl1Ue9CWPJJptXTXgAz8kJd7Nmb7vFIj&#10;nO23VM8MAYoRH5mBuRbK5C3SMdVSvbO17LAlu2ZbJr/IWgeXWW5kuUcXABGxrIBMZkJjXGBlpnWO&#10;LLbeqUsFeOZa5zCvQVkoZaL5ibWWn7bOiZe0E0dCm3RIIRoBgIArwSDSMDh9uxMw0Yyg9BMwQYqD&#10;igwAQ0GQCpAASROQsGjNOQ4oeA+QIPrAsq5sKeDB78s3HLX1J19gxy59wJ77yW/s1NMvFojYYyvX&#10;neZAYu2GvQ4kTtq817Zu2WvbtpweaEecfqadfeBsO3pIIOLc8+2ioxfY8YsuF5C40m66/Ljddvwa&#10;J1k+dsed9sz999trTz7u0Yi3XnrG3nv1efvgzVdkpF+1j957YzKl8W6QzsDAewoCPoMMv0AAAOJb&#10;QMLk67df/9H+8fVn/loADt/6Z8af/LUAJArj7wIURCO+ORGN+I1zJP4GaPn0A49CONmS1Mavf+7N&#10;un4LPwIBqp8+fQJEvPvSIy5CRVqDqMRrj93uAOLFB2+wJ+64wp6662qPPtx7/KiDCAAFaQ1SGtee&#10;e5pdduYOL/M8dtqmQHRKIIKmXPTROGX1Atu2UmPFQtu0jGjELJs/lrf5493ecGvx7J5JTkSLQISA&#10;c3+rTR3psvHhLgcSwwMCDCM5zU01Agi1ntogItGRk9PT0mg9XSnNR1nr7UpoTopYS7LOshopdCE6&#10;Y7Z57Sy76uL9tmX9QssK9IcF6uF7VWpuiEG0TkQ9ZUqfIuYXnJmaOpxAAYu45lrmc0jnej4hEHpO&#10;nSi0nMswPW7kGfMaj2c0v8gJkWGGMxGJJ+QkaV6Tw8m8XyogUCSDVFUfkzOg+V3LVWlupkIPEIGT&#10;g3PZqHkYXgI8A6LAOJJVVEnIFmGcMZpwEogMkNuHW0dfjLIS0gq1Rr8O+mK4uKBsEK0SmO8zzUnZ&#10;Fs1Zvq2E7d93yGbPWqD1aF/heSGeqPMBMRSuCFFxHMoG2b6AjF/n66+ulLGVceU1kPYmKiC7hmHX&#10;AFT4/ulYIRlijAFAONxBCSSR7pjVVGq9GH3Agox5EE0IRKHcwLvRD0ACgAPjXgAPvAaAJAAFHoXw&#10;5YOIBKCkvLxBx4JDTFktwQCOI/wd6NCyRCIAEFRv5PMzLT8w2/8DIGJ/HSDqFSBBkIBoESW7ONuz&#10;p82yPnQ1dH0ADxyXczO0fy42RbjFQ0l65UsIiYAKv0m0EiIDpClAohh3UKSXgFLGiMETmq2p00XQ&#10;BSP8BSBw/W29FnJcKFnCiaBKgxuJm4H1uqqYlgG5NX0vDYJwCDcZ5B6MiBsTed0YFtQqi4rlHWtb&#10;SLOCJkkHNOOxa5lAVTIl8ENJTI3fMNxQ5Mg8TeOhNBn2WFb7oAuhm6W4jBIk6m1h/6b0W0Sjwcbl&#10;JZy8eYXNnTmom6HshJFHS4KHEVRP2JCoAqkNKhdmz55to6Pjek9jsYQ/iIAIpGQLevQYciIETnKs&#10;RwmzRMsnrF1ePueUCg8Eq1DFBDRwnIAk0hVwEHjQEX+hJBZxLLgP1TovHC8qc4x0JmnVtVq39ttz&#10;nnXafwGBVHPcwQWEyCipBao8dH7p2Jlszlgmk/VzB/ejva3FnCSq/Y3oGEmnpLIy/jo/dREhdu1H&#10;CGMvIEOUiFJQgB2RjFSmxbryecsPD9vW3bts3vIlltD66gUWwsmYgwkiEoCC8XmzZFTnWLYza5m2&#10;tEdrSJvEtCzCW4CoaTMmNNnpeKmmIR2SylhuYMwyvSNWk2j1UZ/uskj7oNU391lVtN0BRbh1SK+D&#10;FsmNWbxrhqV751n78DJryk4IeFDFMceVLanAaEyNWaR5qsVbp1u8bapNW7zVhmavcTDRNbLM0xj5&#10;aRtc8RIBq97x1TY272TnU1AaCpCYtnCna04AJmYuCVp8w23Ij291EIFOBByJIAoRqFW6noQ+BzLZ&#10;Z/rnxWuPnkh58BnAQUpk0Zpz/f2CVWc7iFh50jFbtek8O/Pc2+3aW562LTuOeUpjzcZ9tvakff66&#10;aeuZtnXbYdu8aa+dvPUMO23XmXbw9CMuQMU4dvb5duHRi+yKC6+way4+bjdfeZ3dcc0NGtfZgzff&#10;bI/ffZe99MOH7afPPeEg4t2fPOfciA/e/LGDiN/9WoabNt8y5l/+kfLN7wDE13r95i8AiM++AxFf&#10;CSwwABaTIOLvXwEePj8x+PzNlwGY8N+JWpD+8HV/7BEJgASggleX2v4tHUDfsT/+5i2PRgAiPnn7&#10;RY9GFLgRTrJ88WGv0iClQRTi+fuvs5d/cJM9ffdxAYobBSaush/ccJHdf80xu/3Sw86LuO2SQz6O&#10;n73HLj243cmVR3cLSOzcZGeevM5oyIUENtyI7WsWe0oj4EbMsiUz8t4rY+5Ehy2Y2WNj/c02a7zT&#10;QcSE5pjhwZw31wJA9Ao0wI2IhMssGa+2TIrUBenOKmtO0cMiYuNDWZs7rcu69H08VGypcLm1CXgM&#10;9SRs06qZNi7Hpy3VZK2pmHPAQtVUEVBpFrbaqgr31pkrmbOqNQAQOCaQ7KsqEauKeSUb4X/C+BDf&#10;SSvUIPTkgCLoQ+ElhJrDfY7W3B5UcJRYkxzDMoEBmvbVNSQ0t9Y4YCi0HoejwbJICHjjLc0jbI+U&#10;g3v6ZRhvot9BKB8bQeQapzZor1Dp+1Th6QbskBwi7Usu1+kABVvEcmwv29Jhe08/aLNmLtRysmth&#10;HZu+DzR/dGwV1R7JIHxfS/UHipLaBypMUKWskG103gVevQw226S8FEDAaxWlm/ov0ZHgVQBA58rT&#10;/gIDgI+acp33cu2jQENjfbNACakQwE+QZoDDwHsGdhhRKVIXgIlCBAJw4emM4qDkEvAQpEICbgPb&#10;A3TgGBMMAEgU/ktXUAZgApXKjvZh65WjVVMTnwQbRFRqdT40N9fTloLtIoUucNozaOecdZ7Nm7lA&#10;gI390DFp/4iiUKJKJUoRZSd44nQr4z3CGNFoxsoqtMNCgIAHbpSCAiX9L/C6Swj1J+QZNhABQMwC&#10;UiUnMggX8crNSC+MBt1k5JyIakCYIWpBqMzLMsl76SCQ80TcAoUvKkGo0SWawM2A+FSl1o0eQrm8&#10;dK8C0Q0PwQ/uwpxZQzZr+pDAA2iatEKD9kXGWjcrpMyGEHKoWoduNG5y0K5rluui1JKn0rFX12nb&#10;dY0exUCdctr4gM2eOWC9nWmBhpD32EgBFqrKrEWGDNIjpMUYof2wDKjOAXk4qhimTpWnnsoKCLA/&#10;IY+2wALmoaF7J0212rtaZWwb/P9EI8bH+21wsNtas2kbGsy7EeehIT0B6Eoj8S3DC7ekEH0J18uA&#10;awAgeCAQlELtk2MP1DZrtHwgRpNMatkwIUv6aRB2FLADcOhYEJsCqBHB6MzlbO2aVfKOBlyBE44G&#10;GvdBV1KBGAGZWrYLKIwSQQiUK5tiOn8CElRykLoindLS1m7tnV0eSWjSMdNfIyTAAYhgIJuNENXE&#10;Anls8uDiNENrjnh4Fd0L0jlNkXprbctYX77b26IjdpVubbVMrsv1JaogXtJZNNVh4ZYuBxKhdLeV&#10;hputKtZhDYhPNfdaqnd6EJ1oH7fWwSVWlxy0TH6BdQwvsWQnOhLzLdoyzZLts71CY2jWBjt2/F47&#10;ed/F1jG4wCItI/8RiSCtAXcCLQmUMOFFTJ2/w+WziUzQhwPBqALfgRTErCUHPIJAJAEQUAARpDZ4&#10;BSAsXX/shNolgGJ0Ns259tuSdec5mGA5uBX8n/czBDJQttxy6iW2dvO5tnbTYVtz0kEBiIO2esMZ&#10;tmHLYb3fb5u2HLIdp55rp592zHaccsB2bNtne3budzXLY+deZBefd7ldcfFVdvkFV9h1l15jt119&#10;o912/Dq759ob7OHbbrNnHnzAfvLEY/az55+0t19+1rkRHo14V8b6g7fsDx+9Z3/6HWWeH9lXn33i&#10;6QyAxF8//72DiG+/FEj46nP7x9d/OjEcSJyIQHwHIL4/TqQ6PB0iQEI0gsH6P/vIwUQhxfHl7wOZ&#10;7M+o2nj/Zx6N+PS9V5xg+d/LPolCACTefOoe+/HDN9tPHr3VQcSz917nIIJoBFGIQkQCjgTvrz26&#10;16MRF56xNYhG7Nro8te7Niy2vVtWeFOuU1Yvsq0r5jug2Lpqnq2YM2TzpnXanKntNn9Gt0aPzSZF&#10;IeAwb9awdbTFLdcat77ulJGayCSCKAQRh9aWsHXlYtbTGffoBFGHzrZGG803W1+HnpWGUoGIUstE&#10;KizdVG4zhttstDdraTkMbZqjauWZ05OCEnYil3TMLJCimUeIJPNME0WFS4BmD+q/RGwRVnJpZ3nb&#10;oVBUcz8OIN58oFSJ4XeF4mI5jAIHOB9Ef9GFgJzYFG22RCrnAAQDjgNXUY5HXybDV+KOkEd2y6b4&#10;NhGVgixJFKKqAqIg0YiAZAmIwHmCaE8lhFdnyF5gPD2iLE+aEk7mXQAFkXNSGNgY1ChRbcTrDhQv&#10;Ma7aB4YDCEiZAgrFWrfWE9IxV8sWAhDQggBUACboFYWxBUiwj9UywJA6kSkgOlLo48E+AzgAHvVV&#10;Easq0ZxYLlsgYFRXGfX/EpEABNC3gogE0QlARFCtEYAHOBIefXCwgKEPtgu4CsiVOg6iFDq/Ad0A&#10;PgXVL1pWTjHrIL1RU6W5WeNEBITKDO0PhEwHIVouXJ+0VKLD4rFW324hygLvAb5kOBQP9lvrOCHN&#10;TZVHaYMVwYfwcJEzUkF7GMWUFhI40IVnh0hhJJLNhlAIho3wOd7/aadtsaH+nDZUrAsgUIEGQW21&#10;LgClhkKxZaVOzKQkkvIfV6DUjeSpEZ1wQj+EXwjHOBlEO+YHK7TVpH2A7AgIADkT7kc4qVzgpUwg&#10;olHGmO3FZYD7ejKuNY88bKRJqJsSTQEPqkEIV5Hv4pUbGMYvxxPSSanVqNL2YcqWVTboeHUuBG7o&#10;gd/flxPq14MLl6BWD6kMfiapG4I0hsBDPt9l0yZGjKZXpCYgMAJqCJN1yHg6mheACBjCOi8QDPXw&#10;UovNyMrbJq2BtgPEx5ZswpvotHe02LRpU+V9ZHWuuS61Ah0ZGxkdt0y2xc9/cbFu/LIySyRkQLV+&#10;AEqjPAEQOJEKrg99QdC4SCeExpubBAjQuhBw0PfkDKkuSQpAeNogSnfRgKS5fNkiu+2m623O9HGB&#10;Jxl9AQhAEmkViJYgfaI1hDnr5ZHQDKx3ZNASzboJm1O+fbwaojkAivygwEiuwwmT3jdDE1s4oX2B&#10;2CmwEIrpmmWilmqnMkSegPaTyImzxn1wfgJmOdUtaIXA24imW6yMiJcmidp4xmo0YaV6RizRNWSJ&#10;Trp+tgsodLqORKJ73FMdlH/StCvdM9PLPpfJsK499RxL5KYLjPRaXXzAoq0zvJSTVMWuw1fask37&#10;LdExbuGUjkOgAe0IQER7/2IXsEJCmwGQ4PtZy/bY2lMEBBZQqbHbNR6ISNDJ04mWa44EKY5F+xwo&#10;EH2YtfiQzVl6xGYvOWzTFwhoaCxbf6EtXXeB/zZj4UGbt1ygQctMnXuGLVp9ns1cFEQsSG9QDjp/&#10;xQGBkAO2YdtR23DyOd5jY/navbZu8xFbv/mQnbTtLNt68lm2c9d5tvPUI3ba7rNs/xlH7cwD59nR&#10;cy+2C867wo5fep2DiKs0iEbcCoi44SZ7SCDiqfvv82gE3Ii3XnjafvXai/bR26/bR+/91H77/tv2&#10;+9/IeH9CzwsEoz4RkPjdf0Qh/iFA8M+v/2z/+utf/mP8469//o/x7d/+cxCRIBIBkIAj8c1fAkJm&#10;QLT87WRkItCTcMErj0gI0AhI0GPj01+9ap+892P75G1ahz8fiFC9+iPnRrz13IP282fvsx8/eou9&#10;8kOBiHuv9nQGIOLx265wfgR8CPgRhQGIIBpxxeGdntY4d88m2yfwcNrGJQ4mTl230DYsmm5r5k3Y&#10;SUtm29KZg7Zq3pCtWTJqS+b02qzxDo2czRjrstH+dmtOhj0S0dYSsc6OuOU7U9bdHvXRm4trDqPE&#10;vN5/A1C0pEOWy8owJlHcrXMA0a5lItVFDiKGBERa9czXlhdZSnNSnOdGA12chJwQyr/p3omTR8qa&#10;iDOpCOYnT/dqDqH0Pa1nDJBASSR8ORzMJD1sasMOLuhxUUuUuZLQfwAo6jQP0fabao1MOivw06f/&#10;N3tlBIqPCP9BgiyTkwlYYX5xdWANZLAx4qQLIuGMjJqe7xJKJ/V7OOJgB74GDpULHsmYVcmjD6oV&#10;gigJQIVINgRNnNMqzek4pogmNcqeUF0YEBe1DxAItd9IahekrHmPWBa9QCL1UQvpPVUIjIJCJSmU&#10;cm27prJJ54vunqU6ZoEo+IS+boS0BLTknHa3a66JZq2GyAqGm0FqQa+e2vD9weAHolP00IhEsoZK&#10;JtWK2EGO0w03y3skIohKFEbh+LFp2DbKWQFPzhnhP7KpoRrsINEPQAvABABSqNJgH4isyMmuaNL/&#10;cfLhRrKOICVSIHSyXPA/AYhi/QaZ09UudQJgY4LeArEMynoIW6EaKWSXbvfv8eC95JJSnxLdoKmI&#10;HTqwy9URQ1UluvG4qWPW3hz38skGGSrIjChR0vWNzpigPi5Uo4y1a0QItNBL3VMpOmGgproaFLeE&#10;IP0kVvhNWabtJRFDCRFmKrNKfW6OyKOVl9xQJ+RYU2ypJB4/rXMBIFW64REXCbx0ylXJmcUiUTfs&#10;REK8/IXQk1AsSmUBq7ZS/2lyQlIjcuCxOt1QQsJaf1OoXPtdLeAiAymDOnfOdDtj324P92dbm+V9&#10;VwtoRY0e+ZQ8Uj+NNnyd0L4rxFUGJapUdVRUyTuIy7ALMFTVlFuacyZjWVo+RaPY6N7p1Sl6WAjV&#10;ocg5MDiqZZBPBWmWO2kUHomnmMjpyXPgNzwM9o+y1KwmKFTyTtEEt3j2kPXlUvJ4kvJoeNgaPLUB&#10;5yGZ0UMmQEO0YXgobzu3b7Fce4tPPkh+s8/wJEhVQHaMClA2xvRQ6r5o7ey0EYGeeApQBs8j7loS&#10;CFJBCgVYeJfRpAx/M6kIPZxRAYOEzjGgr1kTlM5tbWOVNQqwUfvek896OSoRFEpdg4hE2JpbM1ZM&#10;RY3OA4qasWzOwulWC2c6PCIRTndo5Kw6nrUGeUCR9rzVxLL+uUYIO9YxaM19061taK51jCywwblr&#10;berirV7V0ZQds8aMwEJ6zDqGVjhIoCKDstFUbsLSnbO9ioPUBaABDYmhWSf5e/gUOf2nb+o6W7Lh&#10;kO0952YHEQxAxPRFQQXGyXuvtR37b/D0BtwH0hpEGuYuO8sBBK+MjduvtrMvesx27r/dPwMqABMT&#10;8/b5KyBifM5eW7XpUk97LFl3VKDjbFux8Wxbt+Wobdp+vq3eeNhLPldpfzZsPdu2nHK+bdp2ru3Y&#10;eZ5HJPbsPmpnnH6u7d55SGDiHDv3rIvt2uO3ngASN1x+nd1y1fUCEbfYg7febo/ffbc986AM7mOP&#10;OJB475XnHER8/Ms37dNfv2N//OiX/wEivv4T6QxSEAGIIArxvwMR//zbd6MAIv7+189PgIgT4EIg&#10;xNMavj6G1j0ZlaASpNBzAz0JBo3BSGt8+qs3PK1BRMIrNiajEaQ0AiBxv/3ksdvstR/dYc8/eL2D&#10;iAKQ+OEtl3mlBtUZt1x00NMaV59zml1z7ul21Vm7HUQcPW2zHdq+2vZvXe59NE5ZPc/WL5wqEDHu&#10;Y9W8EduwZKotnz/g6YzpI602PtBic6b1eSRiVABi6li3t+8GMGRTIYGLrIBCo3W0ao7IhK23K+W/&#10;McelEnWe4ohFKqw5UW3JxnKL1BRZqEwggvdyeDr0TGXjcgw0t0AqLy+ZIidCDofmFLSA2to6PDrK&#10;vEErAQwQ0eK45kccwOnDg7ZyyUL9l/L6iAw0ZYOa9zG6MlCU+TXov5Wan8JEk2U4yzWfw+bHcWyo&#10;q/Xt9eQ6BV7CloqmLRXJWKJJjoMMPUS9rJyPfFfOew4h+hfYh1JtE6NHmJ3mU5Dtq+QdI8CkObsE&#10;MqjmIzm9cAJCdUnNj0hI67gjaf8eewZR3tMcdNn0DpbfefF8BlwEoXnS7xA1BUowwjoGlCh94FTr&#10;u0hDROdFzpa+W7Zwha4D4CZIZTQ2JHwdpDEAF8XaDt+zneZ4m80cn29Zefc1Zdq2jHGN7FuZG+5J&#10;sKH1VJJO0HEGUQmBk2oiNpr7Mdj6LuA08J/vgEPwffC7pzR0jiCdeusHt29BNIR9YZkAAATRDSId&#10;DGws55BqDbQlAAdUb6C0SZSC9EchpcT/WT4QqhIIKYFom9C9Ay8mZUUIb0R1UxDqxzhxoxDOIFcC&#10;Gqr1lEOFjHKz9Xb3yciGdZIx/tUuZAR5pw6BI3nZVaUy1pACZeQx8B0yIPSlqCor0c1V4jclUQn0&#10;26kpLi2BjMI2AzABAkPfm5MIkgIVRnRzE92IywCjjBYPg7JlLHXThaoqdIFlbKLyWJtoulWkG05o&#10;T/uRSjS5EW/gwZkyRduUlwvw0LaJDlDqQwiq0EiMz+wT+4jiY3NciLtqio6rVNvUjRwWSJDhRQGO&#10;sCBggZJOV5WshowUsvaOrHXI+CIhW1NRou2FbGKs36ZNI9UCz0THVV0mw5pwcaacHiCiEkGb8XJr&#10;aW+2Cr1CTmxoimpZGdCwro1ea+vDVkUOz72HqMALpM0G/60ORc4YfTtqHLB0tjXb/GmDtmDagN17&#10;4yX27itP2EuP3237d65zYBSW0Q7rmAAuxTpXNAhDars2VOlkT/aTdEKjl3U2udJmUXmZS1Xj/Vdp&#10;e2l5GWWaXBKZjECIDLjOzbSZY7b/gIzm9EHdzJpQqkr9+Ih2EEXwjqECLKGIrku82sKaGJsEFohA&#10;xJp1XgUauvta7dBZp9vUaXkBEdIn7Ju8E+0DCpsl8nbqogkBkBbL9AwEIEKjsbnDEh191jky0yWy&#10;adiV6hqUge90tcs6PfyJXN56J+Y5j6J3YoHAwmwHEw3pvDX3zrPeaWutbWCZpXtoPz7Puqcu9yhE&#10;+8B850AQeYATwaAyY8mGg17myW/oRvA6MmerLVx7wKYu2O7vqdwgzYHy5OJ1R2zVlgs8KgGoWLnp&#10;Qk9hAAwAC0QaGAtWnitAcLFHIwrAohCpICrBe17nrzjH0xyIWy1cdVjg4pCt2XSOA4nVJwlUrD/T&#10;qzbWbDrLNmw5z07aetS2CEhs2nymnbrzqO0740I7/bRzbP/+8+ycsy61C49daVdefI1dedFVdvNV&#10;N9od195sd19/sz1wy20OIp6872578ZGHHES88+JT9uufvWIfvv1T++T9t+3TD+mh8aGM+cc+vvwj&#10;ktUBJyLgQ5DKEFDQ+Pc3XwlAfGH/+tuXJ8DDv775Uq9f2N/1+7eF1799Yf/g+2++8OW+S3MEfIoC&#10;4ZJoBI28Cs28ABPeXfSTd51k+fv3EaH6iX389osn+muQ0ggksR90APH6E3fay4/cbM/dd70PdCMY&#10;tApHfIqUBvyI6847wwEEHT0BEeedvskO71jj48C25bZ91WzbumymbV1Be/AZtnbhuK2cN+CVGbPG&#10;Wm3OhEDDcNYGe7M23Ndm+Z4WmzbW42Wec6fnLd+JFH+l9XQm5QiErbM94YJ3CN9F9NzwntJOyN65&#10;djl5sSqL1ZdobtR8E66wRoGIqYOdtmn9MhvI5zxySnSUhofMGzRBrKiWIdF8H27SnKH53Yn18sTD&#10;ITkSml9H8z22ftUyG8r3at7X86rv4bjhaEI+pJlhuxyJLPot9XEZRwSiSJlE3GGks3G75sdcNuMK&#10;lKQ+KuSkASDims9ictTgaZAupRMznZNZxss1ZdydTyDvlzA90WrADg4s81tQTcecXe+RiEAFUsZU&#10;YACwgxcOQRMuGnwOgAWhfTfamusJ+7NOjpdB5WFfT95TNHwGVNC8MaI5ri3T6scUdCtt0PkYFoBr&#10;9SgGFRQ1Ag4eFdE+UU2BQcfoYjtR04RfUK5jYJRpn+FGlAIyZJSJuAB43LhPRhwK/w+Ik8FrId0Q&#10;VFrAawjSHKRVHFwAJvw3zgnnJiiAYP2AmnJErRy4BPtMV1JsaxCRwbmFDBvVOdTcKtCA+iU9P7yC&#10;oyxIdzACLgb7LMAzpV7LNlp1DZHnDitqaW7VCYDwAlqjb4QMFqQScjk6GdTDIjZF4ylSAnRhQ460&#10;orTYb1CiDaQXUEfktUYgoqG20kP/Z56xy0YH+mRMw/peqFiDG5qoAIiYMDwyqlQx1NVSFULrbhAQ&#10;FyDmCBC5acJs9do/ohuuKgkHQP9tjusGryH/X+8PVSYthFmufagSmBC4IExG+I6blJwb64qhGKnt&#10;g5o5FtqNw5moJd2hfWE/EaUip9gEGbG2xGINlULSpE70sAgU0fWOED+ciGZC+AAbgQmEsJoFFpCQ&#10;RZO+Odlgs2b02155KxccO2B9mjQwihUyrshdozxZKSBExUr/SN7mLJzlypa1Wh/VEuXV2odoswxw&#10;s9U3yiPQflI9EpERpbV3hUAWBCa6b8ZSGf+Nqo3+ng6bOdxjV5xzhn3+4Vv2ry8+sb9//ht5lFfY&#10;YLceflIbAl5RGe26ej3AoQpNKJAy6z2VUCHwlNBxNMbCMux6pVIjmbIKrb9Mo0IPWEj71JjMeOUM&#10;ZFEqOe65/zb74MO37fobLxVQIp2hiUnnKZHStdS5CeS2SZ/UCDhUWRPKeimBIKS+E7pe2qf8SI/t&#10;Pn2bDY7IO+tIGVLdRGxo8EUvjqZ0xlr6AAVp76sRTmV9RLNdlhJIyA1NDyISCYGLVJsrXaa78hZK&#10;ZCzbN2RLTzrZ8jPmW8fwNMvmx7w0ND9zpfVMrHIRquaeBf4KiJhYss0jEb0CE7lB+nAs8LQFAOKS&#10;639oe8+50aYt2n4iKkHZJwRNohLj80/xyMToHG1vYqOAxE6bWLDLpawH6ACqV5Qqx+bscfIkQAJu&#10;xOI1xzyNQbQBsABQYAAkSGEQlSAKwe+kOE469bgdOHq/bdbrjIWnC0Cc5wBi1caznCPBK6Bi48nn&#10;28atx2zzycfslB3n28FDV9m5R6+3/QcvsoMHLrAzNY4cusguOv8qu/T8K+3ay69zIHH7NTcJiN7s&#10;vIgf3kmLcHnuP3rEfv7ME/bLV1+wX/70FfvNe2/a7z541/70W3pnBCDC0xmACI0gGiHj/9WfHUQ4&#10;ePhaIAIgIZAAQPgXwELvC8CB13/quxPv+X4yKuGRia8+1zoDomZQ/vk7j0oUAAX8CFIbn38UAIk/&#10;AiTeCyISv33npRMNut57+WH76VN328+evsdTGhArARFEIgARj998WdDh8+rzPJ1x68WHHEgUUhoX&#10;7Ntq55+xxQ5tX2W71s3zTp47Vs+xTUtn2IpZg7ZkRp+tmj9oKxb028bV47Z+xYTNntZpE8Od3tti&#10;KN+mOSMkrzxl44PtznkgCtGVixstvRMC2LT+bmyscl5TJqP5Rc8KA2n+tIB4uHaK5qhyGecqefiN&#10;Nn08b1NH9SzkMnKY9IwJfIc0D+Jo0N2S6jnmlrqGuJfF19VpXtRcyzzJ/Mb88ewTj9hVl1/kqeRS&#10;114gtUq4v9YQ5utrzVlEczbkwSoZNQAAGkMQN3Espw7nbcPqpR6VTkU1X1STDpDRly1hriVCzZxc&#10;WkSkpELzO0ZZDkddozuuSE5j7DGMSAVQ5Ua0lcgsuhEN9WkPv8OfIyUDXw+ARNQCIwo/Ikh7VOl9&#10;XEY4AA84rQAMylab5EATkVm0aIkT4Z0squ1RLQJPIihxrJBNIELUIntCNQORBhnsKaTFqfyjGgOu&#10;xiRXQYaWNIATQqtkjPVbo2wo/Ao4FU5MdBCEs67zAOeCZavReeB7DLxeBSow3AUeQhBRCEiV/N9B&#10;gl4BAyzvgEkgKDhmASYBse8TQNkuYIpzC08EEmawLoEX+BlwJZDiLrzXgDf4fU4G23KSpv5TiEiU&#10;ktKgvMXVxkqRv54yCRaEQnQAoCnyQfAZyGPRLAtUhrAHYSvAAVoFNbrxqFZAV6GqCsnschn1lG3f&#10;fpLrKFASie4EDbfI51PyySAkz4BwCdLlgsDNgF3aKU/Xm6MIQVOlAJ8AfYRKGXna08IN8IYw8uLh&#10;E6De5h3u9GAhWR2SR08kIhppsu7OLj2UnVofaQrCZTLkAAatG412iEdNWlfEB4JUFRZvEGipLnYA&#10;Ea2vsGhDtW56wAcARTegjCPcAkiYrgin/eNc0HejRV51U7hc76ttYixnDz14vX3w/uu2bt0iN9JU&#10;O+C5UxYZFqgBRKRaktbT3+ViTVMEzmi9TrOxXPeAew1UtUCshASFPkcFJbFC3eW6IYp08zQKiGVa&#10;sgIucYGrRhvsSNt5Z5xin33wpv3rLx+7GM8VR+U1Z5osGasTgqzQvtTKy9e1F+hqkIdDs7A6qkXk&#10;zVA/TlSEPh819QJJAjHV2m61kDmDnhe0CUeIJlQfKGlu37nZrr/pClsqLwzSqEcRiB4JiKR1H2Sy&#10;KQcGUU2aDdHKSRCha6LrFiHqoHOTaNH+tyUFpDRpZuMapEDi3iGUzp+12mZWHkF9ssWBTFOm3RoE&#10;EGga1pRu1XLtVoW3k8kJ+LR4D5B0rsdLQhO5LstPn2XtA2OW6pT3ke0MBKv6KfmcZ02to16tEWuf&#10;5sqWfdNXWTw3KkAxxzLds51MicjU4MyNk6qVKwQq5gksrLLNey60HQeu0Ps1HpGg9BOC5sylu41m&#10;X6Q26Ag6NneHpziQsh6ft8srNlC2DBQtBSaWHPTeGytOutCJlQyiFQAKAARRipUnXeJAg7F97y12&#10;6PyHbMvua1yMCgXLlScFY61AwxqBinXbzreTdlwcAIltR23r9mO2//DVdtY519nuPec5kDh05iV2&#10;1uFL7IKjV9lFR6+w4xdfa7ccv9kJlnddf7Pdf/Ot9oM7brOnH7jXXn78B/b6U4/ZOy8/Z++9/rJH&#10;I377K+SvZbR/+6H9+Xe/OZHSgFjp6YwvSWcABAAOAgx/+/oEcAAgFADDP775Wu+/9td//f2v9nf9&#10;h6hEYfD/QnojiET80atAAhInkY/fepnpXz79tetWfP7xe/aHX6Nm+VMXoQJE/O7dH9tvfvaMl32i&#10;ZPn28w84N4KIBBLYz99/g3f4ZAAi6OyJDDYg4vZLj9iN5+/3tAYg4tjezQ4ijpy6xs7YsshOP2lR&#10;ACIWT3MgsWn5dAcR65ePOYhYvWTUZk3kXBdiqoAyJZ5jwx3Wmg5bV1vE+rtTNnO80zpacUbopxGy&#10;/v52AYiwZdsSLl3foueCAbBgnmkIlcgwT5EXr+c4JCCRTVqLniMqs2hHAPcJ2Wr6YRB9qBZoqKqR&#10;0ybjViRjiCIkJY4lqBVrrk7reV21dL7Nmj4mgxToBVH5RToVg+rKkBpxyvnr4H7Jk5WdoAoPQany&#10;8ikCQGEnvTfJLsyfPUMOXrN+Q9+AMnU8XJw9vGyksyP+CgiBMwdZM0ihl2pdEPcFZGSDiIRA8EfQ&#10;MB5r0/8J/Qe/Awrymhf6egdlLKnKa/aoBgN7Fsg247WzfzKsxZUOWohCd+S6ZTvS/h4QgV4EHAkA&#10;TkRzHS0Tpo2NO7Dge6S9sYuk5LFbREIoCIAzQGogSD+wLpbRNQAoaftVZSH9N2LtrX02e9YizeOQ&#10;FYkoCASUU9EYiE8BRgpReU9BFEBEcRCl4T+QHh1MaJ1EZnjPMRV6WrBOIhGFFAufScMEBMxgWfYx&#10;4FMQyaFUU/sN52KSOwKZ1rmLk+v018nIB/8BMAEmiiDYYGipsEBPgQZVfoK0UG0lZTSwaQnzczKK&#10;HEAgE837FHoA+q+LJ8lwkTdHAY0QeVKI2PP8ZfTimOIAArAAt4LIg98kXBTdSAg8wcAlv0R6oVue&#10;45rVGzxKQRvaUm27VDd3kdbjgxtbhhvxJfgFTVFa40L4I2dY7yE/+loAXuBwtMv4dLTl9D2pGx4E&#10;ecgCSw16MGgc05yIWay+wSq0j3S8CxGGrym1iMBIi4xhSusPT0ZXEgIQXZQg0sFShtMFTpp0DigL&#10;jQa9NmIRefeVRdqHIuvpjNmZ+zfZ/fdeJ2CU1AOgm7pW6FQggvJFQEEk2uQCUItXzpdhbbRKefCU&#10;XqIeiaEm8lBTB7lQ3noTy8cdneNRNMZlTOVFpFvahchlrFOaYHQ92nX+F07k7bLDu+zOq86zY/tO&#10;trnjvULU+r8MNOkMGoQFEQAZ8YRQtsDDFF27mN6jJYFKJuc5nm7R72ktl7BkOmsJef5exUKdt8BF&#10;SgYe4iMCVp35nAMBohj0DKmTJ0RFSFYAgskNvYpYUmBL3lZKk2Y9Yl6aICPJJh17k9VH6l3MCl2K&#10;MPuh9+FUVO+Tlu2VdzUw4mmMunjKqnVuQrqXIgISjdonQERL54Alst0WEshhxATEOofG9HuzteX7&#10;Xaiqc3Sqy2hH2zR55AYsmhu2UDpvDZlBS3bOsqbsiADGsIDEdJfVpg9H9+hya+6aY6Nzt9jw7E3+&#10;Ge0ISj8BElMXbLWJhdtsxpJTJ1UtV3raAyBBRGJk9jZvNU7pJ+qWw7NOdiBR0JJAZAqdCGSyF605&#10;x0EEVRiAC0DE7CWHPRJBpIJUR+E94MJflx3yqo81Wy70kk/4EYzVmwESgIhLbdOpl9hJp1xgJ518&#10;nu06/TLbtfcS27P3Qjty1lV21tnH7cjhy+ycsy6z886+3K6+7Ea7++b77Narb7Y7r7vF7rv5dvvB&#10;7bfbkw/e7wRLKjV+/uLT9stJEPHJL9+2P3z4S/vTxx84kCASASeC4ZUZ/1sQ8R2Q+NffAQ0BcPjX&#10;t39zIMHrt3/9cnJ84SOISOj913/2ElAqPLxyA8KlBuqW6FR86WmNDz0aQbfRzz58yys2fv/LV4OK&#10;jbeedyDxwes/cjlsuBGkNF555DZ78cGb7Jk7r7an7zjuIIJ0xr1XnOONuW675LDRFpyUBlUaFx04&#10;2c7ds8FTGfu2LrZ9W5baKStn2pal02zPhoXeGnzd4mFbu3TIls7vtbnTg3QGAGJsqNPGhztt6mjO&#10;kL4eH9T9m6yzkXyL5XvSek7Lfc5waeumGuvqydqMWcOWbSWyp2dD8xMcsHBDmea1GoEOyr0pdcza&#10;3HnTfC6GZ4Wej2vAxNN6nps0b+hZjjRbbX3QHgDnjTA4nLFkTM9aqNYymkeotiNVS88cHLdwg5yn&#10;+qABYVzGtbYiiBo3hIiMZjztQJm7V67JgQBEME92dmRlA9AWotsw/LF6dw6DSj4Zdc35cNGYm5Gf&#10;husFgPCeTV5hgRS1AEmj9gPSoAbEeyouiGATncALhwBKpQbAAr4Ceg91NXT6rJXdqvSouhvREhlR&#10;GU+M+BRtgygvAMIr97Ru2j9g+AEApDHqqrUPcnqJppQWFbtNJD1DSWhpiRwt2TK4GXjo8Aow/AAW&#10;gBG20p1wwIvOFZEBKiH6+sZ0TPXat5D2Xc5kPf8PtCAAEQAIwAPrqquJeVYAw/6dPgVpeoBAAALo&#10;0rl86QZbNH+F1dcFxr8QgSgMAAhgg9+Iovi5IGIxKfEAoHRZbu07KpuArYA3QuAAYBLIb7MuBztO&#10;8tSynu8qpjubPGxN2LR2pbNaCKEN/aF8Sok+N+rmgmBCnS0sT5p1lXk5I7lqvOom/bdV3i95dQxR&#10;vXuhAiMCEZQjUqrIjQHpBSREUxL0ILghCClxASGFeLMU3SxwMCK6qado35C+Li4v0XqnOCGxsk7b&#10;KC9yEaSaeiGzqmI3zLF4vR6sSuvtbbWenjbdJCBNRFXSWmdC20kbPT/YfxppEYGo0DqRwk4IyER1&#10;LuphAWt/a7R+jG210D0PBHwI2MTNOl7QNUibfvwAMHppwJOgNXhMDw4lofFotW7ycr2vsrZsg42N&#10;5DxCQYvx2hAPbZHAFJrw1GlHrFUPfk5eRkRGtn8sLyMqACeQAzcCrgpgjQoQiJwAK8iWeBVoWzTo&#10;fJXoJgeQUJnRKiMOhyMVqbYZ8ngWTcvbYGfGmgUW2LdYpE7npMGvEdcNCWwMfj3VEPpcTwWHjD/6&#10;HxUCXJRwDQ6N247te2zp4hXWk+u1ZhlxaqwhRKFTgQZGuSareFaTBA26dL9wbzhxUyAg24rQls6d&#10;9iFEBY32IxStszIBl2gmJuCAZoSOMRnVOlIOHrqGe33EWzMCA1mjNXiDrmVI2060dQhQDGm5pNXo&#10;QYUnUaV7s0rXN96S072hSSLRYh39dATt0zrbLEkkQ8sDQIhGhJJZLwvtGJtnrUPzLDswzwWpkMWu&#10;iuQ8CtHcN8Oy+bkeiQA4rN9xzEFEOw29OqdZbmihwMJK6x1fafTXGJixzlC3pJIDciYloKQ3Ml0L&#10;PBJBt9BZS0/z9MbonO0+ABSe2pi70ystXM56CWWfZ7rAFEJTBe0IohSUfAIc1m270pZvuszmrTrX&#10;CZp0B/WUxjY6gl7ircRXbj7fVmw66u+37r7ctu0SmNh+vp16+qV26mkX2ZbtZ9sZBy61/Wdebmce&#10;utzOFqA4+/Dldt65V9hlF19r1191s91y7S12z8132IO33WWP3Xe/Pf3QQ/bcow/b608/YW++gIKl&#10;gMRbr9sn7yHy9K798Te/sr98+pF9/cegQoNIxDcCERh+BkDgWwDF11/af337V/u3wMN//eNvk+Mb&#10;+69//t3+pdd///Mb+6d+L4x/aDkiFKQ3HFT8jXWxXkDKZGrjC4ALaRQiIZ/YV3/4tetHFNQs//Cr&#10;1yb5EZNln2+gHYEcNq3C77I3fnhn0Cb8nuvsubuusaduu9IeneRF0Cb8jsvOCiIRk+mMQirjjM1L&#10;bP+2JXbmKSvttI0LbfOSCVs9e8BOWjrVZgxmbM7UVps1NWszx1tt0dy8LZw75iJT7QIE4wIR7dmI&#10;Rx9IZxCNQLkyLmcE/gMRVlIZOEmkM6IxGWjNI+FGDDsAQs+T5t1Q3WTlnOYVeE2NTXX+vFEWX98o&#10;I1SMjkOZq02SyoAPQWgfPQWqvLAF8ZjmDgEO0s1FsgXeu0hOEg4Yok7FRXIKBTgq9Z40BOqOGHQ6&#10;Uba05uzkU3bYjBnTNDfieArAaP4n9R0lCqLnk/QEDgjRVKpEmhMZ577BRwNUQHwHEDhXDRtRVmPN&#10;cg7gLhCpwP5gnDFqRBcCfgOgQscjg4x+BK9D+RkCVVm913FBsNTwFEO1nF33qjGCctZiqCxHPcLB&#10;fkGSxHCyfo6vSaCrQkChXN95ikPbbtA+JrQ9jzJowE0LPHOiBNo+bRw0L6cSKTt58xbty6DOA9co&#10;7pEIogzxeJtG1g0zIGfB3GUOeIgcADQ88iAQAZgI1s290KvfAQTsI+eAHhs6lwIgAKpspkvXLiB+&#10;Ag6INJBNCKo0NJeX6hirBbScI0JUITh3gcCUQJ3OtwsvahCpCICGzrPOA7/7MsIEHo0AoOg9IKco&#10;0G0gbMQNI+8ZboROWrVOOIxbwvyzJkZtqL9HNxsHFpw4bgIERpA8Dck7hjxH7wSauFThxcfQUIB4&#10;EtyIAARCUx5GAc1oEC4hd4VH66EkwmSOOoOSRYSqKFvkZqYVNdoG3kMC4qLAQkkFYfg6N36dPa3W&#10;Jy+4Qt+1tQmlyugTRge80F6VvuzkeKg88VwUqRPtF6RPUhhpAZaojDDlTRGBj2qqJAQIIEeSGoFs&#10;Cf8C0hC8DypFqisEarQs9dVxgJYMX111qQBFhZadIlAhFB+p9NIsCJ+ozqVSDe5ZEKmhPJQIDboO&#10;cBNiKYBDiWVyhPx1Y8s4k8tMJOICQQIAIHwdF2WUhAUpZ0qlWnWeEbMKQo6UmdbWCuCl4X4Aluqs&#10;tz1puaxuNIGGlK4Joc7WjoxXZNAXo0qTT52AAx1HIULyXQAOCXtyfLU2bWK2HT3nfH8gUvIYmmoE&#10;hnT+4Kd4mqhJAJPyTxnrcnksU/R9mfaf6ER3X845EqRyIlEBIe1DLI1WRJNXa8SzCSsScItmml18&#10;qkrntF6AIqTlSgVCwvKKkh0dVqvtpnN6ULQNem5U6Dw0NTd7lCGuCawpnXWp3b7RGQIjWR+pDk3U&#10;+SGLNGct1pYTcEg7nyI3POHpjCQtb9v7Ldox4lLZoTTvxzz6kB2YY+3D860lP8sBAyqWAAhec/ze&#10;N9va+udZfvoqW7nlsC3ZsN9BBGmO7tGggiMQplphrX1LjFbjgIjBGUEkgpGf2ORciWUbz/EmXiOz&#10;dziYICKBtgRAgkGao9B3g9JQiJXwJCYWnmkzlhxyngQgYt7yg942fOGaQw4k1my7yMmc6065yDbv&#10;vsKBxOYdFwhEXG47917mQGLvwctt774ASBw+ctzOOfu4nXf0Krv04uvt6itvtpuuuc3uvOlOu/+2&#10;u+2Re+63x+9/wJ586EF7+YnH7ecvPGvv//QV++gddBnesc8EIIhGfPF7RKD+70DEf307CSIEGgAQ&#10;/+Nf354AEQzee3QCMOEg4qsASHhUgnUGRMsCiPC0xiSI+PLTD+3zT35hX/z2F0HXT0DEe4EIFSTL&#10;3/xsMqXx3AOuGfHzJ+71Dp8/fuAme+m+G+z5u6+1J2+9wh694WJPa9x92dl284UHPRoBL4JoxDm7&#10;19v+rcts7+aFtmfDAh+nrplrmxaP27ZV023prC5bs7Df5kxrE5Bos9GBjPOS+iBVTu2z/nxWcwTz&#10;R41XZsBzoDIjEJeKuo4EEc44Dbg0RyTgQdRjUOk0XO/OSXOzgLiefaLJDiZiDT4AEw2N8pDliNUI&#10;KKCFQzUafROIShAJTqeYL/U86plinsaBy/cNOsCA8c+cTGNGSuVxvuCTYSPgB9BTCbJeItGqORt1&#10;zR4HDHDYGOmowIXWDwBgji+QIAEkne0d1t7SJuNWLjuA6m655q0WHVuTO31wGTByLek2OWKav7Wv&#10;RAUgx1PpB78CDgX76foP8s6jTWkHEnjjvAIc+I7fMLxBTwyUMenHoXlPTkeDABL7RWQCwww4QWCq&#10;RsY9UifnSsdYI5sREciokUGt0nbj9VSyaM6trvVIBNwGjD0VhqkksgeyIZoDc62adzQ3oieBAS9D&#10;OdLlqjHCMt4y2MP5UTty5nmyFbIH+gzwKZAZMdJEJohCIIfgTb+0f4AdIjjYU+wZx0SUIPid/7JM&#10;EGlwXoXWARBByIv3AATAEpoZvh7ATAWRFIAh64YXEUQsAHO+bh9B9MH1JnzfqpG9rvcbrKKyWMYl&#10;5vmrSso49ecabSDCRN0ggy9Pn5QH+gR4prBlYfkidU1+HmJLTAYAEg88BVIcASmnWBvlBgwOnIHY&#10;UzCEpoUCUcSkiUu9jA/AAb4DzVNcQGkSsRJKw1ijsuYlhBggPSCllUVWFQrUGMnDk48raAvQ+wE+&#10;QUSIr6o6auUVgApyV9TTQhypcyNYp/UCIOipEdGDxE2KKItrLQiwkGeEOBqVccvScVMGPyngkhDS&#10;JzqBFgY8CUJ3DXXlemga9d8qL80a1AQxpImByES+L2Od+g6PorU17g246gVgmgTCXMO+RQ+PJgr4&#10;CURYKJvMZmnBHXFgBKBhG6RpCuQgmqbBmEbOlSZlEDwhSUa0DsKdNdVTLJ1sNNqZc14SSXk2GqhB&#10;ogQJKZJwJ2Wl9MCoDumBEFCqE2ijf0Ud558wZUen9qXDvZSUrnNc+0xqh/uDXiikXEICg5V6EIv0&#10;ABURCtO5jekYBob7LJUGoMCPCFt7V5trS6Q6NDEIFDHK6wQQdf5JWxB1oEEXHUYbULdEFCvT4i3L&#10;IXg2aTRo/xu17lSuw8ICEtU6/jpNXkQq4tpP0hutfUMeoaDNOQACYmUkm7OqSNJS3UhmDwhEDFui&#10;e9QaW/st3DKgMeSy2VmBA0BEEzLa3ROWEWBAlIooA1EJKjYQoQJAbNpzzB565i274pYfOgGTEQCI&#10;gGSJQFW2d6GnNWg3jjw2gILIBGmOhWsO2sl7r7IFqw9Y79gG779B9YY341p4hktiIy5V6LuxctNF&#10;TqxkzF99zOauPMfTHSedepX36kCLghbia7ZdYKsAERrrTrnENp56qYOITTsvtB2AiH2X2ym7L7Ld&#10;+y6zPRqHjlxtR86+1s4+51qBiKvt4guvs6uuuMWuu/o2u+3GO+yeW++xH9z7oD12/0P2owcftpee&#10;+JG9+fwz9v4bCDqhyYDk9C/sTx9R6knJJW3AA2Klpx68sgIS5WSKQmCAKAQpjX9/KwBBFOJff/fx&#10;L31m/Psfwft/fPNXHwW+RAFIBNUdk9GIyYiEpzW0XSdZktZAjvvTX3k04rMPfmp/fP8N+/0vf2K/&#10;e/dl++jnz9iHP33SfvHSww4k3nnmQfvZ43fbaw/fZq9ORiSevv0qe+zGSzwaAYi4/aJDHo2g1BMQ&#10;cf4Zm+3oaRvtyM5VzovYs3HeCTCxY91sWzG314HE/JnoQ2Rt5tScq+D251utp6vZcp0pmxiHtxW3&#10;tuYGy3clXSeCZlwjg1mbMdEjQwpPLO7RimyzgHi4zF/nzRnU/4gE0KBKc2adnCbNUwjNhRrkaEQ1&#10;RzXjadOMj2qGWjkhRAXgMgV8LuZsJPOJAKOy29nZb+edd7nNmLFI64O8WO2AgQj1gJwIeHOI3FHR&#10;hxEibUBYnjy9VwnIyFIC2qT5O1SBYmMQziftQG8MnJKAXCkHSo4ILQnQicDu4FBigIkcYADhNCAE&#10;1ZPr9vQzUXEct1I5lqSkmfewEQAPUhHoOdQLUJwQiJKBJNJB6+qQ5kuAAnM/HaaJiNMkrES/wQvB&#10;qXXjKSNaL4Ndqe3XCBxUaZkaLRvS/2r0Pix7F+IzaQwdo0sf+P+qtL16l8kmSpFNN+vYZe9kGwM9&#10;DQGYYsCSjq0EhVDZTwy2zhfkyxqdQzf6k6TK7w+PTBRT7llIZUxGTIgGaVscCyWjpDoCPoS268tV&#10;+XZLnQwpJ74IrmNQHcJ1Y5vwNZwgOwmwWE9A6Ay25+/ZVwcQHC8AQkDH247rMycVtTHPnVWVWksm&#10;pT+h6xCU5LS3aFKGEyCjSNkfBEeXN51CCkGIVjcNiI6DgRnLzVgKm7dSJ0fGDnIKOSRuNi5o0Idc&#10;J0wX1m8mgRgiEJQfBSWmgQYCwlSgPIg87E9QEYIGfNAECz4CJYhIO+NBO1lRnzGS5PFKSqdo/7Sv&#10;Qs915P4aCFs1C0Q0CajAzKV0KqF1Quyh8iLqBBqQLuF5cot4/0QXYnqNCRB5O3EZ6blTB23d0jnW&#10;huaBbmxADg8CITwAB+erjihAAtlV9pWy0jIPSWLcw01V8hyabNq0AT/fqMXhNdBhs7K62CMsVTou&#10;76ApkIEENrLYmZRQs9bPZ2q+Kc1FwrVK5wthLQAJqQO8Dww21Rf05aB1OiFOqklIoQAY4vBZYgJw&#10;kSYtB4gTytZ5KC0Xeq2stAYZ9Bo9nNVcK72G9LDSVyMk0ACQg0CbSOAF1Op8lmu9SQdr5ULuRbp5&#10;i8gX6iGHPErEhSZjCEhRSkp79C6aabW2CjilrLWTlt+6RjoegERtNCpDnbOQrmss22yZrg5r68tb&#10;SAAmkmq2evZbxxDShIIKJn04ukdHZah7rbU3b1Xa36ZUi/Mnkq1aj0BEsr3b4m1dTsREV6Iu0WJ1&#10;qVaribdYLNfvAlWN2QGPQrQOLbBWgYR4bkzfo3A51/kRqe5ZnsagmycAIpufY30TK2x03no7eMEN&#10;tvvIVf4ZngQETAiWRCIQqGIUQER7Xr8Pr7bxedu9BBRRqqUbjhjNvwamUxK603kSVHDAkyASsXzj&#10;BZ7OoJKDiIRrRKw5ZovXX2Czlwe9OCj3pM/Ghh2X2Uk7r3AwsXjDubZiywW29uSLPTKxbc8VtnXP&#10;ZbbzwHE77czjtmf/lRqXOz9i/+Gr7MzDx+2sc6+1o8eusYsvut4uv/RGO37lzXbztbfbnbfcbQ/d&#10;/ZA9+sDD9sRDPxSIeNJef/ope+8nL9uvf0bTqzdPAInPf/u+/eXTgBuB4NTfqND4CkMfRCKIQgAE&#10;iELAhXAQ8U8AxLc+CgDiv/75rf3z73+zbwUceCUiAW8iABOFEtHPTww4Es6PmNSQQNnyCwGar38v&#10;UPO7X9rnv3nbPv/wTQcSn7os9gv28VvP2vs/+ZG99+Ij9t5zP7A3f3SPRyMYL957vcGNAEQ8cPw8&#10;BxF3XnLEoxHXTupFXHb4VAcSgIiDpwQRCSo1dqyebavnDdqquXlbNb8/6J0xs9fJ1lRl9HZnfH7o&#10;7W72lEauIy6Ho8XGBrLW0RKWwxKybgEHgAT6EEQlKPtMp+qstpqIQ5F18F224CDIodDziSItEUXS&#10;GT297dbRCYcpCNfDzKeDJkCCqAMp0hUrF9uBAwesqzsvwJET8JDjMzLHUq42SZ6cKEKZNafSlmvv&#10;0L4kPXJAVBrNHyrpCKVH5PHTZwPPtkojKtBQLzBRo/nfVR1LK9z5AXxQCYKeBDo6pSWACTzgKdZE&#10;akHzByF6ogkYOGwRfASaJ1INiONCdQek+JqqSjm5yHnL4LuENdoOsiUysgUVSqIm2KHWbJsc0JTs&#10;ipzBlnbNo002Rb9NkYOLXhDpDecdyGDWyU5QuoozXSeDS+ShToCGUUFEQ6NJ55JjIRVP6oCqDCIN&#10;ZTK2HH+QJte+CvDUVgi81cT0GyRP0iZBNQeUAfbZtSq0z4CfIBKAQQ/4FZ7W0HuABEadiIGTKLU8&#10;jriXdsJhKEMEq9GXBYwE/IlgFBcxWAf2Klg3aQ2qRlDWdM4E+8P3Lv4YRBxQBYXAihiki1OhJYFe&#10;BK/6DJ+iiBLCMiG4KhksvF+8UZcW1UFBHMHTjlMuKaNURy6/uMijEfRt56I5OICYoZMKOHBxElCm&#10;S19zcqj91cFVNGhwcJxs0hr6Xq+kRgipcWGdWKkbBoABb4HlXK66gmWp3pjir4CToMso+4SiY8pl&#10;oau1TzQGQymRNuLB0P9080Ig4gHifZDnoWyVfaJ8FP0HFDIBS3oIyop1oqdoe0UeiYigEdHYYGHd&#10;8OGactu1ebUdO3i6dbe26L9IaHPStS3dLBh48pIYWSTB6cHBAx6kV0DC2p4AWaih3HJdGNcGo5U2&#10;qZ+4QAJRAq4B1Q7IfQOGiC4AmDDaRGGoeAhSS1P0XqhaBrW7K2fNmaQPJhAAQ2NjrR7ESl0XcoZ1&#10;FsOz1wPIuQq8koCPkZBHT7MzZKyr6sICDlGLpWV8m+T1x7IWT7d6CSldOSu13QZACiWiqbDzG2oF&#10;4CL6L61vaRFcQ841mnAgQtv0mJaHq5JtjXsFRp32i94YKFtmMmnL5/OaADMCIZSzQohsEiCgyqJG&#10;AKLNUu2kJhJWKwAZjsWspaPDR7wlYw1EvASSukfyMth5X47eGtnObmvOdVlY60u0tntag1RGqqvX&#10;mnsHrDaetlBz1pKdfQ4q4h0CH5GsVUZaXXyqa3yZJXITrhNByoJBV08iEm0CEPGOCQcWfeOQKOfb&#10;9MWbbM7yU6x/2irtS6BoSa+N3PBKa+1fas09Ah8jq613bJ1HIBCtogMoUQl6bZDi4DcqNxxEACAW&#10;77WJRWfY7BWHbO22yzwCQbUGZEuIlPAkIGACIEhz8D0KljsP3GJ7z7rLQQQVG4AHUhnrt19o2/cf&#10;t1P2XaVxhZ125BoBiSvttIMCFadfaGeceYUDiCPnHLdzz7vaLrzgWrvskhvsystvtBuO32K33nC7&#10;3Xf7fQ4innr4cXv2kcftlSeftJ++8JyAxCv2/puvO8ESTsTnv/vAkMAmtVCooiBK8J3gVFDeWUhT&#10;ODiYTGEAIgqpDI9KTKYzeOW3//FvgAbfC0z8XYDkG9b1XVTCFS4nuRGoWaId8RViVJ8GXT+pVKLs&#10;83e/CFIb3qDr9aftV6/8yH758mP21jMP2tvPPuTj1YdvtyfvvNqeuPVKe/C6C+1eAQkqNCj1JBpB&#10;WsNFp3bTiGulpzUgV+5ev8CrNLYum24bl0y1xdN7bcH0PpsxEpApZ08fss4OGeW2uM3S9zTaas3C&#10;aapwIEEXTwSlOlqarL9bjpyesxY9b5l0WM+aPPKUPN6aKe6QwJlgfoB0TTSYgbw+0eD9B/fa1Jn0&#10;nZGhlVGHAEmJpDuPAvm0BD901hl2w003Wl//iECEnpOGtObUTmvQ819OaWZC80Jtpf5PXj5lB884&#10;zQa7ul2xMt4Ud2CAZ09lHRFmPH1UHIkAQMSEnFjutqBUTpccQxl/nDaXuhbIIH0daQrUHwEg2ABk&#10;p7ErTSEMr+Zq2QfSB+VyUAEQ8CwQ0QJUxJH6l/NJOSZl+2g8VMjOYMjhMdDOGq5fUo4Kyw709drJ&#10;mzdZZ2en0WWZyjaABKTCulDCjWMBDJTLuIZ1vihnDVdjAxqsVkAiXCN7IptWJXAAodP5AfoPLblr&#10;ysICHlVWrW2mmevLirQe2S4dD5GAEhlz14vQdhC0Yj9jspvwTEpk97CZgeQ00RgtW0JqRIBqkh9R&#10;JsMP8RGxRIBD0OUz4E0ATAKQQCoHsFKna0FaJDD8XlFBKkLbJxVRKPUEqFRXxvSe7SG1AM+jRvZM&#10;8zkCkP5/ohS8ahtUmtTKdmjeLmqMtDjJsVQXtlweZuBp6sLKuFIPnJKXGvSGKJPXX+6eLuEvLiYX&#10;DuIJaQ8OnNKXoCOabugGlkElKyBjNOikx8JJBwboUiC5Wi70ScUG5EIU0yjtCcJjHJhObiU3l4xd&#10;GUIilbpRZTB0ExCCI+UBOgYokJNCirlQS0w5EGzjIMUiD91TIeS8YDSjiSHgI++d9RMdAenWC2DQ&#10;JjYWxUjreCBcyrgPD3Q6NyKm81IlUNGRjlmuOWodOg+IXgF2CMGRR2S9AByAFsYT5UoGngHRkfIK&#10;ofGKYnn8el9VZI2aDOidQcQBEmhZefEkcCj260DEgLRDFWkk/eZd9/R+3lxIQ1S0kK+sFHBI+PYA&#10;D0QaePXKlPISXQ9dI60rKhBE1AP+BQ3KABHoSgC6wo1BB89MW06gQZMMD0gobiWaDOifAvEIfgTk&#10;rJDuhcaEHipNaNUCQvGWRmvrktffkRPACTQtolRv6OGkS2gsKuAU0vkNlVlKEyCESko6GyM12o+I&#10;lwAP9Of9+sHtoNU7olThpNbfKJCjZXqHei2hfWcya9L5SGVbBGKiVi0Q0pQWANI5hFeR0LlOtbc4&#10;CIlqPT3DQ5Zq67Aacr2NEU95wJ+g1DOSbbeWPDLXHVYbS1k812dT5KHFcyOW7p1u7UMLLdzcb/XJ&#10;XqOLJxwIgESkVb8jmz2wwEs/OwYYs2xw5krLT11mHf3zLdszy9ry+r1nnrUPLncFzN6J9dY1tsaj&#10;EKQ3SHPMWLLL+2wUBKmITMCPQCZ7hKZd07dZz/gmG56z60T5J1EIBmCC1AYRCgaVHIAKKjvOOPtu&#10;u+jqp721+FIiEZuO2tqTIVteZNtOv9I277nUTj7jStt9ZgAiDpx9te07dKVzIw4evlJG5Uo77/xr&#10;7fwLr7WLNS675Dq75qqb7ObrbrU7b7rLHrjzAfvRA4/ZM48+bi89/oS99swz9vOXXrL3Xn/VPnz7&#10;TfNyz0kgUWjIVejmWQARVGoQkSCq4FEG+A6TYMJ5EICGyfHffysAi39+G0Qj/juIIK3xXcXGpDy2&#10;N+z60L4UkPjid+/bnz/+hYCE9vP9nwWS2D97zt5/9Ul7X0Di3RcecTDBeONH99hz99Hh87j94IaL&#10;HUjcd/Uxu+uKc+ymCw44wfLyM3d4i/Bzd21wEEGZ5651823n2nkaCwwVyxWzhm3h9H6bPd5nE6M9&#10;rvTb09nigKK3W/d+tNIjDIMDpDiLLN+b9P4ZwwNZ76mxask0W7tqtpwBiInytuN6fvTsxQUmaK4H&#10;KKdLcJOAOw2xGgS4kaKP0qcm0iTwL+ewqtZosBiNMiclNCfJIFVMsVx31p9vGmc1RjJWUdWo9dPb&#10;p8WKNV+E9AzXyZFCR6ZWNmDm1BHNf5pDcLrkzVdr3g83xOQIIsEvw6rPpK+JMENOhEOBIUc4MKI5&#10;x8WmNFcSyXBxKO2XRwXcI8cLx/iTBtB8WlzlxpeW3w212Icqb29eU1nhYILoRLi2Vr/Lk9dc7PLb&#10;2j6KkxjnagELDHiNgww5oFOmeJl/Ty6n/a3RXN8QkNc1z5VXUi0HTy0I+buh136UEXmQPQHE1Ov4&#10;vIcGBlWDaAlCicWE9YuQtEb7QnOmtp2Uw9XaqP2N1wmIyF5pXUh6V5NW1/qri2sDES7ZLIjqwflp&#10;9AhKiUCCRyGmUMqJIGFS8zXdoAE7slu6Rs5NcOAgcKLvgs8ACkBEk5x3OBTwL4h6wLMI9B0CEAGf&#10;QYMKC49E8ErkI6xtADb4D9w70i+QUQEuOP+ACLYHaCJzUGFF7BwnLxSOWbE800JKgdASJ43wPh4v&#10;vehJGXR1t3tonHxWY6jemap+wQQO8Oph2NKZjUgFNwkcCEgetZWIPwUsX/Lq/I7oVIs8Uaob6JEB&#10;EaVaIIQIAaEvQkUIQRGJ8LpiXRSAAPXIRC8CMqbQlJAhUQYEPwjVQTikeRc3Z6MMHxoFdULRGHLq&#10;mOFWoI0BaAE8MFAmY59SKT1clURHKN2EyERZZ4OQcLnA0hSL4x3LaDUKVME85hidjIT+vIMUPVAy&#10;buwzUQ3EtejF4eePCEKdjknolDJHHkqIkOxXUPJJf4qQg4UWed/wE+heitojvIVEKuaAobcvp3WT&#10;x2MbgTGmvJb/E8GgDTjHDUcC/Qq2Tzku/AqiTEEeNOa14zxEEGTb2jtt2aq1NmuejKd+i8STRqMt&#10;CK3eglzgoUbnkOoN9CMoCY2n5YE063zHhc517fAuvCUw3hAREXk5RCHo2UFqpzEiAInn1AwJt87m&#10;LxixQ4d32pJls33f44mYl4bmR7osP5az5pyATXvCVm1YZqPThi2WjjqoaIw3CqRovwWyku0ZS+Za&#10;rELnkQGQaO+Th6FzmO1qF9hJCEwMWA6g0prV0OSYyVpjpsWae/IuXIXeRHPvkFXJ8wpneqw+3es9&#10;NpqyA9Y+MFcgYrYlOkY9EpEbWaxlhryJVzaPkuV8GfrF1jchADE4z8mWpDlIaQAk+qev926f4/O3&#10;eYqD/hrwJdCcQKCKdAdpDqISKFwCJEhrQLpE5XLO8n0n+BH022BQuQFHAiCxZusltmzDMU9lFDp7&#10;Eok466KHbeuea706Y+mGs23VlmMOIk7aeYlt3CkwsfcK27HvSudF7DvrGtt/5Brbe+gKAYnL7MCh&#10;y+zsc6+yo8eO24XnX22XX3q9XXv8Zrvp2lvsjhvvtAfvetAev/+H9qMHH7XnH/1REI14/nl7+yc/&#10;9mjER6Q13n/XPkM3Am4EkYDJks8TYlMACC/tDKouAAmFV8BC4f33h4OKyWhFEJ2YTGn8XQBC49tv&#10;AvlsBkDCoxFe8ol65mTZJyBiMiLxp9+8Y3+ibfh7r7ok9vuvPWm//PHj9u6LjzqAeE+vP33inkA3&#10;4q5r7GF4EQIR919zvt15+dkeiTh+1m676sguT2tctG+bV2rs3bTYdq+f75yIVbP6A72IpbNs08q5&#10;tmTOqA33d3hlxtSxHps+I2+xRI11dsU1T4WstyduI8Mt1pnTc9VUaq0t9dbRHrH+vrTlcnLgovCX&#10;avS8wHegeqtKz0O9zxMAB9pyN+B4ab5AKA4iOsC7Ws5aFY5bRbU7WpRR1sr4ou2DI0Nfijhl3K5i&#10;2ah1yKjJsAFIkppzcCJJjbZlk3bu4QMCQ6POIyN6izEBDBBWZ+4lykF1BfMidiHWKCeE7cuuACJq&#10;5bwRlUhojqHqgmgxjp9rQQh8eEkn+fqqekvGs7IDMqLVjYZSJDaE6Ae2hlQ30QxSIUQ3iDrwPSCE&#10;OT1ULYCFU6rP0YaoR40dFGgQZaeUk2g4vTYoZ4QcWVEB10NAQR4+xjwLQZs0kJzOGi3v0XQZX7z0&#10;8tIgdcDyGHaMb2mx5moZ8HBlyHI679N7BRR7tQ44H9oPqi8w/OUCEGUCCk0hzaE6P1WyZWwjeCWS&#10;A2+vQetHejqIRNTWyLEj2lGGmjQyC+xLMDw9UjD+Ag7FRQ0+ADX+XuBgyglAARDguvE/7HTAuZgi&#10;oEAUguUCSWyAB+cl+OyRCL133QoBCUiXVFwWefONMhmB+oSHc4ITCuMT5iZ5JVZerD9N8dA6uXuX&#10;NC4rse52FNbiQmZCkHjkAgIOOOQFI0CF8YJk40xVXRBQIoCBVAF9Lfh9fGzIZs2c6hwEPkeFiDHw&#10;NHEBOBQGBE0ACnXE6D5w8QEBlKNU6oIBIKqrIQHpgaoT0tN3RCJQlJw7b4Zubn4v1f+EVuEaCDCE&#10;dFPVEU7TzQtph/wc+8DvBeN8glgpJA6xMSpjiuAUrcHpPheXwewlXy9j7BUkdbr5tJ4mvPYQoa46&#10;jxgQSaHzKWWvNTLCCDpFiULoe4iVkEABFEQeqI6IpxNOSoRTQOULkQlSD0RJqNKAWEodOOqStBMv&#10;LS/Se8pZZYjlebBfDEAbQAwOBWkmGu3AWyFCAw8FPgwRIapturp7ra2jXfdDiQMZelZQTcFEwwQy&#10;PpG30bG8hzUJgzIQq3JuBPsVjWqbelibQpZqTVl+MGcjQzmBMB52hLl0jOFyq49UWLsmySuPH7bX&#10;fvqErVg9y3rzOVenRIxq+eq5dvKpq23a7F7r7c/65xF5cAhQkQ4JkyKCja59REOiTucxwkRHJAZZ&#10;7cnf2/o6rGekz5JtKUu1ZfQd1SMCD10CYYmgkoQS0SAykdN6slaf6hCI6PGGXZWRrOWGF+i3AWts&#10;zls0O2ix9qkWz02z7MBij0bAm8jkaeg127pGg2gFpEsARHv/Qpu26GTbd/Rm23HgKk9vACgYBdEq&#10;RKkQoxqdu82lsuFHQLbsn3aSRyToBIpAlZd9LqUy4zQHEoVunuhL0DuDdMfC1ed4OShy2utOvsyW&#10;rj/PQcXidWfb8pPOE6AIxtqTz7dNuy61LaddZqfsDQiWcCP2Hb7aeREAiYOHL7ezzrnSzj92tV1x&#10;2U1epXH8ihu8UuP+Ox6wR+95xB7S61MPPerRiNeffd7eevll++VPX5+MRrwb6Eb89tf2l99/Jz6F&#10;cmWQyvjKQQBcCAcIhZTFJFAogIbCayECweB9YSBS9a9vGd9FJP79d0DK5960CyBRaNjlFRtEI37/&#10;gUckiEag6PqHX71hv33nZfvNm0E0AiABgCCdQbvwQICKFuHHHUgUQMQtF53pvAiiEVRqkNY4e9c6&#10;14wgGgGI2LZ8hm1ZMcNWzh6y+Xp+5mosmDVki+dPtalUZgy2W64rpWcvZX29Ccv3CfR2RS2bESCO&#10;wzMjFTvFWrJha22LWCoNr0nPUahEz3CdV3UBFKjkimtuBPyTugBEVNXJsZPjAoioJcUrT5wUBmXb&#10;lM8TUcapoj8NfX0Qs0MzoQ6Sogw5xHlPD+vZdqJmbdDJeN7MCS91h48AiIDX5hUSIYH7Onr4aJ/0&#10;nggFhhPAwByLEQ5KQ4MBIZzoAw4fZZLVWhcAgqgGTbsADuT4MdpULHjOXp4zzbzgEhBxAKCQMnEA&#10;UVmr/ZHTI1tDetpfBWow1PT4gCtB1QVkzQKxsCC8VFdD6kAGU4MyUP5Luj4qm+bciwqImuUeFaH5&#10;VnmJbExZLDDiMqrwBKqqEjoenXt5/U3axwWjQ/b43TfYhWfu0XmLuB2kwgGBqKDLZ8CHaKxr9HWT&#10;8iHqwfHBy6ithgRKIUCt9jEw5Iz6OqpN4trXsLZPykIgwYGD5mp99u+K6OXB+yYHEkQYgmhE/eR7&#10;9hvQEUQynHTpQEHfO2gIIhREKiCAnohyeCQCYqVwAZUsAo5Fpeh5lwlRVSK8QShKKMfJhUKyuvG4&#10;MOSoSnWQNEBBAa2srMilTdE+pyQU9UoULSHKIBtdLa8bTz4i4wdXoJwbR4PaY8Lr9LaIyXBm5a2e&#10;vGWdbd+2wcPzZTLOdfJ68WrpdQG6rJSBYxClgGcRl/HLyJP0UJlQK7oTAAZKN0GRgIlIpFnL4XXL&#10;wAm09HR3BABC+00n0JSMD1oQQWWGbnht0yW7tW8cNykDDDNliXwugAoaV0GeLAcEydDDS0ikktbe&#10;KaMk0MCgZS3evjOedYyRcL2H9JvTaNBXOjkVVA+YoEEVWgxwOMor9J1ABBNCaWWJHnxClQGIYIIA&#10;GAA0kJeOIEfdVOf7VONgRJNAY40bd6S0mTAiAnekLOr0cAJwKM/ybqY1tQIt+j4kD0VggjQSaSFS&#10;MUQvgrTKFB1LraXTEevuzuhhL/MBk3zurFFrFUCgRTfRHcSzIJJGtF0kbhGpicPdSDXazt0bbeO6&#10;+ZZJIGdbrHOi8ygAEY6WW2t72PYfPMkuvfKADY23WltORj0Z1jE3CFBkbfGycRubyFkq0+BpkEw2&#10;Jo8NPRIiEICFmHMhwrom6FJQDuqAQkCvNqIJUfteBfDzXh1aXr81ChTSBCyVa/V0h5eUJlIuPEXZ&#10;Z6kmm2hrj4YAS7xNnxNWE2mzVOe4RVr6HUwkctMtRbpiaKllBxdbqnemtY8scjJmsnOaD3pudI4s&#10;9sjFrOXb7eLrHhaQuNHFqLonRao6x1Zax/Ayj0KQ2hicuclBxPDsLVpmtX8mIjFzyR5Xu1yw+kwH&#10;FJAtKQMdmrHDS0CJSgAUeGXAkfguxQF34szJlMYxT2sEIOJCgYjLbfu+q23PoesdSJy69wo748i1&#10;dvDsG1zN8sCZV3q55wXnX2eXXyoQccWtDiRuvPpWu+vWe+yBOx90EPHo3Q/asw8/Zq88+bS9+eKL&#10;ntL44K2f2kfvvR1oRnxMNEIgYlIK+2+oV3qFRgAiCsDhRHShEGkofPcfACIgXRbAREDABIj81YcT&#10;NAUg/gtQITBB6SdpjWBQsRFUa3wFqEHR8hNSGpO9Nd571T5++2XnRgAkiEa8+fQD9vOn77eXf3CL&#10;vfDATfbsvdfbY7deYQ9ce4HrRRSEp4hGoBlBJAIQgVYE0QhAxMaFY7Zh8bg35Voxf8TmTcvb/Jn9&#10;NkuvVFUMDudseLTTcrm4LZjfb9OmtltPrtFyWfRcmENLdf8TnSS9iaHXcxbT3KPnHp4a/KSonrnK&#10;2lqPHDS3dghEyMDpc7HmuErNZc2turf1vkSOId2B4SHhLOHM0UrAuy8z92jEkzKEWo7+PThFcNCY&#10;4yOaF5jzKXOvY57UenEWkQcgKgyIICVBqSQETmT5nSsRSei/Aix6H5bThz3h1b9rZE4kRSugIGPO&#10;XE4kowkuVhiOWlTbCLgBDXWJIMUwCSho0AgIwJFMI0mtbUfgechQE8GINCYdKBRaepMWaQzF9Vnz&#10;odZbBQmyFHIgHDzNrdUBiMCgOggSmIGwiZ2giRmvOMtBk7CwVZRGtM4m2SqkoYNUQH1Dq2xVwkFE&#10;lY5lrKvTju3faeuWzHYnNbCjwTaonmDfKkuqHDgQzSdqAkjhNy/FLGbeRtcoSEN4NECvjaGsQI3O&#10;x5SIA4QCcGAAHAAygAgHEA4Ygt8KYIMUCZEL+Bb04eAcABI4HwCiIDVS4eAq4FoE4lJOrPS0ByBC&#10;gELHAnejyMMwWuGUYkLigRGeMqVEr8XuXYLIKLdx0ozABaWTmUxUSC84wdxcGFXyUwXjShkipD40&#10;Ilzuuki/lVGChDIXGy520NDX3WbLFs+ygbxufN2ctaQMqOpwtq48fd2gREQAH5TxVCCopAuLhgTh&#10;MsqFKG/h5uNmpK4V1nE83mKwVl24SkgylYxZVsbDZasFgioFYiDaIDRF07CsjEtbS9xQWMMI1gvd&#10;j4z12tBIt6c2KgUcXMQpC/u4UttvtFgsqGjAYIdkfCPy+hOUH8pAEwGgwoMqEvrlA5ra5WWHQhVu&#10;dMsrgkoYDDHonxQAAIQIBGkDiIqACSIQ8BDKtU3ksQEbqFaW6aaGp0KkBMMKiCC32aDzHvL0R0zb&#10;TnqYkJAiUQaIS/FYwrkoRCJIC7FtOCaBqEyZQAfaHoECKZGbRYtm2KGDp9pgf5uuT4khVBWq0zWP&#10;1HpaxTkZAmf1teXWSZWFzh3XH3CTaY3aoiXTbGig1UvRYJcnkpoE43hGldbcErIVq6ba6vUzLNer&#10;c5du8GOJxGutPZfwEC/LN2cadXw61rQedHp8RAUiYhrJRgcRqVzWQgJVNTruVEez5af2W4XAGt1B&#10;aS+eao1bZ7/uLx1PTUO1tfa2W0tnm4OJcoGyJp37eGu7dQ2Py5hPNRp5hZtzls1PCFi0evfPSLbP&#10;4m1DAim9VpfosfpmgYnu2T7S+bmWFKjIjS+3ronllhtdYvHcVO+50TO+zPtuDM5aa3NX7rZodtR1&#10;JKjuaB1YbP2zNlpLzwInWRKNoI140GZcAKVvkateEpUARAzO2OrCVFRt0MALEEEUApAAmOifONkG&#10;pp3i0Yil64+5yiWvhcgETbrQjKDUE80IKjh2nXmj7Tv7Vjt1/9W284zjdvqZ19r+Izc4kDh41rV2&#10;+Kxr7JxzqdK40a45fofddN09duv1d2vc6WqWD93xoD142332xH2P2EuPP+XRiLdfeeVENOKTX77j&#10;jbmCaMRH3pTrr7QG/4pKikmdB6osZPwLAOIEiPhvr9+BiAKAmBwFfQm9AiQKuhOACNeQ+LIAIv7w&#10;v4KIj39ln334titZAiJ++84rzo348I1nPBrx9vMP29vPPuggAl4E0Ygf3X6VPXT9RQ4iIFfCiyhU&#10;acCLAESQ0oBcCZBALwIQcdKS6bZu6TRbIPBAG/BpIznXhxjl/fS8V2bMn5O37o4myyQFfgUeABDh&#10;cKmn/ryrbSpsSYFjIpjMHUk9b6Q6oyndy1UIxwUKt4AI2uXDSWqMUVmlOUAOjfe4ARz4MwnJ+dUA&#10;AP/0SURBVBpyZw/dG/pleKm65hXmH+ahKZoniZx6RLlKxl3LM19S2s2cRkqb7r44TDh2zDOkJogo&#10;9OWHLN835AaelIFLSGueDqr0An4DxEs0GTCoiDPhvGLMcAaRkI40NrthpwlkqE4gSUY1ABGUh2r+&#10;AuDrPxAbGZRvehSiguOSMWTdMsakHzDMRDAAEDSjqigVgCihsiKi7WNIGzRfk8Ym9y+jXlrtehWd&#10;7W1+3BHNxzWyh6gZOxFSHny5jHHFFCIWRN/rZN/k+WudGPCqkkarFYBJNjRYd0vSGmsgTE7RttBd&#10;QBkTx1vgCGJmmYy39hOuRVQgCKBDiWd1ZbBvFeUCPAIqhVQC+9xQm7Gq4pj+RwQGsPAdiDiRvtDg&#10;cyGN4e891UEKo0C2BBRwvIATwEIwiO4H+1rir9jVgDcBGZNIhbalc8BxEzEpAlHwZUVVWjcNO6wF&#10;IKkgLV0lIyRjTF4KBEXoIicvbmIsbwmU0LQMXS2r5UVT4kgkAenVsIwwTagQaVq2dKGTFUlzxHVD&#10;Y1BJC9DlsqG20rJ6KAYFIiiDQfiJnvfBuqZoUDpDpQQARPtVLGStm5JXECc6CclUxsNgkCsBP7lc&#10;jx4QtCUESmQwCbcRzi/0r+/MNjtwQOPBAUQibMfOOs1uueFSW7Rgqm1Yq0m8ndygEKOOLxDLwhtA&#10;16Hd1wkJkJJGxFtCAhR9Q0O2dfsOm79gkQxszKJRzmO5tSH13By1BfPG7IrLzjY0IlpaIpbPt+th&#10;K3cuBMRS9pf/EGXAgMM9ofU1Og5EOogosN7O7i6jYRcS0x4tkLGmP0U9VSAJQpAVmgQE9kgjCbQ5&#10;6xmegh5y0kSkM0hrUKYLL4S0C30vIHIS5YBPwcREN9JwQ0iTXI/NnTXheVCuE90/qyqKHEQAYABb&#10;tF1Py/i3JjShTZ5jAA7lqq0CA0QfCoI4DWGh77pia0JxT2CBKENrTqBLkyQ9O6qI0NCzRB4WLcFb&#10;2/VQRWpsxsxRW71mmZ8bIjREFRCqonoDQiXpC3gSSIfPmD9d78PW1t1qS1Yvtlx/TsChzZdj5PI5&#10;F7qKaP9Rx0w4T0Le36hAxMi4QIMmZMpaY2lr7hm2svq4NbX0Wqx10DI90y3WPuaRiOb8AmsbWWbJ&#10;/DyrywxZQ8uINbVRHrrI0j2kNpb4aO2bY7nBhR6ByE9bYyNzNut1neVnbrAWrQNZ7NzACgcSAAei&#10;EEQmhmduttHZWwUQdtmcpac7iBiZfYoNzTxFYOJUG5m102WuIVxSkbF47bmT0YiDXgpKqgMQEahc&#10;wpk46mACDsXqrRc66XLraVfbrgM3eNnnjjOCqMQZh2+0A2fdaAePXG9Hzr7ezjr7Wrvg2E125WV3&#10;2HXH77Ybj99lN11zl91+/T12r4DEA7fea4/f97A9/8Mn7CfPPOvRiHdf+4lHIz7+xdvemCuIRgTc&#10;iL/+5Q9e6sn4BgLk13+xv8OP+Pa7VEYBPAASvgMQ/4dBWeiJ8R2YKKQ3AjGqPwWlnw4kIFoKTHz2&#10;8QlZbO+vISDBoK8GREsiEs6PeOkRe/XxO+2lh24RmLjVnr77WvvhLZfbPcfPszsuP9vBhAOJo3td&#10;M8L1Ik5dYwdPXuEky51r59rm5dMcSCyc0WtT+7Mubz1jLKd5tNNBdo/mhbHhNv8+3x23wZ6kDfQm&#10;9dzRUK/WWjvgQlAaXuv3f4nmI6SjST2UEa3VHDelrEK/pfy1tELPtZyDGiKSCd3jeqYHBvs073Q7&#10;KPB+NnIC2yF+67e4nBUitDzPcLe8VYEGzfwAEDQxhP+Qy2Y95YsOBaX0Xd0dmgujFvQyqvZ5DM4F&#10;ypQ4cEHpY4lHCkgvUA4KgGgMRbU9Qvmap2SU8IpDNYCCqBs2jFpTOG2xSFYgQs97hOZX/N6k16QM&#10;e8piGmgceEoC8mUZDo0c20kAAVkebkEdUWrZrjIZR9pxo+NQWYbBJbffKEcL8KLt16MlFJdBJBJB&#10;z5K0i2StWb7Q7rv9ejt+0bk2bSBvNSXlXq3RWI0Rl0Mo484+O/lQ6ywvier4WqyhSiBDwAEyfqUG&#10;dgzeBZUVngrQ/nhPC4GKno68heWoV5bWOtABKOH1V5Yjdx2f3C/+R4pDjmBVUvZSzmWR7OokOChw&#10;IUhxlHl1BdEdAQidW/7nwMFBA0AgAA8AOEAAoAVgNn/2ShsenKFzTmtwOfCyIdhRUk4AnxMgoqTB&#10;18l6OIYiSjUIk5SVodqFscq44SFvT8iKix4iX1QCEuIGanCjgvphuUcf6KchAOCRg2IBCN1Euhk7&#10;WrWMPOPlyxY5eRKCn3v0TbqxCYETQhOIyHe327CMFSEzhDkw9qwLsgzcCEo/CQNFmxI6QaREBFh4&#10;YKgY0M0KeRKDSX8N5KAxkBAaCbN5tQSMXL2v1boyiYQNdOWsWg9IgwxWk4xiQgZr4+q5tm7FHFeG&#10;QzK7UIpJNQUVDlQ0xGTQCfWBuMsFWOhbEdfDEWvOWiLbalNnzLbO3rxHSQAEpEw4zoy8h9Ghdluz&#10;eqYTpIblgUyf3m/0kSAPmUjogUAboZZSzYDzUKdzCIgg6sA2mTAgPw4MDVo6ndJ70jdlDiB4LbTc&#10;9tSIHnhKXnllPyCLAgi4bgAH1CVJtfDwMyBUTRHAKxXSJofKNlPNeoC1T/GoDGhYxr+u1nJtGW8t&#10;3NmZ8TAqKRkIWQhZJQUYU1on149GOwAZCJLhGPLaus4NFdbV1eKRnXBMngIRGQFJb0YmYFFVW6zt&#10;BxMXypl4TqhaRlNap5adMXuqrd+4zjq6cx6ZofU4nBGiC8lM3Oj9QZoDoicAAjCR6cjY2MwxBxtN&#10;AAYNUh0ekdB5A2SkBZZo7IX+RL08t3AqbfWcu6Tu12TGZbHp9FnVxPfoVnRabQzVy16rjnc7cIh2&#10;zrZ4zzxrbB232lS/JbpmWOfUFTZz2SmuGQGAyPbOdn5Ea36+5SfWCiQs83RGi0ADSpap3Fx/JbWB&#10;ngSpjPy4gMbU9TY4/aQATCzZ4yTLvvFNRuMuQESBaFlIawAkAA/wJYJyT6o1zvUB0IAjgarl2m2X&#10;OpjYuONK27j9MpfJ3r73Gtt75GbbpwGQ2Hf4ejt8zk12/oW328WX3GGXXqzXC26yyy++2W66+m67&#10;65aH7J5bHrT7b71PIOJRe+7RJ+3lJ56xN557waMR778ZpDQcRECw/N0Hzo34+s+/DwDEl5/ZX+Es&#10;fP1n+4ZqDQy/gMN/gof/nr7434zvgQiULgEShdSGEy69YkNAQiDiRMXGnwMhKko/UbREFtsrNSZJ&#10;loCID157yn7x8mMOIt548h579Yf01bjdCZakNO675nwHEvdcddS5EddNgohjezd5NAIQgRQ2Ethb&#10;V86wk5ZNszWLx2zZ3CGbN6PPpo8CInKW70l5+2+ab6Vi1TbYm7HmuJ6bJrz/Mksm4EAV0hl6zuTM&#10;EGWskVMVS7RYheYjIhCoLkY0l9Q30S1X84hARKmeRwjXLdmMbd+x1a686lLr7ckZ5d81mjN4pmln&#10;QPVWpZ5/0tRESOFAUXoOiBgdGbKJ0THN7TiKAi81tfqtyUvJ2+khxHPPHCMAgWy2RyMANRghGSCq&#10;8WqqEICCfE3IXg6fDD5hcoxXTUVMn+V41AMU5MjKMP13zxilxkDFsUogISA9whsIyeGNRVLahgyh&#10;qzbCwSPyK0eTSIeMH1wI2o9T6YEGQ4nWUSzDF6QIZCe07aqalOaztBWXyvCWYSCD9AykzUvOP9c+&#10;+eA9e+FHj9jmlcstAqlf663WMjXsfznhfNIUOjYZ+9IpjYagFFUX9TovIc258CmwYbQtr9axlEDG&#10;rCCKQlokkOimTTgGGaImBp+qiMamDs3tAhBFAhDFpB1I7zfK2ZajLRBRU67tEXHw6EIQeTjBj5iM&#10;GHgKROc0EIsCBDA4rxUagSZGAOZq7OQte2x4aJrsq373bES5O80BiKDiEU4EAIM0EOdatre4xoo4&#10;MOdB6ETCjUilOmzePE2KjYSIKnSxWJDUAShHf5QRJ8RDlUJ9dcBxcIBAqAcwUVZs8Ui9vE9QIwQe&#10;naxKyDm1hk5BbXWZdeWa5bHKkGEs9H1rKiGwIhACyqtrkNFix4s9+hCqlcepG4e+F5QlIUBFiWhK&#10;kzw9N6KUKmkfy+BNyCASAcDwo9cAaYiIBuVAXFBCcRkZ6ki9bnrtB/0laLTlTalkrDy3j6ERUkd1&#10;kyqHaidEFsvoUUIZRASqtf2QbrI68nqprAxXswyijLseZCRfIUoClqhIyGlyoHdGW6uMXKzCQ/Tp&#10;ZkAK5Khqeegyyg2QkKoCIKDtxSnX1DlGxInUCKkHKira26mM0QPXgJKn9lWTAaqgPNRs05cTSCD1&#10;AfDhXLA+gAkTRYvOc6AzIaCia+b/aWzwKhDvKBqj0kLnmImgDk0J5LbpmJeyrs6cnX/sbNu2bb1H&#10;PgCZ7K9rYHA/aB9IWZHyKq3QzafvwjLoVHNUadlcV7tNmz3dUvJ+arQtXknblJUH0R7KXCshtQrs&#10;0Ho8ogmsWvcYEQZKPr2sU5MjI05Hz5aU5XpzNmvumOttUO0CKTMk4IqYVVK/p7LN1tJJKqPRq0UA&#10;Dbn+TudLEJWgNJQeH2EBtXpKmQUgIvK2wromDamM8ySqmgQy4llr7hqzaHbAsn0zg8qNVpp29VtV&#10;Ul5E2zSLd860aG66g4jm/Fwbn7/FuQ8uTDUgIC2gAZmS8k4Xnpq2weLts7ynRkHBklLP1t5FAgY7&#10;BQROcwABkABE9I6stRkL93iVRs/oRpfFHp55qs1fdehEZAIOBIM0B2mNNVsvdcIl/TYAFEQm4Eyg&#10;N8F3hRQHwlS7D91i+4/eaWecdZvtPXSjgMRNtk+vh86+0Y5dcJtdetldHpG44tLb7ebrH7BbbnjQ&#10;7r39EXv4rke8UuPZHz5pzz0WRCPe/skr9gtSGu/+3D7+1dv26Yfv2mefoGIpz1+G+2vKPb/6o1dT&#10;ACK+/eZLH//1L4BDYfwfwMM/AQrfH3z338Y/iGp87UCiEJEIKjY+P6FoSdnpV38KohF/ghvxm7e9&#10;2+env3rDfisg8eHPnrX3fvyYvffyo/bzZx+wN5+531770V327H032OOkNG641O6/9iIv9QREEI2A&#10;XAmIOGvnWidXAiL2bFpkW1ZMt62rZjmIWLlg2FYsHrHF8/oFItqtuyPiDbf6cnHLZsLWnUvJqLRp&#10;ftR8GanwuSOVQJoa77zKU4gJOUPo3URiaddxAECgLEsEgnbfFZQuai4o1pwMiEgLdJ+yfYsdPfeI&#10;p2uJEDM3k3pk7saxIHpYVwcngcht8FsyEbWTt26z7dtP1XJEqPldcx7PoZ59nCDmdRyHrq4ej6oi&#10;v+/zsQAEGkCQJ73cU0YUhxS+Asae6oOCDHR5KQZQc5C8YYiUGDhsDekKBJPoORGqpocFFQ4y4gIZ&#10;zXomW9M52RABfBnmaBNEyjrfDgCilihEleZ8OZoxiKI4w9o2YMKlpdmOvOlwuM2mEJ4vl2GWwa4L&#10;pTS3wdMIKvbOPXTI3njpebvh8kttztiIxYjk6jyEyjV/1jS6fSpHrVL7X1MjR3cSRBAFQRODklK3&#10;afVRzbfNmudiXg5aXt6k4xO4qRCICzdrvwECQaQAXQYIlWUaqEIWCUDwHyc6ahnOWVWJHKNagUi4&#10;GSXsg5b3ygrAEWJUgbEvpB0AYICzWvpzTAFAUDlJmimIJnC+m2X7IbYSRcIJp5iCaATXkf+zf0Rw&#10;gm0ABINR1JLt0B+YzOWp6uTRi2F0dNRvVqIMKEUiEFXQ06b5CdECAATePBwGQAKqj3T2hLU7Y3zQ&#10;owxUNmDQEYlyD7hJn7VOcuj11eXWpBuYPFMk1ODkknIdHIxbPGAXqtJ2OThKaGgswgECYrx6o1Je&#10;s27QehTTGmP6LTCelFgi3ASHoUbbILzeKoMCvwNCEHoPE0N91tOecSBEvoq0RiX8iIqgeoN9xhgH&#10;HATWS3lik3voGDDqruMpGaj2ThmqnNWgv94Y91psjCi5wspK2qqXWHM6JMNdqf3Tw5yiRDZhmRat&#10;S142ZKZkgs6ieijD9ToWPPeIKzwWohIYekozafTFsnAyABEABCRuI41aVyLpFx1SJ9wKykFra0mJ&#10;NPh5IH9JJ72B/h7XrSCt5KWoAhBELBqjQuNaV1gGFU+mTg9Po853PJnTuQCoJCydztjChfNtfOqQ&#10;zkmt0T2VUV2D1geeiB4oXUdKyeo0gdXoeGp13uBz1MhDicm7R7CqUd4S3n82124z583ysCgTGAqa&#10;RBnI5dI/I6R9gjRJBAFjj0YEQlPUwfv5TydsYLjHHnzoFjtw8GSdM1Q4daz6DxGL5jZ5ScmkC0+1&#10;9/W6UFW6o9XLPukS2qTzX+8kTXlulBgLQDTnULfUg63rkczp2nb1evlnrLXH0p3DlsqNWFNznzVl&#10;BBwyfQIRvVaT7HPwAMky0jHNkt0zAyGq7lkCJf0CD3Mmx7zJ0s5lnq5AeKptYLmlcwsECta7giX8&#10;h+7hVQIC9ME4y8HE+NyTrXNwhfWNrrNp8+kAutXyE1tcyRIOBI274EkU0hpwJEhzoCFBCWihEyig&#10;AuDAgHRJSSiAgogEQOLkvdfaGefcafvOvtP2nHmT7T3zZjt4zm121rHb7Zxjt9kFF91hF150m111&#10;xT12/TX3243XPGD33vmY3X/7w/aDex62Jx583J78wWPy2J6yn730or396iv2q5+/br9570373Qdv&#10;O4ggEvHlnz6xv33xeyc9fkvzrL9+Yf/4+1cOIv79T9IZfxVY+D6I4PX/Y/xvQcQ3J0BEQYzq+xEJ&#10;0hqIYH31WVD2+edPP7DPP/qlAwlIloCIQsnnr37yuL313IMnQMTzD9xkT951jT1y8xX2wHUX231X&#10;HnUZbEDElUd22XmnbbTDO1afABGnbV5sp6yZbSvnDtrSOf22bO6ALZzVZyuXjNqMiZzlu+I2a2qX&#10;jQy2OdGShlzpFMChzlqYOyL0VkjZqqWjrmBJz55AYp/nRkMAApG4kJ4/CJFlcphQno0JGDvPivlQ&#10;zw1OAKnomOYEIsQQKuE2UPVGR01Kz9FsAWDQOIvKM+br7u5ezUUpPfPMR43yjmMCL6RrqRxBjVdz&#10;A9oreq5JnzZpf4hCBKWa5PS1DTmHriNULQNVFhhxvGEMWI288XBtVAae3D4kR2SjA14DxEiiDIGy&#10;oj5TOeGihQ3WJGARaRDApyJP38OFYFmiHZAim7XP3nlTdqIKLaGSUv8ODgLboGy0VPasvDys+Ro+&#10;oIx4Kc4hvDci74Hcdi7banOnTthQT5dlNCc1yhklpVEmJzcVSWk/ISISLaEvEyRI9l32AI5e0RQB&#10;mhKdT+1fZdijD4CB4lKc5CD1EPAUgtQAUQheEXiqqox6BKJEAAcQUWjRTUbAOSTlmm8riXyQmtEx&#10;nAARrE/HIhDBAEQE1RVcBx2vziUZhYAzQqqCyA3/qfRrw3VDQ6mkpETbL7Jizp32n7QSipyQMQv7&#10;G/BZtH9BB00h1uIqH5VCkRgEmLuwUgllo9sASYWLj+5DnQwl3nycaIUMVrEQC01GqAHu0eQ9fWzA&#10;QURIN2qgMhlEKzB+5N6c/1Cim1TrpgV3WDcbeauwUBIXDtRLLi1QggxCMQAYvocciPwqZT2kNwL2&#10;aECsRDyqubnZQ34IReHhkp7IC9nHo5T/lGrfiTzEnEzUUF1p0Xp5xfJUiYSQQmE/IU5SsxzXg4Gh&#10;pKsl7bo7ZZwI+9NoDDART6ctmmyxXM+AltEF1cmn6yidNiElVVVTGlmk4xAYqyqybVsX2YXn77Pp&#10;E316+IKHmUgNaJ7zxP5i9AEPtPSGEOqiVwIydAlt0L55C3YZPqpYeE9khjJOrhkhxbiMLTwHSFQ1&#10;mhhIdVAKmsnEra1VBjEqzz6ph1aAheoMIiuUhlUKdNTK8CM/3dzeLWPeJiCBCE3GEql252VQZprS&#10;RAN3gtQJKSTKgQEP9M5AFjsmY9ykfS9nXwUgWF8kkbGqWt3klQ1WrwevXNc72dpiC1csFKhq1/8F&#10;hnTO6FyK4iSRgQaBigZSEDpPddF6q5Hnw/4BeMjx5rpabfHSGfbJxz+3Rx+50RYvHLOODgG8JoFQ&#10;AYy2ri7r7Ou39t5ALruOY23W7/AqtN6KkCa1SI0TLNGSoMKjta/LGgU6ABItmjyRy66JJARk2q0j&#10;P80GZiyxulib1ei8FOmhoq8GEYm6VN5iuQkv+aQEdEpts5eBAiTSnbOtNY9UNjLYpDdW+ujoX+7N&#10;uDqH1jjfoXNgpXUNrrL2/BIBhB06N6dbr5YfGF9rYzO32OisbTZ17nbrGd5gC1cdtrE5u73ck2qN&#10;QvknUYpCCSjy2BPz9zqAQD+C6EMhArFh+5UeoWCsP+VyBxL03dh58Cbbc/hW233oJo9IHDl2l511&#10;3p125Nxb7bzzb7eLLrpTIOJeu+b4/QISD9o9dzxu99z2sD1w18P2yH2P2mMPPmbPP/6kvf7Ci/bW&#10;Kz+2X/zsVfv1Oz+1T96Xl//RL5wXUQARriopIOE6DzL4gAgAhFdbCEz8XwEIRiEi8b1oRcCpCNbl&#10;QOKbr06AiUCM6jPfh6BR12/tiz/8xj7/3fv2GdwIohG/fN25ER/9/Hn78KdPe0oDIEFa4+WHb7Pn&#10;7r/RHr/9avvBjZfZw9ddZHddepbLYBOJuPCMrXbuHoAEvIiVtnXlTIGIObZu0ZitWzrVls8btOkj&#10;bTZ/Zt7GR9pdTGr6tC4bGm637t6MVybRSyMWp7Ksytpb6mzejA7bsGLUEo04bnLU4vXWI0CAQ4HT&#10;UkWKQc8FKpXlRC8TMf1fYLhKQEFzMg4GThx8iPraas2xpe78QS4nwhlUlQVVaMz5kNyJcCLyB9eM&#10;/kioGiNWReUFYAEDyXwFYZvUMjoRRIWbM23aJyKUcc178vz1/7hsDPM5tgNDjydMdBkvnqqEEDan&#10;Fg4dAED7qXU1yTEjqgA4cNAhI4fGAqCjviYqWxPwIgAggArnQZDO0DaQuk7r2UWbolrHnpHj0aZ5&#10;qautw1qbsw5sgvQCx8H/SA+HvbqPlAE2hzQD28WpbdN/ACSlOmbsBJEFLyHVflYIlHiTKo8UwGXQ&#10;3Fsux7aBqg0cb+xjhRtyUgBEGlx9Uka/shxnWdenRPZV2wyqJGTUPUUiQ4/RLpvUoJCdo1U3++tZ&#10;AXgOMuYFEFFZBiEzqNYgpeGlnJPRiGC/tD6BEKIOgDJGYDuD73ll3URgoBBQ+g+4JK1BEYOXpXpE&#10;g2W/Wx4nv8hJlKVCn1VaQAiLpizkwylPxHsPQdKDh6AVcVIx5DRgwnuvECBAS4LmWOhJoEpGK+24&#10;JvuwDBhhbm5U+tQ3a3ImHweKBu3WVZRZTWmJVQq1BoIg5Md0MwjIgHgJh1EREghuBPkwQkKgXm/G&#10;pe35jSZwAfEmlUQLXZ91sYMcHQhcF1veaU4IP9+b1X5wcxTpfwIKOjb2heZbFUJd1BnzQFACSR6I&#10;sBwInHQG3q2rSsqQjYznraVVxkjvQfvwI4hGUFsddMkTUpR3XuhfEYNAKA+CznunbFthZx/Z7Y13&#10;SHWsWbnALrzgXHn3wzpWSjARpEK9DT0NGVBt08VgdByIXgHKYFRTHgt4o/c/LGJazjY3t2hfaz1i&#10;gvdRponCyZnyugFVRGcoyQTcMNmANFGspGa8qlbnXpMJVSatMp6zFi63aKrDqoT26xvTMty0ZUd/&#10;ImzZtoxHWrwroG40vCEABGHUEt10VQ26cTVBTamS96HrUNdIaqLd0i156+qdZol0h8thN7e1WM9A&#10;TvslgFBXZsl0LCBMagIERESzaQcR9QkdQ4uAiK4B6nsQTfsH+2x4pM8mpvXZ/fddY2cd2ma5di0D&#10;KEAjQucOiW4ATKaz2+LyJnID/VpvzKrD2udko0BOmcVoTS5AmMhmPK0BkGDbcQHhVE73aqu8t8Fx&#10;a871W7Ktz7Ldo9bWNyZgkfbmXQ0p2oWPGa3C6wUkvN9Gx7hVR7usIT0gkDHiIAIOBA24Urk5Ru+M&#10;Qv8MwAQaEPmJjdY/daOTKcfmbLPxuVtteNoGAaB51j2wzHbtu8qWrj/kkYie4XVadovzIuj2CXhA&#10;3ppXPlO1QaoDgiUpDCIQRCMKpZ8QLdedfLmt2nyxD0BEYWzYfoVt2nWl7dh/g+09crvtP+cOj0Yc&#10;OXqHHb3gLjt2wR126aX3CEQ8YNdf+wO77eZH7dYbH7C7b33Q7r/zB/bw/Y/aUz98wl555nn72Y9f&#10;svfeeE0g4k376Bc/d25EAUh8hYIkRvzLPwZRAgcRkCtJPxRAxPeAwv/V+A5EME4AEidZst5AS+Jf&#10;Lkj1n9LYX3/2iac1Pv/dr+yzj96x339AM7FXJ0mWL3g04p0XH7afPX2fvUI/jYdusSfvus6jEY9c&#10;f7H30kB4igqNSw9utwv3U+q53g7oeT99y1IHERuWTLXVi0Ztyey8zZ6asznTemzmtG7NiUnXiIgn&#10;KdGstmx7xPICFrlczDpzEdeMaI5XWG972Po6Gq0tXW/9AhmLZo/qucdYYQCpugi5s0NEAWK0i+YJ&#10;RJTIA6+qIgwuZ04GlS7FhNjLNBAMrJWh5TlmPqBCi2o01kXUk7QFBPIppZqbNBfzSsWXC9RpDsaZ&#10;9NYBMjrYD7xY0iwMSjyJRPA7kQhS0yyH/YjKkcD4YMhpokWPiZycii0b1jqZ0RtxaV5hfXjxiExR&#10;zUD+HuMJlyJCO+0mgXXNT6Xu3BItp2xfzob2hVRGvebDBh37vp077PDpey3f2SnjLycFYFUCPywi&#10;W5bROisFgvSfmoD7R6kjaRXSLaQ/SMOQDsFGwLPAefW2DIAI7R9Nx4LKEoBBRGCn1iMd2EsqPUgj&#10;UP1BuoNoBOkKl8eu1nkoCdQgA2eZNALUAYAWc7+O18GMwAepDNlGHOagE6lAXYnmeQEISj0LIKIA&#10;Klx10gEE0Y2AVMk2MPyAhwBAcBy8BkACW4rqaBBFAhRBBiUNAvjhGAFfmq85LwKB3pFb6ygi71Eq&#10;44Uwk3e8FJqEVEKXNsRE0Gqga1uhGgJkCSqrKS22qAxesAwgQEa3kbBUhdBfsS4iaQ99rxsTct9J&#10;J51kJ2/bovXynRCdAAggAjlS/gvppVInjBsGBAeIqBdoALWF6lJ+Yb3UtJIDAhFW6GLJ+Gt5alU7&#10;WnuEeFPy7mPB/uoGB03j5ZI2wBBDGiKdwiBcl5ZHHtEDA2cCtUXSKACHSh1PGJU1yEJ49QI91Rp0&#10;OqXzZipNOE8PnAx5BQ+SlkPlsbQCFbmIltU5awBMlHvon+Xpo0EKgyZaNOcK1ZbasmWz7Nj5R2xo&#10;NO+GmZTGsmVLbPfuna5RDxHVCZ7lRdbYEFS8pAQGmmX44DhQyUI6gwZc5CoBg0wKSFhT5kl4E74D&#10;5V3UgEOaJIKAN18JB0P7DehCF4RSMERpuocGbXj6LDf8VXUcU72+l9FsTjsogWwaMLflsYfkaciL&#10;APS5dKzWWUlai1RLtEnrSFkDrOx4VuCh07KteYvqoU1kMjahSTCehotD5KZGIEMGXYAPJcpa7W+k&#10;Oe6pDEo1EZiCEBmJN3kUoqev09pyzTrH5ZpoY5pMdW4TddbWpuuH8FU0bDHSTpoIazURpgUI0IUA&#10;QJTqHmBdVaFyS7UlbGjqiAOXMoFF1C+JRoQEzmItWYEgTcyxtMUyOe1bu7V0DclIL7S2/nEBiaTz&#10;JcLNnRZrQx67KxCpahtyWWxaiUeyo5bpm++jITVitfF+S7TNciJlumOutfUuORGRmLf8DAcR/RPr&#10;vPdGLr/Q+kaW2sKVe+y1t/9gF1/ziKc5iFZMm7/LBqZvc9BAKmP2sjMcRKBsOT53z2Q0Yr8TKgET&#10;43NP82gEUYhC6SfcCYiYkCwhWAIgiEgAJradfo3tOvNmO+3Qzbbv8K12+Nw77NwL7nEgcfGld9vV&#10;1zxo113/sN2ocfMND9odkCzvfNgevu8xe+LRJ+2Fp56zN158yd5+/VV7/603PBrx0S/fsk9//Z59&#10;9skHgfDUn39vX8uIf/u3P9s/XG3y/xtE/I9//ePECL775+T4z+WCQTQiSI0UXgER/xSIKEQk/v5X&#10;KkQAEn/0aARpjb9QqeH8iLfsDx+84UDit++8ZO+/9oT94sc/dG7Eq4/dZT9+5HZ75t4b7bHbjtsP&#10;b7zU7rn8HC/3vO68M1wv4uKDp3g0gkjE/pNX2/Y1823Lytle4rl4Vr/NFYCYMZazaeM5mzd/2IFD&#10;d19aAL1RQDtpU6d3WUu2Xs9KhWX1yv1NWqNVACLeRAfhGmvN6NkI07tIIEGGH3VdGu7V1VHmDjEQ&#10;3hTEw7jPh0grN6JAi6Oh5xbRJ+ZQuiYzBwTaNppLNJ9Dlpw/f77ASM5a23J6Roks8LwLfMtGACCc&#10;Zybng/R2SHYBY4JRISIMgMi0UIEG2NCcrTmC1gB9Pf3+ivGmzw6gAuE+uiIvmD1hd9x8reXlaNLR&#10;E0I3tqYpjLqx5h15wqS1GRhDtB4wulRkYJtwckNarlrb8hSKDD5gBLL31KEhBxAQHBG9IppN9+i2&#10;1k4bGZwqmyTjq/+7ENRkFACjiU5FKo72g4w56XaBh2KBCLZHC3LkBbwRlow79gliaG1NUu+R/w7r&#10;e84rEQEizZNcAu17RTmER8AV/ASiEHj4GGTZYa2zGLBSTI8nbBuRhQAABBEDATrSMAIRLsDlxEpd&#10;l+8BiP8EEUHqgSgC/weIEdWhKoQOn3wHAGL9lHZyPGOj0237KbtkP6kO0VxJ6ke/08QLoa1IuFnH&#10;H9F/AG8CEeTE8NwhzYA0iUSARCDJBcYVQBGgSEcljsaKrE43b4NuOC4UZZecYDqthWB0CpQQpSBs&#10;BuESDkN3N6i7y+i+SSqkXt5qdYm2rRuYHJYTZnRS6mobdcCQJGUMGxOO4LxURQfgF7ksqNrgAUBL&#10;vVbLMbiBYAFz47EM+wwooN03YlVIbaMi6RoUMs505xwd6pUH2+IRCcpQUXMkp1dbF4TnMcpBagCy&#10;ZlBSCfEIoSdABaRFIg/J5ow88agTA2tDqJchJauHV1454UIqO4jsEF2gBJYSV/QWEFGiKVVtqNKK&#10;dL4AHseOHbMrr7zc+0mwfDOCV1oW0JFJN1p/X7v1dLZ5agMvhGPi+nlFBrwEDdIqkCMDolXQXAu+&#10;QVzLACBoOoOkNcsCFlkPIIPKiHha4AVwoMmgtCrgyfTmhx2AsAykSki3VHswmdAevDnT6iDKGeHV&#10;ehgFImoa9cDr2JuSaf1GQx8UKbt1DiN6TWnilMFPabvhMgGQcgvTCyAbs3hzzAme6daMtXW3WXs3&#10;3Aa4EpR8Zq1/MO8kzYQARmME8AT5tMp5Ju25pMAODXXCAhKNvg8uKKVrUSnAGya6o32n6oPmYbne&#10;VhubMdX5Ew26L+kRkJIXV6vJtCGesHJNgolsp8VbOvXfVoukOwSyJiza0mZN6axXcTSk0JHoEjCg&#10;zXifPndbSSjlvTdi7WMCFHMtlBrQb9Ms3jHLYtnpAiuzLdU+x4EEEQkEplZvOdf6xlYbbcTzEyst&#10;P6rvp6+xibkn2YVX3murtx6xgWnrtcxaj1pQ7tk3vtHlscfnnercCIAElRqkMwAOjIFp221szh4H&#10;EUQhiE4AJgAQhWoNwAMKlwyPRuw87uWf2/ddb6cfvsWjEWcfu9uOXnS3XXjpvXbFVQ/YNdc8LCDx&#10;A7v5pofsztsfsXvu+qE9/OCTAhFP2dOPP2M/efYFe/PHr9g7r/1kkhsRgAg0I9CLKICIbyA7flMo&#10;8xSIkMEvcCJotHViCDz8z3//88T4H//61+QogIr/FUR8ByCCSMT3QQR8DNIpf//iM/vr59qXzz7x&#10;ao2g5PMd++OHP7NP33/NQcQHbzxl77/6I3v7hR/YG0/caz/54Z323P032xO3X2OP3XSZPXj1+UGV&#10;hoAEKY0CiDi0fbXtXL/ITl230LavW+CD6ow5E90eiSCdsWTphJ6hJusfaBGI0DOaRNa6Qs+I5g3d&#10;13E9F1RmRKO11tISc0cCPZt4jHLqsDXISSKy2xCqcDBONA51WTht8BWYB+n0S9Q2rDmhSYM5vK5S&#10;86IMZ6EBFikP5iv6aRBhXbpshbaf8vQFAwDhzoLeJ0gPajmXmi6hci7lxsc9UxkVIsgYaU9taD6G&#10;qNecytqSRcu13ylLJjI2MjLDiZiuNVRfaVNHem3lknk6FhlezdGUogM+WN5LDmXoqqvkXDRpPqmP&#10;O9GedAR6QEQ30J3AuBMhIPLBsRXL2Qzp2ChPJdWOSjEk9kYI8fQJEaBpFEghmkA3ajpSlssG4fnz&#10;igHHJmFIAREACGxOq+Y8gAdy3wAFlBvx0JGorqqMy/5oDpY9wygDSCqoqKgU6PGmVjLcnhbAqAMm&#10;qHTQtrUebJX3FJlSLKCnOUxAhW6iRF8w4kHUIAAX0AuCyIy2W8wyQRojeOU8sA2AQRBBACy4/RT4&#10;4L8FnY4TrcKpvtQyALOUAB46H0g6kPYoAAjaiVMiG7QMZ19k2yu0DUAETak8nUGuSheMi8LNxU1C&#10;VzTUJgPpaxl9AQv0HNAFaNDvpBVAft7OVMvU6GYsgAgUzohEoDTp+TkZ2Eijbo5SAQzdKDEMrC5w&#10;WDcnMqAcENsmCkEzrVoZshohu0DEQwdRUuMnGpTKSeZhaJPHmKPWXze2Ey4raPZEvo1jECgRmuTk&#10;E36BY8H/A4Zz2NUY0XGgLBUOCDXS5TK8PDSotZHzD8L+hUhGif+X3CID4ZasDNC6DWtl2HIe7i/X&#10;cVJBQJUD5EtIn5CSuHF5qFGwBEQgAx2PEcLUhakpsfJqnSd5+T19AjZaF+WX3u+jqljeADnOWhsb&#10;77aLLjrL1q9frv0tcUMecCqQy9b1aNL50r6Tuww1Amp0rgWISvUgI0DTIENPORjvIWQBLiBHQbCq&#10;rRVgAiTJ0JYLGNUJwFWFaN7TrP3JW4WAASqWtIRHAryQVlm0aJFNTJeBTEGcJOogUMQ11XrhWTQK&#10;9dNGvEHnIaXzAUmU0tCGxnKBlikCLXqwBQSaEjXW3d9qmba09kMPU1jnKBGxdEvcmqJMqIR58zY4&#10;PCRAknAJbJoPMcmm6EMSA0iFdQ34X5NXdETSAnICFMhjI4Pd3J62rnzO0ygdnc3y+tosP5S3THur&#10;N+6qjzVaXOClSueVks/GZMZ6h6bpf3nL5gastWdY69TEqPOXGxy0RFuHQMCI1p0T8NDxt/ZYON1l&#10;6d5ptmnvMRuct8HiuZlWl+y3TO9C6x5fa+nOuS4wlRtYbi1d8z3NQf8MqjA68outd3iZDU6sss7+&#10;edY1MN/HyIy1HpXIj66wkVlbbOai3d64Kz/1JAcRiFARlQBIQLCEXElEom9si3UNnWRT553u4AF+&#10;BKWggAd0IwAS8CuWroN0eeyEjkQBVGzefZXrSFCpQTTinAvutPMuvNMuueweO378IY9IXH/DQ3bb&#10;rY84kHjovift8R88ZT965El78YlnHUj8/Mcve1ojABG/tM9/h+gU/Sz+YF/9GV7En/63IOI/AITG&#10;9wFEMP7l4z+jE98f6E18D0j8o5DSCPgR337zuUcjvv3yT0ar8hPNuj4DSNDp8y37469Rsvyx/ebN&#10;Z+3XAhJUarz59AMOJF586DZ76s7rToAIunveeslhBxEXHUB0aqOdecoa27dtle3euMQ2LZ9pm1fM&#10;8kjEotn93lBrrt7PmTXoqbjxkVYbyKcMtcpUQiCiWXNlVPe4AHRWzwScLJ4JoopwkoiwJnVfAyIg&#10;W4YEHBrD5XI8mN+CKLDz1DTvoBCJRgPOWioqgy9Di+QyRHby+97nSPM2cx5KlVE9x8xf6Wybz1+A&#10;Bww0aQL6VZDOZkCmb9B68Ywx7ITZqeiidwY9jWon53IvF5Rjx9yLgffySRlx0iyRhjrn1nXIsaCl&#10;AKWmpMBxYr26Q8Yam0SuPmhvQIif1EGtR4xxNmnVgN1gm0TLcVT4jEYQHAu4bt4BtLhM65UDKsPH&#10;OrAvIe1vkc6DG9oyrUvGFI2GUEjzdxRdjIgMqcAKhEyBDSSq4VVwLk5w8qZQmol4FVHzjPYhJdsh&#10;w6x9ZX2VVVpHOURLIjeQRQETRAgALAE4YF04dKhAe3RJx0+EvprovJapQG5ayzlwkKEPSllJ7ch2&#10;lxEVCAiPLl0tEET0I2iuBYhAkBFAQ8NI2WldA9IyvA9ASZCucOKl1glow5kH2JA6AkQAIFziW/sS&#10;gJCAAkBkpwiWPheZ0Exp6SRJhM5reOE1IB2BByG6QndOQAQhqMbaaqssnuJRCEJI3Kxof1dq+XCN&#10;DHEFGuAV/l/ESAiXuWS2BpwESi0hVXKyKrQtlxOt0Hp009IcBiRLm3JCPYFeNxdLhkfeoasv6iak&#10;oUp7NgARCKIAUgAYXqICstTBhye7stXVxnVTAUpIywjdy5AlEvWWTFIPLQ9An11kRfvSoHUQvkfY&#10;KZmUEYtQZUIIn7AXZCTQeyD72qKbf2x80F8rZWiLBUaQBw+iAU06dgCajFJ9VA8E4cIKL58iPQEv&#10;gm6e1aFyPbQ0z5EHDMhIyNhrsoDHkM2SYiFSUGbjU3ts//7tNnfuhIMZiJeVpI304FOZgmomqZVi&#10;XRPKvhLNbQInuvBC6/VC3aUIwUQTDiZSba3WotGcTggQCBzJG4CAGdaxeiogovMbSVmZrkVJuSYC&#10;XTf4BhUVuvbhSo/kUC42NNhvXV2IYOlm1XEDoMrI0cIxEJggOsGExATl1SJRDL8MfRxxqyrtY51F&#10;BSAaopUy1HFr6UgJHOi/Anb07SBEC2cCADMw2GuJlIBNk85HU7WDiNaOiPXlEQcj6qLrHaNuHpKm&#10;JjTAigby14hMDYz32+btG+ysY2fazDmjHolo6SAKQRqnXwAhaVnq6Jv1IOt+yuV1bP2jlu3s18RK&#10;FGK6gEXWYtlWg4C5YM0qef1LrHdkwlo681pP1pI5AY78dFu2dZ91jASdPrP9CyzTN9fbg2f7Fvig&#10;CgMSZSw71ZtxtecXeRSiPT/POvrnWm5ontEZtGt4ocWzQ9Y7tsymLdwmQLDNoxFEMCgNHZi+ReBh&#10;V0CqnL/byz2pzqB6o3d0s8YWj0gUKjUAEfxOtIL381ecaYvXnOWAgrF8Y1D6SZoDEHHK6VfbnjNv&#10;sANn32KHzr3Fjpx3m51/8d0ejbiMSo0bHrZbbv2h3X7bo/bg/U/Z44+8YI8/+ow9/8QL9vKzL9pP&#10;X3rF3n39Nfvwnbft0w/et88++dC++MNv7cs/fWpffS7DjeDU3/78/wNEFKIR/z21ATfi+yWjDK37&#10;n1/bvwUoCkCCsk+iEZR+euXGn7Vff/i1/fnjd+2z37xpf/jVa/bx2y/YRwIScCPefu4H9rOn7reX&#10;H77Dnr7renvytqvsoWsu8EgEIOKac0+3yw6fakdP2+wgYs9JSz0aQRRi69p5Nn9ar82d6LNFc4Zs&#10;+minzZzI27zZAy42NTrQbL25JhnTEoEBIhKaD2P1np7jeUq2tOg15nwfNCDopUN6mHLNKnrnaMQi&#10;dR7tjOh5wwlEnyEqb5sIRCIStVRMzobmwHLN80guwz0g7RHGW49Cfq7Q0NyUadEzmnRnrlHLoDoZ&#10;03ooe4RcSJoA3Qj3RmXcI40pNzwQFLEhePYeUdb8wXwMJwLvlciB59g1l2P04WfUyCklvY0iJqNg&#10;c5wTof/Tg4PoReDoCggIALjNka1wQKDtMAAaAJhwCOIiFROa6zVIbTsRVE4u++K8De0f83NQUKD9&#10;IXIgOzFFRhkQQVVDtqXPyx7x2GnaBfmTNBB2BzkCVDg9DSE7UyZHt646LXslO1KsIeNLmiCIMggI&#10;UMaq7+jLEaqj8oLIgObmKZMkSm0DWwrPBK5Kg65bpUBAuZZBRrtGIAR9i8CoE0GQTS0NjHtlKR1Q&#10;OUb6X/Cqa8hvkyNQoAQslPv5A2DBVeEceWrD/wPY0LE4mND/dE7gcqDwiTiXK3Nii/U7ABT1UVJG&#10;VJ8IRNR7LSi5Ki4qFwPBEAg5aBcg1gQphwPkYpCeoCoAgmIEPgGcAC0PQzdotBLkoWj3ynLFAiis&#10;CyYvlQLoC6ChkJbBCxivxY6YKSUFAFC65DeEbsbGRnl3tKYVooMhykkAaXrVhpAb+wySht0L4CF0&#10;R36fhi4lQo7VtQiugC5rdOPoZOtmB6X29PTIg2/Q+vHgdTNGAQXkEmWM9buH0Ajryah35tq0/RLP&#10;M1JHXVlZrGWDBmQcfyPqkvLgSXUwyE8WFwtECKGRjqmp08XXhawCSQPEdL49IsN/OX91aCpUakJo&#10;tO7enOf8qYKIx2OeRgF4kT5BuZGwZnNLRIBFACui45VhJX+ZTqf1ABRburnFaKKFBG6JHsBQQ1ST&#10;EK295RHo2Cuq9ZAJXJRX17r3DWDoyGV0/aj/1g1eq2srsFSkB5mJqkKeAwDCy8f0kHPt2I+YDDVN&#10;t5A0p1U7IUKXNNfxELWpqtV1FViCk4CeP6RLfstmYrZ08TRrb5UHIG8pnSG1oftAAAlAQGtjIjO1&#10;oVIHBYNDHR6Fies7+gY0RQLgEEVCu6XBklkBhYjAXUutvCYdm65jg44DEBFLCZBpXxG8SuqctXZm&#10;rHew09ZsWm3rt62Rx98lQ94jg91rzblOK9X9057vs5COG5Il3UCz3TkBiQGLpDLW2jNo0eacjqnF&#10;QURTc8pG586UkR6xRnluJbrvwslmq5GnB/GypW/ccsNzrGOIDqAjFm8fsUTbmMVbRy2Vm+4VG8mO&#10;GZMy2FRvLLTOEX2XG/OuoPTryPbN0DrmW/fYYu/FgVgVAISmXZSEFrQltuy53JasP8sjE4CK/NTN&#10;gSDV7B0OGCBaoiNBdAKOBIACwuXqLRfb7GX7bd7KM23uioM+Vm25wCWxKfvceOrlAhKBmuWug9fa&#10;viM32KGjt9rRi+60y65+0K6+4VG77oZH7KZbH7M77nzK7r3/aXvowWfs4YeftScff9FeeeFV+9lP&#10;3rA3f/yqvfPa6/bxL39hf/zoQ/vjx7/2Xhp/++KP9tcv/mR/85TGF17qGaQeCryIb+x//tc/gjEJ&#10;Hv6f//q3jwKAKICJ//nv/5oEFP/S/74DEwAQ1lNYH4O0BjwMT2t8M6kfMakhgQjVF7//wLkRn330&#10;tv3xA7QjXrVP33vFtSPoqfHWsw/Z64/fbS8+eLP31PB+GtddaLddesRuvOCAcyMuOrDdoxEHTlkn&#10;ELHEdp20zJbNGbHVCye8Hfj8mYM2PpiTExS1+bOHbag/q9Hi0Yh20hoC2clUgyX0jCDzDl8J7k5M&#10;zzjRvcYYYndwxUoCp0YODR486ee4nvHaSZ0EwAPR3nyuw05atdyycopw/mplSJOaa2mgGA5RCijD&#10;pXkHp9Ll8AEqmsup7vDIsAw4hpT1eVdLeBTy7ONUW2muwXhj5AMNAhlYGWmaaJE7p2oCfQLSA4HY&#10;EWWMek7k5Ufq9axpzoWQT/SEioqA71ameRWxOyLMNU6I5HuPJug3elNEqciTXYjotVwGsEIGtkzr&#10;pgKBfSDUHqqlAo7KNUj2lMJrHbJzFRVEO2M+R3rpZLnADwZdBtuVJ8sarakx45wIotpBl2qMOGkE&#10;gR4iBXIUIWRieCFKFvpYUGpJJQbHiWEPOAmkdeSUy7ZhyAPvnyi/bJRAB+eGtAKRAEikFaU00NJ+&#10;TNF1KNIyRUh2yw5qPehhVELodHDD94CRIEJwglfhwIGUA8CgUu8FnGQz+Z2IBJ89QqHlviNaUg1D&#10;BJ+oCYAkSInw2hBK2Yxpcnoicuz1HwAIIAqbX4S2ALkpPHRCPB7u0Il2zQGdeC891M1JD4sK5y/U&#10;6gCLPRoBAiZEz3/ZceSpQ5pMaflKPoqTTKoDAl4dVQeNdbrRSoPQeQ2pDhlQod5qvbbK+wtktgME&#10;CUJyIo1uBEqFHBwUlzrZA20ItgkBJRPPeH7Pw3J6aIigUOcKh4NQXK3QMa3CKVXyFEmtjBnCRRg8&#10;7T8eflXNFAcN9aFGByhEO2ijHY01Wp620g2QB4USBSIwoPG4HmpY/jKYtQIfLYTNayu0byDmqAMF&#10;6qm9uoQoRDjhKYY6GVt6f7AP3JCANFIIeM+p5rjl+3s8VE80gv2hlwUaCoAIQANGHuMKmAg3AnLq&#10;BRo6PEWASmRK3jEDr79YwI1y3cpq3YiEAau0TwJHiebsZISAdtzyUOSxk6IINUAK1Xai9OzQvaBr&#10;guYDo6ZWaFaAga6eyZS89p42GxnNe+QG4S+iVCjaUT5WzncsBzF0sikQ4IYadGrgF84btHweHQzO&#10;UUBahd9A2DbXnba2jrjV1ZfoOIjI1Gp7IcsPZgWydJ4i5ZbriVs212g1YQGdaKkMPARJATJNuhFN&#10;unAe6nSfQdIMC3hEkgJeAiJEOGglnmiJW6I1KRCAFkSzRTICUfLOEllaj3dZXaTJJ2v2P9Ou7Qos&#10;MHGHdZ/VNum9lqNqo17XKZLRsWlyTrV3WD2pKp1buoHWxpotmu22eFuvgMKA/tNn4VSnwINARHbI&#10;pbCbuyBYzvAGXW39cwQQZnvb8VQ3paJzLEHTr9ZBax2ca90TSy0/Y7V1DCNctcQlsp1LMWurLd1w&#10;xM4451ZbvO6I9U/bbN0j67z7J+kNyJeuJeHVGgcmNSTotRFoSHg6Y/XZDiQQrVqy/hxv1AWAWHvy&#10;xQ4maNS19bQrvL/G6UdutCPHbrfzLr3bLrrqAbvi2h/YFdc8ZNff+KjddsdTdte9z9p9DzxjDzz0&#10;jD322Iv23LOv2Gsvv24/feV1e+f1n9lH7/3CPv31+wISH9hXn33qhvtvX35uf/0KfkIgOlWIRhSM&#10;/v8aifg+cAjAQ2H8j3/9exJEfBeV8HSH/h8oYAZgArBSIHPCyXDlTNQsv5yMRBS4EQCJD99yAapP&#10;f/ETL/l8/ydPBH01nvuBvfGjoOQT3YiHb7rU7p6MRtxw/n67+OAOO2f3SbZ3yyrbu221HTx1g21c&#10;PtvWLJlpUwdyNjHcadNHu62/N2vjet/bmba+7pR1dkQNqWu/99MhgeEG3ddy0gTaXaXVI3ukG1KW&#10;6+yWo6Lf4EVVTVbRlWiO1jOPXkJFsQymnLiEjOiciWHbtmGVQENYBhsDrPlLc2otctVUu1XC8UIA&#10;T8YV/lBTo+auydYBzAGaT2mBwLyFJ94EaVLzKY6ci0tRMinDwiD1gX5CnZwXF4GqQGq63g0UWgMN&#10;oaTmvqjP7/SMQCcoJWckK1AESEHtkfQ22hANAh+kuyNUg5D+0O/VMoY1Ain1gAQNNIbCVU1WLW8f&#10;z50eGx7ql+1xroeOJ5VOap4hNR44omjfYESZo93Jq5YTXI5eBJEUfVeCHYjb4MBUy6RaZe8EGrQ+&#10;gAyREpwmbyrpzi0GHQBR0GlAAyLgOnC8AAaWwxEuGHG8f4xzVXmg9UAkg88MohNlznPAmOOM00ir&#10;kPoApBEBQlIcsMC2da3hLjhImKJXOfMCGZBOA9AGYCESAXAgrUF6g8h+oVJDAEOvlNCWA2B0XdhW&#10;QROCCEp9iA6zEw6qHLzoekOqJCJRxA0yMjJmLZk2R5SgTiIHFRVCGxUAiiky3gIE8A0qhcb06sQX&#10;GU301ym5xKiX6uIQdahGa0EABIIIebAg9KSdkGFDYwBDjEdLiWK4rs51GsiHLVkw4aWPcCZc4EoH&#10;Sg0uQIRte81yeZmDFtjG5NdAhe0tHUatMQgVdFxVphtDSLFO+xEhZ6flfJ+0PzxsqFgSVqdTZ21I&#10;N2NtiR4Y3UQy6J6/0wUC+YLMW7PNNj426IacffZUBnLPdIkkigA5VPtKCApANDY6aDtP3S6jPtll&#10;VMizWjcsWhJ+42j/AD+Aooy+o6mYt/mWIa8WSKGSAl4FNzwlpOUCXB5tkHF3slQ9JEJ5CvKwq6un&#10;OKCBmAnZ03kG4QCo1Wk9pFUgTFVpe66wKbTfGElYpk0GUF4GipIQEIkwwPcAJFVWlUwadQE1XS9q&#10;0GkdDDkU9UyiNzTemqoJadbcaY7wiUBF5fnwcMU08QCkOF94TtV1gIiktbbShCuua1djuTZNCE16&#10;IKumOICh5BTuRyIJqztszS1Rq6kr1fEIrAkANIQrPEJRXTdF51ETnoBEIitgldB1TFZYQ1zXI6t9&#10;1LoRj6IRF1oQcCBqmnQ+dI5qdH1RvwwLrMCPCCWaLNYqsJWKe6+MUCJryfZujySgKUGZJyRMyj+p&#10;MqGyI57t0LYEOprbXD8C8JHuzFl+fEwGPa/1a3IXiIiznhRaEs0ekYhney0lINGU6tJ68taQ7NJ/&#10;+61vfLmnLvomlnkLcVqJN/fNsFCq26s7ErkJ7whKH47WgYWWG1lq3VODvho06OoaWeUy2YMzNjuQ&#10;mLZwp5eKwpFYtPaw8yMAER39qz3FAYBAyZKUBvwIIhLwJ0hbUNUBkKDbJ4NoBFEIxoYdl3jb8B37&#10;jntvDSIRZ194u51z0R126fEH7JIr77OrrnvIbrrlcbvtzift7vuesfsffNYeeeQ5e+LxF+2lZ39s&#10;r734mv38tTfs/bfett/84l37nYDEF3/8ndGI65uv/iIQ8WcZc4w65Mf/jET834CIADwURiEa8Z/p&#10;jYKcNussgBS2g04FAAYp7iC1gRAV1RofTlZrvHui5BMBKnpquCT2Sz+0nz15n1dqPH3PdfbDSSns&#10;2y87y6MRlx7a6SmNQ6eut/3b13gkYu3i6bZp9QJbOnfM5k0ftLnTBmxiqMtmjvXZoMAE3IjmlIx7&#10;g0C0XlPN9XoWBeobBQwA+bpvGyI4A0Has6VF9ysGX++DbseTqWWcJz33TPCkNND6QXQP0iKv9Mug&#10;is6r5/RcI0xHBILKDCKJzPs1mp8xwKzTq90AEBoAh1p9VybHEiVIoh3wDao1VyMxjcdeGBUymg5o&#10;ZMzgFSRiWedOQJBEFZL0B5wF76Ss7QEi4nK+qNRzjpy8YUr/KdtElwFOQrkMV6VGjY6NiAg5efgK&#10;IXnP1WXoJRA50f5qG+hVUPbuKr5ynND/8aiJ9huQQ7QDQEFqg5QEPAUiEfTTQCmS76gMgZeBfLen&#10;5jXP4TDhXHNuPLrgPAUML850g78HWACSeA2qH0hraN7TOQxKQnV8Wo7eGAXQ4RUUGm64ARaTQKKs&#10;OKLfARpESLQMdkoONJF5yJBBCkLnTKAG2kBAH8BmBts+kaoQmKDzJtsujO+iEIAhuBZBuSn7wPZ4&#10;dZCk7+ldAiUAEMK5Y5BSKUJCFZnr4eFRN/aew5LhpukUgzQEXjnkSFIbhHIgS1LVgO4DugreTVNG&#10;EhABYiTPBcIFEXGxABgYJDrEsT7acqPTwA3dl8tYriVmy5dM2JGDpwqV93iqoEE3KzcnxhnDH3i5&#10;xc4KBhCQKmEbLMOyRCLgWLTEohahREg3JSOkfaWSpOL/5ey9YyQtr27fmc7dVV3VlXNVh+pYnXty&#10;ntFkTUAMiAEEiCBAgAABAgSIILAAGQQIECAwwhZgy0FgI4wxMmAwNjkHEwxDHhgyGOzP59x912+/&#10;XYD9fefo6v7xqKqrq974vM9ee++119Z+vZVtpMNz+zSzSTrXgDyR/qdJRiSC0hrAEqCFMqlySV6r&#10;DGM4zA0Kco6h9gaBCFIouk6E13R+XJvVq1bY2Wef6SDCq130OZwCDPgcXRtIl4A2F4WSQa8N1wzR&#10;qlaOVdcCQIHUNiqZbR3arvbD4tEVk4Fvk7GVcYW70NWl78uL7+5G+ElgSv8jKtHe0SAQIcPfKaTY&#10;0igA0OE8BfKckCjbAFIZeQ6duhfaD418ABG5PPoYOl69J62STMe1PRlYBxC6rmm6yM3RcRAajNne&#10;O7baqaefpN/JEAtAEnLEQ8noIaVnCGkdRLkggSVTQb05wloZUiFJgc+07ksXAC4YYeR2U7rfAmjI&#10;YGeyRG8gTspjEIDiGoQiAnfhuR5xIAIBgOhM6hzjjRbXQlscKHpJKFoPUV3LJF1GBUrQhEiXMwIP&#10;cRl3eT+6tu3xqDz+PgvrHKOUmsngJ/K91j8xX0Ah58qVkDIT2h6ABMXLBi3OoZjORSAiXem1jIBR&#10;eWjIcj38bsoBSLu8MqIQ8CLy1VGLF6uWKg3qOMva5oS23WelwXnWN7ZchvlsW73tCOvVe1IXheFF&#10;HoVAZwIORcCjWOX9NSBl9o5vsuLQale8pLsnhEzSGnT4XLzuKE9rDE3v5VUbC9cc5SCCMTi1j3Ml&#10;iETAk6D0sw4kIFoiMkVVByBi037n2sZ9z/kWRCCHjW7EwcddZceceoNHIk45+ycOJE45+ya75Jo7&#10;BCR+bZdf8xu77obf2Y9v/oP9/FcP2q9+/YDdeceDdvddD9oD9z1sj/35cXv6safs+aeesb8+95y9&#10;/spL9uE7b9onH75vn39KFCIAEF9/FYhOOZCYNfT/E4ioA4VgfB9AfAci6uNf/whIl//1DQAiABR1&#10;gMIrOhIAiaBRFyBit0cjABKf7X7DPn3vNftwNq3x5ot/8ZQGIOKFP93pKQ0iEXUQQUrj1svOchBx&#10;+elH2/nHH+QlnpArD9uxzvZev9j2377G9t64zFYtnrCZUYHQ/ootXzBu88aq1lNOWkHAGRBR6aYF&#10;AWWbQRozIjCNs9MqoI+qLZ04EWgDyDMCIuJcrZVyRLS+OJ9A6zgpXhRxEaiLCXBQ2k412uhIvwC9&#10;wHM2pec7aYsWLfD1nhQqVWdEOHAkPWSvNZZW3lR4sN5G9SxEtZ8UaQ0ZtFYZNCIEGX0HMIGxjwo8&#10;QN6LYoRlqKlmiEXTMvBETHRsAgYYPkiPPaW8r6UJOSsOQMjly6jRMIseGYAE77shW8J7BKXg0QU2&#10;Qutdi4AWJZ9EIeTRw6OLIJUNIVTfoSGhR7G1DpPiaNF+2+RJE47nOmHcXcCpEfJixNMZiEaR5nBB&#10;Kn0PrxtPn5QOIXyaOvZ291la4CYSFmjryOi3KEMSoaAUFXtCpUbUjTKREVIHgA6Mtvee0H7oG8Lv&#10;ABFBOoMIexClAGQEEQ4KCwKtB44TcBBEI4hqIIeA00uEYa6vtTMzMzYIGV77AhgEnAeuu45NwCYQ&#10;vgo+c/CgUQcR7CMADbo//j1ABn/zfQG2Nu6bQIuuA+dDhGMOyBNhIifG6eJw0enEBqqhOsF1JIRI&#10;OztBQJpk8rwRMkF7ASNLuoHRjNGUYQdVUgJKno1IBI2znAyjyUe5JN48Bon8XV4Gq1aVx9Y6x4ar&#10;GVuzctLKeSo15uizVg39RtvjAUBhMpWI+oTL6UJhsMo58mrIgHYEeTq4HYg9afsReeJ5ohz6bUbG&#10;NK3jDbVpIsn4DgxVdK5zZKR10WWk8vI4g6gJF7LJQ/RUPiAXzf/gLmAYKbGi9XVMwIOIBJEYoiQ8&#10;uIAISiWRqyYVAQJGfIrqCOSe63LNRDwaGmRgdbyEESFH1TUaYlRa4AnoOEkdYFTbdIz5YtLWrFlk&#10;IyM9QoKE1XTcAjacixvjThYWcpladCA/6vfxpCYgRFEBMlJJhEK7tP1QNKzzbvOSz3aBLRYg7ifR&#10;GSIYdPFE/wLdCQdVmpxledigcL5LyJP0SaWn2+glks9X/B5X8mXLC2xk5CkR2SCSwiIHKiaSwb0r&#10;FwEcunakkHQd0XSoE1uXLp2w0dFeK1cy3rUz5tGVpB9PWsY/o9GoeQLvoT0y19qjmiOxBitp3mQq&#10;aauODVhPbVDGu89CCG5R5pmjbDMqQCCQFA8HUQhtM5JJy0hTjllwMmQs12dt8pAGJhd4VUaut+J9&#10;NnpG+jwi0TM8YDPLV3rKI987ZNNLV1n3SE1Ge55+M60xT6ClWwAib6WhCYuXqtaZKQuwBGqXVG9k&#10;KoPW0pn2qMTo/HV2+Ann28j8tTY0f42leicsP0TUYYnFy5PWM77e+qa26PPFFivMaHvzLU8lR22d&#10;gwf6bwzNbPVmXhOLd7pAVW1mh00tOdCVLaneWLL2GFu67libt/wIH5OLDvMxb9lRNn/50bZo1fG2&#10;YsOpHolAM4K0BuWeVG2s3U478XMdTAAkDjr2SteMAEiccNZNPo4/80a76Irf2MVX3G6XXv1ru/qG&#10;u+zGW/7gKY1f3PaA3fGbP9k99zxsD9z/mD36lyfticeetueeetpefO5Z+5tAxHtv7bLd775ln+z5&#10;QCCCNAZpBkAEqQZARL0Z17+DiP8ECZ7K+Of/Cl7/26h/579HJRg0/aoLXaFXUQcRCFB98dE79vme&#10;XQaQ2PPuX73sE0nsXc//xd545k/enMvLPX97y7ctwu+44WInWN544Sl21VnHeJXGOccd6EDiwK0r&#10;bcuqBbZlNS3Bl9u65TM2qee5RwB3UGvg2AjRuoRGzHKZsHX3oD4rQy0QkaUKSc93R0jGS+sQETtX&#10;tpVT5BFjrd+uPClHiF47qPbSwyev+U1FFOsN6xRqvIAGUov03ZkYH/G/abQ1OKC5rnUOAMG6Tkk6&#10;jhRrGyACYEKKuqy1LKS/4byRtmYdJ9KbTQqQh2Rg5sjxEcjI61kgcgGQwGgT3SWP7wYZj9z5E6QT&#10;Wm318iW2bNF89/CJngAcOttlPGXAKN2nxTe/9fC5DKjLVsvmcI5EXkp6xiiDpBcFHrsbchlv+A6k&#10;L0jtknJxCQCt8QCIkMAMACg4hwb9HkMqg9uA3cLbDgxoKJTw48XrxmgDOrgmOLA4zR4BkHcPvyPo&#10;AYKeBRFaigK0j3Y4fnI4w1RoAFIgWxKZgG8ANYAUiICFRtAYjOMIyjiDKgzZA50L0RWPeEB2bJRz&#10;KDvFtaS1OFWVRCfgNkId4L5n5MxA4vTfNQVkUSIrLl6lV1QwA30K9hmMALxgywVmZsHP9weAxYGD&#10;7gPXxMGEjnFORp5agww7HTBRL6Q2GJGQFhCbJkuLJggIBx1teBJhGREkVCEQEgoLEBAiTm1+YVFF&#10;a5EB79Dkhg1LmUhQ8kO5UlaTHD6DkGusQ0M3Q4YBEJFPh3xQqhSVESPVAckmGZVRokkUKLm5wQoC&#10;BXmYyvSMgBRE/S/hNhlnuBVdMuAZHV9eICClhyzW3uIAIhkhFdPk1QHVgZIAkvbb2SLD2aYL1uDh&#10;P0AEYAgQgVokDypRCML4PLiDgxUZUBm1dKdHJJCSBjjQ14Lvh/UAYjhLpUJASkLfXt5pKpv30D6e&#10;uTfE8tJXnaeMNpGR1vYmHY8MPuBAxg/PHO8bb7yFa1OM2+LFY95BkzQSXAwqIzDMCFhxLkQhqCAh&#10;pYFqXaPuASRNoj+AA1IXjBTqm/qbJllEKMh9dmoBQsWSahQ6eqJ1QadACLNB+A9UDQKd6yACmVzK&#10;Sb2ENSaApwe9mC24NDcRh0gE6V15SLoWdBJNJBJ+jQBl7SH4DgkHCBwX4jhUfPT3I2gVt75qwRYt&#10;mbCsAABREY4fQMSxE84NunXGBYg6rKOr2VLaViguz0fb7q0NWXW05ukI/iYyQRMwuBBdqS7LdcOB&#10;yFubFkmARDiZFogoWyRZcMIkvAY0JajWiOn4WzQ3JhbNWLHaI5ARE5gYs0WrNwlgDFor14SoRf+w&#10;RXNlAZKKpQUwULKMCTTkZiMR8CKiAiodsZy/xrLdlu0OUhz56rgVBmktvsDKtaUCNiutMzviEYju&#10;8Y1WEGDI96+20vB6G5jZy6qTWz0KQbvwyvAqb+hFt09kshesFEBYfog36gJILFp9lD4LAERt3v42&#10;PCmwsfRIW7LmBB+bdpxvR530E9eEoCIDfkS97JMeHHUxKtqG733IxXbQ0VcJ+Fxrx572IzvujB/Z&#10;Maddb2dc+HM7+8Kf2UWX32ZXXnenXXfT7+zGH//ebr7l93b7bX90EHH/vY/YX/78uD32yJP21BNP&#10;2wvPPmevvfxXe3vXGxp/sz2Ue37ykX3z1Rceifj7l5Ae/x1EOJD4Z0Cu/D6ACAbpjCCl8X0AUY9M&#10;kNYATHw/vVFvNc5+ABFwJL7VjxCQ+La3Bg26du9yJcs9dPp8/Vl7++XH7c0XHrHXnrzPnn/wDo9G&#10;0Cb8D7de5S3Cf3X1+S48RZXGxScdYqcdtrcdf+AWO/bArXbw3usFJBbaxhXzHUTMn4IT0aPnotNG&#10;hsrWU0lp3mvtykecD0EqIyTADPEbZ8FBBDotMvaQKYO23mFPNfKMMbw5VizQp/HnTmskDiEpakLd&#10;ELZJIZK63LZtnc2fN+HbIT3LOkiKg1d/1p0nxrpIpLXFUMZlLaj29nnTLdoZEJmm2yVOHCACrSAq&#10;OEjXok9BKSCpAIwwXAnAAwbIKyT0yvZnJsZ1Lab9t6RAaBVOBYDLBuDUefpax6HtoASJPYGkDs8N&#10;ngE5eowgIAK5ZyQB6JTp5ZvurQfqkmhHAGo6tG8ARCepEACG1uo2efP17p6BnoP+lsFGSCrw9rUW&#10;a7iCpn5PGgUOCuCGKIODBQEIwAGcgq5I1g2ve/UCEXE9/1RlBBEJvHsMOOcb13kCvgAY7ItzCYw0&#10;IItXIg9so27s+U6d2+CAwoFE8BtS8l4gIePu+yE90cC2AxDB8Xw/nfF9AMErxxyoRAfHQ+SjDmq8&#10;3wjAQSOIgjT753Pwxgmb02uBUk8PM+mCQryAwUrexU+kpU1/a2NCtYgbYUyIUnCTuEGuFCYk6TWu&#10;Gi1NaG4HpSaod9E8i8YtGM1wmOoGohWt3gTLu2nK8KTimgit8CoQIJkl0shbh2PBZy1UKsh7Drc0&#10;W0afV4S4nNCniYg4CaqTpFro3Mlvkl1dMnCAFfJaMq4CJ4TrSGVgeAn98zA2N6OqCXCI6XyoxJAX&#10;6w8qJEYqCTocRFBNQGqBFEIi0SEvOqYHPqkHl++2Wk9PzoaGe63a3yPDh6EU4kdmVWDCe1kIaOBJ&#10;JBI651REE03nLw+jOiBwpcWDhaJcoQxVxy9vnVcGzaX6B/LeA6RMB0ryol1C4gIR3ZWCAxh6YnDM&#10;RHm4P+T/SFXRZAueBOfMfe7U/tGjIAqB6BT9LigNRfa6TdeHFEi1Xx63rm3A36CKRF6HACbkWoAk&#10;qQ4AEg3HECeD7Mr+8GCo2uD+kp5wDQvdR8CIpzV0/wEwRFwoM2UQnUrofIi8UPlR6cnYxBTCVHG/&#10;HghyTU4PeBVHUO7WpW0IyGobSXlRMf2WAcioVLtdpAoug3cQFRChTThiVRH4IrpPfB50GE0Zzbli&#10;gCV5UfmePmsX+KRB1/DEsGUEEAs9BXn441YZHLBUqSxQUrBSddjSpR7L9QYEy0i2ZMnuAQulCxbO&#10;VSzRPWix8oAlkcmuLXAhKoAEQlXV0fnaRo9FUkVr0QIH+RJdiXTfpKX6pqxnco2VR1dZprpYAGK1&#10;9U5utp6JYBSH1jiIgA8RcCLoCLrWS0Xp8rl+71OMhl21efv4oM8GAyAxvfQQBxNL1h5nC1cea1OL&#10;D7c1W86wo0/+iR12wo+8SoNIBIMIBOBh9dYzHFSgHQGQgGRJROLIU26wo0693o4+7QY78ewgrXHe&#10;xT+zS6+63bkR1//oLrvl1nscRNz124fs3nsftYceesIeefhJe/zxJ+2Zp562v770gu3622s+dr/7&#10;jn30wfsCEnvsy88gOtLRE+P+RQAivu2NUQcS3/Ehvg8iPBrx/TELJP41Czb+jSMxuz0HKv/80v7x&#10;D/al8fVns0DiQwcSn3/0tn3yoUDEu6/ah++8bO+/8by9++qT9s5fH5+NRvzeeRFEI+7/+bV2zy1X&#10;2m+uv8hu/uHpdt15J3hr8AtOONgjEXAidm5ZZVtXL7Jta5fYptWLZTwHbdGCmhWLCY/C9VaRj9dz&#10;ndUzoVcqkcLRJuvtz2v+02RQRrcr4ECgGMvzTUWbr38C/jTCI1pIB+JANZc1Rc8H64+MN1Fmnl0a&#10;CuI8or6LQiSdmGnIFdbamNDzSF8e1kw68wIUiD6TtobcTmSRfeNI0N0Y59Kl+iHP6zuUVLbKVgAg&#10;yP8DHCBlQizEoeQVVct6tQB2g9+g7YPD4g20OoL0NNFseGfVvoqnZKp69hKxvNsmRAFRV2YfKEpi&#10;/CJhSJxyWFvTRuvsVnniTTLyTdou6WVSyM7hECBKyl60EbHW+eW17YSOKdwmx6EJHgMpDW1zFkS4&#10;EJWO3YEIoEHbg6PhxQSNVD5gWANwgPEllUF5JAYYg4/aJlEBtIrgNPA9BikDQAQAgs6fgRaDPpfN&#10;pR0F9hVF0UBrY9bgU4bK8Pf6DOOv0Uxvi1m7/e0AFJCWaAoiGaQygkgEkQzAB5F3wAORBo4riDhw&#10;DrxyjDTeCqInQSomAA6ACiISREIEZqj/b5RBxwvFe/YGHKGEXzwOCuEJ1wfXhSevFJAuARjBjamX&#10;XabjGTfoYW2H6g20GBxJ6WQIwTCJaQ7V2ADHAoKiPFIWergF5OHamhxAMJmpk3Vp7RYZbKFaUhcw&#10;jAERSGrT/ZMbj4QrObWQJjdCHQAJkDipFwZoHFINqpIYRwRb6IVBbwuiL3jsKVeqjPk5RiLU8Aq8&#10;+G+F5gA68oRD4SDCgGGMRFv1IGo/aRjUEW/6hKfAWLFyyi666Ezb/4AdAh0yEmk0JmRwtX0Ik2wH&#10;PgOy14muNuvvzdpRR26100870FauqFmO8GVSD0hMQEcj3IlKJoRGiIcRBxiFPMqXAkypsI2PD9qW&#10;zeutr7dbEwQwx+QL7hFhLQy+pyZkYGNJKiEavRIkEo9oocp4zwzAACWYpFtQ3UzLuE5MTdrIiDz6&#10;Ll1j0i4CApRxMqld1U7XvVH3pkP/C+l6sQ04L3AmIILm8nHr6Q0qRgAic7RYhKICGQIS9LPAcMcy&#10;BeuIpqwVoIJqJiAoUS9hjQuotWrxSNgxR2+XUbrC1m9cbJXenJV7iwEZNaFjcvVNeVwABc0l2oAD&#10;ktDcqIMHeC+UjZJP5j2VIIAOKlCIyvi14FXHPjl/3Hr6KzZY67c+gcF+vXb391r30KAlBSAiAKFC&#10;yas4SgNDlukjbVGwRKVq0WKftSa1iKVKAhM9lh2YsEz/uIVSRCl69Bv6bwxbJC3QIUCRLFetPDIt&#10;kCEjMrLIQtl+K9aWCIRMalv03Zj3LZiojK63TO8SgYgt3xIrq+MbPBqB1kRfbYMt23C0LVh1qHf7&#10;JBoxsWh/77URAIjDbOm64239Xmfaxr3PtaVrT/SoBICCSATpi2UbTnbiJeCBQSSCz0lxuAjVQRfO&#10;8iOusUOOv9qOOPl6T28AIs7/4c/th5ff7pUaN950t/3qtofst3c+7LyI++57zP7yl6fssUeftscf&#10;e9qefvIZe+H55+2NVwUiXnvV3nv7LQcSe3a/b599/N+BBFwG5zPI8NdBRL3EMxj/sv/nv/73fx//&#10;0uca/n+91vkSdTDBtjwiofGNC1EFUYl/kE4RkIAj4RGJj9+1Tz4ASLxm7+96wd559Rl755Un7PVn&#10;H7KXHv69PXv/7R6NoNTzj7+4zij3rKc06KVx7rEH2CmH7W3H7r/F9t+60vbbvMoO2nuD7di82iMR&#10;82eGbHi4YuOTVasO5r2lfSoPyJWzkZUHq3VlbEJzRSCaaiY6axJNIMVYKVWcaJ7VWhNUVRBBDPgS&#10;8KpYc3z9E3jAcCPMVK706n9Rd6CqmuuVohwNraeQLqk0C7UGQlXVnm79jSGSfZjboLVca1YChypi&#10;3b2az+WCO0akToN+G6QBeM96r7VL+8LAB5V0MpAyxEEPhsCzxijjgBKhQLMA0IFxhj+BrsXKxUtt&#10;2cJ5Oq4WG9dzCCl+YkJAWyAdIELEHKVc59y58BIVCpT/53VMGa3dAgOQEDH68syDZmBUlgi0yGa0&#10;UywgEEHUepQKK9SRSaHIQDtfQdtzeQDZNwwnx4wRpRMpQAJ+BgCC88BRBiy44uMsORJQEVRFcA0D&#10;oEEUgu8GZMbAYLfShvxbEKHfM+herXUchxBbRBTfwUwD2+SYGIAJQEPAb3AwoPFtdEHv+X4AIARe&#10;BCCQ2+Yz78OhY0GMihSJEzlnoxVB5CTQuKjzKThewE+kk9QOERjd48YABBJRmgOLvwkvn/SDQAIa&#10;CdxMLhokCiITIElueFOjUGkbF5PwRyBKRZ0sxqZS6NYN129aBTKaqeYIUh1eH6ybQ6kl3ijaAoCI&#10;7lLa1q9a4hwHgEeHJi/gAyYxqBbOACEj6oPRkfAwmwx/NtllJS36BQxIWIZcaLle4hTW34GR03tN&#10;jq5E3KWoUWEL6QHrgjyph4vwH0qdsJH5DSqVqKuBWOlWCeCgTBH1QyokvAxTRichL7gj3ORkv06B&#10;CQiNsXibJnPUyhprV0/btVf/wBUlnTcCeIjJ4xWQYDLQhntkpE/XiXOdY4MCEeeecYg99ehv7OTj&#10;dui8tHDEdA9S2j8VCvLM44l230ci2aYFQiAj3WGlMrLcbdar348M92sxKft1JefpvBVdC8KYGcLz&#10;OmdkpttDTX7MbR1NMtAJBxHNeqhc1TIc8bLPdnkU8DOIosCJ4Pgp4UrJ8BOJgs/hvA4tJI3so1CW&#10;V592dUxafXOdEdzq7iv5PiGJpmRk20NxfY80QV4GtCJjnLNODC5EK/0vXejV/dE91D32dt46z1is&#10;wbornXbhBUfaU0/cZXttX2qVnrQN13otW5QxFxigYRceVTyp49ZIZ7v8FRIajHYHD3qNCoglUkSQ&#10;wj4yOaJiES3O/bZtr1WuR0EVCAt5Jk/pq46hmHQQ0aLFlRbiUQEswE+yUPSSznSlYjG9TwlARHIV&#10;AYZRS/YMWXumotFt+cEZK48usER50FMbxcFxy1drlu7udy2JbN+QDc1fYfn+KYuVataW7BGAGBcA&#10;GbD88BJLV+dZrDIuMLLY24sjn53qIe2x2mqLdziQKA2usuqYAIXG9LL9XYgK5Utah08uPsDH4MRe&#10;VpvZ16aWHGxrt52qcboDioWrjrb5K450kIB+BCACASoqNiBgIp9dF55yfoRev4tIXG2Hn3SDnXDm&#10;zXbaubfYBZf8wi685Jcejbj5lnvtd3c/aS+9+K796cFn7Le/fdAeeugpAYjn7NFHnrQnH3/Knn/u&#10;eXv1ry/bG6+8am/vghsRgIiPP/zAPv/kYyda/v2LgGj5j79TRRFEJDD839eJCABFABL+E0T8T1GJ&#10;f4tIeDTi7/YP0hpfs4/vqjVcO+JLKkY+sC8+fd8+Eoj42LkRr3g04r3XnrVdzz9srz2JbsTv7Ol7&#10;b/cW4ff+7BrnRvz2xkvs51ee6824iESc6wTLvRxE7LNxhe3cusbWLJ3y8s7aSMUKRc03OSTMvYjm&#10;anW4ZHE9A8lcp4OKjlCDleiVwRzX+kdqcMmChdZfrWqdbbd8LqNnpSKDzXzXuidATBqQdCZRCNa1&#10;SISOwFrXtXbDB4uj1VNMOzciiBzPdfI6pHbW47yASgttCfTMwxcjutDd3euOSVX79TJ57Yv0alRO&#10;Gc0B2Q79fMZqo86RYP0nBUC60/tfyPh62F1GCHuC40akAqOc1DrSIuOZ6tIxRZM2on3095RlF+Z6&#10;xBbnk0g4Dis8B5wTIr2ulqxtUjkQakdTIqX1PGkoRZLOaA8JTOj7gUPbZGtWrLSZsTEBBjln8Pp0&#10;7BWdKxUfEDrRmMCIdnTIYMoG0ngM/oFfO/2NCjJVg4TzAREBQAjAQh0Y8L5uhIO0QsAlAEQBqLgO&#10;wecCIdqfl6Q2CrTot3QPJT1DRBwaAQ3PkNbGEQcQUDVC23IiJc5raKSaRPewXc5zOOuAob2NSE/w&#10;fSIRgKJAsFFgwcmjHToGPg+O2cs5tU3ARBC9+C7SUVe9JKCQkoPE/cPmgwvACeCBOaBTOlZiJGje&#10;hOASBA0mAHkgjAipiFyWigMhT10Aog+UvYDQiFQk4/Ji9XeCNAA3RoMSmAF5a71aWEFRlNsQ6UBe&#10;Gj7BYF/ZpkaHBSbyPmGbNLExhJQq5bM5Lx2t17wCLHh4aCMeDWvfnZoAXeTe0ChoCyIRMoINEBYF&#10;HAiRd+IFyyhBJKQKAYMGwZC8IIADwwgyzeW0oOeKHjHgPKlIIFqRIkoiz7UzSliQUslWPZyAigZr&#10;bdfEjmuCtBCpkMfcn7WKDDvyy5PjfbZgZtS5EoTpUKkESABWePCWL5kvlF/wqMpQb95OOXYfu+eO&#10;G1wKN5/ssHKWMqU5ltYDig4HHAzIqKRPkHZGPyFf5Nz0ULXP0c1s9hwpDxlci57eso2N1bToyFgL&#10;jEGOhXvAsRYrus56jcsTb9E1QN0y3BW3Bt37TFEGPpe2nO5Hu7bT0ka+NeqgkoY1hC1JRwAiujRi&#10;eoBbBLyIJmTkhSPc4ukJHUs2n7ZwpMPypaITS9uEYDuTBWvW9+dorjF4z2cdMXlCeR0roIUURQoC&#10;Ztyy6XYrFUK2dcO0Hbi/jGVvEKEgzJvW/2NEGDD2Ah2dXQKr0SZfdPHiwlqIWYSLlaQWYYGGvDy4&#10;jBZbXbd4okW/gdkesnPOP87uu/dWW7Wypvuna6jrvPeOVd5ivDbWbwuWzvf5kxIg7NSxFfp6va9G&#10;bf4814cIJbWwy7OL6vgz1REL6RmJVwAS3fp7IohG9I1az9gC659abH3jCwQohh14TCxbY70TCyyr&#10;7yUqYwIOizylURhZbPFuLcID8x1UxCoCILVlVhxeKrAxYfmBZV7qCbkyX11i3UQqhlbZ4ORmq46u&#10;9/QGQAKiJRyJgfHtVqyutpllh9rqLScLWBziIGL1llNt0Woac1HuedK/RSPq/AgGQAIJbF6RxgZE&#10;HHD0ld4y/NQLfmEnn3uzXXDpbXbFdXfbFdf81m788R/s3vuet9de/dAefOBZu+1XAhW/e8j++MdH&#10;7M8PPWaPPyoQ8az+/9KrtuvVv9mbr79h7739jn34/m4Z69322ccf2ZefUXYpY/4lRv0LBxH16gqA&#10;wHdRiP8ziKiP/yOQAERo/PMfAZCoczCIRHz95Sf29ReBhsSXn31gn+x5yz754E37aPfrtvutIK3x&#10;5kuP26tPPWB/feQee/b+37iCJS3CiUTcfu0PXDMiaMZ1WFDmKRBxwLZVtt/mlbZ1zWLbtHqhbVg5&#10;35YurDmQIKJJKq+MuJpARbYgRwEwrfnKvJ+Z6td6oHUvFnZNnanRERnE5TLOHR4FGBqgLw3OGgJ6&#10;pF0xsjgwgAcBaj1rra0CKlnWuqQMbaOTsKnKytKIUPMbDhg8rYwcCRySSlFgRuCeskbkrgES9So9&#10;1jckqkM4Q90ZK8G56tR6lU3bxtWrDbJlIionQusC4XlSAV7FhzHX9hjYHpe11udEsuFANGNsZVdy&#10;Om7UK9OJsOwKwlXk9gEUOBk5HTd8KoEsOTCAD0o8aQ5FNKJFA8NH62yioIAA9gW/7647f2sXX3Cu&#10;k+LbdOwpnS9RCc6zAxGnZq2NMrDOhdBxU2HHMRNJxwMPBJ0CgiejXmLJCKIPdW8eQ0wqg+gAYX85&#10;ji1EBvhuACgcUM2F0I8RD0a9UoJ9BdEaOIn6TADA0yxzGJ2ermEAJuYKGCCOxXk7eNDf9eoL3gfA&#10;gWOi8iP4H5EWjtOrQPTZ90FEsL8gqgF4ARBxPcNhKknAAOFZECH7Kps5J2B+YvRBiI26QUmbN3/C&#10;+gd6rVwuexQC9McJ18tzeI9Etoc2dFEIKZFvouzSG1y1NGpHzUFevQMNgkBuGvIm5Zo8CHyHHhyk&#10;Lsi7IbxEuJxOcoTMeI/hJQdHagRDygjJcA4PlqyvW8Y/HeQD8b6ZVKBkek4QYksxqROdXjII4RBu&#10;Q6+QbbWvRyhUN3MWScLaRRjKG4/JuNGAxntIyFPtSrR7fwVyiERrIB1C7qNKAIIfxEdIol16uGMy&#10;ZCkUFVMyOkL59Pr3DnqanKBgWnXzkAOI4lEZQIG1vM41KUDULeCQ1TVJ40kIENE0BvYzmhzUa9ON&#10;FEIqugpRgZaOkLyGWLO1dXBuEF7hcbTapk3L7PzzT7V9dmx1wAJPgXRNTkY9X6Kzp66Vvg+Rs0GA&#10;Lp7K2JzGZp1T1jUq2gVaaMIFiCiWS9pGj+5HyrLZvG/Ly0+10IS0gLRHiVwkrNhTs8HRRTLi8nrk&#10;YZMWYVtU/MCzQGSrlTLQEiJMeYsIIMbyetW+Q4RH4VdkM14BUemXMRZ4ywEQKPFEWIuR6rAS5Z6k&#10;egQiCPVG9L4z0SawII8joUVEi200rWtekneU0sJY0TUVsGNMzFRtsJYXQCJaofsbb7B4utX22meF&#10;HXbYOi3QsJmbra83ZiefcpDdfOvVNj41bOXekgOrpI4PsiVln+0CyHAuStVea5L31anjH5hP9cSw&#10;QERBhn/QIvk+60iWBC76LFkatGS5X8Z+ytI08hLgIAoxsXyVjSxaabXFGwQORgQkRn3kRxZaobbA&#10;gUSqOmmRwqBXbkTyI5bpXyDgsU7AZIGDCdIdSGn3ja11jgTvqdoYW7yPpz3QkZhadlCgbrlgp8DF&#10;fjY8s48tXneMK1qiH0EUYnLJ4S5IRfQBUuWabWc6aKCj52kX/Nouuvp+O/SkG22vQy+1nUdfbTsO&#10;v9wOPO46O+rUm+z4M25yASqac11w8c/t2uvvspt+/Hu749cP269v/5Pd/ps/2p13/cnuf/Bxe/TR&#10;Z+3xx56xJx9/xl58+kUHEm+8+rq9s+tN2/3uu7Zn924Z7D32+SefOJD4+xffRSL++TVGP5C3/j6Q&#10;+D+DiP9ndsyCCYGIAEjUoxFBROKfDAGJOtmSFAplpi5E9YVAxOcf2idwIwQkiEZ8+A5iWS/aO688&#10;ZW8897C9+tgf7dkH7rDnH7jTXnnkD/bE739uv73pUo9EwIu44IQDDenrY3ZutiP332zb1iyyfbes&#10;tI2rFtji6WGr9Ze81HOov+zEaXRfKn0ZB7kxyqGzITv+uH1t782LrZKXwxbVPO9osjY5IdVu+jS0&#10;a10hxSFHLkHUt11rg54frY1NrU1Omg46EtMaHNAQ03rZrPlOVVbSowkuBIhDJuAACGENxiEjPRyI&#10;KzW5sUbDATHBVkr5td1OreHjcoTu/PHldvv1l9tEb9G69Nz3CXSzjsW15iMAGAgRYisI06MTJGOt&#10;9ZooCQ4WZZeIJxFVoMkVZZRUUUB4TOlcMPbNcpKCaCvRD8iZQZUf3UlJLURDAkYykvAR6p42PTco&#10;EMCrh4gJv2DFihU2LicLDhmOK+0ZQs1NsgfYI0pg4UHwXRwttiEbpN+Wij16jzFGpVHGVcPLGzGw&#10;MrYedWjEUJNewPjzOf8PyJEAETe6sofYT/7GUYd0io1F1RM1Sgw7JM1IJyRRIv4CCxj4uXA1IHwG&#10;IIIohPMa/JXrx3lix2fBQYNAl7bHsRFtQPOhtZkKG8iuRCjgawSpDL4PZ6IOHjwN4ikNIip8VgcW&#10;2lajjkkACzCBiBippDkgkfY2GQbd8KYmGSMZkcsu/4GtXrPMJyeKZalkzpIJ0B/cAdAKghaadPzd&#10;3OE3H2YuRo+0A0QdQAQT20tgSI8gGUq+DY6B/l8v44RH4egWAo8eAAibjTLWHjHQRAMgUDIJyZE0&#10;SHvbHFswb0ge/ZQ+I99FzmquR0/8+/otVRJ8PxnXRI4Jhcd1XFGh5FLOaBxDfTETLyJwhMw1x4Y2&#10;e6c8b1IdRB9iAgQFebLrN620HvorCAA06lgIE4a7yK/H/XshyEgCHRAl2R8VJ0QGyqWCDC85xODa&#10;klpAIyKo2dZDps8pXy3qgc3pQS7oNQa61qRCPAtykbOZ5QEAQCBMFXX8KEbCywh0Exo8QkE0ZHAo&#10;b0cetcPOOfd4m5iQwZZXQP+NQiHvXgakRNIwpGiIrFDmSZ+LVkBLXN484AG5ankoc7RAIX1LZAoy&#10;FaCO64IIDUCCJl2kP8J6gDP5qrbdq0VBQLEzrr/p/CfDHtW80n0DRMzRHGmTR9IhUJVA/z8PtwBC&#10;Y1zevPYtrwAtBwBaTx+EMc4drZG5zh0pZLus2iPgAVjTfUlAbM0RiRCoEsDoiAmwaIRTCE9poUxq&#10;7pUFInNhi6U7LN8dt/4RzeEs59zkr5k8i3SLSwzXhtMCLi1W0GfTM322jxb9wZGqcyXgaqT8eFMW&#10;QZRL9zkFINPfcXlw+WqPxcsFq9RqMu4CCSWBzlKfwAXCUyPWO7bAhqaWWLZ7yKKZopUHacZVs2x1&#10;wFI9tBGvWX5wvgMISj0HFq61kkBZQp9HikMOJpK9AhMCEQ4kqgtdQwIBqlz/Yuup6X1tlQMIJLFR&#10;tOyf3OQVHFRyVMc2++if2P7tQJAKSWxABE26ppcd+S2YmFkeaEoQmSASceDR19hJ5/zSAcSm/X9g&#10;+x55pYMIwMTBJ1xnR5x8rSGJTVrj7B/81H546a+8w+dPbv6DwMTd9vNf3utA4o8PPmVPPP1Xe+rJ&#10;F+zJx561F555yV59/lX728uv21uvv2nvvvmugMR79vGHe+zTj1CRJBLw7yDiv74hBfHvIAJg8P8J&#10;RPyPaY1//BuIYAAiglJTKkU+8fHpx+85iNize1cAIt562VMaRCNefvyP9twDd9nLj9xn7zz/iD3/&#10;4G/t7puv8EgEIOKyM4600w/fy846Zn875oAttvf6pbZj03LbsnaxLZoassFK1qZqVdfHGR7u9aok&#10;SMQo0xbLpBVbbXJCzk8lIRARsZIANkT0IhygEHwpgWs956w1cLCIpBIthDfU1EYUUmsI3ZUjcq5a&#10;9Rx7KLpDRjQmR7HiIKJV6yXAn07ClIQDQlDdZW2lUg0gwPqe0/OLPkSkVeCdCIjW8VUTQ3bvz66z&#10;Wy87z6b7SpbTdpJa19JaS/kuvSYAEdgIohGUWxItJmUadDkmwkyqnPRGm9blsIMIRKW8K7S21dbU&#10;MOucUtU3q4vRxPrQ6g4hqZBQq57NUEpOGmRLSu+7PPoNiCDSzqCxItGIwNZQLNDg26aqj/3SrRPu&#10;AkYSx7dJa/Hk1IzW7pzAWpcMrdZ7OIICGhj8jlbsIdULgVEFNDgHUCCknspwx1sAivQNTreTK1sw&#10;+AF3jcg7+hXxrpRvG4NPiSiVJoEIlewOWhENAj16H6QyZgEEYAUwA3gRCPD+HHoFBACimgWKvHpC&#10;33Pdh7kcK6RJrjkRG7YZgIhwKK3vBaDh+wDCiZnf+xv9jagcRio1KFslejKHk+2Kggb5QtiR7Zo1&#10;S2xsdNgjAJTXoEjISTt6mr0gXV1pGUVNBBlikBQESPrVD/dXdSPRRtcN1M0BhZGTgm8BEYf21kQs&#10;2gAH3FBdSIg7aLQDIgLAQNgHeeywDDBqje3WjcIg+gwynsVS3KpCvX68hOxnES5AgrwgRjzaqRuG&#10;l946x7IynqG2uYbGQp15TD2yK511EgLkBmhCymhSYUC5JH0a8AZ40EDm/C+QkhY4SVHDLTBQzHgD&#10;K0pA6alBi2w86SWL59vk+IQ/2F6fLNDiuhE6F4CVa1DQmlwPUU5GqpjWtmTQiT5kBdgI70XCCQ/1&#10;AeDYBmFJJK0zMlyFMjLaABq8BqobBJBkKPuqSRuSxw0HgOgLUQikXjH8pDDSWV3jkBA/ypSdHZ7y&#10;oSKjqQ2+RIcFJZU6TgEQIkBc/2Rc4KZLC5a+76kTnSuqedkiTbrS+pveHKRJNEEbBd50H1nUAHjs&#10;v400lsAQrbPRZejQ4tYm8JXQvmg4VtR9nFky7Z01e6p5qw7QNlzXRYtlKgnRNDjHwcFu6+0rCrBA&#10;qOyyuK4zapQR/b9d8yIUaxaIaBGI0HzEg+tOWqakRThH34FO9+5o9FXRNYrpe1WBrrT+Lmhhnpnu&#10;lXcCUKPktd3K8gazrk2R9tJQKjpyWuzL1YL2GbaigA6VHyiNci4tAqypct5yfX3e2TNe0uKcr+h/&#10;aYtlkc7utbSARa6331UtSwMjlqz0WLp3wPkSqd4xAYR+AQkBkYEZgYZxj0Kkq9NWHF3q3Ij2TL9F&#10;SjWDeJkbXGTl0RUWK084kCAyURxeLmCyyHonNghgrLM+CJjjmwRY1gjgrLfu0Y36bIsNL9jPJlcc&#10;aiMLd9rYkkMEcHZ6FIIxsfgwAYxDbcn6oBMon0GwREti/b7n2eYDLrTth1727djvmKtt5zGX2wHH&#10;XW7HnX6jnXzWj+2cC35qV159p/3opntcxfKmm39vt/78XrvrnoftT39+1h555Hl7/NHn7YWnX7W/&#10;PveqvfrSa7br1Tfs7Tfe+jatEUQj4EaQzvjKxz/+PhuN+A8QASjwKINAwv8MIgIg8e8g4t/5EXXy&#10;JuOfAi3/EICogwgiEp9/QprlXQcSH733N6/W2P0GlRpP2+vPPmJ/fex+e/GRe+2FP//O/vybm+13&#10;P7nSfnHVed5D49rzT7AfnHiQnXzoXnbIXqvskB3rbJ/Ny7x3BoqVNRnescFeqw30uHgf8y4tRwF+&#10;T64o8K9nOy6A3Kf53F2Oa43AUZMTIUDvqWN4CQLs8M3oi9OVSBlddFvhgulZw1FwzlMnaxHEOkrM&#10;g9QFqQyiD1RswImDS4azhIEHkLg8v55fGnCRzkBoKiI7gR5Pl5yQXCxqVQH/bUtnbO20gLHWjQKO&#10;p9buhEAHDhERBUSaIGizX9ZAgA2S2rzW130UM1lvsjLYrsfQ0OokSxxTKuww9u6gCmgAJOi9BB8u&#10;JJCAvDakRQxaO+RBvRJdJ+1OCoVIBE282C5RYdZyl/jWmoYtQMYafSCi6vwO40vLANZt+B84p5Vy&#10;r1UqVdlEDLx+0xh2AIH9dOAxt9W3T6QBoMDngAq2ib0k7Z/NlHUtgohFYE8bPPrP+eNscqx1TgXG&#10;HsVKAARNvYJBFCNITQSRB6IDAXfhO5KlrncTOhlEMAJSKACHz4k60O2T4aWsAghEK2hbHovlHSwE&#10;kYhgH7wGEQsAC+dJSop7qHWdSI3O3wEG6BBkChHSGyppckHUKWrBp1tmLkOoFy8w4Erg9RMOg0PA&#10;b10fgiiEvHkIkCMDWuxkmGDqEhIjjBWEk9pdOAhOBP8HoVJuA9oEiQZeu1CvJhIXlXQGEwwUCE+j&#10;t6dkyDyj3Ejonm2QyiDXFSUkFop6VIHjJEeIKhtlkLEI6Fa/6dRE1kNDCAuyECE69NBdY6KD8s+I&#10;DVT7XYjF+2Mg3pSG2Eilhy6oAAQTEM8cJE3pZLeOqVaTR6l9IUYFiICoNDo27M1emBgpXTvyf5CA&#10;yEWiFVFXm8MbGBZI6ZHnAejZsmGtk0RJe7iQioAH4IEHm8hApbvsgCBLCaP2Q1SH/brGQr5T358j&#10;kEFKZo72OUf7x+uArEipJ6mFBgcREXkyeNnuaetzgANsbf4PeZR0B78lhTE8OGRrVq90cIXAGIQs&#10;SKYIYnFMEG6YtBC3QP2Uf7l3pO3C2o52JeTlwGGQtz48LCOa0yIHQZQQbEwPZt6OPOZgL41F8npi&#10;qt+q/XltR9dH9yEcbnHvjPQUQKcduXUttC0ChI0CbvTKiECs1P2K5XTMcCKIIgmQ9A71+DkmM5oT&#10;iZCz3yu9SevtzwQkSv2GcluUP4eGypqfmjMCjtlSyqs3AA8hjlWLerYioNeTsiQh5VxEQKrTtx0i&#10;7SKAQWSiK5tynYqMAEJ7VCAwU7QOCGNaPNGYQF+irzah7xVco6JnDGGp+VaszbPuicVWGV1soWzV&#10;+RGR/JBHHvLDy6wyvsba05pn1XnWO7XWP48Wa5bsmbJUzzwXqKJLaLJ7xvkSQwu2O3Don95mo0t2&#10;CkBs0L42WWFwtYDGSoGJbValgmP5IUazrtq8A30QhVi45hgHEUQjGIAJOBJrd5xjWw68yDbs/IFt&#10;3P9C23zgxbbv0VfZzmOv0utlrmp57CnX21nn/dTOv+Bn9oOLfmbX/Oh3dtOt99pPfnaf/ez2++3O&#10;u/9s997/hP3lL8/Zk4++ZM889qK9PBuN2PXaLnt31zsejdiz+wOPRnz1+Wee0vj6S1IMRCSo0vjm&#10;WxARAIFZIPF/BRH/TwAi/iMaEfw+4EYwHEQQ9RCQqAtfOYj49EPnRnz+ybv2KSTL91+3D3e9KBDx&#10;jL390lP22tN/sRce/oM9cd9v7MFf/9juufUau/26C+2mi061i04+xAe8iGMO2GQ7Ny2zTSumbdHk&#10;gC2bX7MF8uRpgd2j52BEawnAOiHDzJyLCiCTvoN4WSknPY3rzf5kTGm8hZIw4nQuViejD4jICKzT&#10;YA+SdF16nuon0s8Bwz+QRKYDMesHEWO4Baw5QcRRzpUcOZw+vHYcmC49vwhOkXpGuydKKkLrb0jH&#10;ACcir+0kZ/+m5UASsb7OuEAHokzk2rUPAYImOZOs8fX1HSXcQKqZElJ4eVR3dLjNyWfLsinyqPWb&#10;pQsXWH93t4V1bM0yvMmoHBCtK0GUg5SAzrEdeWidt4wcYMKjAp5uZ9syeM0Yeoj+Wgu6krPNuBrd&#10;USYSHqTzMfhobuS0Bg17VR1iWDirrMdU7wEWMNCUbQbqkqRO5OgkgtR1nTuBp05nU4oTfNs6Fj5D&#10;xZJXjDvHhC3FTnIdABZB5QNgAECh+9aY0D5I0RBFICLA/8K6fmyDag8iDoAitJigHWA/Z8mbsjvY&#10;Xo6bCIkDHgcSHKMAg4AF50sPDYDTt2BE+w64E8F+6toZAdci+A4pH6/uAEQ0NgZ5dVApIiPITLvK&#10;mDaIhrmrhEGoIZyEwFQ7O+U33JwAqdLHAhBRzOXduyZdwSSHjMf3AB4g3gg1zhqu5cBFpFZ4zmzb&#10;V91sJhnojO8zgXu6hcy1EFOew/bgRJDHw/igCVEuamLpAs3RbxvILWniwm1wnoMMIMqK3fIQiUDk&#10;ST9geHRMnCNkTEg6+bQ8ar2CtGtDwx7hoDcF5ZUOJORtEj4jUsFxoKVBfTbAhgZda9YutaER1Bs7&#10;PJ8ZSDjH/Byo+KCWGXIPRMbxmQnrH6lad1/BeuXVIiQVjTXoHObYwHDGDjh4k/UN0ApbAEHGLZWP&#10;W14AA/4FpZkutiQjT8SASAj7hwRVrZZkhEuWL+h+dBKSnOO8EI4BkEW0hghGJp+wJgGq9k4tIHjx&#10;gCwZe64rYAnp7ECKGiIWOhMZm5mati2bN+rBTuih7/LrQTdWfsM84LpQksQ88eZnWgjyOk44K8ia&#10;AwIbeJD14DZp8emIRaygBTMqD57UT1H3c/OGlS7cxfZ7egtWKlPOJhCi+5UQIEnqXGmHXNQ2G1oF&#10;QnV/OroEClOdbuwZXKNUQeAlF/X/o/PQO9BnxUrFgdfEZM2m541oH502XKvY6ChaGEnrq1b8WtJ+&#10;nIoMrktXSmBWwMpltHW+nQIppE5iWR1vr4DOTL8AJiCT3gbwRDieNusWENq8797WMzKsY8gI5ABw&#10;sjqWXotrHiNmhdZEdWzCquOTlu8fsnJtyrUk2pJFa09VLJwXCC8MW2e+5qWepdE1VplY76+Z/kUO&#10;JEpjK6xnEj2JGW81TgSiXFtp0fyoV3FURtdarh/xqrUekaA0FFABkJi35khbsO5ovd/i0YjaggN8&#10;jC480KMQ3mdj00ne0RM5bCIRkC9XbD3d0xnrIFgKRGw9+BLbecy1tv/x19mOoy+3I069yU4592d2&#10;6lk323kX/tIuueIOjV/bdTf93m645R778c//YL/4zQN2z71P2J8fes4ef/hFe/KxFzyt8coLdW7E&#10;27MgYrenNT7/5FPnRgAmABJEI+og4lsQ8I/vAQlSG/8fQEQw6kAkkMWug4n/8tQJow4kPvEuo3+H&#10;H/HZbvsckiWVGrtetvdfe97eEoh4VSCCSMQzD95lj/3+F3bfL2+wX19/kf308rPtxotP9dbgZx97&#10;gB29/0ZXrty6er73zxgfqrha5bypmhySouXLOQHUtOaMQIPmEr1f4lkAMA2k9PzqGeS5LBRKLrTU&#10;qOeNiGJIAD9EN2a4BlpzGmSI55ACCAsskHZI0VyKRR8DJWOvNQGDTVQWUEAUOYHzJRBBMz2iBRhN&#10;1rqU5i+DSi08ckjprN9UclCFB9kdgiWVdazRkMnJ8xPGp0eGlwfK0y3AD0rmHZAAFMLaFmqaOH44&#10;GqS6AyKonsm+qm3ftq+ltV/KWHfsvd0FqUp5rdVhnacMX14GOiRjTgoC7z+ICOCdQ/zTd+Rh0+2S&#10;6EAskrRioVeOTVY2Dg8bO9PoxjtIm+OJ6xrpmDGkXCsAwdyGQGSRdS5oNIhuUqB95J69jGhUzhNp&#10;DrRyNmzYZGOj0/6dkaFpW7Nqq18HUvr1igyULeuREkADTjbVjjjy9MPgeIlUYKgBEs1NRI+wO9AI&#10;MPCcExEQ9BuQsA4iBW1UpMjgE12gZ4dHP2TjuM6IYnkURtcN4NPuYlhpbQPghoMMMAjOB1DwXQSC&#10;fQUggmNhP0HEg9/w2uHnMoeGTjMzQzY5OewGoBHDow23NhKKIlIAiuMiwFsAMUFwDC6ud8vUhHOQ&#10;oRvjDNfWNqPUEwYvEQaiFVRlQExEBIXyIiIFhLl8EsyyfmnkRBvwZctWyCj2CzwUBCK0WAvhgahI&#10;eXAMGB/6WRx12KG6SWvlQeuhi6eskYvR3CHwkHXDmcnmXf4VUiGGkgiBlwnpOJjs6MyTwiFUR5gN&#10;cZOCjGZM3m4kDFkSYmjQsItwPqIoACaQIwCCdAtS0XjUpD0w3KRBEE3CQ6BUlFrmRIqwuRYIGbO+&#10;oapLOMOnwGC1tM/x/Hw8pe+nWzzUnq8kPDQfkpEsdKdsoNZjvfJAIgIVTaRk8MZlXPfescW277VZ&#10;11IPkYy+8wg65Qk46ZK0UIeOv6L/aaJpsQHEhSLyLPQdqhcwfGgmcC2JZhAB2LBp6bcpA+8OmIjp&#10;QRZYK9GSnc6lHTY51m8zk7RSJ0rSpcVEk05AMEvjKvKh9MhIQR5t1YLSZFOT434tmrU4RRMpK/aU&#10;tWDIgwq1eQVKXiCIfhuAFO4RAMyJoEVSNxkdS1LXKKjcoHU5qYwIHUx1b7zVNyBPx4tBj0PI1OeF&#10;3pyuo649ZMiU7m+X5oMAF1EH2r8Xde2ZR2hZEN1JaeEmdUHkgRHRtkICVahWhpOdFhFYgchJ9ceB&#10;h26zS2UcNm9d5aCLe0/JaK6g8yCilIzqPvZYdWREx1K0rnRWYEcAqVi2ohZHykMRruoSoIhoIJmd&#10;6u6ToV8kg7/IMr0168wJPPfPs65CzaozG61veoOLUKWrCy1fW2oDizbrszVBGWhpwsFDune+RfLj&#10;luyeb6XaauubEiCd3Oj9NgAR+f6VDiKmVx3uEQgiEaQ26uCB/hr19uF09Fy97TQHEZAtl2042eav&#10;Oc7WzwKILQdd6mPbYZfZ9sMvtx1HXWWHnXyTnXjOz+y0c35hZ17wczvnB7+0838oMHHVb+yaG++2&#10;m352n/3yjofs9/c+ZX968Dl7+KEXPBrx3BMv2l+ff9lef+WNb0EEKY16NAJuRJ1k+f1IxP8VRPzr&#10;3wFEML5LafwnkABA+LYAEqQ1ZoEE/AjGV19Q8glHQ8DmoyAaseedV+2DN16yd15+xna98IS9+uSD&#10;DiIev+eX9qff/MTuvPEy+8VVF9gtl59jV5x1rJ12xH52wiF72YHbV9sOPWdrl45btZK26YlB6+nJ&#10;+xzGyYAnlJXzk++jYklzUQCZFCJrGM+kN9WTMYPfEIoEpdoZUovy6qmOon0/79vkYYdZZ9G80bra&#10;JIParN+Q1qDfA5EAnKkY39f2kloDIU5Smsk6zLqIx+6ESNQZtYa0ydARrQi4EgLOHTKeOrYWgQoI&#10;mYAMvo8+BEYJ7zYUQnsnpXUXUSgMu37HWqp9su5C1PPcvRxInJ5Gra+kGzDK2Ab0I6ikq3ZXbGRA&#10;10qAnLbfic6sHFddn7COUb+vV0kEHjfCUnkn/JNuRzYbHh+AY+G8pVYbGdc6T9kpYEHOQQynD1Ah&#10;hxegxXHq+Djfeho6pzU8cGhnUycageceRBAAAjiZXDMMM9yTeCzjnMF8rqz/0aRS54l3DwBx0IPh&#10;bvMILukWBs4YZEVAEOfyXXojAEnOURCwaG7SPYUvob+JRuRzAzpmPoPjEFRV7r/fAXbBeedbDrJ7&#10;i/alc6RShn1kkgXdgyBK4imPuUEFhkcaHDAE0Ygg4gFgYLuAClIb8FsCAqv/jfjRzEzNJkYHdLFb&#10;tTPAgBZHoUPasqZicRmHTiexYIBRfARE0KwJoiEaC+ggcPFosgKJBqYtBwr6gdHKgWJ8mWx4yC6X&#10;KvTDcL0JbYcweLXaa0cddZRNT8/zC89gu+TmMDx0AEUNEdXGA/bZbquWLfWHqrUjbB0u1a0bKTDA&#10;MZFzc/CghxPFRkL2iGrxICJMRQ6M6gxyVRwnZYykSLoEdCAskfaoyJDR2IYqC5pmMVy8RZMPI40X&#10;6wxnGZhQRF54O3wDnadQNWmVQrEiwJD3aElnVL/XdmiPHbTi1rYIA2Y0SSONesAFQkICLsWMRxs4&#10;ZrxjqirCEYEdPayUTbL92tiw3frzH9v5F54tDwW1Sd0DecaAErQrWnX8kIg6o3AWCr5/b/Alo0t4&#10;lFp0KjWQpqaSBP2NgcG8rV2/0HOy7VQdRBDTSsvwJvTwpPXwjdn0eNUOP2SrHbhzvRaaVitSXqlz&#10;RTo20kZHVXlSAjD5bKcWqjYrFWLyKDZ6RIOuoORA6RXS0DhH/2eR0t/xLk3mFoGQhB5UvC00/4s6&#10;x1FbvnJFwAPR7+F2wCAnrQFIIgJA9CSXS8gzS2kxI2zbbCmBiIGxXiv2FoIIha5lRYv02FhV39Vi&#10;rN+iLAqBOFeg8kLgRde5G5IZmhP5hHXqWsb02qXzozNoRH8T3agOV+xuGYm3337ZLrvsPHlGSV2/&#10;sBa5kG8bJVN0KooCExXNjazAV1Lzutxf9WqOwYmakzGT+azlezASSdegqI6NWP/4hFWGRoxuoSEt&#10;AAPTS60yMt8WrNvHhhett8rYMosWgwoNOBFEJXJDSwU2llp+aIWDhmJtrUVL05YZWG7lsaD/RqZv&#10;kfXPbNG21gZjeJ31T2y1sUVEH/b3KAQpjKUbjrMFq490hctl64+zxWuOtolFB3pLcUiXUyuOslXb&#10;z7K1+1xg2w+9yrYcfIVtOvAy23rIlQISV9r+x95gR51+q5149i/t5HN+bmeef5ude/Ftduk1d9uV&#10;1//OgcTNP/+j3XHXY3b/fc/YQw88Z4889Jw99chzXqmx69Vd9uZru2z3O+/ah+++LxCB+NRHsyCC&#10;ksvP7B/1ck+Nf8GP+Oabb0HEt5GGbwfRhwBABO//l4ACqYxg+HcEJL5LbQQS2YCUb9MalH3+PWjQ&#10;BYggGvHVp0FvjU93vykg8ZoDibdefNJee/ohj0Y89cff2J/uvMXuuvlK++U1F9vNPzzPrjjzRDv9&#10;yAPsmP232aH7rLed21ba9o0LBcgDnQh64hBdhGeUyRfkPHTLiRBAj8vwaM3Ma+7jDfPMEEGNaK3D&#10;q0b+mbWPKGe71iR0cXh2IVVCnG7VZ3MFAEIRedmtcgYhHIYEItJFd+4gTHY261mXQ5fWGkEKIiJH&#10;yflhMrxw4dyQay1BU4aOvFR04dSxbuPBk5rwBo0QFFu17uj4WC9xuFj7ARR46nC9YgINcBggEMa6&#10;dPxdNPArajs4fimjJXeTjB1Gm5QLhhubEuhIaL3ASdXnEC8j7fq+GzsZPoEGjDoeNfvC1mBjUNBM&#10;yjmNCWzBsaC5VyGbk1FNOcF+5dIlMraE/gM7RtqZaAQpWsAEx9MVJ+2h45odnhIS8CECQVTDPXy3&#10;ebJ1rboekDPd45cNEoBw7p0+94iMpxD4DUZ59tg12A/ApKNNDqm228rvPVIvO6RXdCMCHkWQSsCA&#10;01Y9SHvo/nbErZiv6rXL7RnXgH2PDI3awulFul6k7pucT9IkoEYlSm2gZv19w7Mggkg5kYfgeOY4&#10;twKHX4BH4Kz+uYMmvVLRSRUMoMZBRAJDJm+2Q8YdoahQW7NrMAxqcSvnM97siqZaqJfBmQi4DnN1&#10;4joYvScEky/QDQ5dAkBEiy4icqDyhtu0+AqFBvWyTDYQzxwdkAwmSLodFAuZLe79JnhYli5dqgV5&#10;VvBKNx2dhQD9Bvn8hIwA1Raw9TPy+pCShhSEkYI70CXQQ7QjEIwKe/4e7xWPlcqKLhmumL5D6oQw&#10;PBee/fAZRo10C8IpXI+MvAIUMWHQcgwQjloQqtKkI4eHx9zXX5ah6pSnr0kbFYiZjbaUyhUZ5pqM&#10;XUX7Tel3nR6VaIFxrAcimdUDJECD+BPnRddO+lfkvBlW3MEBBhAPu7mVc9dD0CG02DjXRmqDdvRx&#10;h9vaDSs9BEiqIgAbsKx1n1qEOEGempxtHZpwEKtkNPMlwvZRfU/nJgOJBwRvhIoXCFzFSszSMqro&#10;azTiXQg8krdEEfOUE4/SNc/a6hUTtmo5SL7JKjLYaW0XAEG1zfT4gI0IjGzZuMB6umkTHxEwpMy3&#10;1cEbFR5ETigjJmwJGOMhJiVTKetY9D+uM3nT3qq8cxlfeCTO2dGCB8HV256TStA1T6Ui1tuddgCU&#10;yWrByHRYZ7xZhljbLAmoybjTZ2OvfdfZ5HS/dfelrLdPIKVIOigucFGQ1yYQQ7i4N+9VF/ThSAgc&#10;OJggyiGQkhRgyQi4dvfl7Re/usmefvpPdtzRB1lF1xPSbjKhxSkfRKSISkxMD1lIc4GoS76nZJXB&#10;Pm/mRZMwKjxSpYz1CwhSMkrkI9+dt+4hgZxuun0KcPQPCFDUrDZ/qa3Z+0AbXrDSOROduX4LZaoW&#10;K48JQAAUBArG1lnv5EYHDvHuBRbvXWSF0XXWPbnJ+ma2OsgoDq/07p+ACCo1Rubt8FLP6hhg4iDv&#10;9Dlv5eE2f9URNn/F4d64C6VLQAT/n1hyiI0uPsyWbjrVlm4GSFxoq3dcZBv2v8z2PuJa2yZQse9R&#10;19uhJ9/sQOKU8263U8+9zc679E677Np77PLr7rarbrjbbrr1frvt1w/bXb97zO79w1P2pweeFoh4&#10;3p5/6gV77cW/OTfiPa/SeNdTGpArKff84tOP7av/ABL/+rtAhJd9zkYh/g1AfAci6uP7AOL7QCIA&#10;EcEAjHgZqQOJ7zgS30C0dN0IVCx1XHUQ8e7fgmjEX5+2Xc8/5pUaT/3xTgcRv7v5Gvv1DZfZTRee&#10;IxBxkp1z7GF2/EF7e/+MvTYtsc1rZ2zR/H7rrwpwVtJWq1U133v0fJLOLLrzgSMCR8HTqXLaSCNA&#10;NCQNS54fb5l8d7PWJ6opeK5IAzKossDhYR1gDWhrT7hBIAxNmsE9dBn5iNa+kNbsmNZBRJ5INxCF&#10;SNHvSAYQjxZvnGNCUyYkD75FwAJuAWCCdDVrOt2Vk6zBRDZ0fKyvEAW9IkM2gpbf8NDYZ7wrI0DU&#10;reNOyA4AVBCNSmnNhqAto6XvUVbppHQZNzzzuIAAAKKVqKq2EYvktEYLYLQm9H08dCIGWrsEXoI0&#10;Or2JtN6HBZ5kKCO6XoCmdtkgSuzhdYyN1PzawsMDRBBRIDLgoXqMJwab66a/W1shNWLDAE5RN9au&#10;mSTj7H1JZLghw0PypAwUMEbjMfbtPZm0DaIE9ZSEe/pN8vThVTR1ym4S9U9aT1bPN5WPsk1ROcU4&#10;8kT5iaR8GynwNAIGHTCHXSYyEKRa4IB4+kT7xA7TTRUQ0Tp3rnU0Nep45vhazT2iJXrwG4CXjk3H&#10;GKQtZs/fAQX7DKIUng7T56SL2lvo+UF0Qt+DrALzFc30ojzBkIx1pwzooBa0nBb4TiIQjUFrbsL/&#10;5L0hWBKFIMRFxUaHJiDhKsgjIDJHZ7MIqisCmZIDanSjgYwq3n3QXEWAQzehQSeHUaYjHaElyISA&#10;CG4qr3j96D3g6UXCOpZIs5f+UVZJh0vy2HjrGHC8XrZFyoFwPO+zMvaQ/UDLABnnMxBiTsojzJU0&#10;IZgYyDaD1DHWAiVRWNAwg5m0AgjhkD4LHk5KoJzY6KH0qB54lCxhN9N4CqEX3Tg92JXuqoyhjEW6&#10;4CCiHo1oESBjsagO9/tvKBUl0oL0OOAHUDA1XXOiYVaGGn4EBCr4KBAzAQ5FGV2kZ/FW8ESosoA3&#10;wOiEl6IFCLIpIC+kYyeqQbSCnhxwYPDI8/J+CqQRYgJRXQAxRsi3wXazAnOACCotBrTADVSLAXhL&#10;BymLoo4NIIcoDGzxEXnzZ552uN38kx/aiuUjWoAgcWmBESiDoES1BmRUugYCIgAWyPhuWL/KVq1a&#10;pP3oYdP8Yx70CMQCqEhp4I0xiIx46W6aBUP3UtvO59ptqJa00YmsPDgacTVYNNNkXRldq4zmSClq&#10;tYluKwrUUNbZFW8RmIoJQGQtV057lUe7zh+CJoAiIXARpDWEthH3ycYcJFJ2B/hYs2aBFnx5j0Nl&#10;n4eoio7q7313rBaY0f2Iaf4IFBIFicSjFtG1rAr0ASDyfQXrpuFSJWftAqthzSGACt1GxxZMeRh7&#10;jjyo7uER661NeDno/DVbbHzZequML/JGXYhRZarzbcGGw622ZB8v+aRKozM/Zome+daRG7NQfsIj&#10;Eh6VqC5xlUt0JJDJBkxUxzdZ98h6j0igH1EZ3uClnwAJWosvWX+0Ldt4vEcmiFIwABHzVh9nUytP&#10;sEUbTrfFm862TQdeYdsPu9q2Hnq57X34VR6NOOTEG+34c37pPTmOPOVGO+ui2wUi7rHrfny/8yNu&#10;vvU+u/3XD9nv737c7vvDY/bwQ0/bYw8/49yIl154xd7821v29pvv2O733rdPARECD4yAG/G5ffPl&#10;l/bPr4gQUElBeiMAEXW9iP8EEf/rn/97dvx3EBGM7wEIBxEBkPg3EAE3gkjE5wIzn35gX84CCZpz&#10;ffz2a86NIK3xxvOPOJCAYHnfL260O268wn56xUV2zbmn2Q9OOtpBxAHb1tiWdQts05ppW7d6UnOn&#10;7ETi0XGByELan11IkvlCSc8o0U+tM/GIR+kQW6IUEt6CGwqtjYTtWceo9gJE0E+H9QqOG1VgGGJI&#10;jXj+nmvH68ToyMmjk2WqU4BCxpk0NpoQ8NtYC+E1kEsnJd3Q0BA4Zw2kS8N67vQ8C0gQEcHrJxqB&#10;Ps+6tas9dA5ZnQ7ArD2s+7zWe2pg3AAxrTJC9LhoaZLzEyppf6zbkBNJP6f0Hch8GMOwjF6bhWUk&#10;aTMOmbKlUduRQfbmVXNjOh74ADoWecdoYQBuSNcgFcA5UEJJ+sJtl64h1xEeCMdD+TzAgxHrSss2&#10;ZAIQIeOIgYQn0N4uJyIjRzlHDw+iJ1RNUIjQ5PaE9A7niQFHFhvb5/oPuo6ZVM4jA95jQkaZlAA8&#10;hzpB0tuOzyV6ISAjz79D50UUIiNAN9TdZzNjepa1lrtdlT3FmMNboDcHKRHABwOQQ6QEYME1S8Ry&#10;fiy0ZW/RtcjK/uXTpKy69D7pgM4dac0D0i++Xf0uqMTgb94HAMJBhN77vvR/Iir0GAFEAIzm0IwE&#10;vQYX3dACHu+UIdPiXMBD0990zET8qKWBCcVOMfT6LBrXxKIaQjdDN5jJyU1HOIQJFqAnpJtLmiQx&#10;jyjAAiY0DtsVpEaYChCBOiIAw3Nt8kIJY3FDCLU4O5gIgRZ5FujmpkBwKqPFO9bV6h41ugb1Xhgo&#10;uFG2M1Eb9coCQoB8hiobHTQJpYOcMWikV8jptwgQcRwQECmJahGIcDJNpFXHK6Agw0rOvl3gyqsq&#10;9LBWh/pklOTZVitWHejWsYU9mkDKhGOhEqVUKVpcD3eDQBNhwLm61vSroEcFao5pjKkMOeJWLkWt&#10;7UIkLHfnbK8da7Ww9Opvyq7adM0JK+ph1XkQqQCsEMGhbwX1zB0QpASgABPZQt5yxZK2nXFgBB+i&#10;I9Ss7etcdN3Qlgi1Nwo4ImpFyE+IV6CC8krSHBAYQ7oWNNii/ItrF5C6iCJo0YngHXXawoVj1lvJ&#10;+0CKPKP/L5w/aMcdu49Ah84xS4WHAFob+iDwLOAlxKy7u+ILDyAC7YszzzrJjj/xMG9wBoBra2/2&#10;64dnRoiX84rrfsGPIOUDiIADUqkkbN5Mt23fPmU79ltg4zM5y/cKKAhERDPap0BEJNliwxMVXacW&#10;XReBTgGIQF64ww09Alu0C4/pAXNAob9p5pXOk24K0kQ0AvPeBlrsaYiW1D2BdJvNAaY69Cw02Nh4&#10;t3X3ymvrbNR2NIcBCgJfqaLAioBXdbTq/ApSJpWhHhesahFgpNV4l65tWNcFae12LfxxAcyEjEiq&#10;3GMhNFrKVe8OGq+MWCjT50CCEk8qNeBFpKsLnIhZGV9nHbzORiFKo+sEINb4qGh0a6Ad0V1bZzMr&#10;qMzYR4AC9ctNNjC5l4MIxKnGFu309+hJwJWAZLl4w0kaJ9vY0qMcSMysOdXW7XexbTroEttyyGW2&#10;71HX2hGn/dSOPevnHo3YeYRAxZFXeQvxc354u11y9W/tsmvutGtvvMtu/fn9DiTu/t0j9peHnrVH&#10;H37Onn3qJXvxhVdt19/etjd3vWPvv7vbPvnoY/vk408cTAS6EZ/Z1198Yf/4Hoj4r28o0wyARDDq&#10;4OB/CwwEYOL/BiK+BQ//BiIYAZCgrBStCso+SWt88wUNuvbY3z/7MAAS7++y3a+/ZO++GpAs//bM&#10;w/bcQ3fbg7ffbHf95Fr7+VU/dBDxw9OOt5MP22mH77fZ9t681NYun7CVy2r+vFQ1b4iq8Xwx7wul&#10;vEcR4POkNTfgHZT1mZdlyuNH/jmTAczre1pb8fIzWrcorUfIj0o0HCDE+Ajfw3HIaB7Bb/PwuNbl&#10;sIBAi17Rcghj3LW+N2t9oiKOdAIdmOEMQKQE8BPtdf4FnTwFKOpethsi/Y40JM94AGYyer4DfkS9&#10;QgAiI+u55/0bIRhC7OvSdlIyaNp+U0LfJQcvG6I1HxCR1TnSzwIhqXYBniC8L2ONc4kBdUPMc1jT&#10;msSawn7lRHXqmiWSNjg4aHVCJGROgATpIAT0AA04wAxAFqWb8BY6O9P6DGOP44vR7pAjVfYUEFEZ&#10;og8BmZxzp7Jirr6DTYFnF0ThsWtcF9Ic8D7m8l0vuyRlwDEzdI0p2UT7QefQoNHaoPUIQCBbSoSo&#10;U/eoWun2cwAwBtUjwcCoB6CEfclBDVMtSdQi4Ie4fLdABxEHog/h9iYbqpZs+6Y1tmjelPYHKTag&#10;FbiA5Oy5+rZJYziICMBUcD3gPwT7pfoFqW76jAAo5oRkQJvn0NhqjiXkTVdklCeGZPjb5lhRi2Gk&#10;QwZek5aQiKNTbqQuIhPCL5CQDyUrgXQnkwQQoRuuicWJB2IboJxWN9QQJKn08B7uutBogxPerwMT&#10;RD0I1XFDCIV5/Sz7b6HSQEY8oYWdWv489bqNAiD6XA9MsxM/QeltQlop6xHCBPykNLErhZwTCGl/&#10;Sx6dyAGVCv5eKJ9yUG6U70/HgJoaoks0rSL6Qf+FsDzflLxvKgjoOgmYoLSKUk9EuXjQ8RggnnbK&#10;g8VQEUEgf4+ENr0kkJ8mDeQsZBkMCH0IvbTJayAFQXQDPQeiK/SJKCCYlJAHD4+hi2oYvFwBGy00&#10;bKNDx0mqhBAgEY5WPSAYW7wZohRELYheQIBM6FwRa6oLYhWpSNC+svo8HhU4IXWSJP2jxaV9roMI&#10;tsk5wtNAYwJJas4d7keQ+0+7fgehWAipaDuUiwIJFQGhkq5RHNYy6QnYz+QeNScEVtHZIJLFORR0&#10;XxYvmbaRWreDJU9XCFh5VEfgJRB7ylpUCxnRGyI/oU50SlptYqzbZiZ7BCaitmnLPNuwZUbfb5Jh&#10;bjWqKbxduM45pO9CUC315h0goXMBWRMlSiIF7V0CFPqsSQ8aAAKOCfds7foltmrNfNclSdNzI8t5&#10;tOg9USt5OKl2HT9pKgGUfNjy5bhHLGgERpQJefCM7nuTziWeF5DW84S2BdUfTvr0LqJZi2mhT5Uq&#10;VuofFMjQ8WVyAhNJy/cNWHVyxqoT8w1Z7WSPFsVCr0DDqFXGFlpheL5rSnTmB604ujzgSIyssMLY&#10;Gn02YfnhVZYfWmWl2lrLVpc4kMhVl9vIwn28amPBuiNsdMn+rh9Bq/Haov1sYskBNr54f095jC7c&#10;zxZtOFbg4QSbXgkv4mhbuP4UW7PjfFu08QxbSERi8+m2cu+zbevBl9nhp95qx599m+086jrbefg1&#10;dujxP7LjzrzFTjzrFkMe+/xLfiUQcbdrR/zs5/fZ7+9+1B584Gn785+ftccffdGefvple/mvf7NX&#10;Xv6b7dr1lr3//vu2e/du27Nnj30mEPGFl3x+aV8DIr6Sgf87Rh5jHwCJAAQIGPj4X/avb4hM/Hta&#10;47tIRTC++/7s+B+BhPan4UJUs701IFl+8fH79tnut+3Dt1619994yd5+9Vl7DRDx5z/YQ7/9hd37&#10;q5/Yb398rd140Tl2yekn2AkH72OH7rPRdmxZ5iBixdJRGxrMWm24KONFTxv6WQD8tSbliHxlPa05&#10;f8GkDCURzk4nMLJ2uMMDOKAPDYaxq8toXhg0NdRz16X3mss01SLNkNF3Y2EBE8oWZfwQg8oKDAQd&#10;LCMW1/MZeO+BboGrCLcSSdbzLgBBIz+cnNWrV9uSJUtc0hqOARw4N5Z+PDgYcmZSKW2HtZ5ScT2v&#10;IYiIOAeyDW68dWyas80CDm3NAh8CAOGOrBsqqiQQ5hseHBHAWqRjS8vBlRGVYSVyQgtvj5rI8LlK&#10;ZTNGGGXilLbb5YYUMicO7NTkfO0/Lqe05BFnbBDquzi/8AjQe4CYSZSAaDkGkmOgugGDimATaQvS&#10;3QCbICLQ4LYQjgbkfK4X141t8z1Xc3Zj32SkZSCMBloRGm6YZXxb9NsmIjtUUWBD2a5Ahv5PMYPz&#10;IfT7kOwnoInqxSASQeQ+AA3flWoGxMf6K8bfSz21PyISgAX6UvVVsnbOGcfazn026dgFWJoEoLRt&#10;ZLddQdMrMQFIsmECMy00BpsbkDbZX0DYlP1ycCKgo++0aZ/Nej+HLmbt5Ns0Olvn2F4bF9rZpxxi&#10;Q31pK+e6rKeEuiIAoUE3rFUXlY3NThyBCGpmSVmQ56qHwILKBwglhEp0M3QxIMqQP/P/EbbXRKX2&#10;GBDBBYe8Q9kSZBUiF0Q2QIdENQLjA6mzyToEGmLRFqsNVqwgrw6jltEDRhQCcBILE/6aY2k6Q+rh&#10;giBZkDFKY/TlFaf1kBHKxuNG/ZG6ay4qFSUwgTmnViFXiE3ulep7VDyEQnPcs16yaNSBRNBuN2SF&#10;QkEGOuGpDsKJLa1zZWB50DXp4vVGUOQU9fDKi6Z6g4gC0RXSIhgTSrQQfnLdBvdGZDgxVHGdr/aL&#10;+BIcAHKdLDAAF3gXcBYSWkSS8kjoppmXIRqdnLJMQUZXCw7XJSjdFJoXUICY2sW+MZLaVkULVEqg&#10;goZgUV0/rg+gCW+a4wGQIApF10t0JGh2RbojAG4YTv0tAwxAaRfwIMIxPJi3zZsI+Recr+DAR3MB&#10;zyCdDiIj9e6CRBYQtmK7NBki0sS2urRNzhWgRiM1Gn7BOi/19vrCSjltXABlRGC3t5KymYmqHXzg&#10;Jttn31VWHdT10LUDvNVbgHP8HvGRcadqA/AWx3NKp+X9J61N8xvhKOrz4aFEtAADjK665iI799wT&#10;PU2RFyikhwFRiGRa1yqphVqvyTSVLk2WK0atb6goEKP7I+DVNzSkzwUEeuQhcT6kfioCykSWBCJ6&#10;B6nU6LEwi7uAQ75PQEyvGXke+d6qV260ynNKV3TO/UMy/sOWH5THlasIIGjuj0xavDLgQlXVeWu8&#10;3JPyz2TffEtUFzqIyPQv03dQw1xg8fK0pXsXWrpnsWX6ltr0qkMECI60qZUHz5aAbnBAsXjdUZ7S&#10;mF5+sM1beag+O9DGlx1s40sPtdrCg/W7Y23FtrMdQMxbd5JNrznOlm07w4EFFRsHHHODbTvoMtv/&#10;iOvtwKOut2NOu8XlsY848To74ayb7KLLb/OW4Tf+5G77zR1/sXvvf8oefOhZe/gvz9sTT/zVXnrp&#10;dXv5ldft7bfesw8+2ONAAhBBSgMQ8dXnX9jXX35l32j84yvSDd+BiP9TJKI+/q1KY3Z8G5H4Poj4&#10;/hCYIBpBZQgRiW/5EZ9RqfGefSoQseetv9kHb9Kc6yWPRvz18Qftkd/fbvfddrP96tpL7foLzrRL&#10;zzjRTjl8fwcRe21YassXjtj0RK8NVgUWcnoWS3jPVFQlvcQZ/RTI1RCJ129YZf0DPe5g8FyTJiOS&#10;Sfk0KQ84W7TMhtOGk0CEllcig6Q2IMVDJqQ5VlzPUhd8MX2fbshdWsOQ4ifqEIj7yZA0C+jrOQVE&#10;0BmYSC5aOaQTR0ZGvOrNhadCemZiQYkjZaMBsGGdw2ulbJ/fygnTMba24ZxovceZlKHsaJfzIy88&#10;1Eq7BD3jMv6kwyklhahJBBmJa8LxVPKFkYwWgGjRdgFBOIjwJBwwNGI4ARTw2uCSEDFAekDbFGAB&#10;CLjYlGwWuj0IJRL+r3v0gAkMKERFLw8lVSBjHaQPAluHlhCtGcLtkCW1fwEj+CnYMGwbhph98Vu8&#10;eheuopxUgIJIRovODyPvUQcBiLmNsnEaDQ3wCPVKaoBUgbYRECuplITDwHYx+KSGACQB/wNuhQtH&#10;yZgHVRMBgOAVEMH5wJUAyKH2mZfjvGHNQu/bRAEBnxM1qdMOgjSI7kMbKSKt5y2kbAApAYDwVAbX&#10;aHYAeFr4v455zop5NSvK6LVAtgjPtROO3G4XnXOUVbVgljW5J7SYol8OqQd0Sp4HMiSAgOgB+tlE&#10;IijdIX/mkYYmGQQZuGZ5m177quHRC6FTQAQTEwlTDDyfd4TxUnUDWzv1O0p7uhxF0eAE1UZQLB03&#10;MdyotFFNQG4n1N5sCxdMCc336f9cjDm68AJE8vajenCSMg4AIMij5OW7KwUZPdTI9F2+o/c5GREa&#10;eQV68EnLJuU5agIw2dvhFuhhbGrXtYkL0SdabP3KGRlf/UYPC2JXTt6JglIFPHRzvPRJhhOggAHP&#10;ZAPWPgYyJsNHGiAjjxTRremZMXmv8kblbdPoCQ8Z7kJftaDvtunB4/rMcRnrhYsmtcAgPIVx1cOj&#10;64CsLWFDuAt4Jd09fTY6PubhUKpSKvK8e6ukNYLoCQad3Krr7evcS3mhfowe6QldT6Ip9Atp1n67&#10;MKoyvLy6MJUAQwwuRIGwf9jBVSja5hESzhGQ094x18P6Rx29ty1YOORdRtGoR+q7HiYlBeORGBlx&#10;jDlAgXQOctfwNEJEA3SO3Gs8n04tKglY4Xr44+msp2bwyirFlJV1rTK6nv06z/VrF9qJJx1ii5eM&#10;eqQCoimMd0ABIWJXudQ1yRQohYtaua9HnwUAAoJjXN8lGsH3iULQJnnjxuU2Vusx2q8PDBR1P2lB&#10;DLjqsKyuQ7oQ1TkIVOS1KCfbvDFYUsdW6u0WCEtYizy/tO4FvAcARF7APKZrh+IlHUIjuo/t8m46&#10;5BGmywIGqOPp+sTzOWvVgpyqVKzYP+gql5FMwfqnFlqy0q+hzzRo8NU9vtS6J1d45Uayb9rFqbrK&#10;UxarzLOUwEKyZ5EAxjIBkRVWHlnrKpb5gZXeXpwIRff4RiuOrPJS0MkVBzm4GJy3l40t3d9BBWWg&#10;Q/P3talVR9rkyqNs6ebTBCLOtEWbTrOZtSfa0q2n28YDL7KN+19sq/Y61zbvf6mPHYddZ3sferUd&#10;fvItdsyZP/WGXahaEo244rq77Iaf/N5+cduf7PY7Hrbf3fOE3ffHp+1Pf37Onnr2FXv+xdds1653&#10;7L33d9t7773nIML5EZ/IeH/6qf39cwy5wIRGIIctECFjXwcRATgIQASvjP8pEvEd4PgeiPj++B6I&#10;QKOCZmAIUP39y08FIj62Lz7e7SDiwzdfs927Xtb4q7376nOuG/HYH263e391k919y7V286Xn29Xn&#10;nGJnHHWgHSFPcO+Ny2zdimlbsnDYFsxU9UyGrNorp405AtgU+MXBoXycaGi5O+e8KZ5Foq6kQelO&#10;zDOEIBKpBlKDrGmsgwGolwPiUUjC+6yjes61zqH+WMxl5EHOCaLMAhN8hugU24ADReQX9WF0I/gf&#10;JfFEIwD9OACscxDOEQqkfQB6DFTGkVJN57Lu4HhJfjMefqA8HHRXDltzK/l7ShkFCtoyMpICHS2a&#10;/8kgUkDU0rlfcqxYU2ndTaqlg/VY4MHbJeiYM4mYV3YR+cDb7+igDJ/oQmLWkGPgA3DSFSHKAWCQ&#10;cZadYv+0xnYDKeBAVQSNr5pnUwFoOQAsICs6eVJGHIcYUIXKshcaCEDQZbpNtoIoPL+ldwdGHEPc&#10;1ZVzo08n0HSmx0LhjI6Tcnu4IgAYAAUES34TcBwCbSZSNTpOQIne00sEAAFVwO2SvuNRDRnvZoEQ&#10;AAPk0noJKK+kTQISJ+AAmQVtT3MDfh9RCXghpGR8u55y4toIoDXDW6FyUbalidQLkQeiGWwr4F98&#10;F5GAR0NKSSDitGP3tQ3LRy0mj7fTUxjtAg9CwDEAwxwhUk2OtkZHL9xgVL4g2sCAbQNd6iK5kIYj&#10;sYARixGAcU8lB6RI0CWcCMAH6mAOHjT8xLSIQjhEiASCpsuCMnSxaEpCJIMaXEJGpCvcSOtCuGKl&#10;EDV5P8ROIBS1Nzd4iD4WFsDRIA/U3qr/aeKjzoZB44HyhjXyikHfaS3a+VRKyFwPpbx52Kzk0EDW&#10;0aS+L++8I4ImhCZuqt1y8iTzGFhNXq+/racL9ACSP6Sm2UucPJcY9/AkJYX1PDrS3XgI3FC0C0iB&#10;4PUHMtJdVqzIYLJ9ATu8XwiEw8Pdrmng0Raaluk6uLIdHr3AAM12ikXCdDK4MthUkFCVQuifNIR7&#10;1wIdPPw0VWMxccAgLx1Ak80iYINKZM4NKO3OYymIhjL6+i0aCog5ReQp0SWTDpm8b25Ft0JgLc2+&#10;BCpkvGnjXSrHjG6j1SokJH1XxpS6b0AEEQgiKe1hfS6PKgs3AO4N1RD6PdUiQXqpQ8BLD7seWMBD&#10;Wt53LJHRAht4aehRREJNAn1dVtE2SoW4DfbnLUv6SWCEaFBeQIOS1aTOCQ4EkQnAEGBiYHRAi7Ie&#10;QO2vSeCqQXMFgSqiFnm9krqpVosCQvTy0Pno+Lp7c/IONZ+17UwxYalClwMJGoK1hHQtEppPWuCH&#10;xsYsW+mxVi2q9AhBc6J7pGy9tZKF9FwFHUgRsqJSo2hdMgZEJZICHJluyJUN1qm5GoMknBAAE4jK&#10;VPr0v35tY8aqk4utMjzPuvK0Ie+1COVdmaqnNSj9DOVqHomIVRZYdWabQMIaBw6Z3iUWK0x7JKIy&#10;tsFGFu9rPRMbLF6ZESiZF/AmRjc40BiY2e6Kl9XJrfp7qwDEETa27FCbWXOswMbRAhDH28KNJ38L&#10;IjYfeImt3vs8W7XtAlu++Vxbs9eFttch19j+R//IDjnhx3bIcdd7RKLOj7j06js8tXHLLx7wss+7&#10;//Ck3ffAM/bYE3+1J+mr8eouBxJvvSUw8W1zLngIH8mAB9wISJbfeDQiSGsEKYhZAPDNv+y/vub9&#10;fwKJ/wt4+Oa/gvH9z/4NRHxldBZ1JcsvBCQ++ci+2KPjehfdiABIvPvKsw4inn7gt/bw3b/0Ko0b&#10;LzrTLj/jOAcRh+/YaNvXLra1Sydt0fSgzZ+uuqQ1IAJ+xLDmCUACHg7pDaJ94YhAgp5TnkWe+1wp&#10;63wb0mU5nmc980QNG+W8MXjWMfqU4XvkT3PIZfPzcHo69CwGDgUl/SGtpShR0jAQjhhGOSFQS+QZ&#10;owlfjP+R+/eSb61pbBOHMhrq0tDz1IUwVZPNLFxgm7ZvdieH6EUL1QD6PaR0ohMADDQnol2a0zKq&#10;NJpqa6YnBcaaPLwcOW2/VM5ZHu0WORFR/bZNnj+liS36P84n60NVawB2Ca4W611QBRKQComMw2dg&#10;uwAL76WBsytQQKqBCgyiFRhFPHBvqDVrcwAfXlEoe0b0wlPucxqskMl7G/GeYlHnrOurY4l1BJGS&#10;1kY9/zKuofaUgAT2I+X7hAeBwW8SmKmnMgIAQfSgPma9/blUVbR49YnzD2XgaQgGQCHCwfWpEyB9&#10;EHnQII1BCof0Sx1gBARLgRydc9CunD4jAhmy2d6rCvDA/nTO2G+um1dpOPE2IFB6lEbHTDTi30CE&#10;jjW4bt8DEVO1jA30yEvrnGO9RRlDGUyIlRkZz1Bbk3VhjDtabLDa7eQeyIlEGjDqgAiQGmgGZAPy&#10;bKPKgNSDEDEeetDES96/vhtosWtSUOGgCUxEgf+j055O5fQbGYZwQkMIS+iIMA4EGx4ASHn5fNaG&#10;hwZ8UtLr3oGIHhTaatMVlPfkASEX0S+ez5BqhoRI1AEQxCQl/0dDGcJxPfLykN9moiajMq4CNaQ2&#10;AAdN2i4hxmiE0tJG66nw0HBDAlBVKRZ8QnMehLeKWXn9URmErJBne1T7kaesBwE9gYgMJCHLfDbq&#10;wKwiY0MKoQ0QAklS2yENUekuagEB6GjoHkSIvghocNwQnFIQU7tkXAF2XQJSsVYfpFi4N3j25E4B&#10;EQmiDDKKeN6NRJF0vnUFSxYDFhvAFcdINIOBt0GpaoKSSZd3lkcMsVHXNaFFLYbHnROwCgclrQAO&#10;xKvgf9AULJuP6nMtBqmQjH3G7xUpLqJWEJoAEUQi2H9QaZLQOefd0x8Q6EDtMp+RZ6LzwIsi/0s/&#10;AIAm5NQ+zUPULYmgkIoh91uQke8pJ218FN0OgBH3XNdMx0CEJKRFGC0Pylvpo5HUPRiZGLBsOWNd&#10;AlCNoWabI0BEFCEr0AdPg7QT17LSrXssEEJuekTAAzJtVCCPlESHwAplpDHOGT4JYKyv18rVQS3y&#10;CcuUuy0kcJnvLVhI+08WZQjkddI8DFnjECCpU9e5VLC+0WHLVysCG31WHtSz1t9jOc2FXHdFwKFm&#10;3UOj1hHXeVcGtb0RS5cHLJLR3NWYG9F1FYCIlWuWH1pqXcVJi5VmPI1Rrq2zbP9yAYR1Ah1TFsmO&#10;Ox+CSMTY8gMEMrZ4hUeqb751T6y1nvH13nujLpsNT2Jk4b4CEAdbbcnBtmzrKTZ/3fG2eNPJtnzr&#10;GbZgw0k2f/2JNm/NibZsy5m2eP2ZNrPyZFux+QLbsO8ltteh19rOY35k+x11tR196s12xkW32fmX&#10;3WHnX3K7A4nrf3yP3frLB+3XAhL33Pe0Pfo4IOJle5GSz9ff/BZEfPDeu/YxZZ979sh4f2L/+DwA&#10;Ec6PmAURRCQABgAFwMB/fQ2o+A5EBOM7APHvICLgUHw36oACEPGNgwiktx1EML74zL75XEDi4w/s&#10;8w/etU/ee8NTGu+9+ry98fxjLoP95L232X0/v95+dsV5du35J9npR+50ELHvphW2dsmUTdV6bHK0&#10;11OAlEMvW1KzEQHNSoXnPKxnJCQwrHVY87dVgLm5Q86D5igjqmejXQ7R3OZmQ60S3ZlmrbERrW3w&#10;mdDLgdOUyhS0jawDcKScKVMPytwpTY5qPdO8pNnWbJSYlHU8ltBaVnDDjSAVEVdSyoAHtChozIdD&#10;mJRjAGehKxJEi4drI7Zk2UJfa4kmxKOdVhZwYY2EywEIYTtuLBsJ3QdkPfgIOItslyjqzPxJGxzs&#10;13FQ9UekhPVe61crRitovIUibhupbYF6yPIAn4DQj91o1XELAGB8m2WgZSyJalOWCtgAHCQTOj8H&#10;DpBKZXj1yu/4TUTAyKsWIDPKBlHFQdSBktCxoRFbvWipp1baiYDoe3WiJ+JXyG6HQ8gaBMa8pUVG&#10;V8YZY0/EgRQOKpCkcILoAd/DoAfXnwiOp4L8ONIOsjDcAKLAyAMKAkMPiOjvm7Zq37iuN9UZgAjS&#10;HgF/ApXOcqFP32vWOcreanj0gWukfZOW8AiNztvTMbontB4HkNQJm0FTryAqwSu9M+oaFxwH35tT&#10;gMUuAJFPtdnoYMkyMl6EuZKaaKQwuGGEyQh3Y1jrWuIgVoABBEhYuA0gM/0GTQC+B9pdumSBHoiC&#10;T1rybHzHVdL0e8h8GF8MHuV8MHopHeXGIXLCjSPXRzkm+2K/6ASgWYDRS8qbJqzVIiARD8voEaEQ&#10;uEHngvSLd3gLB9wDwnT1427XMedliBHUQoADwhHvCd9RPwzAIY+Y6mJS6LokW62ImmS+3QZ6ZRD0&#10;cENMpMqEHiNEPuBVIF6SFMLOJIo+ABEQcQAboQ49jG1zbHKiYhNaONIoJ+qYab4F2CJEiUAUIjHd&#10;vWWPLgAIiBbQ0ptrx7VBL8EfZMKSeNCukjlHDy0NZpAub3Hj61EHgT9yqOhDQI5sEVBCkAu+B4sL&#10;XIOwy+XqfuthT6Vz8lgEFmj3yzWj6iARLEoYcQAOiowZLXboSZAeYT9ewcA1EcCgMqVYTjiQQF4a&#10;jkX94UY6l9xoCKMpTyUvD537yHHCTF+1ap5NT/ZbOhlwIiICWCxGgA1aikO+BUBBusxkuhyYASRo&#10;shaNNHup3KGHbLDpqYpVyoAuUkcdAiEy7vF2nY+Mvf6O6nNGd7/AQTll8YLuPwY9IQArYEB5Z0aA&#10;wRUzBe6I9iD0BZmV7qVEL/heNB0XiAg5eIgCrnIJAYS0oVJZqsrAJ3LaVsErLqjEiKQFHgo6rpKA&#10;ukAEpaRZPRuFap/AQ5+VBvq0nYQ1yFgMzYwIKOSt1C8AMUK/jREr9FatMlDT35MCFVPatwDn0KRV&#10;JxbK4M+zRHnYooUh68wOWbwyJQAxzwrDK609NSRwMW2FwVUejSCl0YNmhKczVlu3QENlbLXlBpf4&#10;AEDUQUR1aqtNrzrUJpYfZFOrDrehBfvZ8m2n2vqd59rmg34gQHGaPj/a5q07wVMcO4642nYcdo1H&#10;Idbu9UPbsM9ltu3gq22vw/j8Kjv4hIBoedK5P7VTz/upnffD2+yK6+52/Yhf/PovDiTuf/BZ+/PD&#10;z9szz/zVXn31Ddv1xpv27jvv2u533rGP6iDi40/s608/m41IfAcigmjELCj4/wMi/g1I1CMSdRDx&#10;9SyIgJMRgIivP/9EgOZD+2oPBMtAfGr3316wXS886sJTT9//a/vLHbfYr667yK7/wSl21jEH2rEH&#10;bLeD995gW9cstuULRm1masAmxnqtW8CBOUw3XiJ5EHnh3cCl6oi0er8ZT7cJZKNiSfoTiey5RGe1&#10;viFsFlQxYai1wDfI6Op5R9MglshaNluxzVv20rwGFMvL19wOyTnMkRptbdXzlHeDTSkmpMmJkTHn&#10;PSCLDTfByYNEKvQ8M+id5P0wZg1xQErvlIMiwySjTguFspy+lUsWam1MGmrB2AXWYJxNwvWh1ogb&#10;eQwZaw/Ah1LScqVi8+bNk31p0761znfoXPV/Kv/QmUANmUgl5d40GmR/3iRQ50tZI953BB0L7YOc&#10;Pw4pmggQ/uEwkFb3Y9dx05+DQVoCoAGQwPvHoYXgD+CBgAiZsrlBjpu2sW7pCqv1DlqPnMZKNu9N&#10;yWjj0EbUQEYYAEPUI+hTQoQFbgUpAFL0CYEO2UMBClICGHWPsjc36fsQKOf4Z0QfSI8E3TeJWATe&#10;f2C4AV/B+OFF19t++xyhNZMunI02RyCEakBAWX//qMtvczyAHEad04BQV5DyCABEACIAIfwdaGXU&#10;AQO8i3rpp/MxOBYfAdiY06sFt1KKyJiiKiZvVhMKDx3SisuSOqeBXFu7IXOKQfOIgi4yxsFbvHJj&#10;dPCkMlyQShObHBydQANU2qbJiQHvcGPtkQh5simhyKB0E8NCFYYMZWvwXS9l0nYQk+qQcQTZ0iuC&#10;kkBQNBMyg9eN/ru2nxSIyMa7goeCklEZXI4V/fCEPGB0G4JGM5pkmtAgcMpaAR9pwup6sFq1zabm&#10;uQbpMCvvOitwtWYqZ5sXF2xmOGrdRYGJcpcecIiOeNby2lHRxEOQcSGNUcp3+6Rl4hPKj8UoL9Vr&#10;11wb6E8GRCqMDsZTYKdLiwNy1Jw/EQd4AB06NoAChmvdhvUCCpAj8/7gEppETRJCI5oPmUyrlUua&#10;8KSedA/xmiFjUSoJ1wBVTMKdlGvSUbNR96pD4CYMEBFoCesYAApteviohya3SAkX7cbxgniwvWRK&#10;+8YbzxcEpIpECnT+iZgVimmbmhl2DgG/yXpVisCHcyWC6EPAuC74fHJ5XDgZ2q+fMyBEHld3D11K&#10;aV2e9DkBIIJkikJnh0dYkjYwKGNb0QKYC1Il3d3Uleue6LNqf8YBBNcYENEVbdB2NDd8jnX4Yoze&#10;A2kXyKFIfhNdAUBEdc1iAAbSNhopXXd4DYRfGd39VRsaq3n4OJZJeUkmgCGi3wM+uvT7uhIlxj7f&#10;3WctnXF9rnuWLwhg6Jy0/3C63RICEXFdI8o9Kf8knZFx7kOvvqNrlYsLQOS8L0iqkLDqSNU1JdL6&#10;HuTLogBKQkBlYGLKquPTNrZohZWGJqw4MGXtybK3E++dXCUQsEKgYYmFMkNGcy66e5KuyA8u974a&#10;PRObXKSqNKLvjgpE9C/2HhzVKX1Pf3tqQ2BieMGObyMS1altRgfQ+WuPsuVbT7L56461mTVHe2Ri&#10;+ZbTbfvBl2tcaau3n+9AYuN+l9r6fS+xDTt/KCBxpffaOPiEG+yQ46+1Y0/7iZ1x/s/s4svvtGtu&#10;vNdu/sWfHUiQ1rj/gafs8cdfsBdefNV2vf5WACLeftv2vPeeffnRxw4iiEbAjwh4EQHBMgAT/3Tw&#10;4ADCgcB/gohgfAce/mN8G4H47m8iHGzbO4oS/XA+xmwkYhZEfP7BW/bxu6+7+BQtwuns+cyDd9qf&#10;7/yJ3Xb9hXbDhafaOccd7FoRB25fZ5tWLrFlC6dsYmJIY0BzOOVVQL3dSb3yDOMwaF1grQAsy2BC&#10;wgbE8szynnQgUQmijd2o52o+QfCGHInDQQoxEok7YR0jPDkpMFmQB9+qdTVESliGXI5YKZu1hIww&#10;REGIkKz/Q30D1qVXIrVIYbsmkJwuyNu18SlDUj8eS8sYtXmZYFzPOA4fkUWip6zXcC9mJkbldEXk&#10;MVe0NlKJITCk40M9ESABnwKDGQ6jG8Fxy6HTsbJeYMSRkoYXhzonoXcEComoYo9IqaN27KAAg6/t&#10;oRAJ+CGNAm+DCIJzN/R9HFgIpjinfB/bhQhVuxxXWoFTAvstkGjBYOIgt+pvUj7y4GWkqZgoyCFC&#10;6XPzijW2dukiOd4y9DoW0hBsAzEsUvCAOZxsuBhEEiiLbKfqQca4BUCBgdZ220k/axukgEj5cq86&#10;QwJe+j/tuxkBh6IOHoK0Ba+14fnel4SqF+7RHAGROY3QDdBekh1oC0iWkCYBD43aDgBi7izXwbUm&#10;Ghmyt3BASPmQDpkFEgw4FnMFaIIW5N8fHItehwfyHmYPRJW08OsCOVFEG43IeHARmoTGIFICHpic&#10;3Fh0yZHzZNJh9EkRAADwvokigBZBtuTSAAcADUQ/6P/erhuMHkVGRgojgBGFjEjEg1QJIATiIZ5s&#10;ZwQ0RzMr3Xg9SG3tPAAg2kBsqluLfkEPVlTGJivjD/OYXBwRB0iHlOZgCBlUCNDamugA6DgvI5bs&#10;lMffpUmnB6tJA9VI0iGZSIMNZlvswV+eZ3+45RTbf2O/TdUSVip26gHiwU0J+ecslyPKMdfGx4at&#10;Jo8xJ8MBB8S7oGr7VBEUS5pYAiRZba9YCHs0o+TetLZHx0gIhQIVlHgeefRhNqYHDz4Aob3a6LhA&#10;SFHXgHCfzlPbRlOCShVIjIccvE6eTF7XHpluGTddFxA6PBC4GhAxAQncv3Y9fI3cRwE5yiVZhIgw&#10;4L3M1f1Oyggx2ZAap9SS7QSLQ9qmZxa5hxCJwjamsqOo6yjwp30sWTbljbNIwQCwMNrcLwisQX8V&#10;ojIwqQPNDxYZ+B0sZO2tcz2SAGkxFG60nEAEoBIAxOscAT5KLhG8Csrf2rSPoIkWKQs4Cpu2rbAt&#10;25dZLi+wlmjUgqxFq0rUQsenYyXVAlkNYMO1hh+BYiXqnOhDUD1BVID0QVwLX1rXPd/TbeFEwEvo&#10;GR6y/rFRgYK0g4cuzR3ABBoPRCQAFcFA8yFtcXknnVp4I+mMJXWdYlo8iXhEdDyJosCMRkTXKZIR&#10;WCNdk9F32RZgRGCjM6Vz1wjJiFSqZTcYvYP9Vhnot4GxCQGQpI0vWmL945M2vni5pStV663Ns2i2&#10;17rygaplvDJq6T4t9oOLHVBUp9c7UGC4DLYAQv+8rd5CHODQO7HOwQONvAAfgA56bxCRYAzO29sH&#10;QIJKjurkdptaeZhXb8CVoAQURcvlm8+0RetOsRVbzrH1+1xkW5HHPuBS23aIAMahV3haY98jr7Qj&#10;TrrJTjv/V3bBJXfapVf9zsWofvyzP9mv73rcfn/vE/bwoy/Yc8+9Yq++8rq9tette3vXLgcSn+75&#10;yIHElx/NgogvARFBJIJowT///o/vAQiAQBBh+P8NImY/q28fjQoHEl9+bv8QkPj7J0RGdtvnH77t&#10;mhF73n41IFc+85C98PDv7aHf3mq/vukyu/GSM+38kw+34w7Zx/bbstbWLVvsXvpobVDP8aDmLIYT&#10;LpnWh6wMSQoSL9VXciC03jjY1/PqPWTSCedRwVWKxENOvOS54bkiEoxBgusFoRkiPBFj0shEBXGi&#10;4CChI4FODClh1wmikk2etofSITJqvYYjVtbaQzkj/SxYQxCxS2l+A0xQ+3ViYjtrDZHGIAqK84Sg&#10;HA2+SGkQeV40f9JLUIkUR9ohSZICwNBTVgjoYF1Iyl6wbsMn0DObKel/RBvkQfPaJOcCwmNbxKv6&#10;6MnkMgMy8vDnUEiOCTRViiUb6Ov1/RNNh9+B4jJ8iuH+Pr82OHmUP7aSJtG5YvfCcowBEXQFxQDX&#10;uX5EIugLhSyBf18AIi6jffFZZ9vRh+y05Ox1RHMon9W6qO/CEcFWAkQ8hSCgRCVDR1OXtc+VDZzb&#10;KSCh9VF2slIu2sIF86zHNSF0DdFeaqEdg867oUsgICgBxfAHXIgASDDoCkq5KrYBENHQLKdf9tWj&#10;EgIvdcABeHC+RhuaHLLRTfoNuhqtnGfEeSJIflNREkh/sz4n9Dc8yM7/EUDw6iACrxsiJGjISY5h&#10;POqSNo6MaskNCJ4kJZhcmACdaTKBtpp1UTRJyeUAJBA1AXAEZA7EN9BuCIAE5BR6yhM28p7whMJD&#10;EGk6ZWTl4eYIw3GxG6xNF4JyJcoSm1A8FNAYnxr2PDxs5QWLJ2VII07EIxeO/HIpG7Wh3rwNCZFT&#10;bQFZCEDD+dCOlQlBqsTFsMjnRYXiu+TtCUCEBQKIQCApDXGUCpB4aK4tqaXtb4/dao/fdZHts7pi&#10;a5eUBQ70P3mfpARobgOBD2O2/4HbbL8D9pbHrkmiyYuoEloHkKJCnYQC5+i7TQ4i6CtRLnRZdylp&#10;fT0yWjJ0HQIFeO43//RGW7NupbULVLBgkN9EcpYmXuQ3SQn00JxH12bjpiV23tlH2PzJiqVj8sgL&#10;WiSiMLX1gMtAQ5zE6yd94PXbMmo8eORF4T6QNmnUggLTO5Ph3Kq6jzEXeUnI2HNPSsVujR475ugT&#10;bVSABnKq80wEohC4ycsD7+uT8dUcAkTQw4LupNwnUgE01aFeGmQOiIAjQSSJlAWVJyhfor9R1H10&#10;wbAuzQstlq0CerynzI1KEyoyKH0DaBQrSVu8csaGx6vebGvj9pW2YctiXSMBhCjzZY4Dt0BfQ3OG&#10;9JGOi7QLkRIARXu7FoQ2Laby4toEJNGNSOdzs+kHdBvKbqwhNvKeiomoAAJAAW0JBiCCVwAEzZKS&#10;WjgTGmwjKmDQqWsU/A4AEbNMr0CFjj0CwTYXF1gAMMQtISCXkKHwMlB5oa5xISOS1Pd6BysCEwK2&#10;Ajc08Cr29csrjXlqg4qOgfEZK/YPW7LUa71j87WPEesdX6yxNBhjy60wMN9GFmy0REm/6Z2xkUXb&#10;LVGZ8uZd8CH6Jtd7tAKAwd+V2ipvJ05b8er0Zn1/b6/WGF9Gx88dNjC11XoEJGZWH+bAghJQJLMX&#10;rT3WFq89weatOMamVxxnMyuP99LPDTsvckVL0h37H3Ot7Tj8Cjvw6GvtpLN+Yaec+ws758Lb7dJr&#10;fm/X3nSf3frLh+w3v33U/vTn51034rlnX7LXXn3D/vbq6w4k9uzeY598uMc+2/OJfflJ0Cq8Hon4&#10;v4GI74OJ4P33QML3x/8BRPzra7b7jf0XHIwv0akQeEGA6otPXHjqy4/e/xZIfPDmy7brpcftlaf+&#10;aI/e+yv77U+vth9fcZ6de/KRdtyhO22/rZts/cqVtmbFcps/f8Ymp8esf0Aev+4/YBoAURDQRPyt&#10;oDlPfxdAREdEjpsMMhEx0hlUT0GcpiQc8i+E7XY5XDhBJT27GO5qDzwhbSNGBLjp22gA/DGMOlUO&#10;OFU8l1Ro4GR1CTCkBRwiAgpEI5CLhisRdFfWmkxVgpwz+neE5TEnYoGKI1FfnMCwtpfSMfIeMjfd&#10;NykzJIWbAlTos5COBbVkuGmsy+TxCf8HhD5sivbZQmQbuxRwFOAEZDI9+k6LgxgcIiIX/rcMIWAE&#10;3YxDDznIzjz1JD+voONop+xOk7dy2LFts0dHAp6F1iWN9ibZA9k4dC+inRhZeBOQRzGgHBMEUTnS&#10;Ai6dAgb+m0YZfzkYeT337To3iPYV2rDrXBCyCnQjZLwBEQI5OOXNAhKISaF50a7zbJ/bKuNO8YLs&#10;V6GsfUK+bNb3uQZ05ozpnLC7RBFIHQEmgggCfAUAAk7fWG2RrVixQUCiy1VFARH0AfGSUHQlKFed&#10;5VK0NqGoCeiJ6nwpixWobIbwyXGiqhlUg8B1TNHvJJaTIxiUwwb3JgAyHhmpvw+QaRBpACR4u1YB&#10;B0LYjmS0YUIlEPIopaHcxUs2G1o19D+hXPI5vBKagbQBMQU0x8GQUiDkRIkM32+F4CFwEdHNbZfR&#10;wJAQxid9QfTCw08QG1t182UoI5FWGWEZRBlGqgEgt61YvcgfHP+tjGa0s0G/kRebDhj73k3S0ThI&#10;HDJLwD4lT0UYy3NsQuUgU77fKgNPDj6rxZ4wXCTcqsnRYUPyaM87fpPtXFe1qWrI+nItXrkSFpiB&#10;xDRH54UQEx4ungDs6ZY2Kht04xsDDzomkIHOBMS+fDHqOU9CljSnSsirxojy8JOGAEwtWDjh8rf0&#10;XgjJiGYK9NugwQ6hfT1UmsCUUMGHALyM10paCABFWgC6SEU1GU2hqEpxlUtSB7q+yNKmBRwCI07d&#10;tMAEaRsZL4S6CBF2aSEAjQPkKGGlrpxcI9Gcbnm7RCVYZLhXhAa5xpCmXMlSHnmVkGoBEaxmGW2B&#10;H3ntcC2SerARe0FilqodStCodhga0vd13txHqkLghRSrfW68G0mfadF0UCGwA7emt6/skYRkrkuG&#10;VkZchph0RCQVcYObL1GeKfAVa/CQMJ5ckGKR56E51B4WcGiHh9OmB2OOleX9ca0psaWPCYaahllx&#10;DRQjO1NBNCFeKPgxYewdQOi6dQrcUBZKOJljaOVeayFP6vypuojo2pGqSGhbXcjJ6xhLOt90d1YA&#10;Qt8r08WT3+b8/8VqWb8FjGg7GXlymiPZkryqatGGxwY9YhTWYoM4VaZUscHJacv19FpS17SvNmbl&#10;/hHrG5221pjAS7YsoFIRiFhoPWOLLKyFlwGgGJ6/wdqTfRbJDVthaJlAjbYj8EAn0Hh50sFE/8wm&#10;Bw9ELAbmbbXa4h2e1qgt2tfGFu/no6e2XiDhYBuY3Kb/73SlS4DEkvXHe+fPRetPtGW0Ed/7HFu/&#10;34WuaHng8Te6LPbOo6+xvQ++1PY/8mo75Jjr7bjTbrUfXPo7u/KG++zGW/9kP7st6PYJN+LRR593&#10;JUuABBGJPe9/aB9/8JF9KhDx+SefB1LYs+RKr9QQiKgDgQBMAAJmx78BilmA8J+jDiLq49vPtS0B&#10;iX9pHwCJ//rqSw2ABNwIyJ5UjrwnIPGu99R4h2jEc3+xpx76nd31ixvsJ1dfZOefdqwdf8RBtv+O&#10;7bZu1WpbvHCJzZu/0IZrQ7Mt6SmVxklp9XLP3mrOQQRVW7T0hkhJA79IXEBe3jT8A9KJdKVlDcEb&#10;pjNuqLVRa4KMmgADFXDwwyCiowdBRRngPxmN6XNtU2sgawTaDFRusF4TtfDQvQwoRp41mSgyqUkv&#10;1dc6DjnRSyjb5dGGkeQm/K31XwaVtDYqjmyLnh5eqaHPKb1PEaXA0dLfVIawxiBoFfS8aNZaHNW2&#10;5NxoEJVAfJDKPowb3AkPr5PjJxIi7xsQQTgew8v6DpCBfE/EgSgIgIh0BqCoWesadoVzpqkkUQB6&#10;fSSjcU+tJKJaH+VEMdgXfA/OK0hJNHo0vV1OWLMc1C4i8rJh9KOgaSVNwVCqpHMnURWkwUnLUBiA&#10;HaRUs0n2NCJgFNK2Q3An9Fm7riXqnzje2Cicd65pYLB1X5ow4AINDRD4k9oW95l0CREKoktl2ThU&#10;o4PrRwktThvvgyoNOB5hbZ/Uic7JoweytY1yUFvTeg+vgchGcF85VkCTa2Po3peKfXqlLJXIB9/l&#10;3gZqlt9GIvgRZLpAWavVCTkRSnBkMILmLQIQnbpRQmIgUHYE2iLiQOkeE4QoBiCCSENAtAkOFECB&#10;9wl3gKgA+SV6wXNDs0LGEWqZdVMhk9R7aZDTAvEFOgykI5qsuydvPVpkm4Sy8W7rYW483pCDBiIj&#10;IPB213DokjGi70daiy4KbYSiOGa0ziEAIdISEToFMXsVBOFy/SYuIMEERza2VYattxK30YGM9Rb0&#10;m049oOG51l9K6uFrFMjSZMbQgdpzWT3oAiA63giVFDIqLR0ypFoUuuSRN8vrRauBB35ouOrNpvDo&#10;afIFYIlQ6dCJjgT8ER0joloCTxEZW8hTTULs3AsmCMQjUi6kM8rFhBYETaSI7oX2kde+OgS0IKzm&#10;tL+MDDmlkK1UqUQolW0UwJBx5xrqXL1tdw51SxkxgRVCmjGdF31UKHtNoOMf1wOu60SKhigIBE88&#10;DMAW0aKKQNSi+eMCM4PWQzpAxxzS+dDLhOoLSJl1RVJ+T8VOswBQTABxycJxO+7oQwQQBJR0LSCH&#10;xQU24nkEmmSstWghEe4y36QPdG2pOCn25GSoZcgx/vIGYjLEGPKudNjCUYTLdF0FLomKcCxUsUD6&#10;bBOIiMQEEAXguojcCEQ4UVNgh/ROWoO23QAHyirnCGy2CTR1ZjIW1vUgLRFJdxnVGVFtm6ZckN0A&#10;Fe2kSjJawAXgABNdWS1Is8cX1ms7ERUZhAilrAIRXfRJEKiLChTkEJSqlDy1AkAq9aWtJBCBAma+&#10;krKJ+TWBJC3imgudune0iyadQsMuuBLwLiqDw9Y/MWOFwRFLCfB1pPJWqU1beWTaUt1DXhKaH5gW&#10;kFlofeMrBSCWeKqDiESye8ZHfnCppzW6x5DKXikgsfHbao2+sfVWndhotQV72eiiHQIu6wQm9nEZ&#10;7erEZh/DM3vbxJKDbHzxwTaqsYAy0A0n2o4jrrSLrv+TXXnL43biebfZvkdeZdsP/KHtd/iVtu+h&#10;V7my5Wnn3W4XXnaXXXX9vXbjLffZr+98xO659zF76KFnApLlK2/Ym7vetfff/cB2v7/HPt7zqX3+&#10;8WcCEkGbcACEV2rMgggABO//+TXvZ8s9/xuYmAUIrgfB/74DH/Xh4GEWQBCJqIOIfzmICIAE4lNf&#10;fvqRjgfi5/u2571d9u7fXrDXX3rCnnvsXvvDHTfbz2683C4+91Q78Zgj7OD9d9r6tRts3swim5pe&#10;YEMjw9bTS2mnnAutL5R2wxEqw5Og5FvzIqJnqQUuAZUYAhEhGUFSnhAV0VQoANjjeuYT9EbAQGhd&#10;7OxwoE+ZpEcY5NHHI1qbtC53yJhFZSwpTYc/BSBhEEF15V85fWGt6TE9A+1a+yk9JKVBRJF0JxV0&#10;pLu7ojy7/EbPitYnuHGkNRCdgr9F9BMiJYYW4ntM+4qRutaaj2put9ZCSOSU28OxI7KBUUSzAAeW&#10;feZyAlMC9ZAdvQmUjGNXPC0bII9b63qlZ1Dro9Zj9i8gAzcDx5bUDF1DY516xuVVY1uowiOdnkvK&#10;UZPjjOQ3Ta7CrWFdFwwuKQRS4lRPkEqXkZRtIk2BjUMjAt7dcG+3fhtEJ6LtOn95+3FdC+xeQD6c&#10;5XnoernNpN+HQEKntkdzrS4dd1RrOtUd3A8MPefMAChRotqgz5ACd0Lj3C4HEgGIIHogmyw720Ra&#10;REAjHCKSH5VBb/PUtDcjk/H3KAPBAJ0D0ZCgaoVovIBouOA8DSo1vG2Frjc2kqwB147jjjJfdBzs&#10;y0mUOpYgpUKUaBZQEPYIck46aAEDREMIE5H7gtGP8QI8BMxP0GCzbmRAZmGyQK4jdMVEwesHnbZx&#10;guRzdEKADZq0EKXo4EbrQPOprN+EiAwRKJmbQ69z0ByIjRtD+A1JakLfEAXLMjTNmtyQH1E5bAWA&#10;yOOlFTTkxagM/0St1zasnG87t6+1beuXy/jnhByD6AbHFhaygsPBsVJJAkipj4gmd4cMTVLGLxoO&#10;ohN4q+QoYzJKKRmlSiZqeRkJJj+cDWqfG3Td2sPkKjUptc02oXoMC30YABMZAQcvk5TXSZkmzGiQ&#10;OpwFDDvpJNTlABIYV3L4aC+gbtkpgNPOQoChFEghVIUOhMts69pQoUAqBvBEuWNaxwa/w8Wj9Flc&#10;79k2Ak7RTt0LeQeApSzpAYElDDmphMHBiucQM7qP/D8vw8oCRDiQ44SIxXFTHUG5LkRZIhmtAiyV&#10;UkYAol+/SckDqNr2vTZ5xKDevhxSK2E28oSkyxwMdFGGGbPp6ZqtWrnUNS5IqYQEMsKJrLz6lHXg&#10;+eSLOm/AQ7DYQdpC9yGvhZUqCsSa4ByQOojLwIdl3NsFqFzfIhHS8WrB1dygwyqvCGRBVEuSaxb4&#10;gr9BlQkqgIPDAzZYG9F3ZOgBL9p3KK4HKKI5o+sCKICzANmRxl0QNcvdOUvoM8o9W7XfsLbpUZGC&#10;zlnnnhTAyvYULVXW9/RZWqCF9uKdAnjwIZwrIeCShD+jexzq6nD9iVwR3kvIamO6LyMlq/TmDM2L&#10;vsEe6x7otgLpLN2XtJ6JgOCZ8usAkMh09zqQiBXl2fYMWLzYY6FUwcLpkvbZIzBTsnx1xjK9UwIV&#10;i/S9cQGbmqcxCiPoR6y28ugq652iOmPDbKXGGgcQvaPrHEDMW3WQjS7Y2wepDZp6ASaITCzdcIxN&#10;Lz/UG3vNrDrK5q85xtbsc46deMFtduald9s+AhRbDrzY9jr0Mtt51HWuI7H/0dfbESf92E4481Y7&#10;74e325XX/95+dttf7M7fPWr33v+EPf74S/bCC6/Z315703a9/o69/aa8fQGJTz78xD6FaIn41Jdo&#10;OHwHIiBYfv0l6Q2qK/g7ABP/I5D4Hoj4PoBg/MuHtjkLIrxfh0cigmjEv/6OfsTn9vfPZ4HER7vt&#10;k93v2Hu7XrE3X3nWnnv0j/aH3/zUfv7ja+yic06z4486XCDiANu8cYstWrjMRmqjGjUrl4sCD5CG&#10;Yw7sCwUBSM0ZV2jV/EMHAm4T/CVUabds3W7VgX6tBXE9V6whiCxBWKdSLC1j2eChcpwxIrs4eKSg&#10;vd10TPMtkneDQuk8ZHXWVPgMPGeE15OAldbAyFJ9AB/AGxVqDafiAQeRSHU8WZYRkVHRWo8yZBDK&#10;1xqt/RGtpQMokW5SFyGt31FIhFo/6tFiKttYSxBEAuR0RWQMZTip2sA7RyWS9ZLqPQAFHAlKEoP1&#10;BABEVLOs51jPrf5GawJtIqIpEPkhbnbKoEbgWei4AxKl1sQ2OTOyN66GOVuhgXAWnAj2DYBwwqd+&#10;i20MiJg6xs6w95Ma03oBuMKeNQk4YIwd/MB5aMN4Rx3wENFwzgcCV3qPrkREgCspWxQjmqNzIUKB&#10;YacXhVdhzJUNdrIjdplyUKL6vMKTQKiL6DqfUVFCJFf2lsiN61IE4KNNwM5FtXQ+XnmhAeGfDAH7&#10;ovKjtQnSJedKlAEeo44Bey3w4GRSgR1+W4+QBDwNvhtEJerCU3MgUAThmnp9KfmUoCsZIRnQHeAB&#10;TgQ5HqocICxC8EN2GbYvJZQACpeM1kGiOOmhE25QhwysJgc3rh4+yqcpsdRNbkbdkmqOuj54ACSo&#10;BabfBR4zpTxsn2gG4TGGo2/QriYhxMZYrM2GBop21WXn2DOP/d5+euOFdvyR8pJkbMiF0ceeEBUP&#10;EUQjb1srg4+hRPUSDkREaBhDi/feFaF1tS5+o0CEjA5aEXSsHOjTYtxBB1EY0EQxUEQU+tR5Nmu7&#10;hLCb9TkMf/LjtclR6xmoChCEHZWDqHMyFoAHogAhIhREA2T86AZJEyw6ZIZCjTpHPbx6wGjLXewu&#10;eTkmngJkxZbmudYD6bJacU10+nqQ48cwU35KCSkkSyShaVcNyAJIACK45lSjuKiTjBmcFNIQ3aWy&#10;ZbVAZdOg9ogWIl1XgQyP1MjIUn3ipWECARHdd0AM6Z8CC53ADFyQyalR27Jtow3VqsGxaDsFFkHd&#10;K08j6frnMpSY8RkAg1KxpHXp2mTR60ikrEnfiaRy8rwyMvbycto7ZOx1zaLB/ly7oScfkCL1no6H&#10;HunIoPIo1K75RLSACBA8CIiX8FGIBFHtQcoJMlo6q/2nBCx1ndG7IK1Bwy/KYdvx+CJR/SYtQN3k&#10;nmBW15GyV0pc8+WEp0JQBEVzAmABePAqDd130hNtmqMZeVlVXYucvluUZwnXAaEpIhVoSqALURro&#10;8eN1Aaocx6j5k2yxyYmyXX/dOfbDi0/SdaQTbZcNa1tj80a9jXhcc6xndEDABqCjOdLfa2UZlero&#10;mPWMBHwJqkOiPgBaAnYCEpXhBZbvn2epyrjlhxZaV6FmoeygN/Qqji618vhK651ZZ2WBCTQnkMpG&#10;gKq2cB8bmb+3tr/ehqa22NjivX2ML9nXhudts6GZ7bZs0zG2aZ8zbMXG42ze8kNsatkhtnrbKbZY&#10;fwMoNh9woW3Y+QPbevAlLpG985jrvZX4fscISBx7g5MuT/vBbfbDa/5g1/74Afvxzx7wss8H//y8&#10;Pfnky/b8cwISr+6ytwQk9ry7xz798FP7bA/RCNIagAiBBngLXk3xjUcn/vEVhh9gEQCHb4EEAMIB&#10;RZCy+LbcU5/VIxcAkTogqW/Xty0AAcGSEXAkADGUnH5sn+553z4SiHj/ndds1yvP2fNP/MXuueOX&#10;9vObbrCLzznTTj72WDvsoANt49p1tmTRYuvtqehej1m1r6rnKKu5LnCo+YHgUqW7bH36HLn4bDZ4&#10;jgDUpECOOOIoW7hoiRtRdF/oSozxpkIMknugOBnV0LongxmTR5mMZd3JQ8ExGSvKuGlNFkDAuSHF&#10;iTolxPSs9pEgMiAQktDaVdS26Z6ZTwt8aBuQGzFEhNzjyW6b20Ial9QCWjZUVeh5jyasAS9fxz63&#10;UeuTDDCgBLntTgEGvHmcFNZ+0iiku+EktMmj93LEOa1ucJctWOSGmxJRogtozmCbMHbYI6LhtEZn&#10;0EAMJxFiP06jc/ZkixCc+lYTgrUaT71djq8MKboOdLwkAhHvSgmwCLDF0m40EZ2i+ykpDewjvAgq&#10;O5xAqTUsqNpA4yEgOjr/oDGsY0J1meOh0oFUBJEEQAJ6RGHXyKBHBlF5vH/Xp9A2OuBAuGHGQAcp&#10;Bow00QbKQhtnB9sJogcCOoAMdBxIV+h9o5MgZdMFYLi/Db4Pjj84VngZfEbPC/pgePmm3nMvOc+6&#10;qBUgETKol7sKjJDqpoQW+9yk8yZzEChsCkzSnwL0SOiCKEM95/X9ARKjaQn/Y6KCLiHoUXZHORGc&#10;BxAg4ShCXYh6gL4CVr4mcQe6EF2e/4LIQ7itUsh6OJ9UBsRLiDuQHkG83CCqJwi5w8rPCPkBIrzj&#10;pyYI6Yiklx3B4SAvN8fmTQ/ab267wZ55/He2fdM8G6PeWoaf2t4AgcvDp3ZYExCRqKD9OepmQcgP&#10;MON69QIUGE6Im0GZIryBLgcVGEYIhKQjHAwISBXKvTLwSUvlCpaiBrush4jwdrTTa/y7q1Uh/Jht&#10;3763rV29RvuKGs2uiBh0djR4/w+iKN7aXEAihTS2RlrnReUDwkfL1yyzcq88Y/ghpAoEZFYvXmBn&#10;n3yCLVs04ToLpEIYXI+kQA+EU0AE4KQszxmOBAp1BV3XtiaIsE26ttqvAEdaxhgmd0reDGWzdC6l&#10;2gPtCbZHNAJiY1CSGfGyXVIX/I8S1VbdRzQfAAVUlKB1QZqACg2iPIMDfTbYNyDwkrFUIqvtoRHB&#10;PUz7IpOk1jqecsJgMl+ytAAFxFVSIbQxd30PeStcexZZCGgQSzkmNC1yuu7tXVFrYhHMpT0KgGHv&#10;rRZcTpsUCwRNUmGuDJrSokkaQveUiA8pEmSFeaVDKyW0yGtzvi00Yku0CzAkra8/LbDRqetMhUjU&#10;t09UA8EpUk8QLZGtptqCeQA48P4d+j3tyEvdCUvltbCn9DzoPMoDOk/d/5DuQUzbQb8imSFyMscW&#10;zO+zO359jV1x6Sma//LGYnh9YS/loxy1PFi1qMAK3Iomgd85AofDMxNWGRp0GW0AGWkSSkIrgzXr&#10;n5hv/eMLbXh6hVVGFlp1fIVleieNnhvVeessUhy2ZN+klSZXWEd+yLoqY5YdXKL/L/ayUCIRHo2o&#10;rbWh6U3WO7pGwGK7TS3fX6972+L1R9r2g8+1E8/6iW3b/xxbuu5om7/iUKP/Bt1Ap1ceaUs2Ikh1&#10;ugDED50jAZDYduhVDiLQkjjohJvsmDN/Zhddc69d85M/2RXX/95u/dWf7Z4HnrXHn3zFnn/+b/b6&#10;q2/bO7vetU93f2Jfffylfbz7Y/tklh/x5Weff9ug69v0hgMAogp1YEDK4j9AxCyQqIOI70cu6r//&#10;PjiBwOnqlV/R3VNgAuEr76nxqX3xyYc6nvccRPztlWftxacftT/+7k771c0/tssuOM/OOvEkO2Tn&#10;Tlu7fLmtWLLYpsZqNlTttXxOz02lLCDbLRDep/UHLZW8TU3NWH//oBXyOQF3zVnWQwF5wvtUbbEO&#10;QrzGE69093q6EYn5rJ4vxJko18xDyI7SokAGQusyEQTSBlkBS9KjuVxG6yppYc1DPUNJnjk5axmB&#10;8pRGlxykjJ7PhdOL5ASUZw2cjIeMT3s4JRCh9VPG2L1vfZbJdHuKAR7XXDmOrpIrQAOXINreLkcy&#10;5LaAyAmyAS5ARXRbhqkTQr8MdyfGTIavrOtCNIU0KBFRuBYQ9nE4MewQ6AEo8LjYB+eLQxqUZvK5&#10;zkVGHW/anWXZOLxriImZZFWAQuuGG24ZxEY8b4Tx5AS0Eq7HFsIVJJIe6ByxbYoJAv6fjLGuJ9EK&#10;HGfXXNCoX5+AaxC81kss0YbAMCe7tA51yqbOplBwur0UVMcCQHBSJMDAwQK/QfeCcwv+Zh8oc84V&#10;QIHgSBSCHiJEIgAugCC2B0AhugIQIAoBiHC9CG3HwYj2xzYCMid0hYCbUT8XAAfzZuP6LTZvYka/&#10;lT0V4GvTNQxGq82B5RqLp504CbID2WL0mIhzdWPIgYH8yGkDNrzCQd4hKQpILNxIBmCD79X1I0CM&#10;AANY/HjAaEMAGuhjgcfPIF3B5KV0lG14pEATH0ZtEHaPuoHzcBfhMKHMeFyLPKJJQksQPxBMQRq6&#10;Ku9068alts9ey62MqE8ckmGzRz9An0izAnAQUwFxF/QgEungwaEUCHEUWn1T/lSp5GxwuOJAgrA3&#10;3AuUDwEXGPbJiZqVivR6wKgK7GjBbhFQisl4ZCsly/fiBSasOSRkp0HOfcc+22zxonmWJ7cdkxEu&#10;Z4LUg4xXnO6VGqRNyjKQgAiMPMTH6mCP/eCS86063O1eNdUglEUO9hRt363rZZzLug8AAm1LIIL3&#10;AJOCPO14jHIvUj9z5c10WZ8M/1C126YnhuXZyNNOkQdt0e8EDKIybgJFgCk6ZObkFSO/iyQ2HVDH&#10;J0bcO4JACQm1Fy9cRo1IRCAAlfaFrc6dcB6FHnz2WRuqWjc6B7o+5BaLhYrOTca+k8VHxygAky2U&#10;PfIQ0rxr0iRthfyq7xOFwFPK6bpVKlkHc+hCTEwNWm2sKoOruaLPWiJt1qHziEN0lYEmrYEQVjaH&#10;ImbBcnQCjZGi0/wSCGa7VMN4uSfRLF1XZMLpt8H1QAQN1Uq4J6gHprMdAhkCznQIlaEnX11Gp0LX&#10;uKNL+xKIcN0HAUzSC3AWgogIACFkiUyb99lIa25GBELiAqepkuajgFi6LDAgoIqa5tT8fuurBloX&#10;ixZWbeGCqv5OWamSFGAVqBLI7asNuLbE4OSE9pHwlAmpkUyl6ByJ9igRj5yVqv2ai30CKvWS07xA&#10;xajLZg/NrLRYcdASlZplBqYs3jOmMW6x3nFLVufZwKLNlhlc6NyITN8CKw8vtYHp9frtWhsUiJhc&#10;tq+DiukVBzkfgu6fjHV7n+6gYWzB/jY6f6fNrDjMeRKTyw93IDF/zfG2YO0JtnafC7xaY8vBVziQ&#10;OOC4mzwycfgpP7EzLrzDzrn0Djvvstvsupv/YL+882G75/7H7Y9/esKef+4Ve0sg4vM9n9tXn34R&#10;ECw//sy+1HvSGkGDri9k6AEQfxcwqIOAABiQ3gAc1NMXvH6bupj9zLkUs2kRj2Tw/1kAAYGzDiIY&#10;NAH72nt5fOYpDUDEZx/tto/e32XvvvFXe/mZx+2he35rv7n1ZrvmkovsgjNOs8MO3Gkb16y0LevX&#10;2PTYiA3104m2oOciawOD3TY20W/FUlbPUpBuYP7zfPO8oQ/D/EzJCHu5dzqnOai1Rs9Rm+Y2KcOK&#10;5gYtuSEsFnXvceC6wlGtg1orWcPlFGIwWT+p3IKPAUcLomOJdREulAx9RttPyusuay4hQDU1Ma3t&#10;yynUtpCuRltmrgxio0AEgAKDRCg/Gs3a0qXrtSaU9fzIIZE9gMzJcbTI6AMmkGBGXAlH0J1QGeew&#10;1n/4BaHmTu9jxAgqQ4iUQ8In4go/i1SsvidbgeYEHAc4F0SdMXIQ6uFwoCTZoWMjGkFqBJvkKQ45&#10;qxhh1CC90kHH7YbfAUbgSGPngtRJs17lwesY3ObpeGJdcX0WpO8xsBjooHMnQAMwAsgI0j1EbUiP&#10;1AWfPDIg4+wqnzLankIhMiGjH24XsNKxADg8iqBtEDEBmHlXzQacO9I4AZGVskyueaCGGYALIh6u&#10;mtkR13Z1ntof26/kez364UqhpFk4jtl75qkQAQn2B+gIjhEORxC9IX01WZuyGg0Adf7wSgB4iVDM&#10;irKrc+pVF6QsiCbg6VPKwwXjPSCCi4ixbCJfokHKgxavQV4qII84KtRvmLjwJAjNYZzx8r3XRZjU&#10;RkDGw4jiTRcLMFkBJWEZdsh+TGQOfK4Qb0xetCZTAiBBuC3mPAyOhf2BFEGMkHJ4wIp5LbIynil6&#10;VKC2KGABwdBVMnWjibjAKEbHgbBYtafbxVDqhCQQvlcy6HhrWqS3blvnwMGN7Kx4Ekx/ohHotQc6&#10;DAl/cHPFktC4PAA97AwAxFydJ9wIyrMIo/f0otxJ1IPGV0nbZ/s6W7NivgMlKhX8uDE42h8pDTQy&#10;MM5UOZALR3AGiWnKWgEeUV3LjAwdXA4HWgJd7QwBIcSvfDsCCXAeIBimUhAkW/061YZ7HCBQ8jhX&#10;1wjCKmp03sUPpUsZZe9jITBDq2+iDpSgcZ3R6KBqBhBC3ra7O+vXg8WOKBUCNwBQJGvDujekTUix&#10;kLYhVYKo14CMG3lcmnFlclmDJEZKgxQCBh5QUUSTQouoi+fomKjo6OiY6+fTP5C3Sy8/2y6+5Ayr&#10;9GaskaiJ9pHWQkzFA6JNLQJhbR3yTuTlEzHJZgVg4FhoHhPhgKtBxIHQMWqWePn0LCFiQaoEEEGE&#10;pU0ALJPTYpshStBiPdWEvydvTUoEEAEHA14EgIBeGaQ0kLSGEwMwyFVi1i1gEE9rLiEOJlDgfTdo&#10;2KXvEI0gnVHSufQN6HrmiITpXglIRLoEGEfylqf0U9cc0SFK/FZv2WzzV65wpcvKcNXTGoVqj1Vr&#10;NQcSRMUqg6Q7BJ6RM6cyptzrQKKnNumy2cnKgOUGJ608ttjywwss1j1mlcnV1p4dst7pDdY9uc5S&#10;PdNWnVpnmd4ZBxGVkWUCDQKv01usu7bOSz4ZdP0cnNruKQzG5OKDbN7yw2zJ+mNt8bpjHEDQCXRy&#10;eQAklm4+wzYd8ENbv9/Ftm6/S1wae/OBl9nBx99kh550kx1y4vV26gVEJX5j1/z4d/aL3zxg9z7w&#10;hD322HNe9rn7nd2ewgBAfDEbhWB85Z0+SS8QHQBIzIpQOTD4p4x+ACi+H4GogwiGAw6+q9c6oPD/&#10;OYgIAESgS0FXT23/q68FIr50IPH3z4lE7LHPP/nAPv3wHfvgnb/Z6y8+a4898Af73a9+ajdcdon9&#10;4PRT7aiDDrC9NqyzbRvXanEesCULJ+34Yw637dvXe/O9PLwbzWE4CvCP0FQh+lUXoCIKBo+hTWsn&#10;85hnJ03Vjua4cxzk4Hgvnw4Zq055nzLWaABRqRA0xhLgkMOI+B4Ccr09JXeoaBPQLGOd1rNZkLOW&#10;1PdJZ+R5XgQo8lkBFiITWotp+jVH6zGp3LnypCH1hUJJN3i8er8KGe9YVOurACzp7E45nQycRMpN&#10;vX2B1k0Xx5JxR/yJcDncuYjWasiI2BWczCDqLNCv/SMyhcODOBYRa1IkUZ0ftoYupZAfvRGj7ERX&#10;iIozPf/JnGyJ1r7BIV0LjCudi/UcJgV0ZJiD6AHReDkEnTEbHBC41rOCvQFU4CDjZPd263krd1s+&#10;V/DtBKAM3oaOozPhKRCMMSWnbA/DTdvyDrgWMvqQN+GV5DMVvzaVgtbidEEgR9dAQALDHqQx2nWf&#10;5MhE0rK5uocCFgAFrnNEn9VLOD1KQTRlDucESCD1EYAV1DNJOeTTZdu510F+Lfx4NCCCBtEPAYpZ&#10;APGfIIKohUdHdB8CmkGDhXUfSW0RhYDTkRJImgOqhEwZEdIkRQHi+q5HOiiMsIYQnRATG+OiweCk&#10;L0RCRrxS7PX/Ed5BL6KrM2T77dhqe21d5wTELowSIijtHEwgfUpPCiIIGGxQJYYHZEYzlwAxU0WA&#10;wUfnQSBDk6ShAf5Es246ucGUh2jI03hPDT0IkPrwmuEGoIAIqdDJj5qcpFXIc4Es6xUllPgEXeqY&#10;CME+PO8vz460BgIwBXmKlF3VVQ8xxni26C8g7EK+n4ZQlFu1EpaT0UTbIS0j0tjW6AACFj/GjOZU&#10;EUSVYm3WW8nY6iXTtmhezcESvAQqLegW2dYSVC6w/aAbaMjz9XjJeNaRCDXNOqcWGUh5++lkl5Xk&#10;/RKqr2gxgKtQ1vepMOmRx46qI9ELAACpGtIkUbpvRnUts5pw7XO8yRjS0k5gFGjpkAEmRdTRIVTv&#10;x6d7JCMOsAFEkAKJRgTE+rLOF+F/kJ/wDgAQAL6e7pIDEEpwAUgeFdF7FCk3bFgReFoy1HApUOd0&#10;Ke+oQJGAA2NopN+NOPtGR4MUSzg0xxdSNCCOPWEfO+DgDbpHcBgAcDLG2bzARELGHDEeLVhdsM4B&#10;R4EGB+RWomxEtJo0x9AGQb0SbgSpDPgRABbv2UH0A26LwAGRiGhMwCzZJNCS0D0PgFlOiz39OAAR&#10;Ef2NHDaERyISED+7dNyUnqbynTa9sKr3bTLkYVu6dtxGJrtd/jqp+VSulryShw6fMZ1fMkunxpAV&#10;ygJqGkceu6+tWicjr2P0klJ5i4AEAEOgchlEI2rzJ6woIBEIYenZHKjqmhChKDugGJycsjadf4bm&#10;YFE9m3kdQ7nfWuJFS/YKWPTPt1hlxvIjqy3evcCSfQudcFmuLXfwEMvXrH9yk5UGV3lZZ3VqLy/x&#10;HF24n0cbukc22tD0Do8+EIUYX3iAjS06QP/f3+atPFzgQp8vPlQg4jhXuFy8kY6g59raHRe7siWA&#10;Yp8jr9O4xg44/jo75qyf2BmX/MouFJC4/tbf2+13/dnuvf9xe+SRZ1wSmyqNTz4M0hmffUxKQ0b8&#10;008EJj5xg46ypLcLl6EPohGAiIAj8X3gUAcU3wcQ9f/xd/3//reDkmAEEQmBCEidX5FGEYj5jG6j&#10;H9hne961Pe++YW++8rw9/dB9dt9vfmE3XnmJnXvK8Xb0wQe4VsTGlcts3sSIHX7Ifvbc04/YTTdd&#10;aQNDJc274JkLeEhaZ/W8FUqdmsOam6kWzX85S0QEiThp7YF4ySspOCKA9N9x4raed9ZjyOs4SpQ2&#10;4qBR2kmEFvJ6Tg5AnuibfteB3gFgQ0a+P5+3ai5nfRopPdtxGXyitmyLdZvKNtRnId2jckjZJcJE&#10;kO8wepDr8b6pAsFoIlcdi2o9FyjxNbdN29FzjhNJlBlgg/GGvAmXoVVrNcYZ9Uai5fDzcFLgxAEi&#10;iEywHY67S8fUNneOgIS2qb/bmxosLue4t9Rt40MTluoSCJLDi8jUvIlRnYOMvJxhqlPQhQgMqOyc&#10;DCM2gigNZaWIKgY6Ebpu+ozqEIDFyFDNDjvkUBvsH5Dt0JqocwNEpJJ5fYfyUDnCAiXN8uIBDpRx&#10;tmvbtPdGPhtOASl/9IvgDGYSWRntVjnQcPZispMQOiG0w48TwBHAAJx5tEHbDkpaOVY0K+TszJVt&#10;FoBom6vftxDJoYQ27ECASEQmlrcVC1Y7uZRIhEcjBCQAK87VEIjgeOFBeKWIrgdch+D3DH1Px96u&#10;exDrhBLQ4O3Ks9GM5kscwr+MuoACHnWHbgrgAbRHO1hC3AFhhbyNNqoDbxO6Iz/E4H3S5Ui54c2a&#10;BDIoWpRPOO4g2755hRP8iAa0aQAgqFmGS0BNMiibSUhnOYgwoE9Gm/YFcm7VAg8ZkBwYIigACCIk&#10;pCTQK/DjEaoDneJlUiFCfw/KGMPhIH9O6RIpF7geRE149UmsB4sJyGRiInt1iR4woifkHTGAkAkx&#10;vC20xZbxBkQQOifPn8Cz1cOdzaX00PfrIdZk1L5b6Dmiz+m0h74BvSZoSsU2OA+XqZZBp/ojIYOV&#10;xSgIkFDlQEQC8OBESxkgriXHT0UKXToBERh3L4+UZxJqFkiRJ80iwUNNZ0wAB5372B5aEf1VLQQa&#10;kACJQtAyfeG8CW2/S8aywSIJPTg6Nu/7kJJhkqcBJwAtegw3qRBC+kQ5SGGQzmlvhwhFyagMalle&#10;jxY8yKekQbgmRIZY4IKITZceunAQERGQAAiwzVqtKgCW0fESfg3ZwkUzbrCp5oAlznn3VSv+StSD&#10;Y/FtyMDGEwIiWlBrYzKiAxnbsGm5Aw5SIWEBxc64JrY8b9omowdBzX1Ohh7wAq+Ced0uwBcoowqs&#10;agENVDKF4jXfAC7MS0LJLOKcf1zHnkjBmdC916BElBRIuTvnrx6J0DHmKll5/jIApHg0QjrXDAqV&#10;2bCDAlIhxb641Wa6bWC0JECgxVleJd8lEoFGBM3MEJrKCCiV+pLWO6R7SGfHSspKvXkBEn03LQAA&#10;ybUsr7W3bKlyxnpq/U629IoVzeNStdf/Xy8FhSvBoIojkqJUVB5iuc+yfTUbmr/GooVhS1cX6HXK&#10;qvO2WVdpnr+HD4GqZaZn2jrTQ3pdaMX+Va5WuWjDsTYyb4dVhtfZ4NTeOoZN1j+x3UHEzLJDbWhy&#10;u/XWNlt5cI2DCdIcECxnVh1jyzafOgskzrDFG86yNXtfpL/PcyARkC6vtQNPuN6OOftmO+mCW+28&#10;y39pt9z+oP32D48ZapbPPvuy/fWl1+zdd3bbB+/udu0IWoXXQQTphYD8iHbE1/8GCuogog4cPI2h&#10;8Z8g4vvvHUjwve+1Bw+4F18LsEDqZJBSCao0vviYKo237N1XX7TnH/2T/fn3d9it115uF5x6op1w&#10;+EF2wF5bbc3S+TZe67PDDt5ht9xyve3cucV6q1nXhyASEU/gdeIAUK6sdSDTqOe8QesOaVaBTgHm&#10;Vjxw1iI5LkjEIy5HZJAKKF/D9DwWtE7B/WKtGO6v+kBxNiWwT6PCMGufHIiknKuQ1v8OGeii/rdw&#10;ZNiq6Jh0aH3W80I0GWcQcIKTQ5QkEKAiva21UqAB4ibh+xBgAm/WveGgRBQHjj4cKGcWeUZJZ1KS&#10;SQSSNINGXT4AzQWiAsj9Ey1HERNyf7C/Fq09RZscHQnaHmidaCfaQroDx1FgiC6bGTm6faWqtbkn&#10;3eCpj2ql6ORR/uaYEloz0qmADIrXzQA0kC53LoQAAERD0gukLAA4NChDYRIOCykigA9GnfMPjHxg&#10;oB1EaHvtAg7t2l+7jr29QSBC26/zMzhXABZAi66dpEbSyZzVRiZ83y545SACjQaiBxwX171Z+5AN&#10;bui0NgGIFo2OBoESqkMEKlzUSr+JtGlN5b4IJBCB8NQJr7MpFgcRRDq0D7gZ/K+9SaCwAf4ExySn&#10;nnPSMVMuS+dW7HQYgAP3wks8uUjkf5qJDFBdAemGFEajvydXhZEn1FSPSETCXHBdGCFEEKTLW2vi&#10;YRDbXAOgyeIyMnQDRVCK3vUAg5bZ3BcyrITSACt4hCBUSHdJIUbKMSHJEF4j3UD9MCmJejgJVUwY&#10;uEiWkpcCyZLr5pUqDh4uAAoPIAYYtE6Ehck3V8fg+TR5vQHTN4iMELHo7SnrweOYKHOSQdcDiMEk&#10;hdGoc4AXgcGgx7+XYsmzpVIC453RA9zT3+sRCHQiEKCCuU+4u00ePeChNtqtbeqBIgojw02js1wq&#10;5iH+YJ8YWCYfURqhUipI3BvO6/cACyIgIec2pHRsAAivMBGAYOGgoRURGQwlEZliHlGnIHpCSB+5&#10;cCc5Vru9LBZw0yzPnmoGWk+3dspo9VRt6fJlDloCtcs2N6iQn9I61rDAGcAOgELKKBrR9YwGg9bf&#10;nOfQUNkWLqx5vTty4DQeA0DyO0ibRHyYL4QwGQvnL7CNG9d7jpf0ECCiUfcDbgrHwLkQqQF8cC3T&#10;nkpol4cesbHJip133ik2b9605kBKBjgjAyuvOqsFSmAsjnBTvFmeWdx5FKSHAJ2UirGYBfMFNjwp&#10;Csiams+aM8zNdFrfl7FmTuRpH57QnI0QUUKrJGS9fUXr66/od7rfMvCAAPQjYro/RBeIRNAaPFOI&#10;e7vwSFLANktKpEOgk8qbZv0O8Eb0AQCh75aTNjZ/0Eamqvq97lmk0coCgQhrEekYHBvQb+TtCGAi&#10;jAXnJq/jSAKCtL9UCcluLfqaK/mKFkYde9DTQ9dFYCKkuYqYl2twCEi0dSWsSZ7Y8IK1FkoiSDXo&#10;DblipSkLZUYt27/Uyz8RoMpXF1kkM6zPtXDnp600vN6WbDreZbCTlQWW7VnqA4BRm7+PLRDImF52&#10;oA2MbxWQWO9gg88XrzvK1u84w9btc7Yt3XSKLVx7ss2sPNGWbz3HZlafZEs3n2Wr977ANhxwsW0+&#10;+FLb5+irbP/jrrbjzvmJ3XrHY3bbXY8JSDxh9z34lD333KuuH0GTrt3v7baP9uyxTz8inUDZ52ez&#10;xMcgElEHEd9Va3wXfagDBAcO3x+z36t/XgcTvPcIxBd/1+s/PK3ihE6BCCIgAAnEpz754G37YJeO&#10;8blH7Yn777Jf3nSV/fCsU+zEIw60/ffaZKuXzHMQsWr5PNuyZY1NTQ3ZwsWUfHZbd08pmJ9ai5h/&#10;+bzudZ5+NnJA9FxT8sj6S0oDAjDPbKWn4CAYrZkgKgvPTABBIAMwkdF6Ai8JfgKS04T8iS6gqYPh&#10;pfyyXc9qqz5Py4Gqaj5VBVA72jTntfbwPDIAKzyjrK+Q3TG4hNfpv4BH7560DFS7vNowpD6MIVEE&#10;rf+kJdDo6e/t8/bamYTW0mRG9kIet44Jz55mWdgkjwDIsFHSiQEnEsDa7ykZ2Y1iNu2RBwAQr8hp&#10;t2mNZwAiIqS85X2nIkmBGXR0krZ8/vQsKAqiAmhHZFL0Ewn0FOrcBkAB6QnAAyF/qhcgaNJY0asy&#10;dP7O0xDoco6JQBTpBddqwHsnEiEg0YbxZeh7VLugjwG5H+cd1U8IothWSKCeuumI2kB1xIYHRnUt&#10;dY/0OdfTSZkM0g9ECpyrQHRDwE77jLbrHrfrngsQ8Fm9yiUWCj7nPSPgQuD0A1yw46R+AFXapt7X&#10;vweAILrBfvkuv4MbwTEiwwBAatT30ZuYg2cP78FzZPLSvRGVPH8aLJHXrpfOcELcWEAEoRiiEqQ2&#10;yAvxfSIOIRnd0eGKrVw2Zt1aPNFdoDYYMg2tXLlgMFqj1AMLjVa65W1q4rIvci4t+h/sWvJmgIj9&#10;99nLasNatHQMAAiXTtYkYzJ6nk8Th3QGYXjAAYOSU3rqEx5H7IiKAVd45Di0L4wEEYSgT4durB4I&#10;UiauOy9vHUNLqoW/PYRPqF4GrL0DzzXoGIfRx+Nm+7lS3gZrQ9Zd7XEAEerU5zJ6pB6QcsYbJpWx&#10;ZMm4HmxqbQMQgdy2cwU4TqImevgBLgCa4HhImQiBp1MCMAJl6EkACKKaGJQksm95nYQtATTtMr5N&#10;rY3WESbcGPAQKH0FRCBeRXSA4e3Z5aWg/omRm6tFZo488pYQ3ItRW7h0mV87wqgsSPXUFosZHgh5&#10;U7gqcE7iXVRltGnOsJARatXC05+XUR927gIgokuLEVU2hFLJhaJ8R6kQpC7CheQWS6WSDy/l1TkR&#10;DSHVACDkWgAoSKVQqomMdTLdbugoRGWIhwdkyHUNIJglMgVLZSvWqoUmkepyw08KBJlx53joOlOe&#10;CoilFA5AwTWhZwls+LDuOaA2AJoy8ALVbHvVqgU2PtGn49I11TYZGzetsU1b1wUpjWLMyZXwMJJa&#10;8AETjUhqE10AyGWIOISsM665Li/SUyACOFHIv0QekoACHW82ABNENbg3yWJAvIykdT+0oBd7i/7K&#10;QDETQEEqCk5Fr4wRqpc0BKNKpGegT2AqZcNTox6taNWcbdLiGdE5I8sN6TJVquj7eSsMjHsDr0i2&#10;35I9E1asLfOR6ptxZcuOVNUmlu1tnZkBT2/Ey9PeEZTGXEQq0JGo0B1UYIFST7QjygOrbGBik4/u&#10;4dVeBjqxdD8bX7LTNuxzuq3f7yxbsPZYW7T+JO+3Mbb0KFuw7lQHE2v3udBW7/iBbdj/Ett66OW2&#10;7zGkN66xc6+80y686g776W1/sd/e85T9+dEX7MVZ/QhEqPZ8+JF9vOcjBxJffvapcyK+/iIY33z5&#10;tQ8Mf50sWR91cPAtkCACMTtoK14HDQw+4/dBGoPP/iHgMLtd0htffulA4vM9Op53Xrf3X3/ZXn32&#10;EXv0D3fYr350pV1+3hl20pEH2QF7b7aNa5bZ4gUTAt49NjrabwMufY0TBPeKcmrda9JSlawGqrNN&#10;DqKJzKEAizIi5EocGZrUFcpZ19NBXwJng/WL9CUCc155oYEGBCX0cM8Q4utsafUoA168C+0RidNa&#10;3t4wxxJUgukZhuQNgZpScEidgAdSJ+gxYBco325vg+VPVJvUhNblTgFvfY7qZZu+A6eCqAPOHpoW&#10;SQFY9IAADgAMBu/rTmJENoIqLkoV4QBwrkSfiX5D0OQ8WrVWtmptRzWyvSEYLTq3lgZ5/bI3eMst&#10;MugYVUiAzfpftVQQiJAtEcggv4/dCYwj9onKBNK+sg8y3AAJeAOu+9CkZ7wNxUgAgsBBK+eq66i1&#10;hGMCeAQiUTLK8uJJ50AQjXOPdG4RnXtEdov9khYI2m8zsJ1au3WedWCAk/5d46+gwgLDTuoCLgMp&#10;CiID/I/IAX/zf0BAo4BLNlmy/u6aRTroGEo6QjYpnHJg4KRNHR/y1x2tcX1f10B/E3n4LoXBq7an&#10;79c7iHIdAIiMQI1awG4uqaeEzYkICJCL4oZSDkmIH9ILJUW1kSFf9GG11ss/OWkGFy0glTTrguri&#10;sOjHOuzA/TbZyccfYiV5Rm0yuCggogxGrTKs2IAZrEmji08ojlw6hh1UiBDIeK1m2zdv8vDbWG3A&#10;/4+CFuCDMBL5PNBfBDTZSjlO1HNqtJhu0nGTkoGf0CaAgcYCDaiaZIRo3gVBCY9/yeJ5HnoPgANc&#10;iIg/dP3yLPu04BKKb5MRwHDhtYPqKa0krM9wo4XnrMUYUhNEQBZswvFEKoKqjrCMEpEQTeZIixYB&#10;iH0yWFF50nAUUJjEyMhI1sOD9LvgWhJmb3PAw76ELh3U6HtdeuDlFbQKnOX1eVqLBw91SQsHAALd&#10;BFqEw+Du1cJD2oEUCDoIHK+zvQUMAQd43xigZl2TDgGSuZoYISH2WFIPrK4fBhSvgUocolQAGkiO&#10;PDhEJEhjEGWoS3ezrxb0GOAF6FyInAC2AAGuDEpeVQ8/xNZkPK2FLSsgQt6WSoReHZsWBc0HIi8h&#10;NPZ1fyo9ApmEa3WuQXmpAICAKhyGtpAeYAEDUiR4SfAckMEFSDRAHBM4DIebNX9YmPRgZXVtdFyc&#10;A8CTLq9cE/oKADiaWxscRKBf4UPHSmkxUafzzz/Vjj/hII+2cE8pRbvSAAD/9ElEQVSpalmzdqlt&#10;3Wu9lXsQE+sQiGu0TgFH9ClSus9OgNS1CMe1T/QodJ1SumYd+h5lobQn532zriGlnVRstGuueBRD&#10;883TIkXEqNCdwPBrURV4QB2TNuLsI5aJeu8QRv9on2tSACwyiFwJ3FLKWu6rWEUAN18puiIoiofJ&#10;bNaK3X02PDnjnUB7x6cspAU7ki9be7pg+aEJa4nr95VBi5eGXOkyUarZ8Pz1NrJgg2X7pi03MN91&#10;JkpDS7zcs29srVWGV9iSdYfborUHW1V/V8fX2cDkhuC9xsi8LTa5bKcde+b1tu8RAgrbTrGF606w&#10;ldvOdInsFVvOEog4y1ZuP89WMHZcaBsPvtJ2HHmd7X/8j+yQk2+0E86+xc6//Dd2w83326/ueNge&#10;+ONT3mPjry+97qmND3fvsd3v77Y9uz/wFIOTLAETpBw0XDzqexEIXv9bdGIWKPh3/iPNUX9f/803&#10;+pvB34AINCRozvXVJx8FEthvv26vv/CEPf3g3XbnLdfbTVdcbCcecbAdtnMfW79qmU2Nj9jY6JAP&#10;jHSlJ+vKtoWC7kNeoDFNSTRgtsW6K4D7TqNSKZnIySGR8ZZ33tKqZ0zPF2CCqCkOB1FEogakUd1B&#10;0bOY03zOaO63yjHoLpRszeIlVtIzUEomrCebsTTPq36f0dzltUNAIko0Q+vn8kXzbPP6NbIV8KFY&#10;R2SgtCaH4Qkk83q2IHfjDAmoJFK277a9bL8tW607m/PIAJoQkD1Z09BaoOqC9tk0v6I/BwNHE2eW&#10;QbgfQBLk7Umj6NzZD46r/l+t9AgIwSOQQ0GZqtYt2pYnIlrfZJNIoXS2Uw0ieyBj19UR9/0FFRxz&#10;nRwIeZN8P1GDeiklnAQAhQM0gQl4Hi6sNDcqsJTz9/TVqAiAE4kAhOCdOwCRgafMEqMbi+Rsujbf&#10;pvprlgnLAZRd7dK61CEbSodsUhJNWnMBHqQT6uWgHIdzE6gmAShooDIKWHBlTO2P1hEcP6DLy1ix&#10;qdpeELGQoxDWGhLN6Drq/AAAs4AAwIDh57WtGTA5mx7RfhnOi+B6CWi4NoUARCNlpfoNJaC0CXfF&#10;UM5T2wyEqiI2h4ZYTAReAz5Co254yJBBXrVyufV292gCU1LSookZ9bAVHcOCrl9COLqB5IYw6E2a&#10;dMggT48N6ebqZpGfFwKjcye5FMADk40qEFIL5O8b0VRvlaEQWKHl7Ma1a+yIQw50wwA/gMiAp0v0&#10;G88/6bsgTbYNkMAoYvBgC6Mg2R6WQdbfDLgJSGST76bKAsNO+ebyZQv1cMqQCBCgSolgVVdXu3sE&#10;qCiCusnx8/+SFm5ABnoBDkIEFDBsGFWiKSh70oiLlAOVFJRZwp6mRNJ5BfIoiWYUtTBQIZHRd0gH&#10;pOWhohNBGSrCUhBCAS4MAE69OgBPGcMJgEjKWJWLVDjIi9fDDQBh24XurI4BUqfQZbhVXnerV6pA&#10;yKLJlItWke/UfcU4AlCIXoR1bTBUhLZbZNBjekg7EBTRQ46X7t/XYkEUKOjgSkhRDwJ51A6IWXg2&#10;AkvygojMwHWB+MRCwT0JohhzPPpB459qT0kLZbedd+7ZrtiHNwVRNp8vOPhjISS3SyRkcnrCxifH&#10;/FqTUiGCQKoGY09ZJvoLGGG4FhGBCaI1HGtc25vLAgHo0dyJQUSVwS7kkp6SAUR4mkiLJjwMKmfo&#10;2+EVNPLkaTcOSOT/vOIFrlo1z9ZvWKDj1ILJyEVs215r7chjDta1T1lHVA+z5lE8o+up+56Ac6Jr&#10;k8pzjXUM2n5UC7u3Htd+Mro33k20S/OvQ4t8SIsRRFb9ze9IQZQHqy4eVW/8RWOvkkAu+hIJ5ivp&#10;j0LMshUZFIGTkalBm1g4asMTQx6xAECQzkAqm/eZYs4H/UgyMlCMSnXARhcstG4B966c/t/ba2EB&#10;jBbd+3ZCzVoAs9WagMSAZfpGrTg0rTHPUt0jlqwMCXT0WzQ3YIWBBVadXO1y2v0Ta602f7NAw2rr&#10;RgFzeIm/Dk6tteEZtCbW2NYDT7edR11om/c/02ZWH+Hln/TaWLH1dAcTC9cLXGw43ZZuP99W73up&#10;bT7kWgGJG5x0Sd+NY07/iV14+Z32o1v+6KqWjzz2kr3417fsnXc+tPffA0TscTBBmuGrz74Mogiz&#10;UYh/ytgDJOqAgMiDRx8YAIX/HPX//R/+/40+ZziIAFh4hOJz+zsgYs/79sm7u+ydV5+35/78B7vt&#10;J9fYDZdfaKefcJRXaKxZtsxmpietVhv2iope2mWXMx5NSKVSes4FJLJ5B7pwgvp6k/pewsEt1Q/h&#10;UMpD7pRLu45PC05Vl5yIsDsXpDCJbBJZJZW4aN6Unlc5TAIbw9WqnXz0kfb/0vXfsbbe1d0vunqZ&#10;c67Ze29rrjJXb3vtvXbX7tr2try35W1b3paLbMu2bMsgjACBLYPAMggQWIAwCCJK9EIUkighRaSQ&#10;QvKSlyQcEloKITEYDDam5b3nXGnc72f81jS5957zx6O5yjOf8itjfMcY3zHGxsKcVbXOzx85KDCh&#10;dR+PWVnnpLTXKE9N2BQA0us0rdNouBcYAjXGAEZhXHKdGD6eRTgL1H7Z3tyyr/z1X9unnvuQ9btt&#10;KUIBE13bQ68yUPB40yU0NhmzuK7hXTH13dA3idLa2hvSMRR+QqETq0dBUr6arAqUaELXgNdA8yyM&#10;z7JkF3oG4p+DEemzRFT7b5KMhJTNyOpOxyTTJnHXjzlPAgDhFrgrTixz6ZFxKVbpOsj7jUZXsgcj&#10;WrJnMmcjKEwpT8IasYjO1T1w7eM9gFPghEqdSyZFXHMzp31STmvu9G6XT5y2nf6Kl73m2VDK1Hag&#10;2uRMjOqhus8ITdL0/Po+/AX0MqCBZ01KPnt2h96/obEvpfEyDO0b5FHpnNBZ1b0no3iIAjAYcCmC&#10;V4F3pcx1TGMUGnEBBvwcgSDAGmmmiVjBAQLAiQZgY3omwNHwvqcleFsAF2SMJG0I0gVECSYCZIOl&#10;PyXLE+UMecXT/mTl8bCe6qJzvG45CGxYizbJwoZPgAtGlpW7eDSoAglwIGjgAnEETwTIdUQAAIWG&#10;u3paixSiG3wFEGy1XPN6Agh8shiSUvwoSg9d4DbS/QElFCuhAQqVzyI6HG0LUOCNSGhwST2ijDKN&#10;a7Bac0Lv9ErI52cEcnK2LIttRgAB0EO1R6o61ioStDn63teMstC44elrQRrqgOncbKDsQGOBfErR&#10;rYwshSibJ0/aIMz/CW36jGeW4Hkgm4Oy3bCtnashkEFFTLwQqfi4FCmM5WDFJ2SJFgRA8HwQvweQ&#10;QOIc1/8KhajtHOjZTZdP2PpqV2M7pM1MNceUlEPWe3XQtIt7AEoAKgAJB0N4AzSPAD6sBNyk9UbN&#10;rdqs3o/SzgkABMVPtIFHYW7vg4hBvfxSqezgAFc/ihgL3StI4olJUH0OSx9FTadRoWBt6NAKV3Mj&#10;gLSx1vHqi29/66OyGL9p73rXUw4ocNcGlrfWgIQdFSWx5ql6iYdlQL7k/3hoyMSgMBQggvAG4Qr4&#10;GYRwCF3NaB3SJpi27xTQorgZgnOQGQQQnJiifLiAnpR8nuqRuZDeOTvf1DNRgCcmQZ2x06eO6veq&#10;HTm6ZrfcelpWogRbasSBRKtT9DoV+XLSSlLkeCIoKpXRvPL8YwJ+ECYntY5I90xrrGjpXRBASGnc&#10;aXFPiXO4EYCIieiwhzGKda0nCXnqQNR7c0YfD5p/wWnICoji2aCmRDw7ZZVW1lrzFTt8+oCt7Ejh&#10;N/LWXex4tseExoleHDntJWpLcFD5tDvftd7igrVnuzp30bM2KOtdJhynOU3XKxZlTgQmCp1ZAYRl&#10;y9ZnbaZQt1xjzkqdZavMrXpfDj5TFc3TwrZVe9s2t3HS+jvnBRbOWGP+oLX6e7a6d53Nrh33Y3n3&#10;oi0fuqS/XbGVQ5fdK7F9/C7P3Dh56XV2+OKjduD0Q7Zz+lE7dP71dvD8m+2UQMTF2z9oN97zEbv5&#10;vo/a7Q993B54/FP2uqc+Z0+987fsE//jz71Z19/+3T/bt779Pfvud39oL7zwkr34g5fsZSpZ/gRy&#10;pYDCL/5P+98/k+LXz//XL/8v+39DktwHBgMQ8WrIYv/3V4GBfvZzdK6niA5KafPpfwvhDQ6vG/HT&#10;nwpE/Nh++uIL9golsP/1n+xrX/6i/eFvfMo+9v532eMPPWD33H6HXbpw0c6cOWNLK8se2qURF3wq&#10;5Aj1cMhaq5TxjIaicXT8ZW/jCcila1rPUiQS7pSbxjOBfGafwunBCIEjhezCwznXbdjBnXUBiIQX&#10;nGtTyGpxzlq1otes6Qos57Xuk1o3hEo9y2FizOVrNIIREvX9H4iNGA1SRpLnKFJC3PTNyOdCEblu&#10;u2Mffvb99ugD9/q9EroW9XFoiAUnA0PQG3xJ55C1kHLvgmR6TIp5VEaQgMmBrT0ZHk1X0GR4BEKg&#10;dIG77sPB7wALrHF0DO5/OHp4rnkuiIPRaYH8iZwUscB7pirQIB3C/6SkyWSYpDvmEKmVMiLqi5L3&#10;bb2j5IzeGWCGLBuDaDhGFWa4AXjf9bOUL+REshlCIScAhgwpAYBohPLXMrrGJXM1Nw2BwbsuX7VV&#10;gXKem3cCBMbjhN5lJE5Jto7l9Qx6/5HgISCkMD0+eOdxy0u2QtIkHLKo8W2UJLela5kP9HF/ecsm&#10;NQbwMuifwTMDHlD4odcFIILnxyMhEKGfHVDonOCJCCACLwRAhnLaDpyGBRJ0LuBpmIJWI/o+7xal&#10;35bAhZ55aMDKZCGg5EGCEFcgNLrrW0oehUIqj6fZMPE6h4Yng25lA4ARinDIKhQICaxbKTihZCaV&#10;sqaERlD4uKY9A6AgZSsLyAmaGqxJLU4IM7jrZ6TccUV7rQchLlzhuK0om13JUhBFlqjO9XavU1o8&#10;8DKmBEh0X3p+FGTd7uxu2sXrjwnhSzjS6VIWKVkQTQlq6hegzBfn63bbLee18CW8I4FAhHIuS4lz&#10;EN4ASNDyGiDgikzWOBkheD4okkRmAyENFB5ggAqSHovMkVqK5RvStQAThE2owwCA8O6jsqKxpgkP&#10;0Lr62rUb7fbbb7AFKQMHCMWkrPOEraw27My5Dbty+aidObVl3U7JPR2EObCisXILlUAexALHQ0Ca&#10;LIoeywTgQDGoSrlqGxsb3isCCzmWESIlZCAlERWISKUpax1CF8RlEUqUqaaR2oB8i9LnfZhL5pp0&#10;KNJoARHValefmvNh8tmLfg6EyKNH5+wzn3na3vzma/bwQ5dtb2/Vnx0eCmGKgoATtRoSaa0BKVQ6&#10;b9LB0F2zUVoPC3BpHrCwJqbYOHguwvqYkRKO6jt4ZUi5Jd2NOiYUhqFEbUMC03sCIJw1Fyjy5dW+&#10;x5BpdDY2hTeATA0BOIE+QjKAxt3dNX1Ha0kArjsrwJQb13dlNWUnPKRB8S9qN5BVgRcC7kNe84iX&#10;AC/EEJwgPe+0rpUr04WTeQreMUJmjSbpwZQG1rW0BgAfhCMomT1NuqzmbFprfhrPmgBSVKCSVNDO&#10;Ys05FmRx5Kua93pW/9d8VzJO7ISTAUCkTgnAEi8IFU8fes0D/jOZQw0BOKp3EoabELBKaC9Wek3L&#10;a70n9KzpRt3Kc3MCDwIVAoadlR2rL6xbdR9ALGwfse7GQSvPLtvc1jHrrR+xfKNvYzMCkKmKNRZ2&#10;befkZbvpnsdt89gla/YPWWPxoHsi5jbP6vxzzpNYP3Kb993oLJ0PdSaO3WVHLr7Wzt78Vq8bcf6W&#10;9zmIuO7ah+zibc/q9/fYlbuftftf90l7/KnP2Ls/+Pv2kU/8sf327/8v+6u/+ab949e/a//xHy/a&#10;955/0V7Q8RJlsX9MeOHnrx6/fAVlHzwTDhr2vQqB4xBAxAA0vPr//d8DcPhvIEJ/B0TwXb8eWRqA&#10;iJdfsp//+Af28ve/656Ir3/lL+2Lv/85+/gH3m8P3XOP3XbTrXbjpZvsuusv2/L6li3KSp3v962/&#10;NO/geW5Bn7WGhzPwnMFDwgOJZ6wq2UZPiFK+5ULf6zFI2dExkrAg4Trk6zgcLoF4QIRXwNW6o8Mn&#10;fXMgF9JwkH47Oa1X0s6Rd6E0vvaC1lx0Go+A9gIGIjJdx8SErHfJaYpadbs9yTcUTSDcASrQA2TS&#10;FbV24deh6OjgCakTMM9BcaiU5Hg5m7eEwEctLxkji91LKaM0ZXlzPS8QJQUaj0iOzmSk+ASS8DhM&#10;cQ0ZDgIQGbIDBQhCPw9CC6F5VCAAok+oJIlSjskIDSmnpDAOyj5PDkt2jUvOJCiG19G+rLhiHpIO&#10;9OKL0nGEKVCi46N4H9K6Hla6rgNHQVZ8CAMMrH74ETy/xgKlL9ACYHKPi94N0MG5QbkTDqC+RkPX&#10;LepvlDfQe7qXgO/TLEzPoAOQBQDhWtmEviOdBzHW+1pxD73XEGEQgRPuP/AYhFAEIZlfgQi8EoAI&#10;wALFrMj+GNSmYMwAFDPRguaqKX2e0Rhoben36aj0t0DrEO8MKVMAY2KyYEPENyiMQYoLimCQ8QCZ&#10;LlivYVFSdINFSh4tKT1wIkh9cUauQARMWlxanOfxaR2EQSBCAkqIQePKClXHWIyy1PJYuwHFUrcc&#10;oEH+MCACLwRKHa7FpBZd6L4m4a3FSynWqABESs9Z1OKE54DrPy0lMaKF7u5sCeGVtb5tbM3L+gwW&#10;azZFcykpdAlRFnNBQra/0LDrLx5xb0RCip3NBpCADJiW8sUr0damRvmjENmYWMwoNWL3dNej+A8c&#10;DMARYRK+T9YFbn5IgcTipyLj7l6ETzAAEXgjClJAOWLiAhMVWZjE35944jW2e3DdrVXOJaWrUBCw&#10;qcga6eJmg/QHR0JIVc9Camdnru3CByXrZEuUr+4HAAJElKVcqWKHZ4gQFcq2oP/F9b4TevYkBWFm&#10;Ag8iuPPxBoG6x93bAAgBXBSKZY2zFp6sFC/NK+v14N6ObW5v2ExSCjWV8WqTUdK5ZHlQLTOXn7ZO&#10;J27b21UJHhD4kMaJNRLGAg4J9RwmBDZmkhqjxKgsMr1DKVhRA24F7+FjCS+CeYKcqLmtlSIaE7xB&#10;sraxxudauq6sKQk/mN9OwpIVxbrGW0VdD0Am+fXUk4hSNyMV0XtJ8WptAGwockYYa3NzUWM6JcAy&#10;pM8RK9ck/KoJHVknVdLUa0pgxtM8JYzxapCtMVDkAURAdszZpMY5V8rrveBahBokgCaKXUHAjEvI&#10;w6WY1PtO6DkhQcYlaCke1ZzvWobv1Kn/oDmA5KkD8FISiIgmZREKEFHOG0CZlUKgORgeG1KNy1rf&#10;27vL1uqWHTDxrnEyWHTOwkbfm4Qldf1sU/da7lu5Rwija9lqw2JZQipVy9dnrSEQUWjNe42Jcrfv&#10;KaK1+TVb2TttxfaS5WpzVmgsWLW7but75+z62x+y/gE6gB7zUtuV3m6ofLlxTmDkuLcaXzly1eY2&#10;Qv8NmngdvfConbr0Jidc7p6BL/GUnb7ybrtw6/t1vFeA4r0CJx+w2x54v73lmc/ZM+//Xfu1//GX&#10;9vkv/IN9+Sv/4h6J//h3gYjvvWQv/ehnOl6xn70MP0KKXsd//ZSwgwCAjuA9CPyGVw8Aw6ugIXga&#10;/v89EP8/IEIAwlM99flLyJwv/0SA5UX7yQ+et+9/51v2ra9+2f7sD37bPv6hD9lrHn7Ert50m506&#10;ed4Wl9atJwDRmV3UXJWsNQu4K2ifk0WlPZoX0EwIdGq+8FpSbbbdqLrCTMWpulsxiHhwzXJaK+xf&#10;ZBOyiAJxeCJnZqR8JLsiU1JmEYh3IRtjQkpoWvK1UkzZUq9lEf1MU0TnLyBjp7RftJcLuYIbeO6F&#10;kKWPNxPjAXkdwDoNBYvaX1LUkuVB+RI+JQwAWVHKDh6brktZbYpDpWTpc5DymJWxSWgDHkBogMUh&#10;2Sb94l1HRyctISCBRQ6gwHNeSOu9pdS8GqUABRwK7k8vED90DuWo49Givo+HAwVNmIAwiHQYIEBK&#10;e3osJ2NUemoa0uQ+v8HD7eNSlvSTQrkGS34YCx7PwQRgKxASgxEelLB7AVD+KP5JXP2QHyXXNFeA&#10;gLL2UClb95ABJcLHZMmPjcItIWRCGfCslDgAAsIiQGXKxwCPhCceMD6aZ890GaFdN54I7qf7651I&#10;L8UT4uGLUT65Bk4BwArgBfIk1wJESNYICHia50gAPaSM4lDgXTgfAEYb8vEJavEIEAqg0Jsj8D50&#10;bT3/EJ6KQcnL0DFMDziFO5y4OXF6CWmhHtJ4nERJyEMTSuVHYi8cvAQ8CUIbUY+nC+XpOrjjBuQ8&#10;UgSx3uk1zyeEFAiRnh+sxQZ6hWgHyxXAQC5yo5bXYEppg6T1HNRup4V4StZlXGh4RufFJ4R4tSFw&#10;VQNMiAcSzy8LwdOClqIrZVmGcSmaqBRUMj7s/TRIkaRlLvUWcBNS5AlyICxkwhi0Bge8ADSw5inR&#10;jcLjwB3OBsXlHUc5NyoSxFoEAjG4EHGD09QrL3DhSpiNKUuUbAjaUVMzgloP9KWAYAk3AgZ0TJY0&#10;FgEVINfXF105Q+LEYiXLgiZMqdSYlNyo/kYKIuEUwIyea0aWJZ0dpazgEID6yf8mHMN1eC7Sdkmt&#10;giVdKsgCF8AZdKCkzgXeJTgePD+ACQVKjQbSTcm+ge/gjXQIE0kJEzogjZJulotLHVtYmdVYlGx1&#10;S9a7LBAyZhgfYv9Y7pkszz0mZR8XQJEQoH+Inss9KXo/ajFMawziXtSJ7+h5qRKq8SYLh25+zurG&#10;1SrFzEHqZ0ljNteGOZ6zSj1lV2+/YK95/H6Bp6KvN+rps+YIoVHECk8A7cUTWp/5Uln3I5Mm5lwS&#10;lDtZKVybT7wROzsrtrhIBsikzS0WvXpkSWAPL0nBazZojVQgdOpTY4FnYlzzOR6RVaX5IVMiqYPa&#10;DXAd5pfmPBXPy6iT6ZFmPPFECFQlNAYaDzwWhDTSUiL5WtmrYBabssA0J/AhKFJFjQ/qTwBiADCA&#10;BYpR4Y3C20ChM8iXXYFkPCR4OxjXakOAQ6AnqXuX6hnnVJTbJWv22zajdR3Rvih0mhaHG4EBUdYe&#10;6s5aUuCx1J61uCy1QkPgot61XKNnraUtO3j2Brv2yBsdTAAiygITmXLXussH7aE3vdNuf+hNtnPy&#10;JmsvHbbZ9dO2sH3eSrMHbW77orcaX9q7yXrrF7wHB63Gye7YPHqPnbvylJ268W125OJb7fild9i5&#10;q++1i7e9zy7d+X73Rly557123+s+Zq994lP2ng/9kX3s039uv/MHX7G//Otv2Ne+9h0HEi++8Ir9&#10;6Iev2E9e/Jn9/CeUqJbC/+9AYgAYdOB9GHggAnAIoQyABlkYAxABoPgVqPh/ABFUz3zpR/azH71g&#10;P/yPf7F/+fpX7U//8PfsEx/9iL3+dW+wqzffaUeOnLH+yrYtb+wISKxpD8965k1eALVcL3qRObxv&#10;cHmQT9RcIaSBp9T38wyVGAUQ8wJ5UvpkuUGixIO5LmC40G+5nCBEikxDntGAD89AVCCAkAWhhozW&#10;OZ/IDIjwpI7HIzSEwu0edACfEB7hpSWkH0JXT+r8VG1uflEytKF9TM8J6RL4ctIVGJdUN6ZIFCHy&#10;rJ4xJjmSkKGY1v2i/KxrpGK6vpQl/T2C4pRhqd8JU0CkdKWp63DQbZNmil4i2sMM9IuQ8sND7rpL&#10;eyeKUgcMoGx1jocIAGINV6Ce5SDlOjmcdgAxPZoW2MjpwLqmqKEUNu9BUSYIiCNS+COUyA4KGQCA&#10;F4J0S0IAQelKv43wczCovQOmfwLgQgbIoNEW3w0VKKUXZOnjjRjy1toCFboPZbhDKAbgw7voefaB&#10;Cl4MfseY5z5B2Yfnoiw2oIFQRAi9YMADIILXxXkRfA7h4aE2E/fAUxO8Pj5m/jP3AnQE3oO3/N73&#10;QAAixvQ9L3zFdQER40Ij4xN6cNwhTAZoTguGts9YnAN2PhNEOg+TywBBLBkslgFqw7U/LQsUJErq&#10;ETwBLFYvgiKlNbAO8XZQmZJFSfc5YvBcn1iU10nQuXgCUOTwKoiVZYRIQXMpPV9Jwi0pNDsthFuU&#10;sEVpY63Ctqf3BxU4ndkMeTBGuIBQhj5T41aQxZnDE+F1FiS4ZdXChyBrghAHwAIiEZsNMhBeBTwW&#10;kBTjsvSwgEn1pOgUYYRsVYtPingGV6Gem9AKwIdys9QYILRAxgbtvUn7RHHAfcCqmJulKx6bGyUJ&#10;qNDmlaWNJwEiIcqf36MCN3EJ/mhMSjFFh9FpBzFwHUi3ok4GfSawsj2bQQAN4ineCBQ1YAYvECEq&#10;epk4S1pWidcn0HsBJvwasnwD8zsSgJWeh3RQ0jvhgtCGnbx0PA7TkDqJuUtAkbZIdgGkwq6UEWGS&#10;qJ4bDwm8DgABRaISKYG4atw21ma9pwZeJ8aLfHbAEhYyWQuU/cXLwjiUsMS0VhAeHjPV2qOMbrkk&#10;Zabnrev/Bb0v89dsF+yJtz1mz7znzdbpVDWm9F9JCwSNaqw05pornjkpAAOxMMY60j0oPY3iLZUL&#10;voYyDgBlwUuJ16hKyjtKEa9tdu3g3rJzGQiLZDVWjF25VQxgQkobEIFShyDp1SUFHOhvEdqWF6w7&#10;3/biVrxnVkqBaqJlAea8nmFC48CzwZ2gyRb1HmZ0H3pwkJFBlgfXDx6PqIMAvB4zWtPVlqzYXt1K&#10;UkK8S6Nb9efp9Rse9sjitdBnsSxBHpciEZhNak6y5ZgVW1mbXetai8ZPDYEWAZeoxi2u989AyGzV&#10;negJyRMCZobeJ1IanaUN/yw0Z21977TVeyteTrsxt2azK4esv33CHnvyvXb1vsdt68QVD2dQtKqz&#10;csLaq6c9NbS6cExg4noPb8xvCkjsXO8txneO3WN7Zx4TiHjKjlx4wo5e9zY7dfmdAhNvs+M3PGHn&#10;b32H3XjXu+22+z9g9zz6nD3+1K/bk8981p77tS/Y73z+y/alv/pH+9Y3/tO++28/tBeef8le+sEr&#10;9spLlKcO3ggOQISDhv9+7AMIGnhx/Op3Qhv//QBcBE+FN/ty8EA4Q4CDkIaDiB/bz3/0ov3gu/9q&#10;//r1r9kXPv879rEPP2ePPvxau3LjHXbw8BnbOnjMZvvrmq++dRb77m0qaU7xHrFOIFkCltvNvPby&#10;hId5yYqCGxG8nvAMsm7s0K0XrwPl6BsCG9QzgQ/mmWGFtFennB4PHt0JydqY5Dx9hAg5wH/wrpoC&#10;GHj93Fs8KXkvOTsFmVryAwWNLgBEwE/DE0HIsje34GGNZHy/roIUHZ0kJ6QEKYtNtWBSOiPIfcmn&#10;Kh5APNGAekLjehYvZiTjFEWMHvIql4RI9f9pGYaQKMkghM9Au/Ap6S1IjDNS/ihVjFs8JTwvBgNF&#10;BvGs47IHQKDw8DZ4SENKNjoRwENUVjb8AzzhkDlprQD5HwBBCCMyXZIiRtEnBR4IZeD10PhIX2K5&#10;4/4PpERAA8oeWS6LX+ODPuO5CPOEZ5RekTXvXUWHUfBRBySh/wUggOcEDGFgFVzHouQBHpBoUebu&#10;ARgD1KV1fbI5Yu5RocsnREg+J8cgoOp5BZ4Iu/DugViJBwIQASiDxJp04x0ABpmVgxCKNwTz9wRM&#10;oPfhv/BO+9kk+nQgpYPxGBoCGU1LgMdwUQt96YKUwIYgQyOXQeMrLx89jUJiIhhEakvIchKShIsw&#10;osEfnZjQAakDF4sGTpZrUDyTUnpSRFqIhEm8MtmYzhNSDT04QGK4Z7R4Jqd035orQuoKwNhlQeWT&#10;RXdpzehFGwI4DW2cuFA31dZo6Y3iJo4P8gURk/aEEvYeD+UZqxZpQqJFS8VJTzuV4sIbIWBAiWxc&#10;/1MT2qBa3FQ0o1U5JCR6U0CSzKaJjfOsGujxkEaF9UqjJ6xDCFFwIohT0WysWkL5ZKV8BXBkUU/F&#10;hNyxAGV1U/Gw0yxZT4IeRU1qLKmbpCTCpHbPQSzqBxuZv8cg7iWoqilAIkER0j6lhNLMFffWsyU0&#10;j3htCrKQAS8CD3TuTOh9sCrw8mQEAFDOKHgs6SldGzJjp9Oyza1VFziEkhLJQESFsDiw/McRLLo+&#10;TcUSXFsWEa74maTekVCRrNqRCYFA/Z1QB+m1gB0UJdeb4f09yyQuQYQ7bFjHkNYKvIYxra0p293p&#10;28mTu14ym+ekmQ6WFtXScOlRA5/0KkIzgAh4MnE9E4TVcjVtGzvztrYhi04WermoedGBh4eaFZQT&#10;jundhjV/eQGGMa3XGIArMqn3gueQ0ffy7rGhURuAl0ZrAKtQelhAQGBhUsCTc8kAIkRBSChfJjQy&#10;IFZqo+mctAT3tECYcxz0ye8FSqnDsC8n/FpYm7VW1RX/GCBC74xni5ROgAR1H2gxDumSGhKDsElC&#10;B594MKhN4b03WhXvszIIZ8CTwBPhfI1izHJFfV+AOp4kFKX1XRIQTY7qXgLzAiR5zT3txVN6pqjW&#10;hB8ASYGh9uKsNecJZ8x7L46ZXNH5ErOr29aWEiTUwZEut/TcTQcSjfl1m986YsWugFejb6XelmUa&#10;y1bobLkHorF0yrobFzyksbB10YFEf/s6Wz5w2TYPX9Nxt20cvk//u8OWdu+zA2cet71zb7TDF99o&#10;Z256yi4ISFy5531+XHvoA3bnIx+wd7z3d+1Tv/HX9gd/9A/25b/9Z/v6P33XvvsdKfLvC0i8+BP7&#10;+ct4I/ZBhADA4AhAAY9DAA//+xeDn8N5eB5++TM8DvquPgEQfA4Ah3Mi9jkVAIlf0AxMIOKXP3nJ&#10;Xvzev9t3vvV1+/3f/k37yAees4cfAkTcZTu7p219+6j1BMba86tW7dADBVCrdaI1QrG67mzDNjYW&#10;7NQJKiTiiUNxU4RNBo7WJDwJSNTT2neEYuF8weOBI8R5yBr2MZluEBshzpPJkIppbUqO480gxd7J&#10;6QL0We1ZjCe8cIRiqaND6BmDhT2PZxmeBERG5Dehg+B9xkKWvJYCzOVq+lvCRgAUsnCpNpmSgp4e&#10;HRdoiFhR18lKjlZ0H9JNPVVRIIIeRyhbr4sgxQtQIYUTDgVlAsiqwKXvrchHUG4Qt2lCFYxcuBqE&#10;y3kXwi8odDwWuO0jkwLpUtwRGczxqYyXiJ4eTbgyBZjQYIyaR3jdXfGjLPfDDaNDgAcUpmQWilhK&#10;lOwJPCVwFzgCLyN4HQZWfShtHZNchjNGaJbQBSGH/euMAppQwngv0IeECYKngbEAlKH7+BveBrgN&#10;Y2O6ToQKxAXdhxCPrgVI0IF3xQmT+nlqjHIIed0D0mjIPsEDMj2ucwTUSKig3PbF85dkzC66Yf9q&#10;XQp/j/AdvBuACAALZE1CJvzM8wyeWeBNEwhwEFqcmNBinNLF82VbWVmz1eUVWWNlXQTXvgTVDORG&#10;PAJS7EKkCG+QMMIeheF1HyR4AR0gVu8CqkUAQiSlkxoAw5okAAdIkXQgAAVuMcIlEC8JcUDIoRS1&#10;L3AnpmhQNamQVCiOAikoShaIFjnln8vkP+dAj4QOAEOg5qTuR8GWpK4nazsuK1eKHLcdTVpYmGlP&#10;X8L9H7duE7KSzpG1TuOZsu7flBUG8QjlBsmTzTgihcfGwhIlTEH+PwohGtMC10Ye1QLmHoQUcMUD&#10;IHYOLdniWltCneJPlJEW0JGiJQuFyo7wGwA7cAOcVwGJU+9U5Pl1Dq7vqEBENK55kDVJ11JCIpTG&#10;ph48WQjwT6pSrqQ5Zvz3jIMHj0MKMBADJSUIUg6lvqv1ipQOniNAwYTtHT7gtQ/abQrbCKAlNL96&#10;rnEpNgpZDY2NStnq3ho7QGGlQjltCaOswFpGwKietm5P1v1++AGLngNrCa8CngbcrICRot6PmhX8&#10;TAEtxqyqObpwcsN+57MftKtXTnqIilgqmT7+jumkPgMx1YuACdSROcF1vfS0niOqOcYrgqUd188l&#10;CdHTR9esLKDTEPiqlwQGJYQpPEUFUlJyAQ+JNF4QzZXmk9LpDs4EECh8A5DAowG4I02XFDzqSkCk&#10;zQi8cdDLwitV6h6UrYbfQIGzWHJGYyuwrTH2/iQaz0Qu4tkcpXpegEtrOBHz8EVcz0D4otJp6joS&#10;ugIQAAmKSnmbcYEIAAPhC8AD3A+ycnB9x3P6vo6KQMTC6oI1pHjgYxD+oBQ3AMOPnASa3p+QxtxC&#10;3WpNSmkXpbw0j0XNk+4Zy0m56J4ljW1nuWtFvS9eJUJU88sCA+WazqtYqtywyXTeIlIQmUrTeisH&#10;BJZytiSl2F5c85BHc3HVehu71l3f9UZfmVbfWmvHrTx/0KtiAiLmdy55GINwRnflrPfmcG6EQAQN&#10;vFYOXrOFjVtsfv0W2zrxkO2deY0XqNo98Zhtn3jUjl9+0s7c9owXpbpy7/vtzc983t70js/Zhz7+&#10;p/aFL37dORLf/vbz9vzzAIkf2U9+9LJ3//zFS1SXhCfx81+Bif3GWoMOnf/3ICJ4GyBmcvA/wAMF&#10;p37OJ6ENPn/6ijfjevnF79sPvvdv9i/f/Jr93uc+a8+++/0CEY/b5RvustX147a4vGudhTXrrx+w&#10;3vKqA0jmm7TtKh6ESsbWNxccWLdaJe0pgQYd9L9JpADk1D7BaENGaw3JkIJsDDiHa9Vpp22uBy8I&#10;jsG48wmQp7SiJguiXm1ofSPfBEwlL2Ja6xgfZQHRqIw0sthIO2dvsJ9JEUdhp6TgUOiEAODGwauj&#10;YRQEz5XlTe2VjowGKXvpAeR/sVB2PlZd62h3tW9vf+Mjdniz7yEUJ3BK/gNsaFQ17amMwxZBT8gQ&#10;jQvsx2VcJmThUwWzRvOqWM7fg8rFhDq7zZbLwXKh6B5X0iNnW3N2VePcKM96dgbZGJR/zkQlW/Wc&#10;qYhAMtfW3p/QffCCE45xJT4l4yPTdEUNFwLFPC2lOi7Le0I/RwghDMl41rmcj9eADI3UTF7ABA9B&#10;ABTUwaHrNPU8SFkFgNCGHWBDiGEQDkEpO0lW1+g25my1v2bddlcGDZwFdClABY+y1scMJFrpOSn6&#10;QYEpQA3ggHnNxLVnJ1MabxnTAh4cPD+hnGldA28E5+LZLWQKGiu9Dw4EAR/CSXQAJd01hEpS0lNz&#10;7gkJJben9+kPgCyBMnpnDI2MekYDaBIyClY8Lg5IOrCAqczF4LIAKUcNeEjFYhpMCXj3AqA0yE8m&#10;Rg9KBiXF3DVC+IPFE2JM0xaRcqb18xgpPmMgXCFNPBnjkwIQEsSypFkQpIpS1CQvxQiphBdmcVFk&#10;JEfWgIBLQUK5J8U/NSJliqKRUqe2RXd2QUAFl5asSV0DV/m4NlVJSqoAiU+WJ5XaqoWSBk+LV5uE&#10;FCe8GcQD82xEKUpftHof2nVn9sMNVECkjwbpgfAQqHQISKB4kFdnpAplUveRAPcmWNSeWGzYa99w&#10;rx06sW4T0SEPZwAi4FlA2EQAUKWuUNQCioy4YuO6bhVLqdDbAevZSzjLivSqiXgzytoIOqdSlCLT&#10;+7gbDkZ/Wug1pvfWs09rXLAqKihzwhWy/hsCcoQzAHTlWlVKtygrWEpR98TlT3yemhqEKbCOARhY&#10;6/FMxiIACDaoroNAWd9YcmvaFTiekqS+L4vbCbQCLUnNFQRF0n4pgoOHJavv1RsNXyeU6nUvkMBX&#10;Sd89v9e3Z9/2qF1/+oA1JDxDie2EFnFOv0MM1b0kOLGky+W4bW339A4CiZW4hG/EaHRFyiQgIiPA&#10;Vi4lbL5T0ntrjFMCHVWBlxkJDYplCRDQvTSj8aX3gGdtFPBEcBDW0ZogNqx5hieCMO22q3b69GGv&#10;J0H9hZhADW3g6WVBPQjKVFM3otEte/XSyIw2GQTJdMK9PtMCL2RyxCX4CaHQsA1SK6EOmobVul1r&#10;9GTRa17gQawf2rZZemIAvhhnvT8hIw5qn9ACPU4hK4EKAMPqzortndwzMjwIKeW1rvl7SlYrYTfS&#10;Q/GENGdroe9HOWONTk3P2/A01CnCb3r3aQCI7odrnXAN3BZS3ro9Cf10USCiZsXugmWbXSt3Fy1V&#10;qlt9dtlaC+vWnF/xA0JmQf/vrGxZRb/Xl3assXrE5g4ILGydt1R9Q9c4bO2l00ZL8cbC8X0QQUGq&#10;WwUg7gjHsbu9udfWsXtt4/C9dkBAYvvYg3b47Gtt5+Rjtn7qUTt0wxN27tp77Pq73mv3vv7X7a7X&#10;fMze/PRv2ac/97cCEv9of/fVf7N/+7fvC0j8wH78g5ccSLzy45ccTAzqSIQ+GOGgXHb45HeAAmGO&#10;EL6ASxFABJUvQ90JgMXPfxpARDj0+yuv2Csvv6j7PW8vPC8g80//YJ/99CfsnU+/yx584LV2+ca7&#10;bW3jhPUWtx1E4I1ozS8K1DW1jmUQNLU/BSLymruaACNZGWR7+SHASjYT4BnOFynlAF9vTY13WPIW&#10;uUYn3xSAOipFi8EleZdNF1xR4YKnKBGeZNz/ZDDhrXQDSLLCK0FKvhMqRv7jrSCcUZTcRK7TwhrX&#10;dzFfkaLBsyxlta8/+osrbogSWvbeHlLu7imQXEZ3PHDtqv3+Zz9ub3j4Lg9FetEofTcqRZiclJIb&#10;0rMiz3TPpU7DTh7Y9NLWUb1XRgq5KP2EVzqu61M8CkOjK5lCQTtkIRUh8ZbTtbJWbOvaCf0ek+wv&#10;SoFqbARGyAxBf3W1V+678xbvwzED0ZPnJEQvxYxLH8Xt/AEBiEKqomdKSfdJDseL+n+odBl6akgn&#10;ZWuS/XW9J54AHTLKASWENvCQc133KuANGEvqZ92Pzp0CNlldG84Gz1rIaO41foR5KPTIgWcDoFbI&#10;NTSHNeliGV96PrJNQmQgALsQ8uX9tWcBJiOABkAE6yIhfZrQ96ad4EmaK9+loJV3PNV3vdCV/h44&#10;EXr2YckxARYPu+h3wAPeCD/8HBmYI1LYKFyUEKl61H0AOY5410zSXKTsJ8fcKkTpUvEsNaPFgZWo&#10;SchQRlko1hUFngAtNPKJIcEQw2KiSbmBkEcL2WRGSEqfDAreh7HRfVcUE8d39F3uiWuNNKFcKu+D&#10;QxnVIvF8CfWSBGOjmBGiXbA2cWwp7o4Ww2sefsDOnDqr95G1pnchNMJmgqAZh1egnyH3ZKVsST0F&#10;LKSEsPk7aBQUDyMZVIrV3qhq40qg4h6kCQ4WLN4Cd+2zqbCmAQwSyN7mW5YiG5ciUlRyhAxJlsGZ&#10;C4dkaXQsipLdBxG4HYNS1MaWNU6BKkIHwXtC34a8NZtNCQi62I04t4NwAERQFC+eF1qtUxgMsiFt&#10;gJ2roN/5LBRpya3r6x1rVCjM5d1zRAiAOeot9u3KbbdZWkodPgXhJjwM5Kh75UYsf2/TjTJMaN5y&#10;mjctpknmMa1rJyTYKnr2uD871SOpZ0FoAss9o7HBNTqoDIqQo4AO1kk8JXSuzZ4v5LSeNFdS5lm9&#10;Y1fjcWixZR1CEIxnSmtL4A4g1CjBtCYcNK75HRJAiNrBvTlbXqvbgcNz1utrrkp6tjRhCQhfpMXx&#10;/tpcgEGtG1oEe+c/PRtkS5QjSrIARwHOC7wViI0CGTzzoFIo80p6MKGW97//rdZf6bnlT6ghXy4J&#10;HOhcgRPKX8NBWNqQgi0KXGiseU96qxAyIoOCcERMc042T0bzPK3xTWv8U7mCpfNS0HxH+6O7MGc3&#10;X7tF4POQezkGIIKusDTtCnwWWY56LoBJMh+z9lxN9++414EQiwMHPXupA89BzyPFAzDoLfVsbmnB&#10;M0UIscDB+O8dPwESaZ1HY7ZGp+4eK+a/IeCQK3es0u1bqtK2skBFSX9rLi7r+0sCEn0/Wgurlqu2&#10;HWzUpSBJAy10V62ysCvgsOslsxv9M1boHLb6/AnrLJ+xZv+kgwmABORKvBHd1Qu2sHmjtxbfOSEg&#10;fuZhW9u70zaP3GfHLjxutz/8nB24+Drbptrl5Sft6A1vsevveI9dEqC457GP2Vvf87v20U990X73&#10;D7/iBam+8Y3v2H/+xwv24g8DkABAOIjwtEyOnzqACCBiEKIYZGYEQmUIYwTQ8d8bcDmIePXAw/FT&#10;++nLP7Yffu8/7Pl//2f7p69+xT7+3AftrU++ze65+2G74dKdtr550ub7B2x+Zdcas0tWarQdRFJd&#10;lHUJWbbRKu9zaDTvWm+ki5MSDWGa8tasTUIPcIRwf+OmJtSAbAseUckkPKJa9xAU4bRVyy1Zx4Q+&#10;peQk7wiHwj1D9tHtctDumVAyRQKRzYO2A8l4WooGeUm4Gd4ShYnGZbFPW6PWkbFGMyvpBxmNhBcg&#10;17PvKSEQmjdN2uGNNXvs7ttsUUZgQbKKEDXeh6gUWFzPl9RBhUcKX73xgTvsw+960pZnW07GxKNK&#10;5gjNtCCAwquYmZSuwJsoA3dGoChUppyWodiw3e2jkvFwKHRdvRskcSroen+RfMpuvXKdffzDz9qd&#10;t131NuEYtO7WH5l0T4srZQEPvCSNQt3rPngb7EhS95lwLwEefEIShVzdvREQE+EywGsgzMM5odFl&#10;sOLhP0B+pIw2bciDN4JeFAItUs5eylr3QLnzLOhJMlA4LyOw4SBC1yCcw30AEDTCvP+eR+3C2Svm&#10;WSNwGBwEECLSNQV+0gmKWmk+9V2AQiCCAhQlg7V2AD3cg+eHkBoyVtCHEDcDsODgHICPNwbTcw/R&#10;vRPXP56B4B0gLVELSJMIKICV7w2o9EmsKUbWxvi4Jl4LkrQdFqGABUgVt5j3tdBBrDodBwFqEPi7&#10;vh9HyeE6iQo1S9H7C+gTIBHSS+lxIIQrQOLtwjXZEHJSWrhUOIvonngh2rIiH7n7VvvLP/oduygh&#10;i8IpyYLfWV+2bqvp3eFIhaE6WWSKQRpzZQJQoFgHizaOSy6mBShF7OmcUriQIakrQEU13pdYOOCA&#10;SpeQGxkHCJVkRYyNj0qhajPtK2wPXcT1/ACI5KSlU7Lm82QETLjbuClBjtfCmfhSIvAhIDCGcszw&#10;IPAASMng2haiDg2gBKCwCvQOkCnhRRDfJ3MlK+ULGYpiToQGAGlYtSmBgkRW8xEh24BiMxlrSzHU&#10;SyUBu+D6g0dRb7WtMz/vQIGURwiTEGnht5D+iKIvlGsCBykJMRpNlS2huWC+4MtwDTgbFQEt6irQ&#10;4RRPiitdPCl6D8Y2L7DjdSAEGCDapgAQAnjU8qA5GqQwKuZVE7KGNAYNCb1MVOuLeROQnEHZ6zp4&#10;d2YiYxKW2pxSmoQlqjUpaIGJxRVZ052cQIkUpiwzxnQgbHkO+DVYWZRzJwQUsmsCadULV6F09Ylg&#10;IQ7MeHMOAAmvD6nG6eS41StJO3Z8w3JFAau0AFxuxtPxonpn+BCUryaW3ehKEUuoZRkngQPPVtHz&#10;ZPVcKP/pmPaY9kShTHaIxlGCNioBx3jj8QFIlBs1W5cF1uw1LaJncy8E39cnIAQORpSQk8YBvgMZ&#10;GFSwrLYoeS2lwzsBPAj16NxJXSOm95kS4Mbzka+VHQBRzZIS2TOaA8IorYWedfo9Wz6wanW9B16K&#10;9tysnknvAYmyPmvNhXUBg75zIsrdOc/aSOnnanfe5te2dQ7KcEmgpC5QMmeRTNWKnXXLtddsptj3&#10;hl2N/nn9b88KzV0BiWPW6p/yz9rcUWssnnAA0V0577029s4+YMeve9S9EnQCpbX4zon77fwtT9n2&#10;+cds/cwjduymJxxI0G+D+hK3PvCcPfrmz9ibn/5Ne/Yjf2if/o0/tz/7y3+wf/zHf7XvfvcF+8EL&#10;P7aXX/qJ/ezln+6DCAEIHQMPhAMF5z+EUEZI6RwACf6+DyT0OQARP3vlF/ZT/zk05KKb6Es//L5A&#10;xL/a//GV/2kfev/77I1vfLPdfPOddvrsTdZf3bP55YM229/WWFMsrGUJrZdCtax5SXmGBp4IPEYA&#10;CA5qzcDHclK3fgak4zVLaP2gDLLJggw7rZ9c0eV0FAUrmYBMpOaEE+NHJ13WAiDwEhNOxuBL6RqE&#10;rAESlIQmnRJegSsbKbVAEBzVNbCAJUv3v+tG4iR9l8p6BizwSQ8pIMvZ996peTxYuhSYIruO7qAZ&#10;ySvajIcul9qfUsRxKbeUAEdcz57VPjmy2bcLx3Yk96OW0P6nmSPcNQ4KEaZ0Dk0eSR11ea77470m&#10;nBCPpve9LXD5qEIcMgWRC6F43YiMz5ptraxYr6M1W6lKX0HilByQToKDgVeH3h+kolLbIgAeySaB&#10;DcYs9NiAG6D3pY7C0KTkMkqabAjSWycFHCiJPaXzCO2jiOFTkIGC3pSuwvuCx0OK2vkVAgdejltj&#10;AkBgbAcgYkogAFIpmRcQMZkbOBik+66vHLRqqetkUvgQk2MpgQGuq32vvzUqc5Kp9AEBFODxD0CC&#10;g/viTfFQDt4WByJUt9T9SbwYBYzwPjpf7wpowjPCdbwBF8RGFhNligeVyTgYdGpFAB7IC2ZxTGgA&#10;x7Ro8lLsTHxMoIO65dM6H4uffGSUVVHCkfgXvd1BxIGFP2lD+h/ZGN6LQ4uZmBGLE2TsnTol6CfG&#10;8YIEljDVzYqyomESs4DwEPSaRfvo+562f/rKl+zS2cOWJg9af89ImE/pe4QkWEyUQYVtnBKixVUV&#10;gAhAQkpCypHyoQ4spIwHHAw2WkaCnEwSSk4XS8FKdSA1pfsTx9Zzgd7hfVAvHuSNpY0Fm5Y1W5ci&#10;o3jU1PSQAwfY96RDkhGBwiU8QcoWJayxJIjr812sC4QC4Qa8EK1Wwz0RpFriBQFELMxVvdAU7kmA&#10;BKgaPkpcxzTcBynJ4YlRj8dDhOr359xVRyVQvBKEqAoCDpTqJjwxLtAwo8+oNjOhivEpfV8WSETz&#10;W6q0JKxKAktabNr8IbYX0yYkxTOrcdD9pAxDlUxtYm1OMlLIBqFOP9k1lBDn3aiRAfDCE0E66SQg&#10;EsCpsQfEQbTKxbUeqPSYoRgTWSISoPmCNoDWGanAWjvEbgk51CtSah72CVwLegUAWKgZUpaFzREy&#10;K3QNjiIcFsI0MVl3WvPJUHmSEI53ftX7s/YprAW4IbyzIQG2u7uktRGRVTNj3UbWzhJqaedtfGZY&#10;CFxrQuASEFKp5zwEVJTFDzlyTJYYwCslYT4RkcWg8Znrz+q+UYE1WSECqqwdgAQt2Kl8mpc1STgK&#10;zxBpqHgKCLdglQY+hN5XSgVvBNkcwTsh4ZrWvtRag+DqhM2SlElZawJCZTntoYko4COfsNn1vjUW&#10;Zr1KJbUrclpflD+H1MnPeCk6Cx07euaIl9AuNUq6nsZTCq49vyzw0XLgML+xJRDQssb8ooCAAGl/&#10;2Yr6nFtZt/ZC39qLK9aYW3aiZbm7JEBwWPfvWLW3p+OI1XonvOtnrrHlPTfmNs7rnNP+c33+iIMK&#10;PBM07aI89unLr7Xe2vXumdg9da8Di62Td9upq2+y9dMP2ObZRz20Qc8N0kBvvv85u/bwx+zB13/K&#10;3vLMb9s7P/A79qnf/HP7wp/+nX3lq9+2b//L814i+6Uf03Xzp6ELp3sWfkWSHICI//rZ/2n/JQDB&#10;8ctf/L90HtwHDoEFfXr4Yh9E4NnwVM9XfmY/f/lle/GF5+1fvvlP9ldf/BN71zPvtEcefZ1duP5m&#10;O3z8OgcQ3cVtgYc5fa57SCNbrFirR7fWigNUT6MupbUeJcMkB/gdTg5dNAlZsj/IlsCbS28J6ioE&#10;1zTAGeWiteBVZck0oxYOax1eUUbydsiVqzd7GpI8kZFANhRhD4iG8N9ciU3FXBFDkMxDkpTOQMkS&#10;3qaaJWmfhCpCB2YBbkKnWseEQfi51WjqOSRfpwVS3IKXXATgjEg3SK6jpMcl+4vJvBX0/CU9E6mg&#10;haT2iORuUfI3JcMtob0ai0y4gQAAIEsO7ySNHquSN6uLizIocwJOMemikFIJV4EwPbolrXGgv9Ko&#10;5A4cvREademZS9qjITSyDyB4Hr0bIW04GXQ1pdU4dTXiMkaSGh/eYVJjALEThZpJlQOgcGWMhwCP&#10;BIpackvKGg8E1R45vFCTlDOExan94lB8Dw8AHIdQxyJ4JVDSgXfBOYHIiPdifDRcw4GK3pV6GaSp&#10;DlI6ydQY4lMgIjFT1t+ZJ8ndiRA+gdwJqHnVq6CD5yDUMghlJGKsBXgcAeAQskrFId5LfgqgZdMy&#10;TPVuQywiSI6UMy7LEiHWDXjADYU3goPfyRNmUbBwCAdM6sGpwEVDEVJ3YNF64xNNDC1Zs7LqiWOR&#10;hkkBE0IDIeRBG1QYsJBFABOQ1vRyoEcmUJNMEypvRCUlREYBZa8BBlMCJCiYxW7Nzh3ftYfvudXq&#10;xbQQVtYbfpWFzlfmO5bg/toQbATiZBBuuF8iKmWiTcDk56TMitokJQlrKsLB9i9LmJNySsnkipQu&#10;YIGsi2xBm05CeGJ6xMmOuOE9A4WNJOWa0Kbi+yhPsgE8Q2OCWhghng54oqkVtRXgU+DZoNZDo67N&#10;qPMoC825NABDEfKd+fmedbsdBxUoQcIe7Y6EfLcs4DAsC17KxOtXTAosBIt4aGTIRgEqUjC40wEX&#10;pLlSXrosQAdPgTmEl5DK56UAo1ZvN/RswTLGCo6ntQm14fOyOtMSSrm8FKHez0mwWgtk11DFFI8F&#10;9SIShIak9FD45K5TqZTiYrhP8TIQ3qCjp5NDvSlQKnghNPZJXZOmUPV2zQgbRTUOkMIo0kUDrkqj&#10;bqGCJmMicAd40X2YL7gKvAtgAeAy6M8B0TfLe0tRM271RkFKer9OQk7grRKzalNzkB/XPQCDjK2E&#10;XjanDUZaqoStrO5ao2oXLp72vhnU8cgmJ60hYHhge0HPRPhAm6wQ9d4XpGqeu3DY+itd9ziEMJCu&#10;S08BrcFMgQ6jGnPNPaRZGosRMy4IZFBaF65QsSSQp3U6IsCEF4N3BxBSx8J5CRKk9OQAOODmTmqt&#10;87cU4S0HElN++Hvq4Pnier6E1tm01k5KeyQhZeQFpeply9chSOY8ZNGel6L3GHxJ9y07qW8QMqHW&#10;BVVNM6R36j3IzIgDtDTn9NxoLwkgLC17VU26g3LA7xjVHKcFWD2sUWh4pctyd9Xmt04L0HT1/QXL&#10;VjcsXVmxYnvHgcOgiRefhDcgWb5Kuly9IEBxiy1s3WCL25dsaVeW/MGb7cC5+22NUMfF19nedW+0&#10;Yzc8ZedufY9duec5u3r/x+z2hz5qjz75G/amd/yGPfuxP7JPfPaL9gd/+vf291/7V/vOd38QeBIv&#10;vmSvvPyKg4FfZWmE7IuQyglw0AGAeBVEACD+O4j4uUDEz0OIRKDk5z95xV750Y/sh88/b//4939v&#10;f/h7n7en3/6M3f/Ao3bu+pvs8KlLtrx5zBY39qzSgQy7pDmYdRABYANcsqe99LvAAyXZ8UiQzeNe&#10;MilN5HK5WJWiTMggacoSFoCU3Av9j6SAtV/JNML4w7va7VJNFjCgfZ6QNU7YWAYCAATlSSrljOQU&#10;8ha56QBe/w+ZF3g9ZSRJSRPeCH0ucNsHYjzABeKkV7zEKNMahhNFaBO5Q2ZVnMwNKaAZfbcgwzWv&#10;dY9lj2FHOCONfE5Q/EnKX0YpYUjqWxCOoVcPoWf0AkYLAAjDjlo4aQH0+W5b+17jIlmFYs2kSq7g&#10;B4WoeOZava33hwiIB1xyWv/3ktV6vwHHg4wVWpSTSUJV5Lr2ZDGpvaZ3SkruUV4gdAuVrBpBf8F3&#10;0N7Te2EUM06MJ1mMKf8bHn0Ag555/6AXBemjeCUAF1EpZDJOwrPI8AVoeGhDY6/vppPIPkpj4w3A&#10;i6Rx9roVwRMRalIA6gJ4oClWdFp6bhzwWNXvgIUAAlD6eBMcQLhHIVS3dOAggDIAG1wrABe8HwAL&#10;rq+5mgo/ry3v+EE2zhDhBXpfEIeHUU6tA9y5Y2OjvkgR+s40J+UQl7mUBG6jrCaB+FBSiGtGC4ju&#10;acFLoUWE9a/FszrbtIW6BKmQIl4EsjiYfFrI4n4LfdQFRiKkzDCRekgaeelcihGxQGJSwHgT+Ds9&#10;8anbQNXJiqxR0i9ZXCifpYWWveG199t6XxtF957Uc7KoUX6Be6GFqGf2fFiBHTgChGHwoICm2WSN&#10;elPKifBC0hErSr+s56dkcEyLeVLWGhsYzsbkBINPz4ugeOhqB1ggbEKxLLwfxN9IFYSfQUwMJEyp&#10;b1Ie67JqU2kh2EzEWq2C9fuUXA0Ag/gn7nYOrHu4BpTEpnw31SrJPKDnR6hfkLKqhL9XXkxGbDou&#10;6yOfdFIk5ZUrEkQVrE09myt5bQA8CBBcyRzIl3O6/qiHNHISXAWNwbTeJ4AJWTiQJMnM2PcO4Qak&#10;ZgR8kGJFAIPz9I7lcl1ziqtMijlX0tzp/hoLUsx2D87b5k5Pz0rYhfBOw9qz8w4k+rJoV3cPCIjF&#10;9F7Bm0FGSFzjjNs9JYVeqtac8wFvIyqBAjginZbxgSBJCmxcVkpeSrUAQNP4ppKE5IakVKf1XhKc&#10;ZTITJMhSEkZZQAr1O6SY+U4+7dkm8IIgQcUEjCBDlmsCIAAglLAsnlRE85+SlRHT82X1rFLQZHkk&#10;UpPeS2NusW3Hz5ywTm/B0gIJ0RQVQQWetceGNXaQLVEKgEM6mbIuaEJWrtT07hBbNT5ai5BOIa/i&#10;SaLYUEPrD5Id6aPwKgAT1I2APElRKdzeKH7+Dk+CLAyvZlmOS+lrDZE9JKCRLKcthlcCAJKXkNc1&#10;ElxLoIT0UWpOUNGSfjN+DR2VVtnqvYZnjQAgUgLaWY1VQSArJQDXW12zbn/JahLiZQGfQqWotajn&#10;bjRs8/Ce7Z48baduuGyX77nfGv01ay5vWW/zqDfyyjdX9bcjAhgHBTB2BRyOW2PxmMDDWe8MincC&#10;AMGRrW/6sXLoJoGI62z54BXbOyfwcP5B2zx5v+2cecS2z7zGtk+/zntuHL30Vv88c/PTdvN9z3p1&#10;y8fe/Al7yzv+hz37kd+3z/3+l+2vv/xND2/8+3e+7+GNn1DV0jkNAINwABpCxkUAFwOQMeBEACR+&#10;/rMQvhiAB46f/egle+n7P7D//Lfv2F9/8a/sUx/7tL3+8bfYlSvX7PDxC7Z56LT1lnett7Rj/fWD&#10;1lvcsGZ3UXtZawPQKeVVqQXyKx4uJzCTKSYgWm9UJAdqVq8L6Eup0wALRQ7XZ2G+6/t94BGkGzNe&#10;0nFZ7jWBx063oWsDQgTEBSTwTHgrb1ndFKuiWi0F5oIRJ4Wo6wIivMAgyleyFG+kp+nj0tdBqWnP&#10;rpDcIORM+BFvNC0MkINw6WjLHZe+QGdAkMS699YFkkMQIb0iI94MPB/7gIT0bmToKF4APYsbL7o+&#10;nmyKIlKamvAE3g6eA3nslr+sald8uiZKHvDjzSKTkhXTWNEyepIN6RUp7n3XPcqZ7xAGgQNBC/OI&#10;9B/PSWHDtN6hJkNjvtG2kvYu53imi/QKStm9ARqXKABC44AXnPEa8CBCPQieSYp/LOGgAjAQiIpY&#10;/gI0XE/P4SW8pbwBEbQU9+qVug/1M/xcBxMBmHAuIaZQhEr/E4AYH6bFNyTJgccjAAfGwsMQmguA&#10;j4OYMTIO+R1AEcBG8IxorAU48IqQBRObSvizeQ0JXQdPBJVFPZyBRbS3d8QtX88HlqIeFIZCKQIk&#10;QKy0pgXZ4sYCtSaESCJCciyKaU1SWRY8Ob8JWbRZKamdfs8euu1Ge/j2y7L4NakCEjDcWaBkTYwJ&#10;cIBAGeyKBBNcBNxvk2OwiPW/qWFNKr3sGVSBGylmDipKOmFOaHRaC937ROj3pcWuXbpw3GZbFDHS&#10;ItNzE5/DqqRZ2AT11rURsDaJ4dGLnnoQIG5CNXQJpfgVm4ZYIVZ2ygmLWQlGWeF6dtItYTLjpYGk&#10;Q60LUG46Q0lo/a7rgIaJQfIuuBRpTsUixponbICyBChAkpyWFUsLbYibsKzrEuKETGBeg7Yp+EI4&#10;BeJiTaCjUJRCy+LR0IKTglxZmbXZubrRRwKXJ2x96lY4az9NWijPFrd2q2ZViFgSLljvuOshYFLz&#10;gSZoVK/0GH6xaOVWx+OykPtGNe+EdFDUlCIHrOExwfsBiIAgS+VHxhiLOqtxiJI2RTxVChFAAPB5&#10;4qn77I67znnWBIBoeXVJ3wGkYHFrU1ZZWxIgk+SlS3jpPhADyRiA44FVRodSrG/ez7kB+hkPEfwH&#10;inZtrnat08jLahm1Zj1tjVpSzyRlnx6zmcyY5Wu6VjGi72iTawzhOvBdmp1xb1fiCFOt5ykJRAjA&#10;eHgIJZU1/mWNIwfVTj3FVH+Lw1PZT/0lFa/Zqdnm9pZzSKhjH89IuCcktDRGeBU8pVNjjScF4Q2Q&#10;wJMDvwRvIOAajk2jWRdYFYAiNCMQuL7VtzUabMF1yAUgQaVRT+PUGEHcpIQ5NSLIvED5p4t69pze&#10;tyalkNNz4q0oa270/biePSVA4Z8ag5yuG/gaZLfwTpqLuMC5fqZoVkTvXO40BBqKAg8N92JAvgTk&#10;VQWIiOETwmGfAGZp+gWY6C7OC2D0BQrWbHFrx1ICg2mB1Fxr1uKlpp6na4X2up4FnsSq1eYOO4Cg&#10;XkSrf8KBBCENQASeifnN6/x/gIvNY7fY+pFbbPXQrbZ6+C5vKb534fH9xl1vtCPXP2F0Aj190zvs&#10;hrveZ9dfe8bufuxD9vAbPmZPvfM37MOf/FMBib+1v/jSP9rX/vE79p3v/NB++MNX7KWXfm4v/+Tn&#10;9sorP7efvvIL+69f/m8HCl5MSqAieCn2wx37AOLnAhD/XyDi5VfslR++ZD/87gv2z//0z/aFz/+x&#10;Pfvej3hq58WLV23v2EXb3jtnC+uHrNlb9mqVtVbPegvLAowak2JZex4Okfak1jjhMoAd2RiQLHtz&#10;bVtdXbZmoyWjKi+ZI/kjq551TIVK6siwT6nRAth2gE7IUcewrPdCmT0r4MgenpFykzzHY0F3UDhZ&#10;ePVQzHDbYlLmKONMmv45ZM8lBIIXnEDJdwEQeGRj01o7OhfOnFe8lGzx9Oxs0o4eOmA3nLvBu1BO&#10;SwGlI9pDeL+nIfwFLwfGHd4CQBHvw32RmfD0Aklz0uhqSnltDLIIYREpMe6N4cczovgmJ+H3kS0n&#10;+UUVZjwBkr8ovKyseUADNRRmJgTyJ6SzxtLSL9qbOrC8UZoAGg9r6N3wOlS0f7MyMuN6xqTec9Dn&#10;IxSDQg9gtUuej0uOahzhn8T1fsG7AwGSdwM4AAZk0Ao8ACAIZXhrbSlmAATvHOo0oBu1z/UuAAkA&#10;AsYq4xP4FYACrqVrC0SQLYMyx4MwMSqD1UtnaxyofkndCDwbAjOMBT2N0IOU8wbATEyShotnRO+t&#10;70PWDFwJ3U/PReMzMk2i8DZ0Dzwfg8JagBK8G0O4q0K1Mb2Q0CP8B1IsIUoS707Q7EMDSCzMJ3ok&#10;pONE9EDk7HpTESGhGS2IEMqYEFKL27XrT9uTj9xtj1y7bDUJriSWnKzkUMREljRuMF2P9B7QqxM2&#10;tWizWsR1WccxWX11bRhS/PBCgKzhVZCvT0wMhIpCn9D/UILwCSg4RLtpUgLhOZCFkIMtHCezoCBB&#10;ru+xeElZ1LMQDvDSrlqghD4Q7MT7QbvBZa97SYlGdZ4XlyIuJ9BB7QBalzOpWK6QBQmDeL14XZ8N&#10;zeZgUeGJGJQQx8PDxq5IaFNJLhoT6JKgxtUPUKC4TFwKgr4GKJAJPEKy/OnrUJMlCvCYFHigIRcW&#10;MGVt5xYaLvSnIiNSBLqGwIg3hdJ3ACsxWej1esFaxLaJ/UuZ0TyM7Av4CHiZIGBC/itUq1ISdYtB&#10;tMRbofujHJeWpOglyMq6LgRTshawkjN5YvdF9xYQosA6wFIBUNUqslSlfBpSYruHerKAEFDanNS3&#10;0BpwbxQKVEAk1LEQSJGAq0oIbq/33FtD7B+BR5prKiuwFx3RofGAWOl1NRLWbBa8iVqvU7KylGBG&#10;Y7S0WNMhIRcftkhM100Ny3rWvBU0tlKsjD259tTpINSF4KLOPptofEwbVxsrlsxYDG6E3hNBSIfD&#10;FpwVCV+ABaCNhmEAQPL3qWRKCAYFgIeFhmbpXFXXCWEbSovjHWINVWVhEjOmn0fgHwXuUV5CHCKa&#10;90wQeGW+WAv06YAw6eWtNb94DSiP7RUxdT7ZHe45aeJJyuk9JczTkw4icnWdX4zaTF7jWQRACMjq&#10;SGrsCHPE8/pepyLgoXvpb4TtpqPj2itau9SLIPRRK9vc2qqvjTihMIEJ+nqU2xBudW+NUUTrjOek&#10;KdnOwRVPHSWEw1pKaL0R/ojCbRJQjRHGqbRCi/HWqtXndi1T6Vutd9B7a5S7Ow4UlnZvcDBRmT1k&#10;pc4B50wsH7zRwQXdQOkCurh12dYFIraP32cre3fbxrH7vQvo8RvebAfPvdbOXn2bQMR77Ob73m+X&#10;73zG7nj4WXvgdR/1CpfvfPb37LlP/LH9/h//g33pf37L/umbz9t/PP+Sff8HL9mPXxKgAAy88or9&#10;8hcQKIO3wVuKC2A4mfInP7OfCThw8H/SOn/Bzy//zF78zx/a8//yvH3lr/7BPvHcr9sTb3yX3Xzz&#10;vXb2/C22eeCUzS/vWWN2xcr1js0uLmtPN2xBnwsLfYF2woha85JnGAl4uXrzeOOS2o9aH5KPtWrJ&#10;6gJlKFDqmWCceapnUsaW5ArrEa8p8pxwJYAYWQYviyJx/I4MIERISIK1SA0IwoSEriFYunufdEQp&#10;q3g0L+VIfQIZOzW8HZr7feMJ4h88BLwRZE2QGooczyRIKS/Y/Xdds9uv3O56Aws/K/Cx3ZchIYUL&#10;H4OUfA+ZDMObk7yUpYznI/DkpFD1M8CCDAKyPChq5aWvI3TwxMKWHpkO+xflirWPUpwgtVPXQsdB&#10;KE0nJedI04wWbWoEEiRKO3gFsMCpDeFZC7o+ngZAREby+/ZLV2yx2XUuXZRaSuP7YQXPgEB5Y62P&#10;6V1rdu+1a9auCchrHDypQOPiyti5CDpfY0m2hJe2lpwBROBhAAjALfFeG7o39SxQ3ow/74uXBcAU&#10;+lTBxSCUQbhjyu+NgqeQFgAJIDE1lpXhzvtIFmicMgI+VA6F20LYBUABV2OUglICVgCbwTUZU+5J&#10;ES4yVCCq+lrQGA4ABOeExl1TNoQihKnLC+BpIMefdE4sVjgMNGAiT5U6Dn4RXBuamAAgpMT1AnTW&#10;BAjApPe0z9iktQsp21vpWQMhKMuYWgDwBLxwiRQZ5ZcBEhMs8tFhBxGUau73Onb04KZXdDy4syzl&#10;pYUjoMCzYJm7FQyqjuuFxyV8pdTHABfwF/atbdzT3kJaVh1x/bKEVVwLPiPhBXENFM6GxA1O/M4r&#10;H+rvNVm8bKhB1bOQKUG4QptKSh3l6cRPhL6UJqADFziKg7BJUZ9sRA7ylVuy2NjcXvhFlqPndhN+&#10;kKBHwRdRCDyn3icrYY6iLFJPQPcZIXQAUNKmxqVNXNTTEJNT/uy0sabjpPdekEWMQuNAiPNJKiqW&#10;C5kfFNzCC0R80TuSMkYS8Cg9OCruddF8JDQOUxBp9Y5RKXaUNwIJt3+nJeGlawIisGwoiw54IC0x&#10;V6KZlZ5bwIPsnqIUBRyJUJmSfhnwE6I6UMp0IyQEwUYcco8QhcOWNN81Pftt1x2xv/qTz9ruzqJ7&#10;XxCGACvGy/uOCERFyX7hWhoPvAlVCU+8JDQSymqcju2t2d7BZVfwgK4UBXkEPLCuAVvTAqiASLgX&#10;uIHp3JfLVmWN5V0QRWe02SRE4SjQ44UsnYqsblont1Gqeibmjr4hvBOZNriOWZO4etMC3OlsJVSB&#10;ncQDoY2uNRrCMJpHjR9hNGqwhHHSeoXjoTWHB5CeL7idCVXx7oBEQhl4GAARlL+ekKKf0rvSqAu+&#10;QkzPSd8FChWR7oknAnJlviEBQm+PaspyDRkLAgpRjTO1JaKsJ4EGWpZTLtvTRgU+G+2yN4LyGhpF&#10;AXC9e06KLap9E9V9PJOjUrbV7c3gBRFon46OeoiODJmDe1KOVYG71b57IuBMwJ8oz1INs2pT2ouF&#10;Tl9/2xE4WPXun+NxAYtSTwBiy4qdLWssHnZuBGGOTHXVIpmu8ybwRMCbmN8654Bifu2S7Ry7z/pb&#10;t9jy7u37YOJOO3TuUVs7do8dufi4Hxdufbtdd/vTdvWe93lo4+5HPmwPPv4xe+u7ftM+8ukv2md/&#10;58v2J3/1dfvq1//D/vk7L9j3fviSvQiQIIPjZwEs4GlwD8R+xctQYOoXgQuh45Uf/8R+8uJL9vIL&#10;P7Ln//k/7Ztf/bb90e9+0Z552wftoQfeZBfO3y6Add7mFnetv37MQxlL69sCEk3N96z1NUZHj+zZ&#10;xQunZe3Xvc7MQa3jvSNrduTYhsAEPBpSJjXXzIHWk/cfktKnZwbyDFmAYYJcwUighQHE77LmK6Y9&#10;PTYxItkhQBeT9UvWk8AdHlTkHiENenCQWQHR0osPSd5TJ2FSCiOVIJ1T61EKHKUEKd4tXB2Q7dAP&#10;cDE89VIApVGRbNgHE4OMDyz5mmQG4WTq9WB5492YlHLG2oZbEJQqXvDBtTMOIkhdzemT7JPoOERI&#10;FD5ZDHpfgRyyFqYnIHQGFz5KGs8olSM58rmKn0vWwfR41saHSY8k40zrV+dyeG0HvQfKnDoN1JO4&#10;et0Net5SUO56HtIac9n6vsKVRa9xwutwaGvH3v3UW60mYF/XuAKWUPAhyyJ4BAg5DEBL6PiJUVx0&#10;jpTXhdC4A7bgZrjnBpKmQBDec7qp4p1hfAg5kKnhngh9z8MwAgFUqOS9BiWv6e8B14K5ikUJqQQu&#10;YvBKcEgOj+JtQv5IH3uGhoCMwAPXHdHzAyZ4bw7CLgAHgFsIfUzaEEjWS1TjutEi8vaiEmYQ3Agn&#10;EEpAaQI2KPMJ+5dCGAwaPIhJKVHycyeGhzU5EthaqJP6jEpxZsmd10bod8tWlOCjdDRutrosMVIq&#10;qdtOvYkyRDlZ/QCQhW7LDm2vGq1pKTCU1Gbgml69UEI/KHV6Y5QlsEkxrNukgA+FrspVMis00FL4&#10;uLthL4+DBGEF52DKh1oKWNhUnsT6J4ugqgnnPRNSgpCK4G4QGwSMEC4hbREPCEAGoY83Ii8FigLC&#10;1UatjeCxkRKVAi5J8EKIxLXYbRe0aaXQpURDoaQJgQZCCOP6mxa8xoqsBbwpZH4Mk3oE8GAupHyI&#10;z1NrAI8LzP5QfGpan1gd2rC6B6W0+STFEsUKeMBT4f0+ZjRPEiqUxaXuAtkSgC2Ai5fV1j0oCpPN&#10;FXWftBSfLA/9zWsoaAwH9SngGNB5EwHG++OdisYE0iQM6GIKtwLiIKxpqlaiEN3tr/nHg0FxrPm5&#10;rgs8WOIQGb2Qk5QSQPPk+rx1CzF74JYz9se/9zGBACkdKUz3XGi+UeQAEPpLpGTR83x4dshOqcpy&#10;p5qlkznzeVvBhd4mZ53OggAs4sp5AYoAzuB0AO7geTi/Q+9DSCGflxKm/K0E6agUPKECLDc6eyK0&#10;VxZ7AhElBxF4Shjnej1va8tzRqt4eEWEaQrlup4TECdrTXslq+dgjiloxbUaAiJ4ywDTZCCxBhxI&#10;ynL08JnWTg0uEcBPwJLMD/e8aDwoGEWoJ4fS17ko9bSUAj02vLiU5jwADe0bjWeyqL0g0JnR+Be0&#10;pyDdAjQGFTRJH6WkNh1ASRulB4eDCe0hQAS8C8Im9PSg7gSFrLzQlu4b1R6mUBneompdQKsuBad1&#10;DkeE2D3kULwwEDIzlZo1+stW7i0IMGQtUWzbwtZJK3cgZRb17PMWL7Ss2tu02tyO8yVoGd7fvc4K&#10;7U0HE3glsvUV51FwwKGYXb5oB4/da8ubN3txqqPnHvJOoEcuPGirR263g6cfELC4x05c/7idvP6N&#10;dsPtz9iVO99tt9wrIPHYc/bwG37N3va+37UPfOLP7DO//3f2J1/6pv3N3/+rfeNfv2f//vwP7YUX&#10;f2w/EXh45ZWf2U91OHD4CVkY/6Wf/7f9VD+H0MfP7aUXX7Yf/OcP7D//9Xn7+t9/y/7yT75sn/zY&#10;b9vrX/uM3XLrY3b81FXbO3qjA4j23JZ1Fzet0dXaqdVdyW9srtgzb3/CvvQXf2jXXzyqdRC3ajXj&#10;nKn5xaYbHzXNe7dLeFL7gTUj2UnYmVoyyADChXiwaESYSgPWs9ZozVkGJai9QJiMfkaEMpCPoa0B&#10;8flR7U2UnQCrZKSXo5biIkODTDfnCeBx0LpGweMWRwFyDFL+sOLTMqCoMIs3gmqUHPxMOighD/gC&#10;hL4pEjUxPKoDACDjhRoFUppcH+u6mJc1n8hLL+Hal1J1LzhctpKdOnTMszjwgrshq2cDTBCKoLkW&#10;aYmhPgI6C1mEfpOskK6jIjOpiVRadO/DdFLvL+udok36H94PdCKVMKfHAAhD1tTarRUrnqIKoAmK&#10;Nlyb552WbgQkAY7oTBrVu9Fpmo7T1NsgPILyhSQZQAS8gn3ugf7XaHQlEyCGZvX8JABozwr8hPfS&#10;GOm9IavPzS3YubPXSbdUPVSDIkfho+jJ4KDOhD/XEOmZeFmCp4ROr/BmCL8DIgBrgWPBPPIc+p4+&#10;A9FSAAKwoGsy5jNTkvlkvOgTwAIYCpwJAB7gQ9chlxdrFABBiAAA4XUVZO2lEky8wIEAwagG1Qkc&#10;ujgESPgEW7I0UMCUxIaDwHfJySelM6lrJGQdrs83bXtJg0SJXglE2PqQduA34AWAcJmUIGXRUoKU&#10;4lX0u4c0ieUMIRBFjzeCctMoeECClzaVwqNKY0Q/43UASECGRMGgaEHiE3p5GsEQp56OCYFKcKOI&#10;sO6w4kmTBClzfWrLcy94GKQPehMoKU1SiSYnA7jAG8LGxQ1PmhRNrzjGx2UZahMSl8QqxV1Orwvv&#10;IEqlyjTcBzIpNKa6N5kKFIOCQDUjC7ZckfDWPQELuNFR6BNT2ryybHGP0xUTRjbvNzo24oqR903o&#10;GVFmjRapiZNuEeKtoCwuDXkAg/TCQJlDPkQIHTmyba12zYUP4IHNRYYJHinnbhCO0fjHdH4kMixh&#10;pvHRZ6UiBYSFI4FDRVN3pUpxeq8G96RMe3+JRhNCopSbFBU1+xlL3PT9RdIlpVBkxRD2QHh52VsB&#10;hXOH1m22nLSVXtlO7PUF8GIOiPA8hfnGutL8yXrCikL4ofi9fLbGG1IYYSbCE6dOnLZapa77SqFL&#10;YFHXAk4PrPTghck40CG0kJWSxLWLJwtQQ20UvwdxYb3X2KT2BudpTaL483oWeDlYibiPZzsVO7C1&#10;7B4ensEFsjYfY5rC+yXBEpNgZe48jLG/rljbhPZoHMe9/RCQDARTAU7dhzWCZ8CBovaOc10EAFDq&#10;NH2joRfeAUAEgAICJABiJqP7pwWOBHQcdDA3xbQDCdI4M8WMgIIAiQA9oKNQCb0aKKdNDQrPAhGg&#10;gYdCh1OyQfCEwMmodQWiBEQTum9e12p02u6JoHbG7HzZrlw9Zf3llpSWgEs+AKrWHDUjBOJLAv5a&#10;y8VWT8/cteaCFGl/y8rteTt+4SbbPnbB2v0dq8xuWG/9hB2/hCfhTuuunXLwMFPoeRvx8uwBay0d&#10;c09Fb/WibR++Zstbl+3Qibvt3JXX2treFe/BsXPyDts4erstHbjZDp150GtLHD77Gjt+8fV29vKT&#10;dvHq2+zqve+xe1/7nL3myU/Z2z/wefvwr3/RfuPzX7a/+PK37P/4xnft69/+rv3H8z+wH+CZEEh4&#10;6cWfelfQl178pf3kx/9lr7z8X86j+NGLr9gLz79o3/n2f9rXv/pt+7M//hv7+Ec/Z29/6jm77/6n&#10;7NzFu+3QsZts9+gNNrd0yGrtJY3Lilc8bc923SiAEHnXtcv2zre/3j1x1EIBxCOn8HxRch0jbHGx&#10;o/0sAKG95SBaFj/1awCdeTcyWM9S5vm65qbjR65Q22/RrzUkOUeoltoweAThvaGkMBbp++PkcK37&#10;rNbn2mLXuvWKV70l3IzhhBKalmWfTJP+DQchJpmRdwVNDwYIlUXJqS7kW10LvYBiBISgUAljUzgQ&#10;JZVNFCw2pX2GQnPFhaLF8BEgjkqhxzJuuNJfA8/FofUtu+HUOUtLecf1HFEpXWo2xHQtCkKlBEio&#10;+giXAP4Dit6BBCBHQAXPBooypnOzeKnLLf1NClkAxntc7IdjCbOgvDkAFDw/9TGQeYAdQgEORqRf&#10;mtWGd5immRj1k6iDEZNhHZIMxj3bg3dH4cM1AEAQzqCENTwTwi20OyezhtpGpJvG9TcIqHArGE88&#10;RSnphH5/1c9HecPHII00pIDCHdwvWOXFpKhKuu81yWjvaQwZV0AEIY2JccaZ9xAQGNkHNAAxATj0&#10;PO/tdZYAEsz5CB4fEhsqAi+SkwIppJDy89DovqUHmQblPiaryFtUZydsbjZrG8uyICRkKH+KtY6l&#10;Tv4/tQre9tRr7MKZk9afn3MLnIMCUWRTMIBpCeqVXttTL1FgKGLcyHRVHJAlybhgkcHgda+HLEX/&#10;m35mARbwLCBUpWhJ3wPgEJOmMBRlsb2ehcAPxZbwCGDxwSMg7kcFRkiPoGaUF+3JUST8j5g2Gw9B&#10;Tmog3R573bpble4x0XPySZfPeHRc3xOyRAHoGbCy2XBwLiApUnch1BkIYY8RvDAaw3hiRIKBJjmU&#10;YKYkuD6r1DVIuJIGQAQPBvwAYuoBGFCSGosYwiLCAM4FLknOx3rAmube3M/7eEixVAUOZvTMU3pe&#10;yImUIqcGBeCBDpc0+cLlj5v03LljzuLmXUrlinMZ4MUAICidi0sTheqASGMAcXBQtx9vAP+D+wGQ&#10;Yzw7sw29lyyiyJCuJ+WGlY4S0bkAL9I+43oPNm1CQmNEGxkOBV6hRlNKSACjjDLUfJBdQToryjOK&#10;pSWrHJAIh6JEB0mNgbcs18akT0jIl9c6kvJl/Bj/Nz/xBjt2fE/zJTDK2uE5pHQBN0srHQEn/S07&#10;5V0wiedT8AkQSJgFLwvPQzgHy42QBucQboCXQ3iN6qgU/KpoDXHAN8ETwf0IfwBoaYiGh4deMrSl&#10;J4Xaew/oOVlLjA/PBGueuhF4MUIhHI2TFDjAiOemLsCYrEuIspQgH4F8KiAMaKCx15jWwNCU9gQe&#10;A12Xjp4UoeKgRTlAAcBAR1AOQhNkvlCpMlTC5P8CKiXNq0DgmMAi4ZJ8hRoVePC0LgUQIKQWynFb&#10;2uxanQwOgZJ6p+GkSipaUop7eb1t118+JmAhZadnCbUOGrpewQm7NSnLbBVSJpwKfa+zaP3NHZtd&#10;WrWHXvdmO3Tqos5ZtkZ/04rtFavPH3DiJV6JQld/mxXg0N84uqvHrb18XEDkhLUWT1pv7axtHbvF&#10;Dp++Zpt7l21p64It794gMKGft2+yo+ce0fUfsgMnH7CDpx+ywxdeZ3vnH/OCVdfd/na7+Z532n2v&#10;+4hzJd7x3t+25z71J/Ybv/c39mdf+pr9w9f+zb7x7eftO//+on3vey/bC99/xX74ws/txR/+0n/+&#10;znd+YN8Q4Pi7//VN+4sv/i/7/O/+uX3g2U/bo489bQ89/A67eOODtrV3g63vXrTdYzcKOO1Yp7/u&#10;mVCkc5KtBF+BKqutRs4WBKThEmUFBCFeA6YpRod3hxRx1g0l88uaQwBxb7bl4IE1g6eBtYfCjMa0&#10;pzM1facuYMHPBe2lmMtKQDhrnnR2QrJkzXldFq1FUubhF9Gw8MBKy266cMgunNjxrDg8eOy7mYQM&#10;mnxDeyRldOyEgxCI6xgicbt04ay9VfuwrHWKIegN9KSgSEdFUVNAEA4FZakTUvy4zDFQvQOmFJYr&#10;ailciHuACVzpWcnEqtZSfFKKTdZ/NiZwq/dplUsyVJfdy5HS37Ca8XBQ0+BXIEIgYQYvAoqP7BPk&#10;tQxPPTO8C2pJoCNw+8f1bChcgIQXyNKz420gdZNn5xqACIAJZEiULVU+x4dGLALwEOjgk/oXBSn+&#10;43vHZHxAaqcXicbbAUTeNjeOSx73dS0IndrbKG99TgsYUdBqsdOyY4cEmAXi6ChMRgwZXYQj3APk&#10;zzDpR8i+CO+JZ4hy2hw+jvAfPHwB2BCY0vNTopzzIaJyhNRPiJJTDu4AL/TIqmivUjeDkAyeFO+h&#10;IQAxHSlJz8rQnfTeGVo8WB1SYiAeXE9lCY7ZVtre8Jqb7Z5rZzXRCY9dT7i3YUQ/j3hr2kvXHbWN&#10;1b61Ww1XaFSlhE9ArJc0HzwShCkoAIVFiYW+tSn0LXDB/2j2MuA64Akhvxl3Gl4Bj5XruwO2L+WP&#10;N1YXbLYtAcaGkpD3dtsS2nhTcK9jnaNUhmV9Y9UTXy4Vq45uC1ogMSliwhNUffNGUbL0UJQIdEiW&#10;xNbpiBcX+vdeGSn+D9gJVjhWAEREBD+KH+EPn4C6CygZwgMeBpHwJXsinZm0I4cXtFiaWixZa9ST&#10;7p7k/8GdCP8CEiuxTP0uQEDMEncjvUbSmbxbtYAI0k6L2ix4LAASgAhCN87TmBiWoABBa6Hrd65P&#10;+MAzKQQopgXeOAAUKDC8EQNARBVJrs3mhwjKAV8FLxFV4bBusLpLEnBeVROLXWMI8MNr05tt2/r6&#10;ojUk/FLpKWvyCZjRdyGtwvpm8VNTP53GtV+3YUJjkwJ25aJ15/sekmLOsawAKnA6JgU6vY225tDD&#10;OQgnCS88J9SuKMiyYtPDw0B5DlzuEA57/VlrO6cAjxFgK4Ahmpx5j5LokM2kZY1ISOOWp6okYJSN&#10;iiDGK0A10kGTLVJfse6YX5q00R+FBkUIVUqX08CNMcdb4Z1bBQYAlhzhmQsOgAAIeEJ4JhqwQXil&#10;zDnrCBA6qXs60ACICEAxl3yikAkVUbAKbkWcedf6GdJ+G9Z3xrTX8C6QsYHXgA6fhD48LKHvkjmR&#10;1HOlKIWuOQNEUB+C1E5qS2QLWvO0C69pLdOGHfCg/0OsJDsAD1O5JgWVn7J6S9cBhHGOwFZK40P5&#10;bhqBlRsZq7azAhsCbK2yF8silFOqyyKuUmNCACad8KyNRren62odFoteOXVte9ey5aoVG7NWbi/a&#10;dKrsXImywAM8iUJ3w+r9PWssHbby3I4VOxvW7B+2ufUzTrjsb1Mi+4w1ervWWTxsPQGM/uZ56y6d&#10;sfW9W23n2F22sXeHhze2Tt5rmyfuseM3vM52zzwsQCFj6OqTzpW497GPeIjjqXd+zp796B/bp3/z&#10;S142+4+++FVPCf3aP37XvvGt79k3v/WCfeObL9g/ff179rf/61/sL/7qa/Y7v/1F+7WP/7YDiDe+&#10;Sdd6QADl8iN2UOBm79Tt1l0+puc84UCp3O5asdkS2NlxTwRcKMIW3XZeh8Y4Oaq1CjCWzNK+Cx4z&#10;AChZR8g9GP0Cl5JjgFvWLcXp3GOpcS2UG5bJVSVLBCwThPLi+n7Y64SvQxhDChpwL3DB3+C/Yayd&#10;Orpru2s9W54t2Fw9bo/ff8nuuHLcSlndUzKKtH9AxHRMRkc8b6P7Lm4sfK4JN4gy0m98/FEHJcGQ&#10;4PqBQ+DdNQUmPAsDMuMwFi8hFYEHKUgUOspvfByCJPseI01AX/9HwVHWGmI/dSW82GE6Y1fOX+dk&#10;0IiTAKWHdA6cCe7nCtW9BtQj4m/aM64U4QICMtA/jAX3EAiPkNUgq15/xwKHiwEA4DsofJSxZ35g&#10;DOn3fDpnS3N9BxJkKkb2D8AEhRiXFhZ1TYGjUUKntC7nHnlbWT4isNjTu4aQBzyEccALvAjNxeGt&#10;dXvP02+140e0NzTmyFHGkWcYVMCktsMgPOIkR/dK6H30roAm3offmRueG+Aw4JqE80NYivGGC4L8&#10;p9hYUoZbf3ZWQLKiZ4MDKLk5pfGdFggaS+nIyhik0nGW3ltSMliFmhDQW71U9TTN5V7NPvSeN9pb&#10;33C/1YR2ifkUpQRI9SCVB2XkMfdoUMQoQhQj7b8RyKFhl5SvhExSChbFU5RSwOPRadSsKQuGBUax&#10;IAQn/TpQ8rD6qdjId1BUvAxgg7bcn/nkR+x9T7/FkTKlTolXeX983Q/iiXsGZOnhXSHOTHiBCQZN&#10;TmswffFJOWIhEwt3hSGLnRALVjp9KeiRQBgHbwxHOqXzkkw+Lu1gHWLx4p52Nr4UBQoHQIAXYWRk&#10;WAOrjZaMCDhU7e1vfY09/tq7bX21K4UTrGyqNxLCwK2IkoBHgBfBGf6yDgE5CAN69UOMIs5OExvG&#10;qdWu+1gSVwd4cMClQMhgtaIAsU7wLsFJiFDbQNdFiVJXIiblDNjge1yHLAvIVfQpKeugqFdFysFD&#10;UvvXwPOzIqFCuASOAuOFFQR35ebL19nRvS1ZUHnnTFCrn+9R6tzbDhfLegYtcG0UWs3DFRjXPEf1&#10;fk7YE5BgLHDvw52gkdlMUpswqcVM7F5rxCtrao1CjKWAUypb0Tzjlaj735Ky9GdkUZExMKT5HaYg&#10;jd4PwUyKLARK78MhYQypknx7MhiG9B5jUvgosgGBsqRxRMnDn6CvxZSsuoisCUJK8CpwH2fJwdfY&#10;cU1amHv7dAGtdrtiawJUK6uLvgZYf6xJAATEW3g8NIlDqMJN6fe7Njff9bAbdTCoyUE4BfDLQSVN&#10;agJ4Xr/mFMseHkKl2dSzJfW+AgVYZmlqfBT2a4Nov2gtkdnC7yh7QATgIaVzaOtNX4xsPe8gAgDB&#10;UWxkpdyqlhOwyVb1PlrbVECN63rwePIFrQfSZZOMrcZA12C8s9S40PjXZuuWq0jBCYxUHGhoLete&#10;ZKVAzoRv0ZqvCUDUPdOE6p3waOBYzC8vOjCa9wyQpsU0x52VA9ZbP2KZ+oI1+oesPL9j2daKpWoC&#10;rMuHbTrX8p/rCwet0FqzxsKuwMRRO3zmVjt96R5rzB6wuZVTtrB6wXaOXLPlnZtt7eCtAhH32bJA&#10;xcLOFdu7TgDi4qPukTh94xvt0m1P25Vr77ab73yP3fPoc/aGJz9j7/rAH9iHPv7H9pFP/ol98jNf&#10;tM/93v+0zwtU/MEX/t7+8Atftc/99t/Yp379z+zXPvUFe+adn7DXv+G99uhrn7Fb73yDXdVx7saH&#10;bOfEbXbg9G1Wm6cWhkDD8qYAUsMacz2bXdI7EWYTsIcDVPACaFPaj4TLNH8ZGQZaY27oCUjCq0F+&#10;TE4G7hpGEesVTxbri/AudUemZWWzZsdlRZOyHJOCpcWBp69rjxOWYF/igcQTSd8ivIVeB0iyrKW9&#10;kI2O2kq3YL/1iXfaA3ec05of0T00p+mkjKkxow5KpbXonohJekVAtNZaDB1FE+6F4NnQDyhhvAp4&#10;BVBs8biUkQMKKUYpbO6NV4RChHgpaSMOABoZ116MpPU+ZDIEoML3qelAx8qUgAzExkK66IqYGhO0&#10;PAgkQP0uUBGPSJ7OCNxPSN5KEU4JgGDxow8AG4O0RfgDUd0rnZKVLasbhQuZlDAEZaVRxgOrnqwK&#10;ngPQs7G8bg/e9aAAQ8kmOQePgp4JEim8Eoxv9BMZFoAPCk6NjCY15oQ49j0F+h6gJ65nPLp9yI5t&#10;73gVzi3JEkLu6FIMveCFoDYEBjh6lSKOgZsQjgByGKtRXTeABz4Df8V7d+h7PH9IL93nQWjcvGSB&#10;dCqcmOvOnLFbbrzRvRGEkhhH5m5iIiVZntJ3Ev4ZiRbpncGDaJI0uAwicSVSW7JCuMd2lu3Om64L&#10;TU6EbAbd0HBDkXGABQxfgkUTUon0UOOgNEIbE65IKLtKi1mqYVKJkXP5HSGMMoeJ7la50A+xOaqk&#10;QYgjZxkwAUCAL0Hs/KG7b7Ozxw54mWtARFbKqqgF7RkeEsQoeNIniSHCgifkgGIsanHnU6TnSdng&#10;WtMmRHHDaC5TrEeC1lMYS7jrtAG0cfOZiOUAFAhQgQmU/5gUKGS+Yb0zIYVAdkwIlY25yx1XO96B&#10;ihSFK2gde7urtjBXc5Di5EYpdAQCJNBmq6Z7YqFLiBclQCTUSzpI7fJ6HQJS8FUAaHt7B21zS0JW&#10;ymQc0JBJ+gaFqEfvBq/1oPcHHHDd2a6ELBaKQBXjAjEU5Y/FjDJFYeKNQCAxl94GfSbiREcqxcUj&#10;kxIEEmIADp1PrQiASCQiS1yfZCScO71nly+dddcqfyMlN4PlrPemVgYkKzJVCEWMYulorZH1QDEr&#10;Mgpwx8P/wBpnHvCWUMGTWgW0pwZExLNaj4AOfSeeluWC9aJNPhXL6e8ZG4aQJWE4JguIBlJxKb+M&#10;BN14JBBRB6RM+Ax8AtoIDWChD+le9BuhmykeBASk14WQgkdQkq1SqDdsWoI5JzCEp4vsJfhAWAp0&#10;lCWjiGZq1NFgbvcO7wgYdHwe8FjhvQAQILjxROAOJpzHudSooLkdIIoKoMSoAaROtNV9ABfMq6cw&#10;10vWX1vyAl8FWQeU1C7Vmh5Tn9a7Qy4m9ANw4r1jOihlTSgD0iU1N6a1DqY1l3gaqA1BFgcAgvbp&#10;+WraOgI1Bc1lTIofngXgg9RPiJ0ZOo8WJJAB1QKjzEsapUUmip7HW4nreoREorRDF4iAtwEBFBLn&#10;xsFF+8gnnrYPfvSt1l0o2vJ6VwAir/O1pjTmc6t96630Za0v6TmWLKt3m5SCS5Zb1lk9ZK3lQ5Zr&#10;9i2aa1uqsiBFfMSyDZ2nI5pv2uL2KZvfPGanLl2zNzz1QTt4/CZb2T5vC2vnbG5Zx9p1dujM/bZ1&#10;7E6b3bjeuhvX2fyBy3b0+tfYzqkH7ci519qFm99ql29/lx833fEeu+3eZ+2Bx56z173lk/b6J35N&#10;oOLj9pa3/Zo9+Y5P2tPv+ay9+9nfsmfe8zl781OfsDc99TG77+F32O13v1kA4o128vw9dvLi/bay&#10;c8lWDt7oXI72yp5lal2r9eYFIugrUrVSvWppyUXWA16yMiAiN2G5zLhkg+THnuTHor6jeekvzXvY&#10;g7CGk6g1l8gSZI43t5vBW6Y9myI7LWG9uQUHDgBY1p/LV8lDTyuGRyBjEOsYQiH1UdADpBrSL4JK&#10;wzTCe+DW8/Z7n36f3Xz9Ye1ryWLS87W/KVYX0/kRKecxKi1GpFSk4OAlIePxalPcDsAcymvn9wEE&#10;YVLJSLgIUnKEQPCE4G0FRNBKgJoz8NiI1U9MpwWcizalvT4lIAGYQFGS6QA5kpbVyajAB4qQuL2U&#10;N6CC0MDAI8FBxgNZhRP6mQZaeAwCcTGUx8ZLAmEydNjE8yB5LysfFz5HqAcBATFY7a78AUBjk961&#10;9IYLN3rWCE25vDGX7p0VUKKAFkkLvNfwiO6ldyb11JWxwATXxUPC2MBtqOQa9tY3vs2eeO3rnVdC&#10;7yeMZfQpXAX3LOgZOAAFzn3Qdcb13NTGoHYGoIAQDfPh5+q8EPYIzz04QvhDf/dzaLIpvYjHCEfA&#10;PhCk5QB8EOpd4O0IXAicBYQxtH7G9RlPonRhwU75YDGokFQSEmhZLZa6rFJX0kJ2WPMMitdNR5FK&#10;gLKQ4RWwQCGkEGOioBMWGK5veA+ABsAE4YepcVwjlGEVyNCBAkG4ku5HHQi4AShOehg4yUUIlaIm&#10;lLxuyLIpSrHkifHr2hT/KejnlBQ0vQ2SiRG3lqLxYbe4uQ+plljEpHByfy9QNTMlYIDFPClFp2vJ&#10;ivRud7LgJqVoQwvdCQ3itBY/MT48EZO+cVHiE5NSuBrgkNtf0HvgTtRiF5Dw2LneJzQQkyKWwqLm&#10;BZU1yXbBC+Dd+CTcu11ZI42i/x+QAYDgfBQ9PSAG4RbASH9x1hYXJOQlRHAp8sn/cHnzO6CJeCnK&#10;q+I9I2Bm61mkxKlaR3lvB3N4T3ReFgEkoMQ7UukxI8uf9MhKPmm0WKdWB4WV8ABRJ4FmN85H0dhR&#10;SRQuAFU2ccmzBshE6ffbAgNS9vAx8Iro+QA69Rr8Bb2bnoEiTtOaTzJl6NUxIWEEGRI3Kh4MJx1m&#10;YlbSuCT0jlEp82HQMGQirb8hbZKIgASllMdnJKBwIerawwKswxrjEVltpC6SecB1IJ5i9fP8jCkh&#10;DjJcKIoUGlsB2hhrrWvCPnpHrG+34gUaCGVg/ecEUADCACQykSBz5SWoaZsM8YzMDf6Xz6U1xwIO&#10;GjMOQkbMEcKX+4dxkSUp0IEXbFJzRxMsJ6gKeJEZws94taZYP3pWyh8vrS7YydPHbFbWKzwLiLAI&#10;W0JeeKrgBSHc85pfPFIAJUAExaKiUuK0BJ+YkbCkgZzeG94DREpKZtPKnhoUKc1pBADLu+NFAHTp&#10;e3gVIhD8chpPftffk1JGECVnBMxTAjQoQs4r1DKWJqW0ob9rDqMFjYFAyoUbDtnffPl37Etf+qyt&#10;bzZ0vvZeKWbldskyVb13VnMu4Fifa3olzUylaK3+ogBKVX9bssb8us7Tuxe7+lyUEl6xQnvNKnOb&#10;AhZSxt2+n3P49I123yNvsdXtM7Z96JIdOHKzzfbPyOo/YetHbrODZ+61taO329zOjdZaPW/rx+7y&#10;9uI7xx8UAHmTXb7j3Xb9rU/buRuftLM3vMVuuv2ddsd977db7nqH3fvI++3+R99n9zz0boGL99oj&#10;j3/IHnzsg3bPg++12+5+m12+9U123ZXX2amLDznZc+3AVQGYC7a4LjCzddpmV6iBMafnnHMAkaMa&#10;brfmoZ+qxqBVz1q7qv2bm9S6GrXVhYo98fgDdt35U9rPZFnULE/YSrKKeh4ARgjAYwKeMUpI64B8&#10;x9Ftte3k0SNuVSIHMSgAsIStKYM9PSlDAe+zlKenN0oRR2Jki7FntSe09vKSeS0ZVjsrXWvWIW8S&#10;LhWI1v/9GlNkCMi6JYavfYh3gwJVKCHC0xSxojTAgAsQiZAFgVdU6yVN5pTWlRQUFX+H94v9kVpJ&#10;xgN1WzzlUM+GN2JY3xuVwYAn061tKXn6P+AxoJMlBMN4jPeBc6e9Ix2EUuR6dA8t5crBQzGq/+t5&#10;4TGEHhk8p4ww3YdaEyHrgNBDKAFNLYisnpeqkcl4Xu+RkTys6RwseThohG/go4T3JDRDOizfo7U3&#10;gAmugdd5EOAoFWsBNECABFBNhVoZGPBklcxEcra2dMgWeisaw2BEOvFV88J1eFbAA3wRdDZgCjDA&#10;Abj5FQcCngTvFwCN8y0EskL4BgLlgE/BmOsauhbFs8jCLGtfQxKHakCbA54bDwoFs0K5bnhaaclj&#10;zcXIjH7XIE9LWRND4aVolAJggBlK+iVNR0BCuDVIeYGpCjohPY543NGjO67csDZpF5vQ9zMCJXgW&#10;CF2wcGlyhTuGok64S7BwEdauMCRYCSsEboQUrQ4GrVpp+OLkmjDs2QhkbCQleClBnJUyozhRTkBk&#10;riFwkSXcMCK0TqEWAaA0wECWvRQUbj+eAcvbGcxSeHOypEkjjes5pqTw47pvRiACUJGcESKUMsRz&#10;QNdMUiT5DnnYKBtnzUtgAxqIP3qdDQ2+kx8zlL/Gg6HxlCXJ+5LtAaKEuIpSpVgMjHZPtZTyH8TV&#10;seZR0LjUsUympwErur9Ah1sd+hvWNNfwWgN6ZjwqxEmxSEgPhJsCkCH84QWdpJQQCqEWRtI9OvQf&#10;IZ5P85rUjDb49JBAmsATeeY65rpla1QBHQAxCoNprvSctEz3Tz0j8wfYAciE7qNRazaLeic2FOcI&#10;iOnz9tsvew+KtMaeEAGWNhwH2ooTRnMuixRxqPQZwjC8F8WOKJ40qXEe1znDWpNsnnimJAtXFjAV&#10;80oVKUiBEn13hGtLQQ57UyyNiYQfaZh5gSKeGVC0ONfy8aYJWlnvh4ImzkwmDwXFQmlzrT+BWTJ5&#10;ogkJSwk5PikLTgXTGTgYsrDiEqDEYiuyFnZWF217ua8xBtgRa8bC0n7RJ2ubdx80AwNEQHJlbHku&#10;5s7vSUiDol/avBBOqQYKf4AwBmXXAQdOHNUzYFlSuQ9uSC4fQiV4MvBYDIim8CFC0y49u97XCZb6&#10;mU+AAP8LlT8FagUkyL4AMExrTwZPhUCA/j/I4KDVOdeiTTVcCPdCCOgDJGKaAwpLUYKbTJC4vpft&#10;1C1ayVtUgCBby9r27rw99OANdv9dZ51onJXFnS0LhLUEzmZrXpI7XkrY7NqswEPHZuB3CDx5o7Bi&#10;WaCCststPZv+J+Fcmd3SdRcsIYs2VetYsbNozcVVu+2ex+xNb3ufrawft/7yUVvZPGe9/inrLJx0&#10;fgQNvZb2brL5nUvWWj5n/d1bbOvYvbZx5G7P3Ng785idvuHNdvLiG2z3+EN28vzjdunmpwQm3u5A&#10;4sqtT+p4wm6+9oTdcsfb7Oq1t9lNtz1lx889aCcvPGjHzt5nqzs3WX/zslHDYn7lokDEWf18zDub&#10;4mWZpX7G0ryn3FLOvKh3J1W43dC4zgxboxC1mmTYxmLNrj91yOZlbFB0DyPBW4PrXIp5AXRntHcI&#10;u+U1D6wDqvSyl8o5MoloD6B1g7wlxOcyMGVL1OwoVl2hxGOSE7LoY5AQpaix9BcXFwViZrzSMDKW&#10;jrpeHE1AgQ68pHYPKgzjzfCie6NS1nHdr1iSDtGeiWCwaX9Lt2A9s3dJIYwKTGSzpCgGJUymABkP&#10;1Cki9p6VNR+8B8TmARJSpAILWRkNE7rWkBSh8wH0fxRqsKq193UPqnfCf0vMaM3J0IDzAMmyVmpY&#10;X2NPiAPdBvmSDAg8EV6RUe9NnYlBHQfACzwDFDWegm6774qXA4BDdgSWProJ70LoxZFwYIEODUoZ&#10;GTur6xAqktUvXcYR3lVyRn+n5bcreelgvkNq5ugwvA2BKt5rH6ChxHnHEFrRWPtzCnjo+YI3IYzH&#10;q14HfTp/A+DhHpkRB0x4ZkI6KK3b9Zz6Pimx9Ong+wAkng0wB3ggugBXBgBEyGpYwGqIEAzdPTVm&#10;w4SnBCSGeEAelInGnQLBhUIjFI8adM0cHIAHFoiHKOIUDcraBaHk9bW+I0/iPlRuhEyG+wWCDedR&#10;+xwAgTeAVCIWMp4HrGknZErwAThouOXERwlSCmsQFsELQW0BNlEVC0ggIhOfsGou6R3elrXBNt0C&#10;jtrJE0v29DsfkcWLFwHUOaRzdD89R1pKN3g/KOGdtY2Vnq0vzTkwwfsAB4B200kBBLwSKNFRvT+k&#10;ypnoqJQRHoLQq+LgoS2rN8pGzNvZvDN0xJNVqbGjjwSD7khfz85mIyRDiixV4SgOg5cGy4FUUdz3&#10;lPhGCXMQcvAQhA5ADy7v48d33eKPSfG4NStwRK0MQANxc7w5XItKlO4B8ha8xCdDbJ20Qa7HeGMB&#10;AwJ4z6iEQy6p++q6eA+SMxrbZOhCmpgZ0XdwT+rvcVm5Usx4b7C2AWXUBAGtct9BaAX+BZwGQh6k&#10;pmVlXd5xx2U7f+GEK1MsZUp/k61ADQzIo+VyyecckEVqL94grjEp8BKlsp7elaqHEVkrM0L72ULV&#10;xgmn6YjIEqdhEVUTUcLe24R0Rik9FHZZIIHrNWt5e9ubH7ZnnnqNVQUu2s2CzcniBUBMCwgTsy9W&#10;S15+OyGFCPGTOGwyK0WYLLkVNC1rgxgzIQd4C3i3Srm0pTU2jXLSmmVZ4BpLABEgEtcs1hVAE69Q&#10;p91wEOl8HJqk6VzCaISI4JoAblESeC0oecw4ESKjDgOeCmqHUEqaEuCULE8BnvbDGNSzwOsxwTpK&#10;h7LqtESHy0DhIQqQUQeCsBeKntRVSohToTIADQlRngOPlNZbIE1qn+v/WSk4QkvZUsZ5EGRtcL9s&#10;BTCnta9njeOFkCwgpEFPjqjWWaJSthkd0f2/U0cC0uDSXFmgOWIdgGq3IpAgy7vXsFJboFDAtghx&#10;WlZ5tiqArWtNC1Dl6w1vM54tN602u6J7z1quumDT6YqNymgpzS7qGn1b2Dxgr3/ynfbWp5+15dU9&#10;W904YdfuebMdPnWrtReO2PzGea+E2T94g7VXT1t344ItHbrFNo7fbWtH77SDZx/xNNDdUw/awZMP&#10;ehGro+ce86yOQ8fvE0h4RMDh7Q4iLt30Rrtww+vswuXH7eyl1zh4OHTymh04dqut7d7oXIzG7FG9&#10;456ObW+01aXTaaNmvdV5b3pWchChNS3ARxgWbg1yq98r2+mjK3Z4a14GUtmWeq19Im9ae16Ao6k9&#10;I1kFyKSRHkAXUM6+IsUSLwEGAxlnkMYh8WK4ASLOnTptn/rYJ+2mS1cl+9jnkiEpgdFC0xUDYYkj&#10;h084Zy0v2Y0RSfVFiJCQ8Mb26ynQ6Ao9gTcCOc196R9UL1dcTwAqABgoXCzjGd2HA14EqZEUrCJD&#10;wMmLspqpR0FPCmo/0BI8JeU9TV8HlKaUF14Lugm7ix7QICU/queheyXKkCN07ESPUKFSn9JpkCpv&#10;uO5WO7F3Tu+LgSwZrft7WAPvBeEEuBJ4SvhZBwoVDweVOQFBAB0nVo5Jxk9O2rIMhuPHj2p/SeFL&#10;Nzk4cG8KoRGUOkazDNZpMgOldAElAB/Ags71d9Z5cCCiU/AiSLGN6nnxyEupC0jAXQBo4RmCfwII&#10;S9FUDLABMNE9ADoc/MzfBuGJkGUhGSYwQOQAb8zkfqjHCZwjAeyEZw1ghJ/5GwADUDMsPe01kPS8&#10;Hh7R/+FyRKI5P8Y0vvBWIhq3IZqYwHxHGTLhv+roFmIxrjCkjJ3EODEuBauJ0CIFINA+m/KrgTgz&#10;JGUigZEgdY0KYLhWQltYfg5FSFhEEGMgmmDl61pSxHAfKLyDyy10ZZSS0DlMGGmEhECcP4H1KGEY&#10;n4azoWeW0uh3GhLiWQGaqJ07u2W33HZS70Ka6KgWpQSjlFNClh6d4LbWF2xd4AFl6LF7/Y0yxmUJ&#10;wVwq4agdxbDan7X52YYGU1atlHpFAplGTEtLXbv9jhvt9mtXrCErmVRO0CglWwMSBUhhoZf1Dmk9&#10;c1bARO+jBUYICHefI/TpmHdtdB6IroHHg1g8AGIQBiEUBEiDz3Dw4LorRX7mb01Zg4ADUhG7sy0P&#10;X+QhzskCwfuA4hoQ81BMMwJdhGPwpqBUa7LKeU96jKQJcWgMglKTMCtKcVBjYAaQQEU7AThZqxSt&#10;IlTBPODVwMOCJcLP8AQAAjw3KbyAB4iG3BdvAB4UyJ9Y5ijGclnvDrjS93CR8m54R/JSeBU9I4XJ&#10;qLJZ1Lx6xoXWA4IyK4s0mS3ouwknZ45o7PF6eZVQrR08N4zhzAzhFikivRMgcXd93n79o++yj37g&#10;SesvVL1mCaAUAIQFjVKMaf7JIkjLsif+Gk9VBWIqUr6ay3xLVrqUm+aVbBDKpuNp4LkrGrNaMTT9&#10;ymm9kQpN/Y16teFAgjDXyMiIr2vGh1AG3gg8QXi5JjX3tYrWoMbd63oISBMCAaAmtHfIECHEQRho&#10;XAKLVvpDAsZ0CiXsUW3WBCxyduXqda6MAGCAPsBfJEqGkNaRQA79F/KaPy9trecGRAAoBgdETO/c&#10;qXngOqWKLE4BypiUWrqoZ9Xv/fVFm9Xe8IJTAl4QLyf1zLQYJwwSwatYLgpESLFlBC7cW4FHI6s1&#10;mvd9VNOBlxBicKNTFxgoCgA095uCJW1O95jf6Fu2VnQOx7BkS4429rK0kxr/2eUtI3uj0l3S37tW&#10;aM1bvFgTCJm1Uqtj/dVNW1jetLnFDTty7Dr78Ed/y0mOgR9xyrorJ62zcsKPRv+oLRy4wTZP3Gkr&#10;h29zQEGLcciXB0/eb9tH7xaAeMAOHL/Xjp5+yI6fe8iOnrrPVjYv256Ax4mzD9rusWt28PgdtnX4&#10;Zl3/jM2vnvTMkG7/uN9vZfucrWwd9/boZQEIvDmAMsaVDBrK2dcFaiHEQqru6H83Xzlj//Ov/sCe&#10;e9/bBCAk37SWKbtOyJPsJSrWkrET+rHIgpScCWHp0F2Y9gW0FkDGIsMAH3gi2LMHNrfsA+9+v108&#10;pfWSoGqwQC1KUjKMcCEdfKmeCGE9JxBB4SSsWKzbRKLolufUVELXrLhcI2QBKR4PCDwL6go4sVBA&#10;PCngTQYVxZFI73ZCn5QRIMKBhYAEjZ3g4dG9s6h3iAsA5KICslLmAAX6R9DzIvA1ABBjum8AA1jz&#10;/B9PAoqQDIxEnHoVAVhgWePNOHfqil3QkYzSOItwpIyTSV1fCnRGIIMS0zS8IqQQeBGSLVLEZICV&#10;S3XJd7IhQhosMpcU8s/85qck34JRRNM8/o+XgbDH1HhS+lLPNJzSc+jnEbJMwrPDayC8MKHrx6Pa&#10;VykZfnpfqm3ivXAQ4bwDzQdKXuf5d4dlFNMEaz8bg08yVwZAAu9ECG38ChCQbYHnARBB8zMvwQ2Z&#10;UoCEc3hW0mBLhYbkV01rJK77473gfgITDnx4dz2HQBXPFNcaSGXKNkoWjK4PoXYIRU2+sDem0oKg&#10;Rwb9HnDLUg+CWP60FABEC/pRhDQ4cn1BhQFc8D9AB4sWMg11BEDD7WbLzgj5YoEDBvjEWwFKRfnS&#10;hIvKj6SNBq/Fr2LKXIPiV6QJ4iamORMKHa4CMfxyLuGVMRPE+1Bg2mAZKbtEclQIMiFgkbAOFo0E&#10;dwO3tazkxV7Nzp89JItIi1KWH/yAUKtCAwpoQThnUnbb1RvtiTe9xpUmhEcyM6iT8OSTr7W3vv31&#10;XjkOQYsb30tk650GxFBIS3gDqElPeiOFuFC0pK8CnnAL0mPDK8pJ6eedGKWFOwFRSudLuTkB0EFV&#10;zJvtNJoVV0BktxDuIb0UT0Oz2bCV5QWv/YCSInwyNhb4GnQLJSWTNtWQ4ugYSu8KxghPAR4JAAFp&#10;tPBNCFmg2OB/VKqER6a0WLQx4ig1qmsOuB0TLmAIb6Xxqmhe8bTgSXK+iNYMoQ7WRgSvkYQdjcsg&#10;NLLpimU9d7ula2tc9D6cOzUloCYlWqFJ1LSeKz4m4QM3QutI80SqIQRMqmN6GETrc0woGQBMOlJ2&#10;RsBDQAiuB5wN1gkZPc5RICSgcVjslmxloeaWHgCSNQdgHtacRAVSprXeaIUOWWxKFs1MvGiRmDZY&#10;tScQUbdJeBwa87yenxCDN9OKwfeZcGCbgDOgdUJpdyfJEXoQsCF1E/IknphRAcTEDByXMW1cwjiM&#10;+bQAa8EObPX8nSGX8l3vn1Eo6b0FDPFoSSn7O+t5h7TfirWyLa4t2urOik3p3o0244pAiAkkJWSF&#10;Es6j8h97if2l52TNCqwST88LoIXaExLm+qSoFNUxISXTbZXUQtqK1zsQLAWc9N2FtZ4UoaxgnTul&#10;eaMRGI29IlpTUwIGUQG+dEWgS9ZozNuGVy0j5U8KKFUtIa56eEnj76nQGktqVxC2mBLg667MOZCA&#10;vwERdDIesYzOYdxr3a7AQ8eKzbZACaCibq0+WRkrNkn9gG5P58x6XQpSRwulmhT0rO0cOuPFnSqt&#10;Vev09zzNsrF4yFpLR6zW1+eKgMXGBastHheoOGnrAgWrR27zxl7Lu1dtdfcWW1i/wQ4cvdOLWQEg&#10;ljcv2dahq3b45F22vH29HT17p+0ev9mWts9af/OktRa3bWH1mK3tntH4LVtjtm80ksN7QGGvbBGO&#10;jdaswCNk6man4p1Yaftel3Fy7Y6b7NOf/rBdvXJeoDrwE6ihAsiuCniQFUetG+qX4DnL5ik7X9Ke&#10;LWlN0VUXYnYIpbks0TgCroM3ImrtWsN5b1EpekJzGHHwahi3pNYZGRw5yaaWQCDcH69dIGVLKALF&#10;hpIuZArWpZ+E9j6yDzBB/yUKK2H9Dtz2KH4ABWACBQV3AQ8BMfjUTF4Gq/avFH+/s2jldNFKMmYT&#10;snJTUk5T+h/ZFK1GV0C7oXthpEGyF5CR4h9Y8/AaQsElDFQs+qBog3LVWExlpDi1TsdTNk0lRynD&#10;5BRhkwmBJOkZeAQCFF79kWsKjACa8GpgIOJZBiRAdiYkCzcFcisE5or2IUYznhjkCW28x3WvV0GE&#10;Pj174lUQEbwBhFUKmaL0mJS37jc6DHERSkFWspmmjQMPBnoFXRs+B+8EiPDQix8AB0AE3+HcfVAh&#10;xR/GW+MomUZmJX0/PJTB+bomXpcAUvAeSRYI0KUFbAjjuEeFcIeen6ZmXJe0WwpkjWlO8dAMaeyH&#10;yDbAPQt7FMVO10msaBQgimEQBsDbQOlpt5yluPEooOQHTE44C85bkPKDL8E566trDiI8zW8fqYJO&#10;HY1pofnLyYLHlUXIgngzNSbgUXgIRJYytQi8j7wDGbwdUqASatUSlrQUkBQgxa3ItPCujCUU+IQW&#10;M0VI0jYjoV7W5sxJ4LWk/Lc25nwjci2sVJQoShDOBoxi7rex0rfDB7dcKaEQHP3Lglhbm/NUR6xr&#10;XNC4jlH0jMsgvHD4yK7NL+AGmwyCUgfFrPDooOTZsIAArHCyL2AvQ7pjo5NBcXBXVlSv7T8DqlbX&#10;+trg2lB6zkajrmsCsiQ8Eng+CDkE5c1c4dUBFEJOJQ5Pv32ae+HWJuccAIFHBa4CYwp4Ip0TMEV2&#10;BiENvBWwxKmsmRB4CN/V9aQkGAsyOMhwSUtQ5QQiUNR8F8seDwkeFN4bazqmd1ro93RfCUJZqd45&#10;MBH+Tioq4QeUVlyW83pfgPPImnUqSevPFm2l39T/tFCl/GhvHrpVlqw725WSK3jIhuJmUwIDGY1j&#10;Cp4KpMpJWUF6b1KEKWCWEUDg/Qgd1Kv0R5GCEagDqVNLHysCt3CoUCnLBZKsLLpCoa6fM0LgUwIT&#10;EppVKS4BXPpTkLqI9e6puAKSVLGMCATCKwm8kcBKD94ZOBJTLswBi3iEKIXelXKulGf0c8Y+9Oyb&#10;7H3vfr0t9xvukQgcGKqXSgBo3xCHxhOTyOSlXNM2yj5jTLXeCTdkteZjiTHr9opaByMCKkNWpThU&#10;ZlLvLUFH2XVIkYkpgVftX40T3SBJGUTBkyFAqIRy4t5zRQelzru9sh09uSXgIEWkfUcsvt4s2Wyv&#10;5fshpX1Af45ESWMIOVMggQyZZEGGSJYU0rKuS3MvrVmNEWEUvCCkduIBSmm8qVmR0PqtCywnNUZw&#10;MTjyNYGVfNoacx29s0CU9mW+VtXv81bvzemYtwY1RrqLDlZm8HxIEdIbZ3l9w7o6r7e4ZN35Neuv&#10;E0o4YL2VIwIeB72IVWPxoPU2Ttns5llrr5+y6sKehzhmN89bZ03AY+OiLW5fsvW9q9bfEmjYu0Ug&#10;4k47cESfx2+3Vu+IQMTtdvDEVZtdPmpzq0ett3rQ2v1Na+qes8s71lvasvmVLWvPzVmppvHNzwgI&#10;CxxrHzbaeas1qfypMZSRQylxJ9h6OmzOU4UdjGqOABGEcUtZAKLkcwIeEu3ss/oMjHwOFEFc8hVP&#10;AkCCuj1efwQ5KSALeGO/pmWwxSVvCfPijWSdkgnkNVdSIZsKWQ7oAERQGArljCUKkKiUO05WhHsx&#10;JtmLdU5GHeHblMADhZmcHBlBRkke6fvIe0pKYx0TapiRkiJFE68AIYWG9hthjHqubNN6j5iABiEH&#10;yIDojJTAtDeokjKnhDbAxo99d70XqJLV7pa0lOMgbEL2Ao21UvGSFLrkjix+vBGTepdpfcZkjZNN&#10;ASBxPoHABKEDd/NL2RJ28VRO3QcXP5wu6rpMSR9SMwiPJLKIJmgABN5rkmJMYwAXAeExGcBkYvg1&#10;Q8ZIIHgKyODxBJjpWQhlTE/mBIYIGzHWYby90yaZEV6XImRIDMIXAwAxaOj1KojQ787F8P/jdZgM&#10;4EEKHw8EIIKqlpA7B4AJLzrvCK+DuQb44BGZcH6GAIfuTYlwz/oYke6HSCuZ5CCCGDu573gOQHog&#10;x7JQPNwGFBf/A0BgCUN4g79A2WOsb0AEghovBApp8Mnio38EoIC8YSxv9zyMyjpMAhhAUZBJwgKg&#10;ZjjeiWDJU+hJ1qQUE54BlAALH6E1PT2iCZM1nRJ6ZkNIocFliE5JqOp3zikL3Sek+FISggWsI1nc&#10;eWKCEqC4yZsSiKRwYjnCC/DrJ7WgM1po/rMAhxaJbzgpaMaHWD9KHX4CDcQQ8jSioiIkAAMlSBya&#10;hlHLq7NSdFUpYI2DFDI8By8CpU3M+JHmCigAQMDAZ3xRvIAgKs995jMft+uvP6330ZxIyUKSDDwH&#10;zVNMi1NKhcZjlNoGGVOoixATzdMgNkGmAfnT2hphEPgTUqYSSGQqoMy9gJEEM2mYNMmZ0XPBkwCo&#10;ERJAQGFl0/zJC93ou16cSt9jvJkPcsnJ3uk0JByTIQsFMAN4dE+ME0xx0cqS1PP58+q7kAgh/hH7&#10;J0XYG4pJaV08vWt3XT1n3WrKVubLduLIuo+rt6fWeBOLb3QaUmxdD9UwTwA0uDpRvDi6Jlk2xH8B&#10;dXi2HGwREtD5bHxKhpPS7EJimP8X9G54N4TwBY7xBDFHrGk6sVLaG1CRz+cFiqQEJdBXNxbt0BHa&#10;fec9FMPc0StgRmAErhCt7SkZy1yUi/S/CCEbrzQoKxvg2W6XbWur77U16Db67Htfb29/6iFbnK9Y&#10;EQ+ALM1BwSs8I+46hKQWz3i6K/U1UNj1Xs0291ak3AUiM1Nab1Ht3bjtHujZxmpbczJpxw+v2Z3X&#10;Ltlst+wAkZ4qSa1NLGBAQ0yKgFRW+lyEvh3BOsYTUSonbXahahUpO4AKc1FtFGx9oy9AW/b1nS5o&#10;HVRkcAikJgRq8Cyg9CcEnNJScijPnJ7Va1OQOqtPDsibeB3879W8H0VZ4c1e06rtqr6b9rDJ/Mq8&#10;e10aAtbTAqB5/VxqNb1QU7nT1TVKAjBlSxVKVm62BaaStri85PwWusw2OvPebru/ccSq3VUvqV3u&#10;rnuKaLO/Z7Nbp239xBXr710n8HDKq2B2V086d6K7esaLWK0cvGQ7R2/2Kpj99dO2JOBx4OgV+8in&#10;/sieePqj1t8EROwKqGxYrbugZ12wjgDM/NKq3qGh+SEMJ5khUJ7JT+vZpGwFJPIa3wIp6YBRKWIy&#10;kXjXZrfhmRcof+fQSCbGBI6rzI1kH9wl+rfgsUWmkuNPgSTcz3ySMgm4iL7aFgAPLUYGYephrVPt&#10;UUjbsXGtW2QMvTd0D10PS5v1CohAnmf1fYo4cW2qzWKJwgEj+4H1PvA+pyRvvCmhwAXkRgxEPmn6&#10;RAYWIXP4BXwPcIHSTkxr3UqJxqTIcLfHBITa5YbR6ZM6C/SdQD94XydCeboX3tvl/oqDFCpJstcI&#10;q8LNcE+AZB+hiEDaTEhHCShpTAgZoEjxYHjzLoCGgAKhFNz8ECyDog8KOngPpLdQprL6aXaF1Q6P&#10;w7NJdF9qWkBAxKDGe+/VHrmHvjM5gqdcxsmEZLO+GxqZBXIjIALyKF4YPAIoabwQAIjpKendSTw+&#10;v/IquGcBfoh7F0IY49U0VJ0Dh2Kcxls6Bl1M+QRI4Llw0qXeFe9PdAqeWFHyqbh/rcB5gM+H18Wr&#10;WY7vA4gxAFRK/4efofemeJX0OO9ONV7WnYMI3Iug1NCdMiigPM2qpOyZfIQpgtBzf6XYUXp8uutc&#10;KDRY8vqu/h94E0KTZVCpXlyCmeJLEMy4Lq6SUrGhxU8YgSqRQrgCEpRaJi4HcWVkZMQ9Iyxiz1WV&#10;0sPljfAdKGX3DkgA4qrGc4AFjPUNOz2njYa1Rb0HuAZkXBzbXbPFnjamQERNlu5MFMUzJDRGXF+K&#10;SkIPDwGIHOWU0XXdipSiw0PAz7wLSoZPgARgBqIlCjBLDj2dE/WZSE1KYegZdS8/9KwOPPRdFDEc&#10;Ei83DRN/X/nDKUDZQ/Z75pk3C0Sc1PsK/cqyZZxpmQ1xB6SI5UxdCvpHoGgY57KsSWqrV8pVzY82&#10;pCxnNi+blhgp4So2n3MAnN0vy1DziucCYQRPgvHEIwK6xv3Op5cQF1D0e2neHWgxLvo/XS0XOlW7&#10;5coZ29mcdQu6IeuR+h7cCyua2hBTUnolWhZLqVIPAW8EKYikyXq6K/wJKbW2FOqsjiyETAFA+Bl4&#10;IjzLokjNBq1DAQTcuAhDwhY0w5oSSPT6G1oXcF1wmeO6Baw4AVBjk6XYkxQNljy55pTqnZjK2og2&#10;JmBnAApJW8W7BTh1IJzHS6N50nsDomkH3+nWrNWtu6DFw0DaJ+NIuC4J0JMgdea33p3iaYw98+x1&#10;KCoCVFrPADoIuu45K0RtcaFsaystKe3gBaC3CkCPUAueCGKP1MjAZT0hxRDRs1GDodTS93b7suq1&#10;tnQAENbWu/bYI9fs4IG+njtiN1x30l7/2vutpXOduKvxmpqW9agxBTxRaCuG51Fgn6wQwNKUFEtG&#10;axdggoeDktcoPbqh0n691a5IKfE37itDoSQBk9MzAirKUgyEGsn8yWnPav4gaIYCV3qHmpRlQSBa&#10;4HtGoCQlwBJak6ek5GW8SHl2F7vWWeg4/6K31LPlrWU7eV7AOqf1V9Ral7Itt1vWWuxbfa6v75ct&#10;o7VfoY9HRWCpJOBSLFit3ZYSF/gQECu3FgQ6+pYsdQRiZi3fXPFqmFU6ah66IDBxyoqzm9ZZOWr1&#10;hV1rUB1z8ZCnZnYEOBY3TllzfkfPpL/3NuzI6av25Ds/Yjfccq8trB6w9vyy5ejXUq7sAwcKoeX1&#10;Lj2Bi66DsGw5ZuWanl0H48nYZDQuCa2NtJ65UK95uKy70NX6RMaOuOxBRnmGmeQRobN0YtI9sRT6&#10;wxtAaGHQc4LKi3SsxEoki4J9SJE0QolUuoRrBOhnf2FIZQVKSOGm9TggguJzyBU8mxhxnomntYwy&#10;BkTgUs9mBI6lxAHM6ABCl5OS3VSTpNiT12vAQNSnG41aw1jxLovGJl35j0upQZwkHRJ+A14FuHhk&#10;PVGgiZ9JwyRMQMgErytHt9u1q1evSp5qHUlnUMgJEMH5I9IzjAFy0hXiPhGT3ymnDYDBc0H4gqJQ&#10;dKJG6VMDAdd+CBHshwakmAkxOMlxCCuf3/l7ICSGkAmej1G/Lx4S7gFpk3eaGJExIWXOp/Mt9FwQ&#10;SOFD+Njo/pBGSesc5vrDeCB4H7iJGNWABP5HZgu8BAECHf4M+oTrwd8HIAJPxn8HEXx/bCzx6vmk&#10;nMKBAETgGSGt10EIwETACnAUQJSuqb+59wFwousSzoBUS/iComVjVDYmlOEAROCO2DjWJ6iWUqjw&#10;Isg/h2jJ4DNRKCg4AyxmWPksaLIuWDwACOoPENYYgAjibKM6D68FpXxBoRGhQVAsE0DbZRZY8ETo&#10;/BleSJOvhYiV7W44Ka2qBAbWJh4Ar+QoQRORxUzjJNznLH5i34QzuA9sWSq/pSWkZ2aYVNIrJ2xz&#10;ZcEbJdHvY25WlktUQjQ9JRSshSoFwOIkjMLzEpZA0AMYsE4JCxBbxIMAf4Hqh8S2cZkzdigsr+Io&#10;RUaYAwWAVwKrH04A3+G6KHvnlFBrQKAFK7lWCz35sVoZf6zAhT5WCMIcgiJKJedxTtyUbAjABJXp&#10;eCbSA/GaeLhHit1BQopsCSm/Uk1gqKBJBuyxiXCRcw28DVOySvHIJL1AlKeWapwGoM/TerQOhkZB&#10;nAJssvZoc+7XlmVPxUaKfTXKafvA+95kd9x21hbmJMRLVIcEcILQJQQlBLgOAIID9ysFmLD2qSQJ&#10;OYy4PLnvsMjnpZzaUkLtSsa6zYK1uyUpAFkaAhljkRGjRDuAkpz6kMKLoKPCmgSyhCFZD8wHXBCK&#10;JEHKnJBAHBIYjkqYRVNFWcgS2lkB2XTN0rmqxpKeIAnPkIHfQEaPdxYtFGX5ley6M+fs5NFjPrak&#10;0XoqreaESqXeg0Bg192a++Enr6fBmtKanIlK0Ei4QKTFIuQ7UYGPQSlpuCpk54RKhTP6P2l8uobe&#10;h3jrkJ5lWHsCMumQ5pCqnQ6GNHdBoQqU1/NOgqRBEwCBVMHVVSkuKWTWR7NVtcV+zwtgEYYAuNG7&#10;hfLr7CnKUsfTOb8uXomswO2oxnEEYLZfiKpQhjMxps+EA3k4EQXqu+gZIGNGBZynNUdxgJ/ASVYW&#10;Nm57zuczo/fKN3QfzXlUazwm8JSqSgnqneP5qDf1Wlyf0/dCuKM1q31R0PPpfDqJwv0AVHAsb676&#10;+9OKvLe6JnAiyzVbtMbcgs0IrBVrFZvSHPAe88vLVmt1rUHIo9Cw5sKGTSalALNS9g0BkMUdqy1s&#10;+0Exq+7aEQcYhdayhz26K4etDymyv2Pzq4fc28DRWli1pc0jVu/2bXFly+b6q1L+Vc0TXoWs9RYX&#10;rDvX85BNW2NOum2+krBKiwyXmFXbOffqeMotHrKq9nOprLGkXHXBwZ2DCAFtrO9BFhTtAvAi4Imo&#10;awxJvaS0Ml2U6RsRlSUO4XFr44C+U3KLeRTDUIYKPBqABDKF8u+nT27bbFugXwC5Ualao97QWtR1&#10;BCaRpchE7onsX5xfst7skisbFC1ufsKBWNR4QQEbcL4cPEtRYhgSi0emk4qMV5SUc2ReEa4MBEQp&#10;8nxS+wHFJgVG+YAJ7RV6NlDsCjIn7wRJdNAcDKMKLyMEfgwl5JpXctQeIVMEZU5tBIwn5zFIXkKK&#10;hPgJGIG3AcinUuW0AADFp5xMKSVJmuskrbVRulLAKPKRIYCDDuc3JHQQ+pDek+KclIJmPDyjcYq/&#10;hdRJKjvCr6AwY1QWPZ4PwiUUt6KRFWAiECulI6WoR7DyHbCEe4zoc3hfeXtBKg9NSE7oGV8FL1L0&#10;hCMCCNHf9Lx4DRzwcK2RhH9/ajLj70M9jUl9P3g9ph1QBG/DAKTg0db3NafOefGfA5cjlSjvz3ng&#10;hqB/GFPCHl59U98dwr3lpZ/HKcuJ0sxao9nVibqYUC2tT0GYENhw885EKMgUlC6C0msWaHGCCHFv&#10;kfq2tDBvZ88cl5AiBDFhNS3QZnPOYrGcPxALELcXE0pKKWguVC0jFxkLD96DhLaUlbvapeBA5eWq&#10;rEJdk/oKg/tSWRElCrmHBlzEXmnehHVLl0UImZAnUXCw4VOyrGIRFGDCEpFRIe1R36R4V/BCYHF6&#10;d0cJYIAEoQcIjYAAlC6Nq9iIEORQPJSfJRuBxlcIaBY63gtc+7gQsVYJ/+BeX1laFojp6ZmIk5Pd&#10;IospI2UkxMz/USiUuUVgTwkAOSDRJmfi8OJgAfAdvAI8IzUZzpw86JUjeSZqERB6wiquVuvasBUH&#10;goAPPBNlWUlkbuC65PtYpoRjyArgfQkTAPjyuIf1XDFK02rxsGCcKDVOnFTjL0EZ0XohRtus63dZ&#10;o2Rv0JsDkOUeKt0HCwSX37iEE70nqHFAuMMLMOmT8IJX6yuSXaNrao4JPxUzoGMpc1mpVDSEF0EZ&#10;bDpMNiX4et2ydah2GIUQOuw1P+rUJBDAAETwXnSlxINBv4ZJrUtSQke1OaZlTc1kKlJCLVngGQee&#10;jB1AivoghEVgwi/Ndm1rZc1e9/Cjdt258wI5hDYEMPe9LAhoFC/1I+j0Cb8DTwVptPQNAVSTNYKL&#10;lWp8xBBJy8QbgycGi565npga0s9xARKtP1IxZR0WtG7hXECcG9M44S0AQGQkgCF/Os+AOUjoeTJ4&#10;wAB6eHpoMiSQzh6hw6fAPQ2Zmu2GLa8uae+kvVEbIaQkISh9D6sdgDKm62NFJ2W1xgScp2YEYmUp&#10;AyQyOcmCKM8p8MCcaI/FBLR4BnfVSxlS14FwRgJOB6GP7KTO1zyUIXGG/6fKAitNgdFa3s8jBNJZ&#10;rNny9pzmZMrmVjrW6tVlyZd8TcDZaHQb9q73v9POXjrrdUNIM210m7onQCpvc+vblvIaEloT/b4A&#10;Cd6HqlVbdVn0c5ar1JyfQXpottr1olTtpV2rzW0IOOxapj6nY9aqc6vWXt4RkDho+ea85RpzAib6&#10;W3/TGvPLtrC+o9/7Nre2IcWf83TN3rL+PzsvENH38Alrudlt+eEt0jUHnbmWxihrrTntqYKAI2Ef&#10;90KEcA6VK8lg6fSX3HtRodOr5gWPGvPIXse4G6TUE66DwBvRPolJdsMHojxyIZmyeknAQUqYNHLk&#10;y7CU8pCU+7DkD6nArKdh7Q8MnIWFpgP3bELzpbVMVgXrldT8MeSVrktmHZ7SBsaO5A6Wt/dP0EHl&#10;4qyMG1/nksMYmXgtCjqP7Il0UvuMdgMC0BgUGDCEVwmDU2soFQ1AIiMZQ90GemDQ4iChg35JUfhA&#10;I+MCRijOcV1LOmYcDpjWk8YfTwTci3ataXPtWekJ7aF9TwOyirAuXpDjx09aRWtgjHHQfcuEv8ik&#10;kyLHAxKbDpwEt9ilmFG+VGV0ax6X/ijKGaCTEWjL6jt8Fw8GVj46Uut+RsYRclLgybMhBCYCUJDc&#10;G5eOE0CiGVdEQAawFNHf4GcAICZGuL7AAwTMfU+Chw90b5Q4z8UBz4NMCjgM3BMCJ0BkYuDp8PMI&#10;YYQjeDECSPD306efo08OgEUI0fAznDd0A3U5pEd1bY6pqeCtIFsFns2AkuB1MSKALhnDMzJwIC9i&#10;xQIi4ECQskKXRCqRMSjuftFBq9OCUCqlMAERhD9CvD7qCx0UTE8NUhnbjYYTBMkqQJECDFIpyq3q&#10;/3og2ruyaEGdnhIkJUd2CMKZGLR32pTwjErBJyXU8Xyg9HCzU84XaxDlDHgo6We8AriNcfVP6u8j&#10;+j0Wl1CXtUpBH7JM+KRYFCAC5nqZ7oXajGRjgLhRvoyF99yQQnBLWcKSsQFkAJAg5RFewZWOwsGN&#10;jmWMJcu5uHhxQ/NsKGqAgYcAtDnJyqA9tXsdvDQtcS/yqwNiR0Fx73hi3KoNfUcKZlIKknGGVATY&#10;SHlNipCaSKEuOAOQRBs1WWAS3ImEhIsAIUCIc1B4jAmlbwFZ1N/guQBY01H4CBpTKTGqOHoX0Vyo&#10;o4/Xg9bBcdKP4mRQhJK2LCCEFN4m5oe6DmQ7pEknFOiJy5LHOwVPwI99AiWuUjwn9CuhhDeZJQg5&#10;GOHUPRif0lxrzCBoEvv1jAcJUpQp9Q2osDgqsDYVGfE5JYuhKuVEzJ85LAKEBPIo6kV4huwTQiFY&#10;wmQVoBQLEoQpvVMypzWZlSCRZRTR2kWpo/iZw0Fp8lJegEsCm1z7hfmeAFnVQVBkJqYxkSARAKZv&#10;RyItoS3gS65+aGQWd+8DVVKxjjy9V3NHOAqBTqU/emTgMmYNA6bgSgAqKKU+wf2jWjd4IgRkINjx&#10;jEEBpKyifUWGCuRBrEuKYvFdQDXXYY/Aa2D/YFHS9plS7HyXsA4gDpBVFLCijgeeL96LzI90sez9&#10;R6b17OPaz6RvMvbUmEhL6SVTWlOELPRshImw+hOaR/pmzEiJxSmcJsWHNyKtuaFLKkCC7xW0RgFz&#10;2ZrukaNcdtYbdhWqUnzdgvWWav4z1nmxlvNMBepeUGCrJNBz6vwJW1rvCzwIGOt/Xi+jKmWrtcP9&#10;c82OFP2CQIoMEd6/mheQKGuedf39zqGU504VG1bvrei8thXai16CurdxyLKNWf8foKG3tmOl9pzz&#10;LJI6Zpc3rLmge8/OOeeiu9S3NBlqRYBJ0Rb0OzVGaPq2tr3qoAcAROotpcrJgqEOR54QhhfYkpEj&#10;YEw9jqyel2wWqnLmBfrpJsseocT87GxNR0Nzi+dSY6MDWYCnC9lDZlpZaygveUPpf0rVN3Q9vBUY&#10;PN5VWCCSFGEIk6wh1u/kNCE42vELxEhhY/0DIjKSS6xbwP0gfAuIQLajxAmT5tk3UUJ+M/qeFCNK&#10;UTKaI671yDVyKTIupDydVIkBBY9ABoBkHuFqPALoCHgWZCjU81XrVBqWkI5I6znHZcjOkLkmPZCK&#10;JdwbUdSaJ0sPuQOoiGOA6T6kSNKvopIXgJsR6NY96QZKJU4InCUZUXsHD7sHFe4G5P4shRD3ORB4&#10;IUitBDyENEzJYilaJxVi6etnlOg0FnlUa51mYShVfS8pJToznZTyh58gI5KS2vAxnOuAJ2VCz0QL&#10;iVGjcGNExhQ1N2hwRQsJFP/4qyAFEAFoCTwInsOzIgAIcCN4LrwZePL1SZpm8HCgI0P4hHfBY+Hv&#10;sA8gABN+zQFw4Hr6Hs/MJyCCKpQOmHhnvBwCD/AvABOEKwAthLKotAkoG3Q9RY8DbtyTMakJxmXl&#10;HIexYVdkuLsZcNxVTHRcF8lKecVlQbNYCGtwPp4LQg+4qhr1plW5kSadAkv0uMcyA9VikWLRkjYS&#10;JV91KmbTQoZJLWwWC64okGqWQlVa3KEqoCaKBQ0RT8oFjwaMWHoaAF7IefY6B1JUWK244gAgKAWU&#10;qGcgSMHgdieGj5VKVUhi0BxJWc4JnQdTH2SL9cw9UHqAAe/Lrw3JezrRU+8B4MArgksRV/qMlBpc&#10;AiyERQkRrHmUIYAsEPuoCaGJ1viS7cJiZly9HKwENszlApUXhZwBEZNTI1IwE2754erGYmQze1no&#10;REafEtjaQICdkC43o42ua0i4l8t4TjSXUsCVasH6/UUXPABCqiBWZL02GhW9j9B4RcK1QaEqLS5X&#10;KkEBklJIC3IAQypD58qcriGBQ5VIyFTEMrUhSI/EjUmtCcpmcxQlKKknAknLlbIEOB4u6kbAZ8FS&#10;Zj3ABVlc7Ps7F4pCv7Ka6D/CGGelnLgmY4yCS6Yl5CKaY1lkVJMkTEQYo6T3btbTttJv6Gc9t67L&#10;HNPHAiBB+3ZAFe+IFQyfgqp+zuAXCMBtTKgDRY2LF4CDF4k1My2wQiYDzbXwJrEGvFsr76NnJSef&#10;fgHTMa4lq1rKx2tXEIMGAGvM2SNYVfTYYJywnhDGowLfHnbTusDDBcBG6UPYxHVN1UxCIxHNIT+H&#10;bIa0gwWyR2DOk+qKQqBENiQ4535oD7B24dWsbyzb0aOHHUQQGoTTAteBnhsU5ILzgIeNECHrhFb2&#10;pPalctqvAhJkf0R0n1A/I+qeB0JrUe2X6IyUCUBZVjbnxbVfk/pOvBhqQ4zrfSaI2WstEgbJCqyT&#10;Lgp3gvLbhCGo+YEbnzRTUkhzZY1ZSYBF4B4QUWtVvEIn41KSUkQJd+Yb1p5r+CfKtyHlWhegyFXL&#10;Vpmdteo8mRpzXkYaciZVM0Obc0BEx/kTeCqyVSnlzrwVmrM6t2PTUkTV2QUvRV1u9yzfaFtNYCEn&#10;wJmr1a3Uavt3qVORg6ip54HgWdP9m/MCIP15u/2eO2zjwLoAXtnDMNS+AEQsrS9bh/RsPaeTg7Wn&#10;47lJq3RyAg8pjRGhDY2/1iLFtBjPCeSu1i/l71eXura5Nm8VnYNXj2wsSlY7yV2yDA8slSgBDzRI&#10;pOIuBanwLE96mnDWer2u1qVku9YjhFNShXFJ07kTEiCGXwwDT4ZBHWBPGE7rDy9vaGuPNTwqeTUi&#10;ZcLekPJCH0QEzPXdSSlGjIlAwExYUxZ/Non3V/uW6+s8QprwMwjJkjoKgZ6ww5QABUe7XLNjW7vW&#10;1zh3axXJ6xHLSFZitRMe6Wt+OvWWeya8FIDkHx6K0KI75iGJqPRTOiYAK/1C3QkULQZwUSCQir1w&#10;KvAkInsJPVAPAW8KSjdwBoKipSU2JMYBcRFFiYImNRKljecEAMAnIIFeGR7WkaL1WhX7BqGX3tZB&#10;9c0pyVJS0NOaw2mNF6TR4IngfVDEgXcRvA2QKPX3fS+BeyH0XCh9MiucjMm76R7o5Qn9vSjZ3Ci1&#10;XwU0hCgC+OFa4Wd/T/2O54SD8zj42b0den8+Bz8790IgiwMPOPwHvErMJ0YvHim+6+EQXX8INwwV&#10;qrAQsVKxiJzQR1lr3LcRTZSU3TTxJEg2I8FVy8SgpGC/4y6qVZuaMFk8WkRUZ3TvhkCJhxk0eHAi&#10;yD9l8mekVAEISW2Isixm3FcQ3PCCIPxYwDEJwLQ2SlICNI71KgHp4GFkWC86rInV3xD+UjgU+PEF&#10;queEpEimAVUtZ6QQaCRDnw36f5DCWC5hyWO1QiqS9e7WI8gzeByo/oiA95RJPR+AhiwUNhcV4Lzg&#10;i6yxOpb/DKESQBQhD1zVAYDApahUi+6VQLDDgXAGswQorkYWNNY44AswgfIhpo4Xwbv2RQiJ0EdE&#10;i1WAxOsNIEi0uQBXEKrKUi4oSyx/gAFABuBGvww4E4cOHRbIkGUi6wJi1fb2tqefQq6iOt7m9oJ/&#10;Et/Gpc/Y426HD4M3IpkkvFTSmOKZ0Hk6KOxEfJM4ZaMh61GWkJMapdgJB1BThKqNpD0SRoIr0u3S&#10;F0ACExIebtpKwQGNl9AFcOr5AI6tZsPWl/vOc/H6HbFQhpqKknwSImJeIVBCCus0s7a13tX5Ub8n&#10;QJPMkWmtWw+FCAjANcgXBTpTQt36Hy74Ca29Kc3F2JRArKx4ur6iWAEt9EahhTtpsHxCjCVUgDIn&#10;yyCyb7Vn8jUbxyqZltVbbMvKlxUpkEcnVOpVrMy3PGWVQlRUPB3UjgCooLwXFzteNZXwFRlHgEUA&#10;V6g2SRZHyvciz7bYn3OL3NNjNU/wSvAwAA7cy5CY8eeHuwMAhmRMyI31654wQkYAGSxPgQmABB1o&#10;8SByLcolQ6wMzdESAlyArJxAkvat1hUdQeFcEH4Z1vN6e3BZx96FlTXcaDqImNb3JghTESLT+Unt&#10;MbxdUfahxj+h94pqHeNZ4WfqVTA3ydyUH2UBPkJQhCtpysczFrUX6XOSL8LVSElpt5yD0V1o6hkE&#10;SFgL3ZbNba/Z3HrfNo5ueSlp0l7LLVnwhAsAIjWIlyUp/55zJ6gpAaggw4OQSLai+5VpIlayaSlq&#10;+BalZmiQ1VroWaff0z1nbW55zjNHAEEQQPnc2ttyzgZAlUZjeEo45gQwEoS34O9IVpQaeoeyQCNe&#10;xkLMvWvTkg+JfM4i2gM0mMObheJmXbT0HgAJvJ/IH8ILzOcg9dvrwkgOB2K7jCzNVZI9oz0Yw5Mn&#10;GVoVyBqWrKQmDSRL9px3a5TFDBETTxlWPx5f0j2pCFzQ3FALBiAx1xPQcoNS18VrIRmJrPbOyTIC&#10;UYreV0kGWJm1GAk9isiU8H4QoxOShYFfhWz2JlQyGL0546R0ytiYNTTmu2srttAWwMN7qn1K2nmW&#10;MREAoecF1jshdbpJZmTkBH4DWVQaq31uA54BsjympfTxBJCW6h4PyatOo2FVQrla46GCZrD2sdZR&#10;nChZDgpVuZL1sA37VdcYmXRAQM8NgIMTJPWJIZySTCS8QyVOFC4eWzz4/B2PCIoe0ACImJG+xMtC&#10;c0vSO71I1jjhBCnsfcVNYSnuHSpu8lx4gbQvx6W88UDo2jQPC03E0J8J++zH/od98rlP2u7mIX0n&#10;cA7xXIT3I5QR3g3+RAAjAg4OSELBKdI5g6eD8ZUe3CeQhmvoXroma4Z5DGTKcYGt4KnwQ9eX4QPx&#10;RAhHC8N7Qsgaa7QKjoKp5DijBZyY0CQKBdK5MKKJh1znDVg0KQAE0G0oVhVScbDaUZx4IYKCnPHU&#10;ECqXwaL1UqpaqDkpCJQ8aXogXqxxOAD0UJgRiCjIkjssxXLu8CFXnp12UwsgKNUpKQovx63vh5Q+&#10;WZaybqmqifehKOupTL0IKZgqMdwJWc9YxBJuKAmaLUEeAp06qVPPRdiB+1OoiU1KlkaIC2oB6H54&#10;LmqFpF08vWMri2XLZbRZsdZ0Pp01cSfjwQBEINDhWXiWisAUVgTvCJAgxIG7kU0OmOCeWCCeWilr&#10;j/RQBAkHigdAhmJFoJDlQfgGoVFE4MoCwluBu4426qTmehElvQ+VIQF5xMWrtZDf75krEjIoLMbg&#10;Vx1JtWBA+9rsLGZykzMZbWAhXBrmkOIFWYswxKByG+AJBbm707d77rxJG1UgTIIVMivCDGVO35GB&#10;Uka4eYopoQEsCsJXM1S3jDuAa0toO89FgAFwNC4gAria1tgAnMicKGDRRiWINAaAuAkBFTxMCD5A&#10;REMKLnQglXUCz0H3Jw48pu+OSoGOaTNTNhornvjz7qFtO3b8kCt5gE6zSQhHm3VqxJ/ByZ8aczpa&#10;Tkl5AyLIlEjn6hL8GmsJnkKl6VwiPETdZslTVW+/ckIWwoyeR8pBzwDIopokIJTKq3OzFQ9F0T3W&#10;QwuyzEuljCsIwCdgtlYv29LygtaFhJ6eZULv4I25BMABBMwt1TPJosEbERq6lTWOZQdjdb0foALA&#10;V69X9T2BMa3DwXepu0EV0GEJ5XS+6GGShMBBSWNI6BAFTot5smImBJYDJ6HgfUqwzGNSHDGt3zEB&#10;mUnNYUz3JGuEqozRhASu1gY9N+C0OIlQc4Jir3W0TvU7VTTxRJAmWmsL8GalhPXegCYP+Qi0A/QA&#10;HJ5e2qLkNnwCGS7tkpU7slw1rr2NRWsstuzi1QtO0pxOjFlzDmXPswi0rRIK6VhDlnmnvygw0bXm&#10;/KzNSrYMwEIBcmMxb+3FWSu3637gcaBeBd1kSTEGuHAsrM4LUJA1smT97eWQulpKu9chK2NiROuW&#10;9VIlnKt3Sgs0ACJSBSnslMBhVoA2HYBVXnMAzwUvAWCPuQdoDnrpOGla88u+gLQMwRvDhLAY9QlK&#10;+oTQTpgVUE+FSkKJhCdpEAipEGJ0udLQvoeIXdJeEYiLJnRNrQXNZUnfbem9HrjzFrvn2s0uZx57&#10;9EF78IH73FAcwXCU3Ee2zmgN4fGDfNwW2ELxl/XcBZ3H//BOUFTPCwoKrNDcEcMEb4QbKNrzGIHU&#10;98F7iFzHo8w1uxovvJlw2PC4Ut2XjAc4c8ho6heVCrpnqeaKjbDEhJQ7YYO51rzGQZa+wBHKG2MW&#10;0iVhkLTGwomZkomegYBl7pyDpL5PFkQo/QxwQBfisgdseHabrskxSlgC4LVvCAMS4H14KGOKkAD6&#10;MKHrSo7qvXleJ1RK+aal//DiAyTgfkTGNffRtMYIpR9ABNkPgC28wByACZ6LDBbOde+Hrjmpc6b4&#10;1HMmpMw//aGP2yc++FHb6G844KEmBOBjwGsIgIAUz1AvIlSs1PvqGJQGD8BJ5w/xPBA2QwjFAYlA&#10;C+ELni2Xw5ONYSzDIwbHBT1WsKGpCSxaWVUABdzPCVn42thH9lYkBLXwNaH1jDazBiAr4VuWoGlI&#10;OYE2IVqwOFikKHBqqEMaxIWPC576EIAL+kkAIoiPYU3T2Gu2WrDzRw7YxnzHSXqAARQuHR9pEpXU&#10;pDe1WS4c2LRHbr/FlrTpUfosQMIp1HWnSQzKAqsKFx3oGjSclkKppCatnpywhgRgSRbsjBQJXSqx&#10;DFEsCGRi1O5W16AAJjxUoGdH0QMgsAroLskmxsIkVl+WMNtZa2vSKlYraUCxsnR/T3vVpvDUSD07&#10;CP5V17UEM6DK3dooOF3LhQUVG/WsIWV2xBUsCh6FRlyfgzbTTvojPq2D+hh01+S9IfDhecEzADof&#10;FPEidlUu192rg5JBGcRmiGkL0EVHZcHiXufZSNmD3CihLwUJsRWuBl4jNgYcFtxqqaQU80woh4v3&#10;BAImwIj4Okpwqd+0i+eOuvehIAuINu9JCTKIklWtIUIdhFrien5Ij4NmXCgz39wChqSGIlCoy+Fe&#10;AT0fCpzCVJ4Vobno1ksadymCWs7o8eFhKX2inEN9h0ndX/Ok69D6mzof/B0FOKFPqjNSQnpMa9Rd&#10;rFL8fVn6vV5Dm2LcDh1YsbOnDodQjMYV7xjglAyGpM6Fj1AUUKNyJDUbSLn0MIAUKWsQ0ERzuJ2l&#10;tjWLCQeyKY03WUA0MsMTxhqiuRvln2cigAqt+9iwV2FlrrEqWXf1WsXm52b9+QKnZMB9IOWKdLcx&#10;9x55qEXvjPuaFGJP19V6GXSnJS2QODl8JwBbtdYIWTd6f6xfvA8ACUpqcz3AC8XSPB1V9yQbipAK&#10;RbaimhuyXUixpGZDUvecEqAfYQ3rHoQs8ByRcYPyJxyFB2E6obWLQtc704K81tU6IvUzr/nLARAi&#10;7oUYgIgyCl33oOEY6bRHT+zY8bO71uzBMdB8yLKnt0emrLVbyXqmB51CFza7UuhSvgJvUckxKkMO&#10;+oEUJG8oblXD4gUkCGjxTnwCNNgDA+8CR6VVcbBAuingoFiX0hbwzgswACTofVGbrTthFJARup9q&#10;jlo1b67l4SC8NpBNBRqKDZ550vJVyYMifJcAzuiTAqAje8eruBazmiPI0xg1cLf0dwCE9gseV+RH&#10;q9PU2ss7+KO4HIYORHeAPWtjQKzEmIAQiSs6mRD4laxLa3+jTKmtgxfj3NGD9s4nHreDa307e+yg&#10;ba70tdcStrayau0mngjCwxrrRFZ7SwBPMiI6jjLEWMOwFBCQQcnvXC+tNQSHwnsHaX3F0AtSmnTf&#10;5Fm8Wq+MKWQ8pHl65nh/D60dDuRhqMqLXOd5KWMdDD1CI6QXUqdgTPqEVgMQ87uNthQ2zyOQpfeE&#10;41FIU2BOOkjyhdA38hdiJSCB7INYtCQlrr3kylMyQgqT2hZ4TwJw0f3GySAMICI0stJ9pXw5F4se&#10;ciEVJYekaEf03VGBBw9p6HdCJmSfkEoaHZWM0r0xnt0boWt6OGafnOgERil4jHHuGz4FJvAE6Ppw&#10;P+IQRyXbk1Mxi9FYbJg01XE7uLJhhzd3nDvCc4bvkWUZQiMBRABICPHoO4QpdB7vQmgnVBXl/3gt&#10;JMPIQhkZZKlgjOrdBGCgI8CPwztBHxP0+Sie/2iG7AwQkVCXAAItqslV7y/V7K5r5217tWMlTexa&#10;r+OegagmH/ILcV8G2NPXNMG4ynDLJ5NJCWP93y1tqjlqA2gyuSEeCYr2EEPDC3Fwac4++f6n7aHb&#10;rni4gQWIkiU33yuqafIbEpgtKRfAAhvJ+3CwePW/gn7PxoLAhGzEYsLlRL33njb6dYf69sjlk7as&#10;DZ+QYk/g2dBCwvVPcydcxWxe0Caba7bb3d+MvFMgm8JvwCOBFUwhJgQz5ZnjESHxzKSVstocUhyE&#10;PVAirkgEiBD0/IwbkIMNTrlwFCXCPhSzCnFxPBjE3Ql/4AHBIwGxkzRFFFuWjBKBHs/tluDF3Yg3&#10;wi12PRdjFmo+4JqbdBTNxvO6DLJU2JChuh2ucAkyCVW8G/BG4CiQTjau+wF8UDLMlbvkksQQ9ZxC&#10;moQyyD1nY5OnXZfgJRYPh4MMGEIKWE6kWBJ2onsg8wyYqOr/1JCIRiVwZsZ9jeG58Vx0vQcpn3hR&#10;sKKqUiAOIDQ/hIZ4Pty3eBkouEOL8i1ZgDS7QumigCFaAowG9TzIIAL4kUWEx8oL5/A/XStUaMSV&#10;n3TXLnOPwk5LAeCF6PXqbskzd4BkGOCsDXKj3dOVSnsBo2yhpLWe13elmOBD6H6AR0/1Za3pXWsa&#10;aw5CXxT0wXNCQS44NABAeDXRKfoa6BwpGSf56hmotVHVWmF94L3Cjc1+gnvEs0KaRCACUicQ2hpv&#10;3o91BRcFEEHqLSWSqYXC8/h9dR5hLWp3pDICBBI68DvIUInq3YIii8qype4K/BmBeQAcSq0NJ6Bo&#10;UxoXSJeEO4iz52SxjmntjwnwwTEhJXNAiAQQE4aiGiPk1gTpnLLI4QOUWyh0jb0AeaEmWaG9lNUa&#10;IVRBaqun0eq+fG5sr9hzH3uvffGv/8B2jsjqF0CYkYEAAOFaTuSspL1ORUqgEoXN/6idwfUBMfQJ&#10;gUcBRwKPgrffFjCIC7QAXCgElSMEUhdYFCgYAAUyghLUyyAUh0GVE8gRgC0KCGUKSZtd6lh/a9EK&#10;zYJVuzIqBCoAIKWGwCUeA8bDwYneh1LyMjpiCYHKDOOyXwQqgbHCnFKELmfd3qxt76xrD8PCh3Mg&#10;oS3ATiNByMN4RSkbny+TpixLWIoV0iJkbcpOo/TSArjtxqz+Brtea0+GHK2qWcukWMIBg6uD/Lhw&#10;fE8g4g3ehTaltRaVsUiWBWWmI7KskQHsf+pCkNXg2QUQHyM6V2syizdjn1dBmCMlmQOpGC8CRiby&#10;BCJyudaRrKB0NSAieDUoDYAcw3OCQYInlzDe3MK85r+iNa/5FCjAlY6OyQvM0/p+aFhKVsqP8suU&#10;IADcwJMghRIuBSAnKz0A0dTls8YRDzbETieIQyAUgPA+FVKeEf3uijqiNaO9TugGoIWOCw0pKXwl&#10;JYqxDdjAk+EKGsCgQ3qHWi50GPXqj2RqSPmjsAE38CKgAwAiJvXsdNX0glM6J0bKeUJgYx8okcnC&#10;vZ1ioOuRMgrnA14iYCSjOYjrbxxU9pzR+HJ4g0ddk2sACvCsBA+DnoXwhe7FO/A+eDW8YqbWB+RX&#10;P3808CKmJ8jGDC3R6ZsRwhahfwdeCCdbTsUdWDAHeKyHqBgWGK3aTNr0NAQ6ute3j374rXZKmxZe&#10;AZaUpxRJ2aDsie97LJ7YloQJ3gfcVFiWrgy1+Un1c4KjFArxW2KcnvYogZqS8ulpk146esDWulqs&#10;WkBeIU3XoVEXxDTibA4eJNgID6C04G3AhfBwiJQPHoaCFPs0/9fgxfQeKf3/4ELTfu3p19gXPvEu&#10;OyeEXdNCz2txeNrQuJSW7jdOqEHCnxheVAKZplRYypCS4A0AIDj4OaL3xzJAyJPaSZGqhBQbCp3n&#10;RnlRAIkNTsEm6kIgtAEjeDQ4UJhlLeqgAPBGBPJhyOKQRaLxITuC0IPXxZfyoSjQtKxVqgemIFBK&#10;YDK29BdxMqkACyCFVt+QeTxHWpsKa4NcapQPz0aIpSZLiiqYeCCoJzDgHBDOIO6NJwQlgmUDYgeN&#10;4/YMwASvhxbkCA2A9JyaR9IaqXgIg7ymuRy0DCfljBhgXs8EEZU01N1Dy7Iu01J6AC5tKI0dB+9N&#10;6IN3IUWT8aQRGc+I4utKeXWlzGiURllrPEl13askAU6hLzgjgA4UFiEhxpambgAZXKJYVAC8UIYd&#10;QTTlihHLPaQSBy8R6xRPDSALQqOTFbHktF4YSzw7M1h3COqM5ihf0X1bVip1LJOTRVuuOPOdsIP3&#10;lNBawXu0sTbr3AfWFYRTwj8AAYAd3hjeP3iEJh1szUsJnT5xyFpSQoFTFLhH9JfxBj96BhqYEb7g&#10;nX0Na87wZPGuxJIpAlbTmKS1TuNaP4ATgIWnKGvusOQmpRCisirGZS3BU8I9TAwdXgZZKjVZ6Hgj&#10;XJGTpSRLHpc93gZaT9PKHcDpa1V7CLIl9R0AABmBiRpAzEG61i1zg8LUO9JuHCWcyuFBwZUvmYAH&#10;gloSWuMACcAF1jv/Q6l35xp267XL9uyHnrFKI+v9JqixQe8JwAKhE0iKwYOg70PY1Prg+4QTyvWy&#10;FLbeA/AugwAFj1cBIFOoSdFzT4EDb4WO14IaHjyDQMPAW8K9nARalNU7W7b+ckNrJealq+f0c7kp&#10;JUuJ+OyUexhIUyW9E+BKKAwgQeouYUoPJ0qusLYAsRTco7gf6djJRMb5Za2WjDZZ/3ABcMtPSLHA&#10;RZiJIL/gTsnal/U6HcsKzMHpwTApSdnEpaQ0R5PaB6Qya55JdcQ179Vupei9iqsO5PbEsGSs9kqv&#10;3XCXPyFqwhwYIoQysZBh7+ORTKWKApgAC4EDKWw8vlMCA3U4NdpLcSlwMj28xoM+J/UJwZI4Om5+&#10;rH+UPiWkIT2mBUwgaFJ4CtI5hhZycXRUa1pgB04WJbYjEb0/7+XGquST7uUFjyTrvaw1dSamk7on&#10;ClX7Sc+U2PewvPbBu21B+gUDBVnPHkJpwvOapujSpOTAqJ5PRnRc75XQ9Vf7feu2mlK2Ur7SKTwr&#10;CjhUWEZJk8bJ3/aBhICC97TQOWN6N5QtoV8vNQ3xU+/PeMHPoCgWn35dAQT4iLRi58CDTMEq554Q&#10;2sdTRHRA8jfOu+va6Dg4FoCHrEAPNUJSZL1oHml6xlwDIvCC0NzMgYPAB2mnAIhBqIewSET39p/H&#10;kYNaS1ozZHhENKa8F2EaAAQgAW8D51FryD2zOcmn6bQN7XNLhkA7uGpYFFh7KEh6U8y1tcmEmAfx&#10;ZworEW8DPODKxuPgQk6T5taOBJT3Nug2vcMlJDgUEy5+XHaD/Gf4CnEdCV2jIkFT0uRGBBi4Dq5t&#10;FjNABa/BNEpSQpZUN2KMCE/cejkJ/aSu0ZSgXqRYkgR3SgM+wyIWwFhtFu3hqyftrguHrC3hmNMC&#10;75ZbEqZpt+gGBEjctdSiSGCVJ9hAhBVCiueYJpK4Iud4Dr6EMgDCiZx6JzwyuM1DS2xZQroGJEu4&#10;CihD3NKuzByMSBlJWbFJcPWh4Elb4n2pL+GehyTM4BG3LBHe3qVPygjSHVUwARIQ/7DMuSaluBH4&#10;WM14OaISELgx3fujgzj41uaqAxWUpDfj0jV5byfvCQigyIc1joQOULD87sVcBKzIsgFYcsCBwUvD&#10;tXB3D2L0uLnxSlD1FJInYMDnR+/qWQoCFNN6TppDNVoSQpqrskAmFiasczwAfCc6JaCUQWlrviOM&#10;+5QtLbbt/Ok9+8C7nrLbr1ywsgAc3geyYgiN0CWUsFRwg85Yf3HelvqLurcEv54PcichFZ6H9Yk3&#10;Y+Ay5XyECkRdzwSSMgdgrawv2KWbrrP+0rz+pvGnlK6E3KTWFq3pAREI7VFZSAihfK5pNOsalmDA&#10;S0H2BGMIuCKNcrHfto4sVBqkOXASeECputdCc8/P7BEKQ62skN0zY51myQEVYHRa+wDCLy19saBQ&#10;BlgqMO5RiBSuohQ5FiWZIHWNaT4pq1v7BQ9IRmuHUJL3zNC6R5EkAEQJPAZSWkmtQQkHQChhJGqG&#10;UPOEZ2+2677n6F9RkCImlFFsVDTneb0LBNGCrwXPoChmbG1zyUuB42Gq1isuD/B88KxOXJWiR4kW&#10;SgIkZE+wFvHK4NkDFFDICmCwr9Arsu7rHckMnVuuZm1ju2+NjtaR1pJXe5QSj1MwTgof7wFcCwid&#10;eBQoNIbiBkAwThykEgMkPHRRTOpdJK/qlNbGqxC8IoAGSJuz/aY+BQ70v2YXz1NElnTc5heLms+c&#10;9hbjNa61n7L+is6rAVq0vwrhgDBaa5CKmvfnwBNChsrK6rwbAaRt5tMFy8T1fynLbBquEYTvgs31&#10;+nbi+BkB86aUjPak5mfQQRnZ62WWWQ9SAlRfjSakDDWvFJYjdk7KXyqStiQeBAr8SeHg5QCAUq8F&#10;Q4VreJaDZG5Ef0NpDTgMsO8DSVDySkp8QoqWyq4oSi8f7dVwtX+k7Ka0pjhIvSQbCbIkvDmel1Tw&#10;KtlXAiSTUmQoV5Qsyhdl7MRCXZPGUJlU3o0UjBe4XFjyFH6igFLINNA+ECjxIoTsS+1Br5Ugy9kt&#10;aCkz50NIwUL+L2kf3nXzDfaJD7/HQQSeCLyd3gxMipRnwH0fmUzrGQQe9F54IMgwKUtXQcQERJQL&#10;VVfCKGSyCge1INy7AxdCCpfnYLyw2uGP/SpLY9znj/CIt9bWdzDyGOPAScGrrnHV8xN+mCRjQ/oL&#10;8irjNykwxdxMa16oM+EVNgVMIgIoKY0p2ZIUGaOiLjKC63MfQjPuBdH1IGV64S8dMQEaeB0QM7kO&#10;ng3PbNG7w21IJ4uaQ/p9yFDX9VkHwfsQQCDeaeYIkLuxeUB7uuzrw0FEQaiCsqbEjRC2xLFD/HbM&#10;wQQ5+PydiWhUy74BUH5MKIsahUYsjnje0AguoxCfJpMBixyggdAkNo/QrEh54UmI6dw4qBHkqt9B&#10;gVhfgA9CFAUdKGhPE5SgxJsBoY9zM1K6dSmSa+d37akHbrYLB/pWkyAsSxE3JCiiUowFemfICstK&#10;iIHgagUJRUCEnomKk5RLxloD1KR1bjaJ8hOS1TN4dokG0VviSpDz7mUJH0hzxCjxQpCnDauZOD6E&#10;J94XgMGBQgRQEO/DawN5MqJNBdqkZgBeG0icuCwBELwfMWuAhHfEE6gaKCM6/IVeBrLuZWmRhYGi&#10;x/0XAI8Wm8aI1Fz4FG7p676cR4zcFb9ACfcAPBEy6XZlQWcom6rr8A5SPF7BMkt655DmXFacnpn2&#10;6EX9jZg64IX2zRA0sYBxxbpHQqAJr0m7y9rANQenAYAQUhBxcaMMEM4VgbuqrkEdD8AP4MY9Eawj&#10;wBTvI0BBCCceG7Url07YJz/yjF2+eNi6CPsU3h8J6hwWTnh/eAaAj+2NZVnwZQeErBvmFq9XRu9c&#10;0LpL6j7Uf4ATg2Xu5dSntGG0fgG6xPDvvO+affFLf2qXbrxozWbTlSvpx167fzqi87RhNIeACIqs&#10;FAptzRHERCxjvX+94Qo0pXEHrHlFSGLmujehGTxqcA3wyHFPXNqNhhSjDrJY8DRB6iRjg4qv7DME&#10;CxYG1g3CCfdwNhdIkBBiWc+sMxrlzQnAdxtVrT8plRRubgjTus6kAG1BikqWXyFflSCTZSohhnIh&#10;nESIiSJelMKmZXdnVkJU4zY+rb1dr3kGAzUhhrTnE1oPTnQV6PImdFrrAAjCDhAhvcBVFnIk70OD&#10;MzJccNVLELPfBNSpeknWxvSMxj2nsasmLENVTFKbPQwhQJyNSDGTaipQ1C16/w44EZWW1nJGe4Mu&#10;pdWkJbQWMngNAA86l/MDKCB89StPQEXjAv8BfgR1GtICLHgi/FzJOMIafKfcCOGKcoNwhIyUlZoA&#10;gMY3K5lW1r5NykjIUY9Ee31mSDJN8ik1qv8J/Oj50wI4UckTmpNF45OaYwCEgL4AztHj2w6eHejG&#10;Eu5Ozmn9pJNwGSZ1jAvYxm19fVPzE0AschnFBthmLpEXeHUnJU8isgrHJmQESokw5ngtKOJUy1E3&#10;gc7F1B8YlTxBXmsNoeBRUjoGGQ9JQtECIgBlvI4oj9CpMav1w3NJ+UhJhrg5Vi5hU/bsiJMWKQqY&#10;TsjalsxC+Q0UIMAEQwKPCzH+UKxKctOVJYarQLGUHCAKRcb/Ou053UOKS+AgOg2noav7aBzdoyLw&#10;LBlUKpUcCId0xAAkpkZ0fyliCjtRkyElkDsnwNvXOkZuE5L2zBApWbIpHHwMa23oHhF+1j1pAokh&#10;nYoDkGLWbnbt4M4RyT7kjoBequjv70paz4rVHkIaeG/DNakCSRYEHAS35KX4eZ9Rnc/h/AP9Dhjx&#10;1NBxikIF7gJhgkDKxOOccxDWrNWtnCtoPPV3fd8BgORAQiAKEEGW46GdA5qD0NIdncXY8pzcg2en&#10;UyiOAr7vvArO0f/xbNA3JCRW8GwC5TEBfcKcArSDtusAQOaeZ8djCYDrzS5au72gvSydr/eR3gdV&#10;cRHdWIodAtuh7XXbXlsSoACpBmQUKpPFnTsA6cwVuhQ7cVuY3xC9UPRe5EQK5sDmhnVbDY934UJG&#10;4WAB4tWIS2FC0sxFYpaellKAbEnMT4qlJotlZ7Uny1MDpU3I+fAMULAoXmKDeDJ25qr22Q+8xX74&#10;7b+xD77lQatLKUzpmf4/Rf1ZjKVrdh7oRcY87h3DjthDDDumHONk5skz5Zkn1HhQVadQA4pVBIuo&#10;IiEWSIIliARFSISkhii0GhIhNShDLUAwZMGSAbsbGgzIcAsQ4Jbttg0PgN13vvBw0Te+8YXvP7/P&#10;+nKTFxuRGbH3v///G9Z617vetb5xjLecubbWReXu7RUSQxui4irfHeezuxG0nNfRIEYhhuCYg4rh&#10;PdjNBgpaPcj7nfUuv3c6OUl0F8MIHMRpOvDJoV7azgIRUgocV4ni8nsb3ndwkr2FbJ43m6gfbtIp&#10;JBReieFGQfZx0p3hwYSsB3CIjFUwqJbJYovhQIN24KACJv+P8+CcRPo6HWqudRIDfHaeKGS/15qf&#10;nh5X5CO15DumhGMZJ2DhIBucTgXAAwAJJuVKlfV6JueSzOPwLnwmTtdmpFUAStDnXdPQDfXd6w/b&#10;y4/ejEEWlSdSChAi1FvJeqBUZ+CJ6fQdwEQQChIJovhL2xHjIH1BWDhNNHiSKHNrU7XJfh1Qde4E&#10;0gGRacZtL9cjxjvyPMO8B3jLfWVtAahaZ5dmAoMTZ3yWqPTz996KcY0B4igAy0TE0ldSZZ5HekEe&#10;/7Ovf9p+6/f+UnV3lBqhNamjzpWsvaKR17AB2YCMLJp1GONCOLYSI7yc95RYN3MHtPU0SaKCzJey&#10;TfNHA8MRoPMrtZTfAQ90L/p+0I44gEsayrrSXMzaJYw7OtRCOM6hdAxSAs5eke7IHsxcffjeG+35&#10;aw8y/9vFPgCVAAvGhWBWQ5zK12Y/9JNzYxCzrpzYiTXh2CtifvG40UJIXQxjxEazeVvO3rkXh0AH&#10;cXEza7eP4pTPD9rDJ5ft5fsvKvI2hs51QTcf5l69RNgErHUmQ/YzTY6UxOAgURVnm8j9YJI1wAFP&#10;AiACCggngYkCFHqgYA3O6BkSfQ2We6VD1sL8fsAq9iLv2z/ZzSufzf9VQ2AWgAPrE4gobQZQkRfW&#10;AhtRHU3zng44gBdpDL+j3fD7rYDfSYGI0fFaOz+PfTrdDlAbtKf5/fRYLwJgGjjHjmy3m9tp1mXA&#10;Y+6nun26p7wI1mtt5/uxlsoblTCK7IEI62vxGo8zbrGLmMWj/WGcBGcc8AsY2jNZO0TCOobqAULP&#10;Yr1iDKURX9w9TWCUzxSzgFbPWopTAjbYIutZ/pxdpHPgOARYdWjWZuYpQERkDTxY4/LfVRoa0KFC&#10;QhdLrAGdgQ6pbHyx1bFJ2FmAAhspGGHnPEun6/OKQ5TC2A+IVaJZIsREutIMxVbEoQIOw+2TjJFo&#10;O3MW8GudS0uqOHEvWjqvrdAo0DXEFm3m/oGc+LMNvimvk9gbQV1PM/dUhIZLdc7EUu5rPQHh1lE5&#10;1p08m74VhP8qCJ2zUT0lROLxB9iSHu13IAQolCYi370QoFd/iRU9HlR8ABoB/nn53OIl9YIJ2UvU&#10;L52iIdS6nhDYjHyG8zZegofz6VlsWgLZ3B8Q4Ocge5jAUtXHQeyTDtGAppRJCSbzPi8gwndhvMzz&#10;2fgs/mqvelcAlzu5Fm2E8f6L+801M781XxkD/TxKm+F7X+lrgD0pKgd2KWuveRMVo7fQ4fLA1/OL&#10;9uUX32xvv3i953AMaBbeMAbUwnQug6ZJuqehiCwmZZ0qBOTrdGREDT26ua1olhjIRHJqVPSEjajm&#10;ccDHKGBkP99fat9MNHW/aofbi5N2tLdWOgwOjKFVK027cJAFPIrTeZbI6c/+xi/a/+q//NP2ez/6&#10;qM2D9jkNQrWjA07TpvNZUTNKLQ48C6lSGDHYT2IIXzr0KBHF8X5QdYwpVgK6k687OcA6nGYAM5kx&#10;nONsXOkMzkpzo6r0SNRc6l+OuASO2eTbAVKi4zyrMsFetprI/uy2coyQMFoaLdfz4tIRJ3ESu8Vo&#10;OJlTVQXDgH6Uc8YUEFxySOWcdmMAgImMWaUpGL8YvPMY19uHJ+3R3axdJ3oDLjgv3wF8SA3RZqDy&#10;CWlFosbEQWt6HIi85eJUo2hk8/DmojQIe9vmxfuzefNMDAdmAiUtfz0WuV0RpeWe8/m1zJEoaT9O&#10;jpCN4R4c5r73Y4QCYrAkjKnOn8SXUkpACh0B+t38MUrjGN+xzofDlfxOH4/NOH3gxXNsVjmmY5G1&#10;vqb0Vrny/PF1jHwi+/lJ7+eRyFNVxyTR9qlxytx7LYCRCg7jSieB/p6dJiKfjvOMud+sN0ZZVFDl&#10;YdmomzFolNhytvKgBGvEXgTE9ApbmUPRuHH2rJ1xyXNmrs0ZQOzfFPjAhI6nC32HNWOMgQvrQeoL&#10;Dd1p5l6C5lAh63k1e8baAlSq4VmeU6fD0ojEUZcwN/vMvSinBUDkkHe3YziJyOwjqa2M5XDfPbhX&#10;8wPwZx1k7KozZfb7VvbDeoDMRgANECFq59AHB2vt13/z++2Xv/+bFXHv5PPKTwngSjmPTsecJEq2&#10;jhcHe5WeIfe4m+/m8Mv560A6y1gHHHphCDACjiBfsBMFOPJS3eBVbEE+V222AYf87fDVe6rqg9gy&#10;gGChkwAmaChG0wQ0ARKYC38DHAAK398ZjdiIAFTfcX4FgGwEsC23m5tB+8kPX7bf/vnn7dd+8DJR&#10;YsDF0Wo7u6BVCmjNOALA9BJYiYvLo0qDHMXGjKRgcj9a5bNzwHOJgGO0NdoD6oksBRHYSEdLS0ta&#10;g5yEVKQ0sRNkAaL1rBHnYdDirG/E+WUulXwD/c+ePCjbS5egYotDHCVAEDRgEQBTegkvnR2V8NFB&#10;lF5BBEtIGSCBlVDZwXkQROrFIyWmDXe/T+r8riOrYE/wFEdfjbAOs/8JtWN/+Qlr+ebqNntuVpG1&#10;1+6GdKZrZN7zPZPxRTlXIGIrjv5gb5zrxVapysiz0oB10b58f2xaon/dJDfz76OA+oPNYdvN821j&#10;uWPPp1lj1XAwQY9n5vy31w7iPPPvez4HSOQaHGLWa+kKss8XR4tLY0g7SEsAUICQ10aicwBC62hM&#10;AlYEeHDfGAZlkxw3FqhXdQjE+6uXVwJKmApjH0CizLT6RMRfZa9fnF+1eV6CXmCPpgGboEKm+lXE&#10;DhFn7mY+pD908eSf3TeQ43m2gcGAs40EOJgcZ6oQ3N5e3i8GTNMsgtL9wUn8TgcDqielLPhxa86r&#10;gK69HAACEHk218OYAGb86pIFa0EQcAEDdw+etOeOWs2H0SMQkIYe1KsGAWKtyCzOtaoPEml7ieCr&#10;b0NAhXwSxShEuCN1wMnuoMI43QCWjUQgDPReou0MAtRIGEa1roYeIzCJoT+OoVfWqOshB7sfw040&#10;M8rCHcUgvXt30b770ZN2lYhgTjkdR6HjYNHh+/nd5UmVclI9cwCqFZwv8fD2vL1+d9k+ePNhm892&#10;s/Gy2HbjlLNI6xTGLB6iGOd5SLGg6RlnER4aXNSMlZB2AXBKSZ0NBUSo4vAMDgBDt+tKKAoYjdTY&#10;2qiZjEwWASORnbpvSF7EKC9Ndc/BM8QaMU01wQmqF01yPu7Dd2IQvNfv5JoZrfuPxu3q9jAgYtJO&#10;MRKcZZxZlQjm2gXGMh4Aid4MDFcJKQMAbU7PQDENGG1m03LMGBUgYg4oBDAQAXI2XmjwE1H/WaLa&#10;zNFSQN8WnUGuu0WlHUCETgY0qtY/Dgp4uDwPaJIui6PDeCifxeD424wT3I9h2b6X/3NygMN2xilO&#10;IxGsudVXwWFnKGKVH/V+zjggRlnjkwfnmYPMWaLLy7PeAIo4UwXJYa6nLNU5H1JnxkeKh/PXDfIE&#10;8M39A1rVZjfjw9g7FpzAEkUvfUFPoFmWluIYgfsPb+M8etoIQwMsYJqMNWAoXeTn7e11lW2aN+9Z&#10;MErGczlG+Pr6NPMQI5HfE7pJCzGaDsTzU0dR60E3SnNqzdS+mU/K0XR2ajlrjSD3sNhBJXqLapvx&#10;0az2tNy1M0IwcFqIGxvjRxfhNNpdrET+v5/n3orxWc+e2E00ppeCks2twWrbO1xvj59dt7ffu0tE&#10;HDuQeSnGMQ4EcPG9OqZe3VznNa+0l1NbJxx19o/o3+FcQAOHLs3AifeKiMxF9p3zUqwfraOH+fs4&#10;a2AzexX4AC6cuYHBqNcUA5H3TzuYAAIACZ9diDbpJ4AIPwGHntrweUAkwChrese+yb87G5G1l+sd&#10;j9fb86eT9m//q7/b/u//3f+i/Zt/+bfak1v7d62dxn7QSBwF8B4FLOiWenQcYJ7fP8ienMyASnYI&#10;IMaK9vJGVVa0RgIKguWu08kz5WW9CchUSmB+AW+psK994/N2df8yzxNwF3tDbIhZJEiW7nCUPAH4&#10;KGsQEMFCAAHEilJynIQ0hmhUm+iDIScSOxDHSC+gIqNXd0lxbLezUwdzCcbiWBIdEz727sBY3ay3&#10;AAZ2RX8HduNouFcB4c38PPcgaOJ4gYy19s4bb7bHt/cr4q9cf+4DK8Ep6cb74vlbxbpJHwwCCkTJ&#10;XVfQ9wMQYW9gv7EaBI5AxoKeV/JIE7cT23gV0Pj84aw9f3RefuFRvrcLDFVM6VdEL5A9H+DBzzl3&#10;Q+UC518OPz6PtoBDJlb37IItkbjUoiZNmAfaKDZ9JWCiay0646LSQzdkJ/sKxp0XAlCo7gAiqrnT&#10;cgKSgJl7ATNLKj4CcrAxp2eX7fbmUT27++mMUWxbbEDt3fhm6SjCS6l3ge6mdJhAp+69syBAExDh&#10;dw5Gw0rMVci8AiY0NAe7x1kTmIi8JwCmMzaYjQQ8/PJ+wDUwuwn0dCYF8ARcCDoJWpcqz+sBM0hQ&#10;5mxyloUVo5EvgsYWFEk1ssi/+4AbhDjdGCjOhnL+PI5qD52f6EgXtL0sOkyDCop5nMV+nJHDlZQR&#10;UZVu54F3gka38r3TbBg1vejlT95/q/3RL3/ebuKcIEmnNDL4DKUW1wCJioyDOJnZwUa9RrtrbTZK&#10;NJFNWPR4HJ3TELXclUdTdy5KJGYjonMKJOrc0eDjbHrRraZIonUUYj+6diWb0sZXqpaIKdcrFuNo&#10;vzY0NgW4YayrgiMbB4hQpvjwdh7jH+OUFxGhjT6bXVaOcW0NUBjUZlwc0AVAuOd6fwwCyo5zqs3L&#10;iATRlzMI2NAkijjQdReMQqV7jMX5Xpz2Uru8PSgVuZy19xkDAKhf32fihGNkvETh/l4CzBgEqQqL&#10;iEFAuwJMHPtf/t2ftV/5wTerMgIrARA6ylr7Ykp22gdCPH36t3bdx2HGjCgL2Mk4JqKUergOGLlM&#10;xKeHwlHuYz9Oz5ypSPBdmBzXPonBF537KY3iuO56bhUOcZzmQvQlh09r4HfmAUj0Xo2bgD/dGydj&#10;VKTe+ahiQAx9SpdB59ArHYzxZsaS+rjGNOsMPauRjpJV5wpotjWf37aNGBVlktU/ImN4nfn2Xe7P&#10;PRjTnqqK84vDV9pcrELGxSFsjx8+yjhKb8llZ99kXq0rzwYUFD2c+QZmRPFEndakdYGhUtJJA2MM&#10;pKwAEAJLAldiVWtE+muce8JEEISKKjkJhuR4P1Fp7gcbeKkMke5oc6XYNbogZ7EcxrFXVZJS09zD&#10;aozIDoFeDONe9sTWPucdg5y5HOS9NAzr27mngHnaF6ktp3zu5L6uH1zG+VsfHVAqKT44PmzLWWsa&#10;UK3HqSqpPJpgCPK5vIipOUs/rS2AApOwkzVhvemCCWAcA5Zx9r7/OD+Ho4Dco9iVQaJRTjtgAvDA&#10;amAcnHpKn6OMU8OnAh55DbEXWRcOE1ONUkeX51UloAEqowQq7728bP/tf/wftf/Pf/9/aP/uv/wb&#10;7cUdgXD2yFHW8cFapdeAXHtxGNAwPct3T7MWJgGuk4zD5ag9enDWnt5dFWgr7UpANIB5kHlVvns6&#10;m8UOBlgkcpaKWBztPz6RHjrMfRCWZv6kd/MTSKNTs1e2HZKW5x9hcrI2XGdycpo9cRV7xvYFFMa+&#10;lWOLc9nKC7gUAUt1VROhAAsOvUo0rZGTOPRKSej5E+cUu95fbIVIFOua/2cPVko2L2K/x/dvy4lW&#10;5QBns6pfSvYvtiUOSmtrQII2xJlLdAgYbqeJ1lkz8TUcqjQwW1ysN3AQO6Ezp73JwQlmRcWqGDR1&#10;2s77brNOPribt3/7z/9++2f/8K+3n3zn8/bDb32zztjYVm0QMH0wwKjbl5y5dH7XK+wPHMi1Vg4Y&#10;SPF7Z3AA86Xzyh5yX7pAape9uaaqIb5haJwSEMa2exapnL/2B3+5/cnf/OsBVRsZiwQqcfycdx0V&#10;fi97NCBiMDjN9VxTRiD3EnBSR0Rs7xcrBJSI/qXXvXY12MKWBJA8uX2Q7zmpikasEyABQBi7AgW5&#10;d0BkwU4Ijp3BxJ9jJHWt7OPh0DGaEUCJzgPASBC1utzeeu0uwfaLYjoA0sFubHq+u9Jx8REIgCUf&#10;RI8STMhXKWmDvCzgonLcQBYb8QkAsZu/VX1pDXw2Shb/z3/wZfu9X/9JG6OGs6iABBcfZLH85PMP&#10;2j/9G7/fvnj5tA0CIhgurT/3N2MUTWBuyLn0CyP/i5//pP3Hf/9v2wdvPIlxi9GPcSXekRu0aLZX&#10;lquHBDBxHOPp8BkPhB6TbpHXxx5w/ByYHPRkehyjnkgsoIbDuKiojTO2QLJ541yVtdEaKBUkaMNg&#10;lCBUlBSQsZJ7JyJE5WEAiBU5Kt+DHeAEUNdERtIfBSJEOXFocuTKYjY2gAfKZ8hWbj8GNZtB9Hga&#10;B0vLINqgoFZSqKYfwLNZARFlc9MYth/+yhd1vDPDw7lU9UeM6MFRoptERtNTHQ9VCmSzyr1n07lX&#10;7ae1gq6eDXEcHKm8OXEmR+35VZror+DYcqBiHqf8+uuP27/9V/+y/fEf/W4czEkxBKVtybM7JEyT&#10;MqkN50s47EnXQ86OFqbrWbbaWQz4g6uT9us/+Ly98TCG7SiR2jDAKM6O5kbHRoZV10vOsB8AFKeQ&#10;Ma3IY+VeDOw049odM0AlmkfZD+O86UeI99wHUKEbZ5WQBrROJpOK9HyGwzVnntu4lOOu16hAhPy9&#10;7q2qhEb5/nki73dePMv9a7QV4x2jp9GNMzh0f5ydxcnFmV7Mx7lGNt7OStM/Q1mt+bWeSjAbsI66&#10;LuFUNr5yZqJbL5Gm9EWPtvLZzEF1Mc3vRXto7h4BdiBJkKkdNwDreQAY65EYU1UHMKNyR38QLexF&#10;tuOxLpbTCgzkyo9jsCcZx2Pjk/k+BWL2pG806opTHmQfaxtvD2bcd2PYj6en5bzWsVVZi076pHPp&#10;pZGYgxijfGY3ANER7otyyQWL4Kf3q+qxTjTwcpAWpz2IM93NeAOiJ9k/UikX1/O2k/l34JZKDqWk&#10;DrVywilAAahUD4oEA5u7cZKH2Sf768VA6BexYCOqd0RpLVRR5Dlm+b7sy5OzRPDAwzRgIgBkdHrU&#10;jjKWh86SyX04uA2Q0Pb79n4i5Rdn7Y9+/zvtT//TX2s//vJJOxtbtwFfARgYCDodL+mM0clmnm85&#10;9ma5CzIDKnbj5DVm+9EPvtbuHs/zu6zPzJ85tU7pyayLYgtisIsJjfGnmeiN3iaZx9PMybCArHVY&#10;R/RnrbAfg+FqOzuNLdfHJkEdZpnTm1/cBKycBBwIfvaylnOdo5NqKe1kYCcsa20vpdDPvCCmu1cA&#10;AUBRNq300EtHXFUkdAnSINY1cCGtrXSUo2TPVXftbQsCY2eAC/Y971MWWid15t+AhPLVheYOSDg7&#10;9Zyj8kd8U2+ZzS9lj2bOPn7/RXt0e9p0HxZUYlZLn5f71atiknF8EoD49/7g19v/8//2H9r/9b/5&#10;1+1n3/tKu39+Wr5Gh8tF1O1kY35M9dOiYkJraOdqdO3CRt4rHcTBL1egjUUuoWGCwdnkJv4ja1Ql&#10;zJ4U7TQRen9mOpbvfPHV9pVPP8j1CPNP2ss332rzBJN0HvpTrC0H9Gwd53rxBwEiGkQBEdKAi6ZV&#10;GAWHnjkZlQ8mjvzuN7/T3nvz7VzrNPb5vE0D9KQ4egqlN5HC7mDTAYbOICjdzLPy5XkuVSd0E1pg&#10;+x2fhFm1XqRRVH4M4+dusvcVEACCNBLGCQ7Yj98ZZaxn2afxUWvtHgSTVz+di1AwUV4uSHTpBiDh&#10;OmZ1ZaOdTy/abaKx0X5QZv52kIt99OxFe/3+w1oYaxls+ZpRgMloa6v92R/8bvtX//Bvty/efNxG&#10;Ma6jOMNF+YqmJfItNVEbKLKN9uzupn3/i8/aYaI5gMTZ88cH8mh7iZoetpPdadtbjWMOgnKQibxP&#10;5aHy9+2NOGU5oxjq0gEkylSGhmKuV34nenUUrhfn6TvlxeX5vfzdwmRA9VCQFhkMA5i2lrN5pQGA&#10;jETPHFyu4WAibcKprkWfvSHQX9DC2AC5Yk51azsRYRZk7yPfewVw2JwAAPHmm4/a+x+8nc+jhLOR&#10;sim8gIhxNj6q2FHO777/vJ3HmBJt0rT0CEWOOhv0IADtEDDMos/9c2S+xwZ0yudk0qMl3fCUiUqF&#10;7L0CA0CFSNpzoPiNF4YCSPrGNz5pd3e39RnVA4APoCS3rQxPj4CtbVqNzpwoAXYtbI2zNe4ezNov&#10;fv2b7b/99/+yfeujuzY/3mhXic4O9rIWtpYqXfL8qYY0dBrL5UydAUJJDh0bMxEKR84py7W6R6JT&#10;+XttrTknEasui/o9ABVKDd2P8dMICbPE0VcDroAVIIURV4roxMOJuvdE/IyAw8B+9Xvfab/+4x9U&#10;fpc+4eAwEexegG2Mt3nqlTPy4Fl/GfMqw83YmMfrG8JiVUeJtA+PYrADPBIFYh9EadIlDLQX1ks6&#10;CXBQqaPKBdPU24tjp/Sg0DiMQ4pjjeN9nIhW/w9UNhDRe2OIXLOWMwYDwsrjgDnAI9+N3uaMHEyk&#10;TE+PlAnBZQyEAGCWNXucqJugVatyHU4JLTlwJZLaMzu11OtkdtbW4wycQ4JVsMYxBOsZA6JGoAFL&#10;4ef0QhUEXUPGKO9zJDVQAogdoPEDYDRnQs8DExcZN03BgIn1AFn/9h3EnjpiejnoCkuhj8Ug94fd&#10;wBrQ3pSOgoYijl3J5fAwYzHCYHRA08WUmcPzo7afNbij0qJ+Zg1nbEdnGdN8pwO3qk9G7vswn5/O&#10;ttvDB8S+B+32ar2dTZYzPwBExl26LWvYfiKonF/n30cr7eJq2K5vnauS+4kt0RxNNQ4Nioqrxf40&#10;34sScH1BOHMgogSNcvmVZtA7Ic45tvk487gZ29udOtC5nbVwkOBCee1OnLHPxmlLZ8TGL5x9F4AH&#10;0CQY6lqD/IwNHsZJiUYxIL0ZVdbLQRxGHAjBPYBAgK8zcLWDjiPBbPl3Bx1o9ACGOCgRL5/hxEy0&#10;vsh8LWtMsIeN0JSKDwAoDjG/2NY4LHsFMwNQ3dzez/7XGVnKOIFs9gT7fJIgUNO/SeyOCkL7gdZI&#10;i4Ct3OdBnm0cG/V3fvmT9t/9b/9V+6//J3/WvvPpW20WwAys8FmlGYhdJWKVmleN4HdOSd5a730S&#10;gAJnYPAlnlt0Tk9inMyH90hfLPowcOCOQS9GINf1IsoGxKT9L+cX7dd+8tP21vO3K4UilYLBqJM6&#10;l/PzVamnMcUKYSCkVPysao6Mq35O0hGfvPdRfPBV+U+gBWjrAEKZvdSuNEmChc2uBeTXrQOpmKqy&#10;yU8NJotpyfurD1D+bi34bozKRn7vePmvffiyMg1SVESnshHYlp3gBM0nj2KTlqjNda8jEOPgAAgG&#10;uyszLQwHGiW6eYUysRAAhAeqg0SWs2mC4HTTcrKbSYH46nz4bIhvvv5a++F7b7WHMeCjzfyescxi&#10;hpK1mkaPQNu0GSKxWaKMh7dnGRzMRxa73N1ODMXWKKjoYZBPjMfeSf/uIC4dFQkW93bkfBPNZ+It&#10;PFGbKBjzAEDQVIhsVStwlhxI9QeIE9EUSRkng1tOL8ZoczMRVRycDVkgIoCEUUcviw6BBUzDk7t5&#10;e/PtR+Wk0XoiSxuBYbexx4lS1blfzE/zmTjmYaLRbGhom1ZBjg8FzcE/TnTy2tMHMUr7ubZqFszB&#10;WUXHdYDSMN+RDaIUz+ZhdJSEiTRFpJo5DfaX294w0XBAASGlen60OrpbrwvOATNAfyB9II2CtqZX&#10;cA1jVWkWjnU7Ri8GulJCQfdYEA6swFbGzb/re+KslKMqOQQkdmIEXMNn9X3QWfL4YK29++Ky/ZXf&#10;+KI9mg/aw/Pd9uhK++c4yuPtdjUftU8/flFHIFeZap5NDre3veXAD+vfJdKr5/W7bOKMB5ZIa+se&#10;NWOHMocFbMxXIqy8n0EldsTIYKB6N9BcJ89SkWDmdP/oMHPSNRG6Rop0nj++zYY9S1SViCCbCCVc&#10;Z37EQEhFGTPR514ib2LPKnvMfL79zuslnsToABFSFz2i62OnJLMilDgq6xJbVh1MK8XhHq1F35c1&#10;TrSb58XseGbzah0AdW85uyGfo2UBIqSG7B2lyEq1GVydRFGq6GLiOEJfh7NxLKhROU8iS2BPNDsY&#10;5JXnUAmgdTWASOeg6mYYILKWfXsvtuAoYOToeBowoFqkg43N3JvDzTAO9DKle3jFRGzow0J4nP2x&#10;EcfTTw/NfjWGud+1/G17mD0TJ35+dZa/SY9lTDNvi9c4QQFGogAEoJtrLWeMHewFRGIngAm6i8Ps&#10;3eFhnNN+9hgn7gUcTffrACx6iL3j7AV9H85jw/L/9dzLMNfdD2DRH+M4a34nAL/3gKChWQpgyx4c&#10;LWXuEuQcrbbzOWYl7wmIkq7Bwmg+pTnVR58+bT/56dfb3ZN5c1aKvSf1YL1gxAifzxMlO3ETaGYX&#10;HR9fgVACqH7IU9b6Hie/mXkHPCaZmy5wnAXMFluX644n1ntfi9X9No5SIyuOxPU4M+Wi89NJe/+N&#10;19ske2Nh7wWPxWpmz3mftVRVIRjJ/B+IYK/pJEStNAG9qRLHFKAff8D5iODZYE74KsGm9Bknt5vn&#10;IuYFGjT90ySJKBBNjt3WhKl0eRuYXtqh24x1bGV8yAJ4lx3L+q/237HX2FAVRlVldG+pOdeJHkLf&#10;oLsAxJ988W776ruP291N1mlsEv0AZ8vf1KGLy1nnAU26fWIjON/z2XVsYwBavSf3mmfm/4wfgSoQ&#10;sUgNloYkL2XgRI38Iicr2K5nCijrjH3AV77v4uwyYzqtzxB0VvVGgAhho2tx8FIY9TN+VRrDewTK&#10;on/XxkTUSanZfzQl1bwq419i0Dwb9sHYuw52CdNUXTpzTwDfQjyr5Xalr3JfJeDM9+vjsRVfuqsd&#10;d+b2Yjxtv/fzX60uweQGtGFAmHvQrEomYS9jvqSnuRI1rSwpQ30RRIpGF5GZPAiRUZd/IvbpdEec&#10;ZW5yM2hG8wslYwZLDh/tY7FMshluYrCu5XZjHPWF2BBZ5nugHrQNEADV+oyUxnFQeZXlxMBCwRYv&#10;Gu1RFtXv/vzX44DmdW7GLAaD8eUcCBDlq206yFw6QC6XAWJovv7NrxT9X+LMOMmqpoiRu7rUEZEA&#10;iFJ5rQR/t1ezXDvReoyn7p0iZPoJDbCqpCkLTj7boEoN/OBXvtJ+8KOvZZxMUP6ee2XIARUCQNqM&#10;s4tRdfFT5oY1YCw0iOqdFON8MCMBEfO5RjbTYgI4Y+VyHJZT+LojjGGK0dFxEosiJ25upFJ6TpTy&#10;nx5ETj6gI/excEhAD9ZFV1KAyT16bk7Vy/s1GVJ6KCWwSZuQeXDKJ6cMdHGOykVFtuh3lCnqnmgS&#10;+EBBb0griOICyIwJivIkYEqr8FkitvNJjFMM8XkiuNceHreL8wCjnaV8/3aASmdJfAfnSaPjAB+H&#10;vSzKBZW/9a6fqNZEwFIzu3pd9NbeHPp4mmdIpIIJoYcQhVu/rkvYRnymokP+H5DCBqGEVRA4SdG/&#10;tZ+me1HGWyckxngx1tJi5hAT0tMQHVRZTyokPDNWSiSoT4e/SdM570W/DX0xzIEKHmtsoaUA1ABD&#10;zBmwQMtQlR57WI4OnFYh/9xbXx+JdPK+N9961p6/fvfnEeMg60ajtmMsWdavrpV0RQyveasjpV9p&#10;LLBYmB3X5NCcurkewCfyHksBeuX+NJHyb+uXSBkAEHxsJwBw0utQd0T0dUXIiZZzz9JDs7PTOPNx&#10;5sG8xBHG0VlT1WcidkRzLh0k9W4gpARCnLsxDkC4e/qw1qH1iG3yuVnAhVM+rbfSe+T5HYnuTBP6&#10;lFHGybjpwYFB0Z/BM23mNThItBtwtJ3nBGiAzhJQzmJfON4ADud6HLku0Wf2g06YVTo68j2qVgI4&#10;JqqgAjiHS3nGtRI0AymAiTbaBYjyWVoNn/v48zfbz3/z++32ehInlL1wMsj89VSjkleN5V68eN7e&#10;eOONAI27rLmA9ux3YjyglePuLALjb86zpvIe+w1AleLj6AFj6UopXCks+4d+AvjGaNBCFLuX7/vJ&#10;D75s/+g/+zvtJuC4gEGuj7JnZ3uVnXL/2K/sGamPp08elzaCDo5/4EiJdOXt9/Nv1T6dKgdCpER2&#10;c43M4/FZ06dgEscpfXIewOOn3hQE7FI2nBfHxtGVI8/1q/101lIJMGMDv/rxx+1rn31cwRlGgp9Q&#10;SUC4yx6rIlCWScx/EsCxHzupOmPGBsROOiYdQ94bd2UdxIETlnLA/BYmRfqeE5ZuuDq/qUC4Ok3m&#10;+7EKveSxg6VKB4jc45g5c+kL761TRQOuCBU3VoGEPF/9xDp0kOXzXotzKzD9GBApKyDG/3v64RXD&#10;nrHxE1OCARDEA0LaaY/if4ktNVGs6oncF9ZCBWA1sJKyyJxoWw0g+Lmc+9hLUH5++qB9/OE34kP1&#10;3OhZCMyFex7sZI/nfeQBn733Tnv68Lo9v3tY7BRQKIDfyzMONoZtO+9b2tqJU8oNLs4CQJ95iPUs&#10;ZI090DC9cRGDodlRFm0GEA1ysIsKDcLJzTpnQP6KwytxWhbmNMbqKJthksU5PzyK849x30NFb+aB&#10;CDl6kw3ISKMVrIda5/U4YyVCjJ4oUaT+lU/eaf/Nv/+v2o+//Vk7jiOoUr0YA5oD9DWnQhRIU4Ai&#10;rC6XcWSOcP7+D79sDx7eZHBMYBzw+nIZ9Nvri/Ygz6dvhUPAzgIelJdS8x7FcQIWRIVEnc6C0ENB&#10;bohIZhIHCiRc34yLjeBAjBOxqTrpErjlHkWn04AN9LN21nLz6GrnaMh90yFgLThxnQ05Ps6++jdk&#10;DHZjDLR6ReGj+QjqpFukKqixu2hRxBrEm42j5h8DIi0jV1giTdRlHB7wJKKuqHRfDfqgPcm4vPnm&#10;Xe4LVZ/Fn2vTg6xkDlDUGAZNgqQBRLzul1YCQAFM5OUZQ2I/NDWxHGpZF0OfoRTXOVEJ7SBgYXq8&#10;1i5med5EcLMY5YvzGMXhckVRImCiT88vGqE/0FimC1GNJXGTTpHoUq2iM2bX48x55pvjC4gwBjtx&#10;GkAZ5yx6kQcWVV1lLTj4ahbDP4iznCUq3SGszLOoovD8/eyHgKn9zF/WiLLfOnhNHt//RWiZZ/NH&#10;q0E/I+XTmRkGtqeAvCqNkOsRewIhjJ1GZMNEioM9m3Ypz5PPZa2Y/xLu5tkAFWW9dDAEwZM4CvNf&#10;wsqAAE4fUJ4GiD58JAWEes77c2/lULLOL3K9uvftldorVQ2Qa1Zb8ESjHJT9jEbnpBcll0v5jJTD&#10;boAVRsnekipzb/1gpBhG0XLm4vTiNtea5z6uao7sf1Gqv6Hb/axWy/kOPSSsJ2BAW3FgTQO620fX&#10;bXYZkHIaw3Y9q2heuoHWBHgFPjBdW1kXXhOgK7/DQAEZ2COpkRNpqGHfL0DK5c15iX5Vg2AkRgGO&#10;+lNw9k4CxYhUg6n8fnN/te0e5pkwCVkfu7ErdS5HfupqeXZNIxGQOnGdnVelm/sBFa7dm2IRmW5K&#10;XdqLGa/VjCkRp2ZxwK5uuOOsUae4YgS1tNe9k716/uJZMQrSTVJM7IuKNyk0WgDROOodeJAGtaYB&#10;VCWV5n0jtgujKIUKxFZvkq2M3eFfaCkqogYQ8plvf/3zBGQ/bWeTk2KngBRAW5AIHFeQlXFU7i2X&#10;r7IBiFDez9HXUddxTn9RPZDP5d/Eiuy5UmIgg2iTY1QNwFnfzm/ipC/qGtW/ImtlG3uRyFm3RyWe&#10;xIP6IRxJoS+vxNYP2ve/+fX201/5Qe05we1mgliVbsfH5xmrWTm2qiKM39qOM1fx53ToOqY8wAm4&#10;5uQ5YdUczsBwjLbPSLVobbCxTosSh50AGoCp4xwSoAJzvV117hfD/QoEAHTSToJG+1q6H4jQPXNr&#10;/SDPHDC1LIVCl2DsewpES2pjxeG7hnE4PIitjP8UnPsbXUO11r5HvxFbsRPbU0LItXoZc0G8exrG&#10;f1fVRu7JZ/SvABS8+kFc+a78zRkkAMUC4Dmz47W7t7OftTn3/4Oas73tzMWqXhmZ23yXk1md5o2N&#10;rTOzAKtce3c9oHkr710ZxmbkC6hNGWlNReRNMAXyzxbt1eU8g5eBjVFRqtMFN30QZicXeYhcKBN6&#10;dDStbn4MBwpZKkIf8+pMKYLOouRcq/50meCo19cT/Mj/OTzGQtc9DUIk1LGoGWy087e/+V77F//0&#10;P20fvx1ExDFnQyqjPMnGHh5mMRys5npZfAxD3r8bB3JP98PpqD159rgixtpwcY5yYwDF/HRai1Ru&#10;R5fLoxiraYy6JiUOvTnLoh35XByyFsrOJgBwsBKcjKiC8xLFVevnRIeuXWWg2cw2Ncfm3IhqnR0j&#10;yrmo4vA+hrly2btZpImeODJCUM6sH4iVxZeo4J5NkAWNwajuoHkOJX1lNGL8lEByqLtxnttKI3Nf&#10;JS4N6EGPqvvl7DqdqWmWnPxRbRJgjXhSHr3rH45z3cxpxgcbAsw4ktu9enlGDIRnpF2QA96Kgaxy&#10;Rfec66zm98AQcWOlTGL8CfZmMebjozgi3SalIIhVM+50BdiVrlWJ08laEXGhWRmaQVD6ZDYvGlcH&#10;VA5Xvf32xlJ7N+vhjCo+cz/DQOyjDwMQpJEmKH2GcBxDs99ee3DVfvbjb7SP3rmfTRFHHKBRZ7lk&#10;PuhijLsmWESRUlvq7gEI1Sg6QHopJS1RqfGRMgvwtab12XAOBwNfZ5tkncznp+3lOy/al9/5RqnK&#10;q4Qy6wuoQr/qicGhqKTALFQ6LCDEsezOocEWYKKwe10LYn6mubaUB0akgxcpFaeWYpisbw3ipll/&#10;uqoSoIkq6yCnNXXrSyX8dVpjtdfOHBl3QEHqgqMX5ToOXHplUdXz6NFVnXbay4U9Zxz/5KxsRrUz&#10;zh7GRGAz9bIQkKBLNaRZyhgBDACEtURrdDE/b2+/fKs91u47c3Xz6KLdvX6/Xd+exlFnX00c2jQq&#10;Zg7I6o2zAgADIvzubD6OE886BLgwnSplpGkyDxgToJb4VF8K2ghpDUCCXmI14G0p9+A8DxUlzu6o&#10;ttvZQ9VXIu/DVuhN8e7Hr7f3Pn29TS5UeEiX9OthOQAv/9ZR8xe///P2yRcft/UAHyBCPw3pGCk0&#10;FTTWkPNRxrm+njmehei5xNsZm57aFQkuKGW03gAAlH1JREFUx0hn3+QZChC+srudCch+iYNU6q6k&#10;Uk8d6apBxkaDMoBecKHh271lgsN8vnQUnZZXYbSW73N8N4H7OACFY8AKiKa9iC8XQknAggi42uBj&#10;e+M0VebJ/dOqicIJIu0DQEQJdGcVYh/Nf3yC6hBA5iT2HsOAtegReGylBktxuqtrxHlSIwE/hOf5&#10;+xr7n+clpMesEdW7J0yF4HM5zlBZpABUe2r0+5poOj+1v97MODpMbIa5jC+rlLnGUXGQWm6XM85L&#10;qaJne3jzoF2ezctJjvJ+QlB2/ig+0Lh0zUGvVOTwse5SL8VS5L7qlNPDAOdBbOkOn/bqgK9l7AKn&#10;bn5HNTaYfiLOy4AqY+L61fI69w1ACOKlNCrAXmbDc795ZiyDDqdAHC0G9mfR4pp+ohiQvEpjkfFZ&#10;BOlamM9mN9mPp/X3HrhnHY4vSwPx52mUzMFqXgCEXkm9IVnWEI1Ygjcv9wuIrS0BTzQSWcPVJSyT&#10;Vo1hcjN7uxTkiQLljAxeDBZKuhZwDLj8rt9hIwplVqetPDBkhcW4t1KL/ygOzOmfRztx+FmsjC7D&#10;WeKWLHTRMdGchVF92zMpNTFZmFVPa0BrI2STi9TpC/bX2izR0nGctkZU7ksksBIjvB8goQmR1tAi&#10;FccSa8iykUiKIFH0XGVBKOs4KS2dR4nMlLGI3HQznMYwYCB2E53ux4HOAiL8++nj2/bXfv932su3&#10;nmZB7lQaBTWuHK+3mk7kjiFIFM4Z2+Clu4iTdyYCIZWomAHkhNHQJYLL56VAbHwiSZQ7w/3k7n7d&#10;80rujUORr5enF41WOqV0DkDKbnvy4CzOMoYtDvHh/UQ9MU6+gyND5csnaoTFENU5EUHOyq20GWcA&#10;5BaV6aLBSzyY9y+obhHnct5bR5vnmpojvfP26+2Xv/zN9uLZo2IZpHSubjiLznzI6ZejifE0HvpA&#10;MAL7O2vt+mzUvvGVl+350+tiauT2vR+7AORInSmHpAXRLrkiqEH+HZTs6Gr3RXi4W459q13Gydxe&#10;M3KaZUHTQMtGuzhzIuhBc6DVNHOo3MpR8i9ff9w+evtxe/541n71ex+2r3/yPKAx31PpjBi4XFOT&#10;pjppNA5/HCOvT8ZZIka9JUSSgImUBNGlnLKWs8ZUisv4Yh+8pM5ef37XfvFbP2tvvfmsnPxhABJn&#10;4iWdotU3w19ltgF4mKZe958Ibmcv9zGKg8+znM/ba689y9hgCpUCB5Qea3al8oVOoqepsGNHw6zv&#10;fI9UjJNChwGmAIT1DkTMs3Z++sPvtP/4v/w37Y9+92d1rLrUyu3VaXVmFflah6WUD6B668XjgO2j&#10;dv962u4eX2Wcgfqjfo+7mdtE0MoMMSZSGe6X4A+DxIEBFfL3zs8B0ohdnb3y6eeftX/wn/9pnPRb&#10;Tc+H64fn7Qe/+u322VffK1DJSc+vZ+3qOqAiax1D4/W973+rffrZB3lPgG7W5Lpxy3euxGEoK15P&#10;9NzTUhmLzCE2wrWIHYEILMTmbuzNdpxF5pJWYjzL/U2zr7JupD3GARQqbm6fXLQvf/CV+omlASBU&#10;nhDyavhExOl6s/lJO7+d1lHnm/n/Xu6T1kM3SeuaDqHa5WfdWkccPubSngG4C3xvs6dSUHmm2BJM&#10;adkSNiv7AggANMqox37ZV9sBgNMEDPaCfc+ueG+dBBlb2k+GJIbM3+TDE9mL7pXhbwWoOGelDvfK&#10;dTEg1rH76IyEICT3l/cDFdX4Kn/TIZGWwQubeffwtoIQaRhrVhB5L04SmODw+QnCeX0SMBCVt9+k&#10;59B8bZi1cliAwDHT/JC8v7JPIn12gzPfyncBVyL3OixKyiRAYGubXde6Oc+az+qCeSDFksDjRJuC&#10;AAJU/1kCkNPpPM4/gGorICbOdTPO2Xe5riDZPhZUOUKc6JOuCIuBpST8FPUvxI1SAOenZ7GjGIME&#10;Q6LzPLNUCWev9bUGVKsre7GJSiY7C8FPekZjAxDQS5iTaiiW+aBD9LveKtv7jJ1CAY6+Ay9MB8aB&#10;w18IL73qe+sVYBUQUWdaAAW5hnQj5sY5GMVO+H1ARL1XyiS/XwCWzfx/Z2M3Y+G74xvi00d5XpkF&#10;KSHPisnBtmytO/NkjIkgZJFv74ekUJ72nzFsWYRaMHNwwEMdp5qXJjhdqRoUK7eU96IyRRzAguhu&#10;Gsd/nYX9+XtvtLefPc77PHica4yTaJ4DM4FqWxd5JQtUx0gbBcoqQUi+hxOcZWOORUjZKMMYQ8fQ&#10;MnTrmxn4RKUMv0if0pkAcTUL4l4c4FY2gvt3PDTQYGECDlgR1L6Di0YBBTdx9BxyIfs4Cb8DhnSo&#10;vE7U//mnb1V/CeCgzlrItaQluu6AEKo3QtGNzjPqxsiwL7oIouCBj6d3t+3u0XVdl5MCqESt6PvK&#10;dSYilvt1/oKzJwAIBlokyrkS+3RqEcXcy/E0C3p4O2sPbs/yd6KejTImIoiFwp9j0BnT3zwXECOt&#10;0wV42bhxYJ3a06eAQaKFyXPZ+JkD18EyiEg/+/jtOJz9jNlJ++SjF3VYluhILtWrAFvGg/MyTyd5&#10;Buro15/ctj/5m7/fPnr/zdx7DEUAERptNKLC7rnW2TSOf3Keez7N3w8LQGC4dIpEjStnBSKcoXH/&#10;etLu34xjmHcz1ioXsu4yFsSBV9fj9s47r7WL81nudRwQelBtvM9ixO8ejts//yd/q/3Oz79TtL/T&#10;Ygt8qSwgMN3fDOLP/WQOOWLaCca/N72SnonRzvjexJA8uLp5BSQSwca4AxDd8OshMK7vd+YIxsd4&#10;GxNKZ7XuUhwMmLknkJUGxLacJiLS2hqQAuYZ5+kUCyXHTVeDgQCqur5CQzasCeCjRHae9TOLk3P/&#10;uvWhxifWT8aPnuiv/uJn7f/yH/9d+4Off689uThux1nvpwEm03znNAbjLNHnLPc/nx61uwDTi+l+&#10;++DtJ+3LRNoYt0pH5F628syLc0d6mgKblu/MHClRdky15+j/JkIMmMwe8O/rm9v28r1329XtRbEF&#10;WIPbBzH2F+P6N+auymQDqkXsHYDstw8/ereqXgAvrA1BpX1OX3EynbTZaSK1zLWUHD2P8l8pDSBi&#10;PFMFgo3g/GNci7WMbaizMbLnx5n7oVQLTUdAf0AqUbSOsPv5P3ZCo60lzJFUS9aEag8gwhkeo7x3&#10;N6Dl+GLadoaxQwH+5laVwyT3zraMBEPj3Guez7MBRnQcHHWd0Jmf2II6VC3rg44BuOBAx8cB6yL5&#10;7AfOX52+lNyj+9PSctHhKAW2ZhwUR1gn8iWal0vnAFTjPH1wW3uSc97P2nKENoGjfg1YZuL4KjPN&#10;zwWowGhKfVDo14FdseWA9NPsfT12gB6ASbqBQB8LQqPGCVV6PD6CpgCwAAT0zNnx2iNUByCUjAZU&#10;5zn5BnsE8NXsTbTPiVfOP+8DTiezy4CPXBPzkOsN8nxVQZjnHQS4HOZ3B0Se+anz8Gcff6181SKV&#10;gA3BLkjx9EMklwMCBFN55uxJLQo8ozS2Map0SZz0Vpzs+GjcPnjv/dyLChP2NPO3ljnis+I7MQPF&#10;wmX8S5OQ+TIeNBR+9qqWBO2Vuuis5kL/ItW/aGaFwQAGlgMKVjA2BQ46CABMOH5goxiEgAJ/8/4N&#10;6ZSALD2JdNXdqTMu8qy5pmsAD/1gswCTfL7ABlCRn0pggateFdNlB+7T2tC5+iTrhzB0d0uqapJ7&#10;loHIDctnethFSqPrFTTUiFO0gItu6YjUT6iYswEiCH6g3nplIkbZ1LtxtLcxyj/62oftlz/7cfv0&#10;3bcL0QEPdZBMNglWQNkPZkLq4zgb7jALG4hAmdgoVXqSxQvAYAuO97bbLABhFoOhxrg6ZcZgQPMc&#10;MeOtztjGxXKggeUQOayaqIAGTs3m828ggqpdlPjTn3zZvvudT+Ms9kvNTggnkuawRA5KMFUxiBwd&#10;QiU6l3+Vm5ZmoMcAFvQ6kPcEELAWwEip8Cej9ubrT9rv//Ivta9/5cNyaBVtYCViMFDUHETPF8eB&#10;G6/cwzTXBiQcmIXiRymiHMtBbCzF+d8Let4s+toYL6IJ1yPEFN1yaLQOcvOcnMioNkqAlIgGO2N8&#10;awO9anMq14ZpUhNuYRvTcvwcxJ7mKQFkMZinieY8o9P8DjiLGAAiP0bQtSsvme/B7ABwL157XBFv&#10;5fcDGgaDk9xn7uGQEbzO90268Ykh0NvgMP/HQqzECCl1ZahQ+KpLOHTOfXFM+gQdrUJisF59Py7n&#10;ZxVBAb3mn2M9yjyeJvp0zP39y+OAijjPGEPsgEoTXT6VNgJ8ld4pRoKYlmByv73/7l37Iut6Pg0g&#10;OeGwz8u4ypsCOLQnhK4ABMBJ32HMiMK6aE4NOQYDyJgGpO/EQTKoIqtuYImcUcOA3GEcAIDhO7AE&#10;ADXg4VhoPUncn3t/+dZduwoQdgroZRzxzaXGQfKpma/M3W72UZVU57PPH161H33xSXse4DnnSLOm&#10;HV7nuHyl2ae5v1HWpuZTNBWTOM+Xbz4uVoIuhF5j//AkeyBzkutJH9ojmngtTpal3cBkAcBaYaPt&#10;rW1iYWBpGqAEiOgLofqDhobY0b9L3AtkZ8+U7iZARXDA6TolWAS/0LBIo63Yi0PgsQNu7B09UT+O&#10;PHs3INDcqqYa6V2R6xP/qiQ5OoldGWdtzqQ/1l+B0DiiAEnMoSoVKVL/l7aj1wBAdL0s3URAQZ0+&#10;mjW1un2v9BTavB9Ppp1JyjhU75gA+LM8D02MFyZOGgobV5VQiXztnWIHE5namwS51pRUJhChOZK8&#10;u0hRoOU9WAhg/vJikrUX8B6nC7xxAJw5By5IRJ+LysdZa289ez0g8aQ5g8E5QZxp6Qp8Jk5RqaaG&#10;g10DwMEIOFQR7OX7e7ChTBOLubctWgfqzXvWUtap7+XoBQEcpoi5qjjiYFWa8DdEfhsbgtf4i9yb&#10;oBRYoTsrgXB+GodKmeQ+RcauwQmfzjTzG+WznHLWZwIO5aTFZgco1fEMAhARf5ynyNmrWkFnf20k&#10;YObQ+Tf+zPeWZmTlFbNgHuKnvFD4AJbrABDrnHLG8/HDJ7nOqx4LG7HbdZhWd+pEkfavvSslq99F&#10;b+aU9R//io0gbqzqjPhAttN5JEDbMHPE/nXG4C8ARAcP5jO/KwCxYDg6KFAqiv1YvDZiUzEL2IlK&#10;E63HRufVgUm+13XzWUBjdTVBwKYeGdgXAX187yZm96D/PdfpxRR9PggrN9eAoAR49yqdwUFALl28&#10;tshvLtCTSFTLaP+2IKE4ityqoc3CksZg4CFMatq9IOH9LO7bGIff/eF329uPHrb9LAZOe1GGVhuE&#10;MxAVZ8HsrC63d5691uZxmFDfic0XkCCfxSCLrinMOaQ6TyP/34mDBUpE5BgAEb00AuPsJfc/PTmu&#10;fDBD6vtQvUVRxRCi4KQTnDUPRGAHHt2fl3NyyqdrAgVy9ZxBvRKBlIHL50SDNreeATYtJ42iRPHL&#10;mfuu6THlsk3XHdjj+xft80Txj27PM35ZkBkHBrJo2TyPXCYGwbVLXR1jLo3hJfI8OY5Ry7U8J2qU&#10;WPFkGIcdMHHoOzAU2UxozOUszHtxDnvyycPNVt398jzSKoBEIfAALeBNh1G6EA28ZkdxiNlEWwGE&#10;IhXAwOaazy9jHAKk4vTQpZ0NyfVyX9IgHKP5QvG7x0qRBEjQG4gqROAncQK0GouTPtHfNowNRhMj&#10;lVLPGGME5QMtvSMnlivXy70CVZvZcJwSJ/Pg4WU5/TpVMg6oGk1lXtDtrt2rdobFBpjbOmcjxr4b&#10;vr2qwrC+aGaIVqvZF7Dh2fL9pXFI1OjwJOW6v/aTL9of/eFfarfzWUVKtBDGxBgxRJgYDAEqGiul&#10;qZcUgHpxUSIgeHZ20a5vb+qckZXsr42AtpUYtkEML4GZ7nc6ygFzRckGcO0DJ0ArDU/Wcm/esxrj&#10;H/B0Mmz3iRIzx+ht6Qet14d5LoKoq/NERQGIjLO5svau56ftwfV5iYm38txaYLumBjP2T+8IyPl0&#10;tkNqg1OThsQSOT7YaY9KljUk0jH2qx+81T5/+aJdBFwxvipKsAWcJJCNDauy5YsAgczP8flF07xK&#10;e/TqBZFrjAO+NJTCIkz0gED5Z06l6DheKUQaDoAeQ3Ave+08z6jPR2/IpT/IKBFuHHWeoxiSTY2C&#10;6GSO2vNnd21+NQ9giXHNnHRdw0b1dDidBzSPtaiOrcpaqsPLBgHDqrVOMj7ZbxgQ1Q+eZ0AncxLQ&#10;c5IIeWcpwKJrJDCJ1iCHqoLCPjCmhNzT7EEN2y4uHJUe4x0n7DvKvuQeCctFpNU9MHZFCq+aLcVp&#10;iuSrW2CxxD3y15lSRZuGfNYrprjSnllnvl8QQBMxytoaUdbHgY32x+30+KJ+LkoMOS058ulkns9m&#10;LvbppKxb1+xnRagS0PTIuhSVWi90N1KVmgIC0sejaTks0bCDpRzp7XyJ/b2eSqjoW7olzyJdompE&#10;2lXgwWlrm80mzeif4nRH+8f5zqyDgGzjwumzOc60oXPC8BGALvpraMct8Ox7cSM2OEElliDOcyfP&#10;shZnu7eX9REHuSgEYCvoN2gDOE9VKD0o2mt/5Xd/r3368WfZa7lexm42Pi8Qo8yzGBZCxTjtlXtS&#10;AliXVxF+pS48a9c4AGJYin5suffFjudepEd6u2pBcO4nga+UUOkUX4EEaRHAYTmfWyktgu+geSBm&#10;HsTm7ZczX81POoXVOpSsP/N6AIbXIs2y6EvB7/d0RtZg/L+gDRuySbKQ+1nx/fme9fWsASmn3H+t&#10;ucwd7QndhM9Xy+4+2Yy1crn8O4gDfVydwrJYKeIh2UK2WQAGpNSgAQ+QlXMENrdFqNmAeR2KdjIg&#10;s0zm27e3bZ5IfX+LI5Gj3Ssjhu53s8SLWwxEookXTx6WUUaVibI4uYqsY4AcluQlB6j23UFLmAJO&#10;mFaDHsE1lbFxYH5f2ov8DuthcXJiNrLoTBS/EXCAcbAJ0cxVgeGEvDhZOofqMZG/MWKcPKe16Eew&#10;mWvJ+2M5oGnjJLXhs5T3RH9AhAhQDpLxdxz1KMaY85KDFv1Sy0u9qHtnbKsao3Li6oY7zX16elrG&#10;EVIllDQe7h2IuJ8I5MO3btrZcYxNOe18x5FGNongx8ftXoznVgyuNsWbebZVqZYAC468GINsPPk/&#10;TMEg3zfPZ7A92xkvXQwHieiwBxgfzBNR334iFJtUG96iOwNYqu9H5n2u21wix3kcQT9UK2DwFaBA&#10;zRItEh9q8+u0yxKNygNm83AwNDeA4UrGGjikO+HE6/CmPD9gtE2zkcWuMRRRnQhWT4j7AYHzq/M4&#10;+pMs7B59iThEOSKWnmLAKOipEAcUB/Dg9qLdT2TLyZtnIKKf/ZBniKMhLPX7d+IYv//Dr7WL+ajd&#10;3E4SYWyWKJHhJnSTbvCan88zRsd1z/7uOQgXOUApNetFJz5g6CgASrOmJcY497qUTS66UDLpxE5p&#10;K8YFW4c9286+0HxtCkgF4BDFmfN+iNZ2c/rtzqZ1EWARxziQWsgalpYAIhbs05ZX1i8gV1F+nJfU&#10;jZNUpbXMn9QWHQkQbs1xhJiZniILQAiIOBhyFsMAUhoqDMdq++DZw3YXsLYXoA5MWseqpET+9g9W&#10;jJBab4mljaxneWhlvHmv9KNyTYBiNeuT+JJw11rtEXlAaMCcn1gB4GEp84VNMF/myl4hCMcA0Gro&#10;XUFvYK8uBKU31wkUTk7yt4DXRO2T3F8XXQYoXeaz2UuuL+1i7lWD6Dmh6RymC7DAigD6dBmDo9iM&#10;cZ7fSZ/jjPvBRoBGQLngIWuVYFeDNrbIOTlVrXM+LlC6FTALRBCOAkhV4TN0GuRK1mIi99hcax17&#10;c3F2XiyhngvVdyHzQijNTrKtNE4ABLCqusK6XF4mQp6Wg0C1c5BYAWWYo4Oz2Avt4B0D8CDv70BB&#10;5Hp0kH18FLvDicXpOB/Cy/H3KH0OFYgY5flOT3Itezt7WuDHPwwHJ7WWOVTO1XVE6oCMKo1S+ede&#10;K6DMGsYILwTvZYsCRvQiIH7Ultk1ASiMIo2TA8befnpX7KZxdS0suRSMyH810bJScKDjbHKe8VIG&#10;Kk0ECGB18+y5F71O1vOe7QQZvd30dj13r1DM3jo8at/8+hcBDRf5nOAt8xF7hy3gDzl6TIFnXV3J&#10;d8She97OFKxljjRSpLnoDa3oIHTDBB4WpZQ7Cd4BO0EIEEEHuKheNBcL7QLgsajyWFbxsZwxXJWu&#10;ynpZtmZ8d66dnw4XW/es+dxWQMt67s+z72w63IywMsAi41BsRu4FoPBM15dX5asOsnYxL75raytA&#10;MxjB8xgTgeVG1hxGokDUpuvkAktBTQslJ/BQKDiO0WI2aL0TGapo8YoD954Vn0MpxThCann/TgZt&#10;EMc5yYL6w9/4jfbdr34tC4ehMSi9ugNQIPLayAJAmwIRA4ai2IU4lSwKKQwAQTTHSE7kGg8THRS9&#10;LALe6xvH9SzIGEe0IWESRa3IS+4fAwLd1mmi212ApjyQ8exRVlByXpoiEQkq29TIR63+luhPREsg&#10;lXtT7rYegKCkUR5Yd0ZaEt0+O5WXqCQOpo6bzucJl5xt7yW/7PhxOfadGFwMCer7HvoygGNRW6/J&#10;FHGdyAo9K7JyH4wSDUiVD8aIKdn7/heftH/2j/9m+/IbLyvHztlLP3FoqOLVjMl6DPfBNEg/96et&#10;8PlVoqE4c1oQjshGdK86hDpG/SrO6JSzzVgP41SG+Z4So8ZgzAII719etudPnrTX7+4yh6h5B7hs&#10;xBBknWS+XFclC/DAMSmh9Hvgh7MWLZVDzdh5TukgjIvxAzCAQIwV/QYHUikCDFbGR3fE5ayjJQxJ&#10;3vvs9aft9Tdfq4hQHt2cEO4Rg6JU5ePRisCYlAJ9Su/PQEuSNZk1oNLk7DSA6BVQFDVT9jtMS27f&#10;0eXvvPd6+43f+nG7fXBa0aMyVPlnjaIY89KeZL2LiOS/MVy7WUNEmL6TI7kKKJH2UsFQAsDckw6Q&#10;DNngIFE+ejOGTCpDpFMiu8yf9QuMSfURfR3GGO0GxGEnMDy+6yjrDhCQXpJKw9phKNYxVnmGOsVQ&#10;NHyM4cocX5+3czoN4sPDYZyDZwjoCjh1LeBdP37OitFHD3NUgDtmSpQnqjwYjPP+ceY79xSgcx4H&#10;qWOgw/UAKakKzaPoB4ByABnAneX59nJdzaaMxen5WYBD1jnHmzVf6ZJE06qEukBYS2ZpIpoKYDtG&#10;MM+5nj27ETC9QhcVe6LLK+apqngyrqN8F+YDaCAs1tuE+BWA5Zx3M1cAyFnA+KLD5ew8Eb2UQ8CC&#10;5lXjgEENs3aGcVKxDcsBhSXYzrjqB6GXxCCfldrYULbr4L3sG3oma1cqxEFxgCSWq/Qdgo0D6yzz&#10;xwlnHoALoEU6AvtA13AcIPT8xevtRz/+YVXJSVViDx28JC1mr7BxdE5sIgcrSsdQqBzglAhwV6Uj&#10;AiQ4R1Q6pqEU/xzMK+q7IurY8MP9cYAMcCGF4u8BQQEdRYsvs6Uq7xKoxQcIkKbSGAnssGIqHThL&#10;4L2ut5Z7CXiYTbOetwfdSeU+lYljewV0JTCPXTqOjZZqqy7F27EFCWilI4AfjASthAD0Kx+/3/7y&#10;b/9m+4Pf/ksFJErXljVzlPWkAoNzp+VSQfHw/pP2s5/8PLbqrVwLC4lZUXEkHZ1Inp4hdoufox2g&#10;zToZnec9Iv3lCtz4wUUqBgvPcdb7y8nHH+Q6/GeP7PnKvEoisNu021+NLRIQYhh8xtj0VAUf9Or5&#10;4lOrsWMCukrDi/oTWHT2Z7fYi62NPkdYBCzGaoDDvaVhvqu/Vu8Nc4978cFe220zr63lBAC5xk7m&#10;weml+7unATHj3AeGSDkuAKBxWC/vnE3P2+wooD/rbBsYu8f3JBjN2GEsjAOfPYmtuR8/Yi8Va2IQ&#10;CvXkwRcAokeHuUhRMNkUr8DDxfSsXSmDyQDrnU27oMUpdCuH3s9zD7LORjjM37/6/gft5iLRGWOR&#10;iGNRjQFIVM4rRmmcBSSiAgRsCJFSNfKJ0ROJcPhd0R5HEeNOZ8C4MmY2jPycqJoos3LOmSw0GzBR&#10;Ktv8xHowppXDiwGYxTiUmjnXdr2iGUUGW0RBcXgBGvQOxmCSgXW2CAcDRGwmcqhW0TGOgAUA1ZXI&#10;W5UPdhR5UeUYjgAF/cU56b3NjIsuiWWkt2LoE7konToKwo9R055Z7bzoXI03MAE8EKsSpnGEDIwN&#10;U82G4hhee3zVvvPFu7n/GNk4NoaW4JNTHsV4MJQEXjucVkDAXq4p6hP1Gw/3eBzgcHsxbueJ0IkV&#10;H98/bXcPzzPWa/W7mxjRaQztfj7zOIbsi88+aT/57rfbm3ePg26BojwnpiL3KqpwXwsAMdzZKNao&#10;5i2OSURp4XEm3VkAFD1qM++uwwmLmuWIObzZbFrNeND/q/m7XgDGS++Ed99/2Z689iBzFUMCYDLo&#10;eZ6dACLjOEhUKjIFVDhLTIQTFKv3R95faaF8B2Dmpz4IBHly6ZwIXQpgIq/+5LWbNr/S0CjOLYaf&#10;yI9zk36pstuMw838vNIExLPf+sbH2ZS9RBKI0DmUc9jbP6zI5ziAwmsYY6cyalF+RVTKIBYjkDXW&#10;dTUM9W6MQL43RlzplXW/YKZKCJz77PqI3Rp7446lqLRhxqOEb3HknNXLd99oD5/c9mgbuMx8cG6Y&#10;OPeLVpeaUsrXc/BZsxgDQCZryF7bjZGTo3c4kQOdMB7HGS/1+UqhrechpiZrYB1ADVCzLjWrcxpp&#10;NYibzvK91uqomBmAAjjEOnH+FxfZl5NR7Sv5/jrbJXMHSJjnQdbl6PS4rbEV+YxzJIAUDphGq4s6&#10;vb+nVvS9OcjaoTHy/nV7YNobao0DAmgn6qjyfIeOmdpsa1a36G65iUXMz2HWgKovZ2sMAwCctXGU&#10;a2ia5ewQvVU48joOvpqf0Wqs1bqxtnYyr3QVW7nGVKop84DdLLFowOFizzuD5sndw/b9H3y7NFUl&#10;NFxdC5DczZ7abcTCQHtnYfveqRNn8zkpYemCasaU6FbK0ItwXvfLOv45zgkrwUFxbo4Dl+OXPpAC&#10;oRvwXi23/U00bt71euBsgAiNnLDDxQjEbheDtojS4xeKoQ64G2Z/XGZv7Ab0AeE6xjqvRwDnWTBt&#10;ghVdJ/kRwsjj3EfviyBgTbAVG3E+HZVA+63Yn4txAF6ABX+iYgKIIGqsMyPyrB9/+Fn77MOvtIvT&#10;m/wtY7wWRxyHytFXaXIAgoCrd6A9yHp7kHulb8NELOcaAY35flqK3rPB+PXg2jNy9As9oSAcm99b&#10;TW+XEHoeeyDwk5rGhhrPRQms99E8deF0gEL8lvM5+EgMBoavqiVy3zQWulBKJ3W2KM+5PirwgO3Z&#10;cLz5qsO5Yhvy/53VPGfuVVfJ7dzbdq4BLK6t8NX0Fs4FwabQbDiATeVNPpv3Ko8d5F6HgGz2PcDl&#10;qHJpkC4svdd+9J3P21/9K3+p3b8/L1+yRMgmb2NgKGuV9nFYnD10hLZAo00DBL7+0aft+9/4ViKN&#10;LLQ4DU09nEsuP3K8f5IbD+pyDbRHJuAMlRZHXGKdTGopdzNYmnsoU5TPwhJQwFqE8lAWmw3Yqx72&#10;K48tepR6QA97X3fA8naZtEScqHT3CAkfxWg4jnyQQdDtrE4bi7MvEBHHJNryQmv7iebmQBYnOwIL&#10;9BDuU97LRDvW2O+Vi+0NO5AAKETTXYAa45INUEeWB4goCzyMQcay1OmijPxAftoz575oFWK4VVxw&#10;LPs2POozhrPAQ5wDECP6XsrmQfP6N1ABJHB6AJeSweEAXZv5iLGqWv8YLk5ZDlUJ3tFJjPfktO1p&#10;P5uNvxkjBR2PocmAh5MYNL0E5NKViaLsT8841dX63SzXPIlDcrbC/USvtzF69+ez2szGryjaozhL&#10;bEqMudQQZ6axk6PVAQisCSc2i7G1sVDBC70HNgJzYPykhFwLSLIGMFI3NzftV3/1V9vb77ybz2SN&#10;yX8GTPjc1c1lMQXTU8Y+xiovDYlOJjFAMf6jY/QxJxQDn3mwntDGnOVmQF0154qTE4kX45GX1Amd&#10;Sm+pnCjqIs+h2RbQmf87UXKUiE8PD8ZBagBAktp47fGD9vD2sn3vO19rf//v/nHAHccJ9PX0FFZJ&#10;i+ihuUmkjcpfpF3koxkJERS6V+78/s1p/QQO5cFtcnlqBsZaqfM0cq/GHNOgIsa9YBOAiXOphMyv&#10;awAZAIJUnQZIwBB9DzDGiRM9ljYn1wIGUdM64hFRUaYz6vRKTtzF9GEX33j2tL1854326P5Vm2dc&#10;Ht9ctBd3d1mfARen8zjX80TpzqFIBJ6fHCTH1kuUD8ppbmfMAWnr314AIuwr+09lGKDWO6pyitil&#10;ALGA8KOMt30xOp22rYBRlSJ1tkqcSeWYY5BpCo5PpgUmGGt9aZyOC0RgPTBz5vHyet5uH1y3s/n0&#10;VWVU1lLAgQZZ1oKTSOmKlIYCCYCEFtzKOHczV6NEnPQVAChmQxqU0Ns+nc2s553SVUh/EIGuBxAB&#10;WMv5zDDrczX21jhYe5XaS3TsDJeT2bjNzsft7rX7NZ+idf0PRIoOTzPXi1JEYBHjJ2jSBwaIwEZI&#10;NXGItG0cIOcnVUL/hkXmBDWJEgwSyivJrKZLeR9AgMHARu/HDmKkBY4//t6P4sSf1dkKGppJg9E0&#10;AJMEkvU9KiDy01qWRlrYcefuED5jYbAR7Hmd4xFwNMmaGuS75NxVVgzjW5w2epGxADQwa1J0grLj&#10;/F+azzMCArVvYuPo9eqAyNzrd77xZZufXxXY1U8BaMKoAFILTQNf5/P24OFB13NU2aQ1lL9jFRZV&#10;EJiAqlh7BSQKlOVz2B1pbV11SycY/8MGs2dez549qzQeEOF6ru/7q4om80KXUX09MrcYVIErkIcd&#10;wFjY94SxQBzwsbXB6ccWrktP5N6XA5BW4s/uZT3H4e8FMOgkvZl9qxdGLz3FKrkeISQG4qBey8sq&#10;evhSrb7jY1byTLl/x1aoxCAABTCkXirbkPn6dgKkn/30y6ZDKjZ3CfIBHO4Fzanz91M+TY5JtYX6&#10;Xj26KbuL6sgC90Jf7maju9HdDOBJJkqejPAC5XYSI7eR/8tJ9Z4SaJMMYKEtOf4guQxwUbbZQGqO&#10;oRr5POhNJCqdgTngdOWY1cErJUQbE+JpInI+PWvT40kW2UHdp3sAeHw/+texs6hfkZ2FSDfBsGoa&#10;5FVRYoxFVVbk5bwHuVwLqyPOOJBseG2gLXwvHfSUsomk5Ye9r3L92ShEbcoInz2Yt3/yp3/S/uh3&#10;fyOLfiuOd9zOpr1Jkr4XxGjGguZExOyMjGIlEqGj76nMZzGQpR2I0wQs/J5DZIBR3JyFrofD/Yzj&#10;nlK77fob52x8KgWVMQEUZ/PrOMJZW0r0QNl+lQjuIA5XysKmxPTov09UNr88iVMJaDpCb+Z3uxZU&#10;xi4OBoWujJByXX8MTkeUL29+ctyd35OHV+2Np4/KuAASImX3e311UY5XfwObDBggmPQy5g8f3q+S&#10;SFFnUbJZG4s24ZT+ygIBDkDrXKfRGFXpi/P5pJ5dW2N1/oAEByktoULFdwI4mnrJ7RPqiWrd+8Zq&#10;L8m11qx9oINQ7zRACZX95PmDVydGHsZZHJfjstmxPBVB59k1HkMlPwioYTDnMfwvnuVzAYwcoO9V&#10;XXOS6F7ZZoGHOD2pGXMjyqjDcGIkZnF6ThC1RrElXWeT/bYdgx4Dh249ObbmHJgm3YjmBRqybvPi&#10;WLzu33SRMKDpGr0SQJvmQXv45LrNr88yRvulMznIePbmYtig1QC90/bw+rbOwtmL4djJfQ0YmKwn&#10;e2qcZwHKb68CFHwvcJbv/OUvfrP903/8X7Sry9s4x2nbybPd28reOz0LcIrBi4MUOU4C7oiZq9ID&#10;U5Xvn84cHDWun8YJwGYngFOpI1UubEPNY/YCpmknYOBgMmsrAR/acUsBSftUZJu1Vfsg+wvlqswR&#10;o+j/gAQh52EAcAl2M95ai9MkSTlI9/Tj+bNGsw6luNgFZeTOp3F2TfWtAGToL2iFCETz3s3YKixQ&#10;9UcZYWrj+LKXBoPYnQAMJakYqPHFvK1nHWwOhm0tjqz0QcsxyFmHGBgBQzWryhpQMTQ9yfvYw6xn&#10;wdtO1o6UML2XPSmowAwSclfqK+tY10U2UhUBYSL7y8lpBua4AwCinFLmWKAHABAhawMtR0+fIRjR&#10;n4S+AEBjWycZy/P8LD9gfLKXzOkoIKAOuIqT7QJQnSoPStz75vOHcb7ZdwHu+ucA8MTMC4E3pguD&#10;bJ3pgjwejttWglMHQSl7BSCkRqvaK45r9oqF4aPKaW8n4AFa8xOAONWAKs/Tz8fI/g3AqEaKnj/3&#10;B3AC9va8dYY50XNC+qWnchLYZryACuBBJF8/XwEILH3/d8Bj3rO/b43GSee7sUjYz+qrFID08OHj&#10;/G2Y7w+IKCbBWAd4ZH8BK+yJnwCEuVEeKmXhO5VdLmwDYAcASb2sBDg4Qtxx4kSU6wEG6/n/wVbW&#10;+mZ8ae5DxoDsQAmqlEj1rQjQuLcc8LeVAH+LPYp/3p7lXqVZMpf5jp08m30/Gh4XgHEWiuodOhXs&#10;/nH2vPSpRnk0gEtSB6JAOUOUfOV4D/ZjDKeV53bENsesllgnL6IXNJbJhFic4765splFgAFQGkns&#10;ouY2hjaLqJ+apveD1EgGP5MKpNiAkDqnJ8pgxClsdUkzsZrvYCWq/0AWTbUhzqJjUE0OAVEJPQJu&#10;1PfKEx5Awvnu2/llgYh5HDMVr42F6pPTlUOmi2DcRaOaDGEgGKuqDMgmgt7RroyeqgvR5IG2uIn2&#10;nS8xiQHk3CifiW6qr3ruX7T35MF5m8V4fPjma+2f/+M/bX/yR3+lndFxxBhIddQ5HDHmPT88rg0A&#10;xDF4KgIYEcaL+JBBqxLWGAsO0799DsiiGzCRHM3OVgxXoiNO1NHY2iYb+94WNYYqc4ROY2h9j3F0&#10;P5p27caR0m4QejLqOk2qTtB/Q1vhaoOtNbTIK2NXBrUcdO45f+d4CPTkfBleDtQ4XCQK1oNiUQEj&#10;UjfPHJ9xVeZXpasxdp4N3f/xxx+2+cVZpTWAWDldIk73XT0iYmiIzHwOy0BM5wS/ahXNsJ/EYZ1k&#10;YzFQcZy+b5D1A+BhDIATzAlj72/WnqitxL5Zl3XYWYymKhliV02FhnnG5+88bw56WmegTyYBdQFc&#10;ibalhmg8VH4Q7GFROFRgFCATdVk7HNAiwsQOiY49C2aC8ZOi0CHuOEDc2QJSBuZioQWoKpW8j4Lc&#10;S9qRs7Vv7RHP4rk8X2f0Vmq8q/lUxh+zVqmuzO29rHVi1GHuSYtrtL4+C0qWiRkxcxy1SimaF5Hh&#10;IEHCOEZEy3pBgo6KnBZHzUiK5jicu8dP2uPHdxmXk7aUZ1vO897b3m4H00kBFVoY7KPUZYGdrCmR&#10;vjVhHSjJRgUDvlI6Z54xY85BAaglasxcqjyw92gelmPYVvMyru4H2K2GcQGw2Bn7VDpDCa1zWB7c&#10;f9Le/+CjrOHsg3qNSqxr7qURAc6b64sCR2xOiZ+zzmgOgAJN6R7fZL7PJ1Xmez7BuMXhBlQN8iwT&#10;YDvjOrRntvVhoE/BnG6VvQNWnIC6E0e8spl1F7u6nLFyyq89YE7rGfO99lmVl2af7iT48GwcN7uL&#10;bq4ugrkmXQAWApOrCRSbSGSNkSmHnp+Vls7YGgNdRPspoHGK+R2mAXUtIMPoAgOnmX/VV6on5gE8&#10;mCm9fNjYndjHrVxzFlsN2NBASedJd+kxgD3obagD0AJyMSgPr2bZZx0MYP8wNcU4o/JzrepUnM/M&#10;RgmmEv1Oj87b3sawbHulpTFCGQN6H3N7GDtI9wYASH9hKYEl19IYCYDCjKgokDIV6S9nbLBhBM7O&#10;Lnr35du1JosljLNUkTIex6kGWAEDHD+n72DHPz9tM84cc4+lsSfpmEoPoWSyGi8a53wm84RNkxIn&#10;lO76ELqGXmYpBVK6h/x9KfemmEHJtOuplugpiy7CBGqkanyf+1RJORzoQ3Eav4OhATBz/zuAXdaE&#10;duOZI10+tU/oQIuWg3ZDipyOb5gxCbBZPcz/Y9die0pzk/29lzWzld/RkSigqGwEBrgAH1bDegKO&#10;19vTpzdtScTPAVQOmsAqBuv53eO87oJ+g0TyIQvLhQAGE+TGRCM2Dyflb8RVi+YkRJRU+5ViyMNv&#10;yY1tZHP5fyYXUClRVwwuh2nDmuyKJLIxOFWTQLDX0xdqp+Pwcp/uUSTZP7NW+T/6CveEdfDSWEfE&#10;BPSUIcx3YjtG+YyfruWZgYjSP+ya7IAez8aIQWNB4z3lwECtNCd6TmZdHc6JVx1/EK6qhaosyO/Q&#10;ddU/4XC3fe3Dt9u3P/+ovfHkfqfg4tQACA2rfF/lSynsc2+d6o7DzEZhxFWblH4g9wbgTGYaVuX7&#10;Mla9vCwINy8RAE2DzSnSUT3CSVDemxe5xTNjsR+jG6NUWoN8j3sdxTA9vpy0d167a1f6FdjQMWDu&#10;SRteTlrUtJb7uMex5N97MWKcq2O3OaHlRF1AhNfiICqOC/MgGpMyKVFgjIjncn0MhBygDb0So1SV&#10;Cp4t78FGGHMslZSXGntiOU4A3Y0V4nxFrn8OJPJeIEZzot2AKJGi+SKO5Qw5WcbQHBlfjlnaoih1&#10;oCzjb02ax2NRViJbDo0WQlmsNMb9O62Zx3n23EfmXRdNosBSzgMcuefzs1m7mM9ifMflLAAJQNXJ&#10;p8oBAWNATnVLpZoyDuj6Me1K9g8RozlzQp+eEPZICU0zZnV4EkeT9aws1lgYAwYQ+CVC9b32RrUg&#10;znoqh6r/RYAN1gX7pKoAO6N75GbGoM7HyDhivfyOmLgce9Zrr6wxh11YuZ97Ey2q6Kkue9mv1aqX&#10;wXTfowAFeyLPN9KaO05uJ5/dxKrkWhpNATJAhH0MXJoLzJrn4EQ9I/q8gFXGwLOX48oc2g/AH7Ga&#10;jpiDQexEDPn6bsZznMg99kZa9DSOd5T9IH2oosv4YJfoMJQfypN/+9tfZm6cudKZPvoMf9ePo5ct&#10;Z99n/nsKIQAb8E6ANcs9f+9rH7Z/9md/p/3Zn/xx+8m3v9GuZ5OqljnJZy4CdO4up22c7z7PZ+cB&#10;HcMA2ukhjdR2jakI9bD0SgdtLc+pOkcflL4eOKyshcyD9JIy1wpe9D7ZWc0+nRTlv7UihbEZcHUS&#10;wHNZ679Ebhkn4yX4A/h6ijdOJg6q94nAnNHm2GuTrI88f8ZRRI3FdWYEAEIPowOrPaOXyf3bmwQF&#10;p7GLsRECnthG0aq0ipJgmjNOhlZGy2o2f00Q6T4TnAJXe9kDSvOBLcywBlJYEhqL0twlEFXuqAzT&#10;UQrEgLpKOiirQFrWdjV5S2CiOsPJs55PULGaNW/8aCMEk1hz+6D0V4LiAOpKDcfuqRDyXFKPv/7T&#10;H7eL89PYlbWMuyZ+AoFp1iHxYkBHQE2lMXIvVaGygWmQltdboqdr6CuAg2oGFQAAZGAwrGPpDu/X&#10;OEpVhBbY25uj+kxv/hQAn+fWJsFPZ1i5joqZtQCDDhCAwfjIfSmh7KuVgJgAlu0tTIcKDamb3IP3&#10;EVRmzMwBgPnW60+LHTUu7qX6c+Szy6sJnIlpN/P5AJbVdX1eskcyhh0gbrTt1ezHfL854WOVg6u4&#10;W0EEuPd7ud+sXWLnJXlUtL5Sxy+/9bX205/8oECEk9sgS+wCAwfRipiq9/nyWiFHjp+CFdIpJgHy&#10;ioGpetegFVHVIE55Ow9wksU65dgz+VWdEaOAyrTJdWXTaKnox/zdBCyanQAnHs7LJhSNyGmjFmkQ&#10;XjxLZPHOm+UkAQQvA3gxnRZ4gJ68CP9EFdUdMuCDUfIqcU/uw+bVTKVyz2isDFA1Pdkl/EMbx7Fv&#10;51px0t4rapR7q80To0gfQJCmDJVegHagqjNyP46htfip529vRbsqMYYV5XNojH1F6jFC6FD6D1Up&#10;ng9TIrp1j8ADAHWa60sbjGPUSrSZDeq7nezJoaN75axHcXJz0c92wE3G7FhlSO7/JNedjwfttftn&#10;bRKjbpw0dqHIxwSVMp5oKVH6djaf/K2XUzqJwAAL9Lc8bvVliJHo2ogY8Px9obj2E3C5iPHTKEnJ&#10;G0MNyXMEokedBs8uz9vVzbzn5fMZbMdd1uAHH3yQ8XpQTrOiW1FWwIV2wihoQlRRhfkwPtaFqA0D&#10;gP7GYpWAN3PkxciK8nuzp+Osh4N6Xg2pGDQ54SoNy1ojqiSAA5qO46SBnUGc5GhyHlC1FRB1Us6A&#10;81NhAwxySIt00/XNRdPnwAtYFqmragBWUMMAs3xulYjm3/aN/VS17v4eBwOkcqwcD7BUYO0VI9RB&#10;UcDa4TBGXjvq3GOe17XoDrwctqX5GgDKQWG6VA2UqDXrQ4oBI4T9qp4MWRfOXan9FVDHKVgTnJX1&#10;wbkCKL6DAT06nLS94UmAyXGAVMCGswMOcv8Zx2JpMhY0AMAmcFJpvAmaPUY/z3JzO2+Xl/NK440D&#10;0jA1nJznJjr2jACeaLX2dp5PxEnbcHg0Dsg9bJt578lMyjTRU5zZKO87zD44yXdhJLARwIix1YwI&#10;Jc+uYVutSdojTJdDiDYy1myDEnBRr4P4LnNfqk0OMm7z7M9/8nf/uP1///v/R/vf/df/uv3Ktz7L&#10;PjrI+6R3l+rI6R8GZDw+P2nT2I3r8X57cX/SPn7jtl2fBngGZAOy1vNSHKxy+nu5pw5iBC090KH9&#10;AIB7XxolmPlsnoURp/US2LFTgraeqjO3RzUvJQjMtYEH71HeWAdPCebWBHH939Y6R8hZOgBK0Mfm&#10;AR/vvf1O++53vmy31zfZG4PsrQCp7DXVcJyMPgI7K9lfuRcASlqB9mwggIy/cHjWIKAEa723loAj&#10;z7wTu2sc9TvBZqnw0H1T2al7Uv4o/492V0VxOJhk/jToOq+9WxVGGVPpwicPbkubcXMVcJ892E+O&#10;Xi5n6druAzNsX+vj8tprr1WQAkQYZ/tAytC/Bb2ln1mNHd0xhpz3WtZCwEAAwKIksx+qxXZtlEOu&#10;RlWZhzVnceR+S5gYx1xlmdIO8Xv2MF2DMk3VE/WK019zrkbe57UcgKFMcmsnYG7DXvT7OO81YGM/&#10;YOsgjtu+5hukmYCggL2AkeH+Re5FYUR+F5CzvhJA5nqZGyD/9uYqdrkz+xgPn+vvx0ARMGvwlu/I&#10;fbKDxnkzzyWNBERgNwA8rc0/eveNBOexRwE7yk0dGU4vwVcucT4cI8f0O7/10/bL3/nNGLJsrmze&#10;3g50tRaWxaZO1sCK1olssAUmD1XrJbICJuS5KgWS9wEPh9ksx3EYomJIuqi3LCzOB4DAArgOaooB&#10;ASKqnXYWmlRIRWr5rtvLiwyKZkwZ5K1s8tlB++KLz9rLt54XHY/ao2D2UxSFlSACs6AgU5utWIRs&#10;VGACiJAeKTFZFql0hkgQABJ96SdvU0t/KNkb7Gbx5Fp0HD13vV9GUZ7POQiO+lV5sZlrE4y6D33q&#10;IfVpwA9wgMkADETKwAHDDMBJMfhs5cFjADEa54liFykX4Ak1PRZpJUq6kbPP56Z5XnX59dl8hlPH&#10;REjnOPRsnmjmZGspP2O0Y5BOAoSm+xsFIhi/muvco/Hpp9VlwyfSIHLjYOg1zmPogQhCL90HaRqq&#10;IiFGjcFT1WAsP/n4/fbD732rokybHltCK6B/xP3b26ISq+JHA6XDkxK86fWg7JSIrTZ5xgG4evPN&#10;F+2NN16PkRjFoQdw5Z4YXuckrIros47ko7XOxlqY20q5HGT89jW/ElX1qJwjorkh8gImq7LB88UQ&#10;MaBOJ+Tc/fTMgAlqn3LfGr2XtV2gJ2tiN9GcA8GOx6clWpW/x4oYpzqyPf8eJ8p99Pi2UeMDFOYD&#10;MJAqA1QBb0yBTSud2AEsGn+1WAe9PpyAKCKiiq/jzzOmRJE6KKpWwOyIzF3fGR2MBc0AAF9iszgU&#10;rXl/67d+s8SslR7MfTjMrZp8JQjAINjD0iWuSVx8kIj5+vq0gIe9jMbG2mADO8NynLEOIMg4aDZ1&#10;OEqEGuO3mSjt8OCsqFa6A44Zu2EusWnFJMTR2kv2QO/welzaFj0dgCW5YYc1HReroXFbnHueRXRs&#10;Liu9FeMulYGK30ugcTSelq5DF1cK/+3YnoExyPw594bwEACRsqrqgYw9+4MiByarw6PoNfNj/olK&#10;e8dabF2AZ8CO/Dum4ST3/ls/+U77X//7f9X+4d/5q+35k3nWtn4vuUbs6NMH5+07n7/bHpyO2lnW&#10;4rtPbtu/+Ed/s/3rf/732odvPGwa5QnazFkdsmat5dloDqxNKcqTfFeJdTPftFeAhFN5sSJ0KM6V&#10;0OxJ1QNATkuhFwbbad0CSoAohqHaMceGahC1iPSPA/J65J8xjV21Hq19JZSVCgiY+J3f/O32n/+D&#10;P2sPbuOkYwOxefaR9vFE61WdF5Cyk++6TIDgvjCcSsCxE9qmE10eZKyBiM2M9yB/HweQ0HIMM3fr&#10;ot1EwJw0BzmIQzo+Os2/Y3/j6LpD5LyBmz6Hqqn8FKxiDbXIt45pC8zhYcYQo+I5PI/nOwvAvLm5&#10;zd8zlrmXLqTM+yvgtX+kGmITdokUsWvAJkDTz3TajFPWpOlgMK1XsQeVGqBJ2sj7t7MusXexAbvE&#10;k7lGxrZYiLyvn+0RsKA5lAOrlGOuDmPXY8dcezn3kv3jIDJniPQzN/KqKgq+ay/jkfnJ77EigBZG&#10;5Hh01c4u7opZWPH9JQj13caJliM2IM/JL/fOmb2fxfpa/K97WAkA3zhqK2v5vRRlxng3wIPuYaD8&#10;N0DhaDAuAuHq4jzrfFLBpjkzP0ATMeZqAMkSZFcRY5yhY6E5O3S3DcdhGkyby3nnJlRupVSpGXiD&#10;2DdCnGve74blsqvsMjc2jiFAe41jfAGJsUg3C9+CY0S8GFHGyma2CTS98NDQaQEXlFIWrdyYhSyN&#10;IQWhk6Sz8zmNEpChAPN/BgJj4QUA+IyoA7BBbzGoKOh+nHIcwqv0CMdTuePtOFLPkoU4c5xx7r0O&#10;f4mRUNdsM2tj3SNaGzXOZiTCzLPnnuRR/R5yvzxXEntWEXE1UJIaiQGliajjm6U+jhP1c36JUoaJ&#10;nuVd9dhXNiX9gRYHInTDXLzfc56JgHIvO7nuLNHofq6LyRC9Ff2d6HgS5zDdXWvP50ftD370WfsP&#10;MWb/4u//Yfvgbt5Gu6sBKUGmefbzi2kJGuuET1FJFqDn74YV+zNupwEC6HC9ES7z3qJ5M4bSX1gI&#10;YOwf/oP/rP3+L39R0QLw4G9FkcVZ6qMAERMQ6fJJkLqTtaOfxYjDyvgCEBwvwETrAFxyel4EcJu5&#10;Fj2AF4deorl9zAlUvFsRE/remjJnQF4HggFDMT7WhvXwzhtvVic7a6s3T3Ii6jjjDLUvF9hROQDU&#10;EGZKb4hUlYQdxXi5dyIoqRWiumJKDgEOgCpgIM9LpzHMvEp1iPRFyuen8wKfogRisfkZhxkHFQAs&#10;JeHfRKSAFidNoa1m3X1hB5yVUi2+j0XmmW+AOmscKEbZSqmYe2V9gIpc9vNnicKy/gAUVK57UfJn&#10;Hno0ZT97Ts5tt52fByAFULz78s3cCw2G1EuAcMCU3hK3tzcVOWMcCLwI9DYdU/zqsKHDg1nuOXOR&#10;94j0zgKoOGYgWX8TDtopnMAFJsuYKcvU18GYVl+WADFAVqpHlYE5BPo4OyBC+ab3SgNgx+qI/cOs&#10;h4z9wUbARQz9Bjp9WcSrBf1he3gzj1PRlh99vlxBhtw/cGduaKAwFHRThNzKtCfHcZ7ZayXmi606&#10;zbq8mB0GEE+bFuibAecHh50xmEyIiwPWndAZIHZuLmOb/vLPvt1+/iuftOuzRN35e+X0Aw4qgKh5&#10;6/ur26qV3KPD8bbbGy+etjfefNp01FQSKdDr7eTzvqxDtpHjBLIxZ3L+SvMXlXZayqvrd1Q2u42N&#10;wJ7Sr3GuGGbVNtg4aWPAg9OUysUAA7LGpMCd9Zs1uxBB0mMc5HonAc76BgBQgrg6jCvOxtHRtBKV&#10;umDT2LeAd2L8wWac006+M85uo6h7+zK/y7r59he/0j7+8BtZvzo2qmIIyEkwaR30dvLWWXfgUjKL&#10;sylE2Z5bAzxaBaJOTAd9Bi2BwNSeQr/zW96rlLX8i/ctKiZyPzQA7ALfJ+XidFCnc55PEgQFEJTg&#10;MteSjlVd4fPYCekJqYuq7Mh194exTfFjUiL9HIztAhIb64f5HedO63KSa9hfejYYZ4UH9ihgcpRx&#10;OCs2orpTAgj5WwcSWCjl0GcJcFSDBGAHvAP19qT/+25guxpCFuuRfbETwL9Gh6e7KHH2IMF4fGPG&#10;ZJS1cZB50alyrRghY9IPTpNmBS6sn0VKhb6iWI1ca4nT5NQtXJGjwbNge46/6xIACdUVaB4oTU9t&#10;ZWYmUvmjLnNyTjZ/j7LiiLOoiTTQWnpHqD2FUHtvgZ3a2CLZhYGTyoAS6SEqAs7E1wFf+Y7SXeQ6&#10;omRlf5WHjxEFIDjZmaYwRzGmlRPufQrkRwu1xqFUL3TPGAMCQHAMXqIzJZPaJ3OmjCjKFagyeNI3&#10;p+PzUqZiZRhCRrCYiVxfxF2NpbTJ3euR1iLqIdi7FGXFSEwnxxnDGO88O2dbp3mi23MdzqB3CtzN&#10;BoT8oG7AKdFbvouxwZ7o3uhVTaUyT3sxwsoz53G6B9IAeS5GRkQLkbuHi0R6JzFA79yO2//s7/1e&#10;+//9v/7P7f/47/5p++4nr7Xr2TAGMZtLpBNwIhVRLWTj3JTn6rGv0RDDWs8eh2CNUILrYnkWEKXV&#10;9iJyQqt/77vfar/24+83raQ5Dq+K+jLWCw0AhoPxV+aoSqFSE/msVAZBJxCBGaL9kMevw4kyT3L3&#10;NAjoX13mNmMAx7OzcibqqgkwL+fzdjXvOUAsg6jKWpTGAJAZas/4MI7QnGLUrLXT0/My5hw4Wrii&#10;dmAw64IBde8YD2C6gIB+BDFYfg/8Mmquw7mKwKWCzuJwexOhrE0gLPda+ecYIOAGiDBfnBYQUWeo&#10;EEZmHmkf5C8ZSUZLemkta2s83suay/rcjjHP/4HeYl0Cwgo42R+ZO+zK/PyiqFz7C1B2WmqBgc04&#10;EFFHxmwa571o6lYANXvJ+iQEBbaxKubLM11eai8+avOryza/vM6/5Y6xJ9sBJ1KP9nPG5Xiea8Zp&#10;ZCxKyCyll+9XrWBvWhMLsah5nc0u8j2eF0jjkLP+h3HesQNdOJ31GNvBsBs/kXMJJbOGHjx53E6y&#10;lzSHskfQ/Bsx4scxzhoVUeoDICKpr336UfZiZwYJzvSTcTy1KibjhXkU/FivlW7RVG4TeBAYAMI9&#10;/QlsOYODyLqOBB8n8r7Wa4KWKPuzwEfWSsZ9HPv0cH7YHt8GJB5nTTmqP8DDXBpvc64EsPL2WZtS&#10;L1WhkHVFYHx6JrXGVvXgZH4aAErngKnN81vzL1++bG+/fKfmCJDg4HqAx15gSjO+rxxrlcNnjD3j&#10;7dm8PXv8uAT01hwmRztqNtf7jbWf/Uj+zEG+iy+QBixtDEec91fH26xjdh2jCiTxHfRaAhvVG9IY&#10;2upLhWCn5eyH29kvcaC7WTfbG70nwn4iX5oEIEIzrN7DIlF5pQ/YNqmHXlp5RGQ8yv6P41Sqap8I&#10;PlXiAA5ofSkSjl8aAKACrIglrU/fR5sg3VBt5rcSjHDqm0AmQWq+L/OtEuUw61v3R6DHtRdVe8qs&#10;jTWg7/uBCdoKIAKbDqx0ENG/azdgAdNQmoe1QZ7hLPc0qd8Tb9Ypm3H43iNdgblYW8nY3MPKYyfy&#10;XGs6LLtG5nFlO4FKgErmlaYCkDg6SnCUMeGjBSKYQaAFq7G6LEXidZIxx/qoysAm05dk/W3aH3SQ&#10;CazzfOxbsVq7mYcVgmXA8qj2aelG8rslHTMtIFSwCLbnAzneewUmpDRsYLkyiw8NZjNDcaUWNSFB&#10;/15oUahVpMAAiLbq6NAYdK179xncXJcR78Yziz0La0Hl+n5OXsSKzZCPJeAqNfgyWgmlybAslVHt&#10;9eXDEpSh5Cl+OX+OrpTfMYAXcQryeJ5DVAvNEi1xTqUdyEan8HcdDIEmUtIkhGVFP2fwAAnGSNQC&#10;IHDs1Trbd1QKwr3ey+YKgMrf/N4zeREp1tjmu0RenC36X8RpDDRa2UqEp2FQPwchmzf/ZkxKe5HP&#10;iPxFgV7VzjYvIEK5JQHnk+tZJj4gJNdiiNC+QESd4ZDIaxhj+M6Dafsv/vqvt//3/+l/3v7tP/6j&#10;9tnr8zYaLmfcOEFaCmuAoCrgJk5xGGM6CoiT2/RvhsKz64+vOZhWt8RSemCYU/cryrx7dNu+8ukH&#10;ZfDcO60I2l3KSk5+UaEADNAY6FJIc6H6xBg5tfHq8qxAlioYgKJo/MwTdf/BcaL9RKgDUf8rOlvz&#10;JpRmdaeMAeEcORigV2nxMOvg61/7rH328cvqUvnG88ftP/njP8qYD+JET+Msr6qjIVYK+yB9gXGx&#10;F+h1gGIsByOK2gcOrV1rC8Nh3a5mHRMCAiI2HmCq9LTKgOMQaSVE2A4KYpz1UaDVAOBVHojWLwIg&#10;gUTrB6Oyl7F3WBHD6LrKaeXHnTI5HK7n/hlFe24549f3MCEq0WqdmRDn6TrWGme1SN3Za/LAlRbI&#10;exZpC6ky1Ruo9hLWnhwXcOsdNgEsbcDjPLIv7HUBA42LJj/yyBzB/qA7gNvbRwWcrWEM2yj7xNqx&#10;P+15aYleHy9gyOcZ93wPYKkCSRrJmKt6so9LyJm5xE4y2higYoHs/ayVQZx1CVyB0x0Oe15RJSNK&#10;dT6/uGxf/fSzdnNxEbAQUOPzccYc5mxy1u7nfoFCa4UDp53q+y+BRK6tv4n9jCmlBfKd6/RRO3GW&#10;h+vt5vFpHR1OeO1E1VnWsSicpmJPSegoQPEg4OZoM04ScN2o8bbOMKJSUcA4xhJDgh0wR2yWNVFg&#10;ka3Zi/MLsKpSdq8AwjngfHVV/zb3BSL8LfPkvIOisvOTPavTMGOLx/mu3/35r7c/+/t/t7q1YgCB&#10;ZeASC1ENBF+xzUCk62IRzZvUYNn1pQSGm7FfuabrGjd7BmMLdNn/KirYNcd6F+AIwBvEWV1M5u04&#10;jns/IGI9EXLvYZCfmK18pyheaSEgUPqEgI5Ka+feOoNG3CgNlX0aEKBiQWkkZrwOgsy9AwlabUuL&#10;VIlkru3sCmsVOOG4N9d7qkE6Qqri9uquvfboaek76NgOBU25puPFCRYJCmk4jK+ULBbNmKnm4xMH&#10;WXvKIQEfQlbrsdshaQrrUams3gpx7MuAR2cYttY7YAJCFj08sHrSDeurh7k2QN6BVjWEyj70jBjZ&#10;5Yz9WmwTjZDSUM2y7EFplBJ05vk1pFpdVRl3krHIz+WTXDcBPYCS+9ChFEjYyXu3gApSgs2AogpM&#10;8vzKbavHBBYw95gxlgJZypjWuR0QnhxqF5hpDeoQkkx8fgISXhC6nyU2zERAtSa26I6gLYiY4YYS&#10;1RqjxUSDxGJAig1YJT1xJiUaijGpxlJx8BafzbIAM4ydl/dUa+gsQMjQpickIgaChBg3SFAkBTgQ&#10;gol8CGaqzj4GQUrB9X1/qZdj9IncvHQ1ZOidWaFz3w5F91h0ECCR56/8WjaQ3Fv1yeDwcv2KsGO4&#10;bRhRoPrt2RiFHOeba4qyRH10A4x7gYc4SNQlg41up7qXA8XGAFUL9oRDdsYH5wIsAD/j45My9pwY&#10;EORZgQNlUxeTw/buGw/bJ+89DYjAvojaOJg4u1c5cseyXyRq+ujxtP3iixftizcv2vOrYTveX8kz&#10;rsfgzxJlTjJewEsWReYZcMNCOJPf0cHHiUakL0QVvltHRJEHetc8AW1+ikSwM0Ado+d3nleEjdrW&#10;4dOhU4eJkPc53Ky3LVFynh9YIO779NN3293dbZudHgcY5FkD7rQF38vcnc6v21rmZDeAYSsgh8DR&#10;Yh7PzkvkeHp2GSCSjTRyomHWACFkxu6Tj99rTx7OAzgPAnQu23e//GZFygys0j5OGoBgrBnUEgGW&#10;wyV0TLQaZ0lYaH6qJj9jgOUB+IBX65rDVjYmwuYcKOudU7KVv3cQoS9CHHJe1jGGosok8wLCdJck&#10;cO6HdtE9EDoO2tnZWV2zHwxmfa5lHfXOmz09ligdoMyYYlLsicqVr2QPBzAAEd4jJcZx9Z4eXV9A&#10;7El8SdNCzEpMikEhJOXQjbXoRkvuwX6i4DgXQK0zShiVvQKd1PiilJ1ElVTkTx7dFSAFtqtXSMZN&#10;wzevym/HiTPG1ciG0c11twOanHyptFGjMPcO3AhG7P2DvURqmW/RsaoeR36vW1/5nmHWWJXP5m+0&#10;JDs7Mb6bWa+DAJncmzGfjKZx5FkPWTuo/NrXASUHcVgOVSLSw8ywF5hL4B7I18/C3mUP0MMYJyJQ&#10;jaf2DrLnD7OejzPO4704dA2Pdtr0OO/Ner/KnF1M9/JdxjpAfDevBB3sgtRSlZnGoZcYN89g/znF&#10;uAOcPFNsjnUl4BAZF0uR5wSCjA3b5yA8a1mOX95f5U8xc+YudkvJLHYXQGJnrTkCuXee3bVPP3i7&#10;KZ0tkBnboiTRnuG4OSlUOMcNNErxYYoLLCSwBGa2YusFWPbaRgJIbJAUNZEz+8iO6Sys34izGHQ8&#10;1IZZB8Xp6Cxg5ixAgoMa5nqx0XG8JaaP3VFJUhUA+ZxmhjqnOrMDzV70faJtOgBpBM5Xm2m9ZDwz&#10;8CRa55zXl7FLmCxBsJQAO5u/bSRQOblfjhot71yJh9evtRd3L0r8+ZX3325//Ze/aN/69JN26Bkx&#10;W6/ur7QQeSnVFhzwd4ACXQWNR5WFvhKMAnAl0MSqJNLHQnDGNAUEmZsrdA/xYdkDQIc56P0jPGfu&#10;d9nfPQNAxS8ASOamawilXFcyr++8/KD94Ps/yVqTDs34b9BNCcgTrGV8pS70h9Cx8s/P2VjBcGRe&#10;s8e1yfayzzTGcsSA7sCOLHdiJxAB/GwFhGGBlaPey7Mt3dvGRMRpZQNfXMybtrD0ARyY1IYF5zCe&#10;v+j8GHSUhUW4Uv0fsqlRwhC9Dd5pJ4ZQbjOLMUjGA6rH5rAd2Q3xEjBC2/LWva45CyXvld/leDjV&#10;8ahH5YvNQxMhT6crmS5hUBeHUTnNfL6Ek3FQcqhKkfyu2IxctyjdbGoRItWzznJHx5nsGDed5+Y3&#10;F+3sMgbYdx4GaWIUAhBMUFfb6xDYozr/9mLgq4RoayWAgHEjaOp5Tp+dJkrS1nY0Pmgff/Z+e/Dw&#10;uhvqfMaz6/zn2QETdLMNx4gAFeXI8zfiOBT6ZCw9gMWQBjqqv3Pc2jd/+e0P2//gH/1xOz3ZT5Tl&#10;fiDYzrIAMBzU/ta9dhEj9nS21W5Hy+3mpNevjwIivvaVl+273/48ERnUy0nK3aGRc08ZWyBCGkor&#10;Y9fiNNHdHC4RJ+EnoSddijHoabAY9/xugrGIc+bEOGmpia2MwWx+Ucp9ZZPrARjGWdWBFIbDiebz&#10;caVZgIjeryLjGlCkrFKPhmVRCSFUInUlcno3qLV3bPh6Ni/x0345kxj/ADanJKqsGQyyLjIWJcA0&#10;B4lCGQFsFH2NRmKn54le43BLe5N5UZkgetUrYDtreTPPrBvpTBQZ4FXtpfPeAoRZH0BkAZGM0Q6V&#10;/6vnRsEz7DQVojulipy5kwiBPyACu1DRe9aTzozKoOkQXE8DKBU96G2dSTXsoZPBHhRbk7WBUen0&#10;szWV38UYGnudKqdy9WP9XwLOck/F2AWccEL6itT7MmfTjP+6NZOxvKe0LUbeAT9rMUYHB+roHdWe&#10;58gYSiHeXky7Qh8QiAEVPTK09p+1YP9WP4PsS5VZwDhmgDFUP79VQCJAOXtZtcjQWEovJoAA4gQu&#10;crGjAD4BxEnui4gV2FCm6nPr+b7dwWGxGQBJMRtxhkooh4fEcKpfMgcBF4NEWfQBnOV0dpHnADpn&#10;mTfGNvdMTBcnyZZgJOrY+uyphUixDnIqJ3KvPXo0b5989HqbnwsI7OvNNss+GAZkExHOM9ZHgwCW&#10;o7UAEpqFBGIBVYncsn6zX/YDjHJtgQzmRs4f66pZUnVgDPC056syZi9rNv8W/e/GWRawiH1+7+23&#10;2kfvvZv3CMDY3XxnxrrEyHmfygUg1j4APNgN1SezrIWLU++L3claw6h1oIB1CwBexabGqcVZuIY0&#10;36NHj/KcAW2xYfrvAGRSEtVFNQ62A1hgTn8OtjJ7NoCAg8QOORRqEMcphbEWR+uUSQBiL9H5YDvA&#10;5q33ytYJRLGIAINui8DHTmy+udOYrZdZcqT0G4P4g8xNnlW3U63UiVUBC07X96zle1yjv2JTEnHv&#10;bAGH84xJ7EUc+Uac5M5G1vhuAHts7M9/9J32H/7N/7T99q/+uB1kTJTLV6pjDUsQXxVf9Nu/85fb&#10;Bx98VD4IE1GailybxsO/rZXSXeQ5pCFE/b29NEfetQ8b7iV/G2U9VtVT5lTF10GufzLRVvqo3tv7&#10;VLDNdEzSkV3fJwDAHjplWc+iUdb7Vh1aJrMQABDgAkjoBeHUT4eE0UcUgxOgdXgQexQAtJWxUZVB&#10;s0VacG8t45dxXQ1wqLEaxAfpc7GRPU5HEUAngLu3tpafWbCQKwf96OFdLkxQ8SqvFeNm0dUBV4mu&#10;lewo79ESs0ppMnhyiT5rcG0uLAUgAf3qumaD6CuwABHVSKlARBfdlfo6C4BjRoMPY8wIDQmaDnbz&#10;t2yW3gMiIAEizMLuyNMgGNwgtyw6jpXhIg70Uy5U1CPqL2CUTS96YpBFvufzWW3oB4l6nzzL5nDU&#10;cRZ/ieni2L2fU1v0ZaBN4FiUhUH8orhiTzaACCmUV2mIRBkijTotM5HY7eOb9tOf/7g9fX5X164q&#10;ghhT6ZFqKmR88h0dOGUTHEmbdOrR4ixGII7HmNpcPkvgZG4ArafPrtt779/l+zUIGpfhq+gTAMt7&#10;jOk+kWaM2e14s1iIu8uM/fZSHMhue+uNh+2dN1+rdASjjcUogVXmU1XOaYz0YQwSMVo1Zcq4iHyL&#10;OYiRdLKiiNghadIFhKGqVGg85HI38lxEhsCVcVH1wPiv5d4c0GSNSGdwmNsBH3QuQIQqAf920JJz&#10;Bibns7zOm6Oz9WrYPwqAlGrK2IxmidaPJ3U6pGPp5dens/Pca0Bw7vNCR8v9RI3DrJWNpRiqANw8&#10;D9pfRKvdsPtyRkYJdQPORO1SMVIX2AJ5fWW61qUTMv3U/4MID2iyT8wfp4NxAlK3Yqw3s56J/1SS&#10;LMRvznFQmSCtVixaPovRMnbmkUjXdQG1Ku/NfiBy5GCJ6ESvmIm1vMeYcgBFtceJ0Gf4DnS4BnLE&#10;lxcXgAIjzyh0fQ0nJDIVWRcVnvuwP++tBehnfa3L7SaSGx5cZh0HUKxIk6BMu76nzvXIvR7vb7Wz&#10;0iRxJnpAJFKJ8QFi7EMpIH1bKrouerenJAn4SogW43U8vmwDuqPt3UT1JzUf2DsRLQZgcRCYdCYG&#10;QSMqoEmTIYcoYaTWYggxVLpX3sv7lgDNgAm9JIjv9uLIRJKAwDDRFlZlPL4oIZroiqAbZc+A2uMA&#10;FueNacGEioSxLKfTy6Yz4qPb2/a3/+Yftv/9/+bftw9evtYe3s6y92LHEtUPpBQTyRE20wgc7Mfu&#10;BKCyJRqZ3Ytd6oAnBn3FeHe7UKlcDjRAQXCH5a0GfLmnamedn6cZS6lhAMLr/bffyPe/U4wNkfAi&#10;SkbrW28l8g0ALzuTtSI4BFR1kmWzpMmkDQmbOX3pAiyElMEw+0wFD9YXCyP1Z+wXlQ/LcZAbAQEi&#10;ZQ7SeRTKthetyzHUPbgMGIyzVDJI9S8SR5FXyWL+vZ1o+Dhr68tvfqc9fvio1g49jApA6XOA09zV&#10;keB7R7nHzPlKrkv3kOu7Z2v47rW79r0ffL9dXd/WGPBt8vtexIKHmKl8xvej+B08xakOdiZx/LFX&#10;eQYdOS/iQz5790X70be+1m5jH1STaAEPxFTpZtbUbHbVfvQrP23Pn71Z671Ykzh5LywAgaUzpZSO&#10;0i/QJRSj4JhuXSYDXOiI6hRPICP+TdquUvkBc5PTi/buB5+2y5u7pncEzQSmQ5WN7AEf+tNf+5X2&#10;4P51/sbvZN4zL9LvOwEH0jbuSclplY0CNgEEflaqRFlp3lOHsWVtE996RkEFuQDd2UqAEZbGvVev&#10;jICs3UF8UeZryfNmn9GzLdnMBhyik0+pPuFZDCgNToyznx4fFcWDohORYQakGtT/20w3QUGi/0LR&#10;WVi9n0QMXjY5ZLWg80VSHDFnpQfDXgwdYRpjz6Ch9BkkDWMcR72V114Z8aBRg2xh5PoWuQevw0xy&#10;v4CF+6x0g8/EqB7FOIrmS3meDUMQtbKW+84mEkHLvz9//a49fHRVL5EfI+1MhjrPIU5GSmLR+Kmc&#10;fJyhjetebVpGUuqnf+da/t31EihC38nIc+YVmSbi1ByJkbJZe87aEdfZ2K/EVq4tV074tWjIomGW&#10;CpExZCoK2wuyDEBbtHIWrXPi7rEo5IyhiAdFySGq8NjfW8smXQ/IGLRvffWt9v0vP070lCghTkWl&#10;CEcFeHC4lesu6hOQ6tSZcSc+w0D1mv1EFHkBl9MACUcnAwzHo+324vlt+8Pf/432gx99s0ABap8T&#10;BGi83LP1QHtQ+e/xuOhxdK4UwizzooTXS+dJp6au5rWbZxnkObNg21bG5F6MwV6M+lIcBGexnTFS&#10;+skoSydVP4UAKDT+cBhnN2YM5Y0X9L9yTr8LGIqh0NpcaWb1UsicGkdjUsA2kbvuoM9fu63o//Jy&#10;VtE9RwrwisjrZ96PKsYaOEocSNrUoCXrUZmoRmoiXGyU5wc0zZ2SXjS4PiIYCSdwSlcBLqWb2cw6&#10;GJ1UdCLKrs0rZZf3WbMiTRUkaHbPxAj4DmMtqpcmuro+rZ8AXUXEcXTGvQRUMfy9LDPPfxzQODrN&#10;tc8ylpwcBfdh20+Eo6c/tqOXRAe8bNzLvttsL9+8a598+HYioWn2TPZDgFy107dvy7DFAGaP6huD&#10;CldBQktBpDUZJ0JN5CS/Wk288oz0Mlo+E9oSOtt7qn1E4CLF05PT2g8ACxZBl0Es1fh03jbt+zih&#10;5USy67FBqzHwRIcctLG374BxIIITGsZ5LbQYqPhidRK8lJYnz+D7pGs4DpoQzp9zxnj+2ve+3/7B&#10;3/2T9tqT+2VPzKk9XGc63Ftu2wTd2SPSXdYXh268VSfpGIkJky4DFDiA0nRk/rw2EqgVmM/v7TVB&#10;nQDhLPulNF7SxbFDSkbZYuADyBHxShMpge16ta1i2QAVAUAxlbk/QYH0HB3T+ZmSWkdYO7L/oIJJ&#10;dqYqqAIMl+OoNUQaDrEjnbk5cmT9XtZjHPD6Wr5vA7ALMN62fzKu2aNVaZPriMgdfoWS7/qH/Mz1&#10;PDN/oZKCbcFyGAvrvRoNFhurIkEAZTw2at6kM3p/BXojFRpr+f1Ou7t70r761c+rbbjGbtYgX+GF&#10;naQ70MZaP4fNROfofA79aP+87W4cBSzESScIHmS/EqrrtikFBsQM9+h0cn8ZX75n0ReF3wS4AAW/&#10;PzvV/KuDufJVwINGUysYBU68AwhVGNIOBOB0Z5gOR0ho8y1Y9lx3r79ZqVp7ogSmAUKqWnYTJLEl&#10;WHLBLEB3CDBnjFSkAMqqLQBfYw9MlNA0L6CdnsTar33n7wFz2H1CXGOlhNszmEcAnIi1KrHy/iER&#10;ap7d54vhy3cvyftXVJBBqO5b8kgZaFEChkGZIuPoREplO0CEjSLyZ/QJgkpwGIMhR6Y/hKhBHkwK&#10;ohxujBnw4P0iI86k6rZtuAxgVWXEqElfXE6P22mM8p5JzN9PGPr8HeNhcKFOi4+h8tDu0wYXNXDo&#10;dXJmwI7Ui80nYudgdTTcisOUahABXs7P2tPXHpVTqIh3Q4QYxJfP9BrgLL6VXu3AaLo2p+G5KbUp&#10;/qthSe65ctkcQqJvVOE8kW8xF3kOOXEiUBG3LoPqw/1fWmc2yyZLlKLTImfuPo0l5qUESfk/MMHw&#10;qiZAcRoDCF/NM8PAIZcgMIZKhC194OU+VH9wToM9lSkElxvt6mpczWtGiXqV8nH0jItIhXrf8wNR&#10;olm0e7Uhzlj7Xsp/Y6oMdFE+5/OqO9Sy7+0stzdf3G9/6z/5Zfvhj76dDSACyuLM9Sq6y3eUBsSc&#10;iNAz3pX2ikFjwGueAjoWPS92d4GQGIo8w1Ei6ZFzKGLs6CnQaYM4AM5tL6BVAyLOs8BIHA/wVJHy&#10;kRM00bmZd70+MjaieA5PFcZ4GmAWp6XpkKoKaQb5YeAREGOkpWr0UNCI6Y04TC/zi2Xh8LseZS1j&#10;s15H5GqwpXZfuuYg37MXB+jAJ5ocAFfqSuoAw+IZpX4ACCI+4lq9Tgi7hnmvPvXKb+UnNVfayAY+&#10;iJOvbp+AxFF+l+eo9RXDAqTSOYhUFvlp9wrsXcxnAQJ0Ap21sL5R0DV22bMVkaCnh9PMTxzG8Txr&#10;LGshxm53V+XMtHQXBQID8IBQ2ow3Xr/fXn/94StQs5/P0AQBTaM87269pD4xW8AN2p6hkm4CJDSt&#10;ojTfDCgglnWWhG6p0kHWFsA2yjgIDEYBJFrsH8SZCFaUnJUGJn/Tivzy4ZM2Oj0P4OztydcS1Rfz&#10;c3IU0NFtAXBTJ5BO5u1kelppFIJrgOsg68TaAyCB+MO9w3Jy0h/DoziSjJcUBKd9Nbtot4S5UnPm&#10;OKDPs1XztszPJHMh2FgIih1CJqIXoOmeiQFWqVPviR1DewM7dBC0UCJy+g37X6qxNEcAVtZq9QLJ&#10;nAO4pV8rgE830p2kA6EcQOZ8H+CGDVYJIvARvBFEEnEqx766OM3zrNbv+YOr+W3Z1qqYiW/Yyr+V&#10;8or+j48ztrsCTAdEBdAmmh8MLspBbmxljIaOv86+if1l27FTAMNg5yRgJ9crECEqZp8CzPI+DQWt&#10;DfMCQBUAzr1goRYVe9Is2JXdgBLME9YDUGKjBALV3jwgqwuHHWugeii2LU5OCWNVcMTxKalUXlm+&#10;LsDGAVZy/rQTInjOfD22mf1VEECHgUnx/mJQKqWXfZF/u94imAUICDznF9exE+P8rQMfvrRAxDKA&#10;dFL/ru8l5qwUHdASm43hyPc4edN6IxS/ffw49m4/ez+AN2O4Hh9NmEqXaFzq+eL03aMUHRAhFYa9&#10;cQ1go0pd838nkZZwMyDCa3s7NjyvJaBiOesktrTGNe8lbwD+AAlCT4wOsSfmgt6DaFMlzQJQlbBy&#10;20bP4BJ+ABHKT4rOys2fxcgCCs55Vy9dJVvZ4EXdx7mWk95Yy0PkoTiZXAuIWCBo4j655S7qyuZQ&#10;Q/wKEQMO1S0sg8HZlHAoC11dMQChrliPdNeGUtWOc/B1pHi+S+5LfkoKxn0UTRfw4TrEkNXrIE7b&#10;9/XoV7OnzUQNnQVgXHWIZBCxExx7lRPGwMkrVtoiBl1lBBAxHg0TacZYBTjYuEVh51qAiAY9auyV&#10;iXLQQAHmBYhQ/cHhz85m5aAYcY1/5OZHx3lvnLzOmRwcY6mc0rXpDwA4EdTZJNEhejELw/NyGusZ&#10;KxQlI0EwR8DoudDVHFo5pdwLRfjWRsZGyVp1cww4G4sUBuVcfB7rYg4YXNEmqp+gaivRjFcdyhPg&#10;0I3QVgw6GlB3xCz6gCh0rf4Fs8kwDuV+OSzHHgMlNrg8OvaJ4LVrShg5YCJgMj+1PsYA9BbsAWz5&#10;rLLTgZLbQUDfTaKfAAkaFodg9VbLszabzhOBiTRjfHJfnLDjifcz/pczAi3rMJsu80z8iq0xZ8YZ&#10;cMIQrYoggeM8C2CLyeBs6vvjXMylFtbmGTA0ryJ6rMY8QPDrn7zMdbEW3SgTlZ3FMO9m7RzM4uDy&#10;vLp/ihxE1ASJpZkI+AAAsXTWojSIdFYp9DNep8cxJJenAX2J/nM/qiRG47N6VY+MODTAB5gQiXE6&#10;jLC9Msl3WRPFMGUs62fGzr3ZdyK+RYMi88tgYCIYC0YSmPDSGlctOqc0mSagSCRcYCj3vrHR2Qhl&#10;kAAaShwApV5XEmsfdc1Toqs4NGvHXrIH7QHXEvlKJVB9b2RtU35jlMxJsQJ5L8c8jWHuZd5xSBgB&#10;HRmr+qZrTXQyVblz9ShR9HHuMVH0JuenqiNjY1/0tFMMaMaSAyOqvbq6qfUu+hXkCChUBxk7Druq&#10;0vKdVbLHzuR+lRbfv3pQjo9mBng1v4PcJ1BMV0S7oEU0waM0iZy9MzoAh4cP7toH73+a75QCG5Vw&#10;F1Vf6zjz9/rrz9pXPvu8AAU7CswsArdFAzV/c8+CB2u2Gicl0BgkYhYQirylIZwGam0bb3sMC8Ge&#10;cFx1emYBi9jZrCEaNWkEfRk4EoyJuQQKexdGQQU7oDovcyByT0S/uzMN6CbkC/DY4PhzrcwnfY7G&#10;YQIQDIA+CLQCcvYCE901gR/dYlUsATCYBw4SCGV/ABFCYW3JAYkKIKUPMidVKZD36SOD0S4aPmNj&#10;vHV5LXueMfZ+oEPU3UtCfTeHmevo3rgSxx6QsEWsmftRwSKNDkSg+d3vyWieNaMVeEDfzlF9XmSP&#10;tTcuC4GnyhLgWXrF80snSGFsb6qMCCAeJHjZwMTRRnWbKu0+zf8PtvOMGVsiUOMnpbCTaxQQCojA&#10;MhQrVpqVtdyH1HOAbtYO1gF4kO4AKtw3DUfv95AxKi1FBxB9HOLjA6Z29gIGtg4KTGg8BTyqaKqj&#10;341z1hH2B8hXLgpMlbYjcw8v+LmE2iOM7DW5XYRBjEFc05u9qFONcaCsFvlmwUk7MMaVX40zLQFV&#10;kJdcnb7lHLj0hk6Flc7IpnUS3+3NPEb/JJ8zOdkIWRwGHDBg/CxoKLDSGImiDmNAqudDNoHKkV7C&#10;1tkCfSn0TdfUxnegfTn5/bwX4NnJPYha0O+F2AGfvLxXfvm1u0d10I70A6oa0OisSQz46Lh6B/Qc&#10;KdSY+4kBKsFgHAUdBJobcGGc1dc7Wx2QQPN6v/QIsCK/q8wPzS5qdE0Rv+oJ0Y9mMlvaasfxMfbY&#10;hOur8zrISr4So1COLBtqI0aMMdOch7hM7lou1XXOz6b5fHcSonGpF8JGQIJeYSfgQcpEPwy52Yrw&#10;DwhAifF6WeJqULHnN87owCpfyjzJ0XX1dzZYnsOauL2cl6OSj6soJ8/te5S69hRJ1lDujfEEelCT&#10;DBjwiFIuY5v5F1Gbx1J2x3FgrDhUgMp4eHb3+vDxPA7qFdDI+FVuNoZoHCPF0Gt8Y+30Y8t32s3p&#10;qH3twzfb9VnWaX7v4B+VAoumR1XCl/mTDhhSxmeOqiV05sv1CSTNhXXBWZ6eOsa8M0wFvLI+AZ77&#10;V2ftxVOd/TJuicqNt1TW7f2riqalM1ZzPSc3clYqhgBElLkKDukea7sDbUbnlR4p8yhNMr9QMjkr&#10;wOF6B9mT40TAjAwjwhETvUkdWut/UZXUe3iIVIEdY6lUEYjnUO2JSjdm/M2vZluiZI6nctuJahmV&#10;g6M4oRgRZ2IAEQy6NSIlZBywBNUQLfNe+qE4Ts4HMLE30a0cpZN2fZdxXbR8Fxk/fvSgfeubX9Ra&#10;q3LCgA8lwJzyNGNWupb9w4q05MVnAVDAQzmc3IezTqwjzmJrL5FSfr+e962yZ7sO2eO4E5QYj9wj&#10;1mdRiWSujQHbo/QUuFOieBu7AAw64InWQ6RcYlUMXO7v4d3T9uD2cTEhSi1FwsqPVRsBxJ5T23lB&#10;FbBCI4CFwHigiwUC84ubSmfQOBHUlbgtht9caOx2c3WdtXRYjIdcuTUxYouy572q+i17CmsBTFSK&#10;JtftDtyeM5YEsXlOe6Oca9ZV5t0+xBwD3QJANr06gnLG+T1thfSluQYmrLUFvS24tO86Td4dsVz7&#10;6PA8zzKLncz63j/pzxmbNQ2IASRoGfxeVM+hCYjYs2ovnfdiw2lAOEVAy/epVGDvaFCcDKubqb/7&#10;jDWwSG0TLQt67IWF/cJEYFMLAAGCeT/KHjMACJQzXNnNc3Sh5WaeoapA8ozV7Tjjy7k7WlypKN9Y&#10;bETe0w/a8hyCWJWIGAGMdXfCwANQgxUk2BW9Lw7f6sE6NiLPnWcxj3XmVO6NwJLwkyAUC6RDL/tY&#10;YMEYBRAABkCDzwMhNCdAgxQG1mEn68i/Nc1aBRzykwZILwiMibTEAkitrWc9xd9v7ZxknDKP+T3d&#10;Uy8t56eBGUHkMHOJzZ1lr4xzHcJN8wYEJbAXcTuIRU119fkOyuhnqsdhZGH27o1LdVqdTQXBWnQc&#10;vqhKCVSdypb3UGHbOMp/UGOUw6IIQipRsohrcSgQB+Q9mBB0FUEHpfowoASbcBjjN4kRFfXbPPol&#10;ODRHJC+q55xVIFABAykLJ784c1+fA5FCbeQAjqrpzz0rw9NT/Msvvt6uEi3XUclDNKSByoTkGS1+&#10;zl507l4Z4WmiYFGXaoxyRjHoysBEtVgOugfUfkW3HFM2t41bZVPZkBb7uRLEPKcxFzkTZjrvQvOa&#10;+myu8fDRbbv/4KqM8/pGPza3i56OysC4ngV0dnZRi1QlBuBQ+VwOK2MjDytq0d3SeQhADccO4NAI&#10;VGtsz51nlt4xfsASZ6S0DHgU6SyoRc6N8efgOrMUQJa/Mzg2AQrxSKSHRYgDFeWbd0ChWiznmuen&#10;Z+3izBkH2ah5DlHguoiNAYjDAIY4IeuEpkC1A8e6iKRFhxij6vSZOSHInRnLjONlDJUjkrXX3cr9&#10;OSPk9uy42hBjI7wcUqYJkPbuxgWI6IAl18+6k7P2AjDpIoBOwMy6wKCJoAEbDYBEyFI0wNNsrFPf&#10;vESl0ifWk/H2PkdNr+9ut5WsK2Wt1ekxTpWjB/x6lUvXjQCcUg2eWddY6nlVP6NR7nsao7aVNR+Q&#10;ppoFEyNita+AONer9tSJ5hy9rJrEHgW+NU5yvfs35wWyF5UZ6Ova2wHOIjZzxVgB9PP5TX5iAuIM&#10;4kAYYrSmdIa1W6Aycw9sSfuUfiCgwrNQ8i9ABCdUnQ7jBHsfjcPSC+k2a4zsnefPnrS333o9628/&#10;Y6CddQxhxtaa0QZbuZ+9MzqYVfRLIAnsMNLSYYCK/yvr24gDleoZjS9z/7EtMXYchZ42ddJvHOYw&#10;e1nQ0A+wy/o1hnmW03y3yPxsohqHIb6Xz2Rc4pAwKRUNZ2yn54lIj47bxflVrpEgIM7QGt/I2N3L&#10;dXRVxZTqayMVIS2KbVMWh0nilDlVL2OkqRQwMIizGQy6I+yaJmuTw9GoqDcB9KoW1Fn7HDAbYi7Y&#10;rOpCmjnjdL0Y/hLOxQ4aP383ZlqYW2N0FF5YT/OnpbWun6Ujy1hhJezvRVrTcwj4upPPOMcx9SiX&#10;PQLMlMxKpyS4CwhFgQNegohR7ElFw34Xp+bfVSqZ+3JvmAp9SKR4vMfa+/PmY3FkQMRYc7Pcg8qx&#10;aiCXZ6eTI7R9792PMl78wHbGw55iv3W87SCkO+yuNTidXWVf3+SZ+R5AIAAjzn0Y8IOJmAXsVj8O&#10;ti7jXfeadUdYKE0khUFTwIl6VgDC/fZ0RiL/OF0gSMt5p9DWIXVx6q4zPk4wkHuoZ884SuUIsMgG&#10;9H8gMsWIuB9pegwbf9EZhw68XEuFhut5poXeoVeCGJ/4nJXsocz9ToEl94rxd5/GdiPfidk5LiZi&#10;fVNKI+MVv1+Cy/zNMwAS5kKKRnMu4AlDORoJroH42LYAo4PBaVsy6CJbnbYMQg1UBsRNUnxKBxhQ&#10;KuUq9UR/5gXFVpkR4xoHY4MW9Z73aZtMhS1aLeSb9zD8jkwGIuT3bFy5PXQm4QxaUGWFfLAqA10R&#10;dT1zzaJ6JyJ3hiEOMi+9A4rOJy6KwSRqlJcWderbDkRQ1WJG/I5hRU8SYFZ6YDqJY4kRSlTy4Xtv&#10;tK9+5ZNsskzcKxoKzev/Nhiq1tkY0gFO4zyLw3AAFnCBjuYQAADRVX0mn72+vi3wYMGIPKiIex17&#10;jHB+WkByqdiAOkk01wGUCAI5FTT+bpyStMN6wAsHy7AwUEURMkr5Pyfic0CE1IJnYhgwRVVyGge8&#10;HGOhFBNgYbiVBQE+qlE4UYAHFSjqQ2cyULodAgLAQ7E4uT9VLr6nGJtsWBtEmsNcc1o0MyJo/wY0&#10;MAwMiPMlGDtlSQRTHJDNsxGw5qAmZx9UlBSnxEjOZpPMe29XvUgnAT/SLyJJrFOlU/J52gxCKCV1&#10;x4BdrjOJIz/FiAR0aMhVRxBn/Lw4PaxPUdro/YwfOhSQkc9nkKVaqoxRaiQGFyPhHootAijy8yLG&#10;3zUwDwAEkDnYXS8GqTo/5h6OA1g2ck+budedRIM0AFo3d4fa3wN06mxpfWuTXexUrnkwjNHeX4tD&#10;HwZkZh/MApiPE+m8An8YPaDRGAHk9EheygDl44FcewlbBtQB2QDO2Uy5ZMB8gJN0o2ewf6Rw6hCn&#10;/E4kB0wwxtJGHDSGAAhCL3NGUiEaPFkbGoRR+Kuw4dClWiqvSsMQxwPscHgAb4GN7CfHkUuvWPv2&#10;tzXsKGzfvZV1IHoGWuSNhzpQJhLkpEoIJjLO2uw0vS6Bxi37JCBiI4EQ8HBw6HAiFH3Gdz/Xzn3d&#10;zuexAzHSWQPa0GMj2K1J1uBi3IiapU+L7s/Y+DcbaH9URJ8xYS+7roEgkUYleyW/wxKJoEXFKHp7&#10;adEKXZoGkJAysg7cMwdtvRfbGYfA5gJ0GBIBgj3jOtXkKTYL8MOcEGP6fZ+j3fbgwaO8/6iAghR0&#10;NUOKA8AoiUAxAJysfUdQ3EF47FvmvQKw7HGAskTd1mZe2A5sMS0TsCYdYt9jJIEYbLMSzzqHI7aN&#10;HkOJL6oeiAAC6NcEfJ1pzHrJe9lDDdeKiVgL+BHFc4a5hlSatNminbVnMCbWAOZBOmsj9m+KyQyo&#10;q14V+f2Tx88yplhqaXiOEhu8VmsVgPC9Perv+rkelfNxWceqFhJN60ZJE9G7I9NwZB/Q2eReRocB&#10;enmPCNz6qyi+ovHcd+7doXGcrwAcGwEMfvLRx+36ap51L3XDwWctAEEZB+wU5kg6Rzpel06AhviU&#10;PsP9dDDCJmcvZy2wtXwGsEnjUMAlYyY9BGDrzAk8ABHAgxSMF+YH0HA9qSipGC+sA13E0egy85M9&#10;t3mY9QJ8dkBnnIx9dfncdh/skv2IDQJq+LSM95Iy+9ykTSmf4zx1L18IMVXZSBYBgw75iXQ4DDm6&#10;89ms6C/pBqfL3VT0mMg4Cw3IQJkVksvnF7XDFmtRyImEfK4ASgaHYcVKaE97M88rRgmQWBy4wlCJ&#10;Ylaz6C1KtK4zF6idGbSioAMoJnlP79me78u9YyQc+MIYOBCr0iXZHAyvTQm0YFK+9vkH7cvvfLM2&#10;CifCQTOSnBphGgEiEKHlsH76D2/Pms6HjJ9I3kFD1QNB2iXO6Ob2NhNxlvvqB+WIhKBQC8AGgsBt&#10;+N7ZkPBJJLdSTAvj6KW/wMr6vVKoU/ErS7UZOd9qSJKfmALP7rPGsmjK/LzN4uX4gByUuzGnBwFU&#10;3C9HSAim2c0k4+zeOQ/P3dve9o1knDgckdtuHCRHDiyJwi1sURIKneEtRXqcSlH1+T5UtfmxoUUj&#10;gFU9b55tdnYaw3vc1n1nnmE9a4qBqoqTgE7PteiPgbbmhAhydSd1P9aPCFFjHusTaCn2Iy+9HJQG&#10;00YAG0VjY7+sDWAl96iEF+vQSwmzDvMMUljVCTFjQMNhXWGmOHkO3lwXmM24GgPgw3ompj2bHbX5&#10;2XH+tt+ePbtfzbJUzRjnLWszhl2XzSrrQ5fm+UqbkWfSB+L0fNoub87b9DQOPs54H4jY32jnp/uJ&#10;1OdZS7mnUYD5IGvmMEY4QAqLUlF0nmUUJ1QMYdbHIGMNWFnvqqqMidQbRkpXVvNjXKq0NO8BRDxT&#10;Fz4HoGWOAGGpK+vfXHv1yL8DV3Pl5ffG4rWnj7MHaBMIl2Mr4mDLSSRSxySwMX4CCL4LC1HRdj4L&#10;SAAWXbOR5ygH6qfvEaXK0VoHUjajzEnWZ8bR2lU2DvicimJPetWANAzx3MnJvIw6yl1p3nx23l6+&#10;eFH9TrAM/YRXgu2+fvey3vVEYecIh4EHombjV8GONZ51AlBx0voiVGfF7O3SXSRo4Tw8OwDl2Tl4&#10;71dPr5xTQzRnrHCu5UwDyq4SaBHCLnLQmBhpte60XwVy2QOYOvMDvEs1ADFd/Hbcnr/+VtZNrruy&#10;nLHpa1gkyZkXzZ7gkA3iuAQubAP2kl0oJizP2HthrMfGZy3kGiX2KxutKu5egWh2GKh48vhhuzy/&#10;yNgkIIxTp9tAs4ume8tq9xAnlOfUK8ieI/D0b2wBwWEFqaLq+J3exGxSwk3NzZQPqr7g0ETCntN4&#10;qVLTKdMZTIOsUXMGHDiCgUMltMRc1PeKojNPQCZ7yc/QX/he78G8l0aATiPfJWVxdBCfsrxWTIyx&#10;YGM5YVqILobMfOb/gEL5yrzf/POVtAGDvU71l3PPWGOasbRKsHsqD8joAVZV9+WZutaEv8nf4pQd&#10;Gd51B9slhuQ/AHCAnu2XHimWYEmgkLWc+3Z4GVakQE3GDnjgw6WQAIfeEqGPZQcJAQ4r7uuwGAiC&#10;2NGIOBbI263W/npOSDEBn57R32giCEK9jg7O8twZQ+kMRt6g+7JOF6KNLQZRbCY3C0qLX2reWTaB&#10;g3CkCZ4+fq3ovuq4t72R/98vMMF4AQictNbLDA3jbSBF6gujX5FQFqoJ09WsBD8xzDQWcrmiaZE1&#10;+rzUxTF6FuNSgMVONtNxopblLGCGhjMjZpLXo8uwuLZi5BaObZhrjrIBlIppniXygGjdoxw5vQZj&#10;Xps2aM910ZeMKQU+ByqVoU30mHDyINFpjL3ImFMWSRJQOv+BoO6jTz6sMiORBBpKZ095PKc4aq9L&#10;C8Ig+6w8f53OmPurmu4ANXmw9YzFjnuO4ycmxL6I0GwK0YZcLBqUMa8cd94PQDB4UPQWqjZj1zf+&#10;ICBE1BKDkOcxlgR5tCUcKuODqizgY8NmDLA2mCapKiCCgwSmgB6VFaIaUZG5q1bCmSuH7XSjK1o7&#10;ybUzbpl/88Uhi/xFqwVafAYtH6PEoUsdWSM9jZK1kfVncxo7z8x4SXWI4Mv4x5DIWUqncHAX56f1&#10;HnoNEVv14Mi1OKMSICaqBZYZ9O3MgzLJpRgWhqY6+2VDo+GLbswal2LjOIAPYAATw+lzlMUe5PpA&#10;hPw6HYjqjfFkv7Qb17fZL1Je+Zy23qjuA6WTcXS0BaJzgBeQkMKwfmbzOME4Yp1TD7PGpLHOTw8D&#10;UESk+qxkT+4HpI48E3AjehTd9P2EgpXLRckDWB1AxBnnHt37n1chxWGj8s1ttVq2dgLwrRHORVoF&#10;WKKV6aJPzFiMWf5dh4plzXqZT5/zAgwKmObvzsLg0IEITlQKTwTI4WLggBSfx7gUu7bXjSzgYM1i&#10;1vx/kWIR5WFGGfDdXcJD33XcZhfTYjOAUr0FqskSRuBoHEcpd3sU8HScMcm6DTigUTBGhOEqzKwh&#10;LceNAVtUB89lzglA2TeNsdg+GiD3pA23iolam9kjQAQnuKB95ZBViYgeraFFWsGa01QKC6EPBmYH&#10;W2HdOV3SAWmuj6msiDw2bCHwXVZmnvUKNPg/p8ShcMKeE2gxHsCHNduDj9ic2GpMABDRI26UdwBB&#10;3vPGi+ftww9e5lo9dWheBSH2DPtZLEy+X0danVkFhkCntQZIaJOtjfyzuyc1PlhewEszLqmKycl5&#10;vif7a60LMgU+BOUv33ungixMb5WoxxmenV5nfHYKGKLWe/+B2N/8pMOhySm/BKRlnPUlkr48ic0Z&#10;JCg5iQ2gA+C0F+wFNgOoKxYDmMgel54GIsoZm5OMs3niXI1P9XYo3xeQEhBBzycNh8UAwKQyFBxY&#10;g/oTAT0X57eZ7wTS+W73KBWwt6NiAaOf+829mjOpbeJXYmbr2hoHCKW7+vpRYUhjkVfAg8/3sy46&#10;g4B1AJSAH0yLea21EjBT54Lk/QAMTSPtBTYCOCo2KCAEWKoTgXNP/DqmB5DorMIk4511CqCbg4yH&#10;Z2af6JAwJYvqPPbR2Epr0ExqG76oWFky0F6+sHIh0EYWA0EPx4zmspEgM4iTwMkAABM9d7ZUgsve&#10;XTJRYJx0tW9mZER5eZWaO79fzbU4On/zPgCki96yUfN72gUDbFMZdPRm5aeHMcYxkJCsTVKOPhtF&#10;/3JRSKmaE21YyPoqqKWexDDo2X81S0QeY0Vst59IzNkPKEwL3/Oh/OW8ARXsAwoWbSvNg5VgXAkm&#10;Hz+YV2Mm/fRFgGhs0R2dARAwTjS6sZX7G2y0+fUsDnO3IuDahLlnnynQEmPJ+VT+mwOaZPG+aoWr&#10;2oSBXIYAGY7cH6rfcdllXDLmwA3Rpzxpb/kN2OQZM2aVa7dhzAfBVaIMTrcizaMuZpMCorHQV4Cq&#10;X6koZ++6d3evtYuzebEA1PCMCeOhhHWW56t0QsZrASIIJJ3oae51ctSG+3w6ymZixPI9MXormeO9&#10;jIXPnZ5pxBTnnrk44nhyb/QIHFClcLImqu4584utIQiygK1P32ctiGCrBXjGAsCwBuRORbpF2Wbs&#10;fFbFEQd0fHwag5RrJkIV3Thxcjy7yvjG4ZyclvFhVCB8OVlOgfPDIin3FBGW06yoTSfILoCkl+BA&#10;6XCu5tPqtImm1/djazsAtoAhWl4JVABdNu9avns/9yRSJf5Vigz4mAv6icOACOkKQMLaEJ0DZZgY&#10;LBUQNolzV6L65htPaywrzZJ5Bb4xbVT2ctuVBjxyAuBS7qkDGnNgDRhDn7O2CS1FpQtaW1pCCu39&#10;D95ut7eOaDdH2C4nqlK7q+zpPVYwCeXIj7PXAiDMIQdnDO3LB/fvKjrUPZSYrdeVB+hmHtkE7JRA&#10;RTO10wBYgJDhdR+cHABHI8BpM9yMICcsIvM8x7k3+8Y8eJ4FkyENx34IQpTbLpwiuwRw7WOy8l5/&#10;o+uiDQC8S4QdECFF14+JtybQ2QEbASkib7aPoJIeYJQ1pFSUKJK4rZoREbTlhUIvR5afnLx0htdK&#10;7r1+5kV06Hk9ZwGBjJv9qMsvUA1Idfo745VxKpCV/W2MRbDSFRyZXhhsR2/wxElJU7E5WQ+JmDkb&#10;ok0BzevPn7Y/+qt/pVLLXoKnSlHaV7mXqkrI955nbJTLe2mYpRpPhZq1z55wiHQT2C+AS6fDiwBG&#10;0bz8e50MqQFcxu/u6V37ya/9KHsCYHGPnH4Ac+6rSiXjwPthTrH9CWKlpJwueXR81tmU7E+VB9Lk&#10;0zi4fcFLXsO8iAiBTOuLg1NJ5DCq0vFgOzIu0qgYE0Ec21adHQP4gE3rivh2AcZ6LyJA23UzZwFg&#10;nPvyPamM/I7jjyPvAKMDCFpCXR13tsaxXwA0uwFke7/0sDRUbAWfl5+OmMBISztI0WnoBKSI7A8P&#10;TvPdAag6Wea6QAGwYS1hBDyTMQEYPHdVyATk+H+l+gKIMBKlZchzAQyAg78V00Ank2c9DYADHHqH&#10;Vwyf8QOgenCIKZGGwb6xh7RRtX9jQ/tJodag6xbbLA/nzIueO0J7iZptFgIWIIIDdOKdUqeDbOiq&#10;nc0XVoVFFpOFJsrXvlcExPGgbogYgQd5OMYAncmhAgwYAgBi0dba7+tQo2wozAXAwSiYCFGtaBll&#10;tzh6ucRVKK4YKJ3P0Dq7m8qyqKm32zQR8+183J49vMhCX2rHwzxPfgI8vo9Wwv0TnjGQ0iQLSr8D&#10;qzioGLXXn9/V2QuzyUHlvkV+TlD00/HMQATqmrHdcmTvKyeiZFMOus5WyPgw8A6+sRmxGyjrcjg7&#10;8vE7RWkzjoMYpd1M6jhG2CFT5mcjhsPfxpNZRS+lX8j46cZ5e3VZIIIwSuc6p+xB0gAGERUmwkLm&#10;ADp46AJCTIQmRYCZFAzKWbkbFFrVE3WvW5XuUcGiQoHYs9IvuX9GzvxQsVejpTiaF3e3RetrniTC&#10;kQa4R2gZR3OSSP0oETYR6aHIPc7wICCL4xGVchocGWoXkHE4VhnivDqDsFxgR3QGTDEEolz5d+CB&#10;UbZxRcDef3w0KUOlMYr2sfv704pwqj46m1P+j1BIjwLgmXgILYoepgIv8durMrHSvAQ8WCccs5dK&#10;I06Kmh+4UvLoNMnZeRzMRgDVxThGARjIGk5UfC+GcnNwEicCOCSSzhzMMn+zsYqPjPnkuO1lDHeG&#10;ccI7a1mHWS9x8H0+XYejzvtODtvtg8v29//077SHDy/zPtU4jKMISAOhGMs4Up8FIDEnKjukSXQY&#10;rfuMA8ZASGXQIngvkETk+OlnHwRIdMCHuVCCPDqRdusv4FjTqqfPHhc4UWGyvbtRwMKcM3JsiUhZ&#10;KoLj79GmdAbtTt6TtbPoI1BdCRmozPNsGlCXPYihkYIB7rWDVvIHSJhPNLU1a924nz4nnl21As2O&#10;7rJo16ynDf1dVgIAst4yZxxlV90nQs28YurYGzZGKk2KrqdH4yiPp3EyvQUzUMEeYmNVfRVTcUhb&#10;kmcMgNDYx6mUBzHIo2GcyaaccQcSnCnnVLX++SwWDJCQ9lF+WQLkvDisAmA728VmYmwEMfRi8ul0&#10;CJgQ7Y2Ng3FVbQAccwQCKzay0oixa8aV5gDNLcLWTwOjoRrmD//gl3XUOAEz5km0LGVhfJQWe+m6&#10;KWXgkD22FCj1d2OG/dyJTQKsBBvzs/P2wy9/0L759W/XvHN2wGNVzOR5nIVCz8bGei62rDo6Ypiq&#10;QoAGJ3spP/Uu2NkLSKGxyJhWyWT2S62RjIXup6ex/QcJsHYznhyxslaOjVP0WeemSDVIJYmoAcFF&#10;c8B333q71pnD8MzPYfa/sQQmCvTFFxpzL7qD6pm0xHm+usdXDt1roUsg3h3sEv6OYivHsQvaGHCy&#10;UijsmnQCcELM7VwYKe7d2GYlzspjaTl6VL8ABHW+h/LZAK3qshkQBRgAEMYOuKmW7UeYH++Rzugd&#10;Kr0XWOjVKNKDvXQbqDg5UWEVe5yfpT/J2sXgYHt6h9TYmvhXPgSRIKADIgo0vdrLCxBh/jqIWO4g&#10;AuXoVaeRBYWjjlBbKC4RruNAvTARkLj21sQ1xEiiKnS2o2qdKQ/RarkrH1S58+2tfHGn56o/RG4Q&#10;iNAF04LlZB/eXrXf+8Vvtd/8jZ/FUd7U55RGLdTaUgN/ToUN5bO7UTGgKCnCK/lPm0cnTb3sL6aJ&#10;cPfutfH+WnvzybydxiACEnpRABGoeFSdvgpEYkrwsBCujRoFJJywpzQOIJD/ZpAAgYq0syhQgiJC&#10;xkuHRazCZCbVwbgoF9qoShPnCzBkjCNaXHTnxFCn/x2jwgO4nAUyv36SDZTxzaJYqlxWjHgQ/Vbm&#10;RN4eNW8cimaPE8BA2Nyc0dsv3iianyhKKqn6AcSxcBiYFiDCYraR33zzzTi6eV1PSouDNs6LlszY&#10;H47zIuCGMe8VHhsVBd/cxsmjuzPnxkQVwVGeezQIYIohd5Kh9zpdcWe43cancfT7WZAAk4qDOCVO&#10;TaqGM0CjGxOAx32jXTkNhpgB1lERkJICqYZdMUKEaZ3S3S/GgBMAXK05EeT9q9vSVIiIlbph2mya&#10;rvtxaE6PInQ7RRlWbjvfhZGofHPWQHconcoX7bpPqRpaAuyZvHoHPgHWeV7OFJDcP9zOPSUyx3ph&#10;THL97RiLHVFGjJx1O8YY5F7tMbluRtahTofjGMBRIuVjrZiJI/OdQ2WZR3UMt7NYTi+O25O76zgb&#10;FH7GP+/lxIsNyHcCPSJ9xvswTkD3R0DOuRiAxFsvX2+3t5c19uYaywFM/NYvftb++G/8YaLTOIIC&#10;uFn/k/12dSMNkz2cud0NCAEcDjhqKTKsU14LWhz4KuYgDqALsgg10fwnGU+9BzKvccZsjjH2HkI3&#10;3ScBkL3MM5bSuiJWrVRa1gZHUEekl1Ezd9YJhyndhY4n9l0r0I4llH4c7mJmtjLGcYhZq7Rc8uqA&#10;ppQDRwGQ23tOLnUeB0fs/qRDGN/O0LJZAfgxpvo/VOfNGF1A4iBzqRvn+lKCquzXUQy0bpqCHOvW&#10;mjLfi1M167yBGGeBin0nEMBGAVfGjbj3JnNj/1l/XbOW+0kAxiYaM/uil94JAnbaWvaCa9IdSB9j&#10;VKV4RbvKAVH+Aj9lttPYibu7x7Xm+vd2rZSfdcRA7LZju4/s7VzLMd5E7kCEQEg0TRhY4DjgSmQv&#10;RXv/9kGxSZ1y57hGxW6WuDrz57wiYm6+wHtGo9M8g7JqYzPK+/K52L2DQ8yhhoQZU2OcsaQdwKw4&#10;P4XPUdK9FVChZ4KoW7+COhUz19skvs08aI4mTXk2O29XAV78DjH9R++9n/10UOsPEPA9GlFJW3DQ&#10;XejZ1yfbi7o/PLjItfbr2sadb3BP1hDHqueC47qdw9FbgAuKsLuxz1gQwWoAs/kFPNgdYmEaCh0z&#10;naGBfZBSqUzAvZ6GUj5bWgzCz4wPzQTxKtmBvx0Mp1kX49yjdUar4F6Mgz3S155n7KBTI8GFVqU/&#10;N4CBlfB7LCwbAzQraQaagTbgDYAQZGGO+ndlT+SZjU1VdVh8Rf3kwgaw2AZONMZZDtHgz8a50dwY&#10;1L2VGx1k8W4FbChh2rbA8x4iRnqIueY6WWzQqigO+rQxS9ySDaEUjRYCI7AtChYFxBhcnc8S8X/Y&#10;nj59GiPYnYUXis4LqjMpolAPW7nrvCwAgwfBoXfkcEQvh8MYjACI/Z2l9v6L6/YP//bvt/eePwjC&#10;juHLd9NNXEw5mXGMqesoe5TzDVJMpGETdL1Iz9tScxN6Sn+gQlGLNpRcqTr/et68h4BRd8Sby6BE&#10;1LTvC0DZ2+iGjOhQTl10eHRMbJXnidN5ko3tFMrJ7DaGOmg2LzlBNJJ7UaN/dq7EBvUE+PRUS/XV&#10;3yQSjdEqmr+/3N+7L9+uzpxAhA28ABEo1AWtSPQILPU2ykH16OA4HY5oUSniezhQlHGJ4QIqvETB&#10;u9tEjQFJAW3HB5sx1BmvGG/UPodzEMAwv5rEyQ1iIDMneQ/HRzDaKXaOZKNpvYtWZ9zQjxavBc+I&#10;jCenMUTSPJmPrCXPzxGIMs7PZnk+VDRknujocNgeXM/bJ++/rD4l0iPSP3LmIg/go1If2dBOhPRS&#10;qud7/N6GWVQWAL2VTgP8OOSMQwGHjB8l+/X8ou4XvcsJbe1utt2MBe2Chl4lYKyoI2O1f9YOxvfb&#10;1sA5Holis272GdisdWPuHBfHSx+OM74jbIHouGs/zk8v6rjnJ3cPM565/+OtdhKAPDjI2sh7xwGt&#10;05mU1SvAk1eJRrNuDwPWVIkAEOPTk0o93D19WCCw5jH3zWH5/7Pnd+3Nt55lrgKgNgld9XTwNz09&#10;EnEl2q85i1PwHc7aqKZZzgjJ/QNSQCknx/mi2hfMz8b6YUUumCURqkhN5FORVewOBpSNOYjj6VUl&#10;GXsakIBT80q/YL+JfEvoDXhtdzBtL2AyRZqcXZ28mXvfq7UZQ5m1oaETx1/9DRJJOf64UgIrMZT5&#10;HMZsJ+uIRojQVoTq3lfimBhNaQrB1XFsI/qe87Rmbm8e1hwPcv87AaY6DgIWgCjGAXDogj92ii7M&#10;GCSKjc1lyzCGNf9xeAXA8u++tzT3EURwDJ1dkP6xfnvjpES2cWhEiPcYebqb2Abv4biUZ27k+2eO&#10;nw8wZtd1DuUcaIXKblmzsUe0KaqWpHml2DT50+wPgNjLT8GeNY9Brp4WuSegh67A/Wj4RW+AxQXw&#10;OeCy0fkOY8uuaL1tvUhLA1SDOFEAQo8CIEKU73AnwkpnNizWCTaogEn+LYKXRgL8K32UdaW0dHxy&#10;mTXEYWK5Ml65hjVFg2PvYLixz7R6T588rrERcbumeV6kAYBZTh7A6/MlveG7sRv+Zg/0INbcuy8O&#10;m4gXC7G2knEuTQSH3ueLDRFAA1bSVZgCzIUTPJ0kuros6MvYrWP4A6pyvV7CKY0Tf5f3bOXaO7kH&#10;lUbYCa8SDWc/YVqVa/oJOGhNjnEwdoADH9mbcgGua/V77C2/CUhYn3RaxULk2WQagLWquqmxzvPE&#10;v/ZS6YBOoCZjIvUyOrrINcbmOws6D7n4El2xBhmc/SwIIkV5QAi2zkTPBum1rFlAQSb6nm9kwFVD&#10;VJMoFEhQMKqwep/n/zYpqo3TtxnkHauZh/cnYnZIzewVyqWhsHFExGrGVys6FolauCpI1O0qV2Sk&#10;RddopqDOoKmBOuVtkxjQMz2JAVFGuhQwdK/d3Z60n3zr43Y1zaJTZREDCMTofaH1tFzxagCNCET0&#10;QJNgAlDknkHkXir2E04mxjXGjMJ+qqwLysvYKT+Sq5fzAky02CU43Y+h28/vNvN9ztVn/OTZHXQ0&#10;ORvHsWYsKefzzHrVHwaJU5fvJWLtqDKGJ+Mnf4opka9CbQIugIIqCvk+qSfjXiVYuQ9Rxt/447/W&#10;3nv3rbp3RsLYARAYip1EfBa6NIESNCkNuWoHUe0N/T/OLwZG+2aNsUQ4Oi5iH7Au9CAOs3LY1m6i&#10;1r0tY53353uwFtI84ziv49lhe/B4nuhqFidnfjEawAQkvFoAAqiSDmOoCGwpmRnVhWNntDhz1GsB&#10;oLynKOY860HmshxNXuZbWefN+XG7vTipMx1+9ms/KABgDLSYNWa9zC1RXeYRG1UnWZZorlPIxZ4Z&#10;56w5jrFYlQACz+0eifGUmGJ/GGMiS+u1qoYS8Q/2E60POcCdrG214dnguwGVs7u2c3CecTxvW5mL&#10;g6ytQdYEcIlN0Ati5+Bem11kvR2t53fSNsSC+21+edqmp0dtOMq9HOe5x3nuAI7J+WHbyxrapsGI&#10;s+XgpZFE1bpcAhC0FpOLRKHnk2ImTgJ6rMHqPZLnkqtWNqragV4FwHMtIFD6CssBNOhA6vwXr66p&#10;CeDL+zk9INUR+72aRjotURy6NPtSxLLMGBNtx5H3TrO0DDH29k5sg2hJ4zC9P3qzOAFA5vnV+np8&#10;O28fvHyrRLx6YbBNDqUCHIjmnPTJmY8PR+36/LxJHSo3BjQELk6SpFpfNMmhuHcIVHfy+V0i5VVA&#10;Tnoz/9/eRavnPaN57r1XHtBLqH5hv4iftSKXXsTUAhFbwFD2FMpaO22HxRFTFh2cf3NOC0bCv+kd&#10;gCApvBJeYxnYoYDlKjPOdesMkux/Nk9+nwNjF4CIXskQ+xBnqfpDqoRmAuAofUk+u5v7rdOXc19A&#10;BOEgO8GOYF+xS1i26nyZ/wvqtpbvtaPsg+Pd3Tr/Q9fgPtb5rtwn28jBSjdwWBwrMOG73etCzKgS&#10;Q0q4RMjZC4KAjdj4Vf4g9u1wdJG1o8TwIGtFiap7pwvp/sLz8hn0aUA/J1xpx6wjkbp9dXx0mj1y&#10;k+9xT7GtTpnMPXVKP8/LlvBL+e46Uwlbk/nDaOk/wZEu5b2qeuinAEvBRgcT7D87GKcbJwqgeHb2&#10;EliSZhHJTybXdf96kwCcJe7M3wtAZS0UgPA9ASucsPc5a2RtNSB1adg2lrP3MQtb+1nfCVryKnY9&#10;z7mzPcuYB2itBkQsZQ+tDqsEFPNOA4KB6GmG+CvsKmCQZ3Aw3VL8uTUxGk9zLfYFcJQejC3MPHZW&#10;MHs/gNfvrua37Xw6zzgFhMTHO6H1QJfOgBbnjHg5ARRzIr2zs+NQwKv8PxPu9ecLG41jwWTR6eVw&#10;FuflJEfiDqikmlnk5nczWE4fO0rUNjZQWbBOmbPJ5RghVkyE2mpAwsRYXA7jUVK1ABHQLhChxag8&#10;P6fdj3SdlKhQWacXZ9Mb26yUM6wmWTHiRHVObxwexFhnYRokG0KrZ2mSQQzzyXClPboYtbP8bnaU&#10;CcjGmcVpKu8i4tI90GmjInKgygQUy5ENx4H1Us9BooveUZAjotI22XKggFdvNyqdslzPQfGNlnWa&#10;H2S/6VmzeKv3fV5HOhcmSlxT3umQKY4xEz2d3mRhjvO9eZ+8axypjYSyV87GaaF2fQfA4iAgzIOu&#10;dq6NymcgOMkPP3ivaGu0r5yncZNmwq64TxGLrnk0JpgIKQ8OAS2/tkGDkigv48JB0rRwPMbfGDif&#10;YjAISIrz9tpaW8pawdLoYDis3LmyxZPZUbu+PW2X1xgfxlBKwzWzgeoZ4vw42zg2lQSEolU2lvVX&#10;NFqMIAOK6cEIyHuXSj33DnDMp0dxHFvtfLzXJvk5nyQaByQy3z/87uftf/w//LP26P5FxkPUhRpm&#10;oAPYAggxNJi289m03T15VHXdiyoRc46RwS4BEJ4Z40HvAyjJj7tPgG2h17l+cNPm9+dx9IksMx7T&#10;48MAmptEq88CIk7b+uC8bQ9PY1TP2ln2zIgjz3MAG0CEdM/aTsDFGCBYaWfz7IOT/cxNTwENjrIu&#10;h0ttdLbdDqf53Wmc4ygR98FGDHLW57GTVU/a7YPrANRpnbB3QKsjKtepMf8GIDyXNSDlgVkCHtDN&#10;0h9SE9iKw4AHaQvCu/u5nj1YHT1jhDldXQId+IXtUFmi+gdbsRHjKcJTXkZjUgAixlct+lGcBhAB&#10;uMrzK3G0z87Or8o+EM85MdahezsZP+mxQQDESUDSkwfz9ihr+XxKgxOwE9CMLRVZE9P6LNvlJMKb&#10;i3kFM8CZ03y9R9MdlLBSUac2MuaHsRkVpWVN7wBT+R4i4L08487eSeziXsbhNnshzxHnRlguoiVc&#10;1S12yTpVUZXvOD06aZP9AA/GOU7PKYxL1kjsB5bAWsa+ABOXV7dxfBe5pn2b/Z/vL+atHGdATAB1&#10;F6JLAROMiuqVASagSRRZIrg4DIfQLQMUKwKpw2I+MHQFInKf7AENyEHAwEbu3auARH66Z6L3OiIc&#10;8M++ks4YxqYcZU0CEHdXVwVyVbqpxOsVDvuvfEUCowRtfkoTOhrbfZrTnobhxNnUPF+eiVjUab0r&#10;+TcWRqvlwf5pQPoka4ejHdU64QwFctZQbxgl7cNurdeLY9fjQJQuPVZ9HkTKPovx2z3O9TOneXm/&#10;fjd1JEKecSf2TRqSHSQylZYAyAgx5fkxPNKamF/gVkpER8d7WQeaMhF7iuQBYPfFB2EVUfuc6/oa&#10;EIh16gyXIxQwvZiofn37QpVY1k8AwVqAwf7ueXzoLL6QrzhIUH1c+kMlmM6wWV3DVgRw3At4XMr3&#10;B3BgJIBg7+lajjxrAZeAvsyPl8ZmQINMg/NjlJcTeBfrkPkDhgB3YyB9fxrw8K1vfLddxV5hQ7YC&#10;mjS+cvLqch2c5nuxENnP99y7sYiv3Zy2/z+X1akZ+ZVzMAAAAABJRU5ErkJgglBLAwQKAAAAAAAA&#10;ACEAcQXeIuFfAQDhXwEAFgAAAGRycy9tZWRpYS9oZHBob3RvMS53ZHBJSbwBCAAAAAkAAbwBABAA&#10;AAB6AAAAArwEAAEAAAAAAAAABLwEAAEAAAAAAAAAgLwEAAEAAAARAgAAgbwEAAEAAACOAQAAgrwL&#10;AAEAAAAAAFxDg7wLAAEAAAAAAFxDwLwEAAEAAACKAAAAwbwEAAEAAABXXwEAAAAAACTD3W8DTv5L&#10;sYU9d3aNyQxXTVBIT1RPABHEwHECEAGNACABDAsNcADCA2NsIEhIwwVFQAABAAABWgywLylEYUWa&#10;TyVsLn0afjiH7qUHr8Sw8rwS3f/1xPcZ+wABAHz7AAEaxvsAASkZ+wABKh77AAEzffsAAU/yAARC&#10;gAABAAABAd2IlIkEIEDwHBA4OGLgDkiTWHmFV26CNErAQwEB2RMiuGfamosSaer23Wlyuo68kP5i&#10;0ZMqng3aafVFSTjiw7Kz9LsKkN1EkLkV3MiPloeYQtAwFxGpsSG5w1ESUU2pmWaF4qlqfZwhX4kP&#10;TKKlebahyqjnJW6jtHc/iTEyOqosSKbM4d8SrAkUNvSMjZNrRKiBkpRz2ogzLNKQLTxGwKS31aZI&#10;wQzSlMaeJS5HJSE2j1hETKUZOaEKSk+X3AnHymqwqRSFoCIpAkFmGy0X7NTVR7TZFUUV9nkZswoY&#10;FVmMRnZQUYCCC6Qs2WScvnV8RbPBqHAGFMi8utJQ/0gBJ6zA7TqICcr508uAS8R9Rm1wmnPQqWNO&#10;xJqLyCBbBgfyBHlaENVeUFyucpKIuVtPeK+EbJG2x4v2YLApeOieaG1shCmCgG4iRPfI6Jg3JIjH&#10;BJbdWjoSgAAAAQIDMVxRFFNJXxWcAAQgABjABgBQGUYAMRAAgA0hSkQJQikZAKYBEAAAATEQMwAA&#10;ICWoCpjoJsoIAQCRhUQMDzx+iwyCSyJHC2pDBEKGQQZNrC8Zpmd/wsfMRa8/AIwxTVa4CPXW3l6J&#10;2ptbZiVfKN2r418Eo23Ng29q9YVsrWzeyMGow+8mgqCTaIJEihItZYTkkg4Qk5i9oPGxNpqTZf5v&#10;7lyTDFt/l6E0SKo1A/5FG51On9aJEQ1E6d1fCEo0TRIiT2Ho2SjSd96JwMaBt5EQW+ASd4PwxzqE&#10;c9pV7L1LNH7MsKCqleU2oHl/V0rIKVDeaPUnfAPBZbZq5YspStS2cRR1lLL5U6xUS+ZO7gTpCRxt&#10;4ZSKCV3DU5XtD/A4jiZgI5IcEHb9HRHKxzHE2QMrR4HMO+je9i9ssnjhms1Pbaf3aNd0vi69P2hk&#10;XLVKwHjEYpVPkLEqlGJksvJ2+rBG54dRT5ffitMQsEU0ZhisGFENJqRltqc87FuQT3xPihjdtn2U&#10;VwsZBviwGIM5drKalQpZPQUJr5natu7a+N2Jsra18bsfhEWu/Re6oaNg+fDbgcAN43Xz6o5I/FD9&#10;KiLi/ywtzVnu75llYQw/ArbPLFBXI6soIH2akBhv7+/LP33jhTSgiSrUsFBggByZiENzQxNlQD17&#10;c/AW7mSwxMbkaEJ6wGI5JIvALNtSZU5cY0mf2c3lZNR+jwWm3DlltSCpEmDXll6RfpsBOUXWZatw&#10;3PV877+WWyS3+cSi6tbBpVosicDkI1N019bWAMWHXoMAy6I5muZsrrkd7HRdo4AtYWAIHUWtL3bH&#10;VUfu/kLHWZhKLdJRHWRVlsqfiIcdCSvDkVnMAuIQsWDcfpyf29r+7LDVEn8vxTXf5b2yJlt13KnT&#10;BSzXtk0uVWHMpto2OLkx/S8OF+Qw4ChR5BDXlg8sTd6wbgFx6gAyTbLFu4j2Eq1AYw4l+HcESibv&#10;Ek4FRCRY0cxFypea60AA9evPYPYhRJolZfye8xq06b0EFLeLIZ8Wkdln9mVsZcuqYSvurnOXjSjC&#10;blMvFBNkHsCvMvV+L2V6sBIrTXNYoeyHI8K9s99vQMYamrBKsWoN4OJJ6FYSiRjdWfdzXU4i5DW2&#10;9H8eHyw7E3IKIhyY4v/RRCmThpc3AYUmnmBGNRAjt6lbJeg9QqdgYodvr1SVYlzQ28unhMesxwYc&#10;TqPvRx96WcRQcmWPnZwBA4UT3wAh7kOaDhWeWeGThBS+BCUuEYFUx7wWTnMAYLlBkGsyixLiZMWF&#10;XqrPRxzwTXM+Gzz6iXJH5ILadURFPo8hLml58h5grfuUQgIojZZrqE8rvln8y0qEJAmy0IFLaJ14&#10;RAWR8IYCQno26oAGwYuFgmgAMGNUO1E045uusmKKNrcQxMwSCUqUJmxKrjS3sE/Rzuxs+0WUSS8h&#10;HW5Z/AZTh5IfBRMJwF/zuQwjYKHKRZnu+RYREGGEQC/bXGYCklImRYl4law0dXOCLF7gIuIweXgb&#10;nMDouodLb4LRRfD5Qq1NiiRoEFzatrfDwUgIsP3JN8W4Rmj3DM4jo0SNGj4nkGM8Jy4J76XFvBCF&#10;l+KGEYwvJ69AFIRjHSDXU/YaI2bql2ZKjXZSZ4HGtjpB1CKhhxbOn+L9p1GEBSo93aw78TT/LgMM&#10;VDYYHKDS4XWc0FKEuvMlpLJzsfHAGlLtTq+AGJAd1lkGmjGUqX5r1E8/Us7VNQraJ29gNvIKSdSy&#10;V8xFZVOPZLxRqpp219JipZPNte0g5IfNUo02KSa3cwi26VW9Um6HOhwIByWWUg6TiRSpCVVMNLgO&#10;GAzbBn+60FmYQ8BIY81sunt2TDRAJ/06lgcyjKClttWXxNw/yvH2UAgk5igeWwVD8pPuAFoWyW4w&#10;KM2f85DCJikvuqJX/13tnXXfdPFobFWcb5K3gFLeLeCcb5Iu1BxN3zTNE0mb1AlmiB/PWFfUHP+D&#10;l28QaPLAGfWmkwLqWLZfsUwCFbkoO0j9AARDFb3BCHRgNpFI5TSuBp0sF4kiAM8AZOsE1gGJttlA&#10;LYya350Qh95AJjOPxD3sFkGHJy4QLJmw3K/rYPu6qOpIdyJJM3YRItMBzqnlg69pSwB0tpGSycjT&#10;YM8AnNe/0HNQoyTJ1HGVRIvGznJtiU8FvHoFib6/Gh2rK3NRYrP0bMh33eIN9OZzY6+4qlCVdP/E&#10;7QYX12redCNlYfadRV6KAE00B2KzObKCb5aHlJli8XgOT66C2T7oD8ghYNveg4UgmVRVXSY655zq&#10;e91Cu0kETJXtyn9FIW4d3dEc/2UDUXXni7xHFCClG1qAX2L6gwBBT3ASDymXSZSRCAGHqWVuVzUE&#10;XoH8aBpurh25KgkK0G9ZhmXLwEGoYAfeCEEEUjPeNDN5/hKe/IVZaL8vHaDtLi9RfR5n3Zzz+TPN&#10;Yol2VflhwkAkIFaBKNiOygwV0JP2a2v09csEQPJObKTvc2EaQS4GA18JqxAYTRF5ur97R/vIK1kw&#10;4xALbKWsGsQG4nA+WrIyzbwIcwMsrOABeAhyMisi2tuzxDBYKagT0Co9y2qhA4Reqzl0/6ZEetSt&#10;DxU+VuQOUHqzMwePEKqpd9K23YOARhqFChNQUdQuT/0d2yyccVULGJDFCqbJlggOxTK1/R9jo7wQ&#10;reVNPy+RerdtipWizVPKlAJhpMQlcPEdD6DQLaVlU8B+z6OsZJk3wgczEoof5gwpx7axpdXlK550&#10;D2ZppjnvhaCQRVPAAdeef1gxKYWZY7GoUxIsxS0w+TKgj9s8dDIiYkP5xAtT3iZ/tbIMZeDVdZqW&#10;RwDeLepuTfC0xZvfeIHOYwmZUOh5nIbTHwyJCIUlTL8I5/bAuWWGxAD4hMLNy23zAbaWTY7pIjQ2&#10;TJGzZ5kXO8l4eyQl0ppgTa+LtSl/QY2VtnhXa20vYOAQAajG4cOxp9eAJhw0H8wCTMVK/i2dTBmB&#10;ausFhEtoccvwVTx5MHEM8clKp0O4gm08p58aAxFEGBwBSyDWBRFepyiaJf33xQIgY35QTzBJlpmB&#10;JC9kwA5XbKggmAU5svoARuP4g+gB4Ncg4wNHJiDFDPHqTeQuI+EZNFlI8AXBhDmlhcGAT4MIyiSp&#10;6rpwcEAIMZ1NM/UDZwUhXysjlXAiqamEqwzEdjuhABwoOnWckf5wxYjxgR5EnBLDZsee/C2g6ZIM&#10;GWOn19WEcQaPpsehagZo0LubQW5ig/ufLW9YKPBHamkWEhw7m6/Fk99uOzvOVzglD1hkIl0Slg5n&#10;35jUc9QSYEhxW2j0sQYSVcJt8jrJJxfngtC6DaZmvcpBw1qnDMTG2Iqw9uFRKEImHRoVymNPgFwn&#10;cw5uXCj1rgVQJNi1yRRJw8hZcobs02DvknhCokgUQTEvooBi3d5CDFgYOr5AgGAPqWkeDoFoJ2BB&#10;vrEg8lnh7NQKuy02YnwAcBnZN/cJNXiwAad0ANx8yzN1uv17k0rB17d563hIdYJBIVmclnMuo+rL&#10;NDSHZFjBTZ9yKVn1NZVZfSMiWQQ2/W4A9UWz+AqnKnSUHPjhxOxMihqk3nQ86dT0jXxQ95AXXzmw&#10;iIaeignliM2V6EJwCoEwtwd9TNQk2wQIVw4X0FfmWUQYmggwZuwoMVwFY5iusBwn+cJk49g75P5m&#10;V5S2aqdTp5NTt1Dnrz2qdSTQTFKuXsFGUK3WVI5vXiDj/oBlu4IgHJaaXw+my6UpRUnQDTI8hndT&#10;WaZwGAAdj5TeEQBcwJmmemEH4e/hWQjkqYOoEtjWUMz46cn/TSTSSQarwh2LTWQOkYci7SbJ998V&#10;Vca1QL+emfCiuAsK9xgH41AR+JC8zAnT8AcwBxUAB9bySYt1qRZTxr+QtS/FIec31KQ3h0eEwRqm&#10;/CAAAAEDN4Q4FcQfFhIy0RhIm0a/QaNHUTBpJNUaKGjRomDqJo9iCf+VbmddrDYHw6DoWlk9wbfv&#10;buOURBlEkxomUqpTfAk3b8tsVs3+qSlhv5PUSGtSbaUBAQXtTYnbvUxLfN0T5q0jvLGuYuLa6xRR&#10;pUNE2Cey43O7CZK09x5flCThOtdsRBRj7Vlo3dqVkoyS1RZIoogkGxoIctzC8SGvhHcj8tN4uYdM&#10;WiKlVYxuUZ3Ug4qWSKNe2HYT20YtHEB/hHSyZkjRbRapyuZO0MUyi48CtJFOD1SIR9360Si7KqCK&#10;KIIKINciuKcAPIfllvX6aa5K9RTQILeTbm5zg7guOC2vYT9km+3qLLLLFaCQCnVPx4SNtE+NiaOJ&#10;+NOnZDv4pnjZHRUHtNoUQ5KSCiGV9sr4zORpo5EsxqTHUSJJRohKFOF+UW+obJCf67CUaEo0bES8&#10;zSmUS2QC8Sw3g4pQq+mKx9hKxY37+UtdGkySzhcv0m5epXzmhRBRRRUYhYcxlNwrefYznfAzdWQT&#10;Js6K1onFNFS/RpIKtpskur82SBXdv1SVjPg0TJamAUZi7y0z9OI21Df/g2k5EUsVUIiViiCEjTXT&#10;rFCjxG4TGpTcv2bA3in58rV1aZODZQw5YkSIgyH40UNsPpTK86NFUdR8OiRW7BpOrMdPm/N8zzCm&#10;0nqkejRsszlk3KK0rRSjRM0e3yTtMpTUtWk7hSxcbOd1dQjpWXkSBxKnfPl1JLLJJJJLLJJJVEpb&#10;OCTe3Hl/ZsaJEiaNpMVOKrthrWJuYBJrRm8fOnotsdWojVPfdJEWJqea2WSeKc+JGjSerl3OU/5Z&#10;DSxmJuYTkiGTgkesFG7EZkomDpl66NFWU75bK7INNRIsYklBJNEsOQHCEQ6mRgesDEWgY/8FvdAK&#10;US53zPlSVD5axeXSOhMTRvWeHLX+4tqUKH0zeEoK5W70epJ6wMR7kdtPqCrLecgTVoqSk6eYquoI&#10;y6ym7YRuMsuOhUXp3Q/pmZGRkZM1Ib33VFF38QqmOgm+vyE/2gsT0Cy2kdBbmyrhaFOenY2plJ1Q&#10;plTH5ZnrBB0VpqOs44HNGtt5MrhRyogJ2z421GlCVL1FX5Kq8kbN4DGwGijaiq0xPg9xNL8hqZUF&#10;W3ryP9b+iJARJJCQf6rf3Vf/6QQAsGBWWkwIgCnCFk3hgJC9yK05TFB/b87RF/oQzK9+gZqRYkVA&#10;nzCVPwAepBt97Pwqjs4g21sQRV8QDpawFJB/vWD9NsQjYAWVviNrXVTSkAgp/IT7SyE2JVgQUqwM&#10;kARUMAGSP8FwB9+0tiimlt0W48zlMa3V+SOTjCpqo13Q/TviJrmXEbZ2f6nk2fElr1a0jK5ZEvdK&#10;8wPtfkKCfxBUYQclu6XukWdb/U5TPUH0XLUsefYpK3XTm6OLoQdlMiynYc7sifT54gtEITBlU/+W&#10;hWmYuCKEZ5vFGM5LYNtpm4zJtXDspCZa1UzMyh1O6I2Ol51v0viLNK7ssxpi/9Vjz6I03NntsPhv&#10;nz+gcp1l7kfRS21p5miRqjVqiMjJzhoqKjYl4QH2/3UGCb/iJI4dBtdDJhrdeiyWLguAPXS/Pkrz&#10;+Qn5/oY630ML0KjPrC9YDIiIi0t6RErLJLGGKu9aDIAvstagncYIfxhP5cwvf6EgqfLWFy8IEDmN&#10;8K+FyB0I/730AyJqCNElQgWmAVoHbCQQnG56smVyDJA9HUBEJA5HuFWIGEs34eU6JFOUuyZpFNWQ&#10;vHAjmT/RRAyBRB8PuiEwcyCzbBLUmy147ZaaZwYSONJFSwN4wOpbAgj0MAA1QebFckWzSSmrmHfa&#10;00gHPq8A2PXikdyAgNAuJCgB6bjw0JXdxXJ1AqTC5lvgZdzkaSxhN4Ax3mE58Up12Csm8sGFtWWW&#10;oe0BGOk8gKJ0StQSmh1F8ge8QBRSjFBdAB4MQbs1HG4LBwLeWRFPnIQtYecJmdnIA2SnITORyA9y&#10;Ti2XIXlyBguLibsjlucte4T+lut2/CrNCSQiDNfyFEQAJBJZBKjeJoGgle389P5QSgHe55RFaYBS&#10;5R5UqeBWVl2V8RJCUv0UXqywQT/oESaF2Ww+JTctBUdXJ7Yr+IJf9tvnVCWXsKhYQg1KiP9V0VRP&#10;qeWLG+blJeF/4VtgP5rEODQ0PnllhsbHyWdga1uAE/G2kBT84raj7TF5aHW2hADp8bfCnNc0n/lF&#10;aj5+stB3LzqLpu4fWLO7oNju7ZEnmS/2qvMi3olmyS870pGphnSL17LtmpP7GJJ8r9nte8tiHrLW&#10;hqncWpOpWtb057CZEU+rUtVjt4lrbPKr9ZlyDto3jSCeAEg5pfhVUawPIBvJBHh0GcbCSlE+hqgn&#10;LwG0ruQX55lgrjghVi7r/10O+QQfjlyyx3bddUX0W/K8yVnXLAqP694V/iYD+XJeKN4QWlaXAB3V&#10;wBZeaC+jn4ZBodGfJAusNrqTYX+QZPIdi7AQauEBn/byCc3r/fy5vh8Z1Vyi7/Q/Akgx4QxqIjan&#10;tg7Oos5gG9LWQPLAFMl4Ark5yE3g/CYv5sLagnBKZXCkuIG2kOIsnnr8HsiP6UVpYON3lMvs/8FG&#10;3xxeY4ZqjYLMcZ9/b0O5YGEzBcV1LWlMi+mXftuUUiUyo9sjQWcCCrV2+ZR/1eM5MtrnLY1O7lRs&#10;z9jHYjG7Bb7bsY+PC4+UmunG3Ex44oazSmnSn8KV88m1rXbaY902rmEcYMAC/USjiljmk+WZ+C9e&#10;KxjnCUO8TyHcDVxWYU8Wywr6JIPnswj2vEgw8CmVwc3fjw9ar75hQXcpkPKgjxcZYLcSguV6iOtC&#10;B61tiT7HGKeO/qIU/pRIBYjcNzsIp0rU8Fy81ti+P7Tcta53UVMqobFspqel8selVsJTKIhRlb8T&#10;u51oPeavtEmJGYiKaKNEjnwp3LcMnc8uJnli/SGMIMGprl6kUrnxyBwUhLdJpet+eW2RpoO6x6an&#10;AObVoE+d1v3bEQYf3uvzORIozz/U4eMUTmlUFME/45kmsQeS1pefpMvW69m5Y5aBBW0kPyXXrGyb&#10;qEIcBZ20caAlaQkX4z5gf4vF64LcSl1NNSGZdJev18lso9s9o5oiiGLJRQ8DcgpjNlEKjl+64yS6&#10;JnP27Io+U5bi4CSzdS1rWlKVrTVoaDsvsscVnZhE4gqS7+guyh+LL9y3iClcPV/JbBuNDPf5aj6j&#10;uxnFFuA9aH2F3loXD+fqVrS269rrqVH/vp5VOZe14vXAhMDeI8ebt4TZmStZO76f7yainJOTlTnb&#10;jzcp+nA5fF1yU0tK3Y2bXUbE8k5gTk5KU+lf6im3yU0Oyx7pX1diFotyGlNjRfnpQA3ziZJSPG0m&#10;OdBXSZpa0qRZdIMT/S7rURDjR9kfsWSC5cMtP5TknK1ul33d0Ueiz7RGPPHHg7M7nbgxk37yLHd2&#10;lZkscw2KtApSta1pdSyP02MXFfi2ruq2U+lFNl58gW3WX4UWAGK4So//aUY85lRzhK8IvEdGII6a&#10;TBEZRjjjMQoiGRrRKm8jfJs4cMRSj9tGis7z6z0uStIWwL64y41/573i6QUnduZS5Ui79rVfOFmL&#10;TQNpYPVzeXVPZZvDrwjXGXzm+p1f6kOKSX2cvw6Z2RwfB0rwTXm2I0UQY+tGErHcawtMxpMmNhPq&#10;rBtjzMlwu4DAR5ZUwEzmCmS3lmPt+rX2lcttKXibFSyYOAsted3hVx/u3H4dI6XlsJEwAtpu6iiV&#10;ukRflcPKR4SSKOLJR62IGAKxg9rlnFbkFq2PybtuAG8ncLRXnscc1nGtevNOqgF6gFyppV6fWfpW&#10;qCxp+Go0UlCsYGmKsqbxLX5t5PI4nVuWyWABQ5qeUylFiIsU6j6KLK3KnJzgVPPExO2S5Y6weVNc&#10;pl/F3Rxd305mVSc+TTz5yRw8Qv5LaX7nnbB+O9yLP32UBRRFlf8z5MqMLeKVlMgx3dwks7nfRbmX&#10;tMRd9/0vtw7kZN78kD7SlYzkLN4pRv246H393XD57N9Lz53DxTWVmzU8OvtlYPkV4rq7m1tBnyTN&#10;LTZqPaeTLLKC2e2KSla7fnJaOhrzP5xqfJy/X2bXobpYs3MqwS8Fuve4uEDFya8U3Tik4j4LwQsT&#10;xZdtiG+bReWf3E/eM/JSlKLq+0/MZ/ZS91e9ZuPKdA2Kv7J02WYlNbmFauQyyYVH5eu/RcKzgtsF&#10;4hSsGRr2MCNrmLt2Ks5D/kGAsC1rSlDbG/jccNNcTOeNSBFJ6mae65Fs62LNdGV1WZ+Cj9ubFL/i&#10;xfLX80cMOnEhuMExX/4hebRdUmoOHLcSAMxZkFtZvlcC9prAYUyK4pvOYKVvfFDC+CEi3gfd5I4c&#10;MVpc7mEeVch/FPsyrn64lEgkKmeJH1YqmWDRItj7GiTSKidDRS0XsBHfZeluyweUSfqM3AHjcxnT&#10;7ebA85L8PFx85V/NNxB6FB3qd7xD6ljjz6p4tulp49FE2fQ0ddwHPLxVqkXi7ERmJztexUUkhZLg&#10;qCyLRw8sKTqaX8pK060uVNetwYJwXkwJm0guY8d8Vo2VztWsaNHkujiYRx3+B3GGyfEG4uTZ+G1F&#10;gbmUZ93H/Xl3q4k3DorZPFxQyW01tfbi4tjx5cJ1GyxNeZhImTf+BaQPX20BaQPA+XJkliVa2jGu&#10;irNniTuisvfs4HBbcU5x6Lqak+GqchdvC6xmI5VQjoVnUFo9n1m4Qvc0gXRroqsvxo18bABU4ryY&#10;G2tjDrsSJXW5TCO9Gllf5eOV7WoSjQ/i/6jl17BIy2n7Kplr1sDSlwaWqStLnOQGOOs3+ytK5e0r&#10;Kl3a+UaVzFPCcxhTMKd3Dk5Uf5ucGo1Ep+MhxMF0j8KbiKXEb43kjgZGX0wBE4GzFZR3a8VAiuDz&#10;5g3BO2qlFl9YdLx6ymNjnj/6INb58Kj4s2bvBzK6kjJ5vk5l9QIrVr7mJGuXGqdlUJS5Qelj8Rp/&#10;0ZFMi8kDwPSla6c/rZfJzg6pOY07wqG8LGWP0OTeEeJcjRx3+6aW6uJa3Wo7xEv9uBw/tRASRfNc&#10;SC0rmzywe6Te1Otr62zr3nGh2w5hp/nZzWAdxRqKWfeE3vqpW56jBeOhqUzGmvE4hFRHKIu7WZxL&#10;NwOURWy+VScE+qtr2LSB7wFuU7K6+vgGEOVZk8UXafQ53Kcjix06cYpn4pokTCcPgMFuAs1rKj18&#10;aDUWkXLnanLBWEU1MuyzBwmgqX4vNKpY+/GS3u6/Y5e8lYHjpSiy6037JLlkFJCioSKYLxTe8088&#10;5ZAQ8+sbkzOJUN9xXr98oVrPzsZmcnvLMasrrTJSlKU1l9embMQab+zG5U4h+9t/kPzxRvjlpkBz&#10;nU+atyHZKgvga4Tua4jKn5vBfhwYVWc9WZ8W9ingpeetDkNDdHAhlHUkubg6+1hHibj8HPcNWbra&#10;ZIJdN/BuU5uewDkQv8FXReEX84vo1boc9z+jnJxvFVfLCPGckUY4iPOtN8sddJSuRIP8Y4oke7gs&#10;3eXhs/2JFqYhw7Mpge/auRC6n3SiRz5DakQ9U4sCk9tlSlqMmxdtrTXQ89JSDc/vVprrK9b4L4p0&#10;xYsD2D0W/EjEGRYqQ8cXBFWoMkKm5raBSMQ2XuJnbILOU6Tde+jFMXB+PLjf+v/e0pob6MgsomVQ&#10;JUBbm/7kvbpzCHRHqcO8GHIZJcQDeDAC0KgFfW2tKW+N5YuP6tzmWnWP/+1BeTzXoqwhqARXj5Uh&#10;up3gdUpXdmxIulJrD91fWLtvrL5wLTywXMe8bN+NlsaIzy+9H0TMUrzPl0l6w73W8JRLCeFhBVkI&#10;t9Gn/wYf3g0ISPvdqm0rX9IgZP572ayWOXcCMoEHEnLrfV0Xy/Htgjc/bfZguIi2mxw2EUnP01iK&#10;MDiSj+XKYPFPZW7mLqn219Jk9SfzgscO41iuuyDyRMnHAXTsFSmLGRMRwaVWqSnwIZu4Qhy5Z5yp&#10;keH7pwUPOVRIJW00fyGbJWbaKHPOZgrF4mHFHpt9ZWXHGKyy4xQjftHuyDkQ6kVld4utUd/wasym&#10;vJt3N5Tgzq4k2r08TfL/uZZ57nXnZ3blHC6MUiSHQ5bnLL2+VYtJM9YJnBgj2R+jur7G5f1hyZlN&#10;BEYQwpvXDsx8JsnBWHZ8DMRSj7LVxYONCqqcbSKVH+dTJBnKuecT7l60tPy2wB7YHuBaW6ldQUTG&#10;FkZKYncrkXUs8D4sOpFFgk79WMsp+uT5KSxI7P3A8WlDjPjb/jui5ZjxPC0SilwUZyI5bB+DU2tc&#10;lwMgn1tdihRlExSUTa8elGNKUePfF1Q4waJJ+PNqb6V9+fduye5pGQB6RMRTxODkOGTkVOkePcob&#10;tyEr9FFmGnZxay3Z7vxcXpbjhxLApLZcDXMomteCM359e8LYJoKubrXFj68ehILHYOe8EolEgvRi&#10;CPRqGdgpvCdROC5goshXc4FiY7XAyQYjxela7WlLze41JvKZPIOVUeXJHclNw3+SlwVE71sgqPpX&#10;LYPWUlZehh8WC3vGG7lqvwU3wtWuWN6lKVvLXppYLGQZfqv0pQtDn/64O3fDXvAkK/aw3FsVMU7b&#10;303EXyxvbR7f0NsPsHzYyHubzMjzb75YKjrgDpdZT5eNY8m1x5eaErNFhT0rsu7TllDcFv3K5VJb&#10;V2svRaLW4jvsTz7forujIbJui9cXiP9mYk+28sMs3vNF1JWlad9brWb2Mc2IIN6LtyHfyxv418ZF&#10;izXJf+XsYpLOrtY/mOC1p2SdZu6TvhsXgbIUUXbhOUX7c0Joo0b+0Su/tKbdLVlbcQW0sftz9ZQD&#10;yqMFw7bXPfY76v7utSPkW0einXuV3YJ7yok7Bbi2etMlLzttVXX0WH+2tGVsTE42tVk4WEUNncFs&#10;llJfJ1nn3De1nZZ6vHgt5WvBaEMeObnqXiKslEzaOBP55WmTN++1trc0vYms8ER/GyG/lMQE0S4G&#10;Zgzgx5VhTo5SPCCwWHs4FxKNB1GlyqWtJ9b9H85tG6XAC9m9qE/7Bdn4pBVCPGQtNx83+KcmGpVM&#10;o9lgFllwIoQ7FF511bP9sRqorrLZjvD3IK21y7F1k7g4vc7aKeQReX/io+KcuNvPblB/ThUi7iWm&#10;qcUWTaWfvJFDxY0qw4x8csP3hIvc1NnKyxoXSygeKFFSo7qS+uSzdIPyVWAk69bsoc61Ic6cILGq&#10;TaX4SaMV4GilbqdJNuQImT/lHBLmNLZ3R5VYmCMZkbRutC4csanKTLP4txdcBaK1tjypM4FFbrM3&#10;7AuP20lRnmPiOAlypQi7cCe57qXhkqVssk0ZxcGwh9qrS51pFW7u7L8OUkuQW8JyH7T5S8GPms3R&#10;c/1T9NLaebBMB6wX8+4PxvlZXP9t9EMpr3Flp9vRxejPG52dde/u1tFI3FiifHksxX6PZR5NlfqS&#10;/upLP24EMxxSl9+hosa+1pWlvrkgWtOt45BcgQqnlRE6XIpJH8S8qcsxah7bPqHcoiJnKNp8uLaL&#10;ar0b/CjvCsf0XFdZRg75FNdrS8nF7VRBM+2tNS2l57wDhhbXl2z04ybR60IbEZcFTaXaXY0bU43D&#10;ia4zqc0dLssy0dlMfqRScLRLbOjjsxb9VJLl6UvDzsPNx3/UveTYv1uhtrKONHK+ejh3lThdxC+9&#10;TkoLI8OXNy442xFlRj7TZMOvS0itKVgeVAtAvTZVSkS9oJnCN5KAr8CILAj9wGK3vU3rtw8nK1/P&#10;JByr6cqviRfsZO4DnXVjZ1fHY8Z4zHGZY8FuUmS5L51ksXErwVbSvSf+pZzy2S7yI/l7Xu51L+Gp&#10;HvJL+Prl5OBC+Wt18C2vq8rmGVGs8TO56YS3ThaNm+XZUN0rOhXXFyvzCjE8usPLqOD71yI6pPW1&#10;7nJLiPk4eFuRe0r9aX/SqSV1u/nH6xOzQ3lvEmZrdELHSVMqPkdLysvUOUsbKRrt4i79TLXBcvSq&#10;+XVhadFrNKXa6S738NHGdFM/z1psZwneJ1rVX20QUnFI2t60cTyhZskFuitspxx4hyFhXb6v7iSv&#10;birmLBeSNzvtvAP8lLUgx1ZMo5L1f6VQYoN95v4RwlC+JDxDjKSiriQ1RZbhHQpBly/G2MLjlYS6&#10;Vo0rXihxhFRJQDIs+bX8UdFH1tCpDHDxFL6XsAgT98C33i/WWBdZOC5hYvZm7Cu10/AZV760iln/&#10;W/eBHl2TrN0Nl5u7dkymFju1SQbhLtCklLzy1peSkH+lx76LeZ+cCidsbAPUfixJybo/E3bibLib&#10;PpoIgi81S13xULHo8i9fLW5FUH78vpby0uBXpWDdrkydVHXXweQ3sKpgmznkrqYGJQ/PDlwfa8FU&#10;CWHT3z3z8WLZKRGcvr8pE2Kl4N1elwbJ/PYxMrIMguBx6Xc+KmyuWxFmpTKTFllp9JEpPO7udjWM&#10;5cKXRS+v9mJBSB7MzrYjXO2sWpK0rWla0pcbJPyqzuzAD3OTuIzeBp53OJZRlBFsEj2YgxcbR/2C&#10;2te4OAULlyAXLcjrM8h7lT8pbLmGYThtKb94vSVpWlbSdfbWZZURAO7OTYs/iGniS4Rle1PW0ubX&#10;aDIxzk5s7qbtZ/A5bqColq8R6eSlLns1H2Zc3TotN1hxlRz5ZujzdzsVFR0uKcl+i7x6TWfZs3Gj&#10;fe1VLARCGc8dPL04KcFH3hiX3bfSLWvo6rkDVTKBHF7hpzhbjc3rNxyq2PS+l6OlWQZf+5d/Cpjj&#10;IjjOWxOX5vHuiFGKKNAoSKLZatof+NpncDlMJm8pzA3M/UnZIxp93emLvLv+C7mMgwK8xFEQ33PO&#10;AisHhNtrWteSPzBWsK03ZYvqN5da4PVp4yNj0WLO8NqPtx+v0bLUQLS4HPMT3+YY3KcupzP0oLps&#10;ZSFg3vGG89u3M7gFKrRWbSxxcIy1wJ+VUcsY6lnI4DbTltqlvU1xVuuJn3ZwqM/hiq3F3hVsGGsa&#10;Imo/sguuM6GSUXJbEVJM4utT4xvtO+pmxTLkm7migMTHytS1gWl7W6aW5o1ff+amf4CkQmSydSkx&#10;7bIW3V86FohMYojgjpYtRsU/uufdclgoJn/UYFRZBf2hdwLTAcvmBnPLFL3h3Zbzg3ThVPXrl5qS&#10;zWstvY3M4drD8lwKTSTpnmyYnPVZ8FuRYpyuNIs9RyxPnRKUZm6tM3nKcdk6PXCu3cNraCwSdZcA&#10;PTSUpTbgxzSQUzL5fSzLORQeOQ8xYojFHkxO7N4k+aK+xVflmDmjTSm4RuiQ8w1HEXf2kqCw4RFh&#10;yBf6a9dM8efGu8DR8pkkY5iMdNj8KpHJ/1LqkL3MYPSAiuY+1h00mce+JaxsdzZ7DkTD4+65nbsB&#10;NDCgLLGl1PZOTMDEwGfgPSimlaVraT0tdDUqJRIVnifqSHMWvLrOHSuJOwXWHEiYIf35sUVmfxgw&#10;XJD8E0TexIdn0frzVnjj0SRPD4ZxJ+1meCYEaS6LoLywF61rW5JjiIxR6986nMm5f2ZILmxqcHqi&#10;/vNB7ilf1ksUsWXhCl3FLStVlIoKbj1fblPFQ0lb9wV5mJEQkfR9oNrZMfGmn6ab+a9SW4J7OMme&#10;0w0BWwPceWqlMDwLJZf5qfUnZrcDKyC0PLOFDSxVrTmLVrxqgFRu7cWta0rlpc63Stblyb7nyxNq&#10;zA7Za5O88jqIVi5+VkNZKj2SlRxDWUYv93UlU7AeiC6bfbpa32t223WxhQ4SFx4d0QmIoPYUw/Q0&#10;qYkZzpGR3ivWG2lL0he8RwiudM9PrYWjS5LlTRE3LPp+K5GRCG8Xcogpba1rLYk/A5RhjMI3g5Hc&#10;9bp9SvtUWraTC9yjHn2u8p6Skm8aqVuPVy6oA5uZFP9y5xDMuWii3K0j2yH28GuCvBqfOZ70ynKa&#10;mn+A/O6Ox+bn2fN7wMKQsSNPHPDf+Ia4A0XbFJftT7u/mxtN1SqITOFJ+maUPiYnZqXFqltbmbD2&#10;ZRFURWTKBXdkrvxuXm2D/jInGDQMxT+yvse7yniUp42WblhfGO8csyjjYPH3Tov5aXnnQV1M4bmp&#10;FpwEyjllNLm5/cWsewnkOD7wDHjeaVbOiIbIXVcXPW4D66+w8oOl5/qh59X3JU11WlOtwL2XZc88&#10;E4J5LzF/W/FdnCrNHoovIrhm8ujirPg6s5rBHzrC0+2S659PwnnScWt4EIu45SfLEm/4Hv735Ehf&#10;K6kKjduso6z8FiTohtC2+FScOFdPz4/pRRffkFhw1RLNwNflikRWzvfHxcv4/lP+7tQ/mFdDM3ea&#10;3/FFyCtK0yWlvOB3k0P5RIuR2NrcnK4Aq+IhCe2ynr9/9wI23LOBJou5y8BxMXTEzr3o/SwTnuGr&#10;W1KuYUfD8v5t62kpnl4jqz2/7rI7ZevHW/om0VJBBvt9ORKfn/QSuTxp4oulrZvRyUNU1xQ4AXiU&#10;3eXtu8nHZizBDz7gI+84u+PREXbhfnOLrekvkrmslPzwiHJwgvCp2pnyrteV4DBJQncFYu8b5Z4o&#10;pVs5t1wIXvFFLyT83PWtmqygqVzgVAe8HS9KFHljvRMPH9GRbz7XFHxztuRP+ZwF3hf2vnNxFKl4&#10;pnn3VW6kdGfDHPYvEE+1G7eIImm3bQTOEXOLpxUJni1s1pYu4vZpScobJM4MBEY55JnzelKakvza&#10;VrjNXUx4Pkp7n5eYuLRqUYwqUZX1aAtmZedRi540H74ICSvlhDnSmFWs/CiQOOiRo1YUtKw/CVON&#10;SImfM3g8w5gkzkVf9FucvFm1tr0rWtbJNbpQSUyE0LLkCHy81vpdaUpMbOo55s/kN/cEKtCl/Ay3&#10;VvNfAkK6KzFNMR4qMsxThjLLo5Y+Yl6WXgt4hCpXLcg4xhkRgI40zRCjGFE5HTc/Gzql1D3li4XI&#10;lMQG6TVBKRCWlaVge8uWqurqI5yxP9kbmXWySPm2XT0PK7bO9RrRQVK823luVyBc3XRETobq1TOF&#10;EEEClLa4+Zs9Pv7IlghlG0W5aZjQ7BSv+J484U6CfFcxTgapfcca+ekSyumxO2C/4eVqcvJJ2OJW&#10;UE5JaV1bvjg107wpFP1kGwFQD8JYNwj+LlrOR+tCylnQZb9+XQznvWFZy1SSHyx9+tdl5uQ5b/ta&#10;daZpbkFHCgW1rzzeL3sFrRYRvBA5EKVRBhzwNXhZSPtR+A77ZNo6Z4LXFa0tbd6mMLrX7QqaXIOX&#10;YIuXBjkvj1P/+qunlC0e0UvLS9HKXtCYpFgsm1LZ8PivG0W8RheE8XSW7bdSLBmSOLVy08nTWsC2&#10;0z7xSA2sG7vkURfZRYN04NWC0SnTpRZOD+apK3d0XHlH281pYs3ask59/kRruNGBiS4Q77OTaVv4&#10;hTg7wq+16RWy59OvUiNkvTqzaMkQLW5uWvn7ZsRjF2RSni1vIU6GWbZWcHVMubrTe+n8pvblMTB9&#10;ZRU+xvd4VaVpWtcvXJA9pYqVsnNkfEhQ7bto34m0nLgsL4s7BwMuWcv6w2wRDiywbx9lFh9X382N&#10;9MhbrE0utKV2lKX2x59el0trPzM5TbvOpbk8Wz79KlIjcGRnD+tIyvjOd56NLQyC9q0UupIcqX+N&#10;DAy7o4pTdy1ronW6KgZcMzGASdzBbGBG2YRHzZbGZFlvXhWzKNsF4EfdxSA9lzCOKiUmRT9G8vLc&#10;oxS9UAkm6lL6XCk5KGxzV+e6zdv6tZ8DMaLLV4t2N+fZ1EI/m3eyI/04PtiBNb/ZxC1kCFkIghn1&#10;WaMoSbIIgziLS0fAFyXBEHXZG8HV/dPljw3jMQgxZRaNf1irRa4tFg0OaZiT4mJgmQcVq8V5fONO&#10;ErlVvwbUUW/ZBR1XadVvXWPBRfFHFtTA3cl8FFki23VQnKheoIaX19ipl3tpMX5AQAAAAQQnZIUF&#10;4APAJzqCBhDhY1sGgIHG55MgAABKSC9PLII88p5TG5MYxiOAAAwQAwAJgABAAAAAKxyjA49eYAAA&#10;8XgHgDRSRSgoAgAEAAAAAMwMZYN04gAAAAAAAbQAAAcN2AAAQHgAleH98XGXQoQHg1Yzchhz2RUP&#10;gMAuQPuQjEwr7Qom7ucLEhQNBDgPHopqQnAKWqo7LcDHFJGzfvK5LN0N9PXzZmiHCnxyeywAAb28&#10;wiNhAbMtHfzZv3HrR8n9lnmqIqgpRSoA/BxbIF0fvG8AqIZ4cP5didkm02Ge54ZIBnCCNdMTZpAH&#10;02eXumtz5F0AMXCMjITJlOKISAZm2LLPzbgpXH07VhQ2oEhYyJJYKA2LrKprID6Ktq/BP1Io/Mih&#10;DOKKBp8NOhYY0y/SMLjdnCczEuLB4sSSMWUFH+CAEvcpj4AwAAAAAAAIADYScwXTWIy/l4EeWkly&#10;KHh6FjyrsWYwAAIABAC+JjGrGOc2mc1YMAHYHL3Q0uIh764aZ8TZgDhoKLKiMAAAAAAAAAAAAAxq&#10;3AAAEBeck2N6SilP2FkSskgPEBmAxgMAbINdduEN7EtAMGL+hC2Nu/A3ZNLrn07eQtamLw70xM6V&#10;gXIIwlpYISW16CWAkBwHOYN6bTkIEyfbCwPwfZlxMyRmI0GKbrx5TpMHosxDNk4hsvmID5qwRgzS&#10;htkHtMR1FLTeegM5Y3yHS2JehkPkshyBTEvYx6V0Ihh+xVmYCCqUKzsZb+RGEj3lq/ZnwBbiQFNA&#10;3oEMAAMjckm+m6lpydTWSO5MYg1vPwUx6ws+RkQbm2tQ8hvPtCGpkOYdP2HZH665MTkZdi1g6d9O&#10;rXzUo3pf4kYE6xedrxguROXpnzVarufOm/zV3kKIlsucQ71VoSAJnTKR2uKUD7PPz4dkDA2DUSiy&#10;AfGgZL6yCoDKWmpwJG7jNMYOCj7LPJNQhrJyPLCtUZlW5EVY5hmKgL+Jo1trr2JzRl4M+JHvj4tN&#10;OJVgK1luu5xiBmAEAwZ9ZCBJ2BFkDdBW3po/zZ4CVLBpqY1vrk4o/3IrhEZysoGN3MoxfUbA5ZfW&#10;nRI3AgRIMgBmEJmxAjldOJUhww7RQnEg7Y2GDL708n5FHs9A2b2ibB7mfk5vi4APNAZfM2C7wFsA&#10;VvCitSdTxLwnJuurHlxFvFIyaZSQFNjG1K42TpBMLoQxec6zufwFhWRGiYOhjJrYq6iOYsTI6UWM&#10;MIAoAdTGKaA9pZzUkTEsd+lriEOtZmCIYP+MalGseusEJkhbIzjoZrxNtHaB6SVyJL1GWv4DPRR4&#10;FATEW83jPZQXT5yI2+oAFyXgL2aCqtLRsPQgCQNI9tv8V23a06dEUwngCW0KHOYzgAG1tB1KgAAC&#10;Thh2TLKGXd6hj/2JML+53GWg+GWJgof58L6AxaJZBEbpu9cI3dFXmyPhQef3EABdnBm0RdFPPpQC&#10;EAI1KiYyCOHJJGKkAieZs0Fh/d9qRGPbrZK8fRJATDIoZArIcmjwWtSFLMA4V4RAC4Y92jyBHMjx&#10;1VxbwGibtSJXXsCTYEUZcApiGG55CSMk4F7wz1ZKp03y1mS/NNCNM5TWPgUBuEBCk76GdkVpTFCy&#10;XlFoA320iNGsuogFMC9GCEG95Q3Wp8Lnw9lIlqP7NeRhAy39+eT60zB00M/tWUsSpCVTyLTBes9m&#10;jhhXA7eaSbofIAAZ+ZXpeggNPNEh9SV8v4CeLUEnANHeM2AYlKXGRPoJPk/tbQZAQI9yCc1sahow&#10;d2kZcOjFoZ+UBnGxtaAAdxh8zQB+xKa09xoKODWIgMpHl/qb4Fq+0sPWTRuyodRBMsJdKDIJPwfK&#10;CWmDttYtaa4aRgT8usH7NWR1zCSFwUe/t3Rw6DrVJonKWLOHsE08EgWYxreAgOAv+IzzetPYRK2x&#10;VWdAh8bU7Wl37KTRvmBiojHCuALNYJRHmZoBPeAGk3BY4gXTzvBGScJxXu1SAME8eowNwAXqY8ON&#10;mMiBZvdG4lbcWFNFCJe3DZDFpao8OKjF/n6uMFfj5KCyllS61j/Viw8CeeQG4Do/BTydKLS4liRR&#10;c5QckMeg2Q6Ql4UtFDxAlbHqinSedROC5fubqrMAXU0OYEAgEdREwm707JtKGCFEeMXnqy5Kb2yU&#10;SMglCBbbOhrCJiQpIb6EapOW/aJ7MREcOJTjkV3bHdRGMvzIEYy2zFEJiy5xARG9dKK1OrY8UKnj&#10;Dfo1b4BFqjWKIdDCERecyILLCaWWmdtRLy5kJc/mtm8q29RB+WXpWBHbxvgUEqRBOCer2aZ0iUsz&#10;zoWvPERxlZKjoa/sgwZ7iEXlkC09gNmoIHhKCJDCDf/flhZJBqjpKqFwCUyoA4090Vg8L8gm5FWD&#10;mfIGBIf+3wikYTPWjCFAHefrj7YHzy20k0V04aYB5mnZXb6VNWYT2docNR90quCmPECDwNyZEUIC&#10;2xFCJygCMZN8CkgeBnPZMgNn+g2qQDL6Tq8geFAlqu78Nwc20ygMdy2kDq7RN0wZVPYagHl6m/Rq&#10;mz0sM9PeVV8UGmAVkJN99UPQDPy7V3mwzlftEfjuhYJgwBK9NwDAi8rBo3skCkdFzeE/Ook5NkxM&#10;c/An7g4I9JBP1Nq1ORlUQzLOEh3GaZ4DAmBWudo3gVih/gtr3MCIZAo6gX0/L7lUf3P71hhnR5oD&#10;bvof19GciEAShAQoxRfTn+q3Mw2UmIAhu9Ngy/+0hjsbUbLRGPZa93jscgqssx3g8FAiuUtWBEtw&#10;YH39YM+2DJXlD0+4LNxKXl8I7cGc9TW71HJztHjoRoDC1p6Xc4yRqgWUbeH+zQlbtANPUAKvgHcm&#10;sKdMhEfMwTxJUP2A6gMiQNAN5R1yXE/YDzDz4V/A/MOHS2vf8nESTwF4zTscdZBUp34Hactd2Nej&#10;j98PNoNZBoQOEqMSygUKQpoD0CTAFxAza03jNYAMw6HSrjKZEyCCUEB3ACzs0NQYExh0kQD4KbcG&#10;XPm+E/A5iohFw9/Ag0zEnQYnlvPgws5kXqADC4AMYHaij3Pi3jqwDQYIqyv2izVjxxqIABr1nS+v&#10;PJmPOOQEwqqfyZAVx5oKaQM5GUFI4vvb6FthVOba7D+1F6gSJJMn3AaeLdac5OwHyOcvg6dFe0LR&#10;6avVyt5WwxS+0jINiUCC1pgEb0VNg5DmBwSCB5m5CDM6xAfRmCa8RmWVCiZ9YGc08FiChAkgafl4&#10;XKsxCEaxkFiIHJZVSdRWVKYfDkJM6BUuj5AMAsaGEdSIa8YB6CTUvVtDmaabTEWKxaAaXAcO5nlL&#10;uCAtHEyFkougxB+iheU7LEfEhOyJbDkTkK0KoyAWlTInHeUkENPpCOYyTwn7x2P8P1LUNFiYDXB0&#10;DoANMy37Fellsz7fXuhiDgBEP/luZUDag37td1M9OpO5jHe4tqUsWOL4/VpEopgNdUNNBn6G9De7&#10;VqbTaGA2RUK/PWAU/MCz4WVmOCDaWOPwr3JORiZR2q1b50eYtpgH1Nwg+wuBz2KLqxv4sipN6+Uq&#10;4uICkONRLqYlJlVPCsSm0CUNT4ENfh0l2+7IgK0pMUaPKwgOyedhQaZhMXpsn4hkzSMang1gogqW&#10;gPUkfY4NDAJGfVUBJtXTRMCesNlAxsJCd9Ga0YOr0jKAOWAsiZNjhgpxUbOvzLQxNUj4KGpmYfMF&#10;8qlhPcQjmxwLrMJlLpmjBG9DlkOTmJX0Aj1I9kGVgcFa630Up5wUsRVt9e0UhE+jCNIy41RqagHx&#10;HfJIANxJPBK6NJKaEqWqTzscAMYSEBOAPWRA/vey85ADR2H/OL6JoY4aKIpxs7ZwEHgx4AkwaUw9&#10;7KlvdAv7GOmxlG8RvyA0S2hnBJaEfAw8KGQ6Rq6Zu0xukA7Od0qB0EPanxMY/Ht6JdY9FNjzwocf&#10;gBs00qh1nsTN8xWWuU8Zv4dJExJjYDuMkEM++OOIt5d9zVD/MAkZRIidQFXs/ABRBzWymGTohEBQ&#10;HPQW0Q2i2OOk+bWFAJkxu5Et7uBC+Cxx/A5WejClCj3XFCbEUfeBEjpDB1b8pF28f5qIxEEF7Jjs&#10;qHQcSH4jyKi+vQT33KIqvSFHLTMR2lMRGTAYWmbZye8mHvr7+zf1PNwpoFB7tA5Tr2LRsfuVI0a5&#10;9OwAH7O3pdfJ1EOP/bKbAmpg4xRaLU8CFSp7S+vO4zK+cD4yd4/EMHKKAd3Acwkh965fMb69N8yU&#10;H/AKBiCTDszwRw1Z6ACYF/yWIAbZ+I9qJkIliBwztMO8IY5CxQIZ0eimcrAXgAauPUe178ExIlKl&#10;DwAudAl/hBwb++/Pg76U2XSGAaN1hnq8bG/dEzqKzVPAwqI9cCdYZcFxEMsQj7CnKCKGHo+hjWA5&#10;NqhtuFGetWv8G7FXWLZI5sz+iGJ4Giba6+Jc7QnKjjUbiJeZQ6XiWzfSrcrnwUqnGSaJ8HoUKkWX&#10;pBot9BTnwPFrEDkb0yvdZTCVZnBMTDIHuPRrCIhzWW9HewT1BJE3OANSg4WIY2ljlgiLchNmZP9a&#10;tKVvlMaNQ8TJAuXNcfoJKDcFYUCKDPhQnP3BFDg9ceeiPL1SqBQfO4RtQs7zgLYhPYHpDcXEiDwx&#10;dgISAJoFmCORPqTG8mjVcCkjTJgzNRyvEElVywCJr+zfD7LGEp4z534TQRk+mpEqgJUA8n6Flgo1&#10;QwRUXn9yeynF/qgLR/Zs4MCNODbRlMAC9bMrvzYcrO52iyPaClbRhoZLrGaCJ1KgyHdeYDCajF6p&#10;XTAj55Ad2afwwTc15szliSHvzzGXLeOKKNb/qmAIelRnIAKgemStDxBPGDF2A8BGkAn7Q6AZU81p&#10;t09TEwBPgkKvf5kMxkFzZYvf2r7e7nXG9AUTcx4N/wcnko4UTx8tl6LGCNL+CEjxeDsHmKYeEQ1m&#10;RKibAsBiJQjz9BI0JjsYMMABaqBQY2ZurJU3UeOuaiM4Ddl8JhhzqMXtcNjJYKVZ8x5+IwBhRG4V&#10;uzYUMIjaK4CHJ2b/GKAl/Bkxntki1VCUwOnOtMjI44RxlilvNzE4D5WlXa3cu0TKXJOLc+A5bazi&#10;OTDmiPek3P8p3jLuAH5g9zWnPQ5R6Lpe+oNMUCHhNey5p7iv0MdbbCKFBVJmcagn+SmrNytIAlZH&#10;aNNCY2f69e51RO6EjZ/pAP2zssfqgGAjA69/uiSiR95oo3vhBRjcVCZdfbnoP0j4gvBA3YwFcqOT&#10;W34TJfSayFB+5DavMtzFQC9dkhMDIAH4AADN3NgDgSqh7yIeQJHAIYIJv4OwmnDC5oUp3tPnpxRb&#10;lqrwedBBOHET/LVRbkyHCmeRwbN0oX61am2+MlBNLYtuLCjIAmwRs4UhRhubhnGHCWYOoY7wfY1o&#10;bRKBYFZilsRew404sdoUABxKgdbRf44w6Qba2+05IO/17BP8spJnioGC3L1Fgk4airSzWvU+6HIs&#10;Rgao22JK4OWjqAoxGgXJfA+RkQbcrnLCFBMCN2KSWDzTEnjT3sugM0Ux1HriDzccMZv6ReAfvCJE&#10;y7rLDHRLbjcy0JnZbfd6F928/Sa0iUN15RfbAV5rmq+tMHgrw+DhEVWZqM6gxuxQ9O/FNhjPT9KY&#10;Walg2Yex30ZVwqiNhkpgUyTGqEi4Ak3/r0uVthizSwiGZlPj192g0prHPAzeNBfIiv3NA0Nqdzi4&#10;b2B/q/J+9+r2YN1hBhCeyjwDDZEuNaBHwNvC9TY9qN0uB0YiD6RTcKjATiwaUIcGgb8FbPIhgkIb&#10;JlgMI4YGv6WDN0wEvk/ADZtaYAMAXO+tycM/CQZOAgOnKqHGKY5Az6JhUNhcTNRKqjwOX2naEfgC&#10;EdpD79IUsBQbEaOgQdsHj96/tBaZA4OxzaCAmZjLoUDLDI580/P86QXGfjj8WCzKBmHM3yAi4SfE&#10;oQIWYjLWnF2w0W9fmFcSSNACYvRAwBiVFqyqhZlc3vIAMbQ68e1OPWPhRhFmHJGCK5w/ZXKAarpy&#10;3iDtwM1kTH3kxXSWawUB8aRBq5iflwj8t6UTZdRT2HlgpMNdaNyYdbugxTMK3VdosAIJS66xOAG/&#10;MQYVjEuYwZfTUl8iyi2hIFewWWJl4DrQEmk13B2ZuQd0PNKmkCnFVqdovYrA3tiZEqjPA5KXwE3Z&#10;yuBdOOjZLbFA2ai8bO3qNZgmXpohcLJcNSWmI2Fq/1Kiprr51C3g9zRRC69ycGmyr6zUJNiSWMuy&#10;FEQ+EUPFSTEnAYUtDEAcuMpf6y4rrSZ0iZxvuih8krqYAOiCQHGrXP3ZTIxJhCwLfprl+OD4U5ec&#10;fbkGAtN2dIJxObRmhsO4Eh6NLHYaTJiKPakZXkgK5jHRhiv8w3yp+ZmyBRCjPeMxS0fjdiRFefNF&#10;IGnzGGZnJah6BPuu33UXMGeoMZi/IzQlCQAOrnA42kmgQe5J0aZfssAYmcaq9BIDVInjjOn010pG&#10;o0gGxgmQAucSG6NPgo6IDNhMbMqhVosQgQAxXEKHQpZplCQZ8M6AXoBzjSTICpoAWHhSmlzCCQm2&#10;rINKPzroQYGZgTZpDZNLPWI4JlvFlOS8H4C6CKDsPDXZtfu54ONqOwwpR3PFBiyBjx8wpl2bBrfl&#10;ILiJmtk2CvOh6U3DoLwTbYGfIAzQYg1AWMgPGANT/wckIsS/4/G1rmLLPFRxwqlHbRFJd7iDmjMO&#10;A77kySFxyUMoCEQ8A0VJgRTWTEcQITGmAJLJMbDpETVK9BnwABqZR1sgOzOHIFhBm8AgPKL+UiwM&#10;4fAzf3VHqvUZpKw0pES9tCeZQ54gx5spibTImdiAIP5qUWdgXEK+2btti8QV3Y2fnNMsTC16oMIv&#10;0kdgPaasZhfLFp22pSXXIEI1oCtz9swcurcFqmMbU0G25Qm4/tBHG5CXOQhWKIhGLMlwEziTNYFJ&#10;AMeo3ATIJPnEsZeAPLJ+iT3qRhxfBKtb3ATscm1ygb4AGtLIotVur3iTzVniLf2k/HMCDhOM/owF&#10;UVmtuH0wClZZDqER1lDyBeRyZftS1iRFcre/vpjZJN2qcACDR6KKDaT3baULRoyH8rQAD9kBSq/U&#10;DWokQg8usQSPFjQWzPAZD1qBnfDSn93Esjv2UJTbwIqLPlZ9Pqow0XLGDR8Z+Vkc4gexAOA+fl2E&#10;w61QTipl1towgI+hw6pHgZVkIcWaJIt9kj/OjQqlDgofwCk1RELuZkRxQAB0YDA4QAomLIGkEfvQ&#10;NYAwCNob+QOlgWg4tQhoXdMiEJEDYQPs1IDI1FvqgLa2UNUUt6azAm+LcvKeX/4A7Ee1pv48f2XY&#10;BBXNAKQALIYAAAABCdZogQMFoMJQQCi4FCHhZyRp0md4HW5AZmgudwVEo6gg0W/QRiKpu1RAVVcj&#10;SQa05xu61JGlU8itY74ofCxZQZuakjEH9totA+RVaIh2hnDgzJRAou3x1RB7TzvwQ2WU7IRyNUIr&#10;fxCD+urPWGbiVRYHHKVKdyiQMRch5w2lAgmVkXWb1dCOUQL8p9mGSW4BgqLAjRFgXSjIdr0InJaa&#10;tBbqCWyhXkP8m3pEZZKUvVfUhGtjAxNvkma2YT/6tgF0HRczAYz0+lAzmJOLBLBuSWRpjKIcWMrd&#10;tUtHfASCmlScQ9piVy0nyIUiEixYhRphHic7cUcfi7rwiEpeYD+NXfTcO7gggnTJqu3LoE5sJJGZ&#10;w8q7uP+QDOMczG8uMFaZK2faKZd+UYsMhYdO4K82SgIJDmiNAAAAAQolCIajHI1obmRBClAZRiAB&#10;AAwACjEQZQMAAMAAtO3rMcppujgk4QIDMAAAAQSq4ZQAAAZKW5yiK7ZcsgAgGCYAARuRMAAK3zjp&#10;aWk2VMkt/RYBfxa8UqHbUhAk9rtLsnkT2CEbnE+iGOnmlm2OSiSQbCQTN/lr+tFx3jYNApFvK5on&#10;xSNB2BrJJ3mleNFUdRo3nlZ2CYJN6shs4inCpQSWTa6MgijaOHhYmVCuw4HCzVpjNp7sVTkDjvL2&#10;SB4CyTishhE06QD7wAOucq0CBkacL9kZbfYJpGyTO3aHwbe+J/lD58H0RCZr+4h32qFCDJ1kv6Oc&#10;QixdDtrPTwAq+w1HEwWnn0NJFHlYmtkZojEcKnczVt5mqv2+7SFl1lzloIMUhB6Mm15Xo/zRc8tp&#10;1wESHtIBEYKLEmm7keIqKqFMkCtLw089j2umucTc0CyUhZ49o7s9pC4f6UUWTY4sWWiRNAkFDc98&#10;PMV1w44qsd+avUsJcnGLSEp0SZbRxGLtREZ8FwqbOeQUarCzEzIhRGwZobAzBCGGcuY0tZ/KkXpO&#10;2Z8SeN0Ki505SevOtnZbFDdomjSp/U2xqoQ1FL7gWzxCUbCTlH8WBol40trByLu7LeqijfsuWkHC&#10;HDOaD+ldBSJsWe5i0aLSbhJlcCNxBEYkCO5yeBdKxrp/gI5IBq3PzsU/8ZRPWAYBqMhi9W3iPS5B&#10;PTnJT13gCrKaB7KmJkvw5N9M9loyPJrtE0TRNEiqfaqIwcQFKoqCDJy9br0AYBAt2J6UiAzd5BiQ&#10;BTEPmvsVookR0FA51RAIgc3Q4pQwWS/P3kPDL1bpespXy/w/H/ggAHxI9mfV2gHtlBkCtpmvHgQT&#10;PgT48Te2ilamgGdPvLKQA9lOPkpcK0HbhE+xBW5pcsnQC3HhWCHJQREog85ZsZeGKPNKmYu4TZfF&#10;ErEFSNcBOE4n19EiwrjUPQonrwQ3EEpZ5mERy1VMYMT/FmsYYKG1xW3FB/GII4nP3TAPz5vJJaAp&#10;QBZKOr0any1AMAP3Y7IADc5yAgCyUdRCQOK8gAg9FkJL+OARKQClzSvjwWYaLZhHxuseXEtirAHL&#10;eAHHiAEEla4DWNHBPPe5liyYiPc48iGDaFMgDHLghvxpTLJVaFW8U88H545AfYafAFzcssyw3BFQ&#10;KTgEF1PJ15COwn7xyQclwFCTesNjeKbKVD/Fu+LRaKa2aNF2vORb7j4o1ahB9kKQ472YlnnZsyAc&#10;rmbsDXoDIzkgYYt4dLuNHFzSvKDhLxb7SBiBXgEbOiqC4FITZ7m7Uiz7zX9V9chQQn0x4Cspgh8h&#10;nqgPmKUny5fFGjExQlyUERXDvKICmxKU77zja6dup1J3SqirmcIea3W6UHXl88hI30FYeaN3s1eE&#10;Paecpr/J2KMlHGIXq6aRy3WXNt72i6Lvz8w7Etid0i+fmEvXSQcxzvBSwjANhdqoOIGA8QZ0LDpy&#10;hREvCMYi0MvjEOUtt4CvZEikeUJIVA60xEGA+BbdYzVyfCVIa0ExMC0ORNpn/irsHrKO+j08p0Wq&#10;GA7OiEFtA3k1KnhBgCXVUG6LQkedUsrZlbmv3eLQLlCP9Ju9A4eco8g8meX6S40ks23gBYXAUuc5&#10;a9uUtqXsusFhQQC1I1EwC8xuji2c7VcUUccef3tPFARcsMsyZ8ncgiSm3AWXv/nLMU0IYVTpKFcJ&#10;AExmDQAdPpeA6jtCpK9aOM5B+o9JVkn99uEgtNbZ7lV4v4sB27Fp8PrWeKrNEVyDQcQPvoheR7XR&#10;ALBKSANQ8L0TIPn3ZMqpC0y2jk8uwV1uNxUKrEQcIZqMb0U7SufzzxTJg40mP7aAfsKEBPaIEQYY&#10;GWJbcQFS56/B70ikM0pGBjJRkYGFLyfxADbRWYgJl+KTMu/y1O3dqt8GmHViyVk9v3LxI9uqVUdy&#10;6Zv8wismRSgyUCED+tkxirlxat7ik4ogsAAeoIAPfcXMTGNzinDWNpjjCLjKPmUflDaWkZqV8foE&#10;gfSx4NDgE5qlGVa9nYm830B3DDsYDq+ILLlnvUbgihZ0taGF4VSsOUMRt9H7Ln5scXiZY456rZSO&#10;nhVyOw98Nd6w3GQtoo4IYW7Pqzqvis3hwHpTUxK7qiFEVFCmjG5MGRLvGQtacpPfvmxGI6LhJxKA&#10;3NfJpUJkm7pY4kXs6ONEdghNhscVcJO+wgkS0VEiBug9QnG4CMjPKHYYoVGp4kAwBAgIB1xrSKvU&#10;JpJodhcLDodG5NcJTF91CXiVjFAtqg66GTVggLKxmS/VZOT8tNmuksrgxzTEafgtBUlKJPxF3/fL&#10;alkWT9Mb/gO1uVFZDRGLhURx/ObZeLIWXcnGmd8b1dFhUMPl89+JnCtHpasRWfUM4TGchFobE6S0&#10;9H2KoCnGKPwn/CKImMQZQYuktppAnjEWHn2iu9W2603whGwsFbyFzcIiZKRGiwBx5IgyIzkQxAXC&#10;hsqKOzythUl7K5DpRJ/bqZN6e/9mHILYtGuJPb0NkbBt0tIBc8tBS9TBTGvVN7x0LkgckeiXSgsO&#10;Nm7Ms9KwoC//X48gkWJiW9W5FQ+decobYPuByupTTLgq2lpFRTi1lSa8cgNbdYo44LiM5ubjd86B&#10;IE4blObfmbS2bFohIOObFnCo6YnQMc5LtfPnXhG7+ainBYWmBc6hR+Nwya6Y8qKZ7lZCTqw3K1Ia&#10;iXBYBZCbYcus/cphaHs+dTYpN4uT9QVLbD063bI5U/rh12Vt6mOkraJn+Cnhhce6pDxKm+0CoUIK&#10;gadJz12glzHyFFFHGYno4K93PV4rrWism+YssOh4v4TNwp4pppVc/TPLoikaWj0RMrED8Ko7s3u2&#10;WNYraLOkHCCt3pHcrCY2a20scKvPeS7CEht+djW/yND14ZSJsGhlLyEHmZjKuRRDclZORarrACAg&#10;xvk4pieBAPznEVwgBAGWWC73oNjpUaEQQRzIRAnrYMQnH+pvLciFd5BWfiiFwP5v2ha1BMZUxzoP&#10;LoCTSeAbSxsJWwn9n6eTi8mUMfJYbxTQfOjii0cKZWuP1lgoJa6u3S3bqSVPHobIzDPfn/rh5Cpe&#10;0bA+ec9jhgcOT1gVNL2IaHKwQxkftNhuHIlt4gIHm6cf19DrDmXqcCmRp0CxCJGW0hb+hqpQzX7O&#10;fNanRgtBEMUsCVotquwDgDYzOqFgGsCAmP9E1alhCQIKARTD9Istqo+E9BpJzy7dP0FhW06xy/Az&#10;EiM2V9rQOxEcaIvARBkABo9XqIon1NvavxEJHYAAAAELLICuN8TJZF4ZhQ8I4uNFDhoblEiRI6C0&#10;LRo1ju52ibI/CADR8RBlGiRI+IlE6vRO5Ziu7RNA58aT2O6LCRMonPwn8FUbo03TNHh8fGiwqiS0&#10;5QaJGz7CWVGejdom18gqiR+UeG0VRsJjoVG3dAqOgkW0bc3kELEEEAN7i7SgzcZYxeJaPnOQpKFL&#10;jt/6cgI3F9BJf4MrP6GDXQODkBLEKFiQvCD90rTVKm1ygttLGFy5BJvwXOW0eGiqbNU3q4PhG/ef&#10;DtKbt39QsA9BmSW70JRsmEglggCt+Xp1Ofd1WuDz0L3UgjncZtuT9Qv6CWtV50WSCk8laUbV+wt4&#10;kB5Y2E8D30FwIHIAHKweLTW2NHteRyGVgIITUgFr4WhA4OWHyPPkrp2BDeFyD0ciAKa+fhIiIhVT&#10;WtyRRlMpHTg8Plr8OIZNO6dzotIPQWTyBTVT/9HBBAEDrziBM2bRZKEdnxXgZroFQ00RF5gciGjr&#10;Zw0rnugafehZehcv4AM+bYVq4rUwy5BAEchCwcSzBPTs9A6XgNqbvbL2NtmsZUsJ/XoZNfi03WaP&#10;QP5UaJGZjTC+yvss9cUbPVxN+CnLbkyjhYQgYA/q/wRffBOesiIZDkKt7HIVa5Ar4AmKeaBHcn+m&#10;T/AAUiApmjZaryRIvMY+SPoJ3wYWIUEbs/JNCjdt9c+oFlCUWsW1WyaRcfRSar07GRfiRxSFjcdO&#10;1/WvR8HlpfgeIxDHwoLSPyLfPfMJrBsaBYPFkBBZAn+gFHOYQQI6wHAEgJDiBUgmLUshhNlsQpgP&#10;tvKF7z3Qv6l/hkR0Ob7qzRqWyYRHYFdyRkySUNz4temEozNVufCX+fkdc3R+UqwMAY+JR7z5LSh0&#10;qHPHzFY8mOYkRU6kOKa6LOb7e825NwhEto++8OocVTMo521T5gdgZ3m0K8nZediYi96ziMH7dzzV&#10;gv4Fribz3lnj9kkicQCvsLwiu95WpMfpeIV0fFXOweZ97iUQSmftqdyKRLhxX2c78TpPkZ80jyhh&#10;Z/fj35y5D8uTRrMfI5TeKY9zIk7gbGvY2eWcRUr2nibDo7UiLfSANwH9p9giupFKcp08vLkpQf2F&#10;uwSKmSlwQDYq1H+UvUc5uETl0/KdNJyp1BbzjZcIEFuEmoYZjq0D2YHC5k1rxaYIMuAEBVu9n2C2&#10;A8XdQy9VPhiXCK0p03G2ipamLATEe1s+swNnqBYeYXmUTYWFP2C/i+IyWDKURsWspWU63qKmUq4t&#10;hUVbWnEsozT880VeG9RQmBHD/pkFS+je1lA4fAIKNws3/xT4vG+ilHJeJGmRxojo2bTB4dOi0oJB&#10;6ahVJ60GjCDCjiiLvpPnKH6D+iRI8+14SiRhU6TLHH/06eOKPZJN+5hwSHMGRUTKJ23I6U18TlxF&#10;sguLgp+lus87o/3d2yExzYlxpuiyz4xkGw2J8Kc/WGkyn5TjOKhqXrThN/RO+bRYR4pramf9PSIt&#10;7UuwbdobivEd7HB4RR9p8rabYlJycPwCjS1yd1JmbsPZwDL1uU51xoK+upn3MjN+a13v4DnTUEVm&#10;rgvrVW20jq1o4JWQmiLkQmYkUIiYspMf8FcWA0AvzAWKlWpM/oJdvx5o8rWxQlKSmbZGP4vs1PPk&#10;mlyZSIToUwinAKSf3qLdPZWd4anQ3UVLMvZbMjzluKRpYMdQdPR3+Sl7mRMFF/i8Rc7NPJNH8shs&#10;ZqeS+Uu4CTueIARLRGpaU2PD7QrqXV1fPNoo5WhpxF8UvpzTEnY4St7uaxIoy0yNi5tlkbLnfZ5Q&#10;VOWcsh+nK49I7mxnnBkOWYWC7OXVBd/z1KVpS0uPr69W/2CuIpJC64NGRTuu4N3Yra2wkqdY3ABn&#10;nRbGFglVe5qD+BMjzBZ/3h2XjM/OBgFXJfbN4qj7LkT37gZLnQzmvHiZ0T1OeVuuJruKdxbxc/QL&#10;37tqc+NNeSMZfKazlFPxykz8oLy71rWk+gv9ddGVYx/wVVqx/qX5ksoJb27sTgtxiY4S+O3AfSc/&#10;m59x/0DV2biBdAcFefdgaFwvgZuzZ7eLBStKwWdbe4m8udbkj2RN7/5S54EUQvlPV0ujj2FqD3UF&#10;iNjuwfAiHlJwic9xaIuYQcBPpYp4pzrptta0ot08qRCkOtP34zaUmUwupPbs9nJN7wuDbcivP9bl&#10;KWuSHwAUzakpfY0jHAtrii3Xkh6c97BCkLjUy+IpKxyDLDm/lN3guJSzlEmBlpW3ttpb3RVZDONo&#10;byOh7WD3sb3WM4LEHvd61X86G/2zW18oExCVdxUvAk7qy0zQ5NQWAhVp2iO9vXadwGkdMCuP4lT7&#10;O5qI8il1G7UqW3HFKLvA2CqM6Cy3W1LTaXfvIfRf5sO5jbnxOSta0pnbPqOWSIjefJPzvOpRDgog&#10;Lg30HLIP1J0lblxYrfHD5RP/gtKc1HieFmkci0iri4K3p0vS62yhqSCdVLGu499L2C4kxBcF9Lrl&#10;wvXlP2RQ8wTHUd/tThr+tiUTCY778K43F86xUp0tNJaS522Q1mRKsCemB1z37++EA3TpbHKVpLeE&#10;AszENlh1ZLNHTAoUoqrL5RJRCFfty0y+WmdUsekiuhgdHDn0h0du/9hsRQVafzxdyPm+K7+LiZLn&#10;JIOTu6rxO8kzKv4ozj7EwhUlJP9ZzDkx3pZytby3lWuW2+3Je0mXuMdHKzWMHyT3A0bbx62ra4Rt&#10;EK5HfkZgyN/cyI5pecRa1L3S0fi9m3l33S1p1ptK0yUge4PwPM4rEeMxd3OYyQvNz35ftWM8Yoxx&#10;o+RNSd2ct4hcqZPxIsHh1dSuIL8Tkj8KyBGIX2q5Y0cJQa9NrSwFpKwPWt9OtzBgpGug3JpRGaKl&#10;xYvXLRkZS/Jb3EFI+8CD44y+EUsNN3iRkpyvFyK8s+f1h7e9c8jy1WtNilIGuTzZdFbdFg+RT163&#10;0rreJ2ngLWtK3Q2yW0K/sz5IORR7Tm4niRMHPpWPv9KseJccSPmfY12AyWKRjucLdFjE8mOSdRnZ&#10;QzKMizx3c209xLLXC3rJbgI23O6mX7rkMTT5Iz+NBYUdHUu6fLUcRsQejIsUpbkMEESIwLuNa1rd&#10;9szWFv0pZYtxTQohT36n7ucSJy8/2IxgUH2xHnpwCMqaf4sdI5gSjkpS1JWtDXU57OOUHeOqzSms&#10;W2Ju9ky8yp+/7rKV4hk/xR82VF+NwLai7IjH3Ux9cGxWuA1ZckxS6NOURhWtK2/bqpe6+OHOkjtS&#10;i0T5DggYDfH+ESyfoxfjD53KNk6bcM/lMX9OXWOxxkLLPKiFdyP1n91M5iZQqyvshOnn4L7eWxce&#10;oFrV5L05MxhifmXBaPJjuCel/45rF7c6HfxCOE4YOsk5dikQhCCXJS0pSv6xUdjxo0KWYuanoZBD&#10;lVu71eJGXHAUg+sgTHqe6mi1AGneoOiENwW/t+sBfSskd5VNJpapBTtnWeEMep0PVPUq0mK2S4Hn&#10;aL9F9m5Sr8o/iEkopJ3+NPDlsKKYQ3iElK1pWtspIib2DHn8kNkWDbW68sW8fS+tEtmJmiij443+&#10;Sn8RxKT5BU05i3CTl6iBr31tpXvVAW8/L0vsod2jGMQITEWGuRv8cDqD3Ld1NPmlNnybippSjYz4&#10;ZJy2/ZO9Nma3buypRiBao82lKe9c28wN6a1ywLz47uLI7n/bUoNlT/Ot7UwP6+aqmp7VMWeJwjKi&#10;Xsyw5xr+WeePu5EMucHnOuHu1JWlaXKfYPAX6wD4JmC4B5Z8kD0yJdfMkDuIqOD5fQ+LYUprMVmN&#10;m896juZ/pO86ze3ElvP9TWxB6Kb/Lh4NYe+e1Lmyb19yil4LSQPeA9pMltKyWUbXe4t4uR+5ixua&#10;g7g9L3znCMkSLRyUdOXh4lHRciSocjnXijtHpujX+Ld4JYKPtFZiHFOQv184EdGt5zI+rp5BS6+e&#10;zdlchlMokXehouaOXJNLKNmKOQr3FK2dUz99pi7bU5EmdZjz6xOkk3KQRlmCo0c5DkkSsve5tq1p&#10;bdN98zyzOKobl+6jknAbkERBCr88FIOBwWLKTZv5bL39Xpvd5TrDoKJAr5a13rhU0cmrjlZJi3i2&#10;Pw10tjsTREOLZz1CrMbOC7wrBqVYV0ozUlHlg8U7o+E/t4jcuK4VL3A4n8l6394MEbolFOjiObFP&#10;uzlvJTpXrpKW1zqqsS4h6uXiklNv3y9yuBHBDvdvUH9ciW5LPahYL1Bytugazg3OBf60gekDwLbh&#10;lHKpkr3P3EZK1h3jr5OJXw7s0Xxfrl3p1IV3Gg/2DphGZWlet4jreJVujRycswy5a6aLkpbTeuSI&#10;aeCqNH0W1uSsUIiyYlH5n0fniBjRRbIOs+tVgYt07EwS+D1rbIQqB4NyrEL7lzPHcW+cFStc+VXZ&#10;YepR+RxJiZJDl2If9ki2/JfmktvlzaX3S1BZaQW5E2fG5xHU0/Vw5cilA5+kmeKKWOcOYicGZTuo&#10;gx5xSBL07GncYrIikC/d326fEFET5zuNhCMaISlYdMogeuS+WIgGfC171nLO6s+pYLzYL8uTIon7&#10;5Sx+mrpFNMRg9rvi77O3AZhMy5rRJyfYkq7ifNeSGjEEjjF3fGELIbRgcLO9wEUYZiStaQXoyVQX&#10;AelKUpro5bTZn41yLyjN0XRLWcCFLH50tByKd5jJm90efCGDwRmWZW33ljE8vrV8Qj7NZ2fPYWWJ&#10;bb/S7OBqty+K1neBXGjE+yixOKy4JH2Cns8xYW62THyOKtae4FAsvjcGJojUq7eUXY94ohZbq2rm&#10;k3H6mEEM4L7fvixhftUMvEGIpWUa6JcMxpQLYCiV7U44GG7fTg0USZJ0yHydLH2d5GUR02XkNCS7&#10;i5zeFxk5tPuY427gJJNi4VR530FsDO/R+Db05O2fwtP1J+/28oqm6Ly9baS5pbaUlbMa4uGuQrlt&#10;pLmN395VJHCyJCfuBUcNco45XHh/e9UneTM4SpaT1gsIEH7yLbhJlMoE/6iEUQKWDlMVrSFBIyal&#10;6iiiSCJOMo+Gzv8P2vgelk1/npFO607NSo++LKDLRxZQXJGw6qtrv/AY3sBN6cki4Ouywv7PQ/j5&#10;cxYJH+QVDvvHvTvvcQ/Ah+U6P9Rsvji2Vck7kuw6ObGyzy7Wp0fYCcqPLssZ3GPCr5DRtHoyFOce&#10;EglwahoVYdZuq2hYoiFkhf9Fi/osaJeJFvYHMebjS/y74PXk8ZsSbno/Hf3ix3989wJT30bi7rXC&#10;mtKLLlK1JEmVFwN/RfRDcRfu9TGXrDsxY5iacpUQTEJlYuFamsoE8+b6X0izuooBSCzCHfubUUW4&#10;FlAVWl9aUvAetoG5K39xo5HV9KJ7/+k9lFs5faLFOdTlgWKRHVMofj4lCXCVOVCbwGcHt3vJSa5Z&#10;ixvTzovq34uKX01y3jnA8pQNmd9xetwLA3i3WOU//czo/NQDBGls7WmDmtxC1b0fS5FO3OcAo3jV&#10;fNEEnDbU0u3dDbb4bG7yzZE1zht0+huCwEnIRxwGYkY93WAikb1zBIIRu+Dc9/ZK+ymfisa1gawz&#10;7Mfb+myfbR+6MA2y8DY1OF63RKZD/D3jEtuUUCZvJOH7Na3FbFfGGcmee+k4xRGW3z32nbNiizrj&#10;qnzZDKQ3bsjNhyrOlPFH54IiAO4kePN4Q+YsJ0V3rpKVttJA8cUVtaIpbJYmYmWQi3aIIgU10zth&#10;fatZNB6bFFLnA9zivtOzfjVtPZL15Q4Vcy5ieLZl67Zcp6M82Q2P+pcUmU8pzbz2Olg9PH9fePaX&#10;XUt/b9Yb1XfS45a+NCVK6wmXPLIh/hWtXF8okZxDMdZ+K995eZYbBnLu/qo5c+JOneUZFsk18AwD&#10;pwAhM2OOOPFfOzsHhgkKMI2LBijlg7Baq7ZjaMqUf/ur2scWFUYdUeMtYbKdDflzqD2SHWYW4D2s&#10;+SWZq9Npq8jo//71n8uBMEEooow2fvdTACipD+Lf7U1RBDqMa2q15QZWGJwTX0yiIXzgl9I14WTd&#10;fjqzlwcTbQSzlnjcsv7NZHQpa9K5bMVxgzbIE51BeTmbbz5JryRBTaKIKsvbqYiZFUgkCvunyQYF&#10;sBcGB46V6UuRL764Ii86MweRFHtgyKtWv3MGzXEoJCqWec70yRn9l7GEZCaeJ8baK0a/9GpDEjiI&#10;R6ZxI39N3v2JFTls0tmUPkg+X9ZtF5pe1J6OVtmfJ0sUcZ7TrUUW2CyzalYNH2mw21p5a7qYqBQU&#10;Y9y9MtJS7Hjq7MokbgYJQUkxFRjkTkfKxQWEQnwTbZm30oY27vMUWP2UMYnhSUpT/urR0dYuLHlv&#10;mL0fmIx9RxSIN5GUi+15fhB6MfZy095W8GQKuc0IQzcnJWtu0z+9GQByrcZHK4ayKBP4lxgbvNgq&#10;POBmOz0s1VdrmKP+I9VniiRvuS4xHA4JBfNKe+FTG9VVDB3pTJAsG47A/r87lrLZi5bdTfQ/Tkps&#10;9ESo3eTeSnj3KO8sCFEv43bZrwQYOYkoBJChvwE3Ln2Pj0oUKHdbLGwLOvHc3W7Scze5zHGwLkY5&#10;4UxbimbhKn9z2w4sAaGpzRKzSlRTOBj9/br79LNJ1JNK1BUDRYq3TjaYYfzibEppcl9bLF/KNJty&#10;ESpr+a/ufiOi7NRFU32Pqf/gcs7rYuJw/bwRTd8Khnx3BH5W7MpU++pn7p+pIJVOlHgpp20vUbiu&#10;LMc20dj/RRb41KV25il056jsotsntf2bLaiRvsTK5OCr6dEmkiEiRxaGqU6Umb+ca0z9ylUddVVP&#10;ZZlGBR/jTen6n5Jyb4mC3LTI+5aor9tSLlbaozvKqY4iJnjYSptg2ljqmKbGiwaLTzlCZpQXXOXd&#10;ay4aUVKUgHIoKPYWNSVpTrWCw6Vc59nEnjfFOlKoJzgZy3vJJZrnkr6UGkyv+NaRUJTiicltK8m3&#10;48z1IJTONLw8MY3cNFhMNiERzZSXcI53ONJtL89NihsCzdxe0eEJnOpU0TwRdmItKYoFo+xrp+pd&#10;xeuzNdjOanijITxKzFRlZiaakUg57fRD3SpfVLBy+1V1W6kYOpGGOwUXmPUXn9Xrcjc6Pc2Qd09g&#10;+Nj+L9DeWB8D+XP3+fcUz0fseaOZ/ohJ+qFReTV5ImHxQfsMrbCtd04O3by0pTJJBgW20Bb4Hvtu&#10;qKV9xHBSiFyC7EsbukrrcvwU/GvOlrkXpk5SJ82uCG6HUKKucaaSB69LSGUALGMUtUESQqOKhi7g&#10;RAyfUezFUvcyqWdZRJASSXqXdRybmTF/AQgFzzyCPmxopklwG3UlSxenK40xi6V3PxnZJ4t94SMW&#10;yKNLjY9SnJSVrM8mwCRvP0uqLzuEqwRs62+WyvbKji0ePyYt4KdYBY0G9mLIsJfxa3Dus3m5B9SQ&#10;6V5Njb5+NE/vpUlrruJvblLvKqbJYlSWVdiG+bclEklqt5MgGkp/b98fC2lpZdG2mu5221mS6oyf&#10;J44/kZKQ3DJso6lzGGv5got2KPYOn7rTtk7El32+DWJH3byJVvyfBjbB5MBvj+Lc6rjBztrI6OLJ&#10;otux8UWUuU9x2UXd1p7sslatE6J0eUaYeNFgkFJjFGMObG51rdk+8SggEGotZIPGQxKKDD3sy5eL&#10;E0uW7Kaa4vScpMS3HA8Fo8amEijKD03ypQuVP3fFjWlLSVpQ7TNpjNkL+jtnhk3OeASPjbd5qbEi&#10;7+ysvLs1QucrreWDyA7yLnd+uNP59inZstBYXSvJVupvUlaVyydDz7LhxJlI5f+OtLkjSKMppSGF&#10;BwjaVtMu4iz/i+gjxJ4mTripKWxJ2HnNgaPJiTFkxfFinShNVQCNF2HA9tNg51Y81aJ+XEzCMqXv&#10;w+pnmZUeWCI6dW58WSP8W1W3lgpitmW6MFLo42VX2YLx0q063Cakufd7Bby5KYv42lSrSrLknIrT&#10;pkICwPaS8pbr2q1tjQqXLKNgRylSS9/jwVNheC1lJzXUcrinSYZ44mweixP0ea0LnleE2iccVXrm&#10;spIhRYoUVcoqSxBQgUUXnM15IChWrIRjxa4C5/wpmc43S1/gMWFx5xQSFN4FNn+5ev+pU9bdjXbg&#10;tpf1n0vbLUrhRjbbS15RpTGviRfWa1LJbKzRCiiITczRSguWqwHyuT4KKLKNa4uFWgnKksCIZyUU&#10;u0WuW8EeaNRIVKXDfxjFgo0WDL5X/4rLamgmYmrJFlWJ1atza1XLZephH2b84IqgVLkzMYTypZ+4&#10;tV/btynWbhVZvTX93tyT/yukUyMqC2wvJq5W0tGjwcn1SO4ExzRKMYmwRjwmam9gs1uK2YEz4QLW&#10;UTlo/rG58aKMtlUTLYTsmvEZuQ8XERYrcpLXrN/Bo96m4fFlktHxWsvIv19bUZZW+q3sHH26WX9J&#10;ND/PiNZG7P91ZeF9prWnQ4Oz4r+TOmrBmqb97MUew0g0xzuD+//fgjxHbVHBkQ3Z9HPg8l6leZZ1&#10;cQqSRAQ1zzCgDQrnNrTc8i16bXlBVjrSmWnJhdv95Osa60wD+4+TOMhNEniRTq4vr5xq7ibswBz/&#10;wY+L+qOM7razVJXeISzxR/KqChq+MQ0Yg8EjmSCyJDRc8QXT2cVCZlkTLL1sBBvnJJJsfG2RCTrh&#10;tkKpd7hAaWV9+PBZEYBTrHsGR2+OlLp0aUixgU7iUiqfPvJS897zYy1kCd7QvlRqw4SIo7F4sxNR&#10;lRGcuorLRoeFZ6tjdaQRUrcOJ5QSk0TE+PZjCMmUr7GCxnBinR/HkubZzR36fi/ZLP4gKuj5fddP&#10;lusLLLLQJZYooskhVB+ChQeAkUGqHHBHChuZbYJcTX0vj13xrqIVySg9rfila03Mz6hsKCYUu8KH&#10;dkS8pqOB6vbbH5Zyra9a3axe2rhRo6FRAvbMIxveWB54Ll4v4A5ZfGUlmiHPXM/bJJ4jwlJywEWz&#10;vA0HVtXJZ8QUqf4jPxvXepO4DVoB8li03ZpxCNW9kxaLJGwV7my1J+Jv/2JA1JI1lQBV3NfX+w5a&#10;tF3G9OUl6q5qjde4nqTbYR0u+qfTmwETq0vKQ/OWwFPfkjqWN0vJOOdVm1D9A6FUDxglup2KVWRa&#10;bH2mKHBXRrhRu9c9ujy2D7THM9on3s3CnKDb2RrHLH3s79wn3Z6+no4444p47griDxzaUxmdypJf&#10;iiTQUUUVouxdbZMb9Pm50c8fMXd7Ve5tF1WmAbrZA3ApxNjw3bGaS4EQXP7qewUfsfaNGmiLNvB/&#10;AlltX8qrm7Dlw71zsHtrMKcmBStL69aUrz7rs3f7OuXygafFBcF8R8yVnPUE4xhiDIcccj0Uky3B&#10;Z/U6IKjW44HB9++I/y5K0u6mpTQzOWKKzq61A60wMAC2V9nR6mkVtabwo5HeHHxZwSBU/8FNJl/z&#10;105fHSemc3Ypc2qRFoGXcmRenPZGrmTVZR2Ytq87vWtn3EG5OJzg+pj401Sl2DnIE04I5DH2tdS6&#10;gEX4oxY7a5qSu3AKCe8LKcAwGYp7FkS32smp9aklKUAoqr0KDig/QCig+W4CIT3HW9mayz5rfjfs&#10;Fey5K9Z/EKVKc0p3KQPpnJFhSP5q3/re4mWg71PcTLLLLPZ6LRgiPAtD6d9gcfjqxl1JIFDljSNl&#10;99KcmgT2j1l8RcJJpyxpOFD/ZVvLlFV7eIS7NZNKtX7/5IJI/r3m97iethT2fuJ7y1gtxU6UWWNp&#10;9Fpm0pfw8dY4FpQoJRYqnWlxVmw5lRn5wxVi0uFvPIXNo7rxXLzwpGgUqStUyqhz+vnTgqh0krUs&#10;TJDZclvZ5UXx4t1KOvoK6d7btKEjyQella4uj0T+n0a0XRx+x+ruZVlzCY4tHFHspw1HmyjhcJF2&#10;RfgyFeFoszSOinY42/7JDRTujdgtFDTxTTHHPETvEVW0tpLBbVmOIXFW9FFpkypLzSZp59OCvgr/&#10;z2nRuNMR/6mfb3fJ87sac84rod1fkz1D+DLifLJvC1F9gveocvL8TvBguimfdzqfz/ELWAAAAQyr&#10;i5CluTDbIWP8wEE+RJYNPIYUAX67/LsGYM5UwkBuGbRvQ6RxQbBqNzrBYpSzmYfCcgTyKWeB1Tjw&#10;sJ+etjd1NhrEEYaxwHxFGiRCQZ16RynMVDMKVJIdpMAVuS4YZEIydrO1MBrocMEQd76KcBD6NppE&#10;2xsakOmN7QHF4pREKw5vUapewPz3tNCpReb9CKtvxBjnDk0w/HkkmRtO7RGEJ4NOccpzbGUNtAIx&#10;7gKaiIdGgUoIwk7eU/nXEdgOxKj+ztFOAwdwbXdhMus5gRrEmOyiAMODDUAJUBj7yBcwF51Xu/Fx&#10;LaOLGioPHwBpNVwCNyvTuhwg1tnsbsqSMouaFHDuNojPP5ytmsGBCCUQbAmxSKKpYpwpoU+nPtHr&#10;o1VtCyNLV816QRD+4kLlO37SXXPIDoKU/ggKUgWTYxuy/azNY7POE/fwjTSyHAwnFhSRiw00OOAM&#10;4aBGANukQFMgFbtKpvXCBvAzNkH4wAzrQiqTwAwcDTxRAP1gxfIhgQAWj+B+mmQJMgAQsBMNZtIq&#10;lE8B6edfyKiwrO6bAQw6BsBoWAZgE4qk2kQaPvaKrA/tpmsn+QOTBMPIBp0GGeswurA0XnZicR2y&#10;Ni2gD7A8vmKy0AB7isZNxhhP0USMfT4jWFKCaKjqv7jJwNymdgpbcRI2OCSFTL+lagUJ9EciE3nk&#10;pAHcAQiqhWeR61NPCWrYDDIO5eS7nzFHs5xcgAzIMLV5sQd6It/4D/cERQVKwIQLD4ROAi1i8Wlq&#10;zo+apbETEc1MAUoZll/DOghFphvTfob2Gxembxx9yjbiMM2bkGH5/xv/UMzwAk7NvxS5D0QUz3mo&#10;wHc0L1z7Kg1T7nbJ0GSXrwtRWGYAjWllfuIyPvbzJ906PS+PBOGAeggnLOKkBvWSM4JnA+JQAvI5&#10;fuAu3tgmXOLRgxC9YYL4yjN1g75i7u9oYxagHrxNTgg08Rbl6x9qRFq/Krsi79zAHekDpV8ZXrmc&#10;pxwggUmT7Yl+jr0yaBCOlVIU4eFaORCuJEC9I4NaFzXyea8wbbwuY5RZj/ooFwiMAYxWTCbMb6b8&#10;DzA/6MxJowwEHysBeM0gnmFxfgEIMxPgoBjd5V6gUPh6Q+syBHH5gqEmL3c5Ia2zqx6nsgBr/b6L&#10;NAWEgjYSTCQaDcbW3ySjZYwzDzh2TVb8Ne0eXCYq+fqz37PNdwRB3Nr4ybxYitOupXJjOKyDKKeB&#10;XM2749Rw64xlDQlFuGyvKXywXOnvVpqw/qPN8hiy5UwSn8/u+4fUPMdxux9zNWNrZw3Kwe4vWv8z&#10;NRb7djVnEAFYM2zKO0pNQutGxB2JoDXRbPt6AK6Qgqsr6bEvPkp3QgdH0aOOmSCjp4bV9pW45gXP&#10;oDkzRYBpJdkWxGYSYQdsUADG98dLmEIRAjdqYGePgMkFBsWJtCXQh1mrXC1s74J3cM0mD/MHtEYI&#10;xMJgbpAwLqxwmnzOrGkOSywajAZgQiAD/NkM4OApquDpmZwjUhCZffVFqoTYMcJAzF2MihPEBXIU&#10;ODDMAPEZkgy0eFQ4WGvuCKSjJWVUyiQZaLAY/YVykRGBkbg6YZNEEWJIFTDAHH5RgA2utV9H6Zfw&#10;u0KwO6m8cy3ABCsOB+nQk/eMOqUPoUaGg9rKEGjYYgNemceCYYkIID+TI2AxufgGG2b0AWxhWkRM&#10;AQaL5YOsAPsoD9F6cVm4ovj4QbnhmYVlJGWds6mreiAJtfkA5yFjEZztAvvvueNiJj8SBStH0VPM&#10;tiLILDov9EJFuFwyAPbi9wULHEswx1wzkwYO9AoFbx88QIxgLVFe/HdLCOAk20dIYZB9KB4kT5aD&#10;SrcH2EMAyaVj5gVFcy74Mky0I0OYwrw/M0SSGNUHf7PeaiOe1kPBJHhAGwyCM953K2BrAbSJtodW&#10;BT7MIC2+xKroyADsoYYGa4pAOj2UsuU8fJqTAVogvI+7yj2njIcgwhN1Dbytn+MHe43+TDYdXEY3&#10;gV4Jf8Fsu9XM6b5/YQJKjDgL3lmPfIixgiTGHoj3ItuDwuJyfU7XV8XZJZBRLivtrf5AOJLHtfXg&#10;/kOgMgngNQZRCIYMt0Z79/OOcEagBut+YxowKeyNeaSVAuKOPbYR/sxNBUheR8kFrGrz0XS+nKcy&#10;OxegY+HygLOJp6TzvpvdAb+0LUVVGapYicpeIpszgZ8Z0ZFa6vMw1D417uQeKrZ5p/lrHsZ98Omg&#10;8hR4wh5u5EeDywJiu4pcNAsFwEffNqL9VgmlCHTVGDpeQZqd9yzBRr6+hMgjA8813iDja2MQ8nlT&#10;CE7UV+B4Ogk5FJHOXR9eJBZwgIZnN4RQlmhn9f1hLBRQUh6AgElAImAo24jGnEIXQCg3D5CoJySc&#10;idcc2EJlv/KmY2MCXbAPEP3Y0MX5ltUEnCkSrYtYFFh5ex0grxlRGILzIQ4PipQVsZyiBM+pk1R0&#10;jWV3rmK4IEZ7+0fsm0CbFBtJxzjhLNWP1Uc2LQQBoL5K3uuxC2DzCEeIdIIWd2wg8tDXjYFrQj2y&#10;E3zVXm8wzxya0OYo0uLAFvoHD6ibJUO9prKFKVXGqGdAb3YAzKDAHdhQCsvYsRsIHmxZgZ6Q1x3K&#10;Zh+2z4zfhFFyQAk8DpYPRIVV1DmmeDjIHQ5yYVy8fLosbMTITVpR8IhOvBbGf330okDWNihkfRiv&#10;zRZ4fivU+bq7vS/AtmTKbWwSwyvZjJY8HL3qGMORa0yVwLU50BjDKSPJHr8Fd50NWMcJrKGA/nvg&#10;SAWOAFyDw9ERktexhWhpuaZ1xNaAVGLpgIPz6NvQG7xYeADMbQMKJssaPukdOj43koFLseA14Msm&#10;4R1E2oQHBviSALtY66LOlxSAcSDlmVZ/7AGhuidRk5j0O6LBQcfwiuzGY5CmwASDmbaRlsHei7hF&#10;BYr1sSZFbmtU3PgwcIYvpUQmQcINKmLcfAkbyFosWsL2JTba8mZns8M/+ChIYgVQR8WOisZgYOpT&#10;R9WDeHYGuqAjqRPE/DHGBLnEgPEagoVlRPCU/VcGO0UxJ8BY4+NubhJ5LB9l8O2HSGgg/YJ1V4cH&#10;wWSOMJjRLWeDwjoiVUd0zvW4/frYpTGXzY4PHE+VhrALbiHjYB7UEYUUNNFFrPGwFDK/LoCnraBe&#10;QwCc9DMlnflN23khBOQNxgS4sPl08TEHR0E4gos4w4+glegM77sR20ihqdwMNgPHId/UUBjgRkUs&#10;d0McviXA/BA/pAhqIjR5MEzfq5B/AlG965sTIhhCZ4uGQuIz+B2eyqKIt3NiuyYGWHj0IhDUL2M/&#10;6DSlKQ4l5QeCoNm8AXQhTajdnWQCRrGeYrNgYYG0CxXk98x+T3S/XkHYuqS9QPMRjeBCbuC0JCGD&#10;BzEh83mzsa1l1zSowc5bWhHsMFAlDRhtT5AhDmPmsW6hJD0iRXIOEYkVwEXU8EjND3jkt5dqjRSw&#10;DhMA0zjSs083gFPAAsA5xgZpMnvxZfmdWQ6TcMtTDBXiz88kf/oVNBMcwRzZlKE5RCGhRwPFhg2G&#10;sec+Y5NiA8YyIqGwM8vBfwzz8zbPnIoG6IYS3OIAeUycYJsMbpZukdqXtfjZV9/GA95wPOEE+z2N&#10;t4gkhgwbwMdgB4wMwgBYCKAARBmCbp4cVGB80MO6DBwZAF4m8mGisTTAzAWIAS6BHyYB21igFhjz&#10;EBfhABAMi5TPOTUIANAAPEcZYhPj9CHvyb9Q3mYMG+rhksRj3WoGiAT5gwLjnA4JHMk+ZMidwsFl&#10;9YE3w2pNBJVMaOdBiZAF38HiFBQrIDJIjhSaAXxzFVOiXE4IgECpod5rOO1no0sCkT7nORqD40CN&#10;oac4THlBdyZi4mzYcaY9IOvB5M4kTqMPGMreAMjHyn2RdY8sLze2PU0Alw6APEm0JPIxBjkLr/ID&#10;waB5YE7B0w9GAYJANFPIZiuTsPcXSd7rcfjfg0cgoCsYvoJYAQMBM3LtrJjEztBebW3hSsgv04AQ&#10;ohIIp6ZbSUchcvxg8DMr1mBoMIIyDwVnpLMjIYLgRCKY8pYFN3ACMcsEqF584UuQKsALAUHKpEwk&#10;zRxvAA+EICBgLGS6CGJK8IjEM2owvWgntsAjfjxYBGLAFM/CLz/Y11yVvQsDxExknyABmmPyBVQb&#10;EWgghjUZkhbZkSNwKZ78MHwASJgPIICzAN9Q/qS6vACnr1eSByhFhrmyQXCDNmEFbRvFifEdmUqa&#10;/BYptLyRsIp4HIQisvsDlWAeEAqCPYH2/IK+wKAR6C6oIdFwFsgOWEgT4MSJHzFnCiwsRhovfNul&#10;xC7aw6+CkqLUpZTAL1lIUk/EBg2Ze8wyiK2BMUQk8tYljGGaBcaFWABFXe8CQZoWqBNX8gycgB0z&#10;YtR4RMMh6jJt9KDSvnDmzimYZLIVSbiLfNbT3uhD2DBCYBTr46bdbmNwdBEQvHT3vsJO/qXWriCh&#10;sA1lktdXbNjGIjQzRwBoBgMQwcAwQAHEqfU2DmwyiO3ZpFAhgAAAMCyATAIEDMZjwGDAZoANBgUw&#10;AAGBiAAAADiAYAAgAFkAAYAQABvIWMUtABVqHTCW6bN8GMSANlMIGckg9AuoO55bZJhhg4LNurUF&#10;orbsIIVEMLMVSwtJd4j7w4SfKYAjRyJPqGEgxOghuvAOUJ+ul6DXRjN3kb9ezEBePGACkxW4T3eh&#10;ErAonM3jwYweUPP5CfLUce2sZHa4ptCJH08mRTbM22qicvnvvU4rnRoqd9GUrkGDM9wyVYgIpgwp&#10;+HSvAdPoF1Kt8PaQR+Kn+MTBSq5toYeMxAABY4xNGBq08MeUmGeMHnitEBwjkqGfJ4ClNAGQBgAY&#10;5gaCAbpgxw4A3mACMMY0YxiMRCaDAtBlLA1aDBxbGJKQy7YtZ9qMjGdfP63FTawtKY55j6DAqA/Q&#10;RIbJnSEhcyYpvpu5KmR4QyDquxK9BNeWs/n0eG8MTLyPlue3+nCwmvcrn8wiZNWrpKPI5PmRQM9C&#10;rTQbbIAm6IWB0SuZQjpJPvYXGACLjwvu3qYFB4YfZdJUeh6DDpik3hRroPCVOcRxywBM3X3YyngT&#10;m7VdljMcti8cYUiYgJFDpInAmI1pOQU0AoABAAKAwFoYAMwGYhqaiDGABgIMwAAQAAAAMBAAAwAb&#10;AARgAAAOIAMsAMAAAAGQABgAzABmAAcAGAgPQgApHGMYBtJvJisjHuIGTHHcacaJ9k1i7y/6SmbN&#10;SjxERAUBehvpRHdJfp4MXY1AYnd/4A5xMQjiu/cuJhkFh+fM3WEfOutNlrMXMVqzi4gGrzhQmIWZ&#10;FTzvOQuxQ7Gyezp0dmK7fqwxYl1ZVwIZWUAvguqpfGE/TK+Bxchjd1KnLOqh4udn6zgG9YCR9E4W&#10;AYES0ArCKaK8DPppdmq+hs9QswMlSzhcIwANhkAAUAAAYABhCQAAABg8CA8xajMQDAHGAymgNQgA&#10;IBiHrWJJY2ACV5EorofkwX52PcKHEobs+XaL5JlgI/YqOT4Zz6Q0syjVaoJ7Qsijf02ZjCfIIHVk&#10;erBco09GUiqPXSbbDiS1MOZouIDMbuWitjgojqixRyStm4xo7CjQ24gqOyIHpoCwEPMMYX6CBCNq&#10;kj3iQg7sDE7IK2emfCZ7crRE2KsMNhAhESQRBpDJuNnNbB2ssB5sFTpkaVc7K7It8wLbxBZJ8oCT&#10;1tHxgmRddMjKLYQRER2AUK8U8PRsE9CwgNsTsjgGZicIwggDseYsgMAADMAE5wIQAJhgQEAjABAY&#10;ABAIBgAYAeaAYpAL6AxglpVkSSBuLwQXsMuf30sk2A8BZSsJB4SrZqEzVT9DLi5w+NKmAAAAARHd&#10;+FQ9AEEgIEAgUKjjRYYokacpSQSoC9dv67KuiBU4COo0U+gkU4kx4SnuFRqhLSwzVfVW4U6R15ND&#10;y2JkFQ51BzvNAS2onHTS2f5QnWmNZM09NCcpdpxDDeTKWN6iY5mfxJLsnKldgo4SFN14xPQrZGig&#10;wlXmT2hTNclho3CrKvE5JWQmhA1lVDPFfh2uGGYhDXUMcKOFFz97Lc2uBNROk6CrDK6pEWM9ZEJl&#10;mriKnORO3SdlaOCjNqCb10RUBf2WldoND/SyoHrbG1Ekei0XtXAOF+ejU4zpzIRYYSMK3irodFha&#10;bMsAXiU6mch+p+tcNbIkhTKa4OQo7JM+0WgKicthSRCOoeYyWqZooTbZyQ1NayroZKuvLG4AAAES&#10;AwapIwE0hjAMAEAAMAGAEAAEcBCIAxABQAJPcaGFNfjJf+NACBgEDAIAiJFhXQwigRghGYVAZaEy&#10;QbYgQAAZAe1wAOj2SzMzIkIGI/UTZbBPFDvtj0sOm4bjBedlMnIV3pgvYa4n55A/tNy5UO9Y4feQ&#10;puMwq0UKuepewAkuw5JxNNuYgwg00CIuEMwaT0aNyFGeNIgTH4SUw2PUC+gsOHio4baKFWWSeGWc&#10;uVkfE0XNwlCtxiiKKHh4ZRnGUUMoij/FhM2vgID7M/l84hxjjKLCwhBGFx4UPC/5rxcIN+gAAAAA&#10;KgANjKEPYAELAvFRwEsABUqej4KXC20q3RidUyfjL/s3lmL+6Owcuopy3I49oF36RgIbJ9mv5Non&#10;fBCoJhIEEI87F6q+yShTpZ62VclB4yqzLsotp4oEQTQ3SHLVubfmJnwWW5BWXRo08aJsvRm+Brg+&#10;963OOnimwRRlTE013A7YvJ5buX1N76yvrPCVV9KuJuBQXHGji5osSiY0R0hSTiJwPKBQ0siDxkKM&#10;W9CyjAAAAzwrkIwtrEZOmz5mCU9vVAHv5sQzGVoostDLSGJztqR1Cpn5upam4LZkCQU56g8h6kHC&#10;wa8bFjKJ89spV3MmWPQUgSMcSRREOOLLUMIwmP0NhNyDd7Or+6r0U0sgsrGAlKwgWSM5sms8aOOP&#10;KNPR030AAPegFoUs3qGxzJ/LG6fvsD1dGYqif89JGqlZIaatq18vKQ/IhIbDmCirEqOhwYg2Jymn&#10;UnP2T5csTo8g2ZzJOAAABIUGcCBDNKVVNQunf9RnsLxM1q43Oy52HnbTlJ9b5JswNnOXxaPxQUcN&#10;JAe7a16OfQGH8dyjxbynQ4pqDdUIErkhs/kkmaxBjnxBtqAJDY2Ny1RMcfo4oEoAMhSLttGEPNul&#10;j1Digd8Pici1SzesKmrTdT/CQtHg/Fl+YRhQ6wJTosaEgnCapSnKIfFJj747dLZ8lOw3bAa7e2NK&#10;rtpcoMcAAURIU6vY2S0WOvOF7hoVCl5xHb4xk4ywbdsh3dXCqofFCbDobpU+WpTLTYokTREKPqeS&#10;fIsqXJajuvK+nthNoBjwZJ6TqRCN8RdSKFnMgWaB+rcLH/z7+snKJ40Ua1anKUgEkulbKEX54g3w&#10;q0oYognuE5AadkX3gFF58QBEVstKS+aWFRnbzVlE0TKUs5DAYZijHYlWC3R/BKJv59+CMSX2Lw/n&#10;LQ6WLfFUlgAAAATUAO49RIsXFxM+5cSP//oTqv6edeErddc5ZFDJolPE5+Z8/SJho/V/E6SdvQI3&#10;elej9F36QRnbgLPdM8ygGSWP5kIXwUS7wkQp0/3344o4iP1jWwP9HHGEMpj77XbvR9bo1clwJ9Kt&#10;5/Qcai2zIL9ek2oJGlZP4WthVRDl8WujiOiSYxLoZWPrX6FiK7OfkIkKIs28NGozPsFKeMxqpIYU&#10;GAT/DUd/cxHpQD2ngS8ErDN5NC6MqKVBBjZpiDvgAAAPsI80w2dk+awAPgm3X6lVaKKXJRXlfpbX&#10;2xw3appplsuq3fzMUwLIXc9e+rdbHpyjl0rrGKnLSPdlCrGxiN5sBCBgQW5Mfo45VCoyaOqpPdEY&#10;3+TemeJXpShGKOBq5TkkRlyK4vv/CC6NnL4NlEvEDDz7sSVLo62hbzSSv1XBFJQORdrzu11xFAVa&#10;mSs5F1lEvAx/P5Xz97joyNs8R4RWx5BAptoqPkGY6eOyW41+JB4rYIUxFKPK33ORywMmtAAAAAAD&#10;wAhC5kQTBNXo2k45Qd0bMHv4DyY8SJJSkENto3sfl+bM0RzTbQ9uv60pTKZ7hI8AIakSqEb5W32m&#10;sSXRdT58iLatKw6yZJFy609HuvUSI0pWjgjdxg8fLdm0nSeCiL2oCk/jtbQdMiQDXNlXPAenF5ze&#10;I9zq1mEDmKEWkkqMioMRHk7eyJJvE0p+C7Oh5DLC0G8EjnhvNmWatzMk5KB2YS4VOdWq/E1liRo0&#10;OSysoJDBNJicu69HiZbQ5TAAAASRlBpIh4Vpi2quFVUx6X3z4V/tZ5ui3Gpqv9kNwQq6JjMY+Ugk&#10;cQvbyOUQgiEMeM6JtJTO/SyFSVX7xPQcoy7/5odhFp52MPnx6EOSxZuiFuw9r57JukVDlxYmHPpd&#10;+mg38F8jtGlFkfiXPqEN2ImZ5SHkSTxMcQlHY+8Dop4WJ9cXjZZtsx6mx/khxRjXgTQiUkn12BYf&#10;uCjpjFaKwnjChOVTViIjazOjj79gILyEEASIkmqhMphu1BT+cBHwoApQbwAAAGzKnyYTU602phv2&#10;XodAyfZNWSKTHGXiWa4uQsadFhziSM5bI1zRTxxdGQ4rTzls/0HxAD1Si99otRuDKATPGBsdQRTo&#10;RIYWiN5HMoKPLwgkuk4nSXHYHal0UnQX2TVJFwA1rJ7AQwM+94s68h4/gthTkvDcISmQRyy9VyEi&#10;+y8c28CQKdjpRRN/BDLHkvAfcgopZVIoqk5Ikm6tWtdNqPsm+FOS4uymmjdKnbPNGAAABZCAaMQG&#10;xF/Nt7e8NHJgqOl/wY7EiFHHMRNU2dvrf81MvEPU1AXO+fhqPKQjRESmqu4weI/JSZnJQIZ8g8i9&#10;u+70vmg6/vceAnnm/EV4vmU7NWpMRFEiR7zU8e5VZdxLaTNDES7ZjFseMxNg0sWB0QMRCG43XUYh&#10;JDwD62hgD1atLN+zCHGoE73FDnaJKfI1okSyz9nt4tNYpNunK3WjFFg2wXwaY768NIysJSNZNDDz&#10;JSiGM8Aglh2/uLiZ7MKi80vPb8FeUBeRAHoAEXwAHiheAAbX7Jkmu5dvY32udeBoRzwWNKDH1r4o&#10;/CRLR7V9gYG1/p4PcmQhdJW2SUzxJLYq50M+gtEgXeckmOhXeJn2NKrgwss2D7p2TOoWRpWTPc+y&#10;c3fJ0NTZ0aFSFmXwE5CYtsJWNdmybSaYfCy4tZExjDGXo1Gx+7aV5eYrq12bmRv60bptSbcJqvoI&#10;FB69DFKQeJ7ldCzwCnA5DN3UMCKuA6SVLfJv94233MT3jrNCQncFJTs8zrnKRQHxTHgSgAAAAAlC&#10;AAL8YeAADlJz5eYTOdLNZE/iQR+FNOLpewhnnO3W6q1FetltKeTCGfTuqmyxUIN3w9ZIVKOplHLB&#10;S9ZG+Op3NuEj5s9SyfE4UEb25ttMVK91NgqySVTqgHIHzTMrRMBFKFUKM4LfMsErCuT5An0+0c7C&#10;FKhDMzAQ2NGlqE/ryp+pJpUfl2pYmT2AsTYN3kkAMHxTa4gESLET37N/PZY+q6SgScAHh9yC4gLB&#10;G9MCWGhDfe5icPl6+FqIAcpGjYQAAAB8EAAGEj8AAAAAARMLk5lMhmap38TQnRI4SNlNhdxo0SJo&#10;nLHt/OAnyE22yOKNHhEg6CwmDRM5HisB2Jo6yCpf5CFTHWj1mwTcbdJZcjYEEJetScJw0xdg3/lm&#10;skksksQUQUSVm20CRK9DK5XWBG1oUwoKLCAErRFO7rEeugNEiTEhAasagNVdKS1isXkEoShKfV3V&#10;+hhdtNtB97kqzkgwULdOFRG1ULAMGkqMiMTdjdDV5shagRatSAjPzyGX8QVX5AiASen4molwW3iw&#10;Sjzw1JGHvkzK7RV7uMtqvhggwCAYDhZ4aRGfWGnk7TSqq1i3A1tO1j1cQHC5AXpsy1JLQ9LrLOQE&#10;aP/G81NRUfY1TSi9CiikloDVr0B168rWVoDghIfPNSuMLWe6sas2nnUY5Pd/H7TnNp06qqsVnVRw&#10;wOKh/hbprLSUi5e4/H1UjJGZ+NyKM1JB4wEErrXZS1cwdCVqioY8gt4IdKqrEMQiERkYtKanbMpS&#10;6VY2crfCWsT31gzPKSujfceZ9frpp7pOziotIb2O20/NN1qTcvLL+WD0pXXxUnGpsMI/L5MikTd5&#10;G+vIXEQrzwXTIyP/E3OaFoTQfLGsaxiVthOz4Tmg5nmUpRktAxECD3uYQNWl75bzVhKLaNnCEtPq&#10;tmqlySjWIg8AF0gORgUkRkqANXjbza5W0t9AzSymrdXW03hBlDUsBNunMqkwQyZ0ICY03MiROm6R&#10;jYUEgkJ1rrmaROOICXbX4XdZ9Cz7yFkpNQEJq+p0pIgMkOSUyJL1lpWjFHjLxl8nvKuiWsv8/Zpi&#10;KiKdlTS7qvHpP7zCAYDVNjdy43xfnW64LmKPRaJ7XCXLMs3gwCq2s8Uc+op9c6kxcro+4kS6oiUy&#10;hYnf5yoS5wNkudem2x6OS0WCBxxxgJMYAMur4vRS3yU/Xnep7Jo8OLj3gaDB/qDbfKogwi9yznOq&#10;pUoHIvitkpvtkMS23ivYhHGwZb7U7I5aP3Ny47/32b9yLEP6bE207ldUrXrSYHZWpMfa9uWaL+Ij&#10;zrtab2oiiiiyHVnZhIuiF1bbLNmxaTTedmuQM5VZylOzXl7eG95YjTrJ/2yWmN769R5/6x+72TLN&#10;PyTbeh/ZMW6ZQbEJoMUf6NL7B7iZCcjaCPk6xT7YuS69RuWaCqQ2cH9tm3i2uNXtBHH9jnvpUtlj&#10;o4pMCoilyz7Y2XzOJJyB+G/ILfo8QOiBLiu2sG0tJeMQy4KPBaOKKOfw3skX+WqPhEkHdSGZb9M8&#10;5lnlUpm8mnjPCKGgyL4ItRl+Yzb1nKj/OhABJQGnj9uIpfOookmxJKMhGebToW2gDXJsJuC0Sx+w&#10;WdbgotQH6j7wJxFH9T38d41+18IJmhIuN0B23vN+irbq8j/2+zNtb1bXllKFrqQvs0ZwZHRxHPyR&#10;LkmUS5E0AaTHFmcUispylJaR00JN549K+lRd8r6Hx9wX626XRZ10y5b/oZ/D5kGInkN+M7CzTBG8&#10;d8doRZ0WWl7/7lrQokTQ6xMlHhuhq/t1Nj9ptamWbFPF7cG58RJIsW0XTly+vmq8aI1ftrStd3Yq&#10;KOhsdDgZ8maifl6ul28sLkjb9wYIg/jR4+imx4JFGzmy9sxGyydvy/MvjUX6KU7/WQWjw+ZShOLM&#10;gc9wMo0caI6MQcQuQrTwF39tQ30EHA86g7AAuyPi7YI9TEZWELVtA5FRZK2b0auGxmmD08sUNRZt&#10;1bZJM2Sl6+6bJs7F2p5JHLKIRIRJ32YELe/OiUrWta0tug2hr8ucGlP0gosTFxI3ZgJliluA6txa&#10;jCWta17qGu5aB2MJBjUTSdELF12dkHE4nivCkfbqIMd96ntTpXGQebRjKf16kcSKNuR660pAh4FI&#10;OzW9xpyD6XpTltNAkGfTQozO2gc6tnRUg9n2IhIkkhVIU93G5AiifyOMxRxN62YiFnB0ADuPkyWi&#10;1/hxUjnpWji3zt9fq7xYmxVjdn1QJmTljWzz6k5HWUqlFySKHOBSS3H4SV7tru1rdzZL0K2LuXDz&#10;9mDZG5kH6BwvZdxIkvIg7BJv7wNYksymefEMJFhiRin3UzzgUjFPFfR8+pRm2LMpK1rbe2scpZsY&#10;zkPPZv/8R2MhK0AKwW9fLXKp7otIGrRbQcfvzDvEtFmblc1Qd/LikIKTkNSjsxfZaWVIr/Rf1Vf0&#10;yi2mquZslLTQVN+rc7IWEQ+MjfwTR8G27TWp5HaU69FkuQc9lZYyHLE9UaPgo8Ei7fy2y1NTvudp&#10;ibZJaP7jB4JkzQwufBtg0UbIqhRmLtoqN/7fnWKzSl9FfnIbo4Ug+yhx6LKKP6h9+Y4KMR1f5okW&#10;vGXyqkYjmLGMWMtaF78o8tVYzHEixz5Zq63somONunl71l1nx834RXy6nBlsqvH8TJT7IK0IEwvR&#10;RyxbeM31PdGn2MmTyUpWvWuc7D/GQbJEkDPj7S1tiKYLU1+4oOkbpaTLTiGfz01v81Kxx4LgjKkQ&#10;508e9JomDb5xBDJ5fyGvSljcajrBrkF9R/5uGHF1kvChBSAUdKK66YagN2bclJRXYiAb3+XJSla1&#10;NIa2G8iQ/fwRh/Br0yiRR6JvjbAOXmNmUY8/Kl7Gxf27wz2D3hIOl/bgc9Oi40UZ6ApSn7LD5Y2D&#10;7VDd+324LVitGPU5CM3UrlC8q2b8anQU3gpQXL1EEo2JRlKB7LYCNZRMYpAO8j2H/5b0SchewDcS&#10;L0c+RRJCKI3b2i/VdSkfPRGnOrTyqY4eKiCiCfYpsQCMAgmCFNmPLEpoO1LWlKVrektNuwu420a1&#10;n5ylEFKkxPVOdy0FwGgq5fTdNiPWOL5ONeEtgkw6tOspqS4SnQVkcCPDrRkJLu1Vi7Sp/VsOJFG7&#10;zOhZdJjil4ynJ/MHEiVOinT2f8G0bmzoqHHHEi+saLnMo0YQZiMZDS+aOuRbZbv47Pg0cnX+qsZR&#10;7RSx0dwe3kKlJi7tw4/4nf8UTnQt0Wm596V/S9a5vp00zMvz/jc+CRuf5prUeXMMgvXj5OMooyMo&#10;yGilRuDT6LPrPOjzGpWKJJL0Nn0T//hOnz0ffsFZYtkPu+uhZ0Wz8xFKWOnqLGc5q7uy/IZVC0fR&#10;9HhGSli377g0mKnMa37bWxpY2Gj0j/YigQeRkB03BJ/dakxac9UCmLJ5cJ4ddpfzG5KfbmZ5DVUz&#10;7Gvb4PKL+uNnsR/0sgR6/K5lHHwLLYs+lj4cQDdKqRiQkJCUlW2fYagGz4NKJbxOvJZYpLIhs7DV&#10;620rlIN/rrYwlEmEIRiozlH8sv2zTRyqdV1yj6LTSOX/5BvxbZwr1NuWfNHjOSy7eg3/3ynO21u8&#10;6rix+Q2U5C3BIjdzBX6Py2ygpJu7m2omXkPGjQzWynkZbRy6v7M2xvB3p4uD1KkILf2KPoa9ZS+2&#10;pSJLCgsZYD+be69ZYnu2fJJEPweRy4kfiy/vKbPh9SCBvawz+Wr6TY4ipsWaIPgZVlHEwn448RAY&#10;j6zM02InLWloDoDlIj0qdZBbkGoVm2mwm1zQZSLJ6PS6W5JS4LR0ZZKeZRsHCcVWD05bTMAi4szj&#10;18yjMaqJvA0vpWBcltKytY2lokEQS1SGurMul5D773gUAxdj41db7MURLJtPEHExjKOcVTn7qpGW&#10;ba4e1LnWccLO397aSnn3fvbk2b+5WIvobcyiTZ0f//nT4eltSXjh3G4kktSZLc8CvatkleFhO9Zm&#10;bEuUgcVp51FmTYizfWtM3Ohr5TI+KTnapysx1ty02H2PlqJC71+XOibuq5V9nv34tr8I0TpaVbnN&#10;Wwk/8A0nJ99cckXZP1zr3slncWk5pZCV93Nooi3Z1yOynNHn8Ly/VMnG9rMMilZW/lRW39rvRa33&#10;AXApSBvFQvQHoWgss6cugILKcIRVFCbv9AgBZuLoHfE4QCvRyk9wuovwLkzTJXYayL+yMsM3fQu9&#10;2sECxLM3Sqy/o4fhRIUEEGPEh+meWyLisEgFE3U2d5G10mY3xtDaraQhIAQRBkGzypv/Aop9pf0j&#10;4VpSla0h0igQCUCeWpigSVIj0DbuaCubxygeSDwgcfB54XnGrNV/cqtpJg5TW0W/+vTyLG+yGP2V&#10;egoJMXQip3NtCoBjbk9lljo9YpaSfaVs1wNOwUt+SLIEj3ufEWrupHZGKsZ+DC4L2bsaNlqJau5S&#10;B81Oy2WBUx1ie0xPT6JPqLvYZa0fX1iWonLb2WoKkBK/StNLYxxQbDFqGsiNsFsKyIwHt53EyxGH&#10;K0U/zz0gIUDIs7IFH0LUK1pWlfOy1ryGLl6Egv0X/qyH2QmCCn90DT8G1TZUWilOrcEnLfe6OByG&#10;LXu22wc2SJGf5J1pREkGRnt+rYa5srWWB6BzQBggFMVEHKa1uOWRszoo+pC1P0/Om0yqhaJP1rqP&#10;DkTXzLt3TnxVCX3LzZ66o0/NMUtx54240dGes1k7lFtfGUXFDaUZT9Vtz7XUos5+HLTf6qqOTllJ&#10;XySTlad+BeP7P7lS5uk7+oNKk+bes0VP17bsiOjJGg+iG1rlQt1SLU58R9Q+/DYyrKV5zscye/k9&#10;n9u0+SLEfkgHZ8BnUXPGVn0+c0pnd1MR7V9q0zL3e3k+SqaNhG+a3irtL3XpTlGnKFTvZ+rUP78X&#10;EnVSXHpv/+n6mnssYYWNGiWq7STQtK0pl61pWuen3Q15kJhVj4AGYDcfFVyA+nm/G5UlP1oxOSxM&#10;ByNWshM4wx0LxAMi55YSCnuMBBSU1//tjUccx+5sWiWQoIgx6ET3ps+Ujo47VHnotrnlrRf8itCv&#10;hM6deX4UHvefPxFpZQSBC3QSvIUy1p7A9adpdvIld8juJzUtcN5N2VLFAiLQqsSFZ2UxHrK3l6Ct&#10;1Z9ZRXqUs8cuSAZzvALkR4G9DD/Q3ZWW0tb3LZu43jdW7UQv/0M/W9BPPQyQCAM93Q5LOSMvYj7u&#10;yep7tygatmuhtZdW75chMm23qUGZqVQqQNolpaYzYU+OZYTzqmT/M1ntIbHl4liPFk7Y1JSYnAhu&#10;zc3IO+kX8QnKf9lENelRIWFIULqZbojLqKROgeJBJJYgCGtcID4yavpkHEEBRK2w60s7Yl7XMSvQ&#10;FH/GFjNMAbJ5sXPupk2e04bxYkTYjdpfHDmlyBR7qt3KtOmz9DCEgEktpvL5x63B5oZxf3sskyaE&#10;CsR+FL+uSt+SmeK5WskwrmQ4lyxA4amQ21VL5HUuy5jOIP4m7E09fIHyratnn0UxCdZjFIQWT5W7&#10;xGTelytr1uZbRZqmVJaV6s0PhXRjzGm2FBf07Ndp5P/mXV9ILFrs/6htqzlZ86Fsinu771SSbmSv&#10;Za3OCpFHOG2tbs1R3w/Svo4aT9NG3rOZq1i91TXJJDtHyq/W2dN/RUVrZ/8Bdu2iTdPsue0TNFiE&#10;eN3zkhMpt6dQd3No20Pe4TjCrJc0v8KTOHJm1+c/VnzPuEVhxoO7lxhTCTVfiVplpStevXuLpPKC&#10;6BQHI9AzwgAt8JlYASG5w9aG6BvGkB4sEPr9aDKt/UE4UcS5oJ4IY8TtOr7kpnWyyZ8XOcLIAfC+&#10;VDrZNk8QoNKTCs0bNlti9aSbY14xP71e50qkZAGGGcSBLq4GPCVCN7Y7KEwwGZGRs7xS0tNpnmta&#10;VuD2zhHPbtMVBdF4zUu5X1IMIKPNqvRRp8tQTFnchnwZHKZAaf2vbXULce+TaXnHhMYDGT8yk7qI&#10;uXoDk+QOzOoTehz1OmOVLbZ6i4s/Ss6WbDM68gSZTbFfV030JBOeepnpAT5FibVnc8v603a9KzCQ&#10;pSHphVnI6kA1/7esE8hyNTxhnuheADl7ylEkkhdBfSOzMz72kgsqPMLMP+8iWJYYUBw90BRhRrNk&#10;N9bKZm2SQanwBXkOLJZDikPrDq6Z7NELRNZYR3G6kJN2yajL6A3T797/4eU/yCtsG+gL1rn2ytMw&#10;C3Q1Wsq0pvWBB1+Q18lbYTCARD1T009dlGJbCSRygAKlLttoLuT1TEFdftGL6YubLJFmalvb2Zlk&#10;1aZvSmiZFL9ShNz169H9tsdvKl+un/KU+0tmrJS9A2lFz78GzlG1UlbziuhWjomuM8KBlvdT1yO7&#10;l5n0qxglIsIUv38nxWv9e4x83k880qFv2t4uv50siTTQ1xf2+TJX0y87X7ra+a5iV5W+Oqo9iNye&#10;q+0DU1awqlTMwcTlBNylFFg6mP7t6CG491B4+CjqAs3VtyYplVGosKXWLH4QyCEd2EBdEeSrgMdw&#10;kBiyThHh5M/rTrnkyyIEqKxEGWHdxW0d5n8eWoJ+UF5sBpzz1QTiC0v0HWc50Mf68D4hMKpETBCo&#10;lIsLJYwGGYqF5Dvpn+m91B+cIUlfD7Tzy16Wzc+NBXyowCfSrgBclaAUpyTC4gQ0Ry61sOVVASri&#10;AYiAla1vpSmmYgw0VJseoj9sBDEgUA9eAtkwGQHo2JcBANWfeLKkFG21upCTo8z4efXp5sk5iORh&#10;HXkn+8rQlEJU6jSQSAINKZShk9BUfmtYTH6BKniC6KAYt4ArSlKfqtyDZuRvTHUbzxBKBiFCsi8A&#10;SijvhGn3xRvOehj+4kBpgLNdT2dK5rXbfbkl9HZk9GuhMQKz23q8BAMIK5lf2efayeHljA6APtSI&#10;p/Q+lLmX4EHn/0A2pSFcrxhf4PCjY7TOQNAt8PXXu+DlxsurNI9wruMvveiuJsv4snRXMtPz2hNK&#10;GzFqEZoWevOhz1t2Zfa0xzFU6j1G3yDZd3HWwz3blh3j3vebzIoFyIzqCK/kJQfCzcq7YJVjQEvg&#10;957b002OcdPGlnUZpeE3BCUYI4HoCH/Dvy68oEkukmEWrjDIgHW4Nl9fc3waAc8fau27AOv9YES0&#10;3SPWTNTQvbUpPVyX52IbU/7VWyLezIsVSS7BeFXJj5a3qk9BCJmRJ9ztK4nZJ1u3e38g0RaX7csP&#10;7v0uIfSdidnRrZHqLaU6EtbiBjQSJJE0mV3f7trlpPNNrS1bS8r9v2U7jMbVRtOYptNL5lyem7tE&#10;zO6zeMWc3LTM1oNfS9VtMTbK6zJuz1Y6t8t1OQJtzF9Xx0paYqbB42kzamX3w/VZbQUrWmsfgP1r&#10;eW05DXV0RHGXvJyxc3qbiH6tTT4RceskQ1himqsDKlxIXNTmFkITDkglwXhPvSonu3QPVK4y6DOp&#10;G/WhmpIndAtK5OvFHFK6bL7ajVyvqA67uhJdMLAchKpupNH8ryCyWNhjxQSBYq8JAhpGA5YZvdtY&#10;bxV7kHL0alifBBB3DDPgB0bhAmFAci4gfN7jt0YyCUDL4XIykJu8IXr9rIZvSnks3xzMsGR8U0ej&#10;zYWXkFW0I/CgnW2nwOJstx3zz/iKQmreoGN+ZzLyLQqjILPwyITB5CT2teBk5mFFDsr0JRC1rXpk&#10;kZMltwbbQKblAQTkKC/3oSyrHBDkLQAFKEopkAFqNR1lcS6YZT8gu/k6SfDJ7oR95F/cmyWTwzf5&#10;WKUSIF8hHqT4AqIuIENiEAnZYQIXlCUgClt4wEFSQG0McWSk3g9RNVi2hTl+V4Sx9pNXrQB3W/lQ&#10;io5RqtMSkFKnxpJgneS7ODFjb70TvGWlageuSb9AgpQJX6aZlYPLaf39LZWNvJCAhVSkAS+53UV9&#10;YiEZKkDIy1a2DrEA5C/jyg5G2llARsfWkg9FbtI6D6j0YmaoTKjzpVN2CKkbaNRXu7lqN4rROuFj&#10;WVEMwkXfV5LOsHiLXy/tBSNOTNsRifM3vKu5FjGV9dW2tMTXVwZak5Jsa3Jpm7fQb1XLleNTe2la&#10;U+W+h09R6i/Uy30mhb3be+kDs9zXDT+D8kdX8534WFuX7zvnV9zOI9mQcSO7WITMYXs7Vaz8CUmp&#10;5ay516rMSrya7xcHgvt78dQL1h7ly0ke03NOiw2UmMDCBDEYGABheEpBH36yB582BkG9FEpnJB7s&#10;tSCxOehi2nkKlLirkgYFb4BFtL36bA/eTEG/madgmFiECPXrZxCyXWIUGvhCy9X6qM2G9P9wOea6&#10;Sr8GLELIWnkWAaBjIKAsUF1981IQ77LpfW+26w7ldK3xktHmu+eyX7+g/FVwoT+WB0u53IKPXg3H&#10;VbrUtJXxfB4Maan1fWpnEgwYuG2GKZ98ASe2grLG9XqJVruyMC6TjXPmk69UkSlUCollfFOHwMZ8&#10;PeVcvTTZa5+YI8PIiQBBrhABoeQlYCFkmwtqM3taOpKZ+8Hhb/oSrryA8YubgC1z0Lk+D7xOsVVR&#10;6SaBidzcnICiRVpbaS/sZfmjIAQe69W3PpRJBKCEhk1iC0v0DVLkF4dCPpP+AFQxbHOPJBjVpWmW&#10;tKZbMneNI4E2PE9tMXZHd4wQfcgWlb4Fy1gXS223GwGrByEEkEd4lX6FUDIgBDUXPsKieggsYOqe&#10;fS2c5aBAzrG/gPpOmTySm1YuB/nZHCq1Fd6Z3KMJhDE0SG6UKVt376W2/WeJlE17N/LMNlnlqzyi&#10;mbLy03MKHSpNUR0USkyvHBYWEjMfQk06zUXtMv6vQ5s+vR7fXCwWHULHE5TrMJnl89vikXKrUyUs&#10;4H6frfU1FvUlbgqQ6+XSrbLb7te+tKt8B5bT+Ys9+Ookjv2Gkl89T2GXu4yKkW5//J2M5+/2y66N&#10;s+0RAH67baQNa6n+iSKBOq2oWF6V5vd2JfcsiuFdLFGS1rbNWqLGZcruA9vr2Z+5Kd0v7DtqfW+2&#10;B8BbgV6K3koLsr8yhZ3iXAQA8sALE9Aaz+faP3Od9uWP0KsuMW3iPCuYRdtHpNvLpNYh0tNl4sMF&#10;nwmPQORd0C07wHpcG81ttKaJHMNguoZSl0IbKpEy/+DU8tt5ZeELmIGRaCY3kEiMcvE+lBT/4ADU&#10;UFjPIG9XQFFH7gA2+fnkzkHBGyI5nvgaND+XNgcN8hwN5A5bb3QMkA5APxCncaC8Vx+LSItFJXUS&#10;dxZ4PLoGuGcSaNaV/YaW9pStpm9rRllGcu4hUr3dCQM1gBdDoDhAUaY+4E/OWFRCOozkf6svDp8O&#10;JT1H/F0ri3V2+qo3oUpTS1ugbtjhsQPh4QNtY+ndKeQy4DAUVWV1BZI71s1vhYvgOb7kE2p5ghfE&#10;yo39C4pCQK01rTS902N6bXENsBDnnvEMAIcxJydlbNtIXWfCfEtAAg2LxvmrF4giKSATpr+m8+cb&#10;JB5gQBBXfRyLB+C5H6Gb0DE5C3b/ocpMVdCQPes3SqdHbAth+arXTkaFT2tQUrXpPn1pW+nkUrZ1&#10;xg7yQwc4phWv6FBLd9CqYvNAQTyYUpWtK5K3ge3pWWSNMQQJor6szUQ9vgKSvcDl9qZ5rI7+Mpnf&#10;petZc+w5jjyo16cLHrXNJBQVVnL0AwlGWiHDLxM4Ui3Lhuy8oRL1bOuLEzt8k7ZzihJisQrqm/sV&#10;qiksj6KpWkLp2VZZctly0yU+t/dW+a0KoZAP9n4rGe3Wek9WhxAZfcvGPrzhmS1YhdDzRwXLCfle&#10;yrEoghOvGDtNZOreBf0s5j4jyFgvgStJe2XCrnZbKyNJ6wGE5dwhBuFH1ifC4PeiMakFRBbYHQgl&#10;xgcjCouPCXSCHu4HGbxhMI8El7KJSlfPi9+1GW3JRFgYjwAly28CSfrdDJHhd4gFFtCgMTug3LaW&#10;f4RvrfoCIq+Q6jhefWFWJQQ4SDS5bsnWjmA/38CdAoj1AdIBASfoCNiAA5t5AoxAJvuIJr2/xCQI&#10;VJArTVsJvBlJMpPcIWla1gen9KURQGxkzsJrMkeUDULCBDHAzaA1/34LaOyWnIYtrwQfvnGi9fQw&#10;heMc89lZvK0KwEpWla3BrTadbkU1fbR69EhClxBILqVm8WExhKRySzkPiqTgYDeWQN/iTC2GpXyC&#10;4AASv1vJ90ehrowaoroUB560wuQ5JagoYi4XJWElophavrCUIpvh/WtLfLkzYjxbdjVwkEtKpgq0&#10;QxLi2oXFl+tiISjELs230EOCF5cVRh0HczjDCBaUvpeWv+UakGoahgwlET84QOEJD4QsnwiUr0pK&#10;NSqBiCG16EMBpDoySAAAARQUIwAgAYA+AAAAAAAYgQEjATIRguAigbaIBAAAc/zVgIBZ4bd2AAAO&#10;zLPuxAGMCt6IMQAdqZBUbWWtbORhcOsUTTTgAAMg7z2I4EAAAwBBEBxZwj1TxABCcpCKKAgdmoyg&#10;Wf9vzCUhgiAAACAwIxiA19yDBgCAwvGMAAAAAKfgClQAvCsDDyAWMAAAUMAIUAAADRYA3Gqvaq+X&#10;b2ALAPOjEaKKdWeaXoEBwjMECGd6ZmIDjYADBAACAwABFZ4gGjAo/Qd9MbKAERCZgB5jHAAcz3kG&#10;8xAABZY4AAVR4IUzqKC0wShKKSpQAAAvAZqjxAAIIhgStLHydIAgZhAgIAHQYQAAMAEoyAjkRw9I&#10;x+EyzyFeBAGMRudKGX2pN9fQloANEkRkuJIBwAYCpv3wAAhhQfgTQSnAAAKwAINAEVYwd2MMccC5&#10;uTSkJWiGgAgwNeoeJGHhDeGCLBX/QDVSAMgA0ABMYAABP0mF9XWAFAHa2BOPz6AGwdePqA55eGAH&#10;WMYMAtgLAbDYKnBp6WPzrBRih+GYIMYEOMJtugLgpptzou4xj2D5sQEUxChCYJZPALEGQyHx2EQX&#10;8vOaBiIZaojRGgCyoUaGDE2hjeIwETBqDMAAAAAECGAABYMDowbbLuyYFSxVORgKmhVQB5wAwzSY&#10;KBfNWAAAZhAXmAJj8C+egAABIBAyBAHgD2cAYFABzQCQgi3gcU5jgeAVasDx8IOwcKOxo9FM2xgg&#10;NHQNJr96gQsH9hYJyXUNhXBSOUuyaDChpBuiQOU/gF9Fo14AAjMzrI8R4fQ1pN6EiF+QBAQYAtXw&#10;DSAj1VA7QAAACnzYB+ABBAAAAMAAAAgbA952MBYwaQAAB4FRjABP35QyAGuYAe2jgBYAABmEWNMj&#10;gAAUYACwAAAGFt4RsgDAAGBCwCOscIvDB0SBOo4Mb3l14utBZoUELG49cTIBZi3J1kTT7tsOXHBn&#10;AkF8w16wTzYeWpmUffkygEuD31mkAcJVso8GXVVkFRODOgEvUQCw451fwqhLX6QZslwAABm9DhLg&#10;A42gEHKhGqFTRnBsMAfr6mQ5QAAAAAzAALygwIhAAAAAABi9NpO+3Edsax0TCLgxjj7nYaRQ8Onc&#10;dAd+QAMEA7tyM+LgAgCIa4bAAEwoD5YCAAkJMAYAAAADAAA4AQIAlf9iSlBABDAAAAwEgxQQYAC6&#10;MAYHg1AAADAQO15AAYI2QGPHr8mMlgLs2ylZejRdsmYo4yEeZh3IgJrhM5y0IGLlwZmfHUIgXJLb&#10;QqBblkdyli1gY3WIfhZzfEj5CAG2D6ZRqdS+JhsIuweZV5Ut/ugw0v9MYq1Gj02C8wLSa1jQBlPE&#10;POmxAXip8Ak42CIiAnkV7R5QRuMYPfG3IERZv+HLRzj5g+OxH+wSqhUQ5YPnqGJavJw/oDIGgDDm&#10;4oZTEJx14tAlBh2AAEgh4eGyOiNIN3o5G3CBjwFgJPEYtt9gEpQFCAAsjDAUfcPOYBgAAAAhgAH6&#10;OAj0gEHAAAADoC2O0Z6dBYiD1l4PV6AOt2gTPIdPwxY+AgAQFsy4KCBAB/N3EWGaBhByr2xO28aF&#10;FVEkL8xfZEjMhpkEYssQgm8gAAwgAAIQxAYGGAVzTKA8FIkDIGFPGBwAAzQBgAEJBhgZ7eGBPGMB&#10;jOIM3EessCnQRV9THcn5BwzPvVOBsYfAMv1e+Az1l6n2j4IE4xoCCGv0ywoCCpKL5uGCgkMAOJah&#10;vGcZAEAgexZDYaNAAsECTQWjhhZAReaKF2GwLnBhD/NKR29VSeAZ6G4BjBCMWHIy6tTZ3TFApQpt&#10;0AJr6vQFQDCuHcxwHywImsv+1l3AHDMRicnowv1PB/C8LJ2jJwzrSBvHBhfhMpcdgIFAfslNuDJG&#10;LUUQbcZcAkgB4BxMBdQ8AJcIArPmBEnDfoNTG0nxCQAgCMUBFAQVVBhE4IzSUEAwBRQCAwE2AKQD&#10;DxojZL8did8NEAJAA9DVTS0hpfQR69fqx3BNY08g2zCY82kTz7PUZRKwtxnDIOOJ+dfcc3jqFmCx&#10;dvE4+BKVum6Rc8ZD1kOyraCN79LolrKyNgcQD0ip8m5kfMLQefHfxo8yqz7PyffHkwEsozNqDMbs&#10;xFagPBhmfThO0wsSEUiwYA+GkENYAEZLhZAvp/c3s0vQajEF1UrCGYwrqctnR5rZ66wEC8cKeg1c&#10;tphZHQAARBTEY1AE2AORcrSrg5dAJwdCGhoRQ/YNQRaEQRDMWBEL9KEabcZrdRNEF6QLWymV8A5z&#10;OzvSaABqM8CfDGI+g7CR5+Gu0iIYkwGFiEuAAlPMMDBxiEAAA3AAAwOrlsAAAmNmbZ2QPIAKgAoH&#10;MWrwY1nwXaKmIGLy3FS96Y2+N2rCFReu3bK9G0Hw+WzLp7/kK5tpleEiBR9+W5V72Ek5ArT3m0oA&#10;YKrSeOVEEjZIr1NKrNEm2EsRS/SM897Laa6ID3xKTG9GaHkMsyr8CTwVgVrnhgPTnvorDLShrnEJ&#10;yNNvGCehoybPGBuGMYSQyfS/NMm1SBxAXNWdBFo7ArEIHzG+gy85pvpekbdQM2r7YhCLmCoR9EDB&#10;h4wkAa0BwA4OSwQtfAtpBG01EesE5ZDT8gOoNNPNKJvTAgAN0AONMk3A14EMQYYu5iVhkXyDZ8Qu&#10;Lyn40ScgoO0MD2AwBeOIwm4DMQEUfgAUCt/dCEDEvaLAAJkAMrADgABAAGARahEj9ObAAAtCbUAj&#10;IGh7NbxYfeKutE9BgYzW6nFQmAsGq0dFv179IhzkUiqqfmsz50LwJWZ7GJiGgyYSUpQlJDDra8DY&#10;VczpxpBSDkk0qH/awE6muc4kGnTLe0RZ65vwUVB0KwTW1BwscuoHPfI8qunSCMF+6pIeGaGO9Egj&#10;jy2tslYg8cskQkHBQ2lEM4nJD1unh8Gl05gWbIy4RqlK0C6857rtoAPIzMmokY9OqXSBjz36+lZh&#10;R4NrQGPqGwIuIMGuPD/AHMXMEcZfKEKHi7FmoBfPmhiISUG36wILa0gZoIoQpOEP0GaamArakOcc&#10;SxRAJSwAAAwaYYzEF88NAc8LAB9rsxcwstLixnGw8z92cpdY/JsAYAlcIKOGr6dgCswL/iwGAEAB&#10;IIQABgAAwDQ8QMUD8DDG/0ASg2mUo0ISEAMQAAAAAHYAAAAvAAAAAAAAAAAAAAEAAAAB4AAAAAAA&#10;AAAAAAAgMoqCYrAqG3fXiNRdCkEJgS5JaUo4drpLBKwYOAs3HMowF5Rd0/k1q6Smhn+ov7Y/1sL3&#10;oVQCfl0XLqOgQW+s0BAEELDsRI2KE9ADw+ZkvUI+r1e3to6LSJBhhj0RGR3qHFvBT5cZ0H6jdUti&#10;Acldn8KmnvkGKyPJnbEuNocgh67mH5tfEQAnQh5XZmQ4YhQe0fzCpV4kgimxbRVDEVYqwzMWaBz+&#10;CC+iP6ZDOIJlWC2VAu1NfIx0cMMEB583vATRdeQtPmcNboQEoo2wNNbG6mGGan3aTMk9+6AwgI2e&#10;EUIhR8xHwFvEzNg6MSkLQtMCVLjPCGWMxMQCNA5GI2OGaYi/NoM6AgMBKDWAYJgAZpg0/AMbQEAx&#10;HAN5Rjw+fZfab5iQk/jMkg4sAvccj34jZP6q/Y0S12gFU7GykOOXNMRbA5gtCeG8hhgpUAAAIse4&#10;EAQHIQH4AAAAAAe0gAIAAADfbQMISxP+nAAAAAEZ3Eg8HQIBQfAgGCg4QukMmXxEXBDuQNIgw0pc&#10;jH1lduj2QgAkWNrkPhRqTtAsKbGQoWqpG34uksYJybR0c1JZfLNYgTNvqz0vySMdGXAkXMRcEgH5&#10;rqUcGaLMr7ewDm0npIVYw0aqA0+aOqeV5+ECNEEIorzIOJAVrAu4j1KprjryBhhvVpzyFWR2SrUq&#10;gpUkJw7UQM4vnytYjS1YKkbV65qBFY5wybJm5DkhY/riLvNhc9R5c5TYuSl/ITlF1XRZOtiCXinC&#10;Dd7YPDufLgqHFs9axGgTJF5WEuWxk6p7T/I7yiMvLlM2lVBVZVOWa4hqJ0NKm2f8+QViup/Eh2m8&#10;tC3GLlTbuRtyaxrpVeKUUM2OVgepOgqULZLISp0JBJHYoLIodkN55gvXQAAAARoHTpQJtAYCYsFA&#10;BBCEIAAAAAQCxiEsojABgCR741giEjBNABwgUjAUzIADTp2QMCUADRnizy3yEOxgPBI6kxCG0UKG&#10;XuMCRmPkGeAQ5El6okxIY3r8BsNklmPldKU3lUVwnCwQV2rbJtM9FFc3yy9qcQv6nDYNNzsk4F+e&#10;IOT/ocQB2iRNmlJqUWVrBwYhHsHNUMyJlm15s0HmlTpU0SGPILiHMlf9Fknok1o36cSIqiFRQ2Dv&#10;HztUW/d3XpIwIO6SrBqAfdaMcQRxUAcquLIaGTex83AKcfL2C19gsaHMmSQAAO4IAltG9xEoB0Aq&#10;wqZV5V3cURz3jLLZiOLw0y3qds2FBfHFEiRxeOIHoFZjoB+QitcwXh73xRxyijxdGQ3pbPgVOF7U&#10;rfrvLEzbGz8PHNTeF4RS+yUkO/hI0XHoJJgQeQvl8Ur3DDGpbZLL17WQZxsl0EOTJ2F0dwu64nor&#10;A+kDy1RZsDicR7CiZduWfkY0bGWo5N4TSG4duLa2x6O1RYSNyEhiaa6N7PY0xAzMKYkXutClAdhF&#10;heBaO/yiGKyCuY3xEfY1qMiCTrBGht7KGEAGR3zRR7BxICVGLAFVIxjcyWeiQUi2nr4DYTnOgeFW&#10;LaibyZjcoFn+oAStE0Qra+yXQ9TLx6NGiLwJoeFUPHqvaoUyknTaEHyUtXsjBBVhoNy0yq4HueUB&#10;MNrA5QTAGepn7fiH2mN4Vvx7EXlRRelh0yAWS7aNOkzrl2J8rgGBqKln6wdgTh1htQ4UO7pcNpce&#10;jTUktIPAJ4aMPYYECMICox5hVEIkER4yF/z0PHEPDYMgofEiILi9HhvfPvlHh2qqdxYOMSVoa6Vq&#10;1sT9NIsyAMS5aTrErIbXFqz5S8V20ozVmhFao5xAmG/FOnspYkToKK5FbM07OcfDb62DZYyzjoRr&#10;nSj41EIRYJm10IYdxoGJEVOjyc6UuU2Q6RiVbGYHE5BEsJAPg8gS4kqp1gKck+klzGh0v8AHABDh&#10;nA5FlAeMeG9Kg1DzgzuIMe+F5nulkmFnf6D4yjRRMgnIZeQQ8c8ezxMyRZncW5wpdgnzdOpsuz7G&#10;J8diOsBX9v32tnFxUJaIo+CKndlmS6KIBKd+cvz87QzRZTZYyFzQe6/ehfIIVKBE9CwBxN4dZs8B&#10;VIQAyBV0BF0Pq9CDNMPNGTwk/YAd5YAQIkOvUgJJEKfggrh8J81xGBUpSyGB6IedzCSJP1pwlnsE&#10;5Dq5uUF0VyBpEbs5GUW07bbJOF3FPOIRX3Jskwck2lBNj/zOy4R/CXRhFHzTtBF4wSgx5DmeVZNe&#10;K3BXme86SMw7TJAVRm4GAyMbz3edWRnuYGaovEBxd0NwCshzel2eh3aIhkXYxCIyO2V6yGFO+i05&#10;Trmn07ItKqT9JaHvkPs5BLiynBjENz16ilKyzvul+JQhW+HH86wF4TnW8QDU1W2bIsXXP2n6nrKL&#10;npag/BSiJkzCHFjtZ2vbxAwBkN586/aRMuJ+UuesL9I9jJTbqCFcxyjmbOhRRFLHrQbXAhE8MFCo&#10;v7+asQkaFJY+7Jxq4nD5Bfn/1Ffleb9rT1EUy4pEhKBE9NwJ0CQ5hWI8RyDKjEPHaO/wwH2UX3Sw&#10;uM9/l3pxVnMJyMiv+d5xA9ig1QyrRgkObpnw2VHou/tLi0MAqLTD05mj0xNhax9fyxoZguQu3psV&#10;1tZBRgCM7IUTk2ax7uDlWrI6VMhJ9uHzmRpUHCEvJJFG/RTWEiuSSZTQd9BgbsD65wqfRFL8edlQ&#10;2wUrSVqrpOTX2v+lFODXAUy77rsELKfzTGXRGuITRQHi9hKP6PIBOZTk3E6aYFidG2z0k0H/5enQ&#10;9eZTkzKkZg3xLpGrB8mwPR40r4HqGBGOzOQSLYrmFSOGDA67v4vAFqxwoR52ZfoAy7061SeYuVFv&#10;vUhRcgS7SZDFNhoOf466FiijlKMd/kdxgVHhouZ3YcRzDbyYikyNH2cDykXSOy82FY+jEVlSUuQb&#10;RE0ZLmM2eEIpnVH2FNRjyC6FQcyjjE8Ao4dCymFLK4U0UPI7q9IeFnhmb4jyoWLBMFSU/e/3NDRI&#10;nxYL3iQ7IU7HSm5KyXU+z5AR3LR74GMZOQPnJlM5M3gQ2MryLDGZ/uBBO8SN0bvR+Xi2vTOJIkFZ&#10;Y24JCX0Zz07uh18UO6NkrQuQRQZDMUEairfBpXZcJm/D2YNb8QRomUUthPAqCz82w+GXJvyLTEpB&#10;ozWUs5UxGAPzqObCSDW6aDAwonZtKEFbBWGWD+JFO0MEw3dXRqPurIFmKIer8ZLel/fyvrw7EkUE&#10;BlR/zbBiLTkuM2NIJ0BlJ7ukNhwaDr1LiwrvNxcqkkNgE48KqlSAAgnvzoid4gzWcYtwj/JTYiYK&#10;pQc1zARFpVbXPPfvcpTT22Fc2MZndWCFAf5oKVowu71JO+/ILlYsCHn/4RilS62ExOp4JF61hTAO&#10;9Url+J//4jKxyxs9zUjSYT25q/PtItJSg8mRNEmLusio9+y1v9oBqGASzgGA+QtpgPNJpGSEeCEF&#10;iegl/GM+hMuJYFdQaakBiJkSGLZDHoFXkpusKPy6nggey7ZofLS5RkUwSQHiGRuZ5TULSboA0HoP&#10;tdkGLFofC2+DSQNzSAtggVX+6GDIALUAUb00cs3loMENwORHbt4T8hQdL/7NksoJTdmbBYEHEK85&#10;MOcCCVP21waUqFrUUH9gYMDQU1Rga/4GoM1UyoODnQiQ5d7uVbSy9409pzAwKlQxJ8CpBI5Wo4bw&#10;fpiEYjIhsbCXIS6thOZoBy2V4WjMCq5q0yOh4AjRS4AjWeIHqQtCADVu0zvIO7VLSTvvGw9I5cKj&#10;QyWRypjWkL+sl23ZVsocuZeHm7fCEJl4o3lkdLRhrFlrD83a9J8VzSN2nJSjJyKA7TAIpkd34pqB&#10;0PJjdzngL5Ty599+00Nx8VfOQ65SmcwveNRcrwjvGiFIst88CSlDpIjtPJNvoWBQFNttWs6taIee&#10;ABNKPBEWldUkCyBpn3/EgyA5Umjnpnx4BTSKta1MDSHWlxphBFEGT5G3gHsvCFJjyHJ3wbRgGp8S&#10;3456yJK8zXmEPyaIOseoIQ6AN6sllxjSj9Ey2jxTLdUgzwAlHzC/9WLAS0mByq1wBrazOhwku78Q&#10;+sRRpz9DviUaWgHBSDfTb6WWFw6tEeJs3t7HzPQL0Pcg4pxYIXrA4jLeQCwGDFe9BYrpaS43PnJ8&#10;9NhB3qWhyuQRenB6Kp4gbBOVYUf1cSa8qwP9VMtgyoisIM8I4bvkSTfXliHAKJbr0qNGCX6rnwdC&#10;AGEIdgAUaVRSeL1UCgyFblkziBBm8wH6TP8y3GOM0RarhZBn2Ccw8k9Y5nyYMXOxLJpBcIM09Eyz&#10;YXPoWCQ4VY1JEO9N9Yip/022YJEYmpiaNCrLLqkLbCjohnnxYaIPIOySNcQd58Um0SpvkF1i0dM8&#10;2oR7MAD5SB8CAMfuCqyBseZgxakt5hXItzPIDNIGuXzmUQiXHou67eTpOlLZNd2PDwnMYPSvLEoc&#10;rFWNHwjxqBge/V2WSiaNpsUB9Z1IcNtm21oPJUdSlVbQ3fAuVIjjoXmyb01kceOx5gse51Z8OEsI&#10;ZXRJL0WjM1ivf0nANJpJGIEEY6HloBqIllPYdY87HkaXWBkTIcno8Y8QP4Ho5zIMc1MboL0Ome3R&#10;3gC5IAM3GjI1LsogUJr3VAAcQ9kykDkYi5toBSuMhSl4ohaHieIwGA1uVTmaSX1AQvCaH3qTkXlL&#10;FPLHNMIsiAJ/dBNE25z4XyL1yhq+yy+hYcgYRGEI8aDrYE2ZxKRVBkAAAAEbGMHfTZsN/5SiNggk&#10;bIJpPd6DzYmTVcwTP3UnwTbRMgmVtZtE7dLXeko2Y6Ek7Ro2U0OAFDYMQSIQXtgm60y2TsGyNZHh&#10;NGie0Kpvuktfw0VBI4dP8WkjaJzBMm2NReNps5yW0nRsFprEVCiEo0fWKINFM+6R6YWF5cIIrGP1&#10;J4rQGAWJZ8W6FdOWeoUPoJqy34DU5KXhy9WAHJZUl6E54IGN7hO8QDGegIiMzPzGWxXRrZBv9/Id&#10;JxUXVPtNrkZ/j69YnGCQCzCqO6/AwIPXTJKqTDN4PohxATVgNoQvnkBBY2pb7o7xbC3/P1fqt3Ue&#10;mM744PYoTzvQmK84Sej/74HTzoILegP/uQyLCvf1eFyAtCdzj9VYDD6asamqFcP/AxBAa8ctBkL8&#10;On5I9Rqv39MYBMMZI4aRlwcByv56A/8c4T5y/OgbechVVWEwsjStIVnkPqx9pJOTiEyzSH3pL83G&#10;5YczTFppMDk89Df22ugLyoneaAZKj/QDVIGS+laLKpWYUkjJ5U45wBeA//pnlwASX4GFa8UBcWCE&#10;LrtvhzwHWGSfhP29YAoPWCJv5RPXtzEDbskCANLeggw4uVLusnV3d1qPz0f743aJv+Ex56gmPIdY&#10;nyCcwDXBDAtdfz/II4uXgMDGmnUOZ7noP6zSUXWPgWS9Yg5UopLEI2Xf/tgRf5ER6WIH71Fk1Zef&#10;J1AXwPyGPLP6B8SR4hIMsvToDiMgNt3S87vSPUgjdVTPXosIIhz+gXOvIfiZpnIKlgJ8nn8QveEG&#10;qnimrryEzNUj8iVFqJH+5A/+7GjF5jd/K5y9DhKswjUx+sVmBhYz7e2iocuBguaz4IgeEI28XADC&#10;A4O1G89tRgWEof/9V7/lvqv1K5VYtaB5rLAYAD/0thRuVsTBVTZ6dlvXFROBDzZeLIUI8amkwH56&#10;E0Bj6DVr4xOWsXMYySLmUBeXI8LIjgjRo/MzpwoA6TPt4je8kE3mHubW9aM6V5BCgMCrgLYLvc5Q&#10;u7hFoRUjrwAz39C0vVegVe2K03xqpjn10LRCDJ4AeSsZSqvvCcyr6HZ1lY+WdTckEx5WhChLLlYs&#10;YrkZYCjYeYGEAFzVwBg7DKCDxBDH4EN3kOu/REZIkWbtiGQvhKnkQgYo8h/0fH0q4ln+XOH/i/+W&#10;7AyAa31xKU2rUltYiMCgd5xt9I/1IZdBeW0XLzeiSYYec4PMUyoZbYmn8SQMHrcSshQInj0gRnaP&#10;8sMMxmKzgbREwuv8EWmV16nlujJI5ZtBzbsGKGRZole3LJPeDcl6rUcWXM1HlwIajKiiwu2o55Bx&#10;F9H2w7NTlOlEN3b6P3dZu/z+j4LJ9ql7496emajklLF+mRaZreQjExs5g4RgcF4PyYe1KgkSIgKR&#10;kRmZ6OOsrI9/UbzvpMy824ndJLtjl/QbkcmP4ubXZwKHONyUTu8DeITGTIKvm8KOKf75en+/+jVr&#10;Y5laLlIsrb7l7ysThL3fvCGGeZRP4tDf7VUvt3IvlbFAlcrirbimgvEs3vNnLM6jAU4UV/+6frn4&#10;0Mcl82YQa28XU/w9OVEmlWVMtgDmb83aLkbbwLc9rcHAn+XMS2oSr889WUfitWtWzl/qkxxdovyL&#10;gEG5JyW2eduA//S0y/fGTJsrkXNq9vtnu77G7nkmJ5pgrOJXssqx+yYuTb4I8JMZNj4+T3e5fCQW&#10;ikUu18zxEeI8vDQ4IRSOTjDtP9LSLS89yM7ppBuk+yqVbbOgsSrIPMTUusgs+Yrtqhx8EZjimzZY&#10;rjz1N4mY//3B854u3hR2jy3Oj+bEhU86t3SM/1db/LdIWml1dNCgYqYgvseGdGmGxcXAUY892t/8&#10;SkjYPn0+Ys3+z0ZFlgslkRbxxat3TIzPTW1IyMOQdWtR13ABCz9pOLAbB2Jcy9Z2G0ZFwMiOspPq&#10;di/9St7O6pZ2WSrFJE7++u5/+47NrVbxWG95R6tq2m6LQHNRN6xvFuAZLEmsnf1f3B41nUui4OCL&#10;//CQu2867+QuLKKhxcQ0FTbBoI9KE7wRPB7ZeXVFrnBqj2dv84lKG4TtW9WrFODKAKZ8mvxaNm20&#10;WWk9qXZitjdj0c0IKmUVGXkZasR6Tr6kBVHPF1Oz5jK7bnTVHnzG7i1UpgIb9sTOpG3jViokZCLF&#10;R15eNnZyWpKzbgG9a81+7pb6a5uEVkrYzR5XLZEI7jijnKksB6ln00uyel/OJneXCCmzcIop4cFz&#10;DabaJbWzEnMsWl4Sv393f0zSAumZIqXTaM4ii3xpu8qT5OD7WbLJN5TOfynLd1ny8CdKag9s0Ou+&#10;PH/2ifmK2nzt40xbVqaFEmfrf/V1n+2XNNXiOXQ4OxFPa/Rd7GafvINEgZjGdLj5UiLDl6l9OVh9&#10;mLrPtF39RW3BxJeYeee6AZnpJmq+D1Z8GusaZ8FgXan5H/qdzeHMxT2co3GcwO8cpVMm79Ofxy7A&#10;02WRhefMDkEsQ4kSMKMQQgooo9Jqz8tidT6LlLangW7qRaZpvjLOmKMxWcUpV8RWfB5HTNYMh8Vk&#10;uff9ncUfO7UdljNJE1+5R/TxV7JzgvK6fSqSWmfLgUy/54RO8mr5XsSlFIjMr5HnLNHm9hRvVrgs&#10;P3E7WWzllFZLGQTNj9I9WICpJn67NgxlxNBDHY3/J63dp/qFRh6r3PUiB/pbp+flrka39lA6KqH/&#10;78j+X8n4J/octHEiIXxWNk9LjxSnJqWGlEcO5hmo0t2B4UTFjEprwveb3ZrLlwiOj/X7TexEWmA6&#10;2+msaLXJd2fC4C3C8BrCZsyPJBYR/49JK+DPeWBXfPlylKU/sew5NmUbR+jpj/WY584Xtvs80x+s&#10;5C48hvLm9SIk/8/NfydbXtPXuZsfOoKFTE+myiIPKY9VwlKylB8tNk3Fn4v9L2nnnlklsGvSth9R&#10;uLNcnYWt0iImyA6BFjuCgqHcs7Fu4LXRaONbXrVXVq3lIsVxD2blePWQZDjRJ3ty4CO3lNjT/99M&#10;xd/crAUyMCk5B1y/hUSmIRRxt5z+S4U95vNKTKPu3SU/PCrpY7GPj0c4smPE/+C4tTdFuffMhIz2&#10;6C/n+1FuprLLtNmucWHgeGJii6d/sBTc4KkvneC5ECaULjjqDiARzvNL6XA9B3i2RoAPBitXMnBx&#10;0cV0jlL5cqA88uts1QdH5aXfZaWzS7WjaP2HKzxHEOTTlHjeViN5pKt6GbO2nlpzV35I9/f3zIiL&#10;SMskBwu6tfM6hciinChfFtUSFJlI4tDGxltG4kWoWR6oTRkMxxZo9YbJLz5KCtlx6/iswTfuz25R&#10;UHuf1z8pfK5Fa0WoyMDrrpp66+vqze6OUrivcEp7c3O0mPXInkTPC38/FzapKYuEvHfk6LSuFu3O&#10;4YCUUeyzLLS8xP3ZdwrWETGjlyh8SHcbMjgFOIaNzc8kR6X6V4/A591CUYweY5B/xkA/Ly6wuf5+&#10;ydPayfqMWcHfh0pJ0SN1uRdrzGHOiROQccFh3duplvCf9LZwTZr+0XzlfKC0puz8lPl7NdxrMNMa&#10;7xCk9Rn5m6tdGbg7gottBG5RxfLYVUty00fLgfMjcxTnw7YxmJFGcFH7WmwlxBOfFPTcsqjPWhZS&#10;Fz7mkqbcdsWw4lwqKo+OOP+I94Mm/v/4FNsfrkmoEwDTci4oiYXNv6pYc0dpQraxNSkzNzs99pTD&#10;t12I2EWCylrNKTLSsbsE5d5XkU0hup1yh/z4XIlqpJ23kRhrtsuYt/fMvTauZEZmQHC5IBf5Oxjo&#10;EfEgtEnRkXB9LPBtLLuTCQ4li4lk+35n4eWMoL6gq+uaThJYsgLs+NT95s7jZBHm5vKs8XfaFaf7&#10;P9302y5kmv/kkWum62shH4difhXQqF9cy2rVcq4JWhsdte3AGI4HzgBNMz0YgJ/PlnKY0UYy4/kE&#10;SwUvi25vuxUZCwUf+pEREX/5OYbZvaDqpeJziENiLA2h6y/tSGPC3E3xEbghBR4JOt4/ik7a6KdG&#10;751XAONIJTcXLThmUWG/xT/qvoZfJuvjRV8CMLbzbCTR1RBK82/Kz5i7mB+n/xMTng4eXtv/YH56&#10;tit3VBXAvdNmR/EfqYBbMHKc5d9tvnNJHysj05GJE2zaXWIp2bcixR8kFiMDEoVB88sPLLC+4K3S&#10;nc8TEctUg0MNxaLRJyGiXEiPg0lkaT/y/q+lPjwmPdD7fFWPylPumuzXQ2c0w3ygKEoRSDADAcA8&#10;A5TplP3ySRrZscWlS2HNwV3CZ10SLKCcRY5VILW6UvAlSsrL7Z9ebRk1PLOBqlPV+I4Xvv8H327m&#10;k7oLVtsUSeaWrCUo0TTuxDsWUfqxURUvFF7xBcE0X81CLy5Ly7f2WrGRyEiwl+FKX40VjOD2jZwF&#10;x4jgmi+JvThbnP07mNu7lHPinPy/JFOH6aZhdkEqRz+qorXmiM2KKRlwSOVZi/muSZ05JTleyLCQ&#10;LDp2Z4NPNwKOtwT4k1HH4/vNSeLNUXPfcR9i+pEQ4tP0OUoDgOU5wDKdQZSnOVxJX/kEmzPhdSkG&#10;bqmliHPFOFGepE8zvQ7wtglX2sEi7RILCU6IjY43YnJtLnhsFyC8p+2OSHlTQzXcQzlP9+VY5y4q&#10;yb/fOf0H7m6LjR/E2kH6D44u5ifyGOeDFE0vlRvenCbbxHLwZ63mWWv6pO1Po/OA4BamMRZfRxzI&#10;WU85CR5w2Pz74vyybK7cyXpyCVWiEx8TcQrMZnFypBWwuof+7kbvOtl2dxchA55zE85ModRbN4g7&#10;gZsT5bdtxcoNMAy8qyToZ3yaXrncEXZvC/Pdm4a5aP2NMXLETHz8zRbrLjCtivFM+crrj2pCY0ba&#10;eU5rxe8UCQ63NkUcKbjU+DNTCD4U5QHE5TpY65Tpg4yRIxXLxApKXgOMnxquc4Axy8idHRQGByjb&#10;TFUlJlv9lwPNOMK0eNuklNHF/gzy8UHHOUpylXPyn+Ty3cppgHXVzo8h7D9m9fOFTnaCEJ0ZGUYs&#10;l0CywHPFEpcOt/LNlF/FMD+tMDDTf5yvyt3FEFIuXVIGlaaM2t8v91WYQt2z2N+/GQ3TclJEqBLc&#10;65DHInkHYtJR63JxVNw4GxFwRz7ErOwFaVpSvSlySIKIkjNPObxw0WKU0ffwq4hTEXXirbtNJsBC&#10;gtovpNOtiL1q7GHimjwljcJ8KHW9FzKZjaPHHPtXrWnpaU8lwZ/dKhn7yS2k0tqz9HO7PDHLtcee&#10;CgUt3a52beCaE/4B7rgSplS+pDNFERZ2oohiznU5mnMGFaUpf2+kucVFjwMtuKGvLqaBsik5cXtT&#10;kKU2RGe01ja/lS4COeNI0cuGeOTGIIhM89TjwWCqCET++hYnKvTIS0JsG9sFxIUGqSYEAMot8As4&#10;Bvue1sa2DiknrDcXn5Xae1z5OGf29P4jqOU5qT8e7c+0tosrhmL32FVljdkZ+PiJS4KPVDn2flbt&#10;p6TLSuTrTpA9pvHd91McySX250Uq57ebbsvpoNWFotaLLqVLgrN2C/lndO/9DlvJ9jG5nvhxzMvC&#10;Q4wSMS0sZPtlKaTkn3cqbZ0NLlkp4varSuXpAtmR0MGAM60wWCnNrtkepTqStM2d0xMt5fJS4NjZ&#10;+KFPVyr3UxOdb1MRL5u2nFXotcxmHtOnAydyjlvJECP2wcvlvEYqnzO1t3gfwvE0cTYVAtXPSWt8&#10;/lvivAmZ/TKsqWLbJyUd46da0qzVRQqbdnxxg5lo8LlNmMylswpxJaYQU5vWhs2V1G3CMPOXMaXW&#10;dFh1ueJpI/zk/uZaPr9199NEOJozLIQlyJc6kLsg8LP4UQYimzH34pBPc4fCnX8W3uO1isVydGwU&#10;eC5R5fpFEbEyKXiJU7T/Vc+tM+5JGJpalK0XrN+DrmSmxORao7bc9oabH8ezcOec1y/epgS3zb8R&#10;Cb40GDh/sZnindPciPTApcBMet/Ipyn1vJWBby/7YGstl0EzCcs4E8P9AERI0OMZm4CE5Kb/GihU&#10;/BdSu30cPUxipRU6yur2z0nS0899xLiSNFm1SZk0oyX/Ux+FJl2f6c59BxQRw43p7ninBLt5JwqY&#10;v9UvcFS0lOttelwC85SXc7cEGnuy17czL7MEP8Kc/AkbTQE3NbKSBZI5Y2jaa8h5bmIdc3dTMqeS&#10;V8Uo/q7rXplrndM+gknHhQ6UKfttWCwNJCbC4NtWvp6d3qm1/gOekPJQztTjB7Tnl6CocXuz73cb&#10;XRxc2eZVf8bXGCl5iJXPr7N0zsrqtc5t9jsaJkmES57/Ubv3BGjQ/lepp4Cb3nEPjiRooo/8K5Cz&#10;r2NtJPCWNaPCK1wNrj+A3AXVp3W0NHXGd+is3T7waW5wQzH/B2pYyERO7Va+JFHFvpTxZopzYdJa&#10;L2VlN2oLf9rpSy3JqcZXEV5yxRpTU2g5VrIykGNBJisR9eXTapXSLLseIpPGRFsHQcyjeHKeU5et&#10;ojNilnamTeKC3DcZYPrJPG8VNGWHZZAlMeJV61yWufVJZZV1Fy/99XC233c+3LZdscOcdwh9n0Xv&#10;TZjOBV0duCdZj9TvZlMlPS8qg/4s1IKc7Dr/6rVKK28JrZEh29O15uykX+J9s2Zchwk3GlX5bhQ2&#10;WRKyo+CO+Funj6d/ZrO93WbhSqt9tNyUtv07t3DR5MlE5iVmLU40R1vFNRnpykUB9NLPWkVdpNhj&#10;gKP/siGcppOMkGnJ8enBYmlmrC0WnRdGMORRHLlUcnVsOya1pSlYLl9zyXlrcGtKWLcC2+6G+Ex7&#10;SjHDttW2zx6PsFmR5ySlUNEvlRIfiTdORN/8VyhGssF2wji+1/ujwqjUOx6Lm6zHW5AqdEN551rW&#10;lOlpMlK3mO+Cbsc5ZA75e8bc0jPMxCPbc5ZRhy5SRn4CZAmLIpLzgWGt3TMSN0qHE6l7u3qClnCt&#10;e7yL0vS3ocTtvFlmwL0rTuinkeyZHQpYR877Q8+E/sZhHEtzMmJAjAH4tKU5DDhJmNgZcbxEMhEP&#10;B6G0sxLZUe/qw/iMejiyviQqIVE9U08trkrJ3ovbdN126BOqJVuRa+dZVz7lF/H6cuS25pSqWdyX&#10;DcT5Q6aYnMKFi5ZBdFLFEk5Co5e7ENZM5SPaNKd7bT1t603WWt8FarPpHykRV59XEo0wVuTZsF15&#10;v4PdCJSMjCUmTYS1r+KB+ly9Ru8sWENDxPHuHDulcose9Mbh0lV1ekxOl1a6pQ+ZRJFM5dHVMcSP&#10;8L69uCxJd0cGui2j/zVriynAIuEui7vcudxaHuPE2JvBPj5qbxd9HDxEFdupotPI7b9JkonWulY3&#10;y4YXd29a7Ic428NGHqdXvD6hp3vB178ie4SM+l32NdkThJMIKdGMsnlVL9OuUcUM8T+Ycva3IlB4&#10;u13RijjbaXVPHNbheat/Uqb28ZJS4K5+TYwQfDy+ZBadrwnjRzEksBMV1rSla0plrktgWivRHNqV&#10;5BUm7gmOqx5Q7FDiqey4DHcmPgRSVuA6FBqjn9/1eRXAG/dFZyv/1KuGB9ZWnIeIxH6DXL08tyep&#10;ZWNKzH1jFUb5fgy3mk8eyrk0vz55qTnvANlmeANEZTQ9xOIQf7cIb517bO2UMwEkq50/3363HeM9&#10;HUWTcG7JUFRaZl5MNQIPu/u7+kAOWuTkcx+FsUE3NK6zBrWdm3lyLUp3SiOVwi894SmA/XMBaSnS&#10;6GZmd6I+OSzi3jSTx5TFuW15NDEjOFkfkD490plRDt23shjs8ew1UFHMWyQdv8EZtwUxFrWtadba&#10;0vNAmt8F/KxzLBD6qx0V4JBILLS68s8c+P8JTddqWCnbgI5Tm/uW0kTgeEbp0cyRiEoOrFkdslP6&#10;jP43KwEimlaQpQcolu7eJTByhdawPdZM/dMND78yjAR+Kf7M9xJIrYXlMKMSG4lY3OLE6ZtvdJ9Y&#10;xxTKKZxx7WfGFdU8tJxFpaUrSkD1446f3IOxg91azwIznzagOWlCwyYCu5qJRbEif/b1C8zY3RRx&#10;dZjxswlrmzeo6f1rSltKoFpk7oaKOWKOjRooy9xZSmdgn7tTFrkFOCxRhOXK6kv0P57WrVKpcpPw&#10;aXIvKfj3UPL/uMDAvGyWLg8SnBJixvcte0TOirKyZscWDSPPdKWniyG4Up7jnQgpHnn1clyD/uId&#10;Cs3WMquBQlawtwwb/C8tumZf2C/JFv6eFx5xrI1msr1ql49k2GErWFd1K0oP+Cz2N3PJzFm8s7V+&#10;PSXX7bksevFFF4kxPCMlluljXaRMT3qUndOFg92J/Nvs3G+6eW2nsmcp8dA9BS3XRcJPwEMJoz0Z&#10;6OlZQfrxU6VzJLMvYVKKl/iZhQSVOYWkfPjJzsT2FO4m76XA5cFZZ1hTPeB0h70upMuPZAviDTBb&#10;IL2gfuyOqbN3tUOpVxDrx9adSnfxenCaaR3lMTMiuWwr1BbKLnqye4LAta0pWlK17kl0VY5wWe4A&#10;3XMUo7glOiS7begnjTxxfFKqcTGkrJf9Te/i0znfaLdygqFuAKCrhFxavFJ0HB9dyXP4j5WwQR/q&#10;M96kRYu9Ry3myhOUiZNME3Xo0eeNvwluyVmj7dvWpdxDyUeHnzG1+y6+xPnEFTZfYkrSta1peWlp&#10;y+AkrekNC79qj2cuATAw8nrspcsH9pawqU6l7y1sQAXg31X5EaPkPv1n8+INN5nipabHh6fbWl5K&#10;XQ1L6w2fgRMR5aUkails+9u9WEyeMwiOgVkU3+9NxA4oIyLBETLTy1DnGJRaMtukSoobvz7+QaeL&#10;VUokr29Mlbzsxx3oXEf0fmKtTOZScyx0h/0GeAjvfrV9ylU2rDHpw0Ty87+NN7+W07UyBs6P/a1e&#10;K3UaNk6ClbTaV6dLb9TgdyO8PQMiMq6mPdXGoxC/Fko9aduJKmBjK1xtP+4lwc9Cizv/i3hy3bMp&#10;3ElPLaafS8AecPpLmtcmrG1aHOnY0oJTb0ZC2BRWYSTdfbH/Aaz5OcZMc63hbOUNop3/vJJOyBol&#10;uzKDwNL2+6KMBDolDrMUlRllsh9DsRJjIijn+V3Pgh4JcTbubW4riRrDmpY54LpOrtG7fa8TGgPr&#10;FMvkV4WCQSN3ttRA84dNcCR8mmStK0tLF0kgQ5z65y+6Z0SGySbuD01P8S/2bl8aCUpjSLGQk7Vk&#10;r3JzosEVxP/JJLFTpKZtHxtN5jK//CnzDDeVxqJBZuEeHmv0XZK+cOlCLNiSw8pTnK/W4NKT9K8m&#10;Y5taQvFcC4N40niDY+cOlsWKtLPAszHRUQEdyihR8DFJXEKyKddEg3KKhzssPsXPGdHWljF5grmd&#10;rNzySpwJQfYCSAfPncW+Xmy30o9JWtKI8UJjHuQMB3xRefAv3/qgrOIvEYjmip7nqWFd+Mx8qBib&#10;xdBPuBepycvbu6hXB/4POFSlFtK0rTgennp00d8/dL88m4HKZ8+GPcBHe+Ci3BBNwGhlF8T4897s&#10;ydeZ0oIjMiho//lNL51pHbB7OpXwxm/cIfr5ySRsfo4bJ13PJy/zjaTpwtwgaNtvOo/Ck6opQ/lB&#10;zPvDnhFMsi/iOpMzGlr7kpSLvXzoKyeXf/J//ADPnEPZgt7cV+EJQV8Sjw2WKItDO5rSvSnlaV9M&#10;Zb1ZAvnxbRdQs/11wcYg0ccfbMpSlM62uro9yXFyiW0Nu8kbP7llGDUbd21I+Y++pg5s3JWZYuLo&#10;5+7EyXcw7GlJe8vHBILCUSer0lw+YWrmnS5pKVr1tAX2LPu+IKAfJJKdVlo4pEn7lVgazHgfShkY&#10;okxRSM3gTGLR2vVz2OEulNrzp2pO8RmLirETN/eb97d61pkrSB68D2otlfcqTK5pG7nvrGMJK+fM&#10;4Hd2T6VXMD3F/+ml7H6Lgsz1akl+K74+EkDFOIMb1eneDj6h0nDmEXbaJStaXlrSlMlDbV9dR1kC&#10;GyFWTDwWc62JOXTa2k08vZjKU7shtOlcUVtBwkOEpPLsr+pRaQU5lJWQihIVX0qvr8BhDDGpGjlw&#10;fLmgn8OcjF8uTIqIFoWH8UUlgo/ncJN/hTIMW+jMkql4tJfwWvTvpdldfO3WanlKgsBtPnidm7ip&#10;41J9TP5jq6UrGmnEKephYI3mRw4uU+j/5Ry5K8tlxmaqliKW15dDVptfMQ/hqO2cHhBZy/CGYRSp&#10;u+4Tln3Wo3F7f3irmznBiuAjhke66PdR9j5eyXliME59O8Odqnibk6nEoJzwoxC2I0rZ69X2TlwX&#10;/hLeWHgbFqclLate0tVFV6TuNSMWQFG+nTiOi9s18qNMKiMibDYj4nDZlFldBGLRGZTKTO1OI3QW&#10;gwdDznfbCvgCE07in5ZIohzVTUURXY3AXerStYtela3W1ldRPJtKd6lz+Nqt/AbTuDv2otJuQhxa&#10;teJFwWdgbF54W0c5Lik70fAhbyqlF60yZba4tgpAuwtaUbpEgBRrtmp0LTf/U4mk/JTRjl4K590V&#10;GKlD2Q2rCV8aNFg0UWXq5DPCUJAky55eOi0eOwy/AeNBqMoVcbwkKFGJMuK64fWbgWTdsF3KI417&#10;9aOCweW4rTSxYqP4LylcCLyL+elXtOlaRYqXCY0S+cEGSFxraznkxVMo42RyDkg5m3vzOGP8KnN7&#10;aW1rWlKX1vJA9elKzbKpv4CcibLngDyPN4qSiODl6nbMcQX3Zr4tZuHNVaZ/XC3W4VtF1zu96kRc&#10;F3Og3veJk5uU94XOXs9Z9lwUQpizHr0+wnuuvZwNLeRevripwIkI4o4o8H8cO/+9BTNp9yvjS37J&#10;CmQSx5zTx7rRF5sxPWFt+JHJVuOZGMr52Qi2fkVMW9lZs4jXHcfTFndbvxeDa4mPzHHJ3qjc24qT&#10;2nAZKWVvK7PBjR9Flyxi0bo0f/xsOJ8PGZv6Xdza+0WGyVsgxuXPZ0G8KTxDzi5N1pbXuYVb90sc&#10;F5oV/swmA4RSJZBXdXx9t+yXljwdavJZ69VSKT69UOAl3Zvo3BnteDFxHF5yp7yDjwJu3l6gW496&#10;qhfzqUdW8wi3WiKTuXLbzG26dT306FhfscviriUpi/0Wjra3Ho9Jg1AGGko3FxBnzZSt5Vfutqy2&#10;sY7cLwGEJonI8LsvIW9xl4WsJuewW8jeUu/Lg7KdcAzyrThXGFCtuwzkxReWNlL1sTnl1K20rC/C&#10;sn1N0oq7Y6X6T/hVp4xBlMQCO4DeKTJ6g/R9yk+S+oKSIFIAIujnTpw/+LUKD/X9Z986rXGmdvfU&#10;CUO6d2F7WWclPFi4SG4GHP2M7yUtu3XCKpzl+WZ3sRhEZCeeJclwfo5G1x6S+42y83u57qaWcXBa&#10;o49vBU+WCQD5e9zSr5XuCrKiv+HBVGYu29loMF3Aql46+DQycjXiG5nzByj4s1TepCORd9EEMfar&#10;unjiRx2rRWwc/aPl3k+Kodnynx1Mri5KGlIcUcWIVa01tZe5ZycFzRixBsJZFyJHi/lnxul1emUr&#10;wI41E/F1sTyboDzgnMqVZ05OSVTsrbmsM4OrMEkxI4z84CiXVJhSYNhZYDefctvaV9M/knXLr/5e&#10;THvuEKGlV333bopQWSqF8SYjUd5azeTV/LGc/a7ClrgEcB/AgTRWVM82/8xu53toqNypJVS3m/ny&#10;hr74bPf2s+O50pVX0ebfjTHywHf/OqPZPTT0XFf59tPr2Ap2qxJEQ/XXxSaznVgC4I3C+uYbTS1u&#10;DWlKU4AAAAEcMKrQtXNDfkJk5y3CuUj8EpK6AqmBAiMNYOYmIRJFt0AlaGywyhjsxTStHDhoBIxV&#10;qEB0NBpXAUkGt3PNAYwH/In7UHwQD6hwaGFAM0Kj2eEtMQtzMdHnpy3EvIecpCcHWZeVkKBwiFgA&#10;FJe+AnoU70lyvjx4SLsg+lUBgWL0pDNr0t8RCxtA5pcvAxTRsNPdrQ62+wT/LQ6T2ALrHoH4OyBs&#10;xxx5Dx4yQS1iaRbYoOJVZcWHVf3mjGF9Qh3pKwWS894GtYI/gfqw7+PAVAgYxEmd5MotXzZxjnvF&#10;jZxuOnjiSnyuO1K2QiwCfMDddQui2oilHkYNAl0TmNEwZC/wAFGcIArvjiQpnAn0tQigXHlRaA5J&#10;9RUBv+g0KD1yOZg/kvVE23/4Pw1Z9mxDZAVUWL5dzx+f0Y2StHJUxgvkbI+DOFtDII9qoDwgUCIg&#10;reLBbL1JZZgudIm3koPy2FwUAPEBRKvIkoPag80LsCIBKA0SiAMRaM3BRJYgZU2Wpg6OLEQyU2WY&#10;JjK2LTt5dfSZAT+EDAlmw7UMMxr95LyEN17QMFdGyhQUr/R+eyiKc8SHtQoy8uh2TxNev5T0ddvC&#10;h7AtjSx6Mp/SjsEbgFKNhOCm0+JOkYig2DAoqTDytIrpQMkMCwTK32pIYUrN9XB0aPjByVNQLWZC&#10;Sd9aOhRKjGeuIBrUgOcycxLTwO0Jw2hxFUAuWyVAGtDbtiUJGwEO5APQLKchtge+bqgzg0mBru12&#10;LiTCk3kTgFagnxygMTGmG9EKIbmaRGkmNDnRU6gUsjzGwZa/xRK0BGEZNIgAJYGijAY2rWVsdTK0&#10;mAN0HRoTYS1wMyQBL0GxpM6EIoNgEfuIBUy+u9BwhPkuoT2WLUOgGbABYF0RBKyJS7HoKOyUWlXw&#10;JuhZxSov3ay1svcuuPXkjZB7EDjUgyQQWDzuyMj5g6S/pqDhMxM6F9XUUFNXJbjNsSjjO9DId6Hk&#10;yw0zLuNrTg01Bl2516VMxSrgJmQa1JWEla0FdPBqMV5cqaZcQEjD7eiBeIXw+hZWAcdWkhPBwL2U&#10;I2ejQEm4WmSGZRu/LPuAWo2sVXhJ8LFhG08rQvWMGdySRRoKeBFH3h5ug/wKZALYEdNIIsjtVeWa&#10;/Yy5YyLEEwWhfmmfvKr9XTsHZqkdFVjHV7FSwaXn3Rz9ID8yRwAMlX2Ua9RqQbGduKZP1GgKMFOu&#10;f8lKPud80YPm01zTTQu5ftL3MMcinWEG2jn27ZF6jhqLxWFVSyhIoQWH9smYEIBCQhZC77gDpEqy&#10;6CcauMGZDMxRMzglvi8MhbHPHBNA/yPjmkFAZA/cCKDB+O+wmI07gZNoUgJttlJhv4spZPk6+A3x&#10;0OucM0/kd+IuaiR+4iKSIYil1g6esQ6URBwR2Omr4Y8sQDh+AdoMLsn0Bijh1X3IvsJd4ETgE1hJ&#10;DsYXChaX8Yr/wv8CcD4g5zU+A3wAtPQMjXFW84om2k6nH6OwTAFJeKFhMFqqES3gWwO3QFEN4fuT&#10;k4C5gqCBp3Z6AxzjCpXMCLa91pGQ7/yx0d3FtwQAPgwyCd+OdpjCrh70+OHTV+zckZwFiAUUUbDV&#10;dUy0HH2zv0JsdgoIBCeYU2UYB++/52OMT+K/sqaDdRkkfGJkpLE98s3MNDZm4CpKmmvGOxESMqJ4&#10;b46HSQWFCA2BHXXY0hUogzpEwaaEgjEwEPCZRQYqxu0oElExdKoHIqM1TKOME8CElU6ZutYCNqiA&#10;KIbi7EMBEAQ2gLblaip4oWwrwAgskQQGMG0AxJICOiqASBCRhDckkMBRhG4xkZKzG1KpgqL3mFQQ&#10;pGm4JxpABlI1UJNlKhlarWTaI4xSigGGNg0m3BAKMGUiHBN0absHW1hXOghYmla04JqAuR5oGpPw&#10;4B/RsurV5h5MTp+3EYzdXqfucPJkBnEM39QJWFCJF6CC2AXPQw2HhVhxuwQzw8LHrJFMRMgYKPGF&#10;OQOUPG0XAkANZLOlsVOglr/7NVMvanOq0FInxQP29JA3HDTl3zqfqsF1hdTOl2rhTA6xAc0FpKKZ&#10;m40q0+GUDCsZw+QwRDwQAUwXRWrKTeQGd4s8z38Ew0E1GQtfJBDGAhZ2X7fl9XAXGWsh+gGBlqvn&#10;C6NNmqin1Bpl9EpvjETfXcHkDTfmGI6groDdf/MJHrNsQp9fA9EJpfQl3oDaUN1An3Ir1AEJAtkW&#10;ZBUZMxQjTfjDMpSlq31kwEBH3fZJbtcv99GLa6f3Q6uedMyJKNgOANVjb0viOxpPVdC+jxTMD94C&#10;oCbthdB520/QSxnRYF3uQmgCKnQTkSutfVnwVuqUU1kj3UldgELkAmbeLM//i6na4K8Q0Z7aKrJF&#10;l/EZXhKLiQLNKS4RYZwCxqfuVGSrc0VhoAcX6kLGwV7WmAERzczjeQOh9Fuo1BdkPKcpdigL52+S&#10;0RO0tJ5G8sqCTQkmCrY6UhKitshGDXuaAGIVIgYNifELVAMCVjQA2DhA7QOxAQJK2xjo4JgaMcDM&#10;OPAF5RkYDJ0pSILAlbExUVDpioAFD56Z5T0XZ3g4JVPOctogJQ0tOrXCoDaGcHwuYnjOKI0SdOEG&#10;t0+CfGYQGRMCL/XRPsrgJE8jJkXbYaGaSVJCEHsc3ScXwIkFSgTLAHilwt37HCdUImuDuN6KHuco&#10;5sjWAczXMD8BO04Zp6tMPyEwoOfjA0oMI1F377owxgRyDGYjC06zuVlKzUNPNS3rrJDRbEAUd3xi&#10;w4FhEJY+kdA0P0H6+ZZDRMggoBdbXEdniw+ewEgLPwWFjRKfgRyOaHD3oz2OOGu8NBW3g4qPBAwo&#10;tdzyoWyGqQgRja8MDcMiCB0R88OlCb3Vc/5XnCiGODh+rYSDxdkUFQRVJd6LB393BrmZDUyMdkvl&#10;gzjjMQkDmlyw5Jt8jgQFCpJuqu4gAAA4VjBIZWJwkQBRg4AJkjSD0BgJKCHASI3sMoXCCUAaibE0&#10;1RISGm6nBBGCo3kKiTBoJKmAV0NQjWQ3WpUBSeiI1GNFYURVl1Fh4iBQ2n8Zo5LH6YWKw1h9ePa8&#10;tgkosMuiI3VDtGcRH9ygltOcwjDyVOTG14ECvzSzFMpZZ1Hv3wkRqrZAEKTAaF3oHnwSE5xtyVhW&#10;/I+jBZdwII4X8efTCsPw+iRB7lJZhEHy7IBOM8d66dKji8w4eQ7GMgOStzBhAJ0ZJ7oXWmuymcIw&#10;Yn+HRyeIhDZ4UMSGWtHeb7iQKMZlVUadYIgSgflm4VpLYaZwsFv7SjhoErVqXD3SBPaYdcmbIc1K&#10;V/o7+Q1VpgRDCQBPCmg0BJ/BCehpPDXpiJ3LM++PM14C0bUCFOOIrPgaAYJyKJYMDIfpkTH1Vnts&#10;sKcfzyICnjMfxyXVoa2PWSQDqTLGQA3d6RKEoHiiRq8Pg2EwOCvE1IAyIezBp2AxDZV5PAgGHtBs&#10;9oAH6JGNhPTLAI3axOalxq7qWPdy1MkeCWGsQcFazCHbEqmeIRo0vLxEJns2yPyJYBQkKWgiMkzb&#10;ACdjoDDD2wujRhjBOwPy0BNVHlEPTQSjHD6xZIHYBIg0ufRj5Zt1Qba8cBguhBpYVxNEV3SCObOS&#10;3TKiirwSI8LywCjb2iOwjg5BkMBQbjnA3D9DrzNM1VGAMMkLygAAjZSIRdNUk2gfPnUWbreYkRUU&#10;wLGJCfCCNabwFfIB0GGmBhkZacb3kUVoJWchWE8lWB2W+k2Gf8g26hdV96JHc/gWFBphh2HSUusT&#10;uVtnZYIG5ZNDIvZmlUk+1HCWHQ43o9T+drwAgOqqF2/tLaWHBs9aXU0QUDq/BVCZkXuPcyLpSQvC&#10;JjROoUeFBpTD2SJ1YF1IkETOOUALXUmRgsJkB50hBI6whUQoWuPDEmNrWptgxAOwjYhGjDjHYgAK&#10;kmAmMnJUhDENSgDpAIACOADqCggRhnSASrGJtlKUQ1ohy6nACaB5wGhWtxLAnfgCXCYpNo7AmXYV&#10;qOu84F2bxZcBTEG3XxJsHQ+fMqGnFCo8KOeUExdi9ewsHo2aCQOjnZR7QX4EP89A8QA05Bm3BWje&#10;SLEjXQeJPkQrgipLYwJhXIKmPB/tsy483EN2DW5kECZLv0o/NCAMKZA8am16GzYDyl6ECEK1IG2C&#10;LcpYAxow2AZ15iYOiEE8nhlk8cDExBTSnAGmQRcf4dhKCMjyEsMuglKZ2Afo3FffFtnFcUJj5bcE&#10;AGCwByGQrujAkCx7uuaqjzOTjPafDoMH3zdgFBXuRShzOm7XNKS46EpyDWfephLtjc8x93hbXmPu&#10;UyYdM/84G0rIBqOOUrTVLSOf1H0Ut4c7PUGIRBfvZQQ1gWhmsTJGjVJwdg06kJF8QoQtg/wOE7CU&#10;gdScjV8i3ZUbq+X9wSM0O2Kf9IM9ctT9oFuGw7DAnbFZ/6rFYmtA+LPQClN9jxZIg0f75NhQ+YsV&#10;P0LpeIkVS8BBbkUQ0TeI4BJkswQMsIFhGeDwAij8uB635qSEZYDb/sIRLlSmAtUSIDwUgDRpyqub&#10;D/lB8+oBHYhgMrDGJWqOu6JqImqO0P85nI2Fmi3/r339jpBAx8pG/DAP6jjISOWsR9CkAAFxniom&#10;fIZKD3X0cAMZJVFbk2FJdtzTRbB3tcgR4y7MsTl7Nt0JmxjRT2gxPJkEMdb0+Lx6JEDXBmC+whq9&#10;httuFSsC9g4CAwmIfj6ejECSSC/ck40CIAhn37ezcWl8AAORfyUF6wckzMny8qJcQmcwUy7LIYvT&#10;WB05AhN7QfieBxwEEkyogNoCRROW5Txk8WmYCKTCR/dndDU5Qdgv28Fa/2sM1Fvs2NZYICQ4OpYI&#10;xmOzA1JSOb5rAbHQkjRWM+DKbK4+Rg9M1A23mU1vqqPT50o8AAJXa7uLxF69uICqdaqHNQTyoDSh&#10;hAhXs10geKwyV2aJ8YQl6dGi+jkEIG3IVKvWE1Qwrzd8rcpqVOQQZL0JqvQQIM7Gt2ALxQCYcqll&#10;WJwcfS2obXrsDmszA1IFJAcixoK+G3vlFZfcPWqN0r8QEPAD3INrCGYBkAZUZ7o/cC8dukNbQ671&#10;Aid8KJESpFCjiN9cPN1CEgjlDyMeKtfqhAB9LKVzuHFQpJwECcwIH0YxFKgt812EED2UMSMXr6uk&#10;9VHtJoJm/qt/iG6aqRzDtJDe+VzXo4nGGA3ABlwFlfszAuTnRP7/A6mm1AdkSbi7QClDElJDmNtQ&#10;GuIgtASo0wIEor45cPM162YQkBYHPUyD4ljYopdxmf99/Ck8eiW1/QwnuqBLmJSviUpGmBqdTJtC&#10;AWVM8K7AFvQHiAdWQNPKY/U8pHqvjTkMtoO6RIkO68r0eeswQGOQvWkhE4L7PBCVG+tcgFYSTp7J&#10;8Vhx60f6ljP3YiXSBKa4g0POPfGERQwjKqF1qPnfCAl8hgIdr+M8lh10wTeMA1MWAhe02ck03DFQ&#10;f1lyfm+cwlIw/UlUPWYNVjMRsIJyCIBeJ1ZBpKcIJVDtAcYZDAzCKf+kAuSGUZPATmwte+ttI0PG&#10;ai6UTxYMB3THMQtEWs3nOmxImT06WZ/GFK8s4Po3I4RBpyCsBZmR9QnGKXLQPCa+sc3mlRIDV7Oq&#10;ocXgNht0RT1SOY9yBs6rmIOaH1PYcznRlXWr6nVNnEt3hiBmQ0e5OOr84Aivk3RgsctQaa1qAQps&#10;g34z6lkLazZFP1TsaXljWZlDsCAC09jAWnuXi3G3BiiKbPeFbTyWGiPIcU/RgyxN54c8S6nV8cjU&#10;8GjZThjV1y/ZIvbrjWGUu9mTEaZNhHmUzb47OaoQGfNlGJ7fkf1pYO3OOltbvPAgRzECZ+bYzZAT&#10;Kjyk3op9c4qCgHjtyp3GG/2/P5ENUOFaUwEw18SPJTQRAuEgtuA3pIggUBVSGudxDgwHRhnwlYMZ&#10;PmQvy6bBhov88Ujk/wIqh3gDkh3eKjkWN6cLynlitODk9Ygq/hgeTX5Z/SZAeuA5OSsQoysBh+Zt&#10;4iWkvLYPiSOzYPvm86R+4nBYZujubZrzqigCLSB/vHAmmypqfHiz/Sa4iKKgw5mCJQyDgQcMWEsS&#10;ojd5EbtuCMI5BvdnG/G+/Ruv4X+E45Eb0+vPDmD6Cr1aMg2GMsliVV1kNU1zPy6QOEegojzUehfm&#10;oocgZ0kL/3X+fjIDViftFq4mCrvqxAMjBdEN+erXZieQQwZSFI/pH4PmPsXUhpMN4qlS8FB0NJ7g&#10;rFNZ1GEkTTlCeqArPOCMA5CFLzRQ8UQlDICKQuh9aWLRbQceYsstGD4WFSoTTgYSVGJKlgDTyIuq&#10;pMTiSigRdqgjZVCehIxZpGSwomhiQBUgIAlEjB21CEgCgDRG+QKADgOA6DVEmgFEdAGhGAI4JwYh&#10;rAqaA1ipSf4BnQ1qir0iidbXtSdt5EQAENFAFEOHSctGwoxNtAqjIASbBooeHM4AkA7FBIHGFR+J&#10;toYZxgwTrSYAFaQ0sgIGlanYYksECsUSZWMBuIGwCpobGERP1tK2Bha3XB2WETz8wi9lsS5A6rRT&#10;RLklm0g38akgCzxXncxvwWyKdkPhpRfiG2qBqEo3RCkBYQtkm3afp9XCfgj7+Yy/P6MYXYDvK6ER&#10;FnHHD4MmqZ9F0oCBEiDIL1llkQwU1iI5EwF0zuuWSKKyV/YPAs0ytUlxz26gITJNDy8CNG01IQbk&#10;AVAY2rfArZYOSOdLvTXrBDyFsSIOIupgpIgIh5GHAMHJCEkDCIo+UAyYVnggnXNmNNZexase39VY&#10;dH/bc3eczg9sIrbK0dD2IjBKcDtOsHHzXH5lLhrx3DEmA0X5OIjJMxaWdWQSYLDbJKxLniwytI8I&#10;EQBzzxbYogz81jwSSAAztCYI+sMWRFjQP+RpEyTUMKzQEw0bt1l2jPyajBxtgQMOrKXTKGexmLv2&#10;yBkaaFhsXR1a7cwvsITiM35Px8cKtQidDYFh88cpcYWU4hboXhe0qLRxuvHHw/wIAAG6QcITMBpF&#10;fYtWDOTJmli6jFDlq3vE+skpBAAavoHTYcvoQR0bwDocSlxDE6zvVWSbBGxdC/qYb5M0vXa0RxTw&#10;lyy0CijOBMaGZHtvh2nmyB2xgu4oUp0ZEOsYB9P2naBjbIZ9LmwQACp2Kjdf5fevDFKIWziHPShb&#10;7cN1nBj4cGBpAddtdzmsq52ml6oLuWyDiLlVmYx4CjKd1MGdHj3PdNwH/PAdWRN622LH1c6AtdVB&#10;CVR4bLumL1j1hCxVhoeV6CZG5PXd3nbJlq4MpsAHobmBtm4T96AMYb8zhShmcNez/FuMR1RAEwQW&#10;o8Echz7nIgFVpPdtTjuQiwXs3I6HHgHMRyowEdhfRuEaqUSYSohKFkSU29m0tFeoot/7pw3N9CC1&#10;66eQmgPsoiKnR860BUpir7UUlWUsgA55IN9aFbgAmDgVULEAza+7tpta+5nzvUMjMHz0UIThPtJE&#10;08CmFgAmPefxrHGyEREMkZNIX2NjDVIiFw9XECxxgchkPsJ4+E+DImgafAMUFoRQ9bziusAqWa3k&#10;o8AfHfetSLDwUvHC9FUsQ6NqdSjBjuw8gtnyTrDnP2yaFQkZ74P/QR4EE7AAAAqDGO8BbAtn4HoG&#10;MAGpZtdaYDTJUdX4DaEOPHmeHVqMgjtLwCPAYXo/vwGmECBeQD5gyAgN0Eaw2R4DvCARoB7mhic3&#10;gNBEJkAf+hUHCBjQGlDLkvhfSoEPyrz28eyJjgDhJWtzSDj1P6TkB0OZk3Ylg4MRkeAAEftkELCn&#10;AXy1B5jZgvNpQ8xNRZqBfbs/ht8akUTGAdxEq2DzeyirpehToFyyILoxD4GUjDOMnKd2RCDoCU8k&#10;nHq6ij/LXydIlBLVcbKSawABVJlYyTeQWuAhzD/InmmYCcUE/hvNYWxvgCIe6lRrOgG8EFwGOsTI&#10;Ax/HyMHNt8c6y+9wPYkYLUYUkPBDO57CHQTYv92S5gbnQlJiCLDjgPopJHk2wsUztVVpFFLyCqmt&#10;+JzAFdBL55geZCx7OimfDwM5l+S9oGgeJ5nsL4ylEbPoAD9DxqCIIG0CrHLPY0bdbYms/AWM95Oi&#10;vsVD035FJifh9jPRHe7UExdKAABgKAqsvguNlZMzrNrt4fbpFvWI5ZCoySbp/fC5sjf9NL0DCymK&#10;04gQLAdAGAQvxeopNJWXIGizbpBTMVWawzhPVQcDZ7v5g8HtL79iXpB4fE++I0B4AAABIbciddRi&#10;JFtiA8orQrr7IVXJQQWgxV0rfRqrJAUN6ys42QkVg2lYjgtROJlAiIrzCgzXIgobMEGkSviox9NH&#10;3hDoByGBFcZASIwS1j+Rh+iBIIkMlIk1bxjkl4WGZ0ZwsLSBu12iZ08QgJhKU2UylQFA9nnEOQe7&#10;kkRtG9+gezNqDtizibEZVmhQlSpfp5hr3vFW+iiKyVFvBWPV9NQsbTgk81C0hudPClmUj1xgPKA1&#10;YQdP2G4URsGTfxTwczVVRot4bJSKOylk2kGTto9UqCt8IBbxHbAmVWaYI2ngnuJ+PvmJSf5xZM7C&#10;CDxCIGeRdPZlEqjzyZI2VEXrYxyhh1GTDzQlBkl8ssCjjBSCoXgTbsoAF3BuiKAPy7OUhPRBCNT9&#10;yQkQSHKii48zD0srsZ6klCa+ouhR9qOxQqKxngQEydwalYhWj1vfc0ZQodSmwgAAAAEiGwMwoCA5&#10;TgZBSAACAAGAAAAUAAYwAQAAAD9FPK4Jr4iwEMyAMwAA4eoAIiAAG4hmlFTd8cPo4G2txIgCAUE5&#10;LYFIBuwwQ4cKGjS0aVJCMQBPRcwY0V7IsABvh29YLfqioB2MAMQEmIB4N0KiMHNDIAi2m/UBdVnG&#10;DxYuJruv0IUKQ3TxjYAkFNxBAR1JRYVRtzuCZTbUd1thCbRPjbBo3W/4BQj5Gyd56fePixvooTuD&#10;P1oKGnl8aFY+/LMI5Pu2kgE8B0NlOEDZpiefSDjutZetruOEVLOjaprwn2+P6blavrZUdxbM9yuc&#10;g0RHU2MN60atup4AwGRm/r4wgNs0cSmjCBCgz4h9gE1IN1+RTYIHDrcOHQAIADg7lI+hHZAgowkl&#10;4jW5yDH4DFagHjOiX0S35ASuFvmUb2T9LQfOgvQ/ZOHM2ItX1QyNlttPy5PkshFO5BHv3iuCXVVT&#10;5r5Z1oYjS41XLqZs7yHoSYKjqriqSS5RqZljpnLPh1TuMY7wnYZAh7OWw5qsG5kjaCfB2LLrkD8h&#10;WmcS6XvXhqPO19AQoWdJgUG3u1LNMSwtHujWqsBiKXmoaSNCZADeau1X1vFIOVyBsEAnJEqGzEGe&#10;QI5rSACZQ/QvJMpAgAGLIPlwnEmutO77bAP5A91miVfFu5rVicg4ZCPlJB4NkzzYPNv74pYVMWy6&#10;RH9qiLDRhk/NP1cQgm+S+G8Qn9nlciE1CD81/zX7RRxlsCvFj7BdHhz/rArhMtd1+mcvPTSQdbLs&#10;dBJMwLI0eJHF+lC28qaDhggJ8l1DgEcWijtiEQGCrYxb5BAF8nt1Y1JNSRes/VRgIwUCFype+IT3&#10;WLRAR63vAggZhJyFdhBiBdE5La1SbQQW+uICqieHFp2XevlTikwmFd8TkebTngbIhlNrFg/tEeaO&#10;eJNpi2DaOMhRMEZ6YPqVz4/vK6XgsdEQjFNwy7bggEoO85gKw+VVbV6EdrlfUSUsCg4aEERGLnq2&#10;4sD5KtV/DL8PFPPgNDJ4aKjVeKpjQzTTxfRlKrVwuVN0zY7FI3q8AMCWxsH6JfR5bHBAaKkVGit6&#10;KC3J4wUAlACuMvHUsxTGTkARAbF65smwIBSyNJi/BECAAhvJR6VNlpBENNdiEg3gag8wO4kci+CY&#10;Ri5jM+HHhoCPToy6/1ujJVrUS/NSNSuSrC1JbHeVlCM381R6WTiXSxkGClkklSyAbOJWsQv3nrrj&#10;LRo2aVXpfpchnpMayFk/5yizQW+d3I6O3pPEgQs3TGBRrir/DzVMp4qZiFJWl0GhhYAVyTJf56xZ&#10;aYQCAmoltO9E3jM5UlF3LjXw95llgLFhZPwk9JKcAMgOiq9cCotLJNMbMMbAJyAMjAlDxsRrIa00&#10;qgiFi99esmOgFEqYrFhNOVyEAW7Sk73JRdam0ink011APEMssvSqZ8ynFYRRpUJD+qzFRTY6bceB&#10;faIy0Y4ObYHjWDWGs5BEDPu/FL6ZTEjNuhDcnF5I5YXv+Z73laZRxyHYShjuelLbaf4ZAyXsiKXq&#10;hfGaKOLkNQ6Jj8LhuTyVZCIiyjYFko8ZDR8KrGuVp0ZGkTGeitz8rsUIZ6XaGh6Nek1oXJiWYGWp&#10;EjMu27FiQkC/kJISO0WmhK1aQ6iaMbqZgjblrxIue9pPAnFSkENIhAGARAP1MPhms72iLEFWfsGq&#10;TUkaCR8T4iiZTxkCOOxWnthqfyHhg+X0+eGnXZ9U7tip+REPEoC7TZ26rN/B5QeQ2CYNNOI7L33i&#10;1V6WT2yLJn+sjjEHpewnlTR3vN6kOOBnQ8qBAiLNcwDFKUCb0PAQJD+S3GiDCzkufTMKLptzXRa9&#10;OiP3+JxY4smQriS19zzKN2XR0+Q3qxIB1pQoiHCvw5k4OQyZq59zJmCrLCUxxRQrCDwIbQUZ7RlX&#10;TbkMRQbF2Fz8WPsB7MZaJ8nk4FgelQQFPNYrctw8JLKcpkl/rGweVQAejwSOCghBAGiUqcqklp9W&#10;Qr7StaYvXXlMjTEwUlFHZ8sFDX+AFQGSCkrTA67EefANNSh6XyC0JJpJROhNG7MBg4EdS0PIuH5Z&#10;5+gYZIBmwkyucv08DMUwC/Rs3014ykFaTX3YRm0+LePCXQnk8LOW7EzoAuX8wIDRL7iVFK4X794C&#10;paLnXnbUJx/bkgRYIpMyscEgTgtunEiFs0pX9C+OLc7IRiER542lDot3DycgZPdHO6jEkrjsyE68&#10;lCzrHcbw0OC3Zdc+EZ6FGs2a3UDTpUx6IOTFXMNDYQcBdFTRB1M1YBO1OgJIKtrvAXiSJAYrUXGc&#10;+ZC3mDeVGXi0TuZWJ5hJNPzjC6KeV9qnZIADUYnWysO4QomiHFa4UGZhVuml2+UdsFMe5dTbQMAD&#10;6WlwkxYOjwTJynXJLBbCUEYkBSCKmTj4KDFlFksfby1NMAvr1f730zLnJdnS9ZK8HnW9qFKaItiC&#10;5hWu7KYrRmiVLt37thlJ2jKCRIj0W8RLxgBSx9mO0hphX51cDZc9RQ2wMLywDyl8g+bhggUsgAZd&#10;WYAFCDqGNnMgDl6Xv2oiKNEnwWRrZfeqsu7FjZPymxVvdktn4vY6uZRfMWAhgjlimjGxM41cooo+&#10;j7NWu/mvF6yIYWgqoAP0qDNqGTwmAR5qdiREjnvAAeyiTomrzBBrW44gif+QWgzKMv9D16EHksN7&#10;UG9jBtmNF+kAYmx5kotQDFBTWcMKseJIiFJj7IK6cxTeo/Aql9HCRZLYp9p8GwWOOvOZHJI+mi0N&#10;2zPndLdk9fTykiJXS8c7FEyDhQPjxQRHP7BsFVQLAMEDG2BWLhUZDsoixYERzxJnaU0qzF3FidgQ&#10;uQiOgnC37ZVAWJjWCUq7BaUmUoCjuWOzEyzCFrnUrtMglQyW7ch/Hq9qGzaElwTLJFbpmLvuUphk&#10;NPuEYrNpofY0QDJ4CsjAGSvKuh5BRH8YOJJh4ng4p69dEDu9HUYGJhSjwBq1od0U1zY0HxngzEL4&#10;1DEQFfrQVQ7yIJeZXxoiuxrecqbbw44Go6lodCdLaYhmtOABDlaAAaLyIt5phD1B5YwLmyA3BfOb&#10;hQAQpLHh14LahIZQZumBo00mW9CDqzLfQvFBssO5jvfo/Lp7Um6IhRJeb1tLiVMqCC7EIT2l4CiS&#10;6PR76ECAZ9ZeIBnB5Y98JR1cMrYkohCtqKFUk9yDrM35UVfWig36tnpQRCe+mGskJW/812rXTLYA&#10;AAEjTmdmmuYS78+JqJGySX8QmiRMG5ipL/U/yFMWNLpMTRrO2QSO/RtpCZbZf8KMl5O2+H/PmLk5&#10;vNTSflbRsqgoaOluKTl+TaCttv8J78m6wzmj+ljj3odG7ttUZLAzR4WcmzmJZElwWC3y38Xo60SO&#10;Kiw/GijmTmstwK7KLpsccseBsuil6/6JGcxYokRkIjfiibZIUjnb8ynVNCijQtkoqWJ2cn0HY5rD&#10;vkjuPWxGg+n+CJjC4Plq6TP6fEcU3mnEcGTubU88IiqiSSSVQooqpUlh6A4HLVCig44sYlPEZFyx&#10;WsaoXqVKhBCiKEKKQkJLLLRh5IPJFqxZNOTEta4mqncTtUu/Gq7lrlqupc+ruPLXFwJUuA1Ey/3X&#10;cOUquVxKqUEBoXZ4ay/UoPSsXRSWYqlJOJQVSgtX4t9B9BbXc76XdvUaLsHu0P4aLixnEIKOMjop&#10;Ozm+ipYNJiblTFDlrWTgBVKKxXOqsUcUiKS13EcSQ0Rlk/r4iPsS7n9Y0NbW07Cu0ZHbB6Yoy0Zx&#10;kEjIMooiiiLjVHDRszi/hFsES3Asnjl4C7T/hkdTYdFgNZe03ci2HKHn49p4mDzFnaLD96pRImib&#10;B0PTv9ew0bp3Vfo/5D6KEjYJ5BiFIpSsUUQQQpSsbrr7u95hyny4Qf3g1ZKpw8Tp97ZGPdFiZ8pZ&#10;9YPEo3ELa3xkWdE+03kVjUrCzx8ijcW4K0lKX1x7DkySxS4ctPFLFYHWqrM3Klt0/p3JwKGHgcHa&#10;mW1hT9a5syjkjvESNMnUc7XHHJ7OiyKbPwU81CNlp+o5IpNPAZVgNrOdtq/WnKTFjTsxjOVa4DJc&#10;jYTZzVWopBMWwlb3vXAt9rJsaJk1m8Kc1iq8XdcfwUQaH5rXaLevd0i/xoqEbDRixtPNy7EWQtWw&#10;A5qBxV6PKgeSRPgRo//yRoyIig/g8AOKUxRQcUUHUAoODuggdqVZYr/WrCW/EK8koFCWoS2QfgLT&#10;08KT96tH0KB0J6LUKckgRBGRrQM/y9Zb1pfzVUsuP9q3ge32x7aQE9bzaHVl8K3q0/LoZRZ/ePzW&#10;tEhXVEWWKaOJtzx2zlz8pLun+xxZdPn8mmXyH7k3h68dO6UVO2LEb5VZm1vnpaalM1kD0+iyyTqm&#10;2WTR1S/mSaDEFAGfyJiaWJ0x/5CuHA0LlG+n2VZTvJMVq1FO2WKNW3yuo8UaIxlIRNA7zenjzbKq&#10;860PNRM3LrVtE7tuddzFQkXFknBYOKKbj2JlE0ZyDaOt3dpW//xrn/hX+5Dj31sRKm7mK5/8cdxY&#10;tMn+UudO/lmeAtHd7rk6V/XPTQS0dzlS6x2cuRMCc1kxWYMk9uCv/dAPTMB/LXVVTyWOO0SyeqKP&#10;o/ylSxNFGUEjayCFWYLcvJYnxuhsZoLf2itdFqaXJryil4H2auy4KNLZReqUkgERmqWg1SepvBQf&#10;H2dgLgW/m+0fIdXiYKPC4G1kfEpxuaqYp+iG8pE3nYmImuJmqIk1PBa2XKLrYwqTxsgHEFEnJr48&#10;liUBcnlDSNlrjcLtOErZKj+v5P8oQQUHq08bYjEVqnyy7uWKRF6NGjRl6MhpupoRfADig1QdADig&#10;4oovgFF9H5EjR+jRo0foBQaKUy1CXywHerMvr7jdwsoi4WUJ4ZBZ7LLLQKBQJYgiBoesnsF0feSe&#10;rR8hThe8LEQOnC8nC95LR9Hlkq1vG8n+Dn1hLt6GCYy6Hk/EsnJaHEPk6qS155vFzeQnSD9TvVm3&#10;OtolrCJ9+vW07Z2BrfwXlnoia0XkPOyS/iJz/LP6PYjTXAaOyoNs5Cbfi2Wmb5vMzalr5OPtPoto&#10;4kumRGZ1tAjfPnkfFtHgnRb8xtK5J0bv+PwTR7JSY2O0io5sRR5s8XFRbQxD37PHFhtG4N0UEe0W&#10;ko4st+tulokWCiix1zZ2SjRtdto7448v+lpI+ikxRXEzERZdvuTfjfKllFsFvi2rf3Rob76KCpXA&#10;m/d65So1mcV5R3F1HGKXPKtcEFi83LuLFrskKbhklxX73rY2cyL4++hiLOc/DusmZ7obXWUKzwI2&#10;c/a/ghjllPEi3qkp6COmxkJFvawMcg5yIWVFy0aOU5XbStEy7akAUB8mPlL/dWMiUirhKk9il5RO&#10;mpJL/Jmym/alT7OxEFryFnTqwwhDYozGKKchXXirpIBdgyo+UyBEiqAUUgF1infRH8okI3ApaEVl&#10;QvglQvoJElQCqBQF6ZEmmmmRFup5C8heYOQvii9Aq6+i8ygdoX1B7q7gPkgWmyTJNMShAiIziOTF&#10;KgjQloFOF6cLQOjiCIHQloFr8RzSfmPR8j4z+688LxHS1jOrI+bAlgzYcV8liHxHNYzrI6ispjiy&#10;LQoe0DSyizoXbTltXhT/F5zk/aKPms9h4E8tYLBd2HQ2TTlPZcAFWn8v1GZEN076aaLNHHFo02Lv&#10;LtrRxTo33LlCtWpvzYOpFlbpGexLhMYpMcZj/YdJ0so07TkUt8W72jZvKdNJmTEtpmook7XazDI4&#10;stK7WdEijRSxxah8ZiOUZikKa+Zxi6IycGZ9RhSGd0XBTRH5yJHUjUG/Ih1JKBUG0GNNHTQeoqLl&#10;OM2/W87ZOq3Boo8LEW3yB3Rt8SS59Ji2yCwci226NFHhcHsczU1+DOwbLsVSTUqtK7cBQ4dCkNEQ&#10;xKNGLJ7uGolFotaJBKFLEQkb3UlqqM8sqaQ4+a77KN6PAxvRn0cndezw4GEoaiwqdYcGpUnj5AHp&#10;kemA6+lo1alN1JSlLVOnZrRLAYVNtGH3Lel+z8C4nkW+OJ6WHPONjO3AVxkM+a6dBOzm77slz7Iv&#10;FxGeGa+6tqgVtDpNzKqbUc/TcwUuMf1JtXz5UFnuxjy4ixmNTCBDVteIkOeEH+7/vz9ZU6WbHv1v&#10;81OcuWoJ7Eer7CUdquFEtBqNwWjeCoxlN07qRbFZY3cTL8CgUBqkLkS5Wlv5aXEDri9ijQUdNKgF&#10;8AP4OgF8Cg7CZ9s5QOoAcX8tQJkSfkRJppkmmcIsUXpP2oOg8HUDoBVAIiAokCgRQLiLU5rNgQOj&#10;5OBYj7rzwLGf1oFA5/EsR714liD5HXX4TuXhAqdYeqjjl7dWO1LWR4kc/kEfGfya+0yxFfeTcHg+&#10;Ky7T61Ntfm2W3g6LC7P5zZ2fMTKStTtuxMxrqKQNNY4yp2H+pMZU4w0r0RTznbXB0C8xX4vlJW9s&#10;i02MSUUXMa1not3htSfjiT3Vo5s+7fsaJtlkgozvDlFguf+BnmOjEEQjEJBGb+cEVOOjjMbBReXp&#10;Z8P+ZakNPgs2x0/W3zX/VgHUG65u2sNpXFi9FWJ5x8RQri6y3ruXcXh4A04MfRmP91xKM3LR2jp8&#10;ndjd4DX5cIOqdKCp5rSS//M9J0Ezzc1mg/t6LYLLXXwW9ljLgI0f5MipG+WWbeDYpzQT+VzEmINl&#10;ZRRRbIX/6a65H6xGTq219qz+PGnSnd20kWzcGz45LFPOq7MZTRvB9Heo237yxv95SQOt4mJiYPbw&#10;Pm4x/gnbyFyGPMF9YK2rLaS2ram62yC71j/LEHDf4SOEMq9bHSGii3y7Zy6PP9iRpYkn/P+I/xU9&#10;/nWN4tuKxNHxtTW1bSJDcaa5Hgsgmspc3AG8o9/AcKIKh3Yy4J0mckIyXryTbXV5dVh/9VcSHAtH&#10;EQcf2NnWnA2QNA6FTOT6VbN6a2rLFqxxqxrEHL0KDoHR0H01WjS0HQJmayyyygdWUWIKWWeyEjCd&#10;YiRCDk+SSJAZKN1ZHMxV1YY1a/hGhyeHvCHQnZD/SPOcqN3v1H1+OoVH04pof3+vagR7ajIv9f/c&#10;kora0IscRD5FsHRuze7R3NKJYsPkHGlcH2eJuiVPHFHmRnaX2DksPpXMKmXRkMxRpsXMtLG+Pv+J&#10;TXxoi14pU9WFTwdduH2bsaXKXy3CZFxdlpRZLMXX6LVWQkRDjR5Op6en5GZLotLro2z5tUZyEvWf&#10;wWrkuy7l8lVp/bC31LlZl/aUzJEQ4jHHkpxTKIWiZIONgKqFGNK/lXawSLq6TU1vrMqPfKxM+PPk&#10;5GHjAYeKMYQlNj68NBlR6USxtF2+mIQRDIWwewcpsSxo0TYPSwzM81Rkfkaa7aWtra9hS4fRxCay&#10;Z/GQxm9u/qGZyo9/yOPCXE/Tm4EyfqRTeXtzXU2ZpLEfk7r62uYuVxYw7VFc9JpAHK8tA44kURDi&#10;iE8V3RFPzzjOzRlRsZmzh49xOe2OP+i22cR6NZJF5n5mZEkSyqrlfL+zY1knuTOJEwcU5APRt7gN&#10;qNxNwP1KnfKSa7vhvd4G5qtiiiIc7YrtvIX0ilWc6wqe+tWW3VUNM0OfBcGLOzu3Wi/dBcQIkUhQ&#10;7n59dWRWkqefBPH7VNf2ytNu8kqz3uJi1S7cIG5B9bdPVlt3d1FfTTOX8VWpJ8w2ucs3uOM2XV5R&#10;gucqfJT6gnJnOAmjaPBxYKPaXBvpGrUhWEdg/KwkpUzSiXDHd3TNNdOOqoPJEpotqL0Tax8o518i&#10;SYW3KliKI/FiYvIkKWdagJNuTQbQerLN9JtVFaauF8qheZNrjXSNfIictdXoDTTTJiQsIIUoNkCQ&#10;JTJd9c2tomM+xyr+WXgCouCHkvNh/m0dZ4VFkRR/5wLXM7yStr8vFrLV/c78UcGEpRbUKmpgla1B&#10;TtGjdHuleEgHRYdC3RZcInKRFFhsaLRRKyRIiPHH0auUHok07rBPGQnPX9kL2Kjif3TkwDWBqJbs&#10;rYv4CfjpXXYP3h8n7nYhl5B642lco+3vSiVItEQn6fAbEwRiRIke21LzIyX00liPyNJx7pZvnsbT&#10;cHrUss+D4lY9tpYv3fFhxu4wrN0WNnEUGljdo4pg9wWnRKNWMbZFzmFDjNw5uy79wkYkLEiRR/tq&#10;dlE93y5Ue/YLC8fIkJx/J5sHiTM2WPbfArHs6kax2Dnnwvko+xbn51+XppLbrJb5Nx+9VZVjJ8Rp&#10;0eh2X6LLzY5c3/zUfwpiI1Rs5YWR53mkb6G0OMi3k/cOTzRCk/cWcY87i5yHKPurfu/TKki75N2x&#10;RJ5X23z3C7wmdctq/ZBw/+QXCR6N/moKy/zRolugTEFraLl6h/886bqNgeGw35sWVOOsPogWFVM+&#10;9xbeqQMgJe5RSMTESlYH9cu6DdQQ4PAP0WxOezlBFZ9K4HinbMo/qkMLTdmLrdLiLmX6Cvpytrgo&#10;yd/wSjgvMq5Pp1pTDuvjxbdXN/49zg+VPu9h6UlITeDcZufxY/RzyyLrTF0pb+e5cT4JHGn3hoJn&#10;1Izu7gjzye7uB8jyrCmJseiraVJTNy4s8Wv6WtL284GHJ/2C7gK10cyEqBcfpeavFz+tCpfbrkRG&#10;PyCT+Q7slfkWijji5FnV1L2j8VjizUuU5KCyuDFaUpeeTQTOvUHIjgsQUpfJ8iEWqB2FwPmISXm3&#10;S9eUu5e34mFj2AqJ8iAvx9QXy1t5INZOwNKUpXs1QinzHJ2IOZCAj7D1+WuwwqVfwbmlII9SUget&#10;gbA21rYGtmo6jaJO4TDJmmsLgrBCT9YlgLFCYckOBYoILhoSxLO6sU4pNy6sDKfh39b4HvvrnBpR&#10;Vt0Wc+BOACKEbtlPjIBzLhUdzuLi3O/y4eiVpUrjcUpcU2cLRYmNi0b8bky5Q78vz+qLxbzXS2ki&#10;73Q/sUZ+LcXLIzu+54UmMRSoKFmHL8fbIo4K60+XxoXBo449t3Oty2eL8rhIRF8en+2C+yCWGVFX&#10;VSlbg0uBYHMBufcGt5wDr5XNXtm/9GOfuuD5RyfNnPM2s/KV4Ul8c5o+7gNiHdnhQzgyGj0crsQ6&#10;HkOD/9Nj+UkuveeYCDSkrdM5rZRvchsh9hjlMaRiEXJ5Z2crpEvHEz4EO/3s9D38s8q3nlrzJJr/&#10;3eQ0xvKyL9KowMa0jrl6UuDbbUvS1LL06NHPuqscTmbnolK6xkoIlEF4qJSZWHIN3mkS4dVY54ko&#10;WRM9oU5fYTnPFSeL+TZ2nKkHZdVtJk60rXsabRWtWOAm4AWnvF9RvBGmi0U61Kj71MA62LibGN/2&#10;558YicvcVDMNqrPNreVn9VnQY+JYN0OJ4Si0WYo5LFDgsOEpJxGNxKpvgZQCz776+BM+2K4C4NE/&#10;HTJA9pLkll00C9JTxxfRijYJ2jTihvm/BMv/xEVo9lszmqMu+LbGZsqLStrymrjDsjRlQ0qptH+X&#10;3Kt1uzfjZzIWy0e3tT7/ibHABx53tUYQYo0ZDEGYhRxFeSMgkRfCy4cEBq6PAsAXoz0bFGm6l+X1&#10;bdS1rcd5PfaHnu9NhaNHGRlF2hizn4P3tFuTlCpSWkQK95YvXrk9l8ONlzHiryFH9QHBk7MKh3za&#10;fznXBXE0tSW5tLUublUzMm6cDgkcriVSSBczBO8l2mRRJ58PhH8d1O9PZQvedDTBUsKy3VBF+Wva&#10;O6NwPp6tx7IniMY+4ihWyBIRuD2Cj66TykX/iaaP30EwsgfJyDkkGZ299jYou6drYRsjTBiIJYHK&#10;9b61pmhWAtMBkrSs+yrAFx6JChuEzsPGLzVCxkIhkNomeK8UOUksNb47BAsBUbeK+yVEMcnc9ide&#10;crcANILFsUkbvMYJt95a9uTznOODBYzZ84PpliIcu34c4PTpxulKYDu4+iJYnDlac4rThTkZbiFb&#10;AUa8cYZXb56xPbEvXyXIU+3VKVpXb1pcVtk2tawWi5r9Ve4k9HxTDIvjcVl28GP9u5cJTGqNHG88&#10;GQv0ecioKO/v5UlBSvhj3Zlsd4ocWd+30zLia0zaVpW7aOYFbfR/HmAzMUtZwXFx25PjCmdbz/Yo&#10;JsBrgR3E/iwtyEig5zV9lmbllO2XECiOxJ9aWlrW6LSukB1zneqv5wN0rwRxGAYB2tyL8qebzRwT&#10;jaP5wbYmB3BW1i/ES+X4BvcahxYEwMXG8YQYwmCSTWlvgnxZ5lkxNPK6ejzE42D8i0QbANaLicH8&#10;zobIKmiUwg6Kt4Ed74LiHW5mjMlvMfWrX2a2hS0vpSxW8tp5tt9yk6dyp2Nnh+0eTbtZ7yeKFDlr&#10;zzgZ/tyym00cj7G4oETiXIfRwbTrdAjm5FNyDq4yulMzaNgpXrSldyZre5vWnS0W6uLKMfuC8fiT&#10;KMhsFLdng2ch8pTO4He/uXVo+5eW7iptdfpKWua3S4E6CVM0EePBkc32wxEUqKiEGMfKeGVo8HAM&#10;MTEBwJclFaWbPZXtMHI2QJ2i/yk0vetb0vLWBXQhjxuiU4Ap0Qz+be7rYj6sUS5O/WxE9qcDUCYf&#10;bfxz5wN2oiu8ti2MoA+OWXWbT23+A+atMrfTAFHACPFdZt3Ka8KYR4zPNjlykHbG/OcaU0uW+9pW&#10;2UkYyu0RcFaRmzdo1HBzUuBMK8LH+pIU3m5d0ceFJOg9lXiU4VAZsvPI6Kj039S3nG6OWVbBnmcl&#10;He4TJToLpw5wtqkZIsEvFMInScvdhZC/5fWPNchZixchoXIzeIb+K5qdc/kAwpzkiWnlrtKUuRlS&#10;6YL3Zf0GyZZYfZ0N/nN0aIhoypYrkuQtZmUNNsuEWrc4+Un3M6gObxTMW5+NyOeobUcs4SmWtPOF&#10;m+WbH8Fx4xcALQ3E3gqh51EOA589PvPAsYdod30QLueHAanJxdXXCF3tJkNfb08hrBY63UbS7hAf&#10;6vwjFReVxSu5ZXUUBpy8dIr+84HbzPh0UlOHC0NrxTG8jadqu79qeWoz+Y3O2DfCypAMCQcT/LFz&#10;9imP2eK2CaAzeeNrHZ/XcE4g8f4LstxGXZnIhfdZgdvw07DvBMRwJksTk8Dy+W9ZevZltPdIYxaP&#10;1KtdrbgkXYuwicF8RUcWwxxjaSrSm7Cxt/ocMYdEIODwTeK8tz6nluMSSdPPb35n00hPDF05Nbk8&#10;MfsUcDzl7UWBte6t8yz1z8IZFyC67YzlgwM/eSgkieLA2EA85wlGvA5BidTrMIcost4x1mJBzFr+&#10;/ODey4ccrTgHsrOVvEYBiyowH5O90zkpLTObOYuNQfg+sZozG0uXKOxskKtngNSdFg+z1Lhe3JWF&#10;cC29lgPWtSbfcG/fWauki1Te1JhOqC+9bERwahUwkaIQWmvRhNyFITH4iYyTSznzMA6NGaI7/omy&#10;/yu0phRrdQ6UrS83rWlwNNrXy8Eg695Y20+B7y/+s/c2WaTnR40QZZlI22FnCf9tNjMsvicdOaLG&#10;qcRs95vDzdETdTER4SWNm8DXGpK0r2AgWtyta95zn3fM+6bp/9TPOLY3Fy8uGM06nwqTLqvNpshw&#10;9nsOBu+XV/ifkyG3GwlrMU71FCcSoXS+SlpJatjfeTGswWuOJoOq0Rbkyv+3pw8HVDix2LOWRm29&#10;XXa5K7n08HEDw38MgOSa5S3bAgnNny/g5eewAuj/YHc1LKvlSknvKsV5ZZYdys54H1Hc2frGySat&#10;YcIJC/3fUeF3fS4cJcaI2whsgnQCNz7UfeacJNPO9yoe/MCveV9R/vKJKTqrmGtrcQr+auNbuVKn&#10;61ikn2vXF0c5KJbFGWVaEOXGlwpR2Tet13vBisf4pSFIz357HdtpciN1RKhu+ttskPLaDBxefBR7&#10;OQ7vly4i57satBjq7cZqy9vmNRpOaVpWBl5IrX/cUaN/bVS+O5xJpLrKC+wYoyuRzlH4R7PPHtnx&#10;J/NnLMrcAGZ8oGZ7MYC1Uo+26oMKKwQNoOhzFUwfXuvhdbL8njijwWl/ScgITzSp+rm/sboctoOD&#10;YURepodotDm408/9YCw5RyyrN+RxxO0y+TPW6+tsmcbKqkdOJH+2TAo2s47t02yQP9HpJM/B/05Y&#10;64KNt19NJQLiY54Mcbk3aRXpMdl7rIFsey2C5yM+zpQR95d+EKZA7UaWOI9cikbyKGDPsiuDWKd6&#10;2uJLy4rXlOp67mu34dn8XXHvkZGMxQlDSmUtTmftiK1wXES9xdcz7B5mByKrMW0/FjO71H/1HSsz&#10;EGqC7apc2IPm+i9XdrX9qqUdscBD42DwvdDpz87kaeZqk+BJsbnyiC2La0fj88jcjICQ59x3l1gb&#10;Wvv8AAABJBzFaQL6sUoDDE24UDGY9CnYgKYyGg7cOQnlQd5aYYHC0BOBERD9IWt4gwAADEEgEoDA&#10;QARQwSjAVEMH5WI0SAus+CTgEWhgAGBYMNgMJgMcQAAABMQDAAMAAxAAEAAAARQAGkIAOAgGBkAA&#10;8AB4YAXs72Uk3+rp7x2/HqnBUR02FPikHCTFQEB7QyezPeuIMK3xVCbF6owLSU41ymPW0OWR3NXA&#10;FbsaAaJUI1GAViEmD0cPkOUmBsOHNwgdTcbzPWg/SGQKouSSdIeWEDdMeIG8uB+CESsUTuNAUFAa&#10;QJ4Jjsq2JmDHvEAlkEJzIL294GDyqbL5FLinRC73YEIN5nhT+NheBh5KhyGIcvqwYq2g9xuKQNrN&#10;Yo5hFvlQIHGACAwkMBGAAICZkwPIYbBgxxGAYACPMAMYgAAAwAGMQAYEAEYcgMBjCAEMoCIgFoAL&#10;AgGjARAYg2AhgYg2RvwlRLNmEagQYi150OGaewwud3lzO8xp8hz3NFzOYfZ2Uf/uAE0yhR+RwWAB&#10;kATEoF8F1GATUACCA8CJw2K9Z4eZo+9aWkOWdZk9qYF7knhCNngibtRcvk7jMECWv6RC2SM0hgzT&#10;L9wTjTqB3xnkwVEYhmYxgpnBhGrD6bw+e7J96U+VcWHryCcEBOnSEZoBQQEUABDAF8J3p24BTELR&#10;o4McdnZUoAkIsyILxNAMGDW8wQRgBAAYSYKa8zAAAogxqAzEIUiAAGYbZmIBgQAAI8AmAEIAEPQF&#10;FoAG2YAQCkAAgMRAAIhgbCS/tcASxesc0+5GiDqZOk/wf0YhvIk9o5h7qJmcenwSqRlwbDdunYDp&#10;SipRQ0iZMhudhg00ejBKgWM0ta37TFf7wpTzetaJaw2ZG1THgCscM2p7CB3WJ2QRTBKhMkLgAlsB&#10;AhGFqdkHHYD846ESY8OYLjpJpjRICY9XCYJ4bh4/QUYSTHgCKAZjMRybAcQMBAUDYIhgFaUM1jjC&#10;aaIYhMMgmIIAW2AAABEIAg4COYCLGAEmC2JgmmAlmAMPAINgQACMB8QMTUFGSTzxk6OqVFljHTLc&#10;NnNF0ZCJqAeP7eHbFKd4HIgRSS68OV/OmnGaYNnzJwFbgt15BAWHOdaxD8brAQGNnmydluAKaBbr&#10;rSc8+agfNQOgmjwjg6FikEhgRGAp/IBW08DHwEMEG9IUZ9iBstpWLT5qUTaMO/hWDxmWBAMBohI0&#10;ASAABZxkMCMo8+RKhr0gQGBgGC+IFnUAIAChIYEAEcgCAgKEWABRhlIAIwADAfl8YBIglpg1w8Ks&#10;MCOMCBAEgAwTAg5KIZXQPpLaJLDOObXCzgGfwInkINKphOYYZ+5NlAQjjb4MQw0sR3iw2QYMgi2L&#10;2XetxntgjeDmGgYK6JkWwA0JoFgbPJYonzbD6Aog/cDJqiUKsB3sFO1P0uIV6s197OpjUQpjHmIn&#10;PHRvtITByPyB0Dr9YGDi5ScuxxiuChGBo28sPV3puHkeBt2qSKiZOgXpkvY0jOoOYY9Q1V3khkOM&#10;1HjARhHWmaxqsAgMawFkjvnndaTEboMG8PgeaJ9AQHDoX4AbYERaAGwOknYxWFIeWzwEYAtqMV5R&#10;ikgwsBDf6GIIwEdwZmLGSvOyV6QAACMQAQANEAjABGABoAIwACACYgEYASwBABiMAAxjDYAI65sC&#10;1FhgT4izHYK7sGyG7TGIJEb1utrnd0swdhCxn94GgDQ7xcBQ88wEFNEHG5B/eGRfN0zcwMKEqcxE&#10;AYZinir2UrM3pGBpWZt3wEPeoKpe8GApRjmnCIU29Ms4gVZtGIQNhBxakYxe63eHC9LtvuFmxkIC&#10;AJooWUMOMDOGXzrhJv7qnH26TObUQz//Qqs7du4U/PCQND9fEpcnnyQ8IjhDK+QQ16fMa5zFnYZs&#10;CA8M3DFVYHzLBT27N+XPLoAvfHpFkC+/PYRSMv2+mRs6ZnmMYCWUQDS+YiCwqf5HgFxfdt4GWCvT&#10;DmhDCTmAjQAzzA4ABTACEAAAAhAAAAAABbAAMAHKBh0BguAGqGC7GAuAAkIAYAKowZRKA5URVaOD&#10;wJxAB24mBRgNTwA7nOO14RuT0oz2mhHl2eMzexxvUsWT7KQQsPqnZCTlH/EIK2IGSQMhFIotWLYf&#10;JzHOh6ejVbTiKVU/Jnea8jDUZzyvZLdlx0mBwRABUB5UU9zKSIikH8KxF5dS2MUBxhoM4wHY4hId&#10;ey5MQkkCXGkTHqcZcrr9pcoAVV9DmcBAqLMsl7t1v/oDQbFswhMlm752gCoFwt8AnWIVZdtGhUky&#10;cwV07Hhoo5g8IJRnKaO7t7V4CzKCjJSNsffaEHQBnwMGNBsQQ7P7ilmmJDVdlRXqG6hRvrzNWSrl&#10;nh/C9t+s6CxOICMUUSMAWPMesGLAImgYRZmkgtmNURdLkfVHrGfgBHB0ZwxIxgAAAyBiwAAAAAAA&#10;AAAAAbYBaAFOgBGQAlsYsgAgYwgABAAEMAAAIZgAAR2AgBiLiERZiHuAx0YCqM4rAwQmU4hAiVi4&#10;DFAegBR1YRcO80UI8gHgJuiUE9s1p1Sh7/jgM/6o/EUvgdiSAYBNFuBph1m9woMPiFiilsvLlUBt&#10;pIzwVxsSB38YIlYPHWCSVk6E/Fe6l5nkVUZGJaAPlnHjPlrbDnCf1tBqyi4YI8PfoQbYuo4A5wXb&#10;tzzBJD8K2IY+LBhesukB/63Tw98eV6PE6ULQOJyRBPXHm4z2CG8DoVYtVx14OrtYNj/XshEI4KOj&#10;/GIMhvGAauLkqgbkdgKfcYSNgxxyYF+axugeCd7JekYGG9ZQ+z5ZLKbBJLjbAexHgSNYVxGgBjo6&#10;qNDqrNSuxsjnPQclCnwfqwGNGjlbwIwdxgKM8fDQRoAzJAyOAQZGAKaHEMxbNvoF+AL4+mE3QJFT&#10;TV6DB6BLAwUehyAHTU9ogjiePCofPg9LTo6RjyiDO/6TTsSaEpzCYgDk1BkH8eQYfaa8g65Z/CYK&#10;exKAAap+F6HwU4Qc0SFnfv9ic+iYgAsTR0ZnmVm+xAgBOiYLLMNj9Sc4wp9g/7U1Ya25bPuF/CMf&#10;oGRhUxaFkFk1qBGAz6d/9+Te6kMWZE6J7HkRT/msYMgOjYzHOgpfMBVqAKSFskRbEKZieC6x2eHJ&#10;kHPYuLbDLOQ7dQa1hF3k4vUEBkSEKSRZlOvWJQjDMANLxgCDtp5OUxjgqjIAheNiRMuXPMGEiHPp&#10;sgAKpR7Fms799ynoEa5ZVqMh02BAN4Ax6XgmQRuwzjInPHFgQ0SS0bWCIHxC2IfbMVGwSXxjJWFW&#10;Rc9OqtmjQivuYxYHVC7Jh4U0BEgGGfuS8DwsKCsb2TRjyg5ZayEuze+eKZmYPpvTMoT+zqwCiaoT&#10;yUCWnhzpn++VdV7yKBgKpeUS/SfZorswGaQOAYPgpTeuMnHwAaV2HwRb9nUnvYAD7TCUDmAAKh1c&#10;ZGgACtE3QgRyE2oDsas7gHBAJbkFAAAp94F1ERZEFamubzH7d3U2lubREBBhG1MLnTXExC4t1ogN&#10;DoOwQPpteMVDthB0YE5yQwLGKky27hLa5O3XTnHwmRM/SAwAEwECBrxR/4uFxJgSMiQg1PgY/Zjx&#10;Oycu6FrVNiz0vw6WoCkd6bWLwoO8j3S80u6DMLySZkDVJDYmFgTogmH8Bc2OBEgPCBYlHgcOYinJ&#10;XcADb4Kygn4oQ8Zcyi90T4ZNkCy4jv3+wPTLbsnxMuKGtp0wc9vjEhgqmnY7W4MBFGNZDf4O6KQm&#10;8EISSpQq88R8buNC2B8tSoxRAIHTM4TSULdJ5jKtfL+oK8srVZ9DwoCcxRRBJ5hx1OjtjIbCQAc+&#10;EwKwpy3Cf9ZfP5empwrE2HNfeB4nFY0uTgrGCgli0w0WSOC7XxNsEWZWwmUID2s3lOwkxTGx7UQ+&#10;raj/d9kW4KQoyB3aqLL+MYPUA8MInaYPLL6MYGl4NsRqQ3aXdUmhRbFAffqPpi/a8ILL81Si0rwQ&#10;IeAaUzrmKpABWQQUHPNkyprkp7jAID6flqPICPlKIIiAvAVHaBROhfCeMS1A+EF/S46MAZohcOTU&#10;NnPLsdmNFIOUjp40nxwl1K5C6Alr6QSjic3Ij0WRWcB6RGQGWRipblXAC0FZYRvKUIfmnUXJmESu&#10;yE5nc2OFjl2UrhPnIgbwHhaprodsGhwVsF5qMlZlRfMf1mJDde0RwCmHBjBww3orrvxlM3s9b3vi&#10;PL4Mgee9nshBEORBoRAhBjHcXvUw9oIBHDiqollunnjsTZcEey1U68TT0+5ebMVgjRPMZFs5pJXW&#10;+p5GfhbbDILGgCAZTzx2tXfyy5X6E8teCdSJ0mB2xt/WQg8eyYYUWbQqB1BQKoIYqYdQCFhiAMwA&#10;asQAmBrTDccmoQowrf4PBGEFMhgI/UoeAhBOumG4GCYr0CHRibwWgeWHnj+hjCDNdQfrFp/ppvGs&#10;pA5EHbBYrsLDWArw6Ccxk8Od3rt6BoVMWQgAo8GWQSDHEwICOEVUPD1MnYD6fOBWegMiyCJy9Mae&#10;6w9hgEmmgCqpA4UwwGDG2BYegPmQecA1LB6ahQ9+L2UsHoUEZtO8kxBF+0CV4fgqHSMbqPnH1f5P&#10;GkFPQSGE2EHYD6AebFntiPj5HDc7MIn3ISvi0UYe6KeQpACwMigGCmYCOYJRRM8BlAQGgTMZES7s&#10;G2ju4UqyfwnsW/sr4FpUKgI+A+N+kUxPQPQfi42ekgUSRBmBDtnwQ3sjUTAmKpdi2BWmOZeKPCpQ&#10;Hij1Ysj1w5Hx4ef2KVvZiQt3gxkY0gauO62Bb/iWqUbQ1RS4sIDkwaBeEakMDXI2hcHICq8VhuSn&#10;51El/QQ3Zyg+Dqfvz5KJbguYSaac6vPAEJAAHgIi8i1ngMYVFuPj0hSqe5nwsdBKrNLfRlQWVZjf&#10;L9rnpGi30BWqDB+4CXmMra0MBTABGAAAASnY6FBvCKNpEHw4OFTQpAFLM1KBtyejtxoWDxH2uHEm&#10;Zq+7m0UPnDE2lDFdKTbih0vpKfIT24QhhSQ3MSNeJUq0w0RNJFEHILtMSp2rqJDkTdo5c4rEV57c&#10;4SRJOv+qmy7wu3CEqXkKnQ7MV3U6rtcU3M6pfiWRN6rJS+gNqFWGMahr3Dt94JJtY2TWPm4EzTLI&#10;VF04wt20VAWLj8QTxnN80H6YqSTRG5na8qjI43WWU9KkO8ioqMTYUisozxLoozkOkavoV1UhypEA&#10;gZy+RzZ1C5pWcgi29i2+XMWjXDw9hDs8oRRA+jSyhtBQ6R6MVxJRnMqOhBneVcgdaG7o15mxWAAA&#10;ASokiEQkJG5TzQSCRgQgAMYAADEAAQoijGMAKIYFpsLcZpAdSJAArAAGAAQNFeEARXDqKOudqe4a&#10;OaAIVJtDY3kCCHrEWFpkod80WDQ0Xau+NMEI1MZXYNKeWyrcAdw3lEV4uHNFVRChjYeKk+5IyEFz&#10;y6hECQ1UwoXYItbJ/P9zSCM4uWZXnaaA7KUYncSKPLE28myZkyNFC9hfzJ7QltWnzYX0SMIE8VIw&#10;tmuwTkbZMD1h3PqS8SeY8URSY+Ljw6DjnMaA0G4cqzaZRnBD7dN5fIPidFhok1AtixI7gAAAAAIW&#10;ICpiLHK00Asce3UiKHFsoKFefTlTsHEQgkFNQy/Z3HmNi5VKFOxT7bIsxkWKOMhkGj7FmHzHG/h2&#10;Ri8fG5vEikaZkXBwXajIiUg5/n60uUvzGDy8bN/cqcyiYj2ehno8ZS/zwvULTbGINb16zfHc3Qe5&#10;aU3b74NvSUcJhijiRHBRxxoyP+1AROWWSP30bLRwQcwOn93FfkkRbcxpNdJMuosx39SY8GVe0/AP&#10;Q2OP8F0MUF6AAAAQFJDINuKgkWFhjiwiiIOIuo1xJWKaL0PJRKxROJjwPpF2qacYUv1OumtkJFJY&#10;sFD5pOTzzVNPoLtHeFNJTiCCS/Vjp3Sb3WdZZKCFu2shAEDgDPTEmu7DiRFB2emeU+3BwmTkgZ5J&#10;cAH2CBq1OuWu215YxIAspS0FbRlc6OkYAk+4y+VkLBt7ifHNapqriigN4gM0Y2pIIZBDK1x5BOZY&#10;CAQKi7Qu9/EOmspYitmbuLZ8LEw048zIc6G2qc2yQFByQMAAAAAEpmMjs38oI8sE9seVtXL72QbQ&#10;B3booWnKEXdQ74Lx7nEXCXgqk4l1jWzqXLycoELqxDY0A/cSkd3bP2f0Tq0kSqqkuEGqmeHdo6E9&#10;UvWrdKuV3vhnK3loVdnW5WJngHmrUI3E2EQhENoCnra9JoqYriydacJmuzXqYGiKoW20TYmEQBrA&#10;BvHNx6GWAl4cshGkSZwg6jIsP2zuIJHaMg1mxcQNF80QCZ5B7wAyeTutbjVm0Uvj//2hVlH0WmNG&#10;gyAAAARJACszABFupqRWUUXaH5rVtNprQWakpb8ca8e9UeJZGig365+AynOm/A7PWtVfEj/CzANS&#10;atpvkLtKmkXNTkaMWIeyREyl/GRk9/ZKAId2erOgHXlR9oTewkMKXhOWjedQQjLdaSjYRATAAk37&#10;5KoyrbFzVKe+RlEpzlM/JjX5m0pdbwA1UuAURFgImGHZXVpOeg/sPWq53XkWrNtns9X11h28d/iB&#10;4jkKe9xDoNZayRIfJAXGFFjAkID4AAAEQ2QRrseprEIhNNRjlif/p9M1zGMOqK7H3zkIRUzf1mdu&#10;95ClJK/XQjf17Pv4+JQYVCpzp1AxaYrG1YRvbOrxL0yofwhb+75HgxKFCIsyeWOVy9vuRRb6sbo9&#10;P3vhxRtJTWFotWqPmS5T6+hX1hQclIaUz+Qo7bE1U65wvVgymJQXEPlsqwL+MI73egR17UqYFJ0T&#10;SP9RWCrWCDdK5meuI0zKTnjl4QQCE9PLXL+RYA9yPxClUl4FlBZCkvAFyCBIgAAAAggfxildzmlB&#10;TZnCM6K2pt4hxRXxjSNRWYVurhwRuKfMXCukkmiwDiSLGM5HdT+sTLEnHxMtHIqW5PezhOYNaTq4&#10;mnMSwYVhpqERar146L+2/J7tHk8io+oWaSpC3m14OVKH8KbehRfXOo9VXcz8V32rfOvUSxXLFo9N&#10;TH5bujlXQ0McFgbV+uGWQaLDkjHpknKGw+aMG3veivAQQbb9IBwoHTSTCCAGAJLKAlcAD1PATyiU&#10;LYpEYnqBZYdpSECVsAAACUFhZiEKUu1E8m1x6Zi3/qS1p2lpHdfs/biOFGCRrS+lTnEXSCjNms+1&#10;6M3SdE2CS4UXslq5XXna8Nl3RlKSUQkYYWUj50CogE61n9BBLh7pQLsUDeuKLIihC06GKOACQauv&#10;TzklAqHUmy75cAFVbBNmUXKwRogxiZHA2uJIHJSfNzWxmXeHc1qnziB6tsNNcAYjE3NqHiOnOLp0&#10;2RHZ2SpX1uWl+HFb/4aApeYCeagHKnC2x+6kuhsp7dn6KIzWuOqR5vj4qL5ARmJzCGZih8wAAAAA&#10;ApWaTCzSlVmlG176nzDQLnKkykAzhKE07ibC8ub6UhBM60Wt6BgWTbP64rh3KSJ5zDJClTkGcSgX&#10;O7yHNSSVeiv3kk8AX8/jIP9fs5BipE9R50A9XaJ16UWgMOjpPW6bYdLqT+MUB8zNU5eQ9Z9EKJUl&#10;d9YK7PlnyCEQZDNkI1VQYIEgmhNv+EwiYpjCEREH2wVDmEQ2FYHjFSpzRJuFCi7SKDIRXIUaUKT2&#10;EwoCusUWUvyRP+mI0rLLyPJIDIAAADTCbiFa92oUu2utWzNoVln+5aaB8Zhaqy5Q8VwkEqoz4qkd&#10;wEAJzS+kOebclcHU5TlONX0fofudcXTaE0Ouc7/tH+TKWebQKDZOSehECwG6RrdCqEjffVEAp7zk&#10;QXGCA/HKI4fuNFHLDIrIA5Yc2qjAYZP5YAT5gU5eWIMARbpoBPYB9QMzi4IJDAvAfvhRcxskxnl+&#10;hWMawz9NgKMCYMxwzUy3XOgRsznnil5WLJk3Wizt9ECmJPnxilpsin7uciHREAAAAACUTQaYhjJF&#10;vGBp1JUTFwYxG/T/wK1N05S8CS/upVFBSIICCnGnpt5DmMUpquiiCyBAzwKC5PbFDfKotS15e2Df&#10;bAD5m6cZLvwnvzPLXwQSFY2vLeghc4MjAhXeCn70UakSCLIGR8IUywyneW/L4iICrXSVuFOFpkTV&#10;7oocjluVs8KNRCV7nZ4QwMAOuYAHvFBfkh+uJHXKv9DbuXVxdnijLZ1awMNkZiV6PVuZ0GIywlGC&#10;M1AflcsnN0456nEo0ZUckXyVbl5AWEvJAM0wAAAGQDVAApmmIQAAOLm3sucSFRixhJZYZMoE5w+F&#10;mSQGUcmWm7dIVGvLrLyDFThGSSjXl3kkzzmVuKpUv105eHKc3EuUWKnz1ZYA5sCJYrTkEY9TaPpi&#10;UmozLdhSsTV0jOASF1cmJ8SeNEUbMfbAe7HnCuCIcHZwX5O0MYgEHlT5/wpCraItLSxQWfMLHHOj&#10;Vi2IIOwGwci9sHKxQcmsQWnNBMIIqmOAKH31ANTPVZbBVVzWwWtHWtB3VMKLsIZnAOKAAAAFQCaZ&#10;jAGgAAABKximZIN8zEo4ZBxeTHtHVUfHFp2jRsE2mR4WI0ZILDhOjnJfNGm7DqM8nb/we3cm5N8O&#10;onRUJPD7RPRonwNEyCv3ckZwb/dBINgrpR5Hf2QqbSCpLSv/I6o4SJG+OmdVHhFGTR8WHDRpJUTZ&#10;aJwASRBRRBSEQrViEIAtNKiyQIM1bXq8EFgBcPkAercQmB/Xg4AroGklwDUHoKPmd6Snn+VBP14D&#10;JYHSOWE0KvESIEoaIkRgOas/31Q0wujxx2jv5AURAlhcHIA88BVHbdOE3n/jwPiGqwq6Z0PTrmfb&#10;WVqW3w0G/UT2dHPfNeBkQF/BC8tyDyVnv6WfJmNYj0xnBOOUUoXkwG+BquYUOXsCx7yAyEC6DtYt&#10;FPQp/XoGEEDEQZLADL4OWekcyIqaC5ACUJHv7qJH5jBrQ2NrB8DAh2fat/AftFruhWpFLtp4qFca&#10;Dn9q3udrGqzwCcu9eG0xMrJSLmp5v8gj3vIYLFvxUWrCkP9wj6sfi3/g/zVFowLuQXZKGAhIIFZB&#10;wY4grwg60tetgjW9aQUWL2v4YPAKry/yEhsieZDgCUG/5aX76pX5ohXfgasPxXo7S/kMk5El9keW&#10;0WmAN7ialEzwoFfJ/0LEQZhKEoiDAUJaZDPmI7BgnByUk/qWTscgl09XQgnlqqaEnRlj42vhehus&#10;sGXWMUty50WgeIYWm/YL0163J20cRbsAkOPw7/7v/v74tXUCmzuzVsaWUK6y+gKbX/8FKUv8Lk+F&#10;WX63l7E03IrH6/AkUzl/hWd0t1xiUoQCEO3ZeIP6LZMrQD0BwP4LsE0rXVe69A+DRdIyxR51V4IT&#10;WvzIZMMLX9QdSJDipX0Wv+fhiC3yXIdM/E10EasEEUoKImkwebjNN/zUzE0sFq8dsy2oiH0nyYal&#10;RHZMbitWIpLlAtKLolNVXRzyM+46jRMiHdLovinTMl0e9H9h3E3Mm3uxRzttZkReQFNcDgXwPq5O&#10;y+to5B+9YI7hLEae3iJ8xuS36rpSHRi7750eCaJFMzbkfs+YvnCpJw1SKixbFxfmnGjNZ8Wla6yg&#10;H7U5JrpTZrGfuDDHOqygYnm/J3pTuXe8nOW+xy0cUun2wXeUxewSN0ixyx7d8S1plEWuO48RiLmt&#10;gpSyfcWPf++mn349xY+n7+wUfqZGResR6n64obJAB7wa3uGI8uFImL8FP52ZTz4HAqo5SyVJ4b+e&#10;EgETveUZZu5cRexfu76MdWuINYL6k+BHCFMz3cH/r/o4mzT8xF8bwM3gT0ucQfnLDp9iCyzMBX4u&#10;5rMW42h/z9X/7kjKMiW4KAteSYmych7u4mfxNRvtWgSfBqHs3X2sw6y/kUooyF7yrKPF5s+U/G3A&#10;XswMSSeY9lZGRgcgORmZN3VGc7TB5o5477DNRS61rT+WBuS3PEfwIwlmT7vU00m5xoyIybfmPgNX&#10;MI9v7wgdjfsJKd4URKO9J/gNFKaCQZGT++oozMtI3ZRT+jc+4FCoo/zlTRb9HTS+v3JZ/XuRT4LY&#10;yC1hG4bFjPsmAyCfR9Hhe6j4stHn60urca1lJC+keWfY1ds3CxfH24CvswKXkblWTftr1rPi8mwK&#10;eWJumjH/pTxftmo+D/J13bLD+qiiMWDTxxoxRbVP5cUO1rcK4qKbe4leoghz1L8s+xERGZkZmbN7&#10;BFieXU4EMgGll+45ZG1sycPRIJBaJUhYjpi7DB6FhUJNZTNR5fijdHHm44SCzCRM8cuZ1TEsZSQW&#10;zmjebRx5BY/suzYOL1PPF20yy8kSy7D817DoWpY0UZG6BxmxxxxvRO9Z+WVgNlotlG9svR5E29+G&#10;Kknov2iRVWc7B7+9irc65/+6++go2A4S4AbU7Lf1D5lhLT2dm29ceDrM306MHAQPFjyz3wkmpd65&#10;7KJR+zK5bpYkSJFo/DHN7GqH7xEuj1bqO/HipY/TNY9dX8R/JGJpXV0cp9b29TxE04gylyv6QgMx&#10;5wFqaiw1V2757zEoywUbfLHguU2XZwTT5jpgF+7Lyn6gU+kU+T6fyI8NFGqyXNmB+fEHPR/FpyvZ&#10;amIvToHIGNLHpcYeDXouNQXR0cQ1G3sRo2Wd36Rx86fYp/9/8V19tNAo6dEwO+XADRUXhabrIpFH&#10;G7Q6OUutI9RZlFp1QTgtWLcnXBU+Cet3WF/OVBOJUl2ti3x0HmUmc+OUpStsxF9cNny21CGETKKr&#10;qpdp+s/AaUynn1NjzgYX1CqKdFFhLxuZkTEUYcQrnKhM6TYohRefUYK7siW6WtGxWiAciRrKBRA5&#10;sHQXWurXRSfXMUVokWMb/K++4UO1CWXIYp/3EVox/xpyJEEfF8vs6qVyQKpiQWNvRUNnKSAhvRSf&#10;s5c0E9FP1/5VY4+g79V44usb8tR3EkQBHfMaY3GNvCqmJ/VGarEmaJGQi0WMLiwvr2Euzkkz2SKX&#10;jnXOuUpSnOzPlEZ5hECHusI6TRAFOVwbKGcdVUhe/JfqVyNluFVUuKMrfMqtdRVH0w0NCqOKKEaK&#10;hotnYXBTjYeAOT8YtFHD3zasnHT3EU6PPHYfMtEwmKCq1DBUPc7ofHgDDOU8VHywzEy+6UGe7NVF&#10;oujyTw6PeilPO6OZR13OAPhIJHhdbxLPwJ90Uug0zWHdl75iISVg58E5Hl02TucIKMBohhxjiiZ/&#10;l9zzdTcZnEjx/Mi90/Ymn2eKJut+kom7/xe5FHnK4sXzZHGQ8Eyc7h4LDKNnkLGVHvSRYPBxyx8J&#10;UhGKJwjaN7Bxy20paXA41mW/jbpcEBuj/TnRk5MVvP34jPYUGb+Ywv5yrP35PrnOfeK+2biMKMWB&#10;3l3eXIeDVHv/InNo4MzL2W9ypJT1VBNZhEwDl//qOXUcn3yrrGqfBseExMUUeFcupJCcoogPJm48&#10;1s79yq/xZcqSW2NPhSjI/IxL7Mdy4++TGzKdJCRz1O+Uusg+Q5XE98xpjhVTFeRR4ab0YXrm9aGP&#10;S+VqIQlm5wE/1Bt/U6a4IBPxJISJ4bKOMWAoLXtoqXooVg83KEyVaG1gruDgXm4k2Of7StrAt8kG&#10;KCVvPpfWc/o55uL3/orYgJGxZ9XGhTEkxNHlTibxxRomTTEMuRxFtAnushlJ0DWtaVpfAirAmA3U&#10;X4vP7o5ReO3O3gicJM+nwvorM71yV1P8ZEOFkuTWxUYu5Qqbtb654U5JmEeaBNOagyBWtKUpd7cF&#10;8V5t2oorj4sPCp4uU3yBhM8yNGQpMWg7S5rN+XVG7Lq+9L0ct6P+wr4U/gnwk/HlHgTmVqe7tcd3&#10;LSVyzrmruZvgixBCUhCBapqcmBmimviTE3x7fepdCjizKPjcU7qF4XzfCQpjYKRRlBH6uyllGJFk&#10;n1qpyhbM814ZSjxRz9K+m4NF7OjY50n84O0pHxIKLotGj64y3SJK15NEoynRunItktguodaLRTxe&#10;t3XdyPzGepq8UaXM0USrocX6sJLq3Y0t7R8WzRRaMqjylv6hrts+719VMbaLvploxInRopYuY+N2&#10;ii2SCtc8c8aLAKpj2ySi9jRyLML9t0TJtFo0NZexbS74dco9omp0pR5Wqila2m3MFvIqXGc7ynSU&#10;vFTdsrYhG5kykOGmO0QoimO9vFHvbSgzPJhWichRSjKOQSZHbJda1pSBbwHuDW7JloY2vLs6zcWs&#10;Ypmm/5FyZUWn+nanhLXXTuQT88oO4Kc8Kk7KLsTQFEHjyCjSyQNL62721DsbD4NHJxHKfsa5K8y2&#10;065O5IziR/Q4uxXPmsy0GXYjvAi3E9bJoliFWMh4isGjEMTTRPlLJOPFPo0XNolae+5LWnblt/WM&#10;V7GFKKx33Gsl5t76o+f6iE7wq3heweUqGV/dENj5gusghRZIVRBM9F0PzZDaYrnjUadGMkRclqIK&#10;9oUbRRf/K9Va5rHsBHWAwTru5mExo5mqmC19v+jklptq1pW8tLYDhoKiavchgcWNHERFGim9GEFj&#10;HsEnlt9vpUPibPAa9DwUfx9OeJC2LP7iSgmeE1MliWGxsJMeIsoWLdCr0fBZ46fta1zyUjUKUiEX&#10;JtviwmITE3tWJInBbbGfBeV9FGP3cXopDdo8mdX32oFeOOLbuQL+Xllaj1AwEAFl4ZKVon83jqva&#10;9Rdu1PhdPt4ZY4kUnt+gxeieWFNfKcDGc7+nFTsHnaK0TFFPpUV73kfITssD4KLLDx3pZ0XNMhi+&#10;KKOLB7t3ixnH9FEY9LNLFFo9N8qUqWJE/IDYuRT+bVpmp7ba65L47t/PpdXXATkKLiK7UfpqKtov&#10;uVR9+kvNEOraTRZkrLLWylfENkSd3YYSGhK5Pl+6JbqyEB3d9zyyIuljfKUtSuyhZRyvUvxahbuu&#10;QLW8vRYUvMUj2nLYqM/9J71KVrWtzOnSZs712oZTL+g3xYo8r3J3vxe09ssMAxhhCyXIBy3cQB9I&#10;tchNUovS0BpBcv4sA2k5lXdhJaHkJnPBjux+lvTMRHSrBBnbIdPQXJWGqhyT6Fp6AmEHj+UgSDGE&#10;Zo2c0HR1zCg4XMITvvcCfzT5WKsW435aeaTDpW8ttLi+pMyteWvQqxc/0BAmr0d9sYg5fJ3JV4CC&#10;tBRAMFQA+0l3iHku7tQhenTJJWgEFoPbWQHXibTDpOKnYlsC2lzgV76ZLy11lBVjn/xIhIMKFWXi&#10;xC6fAHuplndAf/5xSyimGVAFQ63w24KjOZrLWXnvED7ZPWB+TJSoyYJvQxFYQMrwq14gHK+QOx5R&#10;HgVD9Ag63KQDigi3JXrW3F+20lm9ptYMAdQjXN4B/nob3wcnWimGf4gQt50JRCZ5LS5b+losihuQ&#10;+7jN6Hd6kVxcahaIA5N9BOCwRTMyiIvbgCZCSyP7h8NhY4SvvpKuEhoaKK0tFDCQCQjRnR6Ld0QG&#10;55RV+8cFCtOiQlcVSN6qxL3X7mKKKffxT25PITFxQPl+gLaW8+n9baMLb5RSPYBtYgrgEluSRwZG&#10;3vb9me4io3omZU7H3WbaUz4e62Tmz27UQ7ddcpQ8qflVJr7bTesSlfWebxOUTEfctzwbZ5tlu7y2&#10;p86VeYtN121CXeO07iE5dcvCRx4kWJF3XKohl8yn/6jFcxv6rq09JFtyMgGxQSb51Gp79fJltt7U&#10;XUWd9Il8WLybRFXaKZ4qtMiu9vWJKtCtW1VGRVNJ/giHvfbQESPpQ2lXf6NT7Z9tMpt0Raj/gaz8&#10;d+YbMx8qaxTCPwrmqajUUZftoIcqNsP6Vtr/bONZYaWAgRAej7Rc7wpMI78IJrdC+1+LDBe8Q4sL&#10;uvCRkWUx0F83wAQBlNSGXf6CXxZEAWlpKeeZ0HVurg4C5Dg/UC5FAg7VNEpINopi1U8aCvTaLz46&#10;WPl6blepdIPkEgt9xxjmM/EBLokCeStbu3VW72LzA0VtXQgToUE84AZpO8F0VTldyEWStZBBP8AY&#10;UAgxw9C74AlFMSBNLm0r1refcjK9nmjybngCfLS/vhvEgZELwgz1R+fgIOwnv55bQPP3ITs290DG&#10;QGJDD5wID6ZOnaWt7abd40I1XtPIOYWRAY6FR3nKCUXp6qBPm6opKq1goTy/CgnAAtM0tacD9m8Z&#10;rYx8gxw37zDAQhrruloJSciYCm+BzCwjyriFIIkg8temax2NDSY2cUQVNNZ8PJ6kTn2PXbV2j9Ae&#10;eelOWw6FWBWg2CNemIqJkzJhFAcWOcQWOHsq6ykGRIVpe1rK1SrZpwCKEoBbuMJRMPP0YyB1i0aV&#10;at8vScKd0KVplXqc355VzFziliZEtMndIntHluZ1TuR1apFH79LtTc72jVPbV/eVrFb+bW6JjYTV&#10;o9VtE3dzJTa0qeIpvhdt8/2dLPmf/ia17gvRN9pbT7ynPpfXzjgxgJ2RZUikTmFUG5+2znCjwi25&#10;L+CKr1UcTo83lyDSsp3FPEyTVUtG/LmytfQjtK7nzo20Wf0uJpNTaOVJwm7lT4d09jTklFiKnvJi&#10;7IteuWHiwXBBFiRRRmTCV+sVs+qnbatPptwIqGD8B7rog6lcFa8OUNvnw9A6/7BJcKBhcTFz/sz6&#10;BfZFijSFk/8DEOvPvyBUhk1iYTFrMUpPkONeUZzeLE9t9SFG8DLAe9zqClKUyVp0pSta3j3UVWOh&#10;LZQGcHw4TP5mVVrFIBra6F5e2FveALmgYySYX0WAgJ+/3wZyHrqPKrpgNxgl8tt5IH654d8ipfPj&#10;/fRUZQ6HRz0u4W8a4dikuWkWWOv5yD5QBk+geKARp1Z+y0rILGBGIIQpcADy6AofF5ZfpHbjvU+X&#10;WN28STNo13ElBFdDBhc3+A/fAwgAyp5fjrRE29QZr+gUBGJA0HgxLOs2ddgYQ4WFeF2kWfT691o3&#10;qUj+FAMp4wnBjAd4QQYCmupltfgxxzHWW7qnXl8SxOpC+kJ2sAGK+n98ffeSf6y07a23A3ZXtxOX&#10;l4KLbehKKIYWXhcC8SfTqEzClSE5YOLu+GrFvKrol58HzPbXFFxwtJ1VK2OlK0plrY2Abg1Ae5TP&#10;7VZ0Gcv0058VpAuQM9kIXwn2wEPWxsZr5uBsNiLCSio+9Dk/3O2X1TLtIiYnaGQmpZQROSnWsAFT&#10;KgAxIocCB0E6S369JH60mYYz0kmpmvm19RC6e01rW1PoSjxv1bKvA4fD4kFy3OEiki7NSjvdOGtO&#10;Zt+br57Zut/OBu4JSh2y1YfdVOv9u2U3GJyTUV6Gezzyhc94qiph59m3V6iuKe6k1rbYtdJl03vv&#10;NIx0V5t/bUr2zp/TdERFU7Pfk/bYK1cS8+mhNZpEVSi39HspJ9ts9bdVqWd16LW/tKFdS9Sq3Ox9&#10;KOnZ2ewDdCwaiwWjQodKHH348ovEYDg1HjbpXaPTkxSV3/Q5J+14LuKVd6mWrVqEeGW4C2ksG64H&#10;pfW1uyjvb8/CAm6+hRjeYEQixgkkt0Mf73gcuJh5MKtC4wNW9C5GwsmgQaBAVuh8fE/CtaXC2DfK&#10;+6XBC4otb9p5AN4kF00EgKz7Bzv6qNIvIStb8DGANJNJzzsO0snJ5U/GA7/NhCtYwG4DQbWltNNP&#10;7G1Z4Q00ztU8DkbBZaKT4NqVdQqJN2FWmxI4devSuo/prIFiLN0mjkNWQ1t5wzTdWtbbpJG4THTF&#10;ArQ+4AEoX/Wn5Y2iwZQtRscoa33+hKF8BTIGOe+H6Wuvqts4hiJTUpnjHLuEnpdDUinkMdFJQaF6&#10;CBYWEwkKIXiQrWtaUwHge45plkNRRsCiJAp2eVQYpAJPxAUSEqU1rStMlh7jfG0UaBQVHSTygmFA&#10;QduXiD02mLIO16pFbaDD+MOBBIEFzgHLLLLV2A5mFBreQq6hkHbW7b6yg6PcYqr8NO1UtOwsZaHU&#10;2khWBzMPRJwgPL/PgcqLyOH2/staQ8/XpFRGC9luFFFWRxIqWxNJKT3lidPuwa1yVpWU2xFz6CDN&#10;RlJmSOmF2GwfatKWz+dW7Uj/E+n0jpWY5lrVRbVVVHxgvppZVJtp15NnqrqpIm9Y2W2yw1kX2mn5&#10;TUbmFHWJ6jc1ScvGaSO/e/fItz+Xu+GywGwXGcVJuuqP21uUB255yXSuc7S8tMkDwbn/p1b6G7K4&#10;sU7mX1ReymmUJkh83dyURG7bvIFlcs4A1r2tbQMW0dXloKD3KIkL7TUnW4+RJSv24nU1JWbmKqpE&#10;uT47iZG5PSjEePUvF+UnRM7NTdtTdID+mkpttg0tB1aikD2Ishv6fgC4sCA6pP3+hitTw1kQLfn/&#10;DB2bDPcDtD1P+BGJ5AQriAQK1pS9L0yz+jmtPxbiND9TPxAqn8ICHBhYvMGdTqGADPEFaxkKJJ4A&#10;VxDMiMATFggdLkE85FCNL7bSvSlrnF61JqBuA99LeGZwuYP8RhRnHhLnpWy0HhcJMMW+CpiFzuIc&#10;OY+jWnCJ4TFyQUaHBxYa486WVwdLfPa6WQ4SFULaIkAqPVVJaW6Ca+WnppocrJWw+ix+zKMJvbXG&#10;xhqjZPL4IRwAP/8YXNFlSYYfDC3Xe6LLaGgQRcSpkAisy/s6e96dmrza8zuzJaQIefIPPKYndZbW&#10;Sic4kQ9aUyTtWv+CYpyxAlL0HKK5JoDUi1uglaeQpS0nA99K0pozeFtyAVoRT0AgXNb4Ai8hcJAk&#10;0BTMplt1Qr7AQnwuQoEms9ZsKISCTrEDSl3coEkFGf0EmB4csBAqISHUkIgIMAGl0LGvQ8tqfQkK&#10;pjeEN/egc1o2U/2k0GIYgeMTimwRk+vtfzLHdstZiUyijXnQuZAosVGpssJTb7yCUPJj95qwXNjl&#10;NlMi55yEoEpAsDZtlB6FqlFSE9/CvT/c5dcv1qAvV7eB2JktqXw+8y48J6X3UomzN/KT5zhMRqFk&#10;c+cB+22fPbecE0UuEZ4y7wuzLeAK1l1mf8p/jsvL0a7VFqo6si4PgCw1edSaCyUUF1jh2mgohiEB&#10;wchkxSiFEpZYPTYnjKL9LLOaqK+WI+E+I82s0WJbKfOTOQwHniXuIPjlcQVF3wJlu+LoAMZo+/C0&#10;G4Dy/CSifOe84b3w1q31YLn8KOl/kc5nv0BwchKJMLCULXuIYeAq37bSta2pfrf3IObzJMxvEgnU&#10;noHIO9c+gjugsrpU4S6Kz3gDNteV/K9Lpy2eAbvUz2WDuxFbf+AbOVgM5K4O9IQNdSzoFrXrWmS8&#10;+t0EAKcLIGMDOhXZFOWlqcbuAO9pF/La/+wmyPPQHJhbec6DlnEKeEalIB3Ceq6LyQM7kq6Dto57&#10;HaQFEYNclK5dJ/W4rW0Ywdh+3iCaxVHl4AVTEQMJCRqpDeqIt4ASJw8gT9CIPcWOJZkJlsDqyuQk&#10;JSPF2bVUHlnHEek2eBK7ajM9tg50VavP6AVDFAcjQCkxEFKtOR0J0BLCEOXstj6gkkTKCSQXpafT&#10;7bMajmVAjlwAtvl0JajIBBDqAoo4NB+lV/g9D+Kg6XQd2K3j+D1r72nrksxPnXxHn+HyrPCQJ7S/&#10;oCiCgvaxphtmU3Del9q40Ewr0FC+ta5pK0tWsuS28+t5p+7pK+5eVCg3wsJ8J9AJ+LcpjbQcy8hW&#10;N7OTFHIIcQASgrCtfRphO4IHIUIj63gXZOecTOcK80B8rIgu2Z2UR1wnvQBtNRL0C1gWhgeBbgx3&#10;UNk6SVPOjFOX1Z6yyfWwhdzXyHm2vLa6G2SJ+/PwEQvTyqw2eqqeZaToMTnuyDSs04PH4Cz6onGz&#10;7Q40WjiLsgOOOD4u5vbjrMKZ/MCzP74CupFfcraUYGR8R1m88IgutjDUA3RIY5aNhct16kICcDs8&#10;h3k/aQyZy/uswcUQkptfugr6stZLhDuEUrRjAkOHYjC2PwcUpeGfm0Pt7MsHzqxZ6ByEEWNFNl0X&#10;xw81t+7qqe6x3Q1lDWnLnG4i1TYnA3CBD9kRAOp1n97dTwtpuAoqjEIbeNtUUQtaZNLdhNtZ6Fk+&#10;5W1zbJcypeL5yGQJQonRcbh7L1OYq3NjikHvR9eJUccfDYi+/Rart0dGlRLGKit7lmEa2l/ejr/W&#10;p8UAjbqe+G8OEn8GEzBtsO9o19a6uFW5+r550WnwpOXGDPeVZQO8HVoh1D1yIxSi4HWJFd/PNJ7l&#10;v7ZhDvqmQMYldqOWLcHl6Kjlgppd1Hooo1H5cchslibqDdp35CFHXE4h0Sik6BiivNPPhEBKRF7U&#10;c7gjS291N9AKmpZYHJv7L1PHNLxfBrHg5Ym9u95iTdFni4UcUU34ttqgjE8i0GxI9HHF8dtlkxMH&#10;zSuw5CbKc19o78XC5Q13bvT7cIoxxPL2Zzlrqorbm6r51rvZnGMRvURTC3EnqapK1gAAASwM2xq/&#10;Lh+mUSV0L6exCscFGexAnFyojMCyiD4ZEwPkIz+WZPDycLFixSTgK9whZZWNxuPBpD3RjQg4Mpsz&#10;N5c6q2+NyO17+FWT0NZ2yKFhWvAhACsv2CgxDfcefih5QqkDrNCI5wYGdlf/4MvJngP4+RVH5DPN&#10;e66q0zBfbFrm0U/DMsqHoGmJtaj/ZQaihFS3t6hxdKwP3sOKKQCAxc32G0PJj4e3A4QAEW37iFm8&#10;gWMEpwZQkCtiOPzdEQUyH1ZSxg7nQz6yMFjPZVDJY2oPuO++DF96QTyUoBtEdW0yIZCTLPk02nwh&#10;0lATcyoN7zPJI482K5PSa06Nb6JZEaM0RPQ9BkwHiWG5URdLCVR9SLQgis3jMZrWIN6j9CzW7nwJ&#10;jGzF/oR0wHru4Dor/gQGsR4S0mMWGpmARUtZZQ/W8AAIPJnAAeABiAXqbGjQBQsEOWeIbHQEHOUq&#10;B/sTdVmEilaBM3YdRycAUh+egAAAAgAAAAAAAAAAAAAAmAAAACAAAAAAAAAAAAAAFzAiK8TCoRPI&#10;xRH8kowxGdyo1I+CcC3JAZ5YfaehbK8+fRv7tVgDNVEqcNjTpYTkJn6PAKcwMFvcZ/QEtCQNRVl0&#10;FkVRGqcwkBXpE5F0teYNbz2eEyVj+AwVGwBAhXlTl8j0vxrWyH7Ax+WHcWaTMDMBBeAQECR3BYej&#10;XgkebzGoyIBybg9WKEe4U7BD5nlk1MMxMHPD8GABrDQMh2+84arzlCumyhpcBcZNRMmcFSnJkjyE&#10;mHgqzRYJDuHbSvdTBpYFNqaUJYjeGiNLCESFg5uuO/p4K/1jC/lm1U4eITG4dbcSxQm4+webXx5E&#10;icnGeKUOHMHUhhbEIiYJ+fJkRAZLUQCrCHWWgKyJELAQgnd6QPAaBUYeRJAA/CsREujLQA4A3gBA&#10;AAoAAgAcnCABoBpfQrnzAd4G8oBRiDGNAEwKHZYA8LiRoZR2LSaQaD7eUlsTEc8uVp/Mzem3HwHh&#10;bYwl3U6C/NORXgzQFA8KrfnTaQ6o04oRtuyMI5xL/GuAZPitPwSYainb7rXJfthWmCUGDUL+7r3M&#10;wMxYKIwKDmWNuQQCIRuGwe3Tvw6NnsiQEcxrCU+3IqQ0j5TA5SWhhJsG7nqMJNaqNkSgG2IrBCZl&#10;gJZnizdZhRycVDgJZSUFqDOGiadLFUBuYpcASzwconq0hOC+fOqwD5ho+vIRacWbhOghkmuRjOOH&#10;GMbKACMMV+AZkYDDAH8kAEgcxeAwLwVoPMe7xCWvUBdIJgz8B5OcSwCAO4IIDAAAAAAAAAADYCb+&#10;60znLdjYPNhtggxBHE8xiMAxAWw0AaAKueADAFC0AAwDLotIsTHcG9wwKUpGIAYEAAQCggHlkBaG&#10;MakBeOyHX4Zk3ZnTtmyGIQAYk2GhMGMCAAAj9AEuBgAACk8h0QnebA03NwwK/HKAlCyaAB62vCVi&#10;KvZgFxsvj5CrDpkXEJ+5yyvgW2IHBAzVY3WUzWwJ0GahPjpr+chRNsI6KSRBBKBSGzJcCQGjknN0&#10;HOB64r3Ug4PyjfKhhDIl2JCbYhMxryCvZMBCJGWQOyDwQ5SROH2v/Y/NhhAcIYM0x2Bm3ngoaZED&#10;yCZ8YJZ7hp0wV1KBLYajHg0lDSPSD3ikwYxPl8U2RBSnsEyC0y8yjH/21BkxEhDZMS0gWsFS/XjN&#10;YU4ZIgckALh+4ZTcRTt5hlOGMAAgGZIQTYBVU35MZQNw8H753YgATeRgVkQLwAAAA8AAAAQAAAAA&#10;AAAAgAAYCAAADMcBAAAhiKFAQAh2GwUWCDwJlu4gPygxBlcvPUrFBqdNvVtZqTImdUPcBRBTNbnz&#10;BgxnCHdIaepLEMkYoQy01CysvIzQGUJfm2orPKhQIbEMretP7QJ/KUlTxZhL60CbRjtCyhLHx4jQ&#10;dBtYxh6LnFk4SdtlfADEwOvg+GWt4qlTCo2ARgs0HOiIAamCXeYCGMTUETrlMFQDUsHxxPMHftc0&#10;OWuPlTER/xlSB8C1UgQDIEnNgzmzyiAFTNsIaFYDCJQAgAdwAAADcGR8IJRhCojP/MuM09oTWQBG&#10;AIBAMACgAKsYCWMAQAMOWwShcC2HAAgEwAAAATAGAAYQc6Db9MMwACmvCYP2VL38Ahg5KGTkr9Cq&#10;KNZpM2OimeXhVa9wLMF1QZECrziWDxbWpo7QZ+r1UghDQZ1hiIEUpcIdTAwMQaDh4wdTxkjB0zHs&#10;dU1su7I37jElIPiV7sLFeP8XK8o8cYgSdxAiYN6xGUGiSIcdozErUtCtWRSVI0PmthOVroMUvQgc&#10;tgMsuuL1bGe9jkBgk37Sy0hlrThMd5b1DDBXLYaQAAGx6JgEANNRADAhmMQCbE8XFi6eITCAgEMM&#10;tALwhPyMAG0AMAQJAcEQkHgYMAAAB2ywIWE/1wYYvBAAAAACEGDEADFAABgQxaYKwAAgGAAAAwAx&#10;yGMyswEoBRyAKBMBABey0AAAhqlDXKUBbC+2kMo2km1Dp6WuI6rOYjkISsyisbXdpJu84KIX0PCu&#10;Ca0GbPS3DU2cejOGO5J3gXI5Dp52I+DyQk8OeKHrnMQVb7ROaMRE1SzxCcSMpTCBFZTEejS52mhm&#10;4TdwERqFjXA5SABqL1kA42kFZMgBmWKwgCosvfyoZfbrrL2AKqUIROKzOHFjrYbazjMhNps14WnN&#10;rCpgFoeg+CAw8BfTkXPZIMmSJALQggaI5yABV4ZGgUDrm9AgGdHe0YyBch79g6WEERAsuu4AMMVY&#10;elaoeSMs9IvRFAAAAP4JYe4YJGgHwFwjwIahHBQB5ARMAAHEwDixhjOsXlMwAAYHo+jA4aOE3mAA&#10;MYsQgAAABQgACIZgAAUQAAABgAL+dZgLWDZTwBsWS5AP+M+XUVhgmEQAaxiyr2wCGDPn5Rnl7Jgo&#10;EnyEyv/XSKCrhZbISjnqKg2oIL+WpQSfJF3eohNAiMj5IMyDk4LR+IwKLYF6WBvhRE84FkV6GhM2&#10;r4B6S3CY4QA2VvG1sF+V30CPmLYGW31ZOgiljoOS9hvmqTZVZM9ZmUdsGb+N3gQe4gYIHLCMhkmU&#10;ALKhQ1AKHz+fCOexY5oeQADkwgGcCIGBwt8QBkQA/mjsujCuSjCgIYj3AkNWHwS/2QFBQEuMAACz&#10;iAwbf+dFjHq2YtIxw4ybSAg/RuAw6TU1+oY5FAfYASQvSKZoTvAAeBOvnMMUBebjzfxqfBccDAiU&#10;qVQCTV693U/4CeUFOYGJiFROme/EE+KeQCgIARWBBQBINoSAIADAB4EjKIJPzHBMCm+qCVLPAABE&#10;KNIqZQQACcg5FAA2J/rXXjkjLIhywhCowwc+q6DkN4ypBFY5UEBgEciGqBhBFeEDrm8qcoFYiuJ5&#10;yStukTmbX8E9D+2PqcOaC5L5GOSr0AO6EMcSfnw7EDgnZGCOAO1rwM0ZDIjkunjoOjfshkt8WgB1&#10;HBW3AeYRB2Kfgw6gzx8BFuPnPBwCGFxMfMwpTvfcp1g4bqaT9xo4DKwH43K1IzsEdSCoQOAnoBhk&#10;WaAL4Tp7NM2c7usvK2A/L9CK7SnS9iSbA0YAJKgJBQGMzANRj+njxQ7OEAMDo+/dm4HrA6HEzywY&#10;gGRQdD8CUEOhADIe0AAQADAG1gAATCAQOMUBgX/UxL0ATKannBUMkUqASvdpSl8EXovqsHfGx1HF&#10;Oanv9IkMzmIAz1daN4+Ew223AjSk+L5BWHTYWCfzsIv83KQCIjm7oG+HOYFh5yxOEUTPz7C/9VrU&#10;qnSR9fHVRA4yFrKBYh1SarfZTE8THTVZYm4B7MAOvpJnJSpC4pDf6BHr0pMZEIRGgsDP+yWrN7xZ&#10;x9HTR18L6kD0BCV9fTBSGgUPKkYFnSbAf4YRjNxa2UloJD0YDwNtM5AjtKb0qHQGYJcbghcd2QMT&#10;cTzoaP6lTgc5kdXmUiKnqoJQxlKAPGEXjV5kcKbqSWNxihuID07ac40Cg3iH00OQFsGtjkViAxgi&#10;gD2mAIMGVYQAMGPrK8fiDXDyUq8Q9Y2MA8QAe0r4IFoyBo4w7OFYiAZ/y2SdKI9TwlARF0DSArx8&#10;PHdaK9ua0DYT8XBEpN+EqwBfbjmk8caJUJrsAAAAYAAAAAAAAAAAAAAUAAAADAAAAAAAAAAAAAAC&#10;thKUBVadYZ+z3+sdBoY7ZCL+GTrhDz0tCgRUAgb36ya4RETEWti2FpTGrUJEQ+FmRgAFI17bXfSH&#10;YkFnqRH7okDszMJ87/PnMRjBVNOWRfbw8HCfZoUMhbChlnVtCTByiZE/hggB+I0qmKIpuCr1pCR7&#10;EJmGBkTLFFCSgbOhbWckYotK4i5rnpU9F6meAdEgAKtiAvkyXjYLbBdotoar8WP1YZ1iM4Xo1X4E&#10;l/kITGzIG4lE3R0p6IgS8fWk3HoOK2cMD3WsIDHBWGxDOGJQ1+BI/EkjO4AA0INYAt0YBqFlI62E&#10;RWQ0aMwIB8UPAwHt2gMUW2CqAQ81EDtYeAsGz0DzxDJ3hBg6BeezV+wKAKQxRbJxjg5YcMGAAARZ&#10;i06kL9nNjRwTC2lwagDjskNDiExdCAAcKRyzYIrBAC4CAag2DGDi+PJhAid2MQCZuWUJN5E0Priy&#10;wrk4P34ntHHOj0Og5DHv2OAgAAABwAAAAAAAAAAAAAAAAAAB4AAAAAAAAAAAAAAuvN2JkhDFpc3D&#10;IwqSSmYDhD9QiALQoYDEPp3jqhRQCsFt7UsewGfAmSPKDNiGGWFCGXyBjwmR1WgNikMwPcmxnlXS&#10;AvcoU13aDhpQH4pAQljp5hKITwSePEqzKonCBKsWIY4I1lgOalAMKQIaI55poT0kiB6FWABTTYQJ&#10;m2a5Aq2wEgK4TIQ1Hapjdg95W0OqqqB4PBemXSf+U9/N4CUjCsbeBgAU3iC6i8pKkuuAT4DcqfKy&#10;s+XBcCUI+pAwBRocIxZbQdGXoh7ya1QGvBGb2krqo2QdmihsIIzKPUBtLsJUi8qUjeAQAHsYA2ZR&#10;QFA89Q7Po+tRsRJiqzkPMEdlLebeF1ITq+3NFqIJKUg+/CPBAbjWZ70GKUAAQDJCLklh+p6FXxht&#10;adh3V5lAtbAObbf3PY0OEJAQegdHQBGRkn7ISkXggIMAAAAGAAAAAAAAAAAAAALAAAABAAAAAAAA&#10;AAAAAABQSwMEFAAGAAgAAAAhAAgd9KrgAAAACQEAAA8AAABkcnMvZG93bnJldi54bWxMj0FLw0AQ&#10;he+C/2EZwVu7SdpGidmUUtRTEWwF8bbNTpPQ7GzIbpP03zue7HHee7z5Xr6ebCsG7H3jSEE8j0Ag&#10;lc40VCn4OrzNnkH4oMno1hEquKKHdXF/l+vMuJE+cdiHSnAJ+UwrqEPoMil9WaPVfu46JPZOrrc6&#10;8NlX0vR65HLbyiSKUml1Q/yh1h1uayzP+4tV8D7qcbOIX4fd+bS9/hxWH9+7GJV6fJg2LyACTuE/&#10;DH/4jA4FMx3dhYwXrYLZioMsp+kSBPtJGvG2o4LlU7IAWeTydkHxCwAA//8DAFBLAwQUAAYACAAA&#10;ACEAdtKeUuEAAACcAQAAGQAAAGRycy9fcmVscy9lMm9Eb2MueG1sLnJlbHN0kEFLAzEQhe+C/yHM&#10;3cxuDyrSbC9S6FXqDwjJbDa4yYQkVfvvjRXBLetx3jDfe2+2u88wi3fKxXNU0MsOBEXD1ken4PW4&#10;v3sEUaqOVs8cScGZCuyG25vtC826tqMy+VREo8SiYKo1PSEWM1HQRXKi2DYj56BrG7PDpM2bdoSb&#10;rrvH/JcBw4IpDlZBPtgNiOM5NecrdvAmc+GxSsMBeRy9uVAfllScbJq4cqPo7KgqCGS9/pV7+WET&#10;4Lp1/4/1Sq0f/2c2p0CxrrRDH1rt6xQXsZcpuu8MuPjp8AUAAP//AwBQSwECLQAUAAYACAAAACEA&#10;duBJXxgBAABOAgAAEwAAAAAAAAAAAAAAAAAAAAAAW0NvbnRlbnRfVHlwZXNdLnhtbFBLAQItABQA&#10;BgAIAAAAIQA4/SH/1gAAAJQBAAALAAAAAAAAAAAAAAAAAEkBAABfcmVscy8ucmVsc1BLAQItABQA&#10;BgAIAAAAIQB2QPHkuwQAALYMAAAOAAAAAAAAAAAAAAAAAEgCAABkcnMvZTJvRG9jLnhtbFBLAQIt&#10;AAoAAAAAAAAAIQAwtaYMmZQHAJmUBwAUAAAAAAAAAAAAAAAAAC8HAABkcnMvbWVkaWEvaW1hZ2Ux&#10;LnBuZ1BLAQItAAoAAAAAAAAAIQBxBd4i4V8BAOFfAQAWAAAAAAAAAAAAAAAAAPqbBwBkcnMvbWVk&#10;aWEvaGRwaG90bzEud2RwUEsBAi0AFAAGAAgAAAAhAAgd9KrgAAAACQEAAA8AAAAAAAAAAAAAAAAA&#10;D/wIAGRycy9kb3ducmV2LnhtbFBLAQItABQABgAIAAAAIQB20p5S4QAAAJwBAAAZAAAAAAAAAAAA&#10;AAAAABz9CABkcnMvX3JlbHMvZTJvRG9jLnhtbC5yZWxzUEsFBgAAAAAHAAcAwAEAADT+CAAAAA==&#10;">
                <v:group id="Gruppieren 71" o:spid="_x0000_s1027" style="position:absolute;left:3596;top:1495;width:16550;height:19442" coordorigin="3596,1495" coordsize="16549,19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3" o:spid="_x0000_s1028" type="#_x0000_t75" alt="Ein Bild, das Licht, Natur, Outdoorobjekt, Nacht enthält.&#10;&#10;Automatisch generierte Beschreibung" style="position:absolute;left:3357;top:1734;width:17028;height:165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HKxAAAANsAAAAPAAAAZHJzL2Rvd25yZXYueG1sRI9Ba8JA&#10;FITvBf/D8oTe6kYFE1JXEcVSEISqhR4f2dckmH0bd1eT/ntXKHgcZuYbZr7sTSNu5HxtWcF4lIAg&#10;LqyuuVRwOm7fMhA+IGtsLJOCP/KwXAxe5phr2/EX3Q6hFBHCPkcFVQhtLqUvKjLoR7Yljt6vdQZD&#10;lK6U2mEX4aaRkySZSYM1x4UKW1pXVJwPV6PgZzPdhZ3bZ/q72561Sz+u6cUo9TrsV+8gAvXhGf5v&#10;f2oF6RQeX+IPkIs7AAAA//8DAFBLAQItABQABgAIAAAAIQDb4fbL7gAAAIUBAAATAAAAAAAAAAAA&#10;AAAAAAAAAABbQ29udGVudF9UeXBlc10ueG1sUEsBAi0AFAAGAAgAAAAhAFr0LFu/AAAAFQEAAAsA&#10;AAAAAAAAAAAAAAAAHwEAAF9yZWxzLy5yZWxzUEsBAi0AFAAGAAgAAAAhAGJMAcrEAAAA2wAAAA8A&#10;AAAAAAAAAAAAAAAABwIAAGRycy9kb3ducmV2LnhtbFBLBQYAAAAAAwADALcAAAD4AgAAAAA=&#10;">
                    <v:imagedata r:id="rId11" o:title="Ein Bild, das Licht, Natur, Outdoorobjekt, Nacht enthält" cropright="1496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1" o:spid="_x0000_s1029" type="#_x0000_t202" style="position:absolute;left:3626;top:18550;width:13982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RwwwAAANsAAAAPAAAAZHJzL2Rvd25yZXYueG1sRI9PawIx&#10;FMTvBb9DeIK3mlXEltXsUsU/PVpbD94em+dm6eZlSaKu374pFHocZuY3zLLsbStu5EPjWMFknIEg&#10;rpxuuFbw9bl9fgURIrLG1jEpeFCAshg8LTHX7s4fdDvGWiQIhxwVmBi7XMpQGbIYxq4jTt7FeYsx&#10;SV9L7fGe4LaV0yybS4sNpwWDHa0NVd/Hq1Ugzwe/ylZ6d9of2k1FZtfNGqvUaNi/LUBE6uN/+K/9&#10;rhW8zOD3S/oBsvgBAAD//wMAUEsBAi0AFAAGAAgAAAAhANvh9svuAAAAhQEAABMAAAAAAAAAAAAA&#10;AAAAAAAAAFtDb250ZW50X1R5cGVzXS54bWxQSwECLQAUAAYACAAAACEAWvQsW78AAAAVAQAACwAA&#10;AAAAAAAAAAAAAAAfAQAAX3JlbHMvLnJlbHNQSwECLQAUAAYACAAAACEAzg4UcMMAAADbAAAADwAA&#10;AAAAAAAAAAAAAAAHAgAAZHJzL2Rvd25yZXYueG1sUEsFBgAAAAADAAMAtwAAAPcCAAAAAA==&#10;" filled="f" stroked="f">
                    <v:textbox inset="0,,1mm">
                      <w:txbxContent>
                        <w:p w14:paraId="3011302F" w14:textId="77777777" w:rsidR="00A508B8" w:rsidRPr="00A508B8" w:rsidRDefault="00A508B8" w:rsidP="00A508B8">
                          <w:pPr>
                            <w:rPr>
                              <w:rFonts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A508B8">
                            <w:rPr>
                              <w:rFonts w:cs="Arial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Komet Hale-Bopp</w:t>
                          </w:r>
                        </w:p>
                      </w:txbxContent>
                    </v:textbox>
                  </v:shape>
                </v:group>
                <v:shape id="Textfeld 8" o:spid="_x0000_s1030" type="#_x0000_t202" style="position:absolute;left:4476;top:1958;width:15217;height:7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8tXxwAAANsAAAAPAAAAZHJzL2Rvd25yZXYueG1sRI9ba8JA&#10;FITfC/6H5Qi+iG4q1Et0lSIIbWgRLxEfD9ljEs2eDdmtpv++Wyj0cZiZb5jFqjWVuFPjSssKnocR&#10;COLM6pJzBcfDZjAF4TyyxsoyKfgmB6tl52mBsbYP3tF973MRIOxiVFB4X8dSuqwgg25oa+LgXWxj&#10;0AfZ5FI3+AhwU8lRFI2lwZLDQoE1rQvKbvsvo6A06Xn0fvlMkutkvU1Os7T96KdK9brt6xyEp9b/&#10;h//ab1rB5AV+v4QfIJc/AAAA//8DAFBLAQItABQABgAIAAAAIQDb4fbL7gAAAIUBAAATAAAAAAAA&#10;AAAAAAAAAAAAAABbQ29udGVudF9UeXBlc10ueG1sUEsBAi0AFAAGAAgAAAAhAFr0LFu/AAAAFQEA&#10;AAsAAAAAAAAAAAAAAAAAHwEAAF9yZWxzLy5yZWxzUEsBAi0AFAAGAAgAAAAhABpTy1fHAAAA2wAA&#10;AA8AAAAAAAAAAAAAAAAABwIAAGRycy9kb3ducmV2LnhtbFBLBQYAAAAAAwADALcAAAD7AgAAAAA=&#10;" filled="f" stroked="f">
                  <v:textbox style="mso-fit-shape-to-text:t" inset="0,,1mm">
                    <w:txbxContent>
                      <w:p w14:paraId="1E72585D" w14:textId="77777777" w:rsidR="00A508B8" w:rsidRPr="00FD41FC" w:rsidRDefault="00A508B8" w:rsidP="00A508B8">
                        <w:pPr>
                          <w:jc w:val="left"/>
                          <w:rPr>
                            <w:rFonts w:cs="Arial"/>
                            <w:color w:val="FFFFFF" w:themeColor="background1"/>
                            <w:kern w:val="24"/>
                          </w:rPr>
                        </w:pPr>
                        <w:r w:rsidRPr="00FD41FC">
                          <w:rPr>
                            <w:rFonts w:cs="Arial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Staubschweif, entstanden durch Absorption von Photonen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76" o:spid="_x0000_s1031" type="#_x0000_t32" style="position:absolute;left:8259;top:7303;width:2990;height:58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DjnxAAAANsAAAAPAAAAZHJzL2Rvd25yZXYueG1sRI9PawIx&#10;FMTvhX6H8AQvolm11bIaRS0WT0L9c3/dPHdDNy/rJtX12xtB6HGYmd8w03ljS3Gh2hvHCvq9BARx&#10;5rThXMFhv+5+gPABWWPpmBTcyMN89voyxVS7K3/TZRdyESHsU1RQhFClUvqsIIu+5yri6J1cbTFE&#10;WedS13iNcFvKQZKMpEXDcaHAilYFZb+7P6vguP75Civ9uRxvzPv59mboNOxslWq3msUERKAm/Ief&#10;7Y1WMB7B40v8AXJ2BwAA//8DAFBLAQItABQABgAIAAAAIQDb4fbL7gAAAIUBAAATAAAAAAAAAAAA&#10;AAAAAAAAAABbQ29udGVudF9UeXBlc10ueG1sUEsBAi0AFAAGAAgAAAAhAFr0LFu/AAAAFQEAAAsA&#10;AAAAAAAAAAAAAAAAHwEAAF9yZWxzLy5yZWxzUEsBAi0AFAAGAAgAAAAhABfUOOfEAAAA2wAAAA8A&#10;AAAAAAAAAAAAAAAABwIAAGRycy9kb3ducmV2LnhtbFBLBQYAAAAAAwADALcAAAD4AgAAAAA=&#10;" strokecolor="white [3212]">
                  <v:stroke endarrow="block"/>
                  <o:lock v:ext="edit" shapetype="f"/>
                </v:shape>
                <w10:wrap type="square" anchorx="margin"/>
              </v:group>
            </w:pict>
          </mc:Fallback>
        </mc:AlternateContent>
      </w:r>
      <w:r w:rsidR="00A508B8" w:rsidRPr="003B68F8">
        <w:t>Vergleichen Sie die Eigenschaften von Photonen mit denen anderer Quantenobjekte wie Elektronen oder Neutronen. Gehen Sie auf Gemeinsamkeiten und Unterschiede ein.</w:t>
      </w:r>
    </w:p>
    <w:p w14:paraId="3D47FA34" w14:textId="42F9FCEC" w:rsidR="00A508B8" w:rsidRPr="001043EB" w:rsidRDefault="00A508B8" w:rsidP="00567C14">
      <w:pPr>
        <w:spacing w:after="120"/>
        <w:jc w:val="left"/>
      </w:pPr>
      <w:r w:rsidRPr="001043EB">
        <w:t>Auch Photonen haben Impuls. Das ergibt sich aus der De-Broglie-Beziehung. Durch den Impuls der Photonen von der Sonne entsteht z.B. der Staubschweif eines Kometen.</w:t>
      </w:r>
    </w:p>
    <w:p w14:paraId="0D566D11" w14:textId="3BA4B137" w:rsidR="00A508B8" w:rsidRPr="003B68F8" w:rsidRDefault="00567C14" w:rsidP="00567C14">
      <w:pPr>
        <w:spacing w:after="120"/>
        <w:jc w:val="left"/>
      </w:pPr>
      <w:r w:rsidRPr="000246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2B7D31" wp14:editId="381A113D">
                <wp:simplePos x="0" y="0"/>
                <wp:positionH relativeFrom="margin">
                  <wp:align>right</wp:align>
                </wp:positionH>
                <wp:positionV relativeFrom="paragraph">
                  <wp:posOffset>1040130</wp:posOffset>
                </wp:positionV>
                <wp:extent cx="4107180" cy="526415"/>
                <wp:effectExtent l="0" t="0" r="0" b="0"/>
                <wp:wrapSquare wrapText="bothSides"/>
                <wp:docPr id="7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526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B4A0BC" w14:textId="77777777" w:rsidR="00A508B8" w:rsidRPr="000D58D4" w:rsidRDefault="00A508B8" w:rsidP="00A508B8">
                            <w:pPr>
                              <w:spacing w:after="0" w:line="240" w:lineRule="auto"/>
                              <w:jc w:val="left"/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Bildquellen:</w:t>
                            </w:r>
                          </w:p>
                          <w:p w14:paraId="63870192" w14:textId="77777777" w:rsidR="00A508B8" w:rsidRPr="000D58D4" w:rsidRDefault="00A508B8" w:rsidP="00A508B8">
                            <w:pPr>
                              <w:spacing w:after="0" w:line="240" w:lineRule="auto"/>
                              <w:jc w:val="left"/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R.S. </w:t>
                            </w:r>
                            <w:proofErr w:type="spellStart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Aspden</w:t>
                            </w:r>
                            <w:proofErr w:type="spellEnd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, M.J. </w:t>
                            </w:r>
                            <w:proofErr w:type="spellStart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Padgett</w:t>
                            </w:r>
                            <w:proofErr w:type="spellEnd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, G.C. Spalding. </w:t>
                            </w:r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 xml:space="preserve">Video recording true single-photon double-slit interference. American Journal of Physics 84, 671 (2016); </w:t>
                            </w:r>
                            <w:proofErr w:type="spellStart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 xml:space="preserve">: </w:t>
                            </w:r>
                            <w:hyperlink r:id="rId12" w:history="1">
                              <w:r w:rsidRPr="000D58D4">
                                <w:rPr>
                                  <w:rStyle w:val="Hyperlink"/>
                                  <w:rFonts w:cs="Arial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10.1119/1.4955173</w:t>
                              </w:r>
                            </w:hyperlink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 xml:space="preserve"> (20.11.22) </w:t>
                            </w:r>
                            <w:hyperlink r:id="rId13" w:history="1">
                              <w:r w:rsidRPr="000D58D4">
                                <w:rPr>
                                  <w:rStyle w:val="Hyperlink"/>
                                  <w:rFonts w:cs="Arial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CC BY </w:t>
                              </w:r>
                            </w:hyperlink>
                            <w:hyperlink r:id="rId14" w:history="1">
                              <w:r w:rsidRPr="000D58D4">
                                <w:rPr>
                                  <w:rStyle w:val="Hyperlink"/>
                                  <w:rFonts w:cs="Arial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4.0</w:t>
                              </w:r>
                            </w:hyperlink>
                          </w:p>
                          <w:p w14:paraId="4D541D7F" w14:textId="34911B54" w:rsidR="00A508B8" w:rsidRPr="000D58D4" w:rsidRDefault="00D24AF6" w:rsidP="00A508B8">
                            <w:pPr>
                              <w:spacing w:after="0" w:line="240" w:lineRule="auto"/>
                              <w:jc w:val="left"/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D24AF6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Geoff Chester (</w:t>
                            </w:r>
                            <w:hyperlink r:id="rId15" w:history="1">
                              <w:r w:rsidRPr="00D24AF6">
                                <w:rPr>
                                  <w:rStyle w:val="Hyperlink"/>
                                  <w:rFonts w:cs="Arial"/>
                                  <w:kern w:val="24"/>
                                  <w:sz w:val="12"/>
                                  <w:szCs w:val="12"/>
                                </w:rPr>
                                <w:t>https://commons.wikimedia.org/wiki/File:Halebopp031197.jpg</w:t>
                              </w:r>
                            </w:hyperlink>
                            <w:r w:rsidRPr="00D24AF6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), „Halebopp031197“, Beschriftung: von C.-J. Pardall, </w:t>
                            </w:r>
                            <w:hyperlink r:id="rId16" w:history="1">
                              <w:r w:rsidRPr="00D24AF6">
                                <w:rPr>
                                  <w:rStyle w:val="Hyperlink"/>
                                  <w:rFonts w:cs="Arial"/>
                                  <w:kern w:val="24"/>
                                  <w:sz w:val="12"/>
                                  <w:szCs w:val="12"/>
                                </w:rPr>
                                <w:t>https://creativecommons.org/publicdomain/zero/1.0/legalcode</w:t>
                              </w:r>
                            </w:hyperlink>
                            <w:r w:rsidRPr="00D24AF6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 (06.02.23)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B7D31" id="Textfeld 4" o:spid="_x0000_s1032" type="#_x0000_t202" style="position:absolute;margin-left:272.2pt;margin-top:81.9pt;width:323.4pt;height:41.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799gwEAAPACAAAOAAAAZHJzL2Uyb0RvYy54bWysUk1v2zAMvQ/YfxB0X2wHbVcYcYptRXcZ&#10;tgFtf4AiS7EAS1RJJXb+/SglTYruNuxCSfx4fHzU6m72o9gbJAehk82ilsIEDb0L204+Pz18upWC&#10;kgq9GiGYTh4Mybv1xw+rKbZmCQOMvUHBIIHaKXZySCm2VUV6MF7RAqIJHLSAXiV+4rbqUU2M7sdq&#10;Wdc31QTYRwRtiNh7fwzKdcG31uj0y1oySYydZG6pWCx2k221Xql2iyoOTp9oqH9g4ZUL3PQMda+S&#10;Ejt0f0F5pxEIbFpo8BVY67QpM/A0Tf1umsdBRVNmYXEonmWi/werf+4f428Uaf4KMy8wCzJFaomd&#10;eZ7Zos8nMxUcZwkPZ9nMnIRm51VTf25uOaQ5dr28uWquM0x1qY5I6bsBL/Klk8hrKWqp/Q9Kx9TX&#10;lNwswIMbx+y/UMm3NG9m4fpOLl9pbqA/MPuJF9hJetkpNFJgGr9B2fcR7MsugXWlT0Y51pzAWdbC&#10;9PQF8t7evkvW5aOu/wAAAP//AwBQSwMEFAAGAAgAAAAhAA0en7LcAAAACAEAAA8AAABkcnMvZG93&#10;bnJldi54bWxMj0FPwzAMhe9I+w+RJ3FjCaNkUJpOE4griMGQuGWN11ZrnKrJ1vLvMSe42X5Pz98r&#10;1pPvxBmH2AYycL1QIJCq4FqqDXy8P1/dgYjJkrNdIDTwjRHW5eyisLkLI73heZtqwSEUc2ugSanP&#10;pYxVg97GReiRWDuEwdvE61BLN9iRw30nl0pp6W1L/KGxPT42WB23J29g93L4+szUa/3kb/sxTEqS&#10;v5fGXM6nzQOIhFP6M8MvPqNDyUz7cCIXRWeAiyS+6hsuwLLONA97A8tMr0CWhfxfoPwBAAD//wMA&#10;UEsBAi0AFAAGAAgAAAAhALaDOJL+AAAA4QEAABMAAAAAAAAAAAAAAAAAAAAAAFtDb250ZW50X1R5&#10;cGVzXS54bWxQSwECLQAUAAYACAAAACEAOP0h/9YAAACUAQAACwAAAAAAAAAAAAAAAAAvAQAAX3Jl&#10;bHMvLnJlbHNQSwECLQAUAAYACAAAACEAie+/fYMBAADwAgAADgAAAAAAAAAAAAAAAAAuAgAAZHJz&#10;L2Uyb0RvYy54bWxQSwECLQAUAAYACAAAACEADR6fstwAAAAIAQAADwAAAAAAAAAAAAAAAADdAwAA&#10;ZHJzL2Rvd25yZXYueG1sUEsFBgAAAAAEAAQA8wAAAOYEAAAAAA==&#10;" filled="f" stroked="f">
                <v:textbox>
                  <w:txbxContent>
                    <w:p w14:paraId="23B4A0BC" w14:textId="77777777" w:rsidR="00A508B8" w:rsidRPr="000D58D4" w:rsidRDefault="00A508B8" w:rsidP="00A508B8">
                      <w:pPr>
                        <w:spacing w:after="0" w:line="240" w:lineRule="auto"/>
                        <w:jc w:val="left"/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>Bildquellen:</w:t>
                      </w:r>
                    </w:p>
                    <w:p w14:paraId="63870192" w14:textId="77777777" w:rsidR="00A508B8" w:rsidRPr="000D58D4" w:rsidRDefault="00A508B8" w:rsidP="00A508B8">
                      <w:pPr>
                        <w:spacing w:after="0" w:line="240" w:lineRule="auto"/>
                        <w:jc w:val="left"/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R.S. </w:t>
                      </w:r>
                      <w:proofErr w:type="spellStart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>Aspden</w:t>
                      </w:r>
                      <w:proofErr w:type="spellEnd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, M.J. </w:t>
                      </w:r>
                      <w:proofErr w:type="spellStart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>Padgett</w:t>
                      </w:r>
                      <w:proofErr w:type="spellEnd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, G.C. Spalding. </w:t>
                      </w:r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 xml:space="preserve">Video recording true single-photon double-slit interference. American Journal of Physics 84, 671 (2016); </w:t>
                      </w:r>
                      <w:proofErr w:type="spellStart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 xml:space="preserve">: </w:t>
                      </w:r>
                      <w:hyperlink r:id="rId17" w:history="1">
                        <w:r w:rsidRPr="000D58D4">
                          <w:rPr>
                            <w:rStyle w:val="Hyperlink"/>
                            <w:rFonts w:cs="Arial"/>
                            <w:kern w:val="24"/>
                            <w:sz w:val="12"/>
                            <w:szCs w:val="12"/>
                            <w:lang w:val="en-US"/>
                          </w:rPr>
                          <w:t>10.1119/1.4955173</w:t>
                        </w:r>
                      </w:hyperlink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 xml:space="preserve"> (20.11.22) </w:t>
                      </w:r>
                      <w:hyperlink r:id="rId18" w:history="1">
                        <w:r w:rsidRPr="000D58D4">
                          <w:rPr>
                            <w:rStyle w:val="Hyperlink"/>
                            <w:rFonts w:cs="Arial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CC BY </w:t>
                        </w:r>
                      </w:hyperlink>
                      <w:hyperlink r:id="rId19" w:history="1">
                        <w:r w:rsidRPr="000D58D4">
                          <w:rPr>
                            <w:rStyle w:val="Hyperlink"/>
                            <w:rFonts w:cs="Arial"/>
                            <w:kern w:val="24"/>
                            <w:sz w:val="12"/>
                            <w:szCs w:val="12"/>
                            <w:lang w:val="en-US"/>
                          </w:rPr>
                          <w:t>4.0</w:t>
                        </w:r>
                      </w:hyperlink>
                    </w:p>
                    <w:p w14:paraId="4D541D7F" w14:textId="34911B54" w:rsidR="00A508B8" w:rsidRPr="000D58D4" w:rsidRDefault="00D24AF6" w:rsidP="00A508B8">
                      <w:pPr>
                        <w:spacing w:after="0" w:line="240" w:lineRule="auto"/>
                        <w:jc w:val="left"/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 w:rsidRPr="00D24AF6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>Geoff Chester (</w:t>
                      </w:r>
                      <w:hyperlink r:id="rId20" w:history="1">
                        <w:r w:rsidRPr="00D24AF6">
                          <w:rPr>
                            <w:rStyle w:val="Hyperlink"/>
                            <w:rFonts w:cs="Arial"/>
                            <w:kern w:val="24"/>
                            <w:sz w:val="12"/>
                            <w:szCs w:val="12"/>
                          </w:rPr>
                          <w:t>https://commons.wikimedia.org/wiki/File:Halebopp031197.jpg</w:t>
                        </w:r>
                      </w:hyperlink>
                      <w:r w:rsidRPr="00D24AF6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), „Halebopp031197“, Beschriftung: von C.-J. Pardall, </w:t>
                      </w:r>
                      <w:hyperlink r:id="rId21" w:history="1">
                        <w:r w:rsidRPr="00D24AF6">
                          <w:rPr>
                            <w:rStyle w:val="Hyperlink"/>
                            <w:rFonts w:cs="Arial"/>
                            <w:kern w:val="24"/>
                            <w:sz w:val="12"/>
                            <w:szCs w:val="12"/>
                          </w:rPr>
                          <w:t>https://creativecommons.org/publicdomain/zero/1.0/legalcode</w:t>
                        </w:r>
                      </w:hyperlink>
                      <w:r w:rsidRPr="00D24AF6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 (06.02.23)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08B8" w:rsidRPr="001043EB">
        <w:t>Die größte Schwierigkeit bei dem vorgestellten Experiment war die geplante Herstellung einzelner Photonen.</w:t>
      </w:r>
      <w:r w:rsidR="00A508B8">
        <w:t xml:space="preserve"> </w:t>
      </w:r>
      <w:r w:rsidR="00A508B8" w:rsidRPr="001043EB">
        <w:t>Sie gelingt z.B. durch Abschwächung von Laserlicht</w:t>
      </w:r>
      <w:r w:rsidR="00570C94" w:rsidRPr="00570C94">
        <w:t xml:space="preserve"> </w:t>
      </w:r>
      <w:r w:rsidR="00570C94" w:rsidRPr="001043EB">
        <w:t>nicht</w:t>
      </w:r>
      <w:r w:rsidR="00A508B8" w:rsidRPr="001043EB">
        <w:t>, sondern benötigt spezielle Einzelphoton-Quellen, die bis heute mehr als 10000 € kosten.</w:t>
      </w:r>
    </w:p>
    <w:p w14:paraId="3CB85EDE" w14:textId="1FDC3173" w:rsidR="004D455B" w:rsidRDefault="004D455B" w:rsidP="00567C14">
      <w:pPr>
        <w:tabs>
          <w:tab w:val="left" w:pos="4536"/>
        </w:tabs>
        <w:spacing w:after="120"/>
      </w:pPr>
    </w:p>
    <w:p w14:paraId="46D339EC" w14:textId="733B1B0A" w:rsidR="00DB3E72" w:rsidRDefault="00DB3E72" w:rsidP="00567C14">
      <w:pPr>
        <w:tabs>
          <w:tab w:val="left" w:pos="4536"/>
        </w:tabs>
        <w:spacing w:after="120"/>
      </w:pPr>
    </w:p>
    <w:p w14:paraId="269B299B" w14:textId="36FBB48A" w:rsidR="00DB3E72" w:rsidRDefault="00DB3E72" w:rsidP="00567C14">
      <w:pPr>
        <w:tabs>
          <w:tab w:val="left" w:pos="4536"/>
        </w:tabs>
        <w:spacing w:after="120"/>
      </w:pPr>
    </w:p>
    <w:p w14:paraId="45C25E0A" w14:textId="77777777" w:rsidR="00DB3E72" w:rsidRDefault="00DB3E72" w:rsidP="00567C14">
      <w:pPr>
        <w:tabs>
          <w:tab w:val="left" w:pos="4536"/>
        </w:tabs>
        <w:spacing w:after="120"/>
      </w:pPr>
    </w:p>
    <w:p w14:paraId="754B509F" w14:textId="143327A3" w:rsidR="00DB3E72" w:rsidRDefault="00DB3E72" w:rsidP="00567C14">
      <w:pPr>
        <w:tabs>
          <w:tab w:val="left" w:pos="4536"/>
        </w:tabs>
        <w:spacing w:after="120"/>
      </w:pPr>
    </w:p>
    <w:p w14:paraId="4EAC4835" w14:textId="1891B69C" w:rsidR="00DB3E72" w:rsidRDefault="00DB3E72" w:rsidP="00EB5983">
      <w:pPr>
        <w:tabs>
          <w:tab w:val="left" w:pos="4536"/>
        </w:tabs>
        <w:spacing w:after="120" w:line="480" w:lineRule="auto"/>
      </w:pPr>
    </w:p>
    <w:p w14:paraId="36A84BD5" w14:textId="734F73B6" w:rsidR="00DB3E72" w:rsidRDefault="00DB3E72" w:rsidP="00567C14">
      <w:pPr>
        <w:tabs>
          <w:tab w:val="left" w:pos="4536"/>
        </w:tabs>
        <w:spacing w:after="120"/>
      </w:pPr>
    </w:p>
    <w:p w14:paraId="3A7833CA" w14:textId="7E050314" w:rsidR="00DB3E72" w:rsidRDefault="00DB3E72" w:rsidP="00567C14">
      <w:pPr>
        <w:tabs>
          <w:tab w:val="left" w:pos="4536"/>
        </w:tabs>
        <w:spacing w:after="120"/>
      </w:pPr>
    </w:p>
    <w:p w14:paraId="1AA8CA89" w14:textId="77777777" w:rsidR="00EB5983" w:rsidRPr="003B68F8" w:rsidRDefault="00EB5983" w:rsidP="00EB5983">
      <w:pPr>
        <w:spacing w:after="120"/>
        <w:jc w:val="left"/>
      </w:pPr>
      <w:r w:rsidRPr="001043EB">
        <w:rPr>
          <w:noProof/>
        </w:rPr>
        <w:drawing>
          <wp:anchor distT="0" distB="0" distL="36195" distR="36195" simplePos="0" relativeHeight="251665408" behindDoc="0" locked="0" layoutInCell="1" allowOverlap="1" wp14:anchorId="513FC1D0" wp14:editId="15FB2135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07200" cy="1803600"/>
            <wp:effectExtent l="0" t="0" r="3175" b="6350"/>
            <wp:wrapSquare wrapText="bothSides"/>
            <wp:docPr id="15" name="1.4955173.mm.original.v1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27034EC5-C3CA-8C82-15B9-D5235A39CD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4955173.mm.original.v1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27034EC5-C3CA-8C82-15B9-D5235A39CD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2"/>
                    <a:stretch/>
                  </pic:blipFill>
                  <pic:spPr bwMode="auto">
                    <a:xfrm>
                      <a:off x="0" y="0"/>
                      <a:ext cx="1807200" cy="18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8F8">
        <w:t xml:space="preserve">Auch elektromagnetische Strahlung besteht aus Quantenobjekten, den </w:t>
      </w:r>
      <w:r w:rsidRPr="003B68F8">
        <w:rPr>
          <w:b/>
          <w:bCs/>
        </w:rPr>
        <w:t>Photonen</w:t>
      </w:r>
      <w:r w:rsidRPr="003B68F8">
        <w:t>.</w:t>
      </w:r>
      <w:r>
        <w:t xml:space="preserve"> </w:t>
      </w:r>
    </w:p>
    <w:p w14:paraId="586EA796" w14:textId="77777777" w:rsidR="00EB5983" w:rsidRDefault="00EB5983" w:rsidP="00EB5983">
      <w:pPr>
        <w:pStyle w:val="Listenabsatz"/>
        <w:numPr>
          <w:ilvl w:val="0"/>
          <w:numId w:val="35"/>
        </w:numPr>
        <w:spacing w:after="120"/>
        <w:jc w:val="left"/>
      </w:pPr>
      <w:r w:rsidRPr="0002469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359D28" wp14:editId="49DAFC7E">
                <wp:simplePos x="0" y="0"/>
                <wp:positionH relativeFrom="margin">
                  <wp:posOffset>-2980</wp:posOffset>
                </wp:positionH>
                <wp:positionV relativeFrom="paragraph">
                  <wp:posOffset>1056689</wp:posOffset>
                </wp:positionV>
                <wp:extent cx="1654175" cy="1942465"/>
                <wp:effectExtent l="0" t="0" r="3175" b="0"/>
                <wp:wrapSquare wrapText="bothSides"/>
                <wp:docPr id="7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4175" cy="1942465"/>
                          <a:chOff x="359695" y="149569"/>
                          <a:chExt cx="1654937" cy="1944156"/>
                        </a:xfrm>
                      </wpg:grpSpPr>
                      <wpg:grpSp>
                        <wpg:cNvPr id="8" name="Gruppieren 8"/>
                        <wpg:cNvGrpSpPr/>
                        <wpg:grpSpPr>
                          <a:xfrm>
                            <a:off x="359695" y="149569"/>
                            <a:ext cx="1654937" cy="1944156"/>
                            <a:chOff x="359695" y="149569"/>
                            <a:chExt cx="1654937" cy="1944156"/>
                          </a:xfrm>
                        </wpg:grpSpPr>
                        <pic:pic xmlns:pic="http://schemas.openxmlformats.org/drawingml/2006/picture">
                          <pic:nvPicPr>
                            <pic:cNvPr id="9" name="Grafik 9" descr="Ein Bild, das Licht, Natur, Outdoorobjekt, Nach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2831"/>
                            <a:stretch/>
                          </pic:blipFill>
                          <pic:spPr>
                            <a:xfrm rot="5400000">
                              <a:off x="335771" y="173493"/>
                              <a:ext cx="1702785" cy="16549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feld 11"/>
                          <wps:cNvSpPr txBox="1"/>
                          <wps:spPr>
                            <a:xfrm>
                              <a:off x="362600" y="1855036"/>
                              <a:ext cx="1398213" cy="2386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E98AA7" w14:textId="77777777" w:rsidR="00EB5983" w:rsidRPr="00A508B8" w:rsidRDefault="00EB5983" w:rsidP="00EB5983">
                                <w:pPr>
                                  <w:rPr>
                                    <w:rFonts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A508B8">
                                  <w:rPr>
                                    <w:rFonts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</w:rPr>
                                  <w:t>Komet Hale-Bopp</w:t>
                                </w:r>
                              </w:p>
                            </w:txbxContent>
                          </wps:txbx>
                          <wps:bodyPr wrap="square" lIns="0" rIns="36000" rtlCol="0">
                            <a:noAutofit/>
                          </wps:bodyPr>
                        </wps:wsp>
                      </wpg:grpSp>
                      <wps:wsp>
                        <wps:cNvPr id="11" name="Textfeld 8"/>
                        <wps:cNvSpPr txBox="1"/>
                        <wps:spPr>
                          <a:xfrm>
                            <a:off x="447631" y="195815"/>
                            <a:ext cx="1521694" cy="7223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C0E2A2" w14:textId="77777777" w:rsidR="00EB5983" w:rsidRPr="00FD41FC" w:rsidRDefault="00EB5983" w:rsidP="00EB5983">
                              <w:pPr>
                                <w:jc w:val="left"/>
                                <w:rPr>
                                  <w:rFonts w:cs="Arial"/>
                                  <w:color w:val="FFFFFF" w:themeColor="background1"/>
                                  <w:kern w:val="24"/>
                                </w:rPr>
                              </w:pPr>
                              <w:r w:rsidRPr="00FD41FC">
                                <w:rPr>
                                  <w:rFonts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Staubschweif, entstanden durch Absorption von Photonen</w:t>
                              </w:r>
                            </w:p>
                          </w:txbxContent>
                        </wps:txbx>
                        <wps:bodyPr wrap="square" lIns="0" rIns="36000" rtlCol="0">
                          <a:spAutoFit/>
                        </wps:bodyPr>
                      </wps:wsp>
                      <wps:wsp>
                        <wps:cNvPr id="12" name="Gerade Verbindung mit Pfeil 12"/>
                        <wps:cNvCnPr>
                          <a:cxnSpLocks/>
                        </wps:cNvCnPr>
                        <wps:spPr>
                          <a:xfrm>
                            <a:off x="825903" y="730352"/>
                            <a:ext cx="299026" cy="58039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59D28" id="_x0000_s1033" style="position:absolute;left:0;text-align:left;margin-left:-.25pt;margin-top:83.2pt;width:130.25pt;height:152.95pt;z-index:251663360;mso-position-horizontal-relative:margin;mso-width-relative:margin;mso-height-relative:margin" coordorigin="3596,1495" coordsize="16549,1944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xwgrayBAAAuQwAAA4AAABkcnMvZTJvRG9jLnht&#10;bLxX627bNhT+P2DvQGjAfrWxJVmypcUpckeBoA2abvtNU5TFhSI1ko7t99mb7MV2DnWx46Rrk6EL&#10;EIUUDw+/c/k+KsfvNrUkD9xYodU8CI/GAeGK6UKo5Tz49fPV21lArKOqoFIrPg+23AbvTn784Xjd&#10;5DzSlZYFNwScKJuvm3lQOdfko5FlFa+pPdINV7BYalNTB1OzHBWGrsF7LUfReJyO1toUjdGMWwtv&#10;L9rF4MT7L0vO3MeytNwROQ8Am/NP458LfI5Ojmm+NLSpBOtg0FegqKlQcOjg6oI6SlZGPHFVC2a0&#10;1aU7Yroe6bIUjPsYIJpwfBDNtdGrxseyzNfLZkgTpPYgT692yz48XJvmrrk1kIl1s4Rc+BnGsilN&#10;jX8BJdn4lG2HlPGNIwxehmkyCadJQBishdkkmqRJm1RWQeZxX5xkaQYWaDDJkjTr1y/3fGTxdPAx&#10;CZMUbUY9hNEjYMOkBQwR3BoiinkAraZoDU12bVZNI7jhiszQEe54QaBfALwf8nNwaf7dQm4Ey+G3&#10;awAYPWmArxMFdrmV4UHnpP4mHzU196vmLfRqQ51YCCnc1vMOuhJBqYdbwW5NO9lVIttVgpbinsC8&#10;4JYB7y6FImdCFm9IQS25Eaxyb8gHCsjekI8rV2ht9OIPfu/fwiKoiav+/ku6o59/2pz+4h+nK6dB&#10;DgSIBFlyxQ2U2nFyBidUhovFSi2x6ogPIbUAKSbwRrN7S5Q+r6ha8lPbgD5AV/pme2w+wumj6BZS&#10;NFdCSmK0+1246q6iDfRa6GmPi11iIcgDcj5Tm5b4F5qtagiwVTLDJQSlla1EYwNicl4vOLS1eV+E&#10;wA1QUQfnNUYoh4Bpbg37BAEQODGKZrEPA946wx2rkD8YQw+7zYcFovfUxkDmQTIZ44+PoiN6HCfT&#10;KRyJhJ3Gkyxujxv6fzqOprOe8sB/JAMe19MVUm2su+a6JjiACAClP4A+3FjXmvYmHcwWmEcMqJGy&#10;cB/YPqcwe5LVF0meLxZAQLe7Ng3hRmgV4zMEV3JZkNBnsTNDWSRuc6ZR6DBEfL+fwj11jNMohTT6&#10;pM2SZBx7CaP5kLU4m0Vh3IpcFM/SmdfB1yaN5kpjN2Iyd6hw5DaLjZdDXzZ8s9DFFgJZwy03D+yf&#10;K4oqIN8ryCkANn4QA3icOHmu/VWJoSmNVCuFL9nOU3cklMePujvj/6oZNOZBzTqN95V9Sckmk2kK&#10;rPEly5JZ2F1cQ8WSKEyzSVuxaRTFMP4Pbf4NFfP+d3l+RcVsgxW7+reKof/vz6yor9I1N7Tg5Ddu&#10;FkIVIM2kFo7cllxIEkY9qYCT56qVJrZRd40X6r63h0WE/gX6zaIkGwO7QLOm8ThOvOcd+6IsG0dp&#10;W8pkNo6zrygWiCgVy8qda6VAvLRpZf5Z/aK5VF6OtRQFctJP8AOWn0tDHijwabFsLxmQ530rR4W8&#10;VAVxW7xKnBFwLUnedRl6PeC2dVvJ0b1Un3gJLPfC9Mx5lDG4V/ozvTValYBu2Nhqvv/S3gF9vLGz&#10;x63cf0y/ZPOww5+slRs210Jp4y+Eg9PdpodctvZ9Btq4d9ToW2OnQfB9DMaPPsD3597R7j+Ok38A&#10;AAD//wMAUEsDBAoAAAAAAAAAIQAwtaYMmZQHAJmUBwAUAAAAZHJzL21lZGlhL2ltYWdlMS5wbmeJ&#10;UE5HDQoaCgAAAA1JSERSAAACEQAAAY4IBgAAAClGURkAAAABc1JHQgCuzhzpAAAABGdBTUEAALGP&#10;C/xhBQAAAAlwSFlzAAAh1QAAIdUBBJy0nQAA/6VJREFUeF50/Vmvbd12noetatZ1XaxirrrYa9f1&#10;Vxf4vlPhFMQ5JA4PCZI4IkESokAZoiAJkmBRkATJUALZsA3LkGIggosAyoWEIAYUAbF9Ffsq+QW5&#10;9k1+Q8/ztDbH3vs4zEXHnHPMMfroZXvf1nrrre/s7nTKzk6rHOx3+ayV3d162SMd7LdK7aBdDvY6&#10;ZXenzX/tsr/b5/cwUm1/xPUuqccz/V9Je5G8Xj3b4Huj7B+Q93697OzuknbK7h6fO3X+a8e9rea0&#10;NBuTKI/XTfsHjVKvt0n9Uqt1y8EB7+T+/L9W9inn7m6t7O35TIP3kpf1odx7u/5HHnveu1uazWZ5&#10;/PBRubu5pS57/L/PvZSN1G4OudYoB9zfrndKk/fs7TRLba9HXnynTgf7Q+6lTpS1UR9RHuob9eO+&#10;gx7P8z7ePRqs4z7bK9pn28Y7UZ5mJp7z3l2uWe6sc/7OZDsd8M5GmU4X1J+yHdRIjTIezfifOlPe&#10;eIb896IvrLPvzU/f4fddymfa3/PzgHtrlJd2rZEn7bK/s1NuLy/Ln/+9v1vuH9yX3f098t8vO3uk&#10;fcYE/bbDc5Zn1/6yX3i3eXm9KovvOKBu7aZtQR7kOxmPSqdFOeiDbmdU2u0Rz9TIm7FQq5ca9drd&#10;3y2jcb+0WjXuPSi9Tr2Me9R70Czj7kGZDQ/K6RH/13dKv7tTpqNmadT4nAzKZNovjdZ+mc775NEu&#10;Xe4fjuplNm2XxbxVFpNGeXi7LI9uFmU9q5XFaK/cnQ/LmyeHZbNqlevDflkODsrRtM7vTrneDMrl&#10;Ybds+P3ial4+vj8sz/g8mdXLcnoQ9yz5bz1vRpk2y3Y5WbTKZt0p5/w+PxlQvv2yOR6W9aJT1txv&#10;OuT/xbzB9xZlq9Gn+/zmnTxzejLic1Dm00Z5QDlfPT+L/E5IvutyMyydxk45PeyUZ/eLsuLZ9ewg&#10;6uP/m8NemY4PIm1O+vGOi/Mx76iVw1W3HK/7lLFfLo7G5YR2WY8aZTNplhX1Pl+P4vpmmf9fb2bl&#10;/nJdjin72eGgvH12Vl48PC5Hy1Y5pJ62f79j2zejvEva95z8j2btcjhtlad3J7TtZTlZ9csnr64p&#10;Y6ssKdd6tFum7Z1yMtopv//9+/Jv/+O/Un78hnwnu2XGf9Zjwb1T+u7ibFGW8wFjYa/02nu0Y79M&#10;+/XSb+2W1YQ+pf9HloHyj6nLcj0s7Q7fJ/1Sb9RKs9WKsVXvMA/qjLX6QelMB6U/Z852mqXDWNtv&#10;HJTuqFOG1KMz2C2d/m4ZU4fRBDnE+Ds4OCiDwajU95grzINht11atT1+75Q649Xr/S6ysOa8ZQ6E&#10;jNlHVig7mafMq8b+QWmRTw15Vz/IebbP85EOdpCFtMdmXeYLZd4Ozyl7lWEk5ojyqV5nbE+HZURZ&#10;95CZpjrzcZf/260R70tZqHx9n5yflkt5Tv0pS6fd4X7llHN4j+cazCHG5nLD2Lvku3LKsvse5U+T&#10;+W6iXtYt5LbznTIqR7by6aOPPy+L9XFcz3Kk/Hr/mzyUC/uV/EyM2Nnt0gbKVmWj92UdfOeeMp60&#10;oww9GNO21nPMvLks6/UdeVBn5Lwyf49nldn79EFNeUkf2O7zwbD8m//mvy3/47/7d+WXv/hFaTco&#10;A/1oG0c/HaSMTVnZpl06ZbU4LZPJiv/InzrvIiOjztGG1peyiYfWkbLVDqhTlDPbPNrvwPoebGUt&#10;15Xz1HVv17oP+J71Pwg86cW7sw3EYNqF9rHO1t3nUob7PvNjTNdpM9pth3LbBtm+ylPKClZkWen3&#10;wIUW7bLFAvtk2772qfjebg229efdXKtT9j3GSp186rZPlN93DUmUaVfMT1y33ZX/jqWd2j4V2wKa&#10;DZWDGOEugWBAOQASkADO2gQBso7PdwSiquwHKQlENkAQCRuBfG1gicQOAJMkwkGZDW2jOcj29wZ8&#10;591BFuhkKpuJjga06/VBNGKVZw5oJ4ufNnQ2XpKJbPhqIjlRT4425cvPvwDoaRBBkXdEve0gGm6P&#10;htmsT8v12YN8dpuf9dzfS9IgiZHUHDDwLFOUlXflxPUz2+vDNnpPEqpyWr7MK5P/VSnvsVwSqNXy&#10;qFxe3ECwLEO9HB1u+D8JXwxkBuQ+bZ5pO2jIOz8tOwQuyubgShKxy0QKIcWE26Nd5pNp+fzTzwAH&#10;CQr9w/+2z3sBaTvaV1ku88zPKlknB2GTdvS9krRdPhGO9LNlVeAlAWSQtvql3RuUbg9y0G5BIKzr&#10;XpmMekEiNusZ5KEVJOJk2S03F9Py+tlp+fKzh2U2bgG8y9Lvt8vR8aJMARkJxBiAHAzqCNwGgNQO&#10;kDtZ9coPv/O8/OS7LwKMJQ6//Pmn5R/9nd8p92eAN8B1OK6Xs3UXEO1DMLgGYJ5CEn721ePyhz/7&#10;rDy/XpQ7nr3cAJYA6QJwXgjekIMj7lvz/djrgOViXCuj/k65uVyU841AXqf/OgjABoQKMF21y3IB&#10;gPOOxaJRTjcjABPwpAymMYTpBFJwdgy54dk198557pD3fPRiU/70D39Q7q/G5XgJ6I73ygpys5o1&#10;AHlAfN3mPQhQrh1BQKajA9rzANLRKmdHo3K1mQbQSyJOps2o+2Y1IK8+9bfekKDDUbk8mVLPTnlA&#10;HU7XPVI3yuG7FpNa5C3grxbtMgF8pz2IQJ+ykKdkZUU/mO6v1tTB9oG0UN8VZOFiUS+/9/2n5V/+&#10;vd8r3325gRDslCHtNYF4jYa1sqGMw2EDwk++AOdo0CqTYRMCsRckYkHZp/193ncA2aGNT6eMnx3G&#10;DyRg3I1xNJtNafcpYLQPOUBetBql1euUOumgWS/NTrv0R6OyWi/KZN6JJJk4gKS2ICPDkYS2VZp1&#10;hCvzoAkh6UBOGhCBA+RWqwZQQegl4u0Oc29LJFR4mio8kPN2PLtb+oB3HVIugahBHiQBDUhNqw0p&#10;6tNHM0g2xKZeR9YxzwJ8mCvO0SAjzE/v9x5Tg/tCAVD2fAD4ykjnt/IwZCLzsNkAACjXATJXEjEc&#10;UC/BlHxr+xAKnhn2p4y/41CiDsgrAct5TlJmqJxtgSlkgTK5KiPp+uae+abMQMYgoytFKAA+FDuB&#10;FcKA7FS2hzJ2MEKhmEP4Z/xWDub7vDdBThAXJAVoQVcFD0JXm1J/AZa8qb9yRJliPZRrEgn7q4b8&#10;qiPbXj5+XD59/ZoxOKVu9oGKjQTCuqX8tP0sg58t2yDIhWC7JQ/xqeyzztYpZblyttUcU2d/Z5sI&#10;zCp9qVzZXspF64c83JKHTLQHslrltKq7SmlgYG2MTFxHG/lcVbboW+VvfFchpG2U9dHOWyJBOYPw&#10;8Sl2m+8eZa2DEY0Gin/Dsco7qGOdT8dHvp/7KbPkqw3JrDNWG5CthnjIO+w3iVySCctv3o6xLYmo&#10;wMzCVqCwgp0+efQWQDnktx2UDVGnYq06HbJnpyZoVWAVgBWZCxS/+v3DgRUdFI2MlhsgZf7mQ+He&#10;pR6DfhrPZKP5TFZI9lbl1bARbNgAOQlFNnC+33fT2TGhrKzvkpH3y6NHTxBY5u8EyzI5qAb9MUL9&#10;AkGM5o9gaNWtl6TK99n4SRbsMAegnxIJB5KdUed+J7ZtdhCEw3qZsg2yHSyfZara/X/TdtFm1X1M&#10;TOo26E9ioraaTkbAlrI5YC1LXRITlhLKUeUV+fh/9VkRnBqfCFHK2e/J7gX2HAgKln5XC5LWD+uW&#10;bDrrbnlMWb7sC/rfSRDjxv+qOlh378t8qra3faryeb+Dud1loqDR7SOQ6whKhepo0AlrxBrhOuoC&#10;qh2tB80Atd/86aflk7e3pQtgHK2njNNp6QMyi9WIZwHhKdr70QTtCm182SOv/QCxl082ANoczXUX&#10;kGuWT16clh99eV+ujnrlnHyPuWcFgC8AXInCGSD58m5R/unf+d3yf/s//e/Lly9PywbwE7gP+dQi&#10;IaheHGuJABwnB5CIBmVu8PwoCMAR4GuajgH49SBIzXTC3AKQl4D9yWZAGiGEl+X504u4bzTcR9Pq&#10;AqQAu8ANMZhRpukIbXzeKI8fLMoPvnlUbiA6WiW0RDy4nJJmQWjubxbl+nwMSamX85M+xGsS5OKY&#10;/y60dqz7ZT6qAeoQCYD9kHpLICzbJeC9QMvXgvDikZYQ6kZaSWSol8l6S2YuKJ8kSjI1AMAnkIBx&#10;b4f+2ilTSNBkBME6HkU/bE7G9MkIYtTPunDv9fGgfPb4BGKWFphDynZ0Mik9SMSMZySFM9NsEBYn&#10;LVAjwF1rxHoCcbS8PPedzx+WR3ereOf12bwsZz0Ih4QMoRka925YE1rtHuOLMct4lIh3OhAL5kEP&#10;AtAFmLvk22oDPHVAn/G3v7/LXGuHjBCUWgD3YgLYNxjTWgIkAwha76mhGDWaAEpLDVFNHwLR6vJ+&#10;rgPeQSYEtSADyAu04Q6keTSiDWP8MmfI7+AgrX9aCJLkAxok57pkZr1cl7PNOflTVt5XZz7OJmvm&#10;iuBDvZoChfXkv3oXWU2qSSIkIgBCo1V6PYGLeS2Amjf3OFc77XFYIpQRgk5an1PuKofeyzsBCqWD&#10;70Fy+LTOApIyJgkBic+QiZXM4FMgUzlUFjbqauXKpep9Xt8qJUEetrJyL2Xnh1bglDUpPyQ4fldG&#10;Wb4oD8m21ypRp64t2ksy5++WfRGyLRUkAd86+/6KlNkuKtAh+wI7JBCWVXmcdYv3I/tarQltDTGy&#10;HNwXz9hWyjvLYr3iWdtCWZlJGajMznaG7KGQii9elyR1O+KPSm7+H+2/zT/bKd+fsj7bIK0M9k/K&#10;bstR43uN/jugfFpatGJozY8yWT7/474GeUscmqQeY3GK/J1Axju0n/8d8B6t6hKIIBHRj9u24V07&#10;VUFczkjLQ71cXT4qP/3J76DZXMZ/msr3APeDXSefJpDUfLNDAUIaIAeNmdtw5rn9TvK+qvMzOTi3&#10;g9IG3iHf/QmVHdMwI/IWFNZx7zvzkd/Nl2RegnenY0M7wE12evWebVlI+Y7tPVaYFMsjW+2h5mDk&#10;HsH5cK2V4puwVshYw6RDOTPRcTDtYIM8F1YMPnOgZOfaqGriNrpt9v+znBFlczB6/7Z9tnWq2izu&#10;4TPb1HvoRCZFVXbrocAaDmbRXzkQvS+fq/J5n2w3PyVDjdBARmgfD24fMlgr0iDLzfpIMoI88V6f&#10;qTFY07KyzVvtgCRTrjcgYowb/3tvfdqSGcv9gUC0HNZNjaReo7+ZOPXWoDQRuBIJrUQtNUbIxGI6&#10;AjDaAOMELbcOgOwhjAGfs2mQg83hGJBalMuzQ8ZJA80RErAalkOuB3AdT8rHb+7CErBetEKT14Ig&#10;IGqJOJrXy8W6VS4hCw+459RlB0B1PWuWu4tp3HMJSP/oiwflx5/dlVeA96PLMe8XWAX23QB1CYWa&#10;9HK4E2RCK8Zf/uX3y9/7G78bWvx6qbmY8gKkZ4D0GoBeLLuU9wAy0S+HR8NyfjEvl9w7B9iXlGNB&#10;OYNIAJIztP4JxEcrzMXG5ZFmkoXrKWRgN5ZPbs8n5fJkQLk6lG/Ieyfl9KhDG1G3q1ksQ0hsXNK5&#10;OqUMYX3oQXq0FjTRQjvlkHKdbSbxXVJxejgKcnA4b4WF5YT2kLBYX5NtaTlc3rAcR8tmWGHG/V36&#10;rhnLM08enUZfvHx1W968vS/PnpyX48NhEJXlWBLTKrcXi3L7YFNWEIg+1+Zr+p1+HM0Q0JDH6bRf&#10;hkPbu0dZuA6RcCxomdJC8ggCZll+8PXz8ke/+4OwoqzGaPcQyw7jaDaCyMxXZQRhdi7XAYcO2lgT&#10;2THpzcrN2U1p1hj/BzsAP3N3HzI0Gsbym0TA5QpNu5IArQ+DDgRlCFAjaJOkSCQ6pdeHkCNPaoBU&#10;A9nSYX76/AGApSDfZ251O15zvgrCgFpNq8Eu795lHlmGfX6nplyVNYQ/ykITUtBpQXjag9JqUC7k&#10;Xp153AIUGvynFULiUH02m2r81dx33ieJiCVR3j8aqAgClMxbZZ9yRAANSwTXBPyQYVu5EbKV/yow&#10;U4aopZos52J2gqKzIM8EwncyyOd5TuUr/1NObMulnKQMAeCa9fntO7y3IhFprk/Z6Wdaf5UzKZfD&#10;hM89qTiaUta/B1DAkbYPQkFf7NG2udyU4JfJ69ZJueXyrv2l3MrrFcl4357belG/VGj9bXnN13sT&#10;H2z3xJ2tXA4ikSlkO5/mbf+9evkp9VLeZ13f45xy3zql3A9LVZSnwpMkI1n/LINtolId44h6thiP&#10;Ko2Wxf+1nLv0br86hioC0Yccn4465bPb4/L1/Wm5Ye5Nanulg4LpPS6LBI6F/Ld81isxbyeB1gJo&#10;UnMpoRVmpouLR2kN4MF6fUIF/E9NONd1klVmgwp2NkAAfnX9w7R9aTQQ96Rvw/uG0PpQP5iS5jSK&#10;RGIYbMz/q06qUpIKQdYB539pcnqnLfO+eE+8M5/1vyAAMrlt5zrZvB75MBn9r9+XBaL9SDIkENvB&#10;4OB0gNuBQSjiuknNPq87AQPw+ezAUO3c+gHsOYiEjU+54vntgH/XPpYzGWp8j+SgZYCE5SPfX63h&#10;tdA4DtdnMXGzE31vlZf1zYlcAX81cR1A1kWSoM/C6cklg8vruU4YicFnvZsKB+vkmDC/7TskCmoF&#10;1mm/NimN1rzsHzAufF9YXrL8Tq40jUoK8rsD13K5/CKJUCC0WpoPLbMDfJc+yLXjQc/37wDQnXKy&#10;AGgPJwE+DYR8v4O2CJBMR11AFlDm/7XgM5VUAmJzNPjVAMDthinfJYEhGrIgqzatxeBwVi+3aNMP&#10;0dQfA+IXgOhGIgGJCHDkf0nE0yvI1gawutRvAGCGeFxfmHcN7T7BdQGIaqaXmNwD4H/zT3+j/Nlf&#10;/hngCvkZ7JcZYNnvUq5Fr8w0nfNb8/t0BmEADI/Q2DcA+CkEyU/v73bQvCn7kdr7hLKcjYNE6COh&#10;L8bjB6vy/P4wkuW95f/L4x7AfFCuKO9RWEtcXtiHQO1R1nY8rw+HSx8bSQokRsBf0U6SG5cFbq/X&#10;EK9p+CXoS6IFo7JArKe1aINj8x7vl5vTXN5ZS6Tm6ZuxdomGT60Ojx4el1Pqc3t3XB4/uYgkuTui&#10;r85OJEGQhgntMeuVJe8cLQaRDlq7pQ0x7NP36/WcOdmGnABUEIluYxdCcFDOjyGHtOWot4umuVO+&#10;+fi+/OjrF/QhZGg1KofTXhm5RIbWP2r3IR4jnl+XJmAwB+yGaO8d5MHF+pR6TiAS+6XdkJxTt9k0&#10;rAfOgS5koIFQ1jzeqdeDRLQhJwcI3dl4RF9Ny2QCIB8oU/aDTPS6I+SH41zZhiZXU6tNC4hzrFpG&#10;1LpQDx+nJBKx7LcvoXcepnCWwAvmQeSZf86jFrIzwBEAODk8CxCq5EMLUt7tjoNE9Knn8fENZTyK&#10;e+4fPC4vX7xl3qUcaTgP952zykqBKQF9n9813nnAp+82KTssT8g35KVae2j9ca1RxoM1Y3bKfR/K&#10;NeudCkgoqL6DJOmoK3N5Ti25hVwIkOZ9Aaw88x4v1MLzHZbZNfxUHG1vgNU2FvyRJd4bstw68Kyy&#10;JwiYsoy2cqnD/tRsL5nQWqHvWx9i1pWg0WYNxoRjZF8Swjvr5FkjL/3jsh2sX5azqmPUjWe05CTx&#10;SGXV9kkikbj3rl2ibspS212r1aB859sfb2Wh+JoWBvFUjNRaosLruMl8/Z55hl8F9/vd57K9JC41&#10;MKhVLk5OyotHTxi3fWR+v0zHR5BQLVfWgX6mvB3GmwTipNssf/y9j8v//Z//efnX/+CPy+999qic&#10;dQ/iv5YYEXW3/PSPJIbno170YZCI4VBnkt624FkoU5qsmdhonRV4VGs6oXlGphTI58JJ5H3j/kqK&#10;hjNPAVTfhopEOFm8h87dHzPxplTOtSAZdlY2BpEF5V6/57Xtd4A8AchJlO+QZGTZ/Z3XqpTmOTqe&#10;e4P18d17bZS8JyevA7RiojHA+c+B46eD2c60U2MikU+adtRYctnACer7w9nR9gJYf5VE+FmVz3s+&#10;SAJxtG9OqGSd24kUZUtzW6uhL8u2Tf+C9n7fF7wrUpbROll+tYmsh22YhMhUCahhe4zwncYEUoAF&#10;E63Kq7NpfVw6vSXal+tkTibHBWUmqcmkoIGYMekVPJrsHMASLM1qphaTdzxehjl4Tw0NEtFrN9G4&#10;EOYQhAGfk26jdOsQCkiEa/tq7J3WTpitNXVfXa4DoA+PRmUJGLb5TyB2KUEAFtQEQ9f1tUTo9+By&#10;hQ6UL+7W5f5sXjYA0qlWAoBbi4T3SjI2EIOjyT6EohXgfHHSKfe3U0CwU85PetulD7XyZpATf3/7&#10;2X25uwSIh3vl6aNNeXCzRrutA9YA7noY5bS8V5ercnm1DCvFGkAXyAV0tXXN/5uTYblF076/XYeT&#10;pgTCpYkrCIMmfC0ELiHotHgO4RHgH16Pyusnq3JxrPVBwrFfTim7ZT09oo14Rj8JfRrONoAtbaS/&#10;xmhwEO+1DC5DaAW5Pp8EMTjhnZKIK+r26HrKu/gNiZC0nB93ad+DMp1k0idjCclZSFSO++X2ahH5&#10;aY25vADUeMcQEjBx6Ym0gPj1aZshxK8/RYMfQR7GXDNBImp1SMMATb8FwPO9sbdTOk0BHGIxajJW&#10;dhmfO2UA8Zh09ku/wTgZNMu0C9mWcLYa9OkEIrSGXEAYhktIxYh7R6UPgW4x7tsH++X1s0fl688+&#10;AkwakK1N+eaLLynbIkGm1S2jbj9IhFayQQfyN51QD8ea85gx2we0B4zz7Vq7mr/ztNMGGAAywcJl&#10;hjbjPZUP553EAdJMnvP5lPY5K72O8z7npGDxIdDHujZpnzmsJeXq7Kb8h3/7H0DULnmvcuyA+dQD&#10;ZMeUQdJu+VQCBRhljnJSM74go2wDMGtD7lNuKx+UX4I770LuSCRUIHLuA5LbOZ1kokZZIYOba/Ih&#10;fxUHZSjfBdWwZKBcKMvSYq11VtCr05eA2WhOe3ZLk7bpAL4Cte9NZcU2Vc7wXpVTyi4Js021IEvG&#10;sg4SMIj82X05v3pami0dMLMMpswLJYb6tZU1YM7T++dl1J/w30HpNLpBHip5Z1k07bdoSzXvPs+Y&#10;6ts8GiHnt3lTtko+5+8WCssiNP60InmfGCKhcEz4O+Wy9TJVJMKkVTnxSSKU+JVYl4REq5bjokXd&#10;Bz37VFzaEjQ+LUvgWOTvZw25iyxZLSBJyOYgICq81sEEBvNcC/ncJd9Fs14eL0blf/iX/7j8f/5f&#10;/778r//Lvy3/43/5H5bf/+pFGTnntJxRj7DCIPsrp87EM8oqAzo5uS6DwfIdGUhWYwc6EBwEqYHW&#10;gkzQsLURnZm7KCyU1wSRJBZVQa2QjSyQJVhnw9iopm0jURH/89l3RMU8A9glEExKGXw8Q0UAJM12&#10;Xsvr5sEECGKQHfS+QUkM6qxwVXHuY1DEPfxXk6xwrb4lLTlQEnArxpnlS2AOzYB2UlNXyz45uqI9&#10;cj1Rs6OTxQHsfeEz8heSCNO2fBV52KZsB5/L/3PAos32ZrF26XtyncwyVuV9X7735aX/4nf1fyY9&#10;squdFRKJmKAAuDs/4pNBJXufDKZlxsRo2a7cH+/d9pX1OIDE9Efr0kKYuDaZbc9124bJpAYm229p&#10;5qUfW/xWiDjRuh3AhPw1Bbs+3Wz5jJawWmqEjQOAfFF6TQGnCRj23pGIxRhi0UcIACZjiERYHQ4H&#10;odGfbMYB2AtIgU6Ko/5eOO2tAE9BWMdAzd/hYMnvCzTmW7TiB2eL8tVHD7meyx9nh4A8oHsD+D66&#10;QFgum5RHZt8pTx/qzNcLInF51i8355CRRxACQPYIIqGfhGAtCP/guy/K21dXYVHQ70CSkL4RapEJ&#10;2jO+61zpLookPdQXYHdHhcsx7t4wubShj4TAbnKZYgFwax25Oh2Ux3ez8uYZpOjSutUgYTtl2Nmh&#10;TAflEcTnzfPTcnk6ApR3Ix93cRwddiPpIJnLJ5CGlWQJIkEbaLm40m8BcvD0bhFJ8iBxcVeKRGYK&#10;oVjyafkkDxIdrSUml2H0D9HR1HbVGqLl5HiezqzurhhAasa8v9PfL63uXjnazGPHzWjYDd+G6bgX&#10;VifTGkG3cJcFY2IwRPmBYLj0JbnoQjKGrX2IQou6M09daqjvQwBcCqB8o2loZK6TT/sSxj4EATDk&#10;nhV5rt0B0bdNtbAcM8YgvTXHrWbxvXCQ7JHP7eVV+d433wJAzstclpBIHHBffwCx7gLMWhmQBUH4&#10;Q2ES/CTNygmFeYKDSwvuAmkj6A/XavPco8VirwEorWjTwwBkzf0CukDrfFSLX0xX9Nl5aKnpsL7V&#10;zmOeOuddskUB3CohlsW5nsDEXDvQkRJiIogHgAKmkn3u79TR+CEYLcmAcoX3SjaUcypVymUBvNeZ&#10;xP/mV1kAlMM68bUgMCbJhIRG4NMKekDda5ShzTvVhAVtLRL1dwRAhUQZ6LIQ43U0i3LbXqGN83zW&#10;U9nP+2oQvN6ca+JLKnth7RSP+N1GydG6ckC+UzBOJSqtrC5dNAIcG/zubMmDn11SG/LSQu41LSPt&#10;4jMSOAlVgCnvSRIB8HNPH5lWp5xaOlwCE/RTUXOZxmdSPr+zpJOfBEKSWY2TxC76UhymPfWBs97u&#10;xtG/ZsL4Olxtsr+27V4RCS36gXFcs210lD8/Yfzs7VGmfcpoOXzG/kycqnPfgHyHuztl094r/9O/&#10;+Mflf/2f/y/l//3v/4/lX/2t3ymfoGBJItqOc/ooCA4YlViWWBt404qOWjKQXbKwMBSQDkjvUEmB&#10;A1ETkiYjG0Knx3npdRfb+wW+9563+cyWTAQo+mmqQMjB7kCo0pZYUJh4Jt6RA78iEemAySCk8XQg&#10;MsVWURo470tykdaNnETxaQUjL77HZBIAbYhMeww2zfK727omCXIQawFIppfOo3QUddNZMrVshVEn&#10;rAHPHn3Ccw5eNeRhaNxpeqTutk04ivq+BPd3JCLqm4PxQxKRXsw84/W4x/4QeCeRd1o+KoKTk6Yi&#10;DBUrjTpQvgbCwGR5q4keFgLaysHppM6Jucd9Cgonug5JtSASCjsnvfeqCVS7NHTe2YcU9NUoem79&#10;2RI9JxECza1CrVqmcX8E4COYSBKUcHBqtACJMWNOEgFQoPV1EfbttoKpUeYIdNeeNVXrXLmeaUVo&#10;bwnEPnkCBGiii5ne7a1YCjgG+JYAoFq1RCJ2PIzcKbEb2rHg5s6CJenpg3X4Efj59vFl+ejJdfn1&#10;H3wOGM8CRCUAbtu8AWjP+bzX1wAycbJulitBGgJxsemWw2W93PD768+vAep5gO1sBJBBVgRqt2re&#10;3y6DEMwAaImCuxrcNeJywuECYgMx0iHyXAsAwL2eA8K8U0dSQXlFur6cxnfzFJT1xwg/D8jNJ6/P&#10;yz/581+WH33nvjygLJcntMcaMjLaic/ldLe8fnpYfvy9Z+XR3TIIyO3VnHLPgpzYNu4Gsc7P7k/K&#10;sf4Gh4PygHtiG6tLHwD/DQREK467UdyNIRHQaqNlY0ae1RbTcJ4c7m2tOvWw/sz47efcT66fQZIu&#10;SAvayu2uRxCwOb9dkpq6FDGSBKqxdst44LIHBILr55sF7aD2vFsaEMxWS0sXY13CUIMwdt36WeeZ&#10;BmR0l3HmFlG1YHd66EewB/jXqetx+cHXbylrE9DYCWuXRMTls+mww5hhvnGfSxd9iIP59/STqFvf&#10;Ubm+uEQGqnXWAEzlzw5gxhzReZJxLolQbqWTo7JUQFf+JBAKMC4d6tDc0foAmXBpUQKR26Pp98UJ&#10;ROGYsgsYmtWbYW4X6NWcJeZqumHqJq9W2/coX1UK3su/ADzkhYAVChf/BxFAJkkylFuCnYAqUCao&#10;ItvAgIZgvpVTIW/IKwCR/LUQ6KwnaKnVjobzIEouCws2kodOZ0n9UzkTLH1PaP4myq4mXKdcDQE7&#10;yFHmpbO4MtU8r6/ueVZLRJrzQw5Zd/6PxLsq4lTVOSwhlNft+S3KUUeu1pHjWlgqMua7wupCfZJE&#10;UGfq1UHuDQHvxg7jh75qUc4m762RJFoqkIlPKc8DlyiPcjK2Ays/KW+QO8tqf0S75XPvsJBnLb9y&#10;2WRe+itIIEwSqC8+/xaFY0H9lcN7sUtoNACnrf+2rWz/qLdOqFoJ/M41SYfbi92lYtns58Aj2sFy&#10;+Nt+6JP3mHkxZQz/0Tevyr/+879c/os/+Vn5+eubsmqkr0Qzxqvv+BDHGAOUM9ogG19gT6YiUXhP&#10;CKpU+UGgucNgtUR0OjOum6FsyYLl/35PC4aNlaQkGy/fk0TiQxKRRCIbNgdsfI/7aKyttaGaHFXy&#10;t06RMmJ/bzY35eXLz98NqmxMy2fFqyRQUx8mSDAqyuq2lb0DOyaJkgQq1uypY5jkfIb79A62A8JC&#10;Q17JBFsIMZgy7wvHJMqh2aulBhDP2Z7cb2fb+DGRswOybFnOKtlOlSXoQxLhoIgBF4NSwvVh8n+f&#10;rSa69yWJ8HeaKx3EmY8kIpc0HFgORs2vTpD8DOKAUJJMSC5yqybXnMikJG4KTCYOE0UT4wFkwf/d&#10;SqaJtlFHODdtC60aEhK0rTr/I4zVBN0e10Ig53a1ZmzzVBi7J37YR8NEIxz10AhaB2hFu+FQNx81&#10;Yg1c7VjwdQeAZvIZYDYHXOcA7yH/LXQYBPjcWqmD4hXasJYITfh+btC8n9yvAZJxxD94fncKQKJh&#10;b2bl4nQaToFq0JKMe3c+AJ7PHiyDJOgHMZ8elPPTPhqpywoL8lqWp48hJacD8tcKwnvjPgjLQuB3&#10;O6p+FBlnwU+XWHRaVMv/2fdelz/4rW/Kg/NpgLQOg7778kQfhl6Ab/hzQBwkEGfujICk+OkujK+/&#10;fFD+xX/+18tPfvC4XJ51y/31gPfYTjx3SHnGO+XuclQea0XYDGNpx1gWWgViWyjlMV//e/nopFyf&#10;jqNc+odMIWCWU+vNCSCvL4XEYUHbu8vDOBISIi0Z9onko3rmHGJiPXTEXNMm+pnoV2G8jQvqc3NE&#10;PXRQXTXL5bW7jyQj5LMaB5AvIBGrqUta+xCbQWxBXUIyhj23wXZKvwfgo211Wsw3xlHjAMIAAe0z&#10;Vjoub4wkkR363W2B+2UAMehraZhBWMjnycNNkNRY9mhyv9aN9kEZQFolI33ISBui4m6MJnm7nLGa&#10;ThmTLjO45RLAgcC4HJE7KxjbLnlALnQUdm5oHXDOKqf0S3B92zkmGFa7olxKVNMWlL1n1J/x7nEs&#10;F+hMKfAKSFrtfFZt1/X9+h7jYXOd2irX+pB1yYsgHtYP5IhKhYAaQCe4UxblbcgrrrddWkQeOOcl&#10;JoKeloFwLkS2qL2nfPHdCVACR7M9CkUu/Jm4z7y1LpokMvF+lJf54hJlc0kdxRSuxztyyVR5oyUi&#10;HPv47fJGWEMkE1tlRwDWybuSSSmXTCn3qs0AlSysiIOk4YAyH4BHdWS6qYYMj+ukJEaCvPe0+Q+C&#10;SD5fv/2qPL58UB5sLsqItnS3QgdNvuYn9ZLs+B6X2lO2p0y2X6xTk/42SSYss7LVPk1HRnEtlUTb&#10;I7HW/FJ++z3ytUz0jdtNP/7oK9pUpdX+2IUYu5MjlTvbptpdk3hnfqnwKu+jrXhGK0Rs1eQdsby+&#10;LXdYQchHotTnvgF1PELevjqelsdL5p4Egmu2gdaVwBXaOyz7PO8Ysu3FlR2BPfwJopKCDgOkkb4J&#10;VYCMiiAIpLFrgoKkFULQEvDyezrXCYLenwCeAyhfXLGm/JS4VFaJD0lEliXvo7HsJDsvSEU+n2Yf&#10;n0mioSn9+fNPy1df/Sjz4f8AYvOxbNFhTgJJw5ZARPI7REFLi0Rp2wnv3y/4ei1JUrA42iFIEf/H&#10;ICS10DaC4VOedMSRCTtg8/739c8ymyqzVl63zHZstlXmn4MjJ4jP+KwgnQP5HbHwWdJ7EuFzltu2&#10;zLbOe5jADLhWw7JpBnMQWd5Mad5LYhFaEhMjnB0ZaHp2SxTCB4UJkmQCzYDvfqZvioFx3CffCFOv&#10;mptmYLU3g+1EwB0mpGvKrtPVEcSSiH2Ihvv51SwNOGWMiPViHGZqBfh0YBCnebm9WAGGi9iuqdY8&#10;lySs2pCFRhmr5QJ0Eoop4LdQy+X3MaCs1l0tBahxV6Dp9kS1/PUEcFwJmt1wKnQJQS3dXRrPHqzD&#10;+fLBBYQBEiFRuBKQH67Q2lflD3/v2/Lt1/cBhBKICaBoUClJhARCH4Equfygg6NLJe50cDukfgZ/&#10;5Xe/V/7a7/+gXLrkMUAj0AlUiwOA7b1q8YKx3y13bK8ElI8P29SpEUsrb15tyvEakJvv8Z596rVD&#10;G9Fux5RjuhvLMFpJdJJ8eLsIInZ/vQgLg1tFz450YG0GWbHekgaJxMWxQO9222Ykd3nk9lDAGFK3&#10;9PusE7s+XJo4PxoCxsZykPT5HPfQ9r7z5gxywH8rfvveF/dH5c3TTbk876MAdMMHZDSoA/yQSEG8&#10;sRc7Ldxx8cXbu/LkZlV6TS0OLo2Mymw8ZN7VynQ8CauA/grN+l74yWRAph0Ig0sZbt3cKW0Igp/L&#10;RZ9r5IOQ1KJ1vOC9biXuuTy5WzqNfcaGgnsH0FOA+j59g+iHsw0A7xxlXDI+12u0xFoGzpNUaEkb&#10;jAx81Y1tpWF5YC7pZFntsEptmrLUABuuSSAynkPOba2bLjlKINKZbo8yM+6fvyj9rmv7zlXyIH38&#10;5nNkMvOtN4p4Fe8tsykTQh7E3Je8eF15yhwPQpFgo+UjgwwxfymLMiCsHcgnNV2fzyBIKguAMeSg&#10;C9HRqVE5UG07z6USZYLvkTxBnjf3kLdVyrqQj9ynfOEdQRi4zyWDrsDIs5P+NGSRWnbHnVsSi3Ay&#10;lcxVz2+XVqNeymA/VYaUaWrXHVJvSxqQdXx2apBNNwcEiCInxTL+q35LONrI7N/4/q9DcDelB2i7&#10;Y2FMf3bo99beLgl5RVnyfcrVigik8iVxUPtXQXI7b5IeAwWuGZ+GE/B+yuUyEsppKIvxvHI5gT1w&#10;gHy13kTdaOMcMxCZvf1ydrKhXcAc2t12FA/sb/slSAQEyvx9NqxU0Z8SHMkb74/65rscD+YjOWrT&#10;9rfrdZCGAWNZ68OAOjf4LcELnLEPaSM/w1rCNfEj8FsCYVqvLsvd7Ss6/YgXCZpDbpA1ZQErcmAD&#10;2BhppvJ6MqfKOmElHHASi6xQNl5+Vg2fDZakwIZwoFQEgnt5tgLyAFcrwHPVPTmoMw8dQTUD6VAU&#10;ZMjK8WneQSQir8y3IgIV8Unzj7+r65ZvC8C+N8pqOfj0O8/YBl53widbtoPeD+aKwbdoH0lErD3S&#10;Plne7PSY6NYtknWvUnXtg0RHZfrwu4lyxuTkO8/+Kol4//y765YTEhHLLfyfk9GyasIU8KkD35Nc&#10;OHAsY1odKoesIAv8VnAoGBUcQSi4bvwNyYZ754fdARoNAgKB1+C/GpMg92ozGTTLaQZmwoWHOkRi&#10;sQTo5yM0tx3IgWvoTN6GSxZooq0GQCq4rcvv/eZ3Q5MWSCUDauQLNPQl19aA8HgCCJH0MXDNX0CX&#10;bFTJgEaxLMCzavb6SZyi5S7HbQjKujx/cs4zvbjvHvLhcodbN023F6MgEacA//npEI19FBaNh5AJ&#10;33V81EXYA7aCNSTC375/5g4JdzcA/PovqI0fzQFS84V4qJVf+gxkQauH0TLn+nGMAI/xPoCrD0e/&#10;PHmgJUGLgTssauXG8vB9OtmFULTKzfWwnJ12yngg6O2XUwjE4fKAdqrFfe4kEcgf3y5ja6jllzS4&#10;20J/D9/rjosn/P9Hv/Od8r0vH4c1JNqK5DJFWCJm1G3ZLYtxE6IImPYtI3Xg3u9+9jCiV0o+tKi4&#10;Q0Ufjx9891X54fc/CidLfUC0Ij19eF6++83z8uBugaA9KEMIlNEntSQI4ArxxYgyQ+p++fMvy9Pr&#10;eVg31jz/0bOb8vMffwsZWpVOsx5LFv2OS2ftiBVhhMuT9ajc320gjhAcyEhTnwnGlcsjOmYOOi6x&#10;dIM8xLbN/d2yOSS/Vr0MuKfv1uEhdV1PIaIbyOUhY8c4OQdh1XDJpddHM0R7M86DSyu5ZVOywhxi&#10;/GtlO2B+CNJ+OnfUIrXyuaTnnFEISxxyicH5p5xgftT87W6lGv26KT/8wffQ6pV9acWIpQGSc9B8&#10;5rNV+FyEUEe+qP0qA53/LqX4fhWCamt6yjl9pJj7lFWtNHctKAcsq/d7jzKwkoMpsyUJlVxIR0fK&#10;RP76VRlMsFpWqWSa76kcuuPdlNHkLogm71VGCNCz4Zx3564NiVRuDaccpPADoI3Mq7KyRvmUazwj&#10;6cnUJS9k0Z4yCIUYBbGOgrgPlpkiTME26nIVrmCP+uk3sZ4el3GHPqY8YwOSQVIlEI5Fd/q4TGE5&#10;sk5imn1kO1F/2sJgVi6dCfgRJ4S2HfYXKEu561EQr3xRcsvkeznt/4ktibfpF2JdfZftBgFfqMBr&#10;Hea3fcm7MwIwfSKW0SbmYd/v858EIhPfo718Z4UPORZt98vD8/Lz7/9aaZK3da0rq0mSPXEjregq&#10;wjy/32XsQ+i74+hDsWKn4b7pJg2tCV6GRMPncoSmfCrr93dAbEHeWxq8PwmDg8yJtwyTTDXwvD8+&#10;qwJsQbi6ns9SIQoZywxhDaje7Tvfa+reH8/a6dsOrHZwyIxc0nBrUwzeLchmyvfaOZKPzMNr5ieZ&#10;yMaNBo7GdYIk0JtvrgP5yTvj+feWiGC+sW4IeIYgkAkzafk/SUTWNdsjWVtlUYiJFe/LCfvhpPuV&#10;FHXxs/peJZ6PyeR9KSy8v2qvD/NIxpvv1ARWsUiJj17YTerm+qdEIsuTk1wikSbQyuSa391V4Xqv&#10;JrGMlKd5l35BuLl+595kB29HB0vya4Vg2udT7YNPyEUH4aMfhqHIF6sZ2ug6hLIao7szjPDXaTQi&#10;gtq4qz9EFzCcRtwEdz+4jKBGHkDtkgaa8nJhxMZGWCAkF6ZL/RsAH5czDOBk0k/CpQLB1CiN82E9&#10;oiu+fHFRnj45KRdno1juuDjpbTX0Fv9PAad6LE8YFVKnQn0Z/C15uLwYR6TIDYB9hHYvmfC3JGI6&#10;3uWdOjm6xRRg1WIxO4hYFXfc/xBC4Ke+F5KKDfkZIfMoCEcdgNaBcxREwLJIIiQGxoNYL9wVITE6&#10;COIggZA8HHNtMQUYKYdl1bpgff2un4OWDXeUWIabTae8AMyXw91YUvnizVV59XgTZEC/CMmG7SXp&#10;krxJ5MKng3Y/oc21PNzpSPrV43J/MSNffUNqlEXfBsoh6aCd3d56uB5yjXKuID0b+p26GbmzT58Y&#10;J2MybJRB1625vIffOnEaz8OySbxOV4yDk2l5/fgy4kG47CDxTOfLThlCQiQIVT7N2g7jfQeBriMu&#10;Y8WIqK1a6Tb2yXtYfvTdb2irFc8CHhBWLQy9Ln261FfMmCqSng6E5LJMxipQGaraCKn1xk5pdxph&#10;hdApuAmhaTBm9e8RUPVzqMzwGWWS8R2aZI3feU2rQMzHCiDDRCzBdx4izBn/zYZRWAFFyjcaDMnH&#10;AHQj2ktQSTCXRFQRbas8UyYgU8jL67HcyPwLpUDwDeIiaVNG5JLB2fEF75iGspFLoSmrK3mcywcJ&#10;ahIarZVui7e+5p0WTLeNS6QqRStlnAqKzwYpQP5EqOpIghfloJz6YrmbQhlUBcASALWKKGcrYiSR&#10;qOonYFZKkLJXWZZ+EC5jJHGoR+jsLXkwWGJgnESLe/ZH22UQZTfyinZoUbce7d45QF4ZIKzeDLmW&#10;8TsS5FPOWjfkI0kZJ9HoNCAgtMkAQuIyd8pln9PCZRwkyi72BSZkirYNC0WGBVBJzyUpiZJgTvvo&#10;/7L9fDdu3vUR17QUmDfXc8nIMmn1ScKRSib3hRP8+3JbzsvN1bYOWmHSoh74QTsGgZCkkIzvc3jI&#10;3DM8uJYZEmOAClqYMFVBAKhEpZ2bXMYwE0F0jwIfcE/4FHgPn4JkRSZGwyMG8gRwGMd1k/Ee2i0D&#10;I2XjVHmGxSEGZ6ZcOslkwKm8d/u/DU4Z0gKRg1owdy90AD2dn/4WNqodRsNVVgnuy8RgMpGvjW6D&#10;uqZWga8Nnyy+SjBi2qS+3VdrG+xZT9siypXPSb6cbHa2E6bFMy5nOEiSRFgG7092HgKCASCAh8ds&#10;DEKTEyxJhGWqypXkwfqbqt+WJ685kByMVfqLSIR5OVCts2UMARO/KRvl1Iej15owUXRCYpA54BhQ&#10;1eDNTwmEgoJBtp3cORh5LxpRtcQRWo2TEALhHmzz60M6tEzEeiH3acpVizIi4GKxKAMEu9H7ZnMA&#10;ZjIABOdBIJy4A4SucfBHCOvVNM+S+Ojlefn8o8tyBegaQ0HyoMarM6UWh0NATj+ED+Mr6PBoBEdN&#10;61oh3EUh+OnAeHY0DF+IS/43aUmQrAjYruWfH3cgLuPyACJxzae+CLEU4A4OyQXgZnLZQivFSuKh&#10;UybfTfpHaIlwq2UsK/B94dbR41758u1F+c5nNxHMKmI8zGuxjVLrwGaZ4aIrIhFWCZ5x+cGlkOOl&#10;ywwHaNCSi2buGDnlHUf6XUAkVrmMEmd8QBpsC5cUwgpBXqeU5R5y8vRmEmRCAqMzpA6Q+ki4pJHP&#10;a/1JC8ghgJ/BrLqxK8TYGCdc14rid5/Xf0IH0TgLw0icOrq6hRYisVhAJibtIBI6xtpvOmTqJ6LP&#10;ymxSh0S6pbcW/iCWtwotbjK8tsspBqwyZoRnawz7esdruSJPruc40UGSvFqa6XcAxQw9rSVhOmC8&#10;Q2BHvX44SS7mjME+wAJwjMejWFoz0FV/IBCimdWMdAvR6elX0S3dHuOD/7uSXgiESxha1AbkK7AK&#10;/J02xGkyRxgrqNNDXuubUWElARl0StLtHNWS6Dzlff5mjknek7TvQh6UBbu5nNGgTScz5KrbZq8o&#10;n7LOcOGnMZ8E7wSIBveOkL2axgV9NdhdkvEotIYoa7RiDCG6SUaMb7FeHFPHcZCIiFODzFCepMxU&#10;bgj2JPKxPc1vvT4q+mxUTqPKgJAbfFcj7+ioiKxQrlRBtCQJarFN5QnfXdY4OzxjjEHQehkMy22l&#10;KmOd5iQ+BXrlWWwjRVbp2GlSllbJZzrNcdzfQF7XkPk6x5uUx6bKry+JRGJZYphKFnlSJhWg4+Uh&#10;ckdysV8+fvm2PLp7HGVXYQzgj/ZQ7qa81JqTJEglEjzg3pCTyFitEEEiwLAgRWKYuLaVw6mcSggq&#10;xT2xNUkTdQtc4x18pi+EmCmudGIFQGwOuS85oy3dAZPkrBbESBnue/xfnxWtU96XFh8JBvmGQmxZ&#10;vZY4G/hvOSUQW+Kk06f9mM/FGNVUkTe5W8EohCZjeEdFJAoWWKAEICURAmmvf0iF6NitD4Xf9cY1&#10;2SHV2o/EQj8KiUVaASQQNoANJlmpvlckwkG/JRwWPhoqP6tGi6AcDEotD/5nxUKTpyEEOjVlLROx&#10;VEPFdSLyjBDJROTJ/QJqMm1/y/zfT14nsvm7c2W+OC91BrGpBSFKkvXeQpJmJ/NI1t1pUG/+dwDH&#10;2hv/a85KUmMZU8N3MFbMPJPfTU6w9ykHhsk2MOXvtI7YJvluB1rWIe+rSIiOVVU9gzhxTw58NSPb&#10;g0lMPpIfJ3pue2Jy0wZOJD914pIMSHiynRmokLcom4OJgR3LHQiR0HhITqRRd4pAP6JNuvFb8qAw&#10;GyKkXPNtt5igam8t/SG6ZTzhNwJ7hjao1aKLYGpBuKYI+Nmgx2eehZGWCNf201lS4HEHhA5+lbXh&#10;+aPjiKcgeN66uwEgj62dgJ/kIbZ4QiQ0u99dztA0V+Xh/brc6IB4OQrCsJ4fAKg7sSQgYTk7NjAT&#10;BAFSoa+CIGt46bub+TsC4XKH/hA6Ppo2gL6kQsLhcoiExk+XFiQUtxduKSRf3pWk5aCsJgLlQcR+&#10;qEiE1gvjW+js+ZCySSrinA/K84DyWkYDTJ2sDBK13cZqXQFefRmMWBn+ILSHFgmfN8aFFpDNIq0i&#10;L6i//h/P+QxnTsiBO0DclSIxOd+0y8O7SXn+ePHufZcn1HvtIVwQHsoiOdLqEUsg9IuWoR7Ab6At&#10;42MYDEywF+CNjqkvReycoX+08Bi46pCy2N72r2XW2fP+ck65TiISaB+SYbyQXkeA3wEId8PqMB5A&#10;ICEp58fTYiwKly36HS1ju0EiJsMB81J/lEFp19ql13Q3zwjw1/qgzNlHVrk0CsknX7eR1vjs99q8&#10;o8P7mEs1yn18HFEm9yAY+vNMpq55Q1L2eV6g16mY8Rv+CwCp5Lnf7qHxufw0oyw6NlYkQXngvEjZ&#10;Y3IuuURhXAllg+ChtaCyaui4LBEJ/yNISQui3TNuBWX0+ercowAGwYJnJB8SHEHfZ8Nhk/skC4Ji&#10;AIL5Q0J8RvnpzpKc5wAPslMZoMWgRV371Lu9b+C3bhkOk6gcuKRBHi6LSJ5ePHla/vHf+4fMm1Ou&#10;UQfyDAsE9VXJGHZHZdQaprWSeS6JUPFQDoWjujIaXHIJIMhAABpyCFmmPLWMocRs5WZq9CnzjIHh&#10;2RaD3prfli+BUUW0gxwXl4aDY/rZvjPWTWXhTjlqXbuGEVdWU3ajnmqhSX+SfK/KVJAVPi2zS0Fu&#10;ZTcpMyVNoaxtMSesDSGDkYXKb2Ut8jX6X3kd1xILJTYR5JFrpkpJtO62gcqr5VU5T6x1bPZjmUEy&#10;+Yuf/rzcQzLdWaG/httOE/AhE9RBrLJsyvNqeSgUbJd9UOJ9f/hF8juWYXhfLssk4XC8mPrdSdl5&#10;+PgTBPhREAOJRNttOZCCGhVoNGdxLYiGncSnRCOXISQXLoPMIhksStNQp7XiU/C0IbLT0jQjgaAx&#10;timJgIPe9CGJMDmobTjfm8DlAElAZWJuWVmmNAelH4QTkEYR1OggK5tkQSC1cbbAR4qO5Bknh8Ca&#10;Grqd6WTKxrV8rfaMemvKcReH2xmpv7+tP20mMfH9DhTz6DapK/n3O3PytV62gSxz2/AICCer9+o4&#10;5OQLZ6Moa5atStHm8X07wCx/JNqFd/v9LyIRucyR/8X6mM++yzcHgUx/1F8gQGT7toVtQrlIXYTI&#10;lMG4Hi9jcqstyLBzwHOf9eRZSWXEsLcf0G48WC3i/yM0Zb7mHRoHE6pa11OYeQpphO4eTctYB0qE&#10;fLeHYGmrwakd6ZwKcI4X5Xh2hDaAgERo9dEqtRxojRDU3GYpQXCdXiDyuqZ2tz96+uSnry7Lw+tF&#10;mOW1HBjh0bMmNNnrrOjnS8jG7/z8i/LRm0uE4U7sFDg/5/+LAVqqywhoz+MdgA8ysXQro2Z3d1co&#10;9HSSNEARpODCcyoA762vgZaJiWdeAIKSGi0kGeRpGMslBo3SUVLrhEsRLj+sIBJGm4ygVhCFyhLy&#10;6tFhuT8fh5+EGv/f+KMfl1cA/Y+/elTOVy5XAOKHak7NWIKxDFcuyVBX4z8Y9Ony3OUYA0+5s2Qa&#10;IbLjPZfj8vRuHkTFAFwu3/ifgaT8lORcnXbJsx3Omo/uRhC0GcREcO9AwiQpLdrVNnUZYyeWXe6v&#10;5/E+/Us8VMztrbHltudOCLeA0oZaFLhmxM3pwEPgdspylunkuAlhqzNWXAuWZEhiZlwbhO+ESyR9&#10;CEhTvwz6/+TIGCHpUyF5aBt4atqnz+iPo0VEQXXZQZ8dAx5N+nNA3WdQDlqMbchBA/DXqjBfTIPY&#10;TmbO8Z040Cu27DGOB/1pxDhxaWA8nUA6kAth1t8n/15YGnLpTsubZBpZAIEwKczdxhmAq1WOPBNA&#10;0scgfAu2193poMNlY7us4NxNGcI9gv0e7UpZx+Mx5ctTfiUykgPnXMo+57SyIcnD/p5LD1qMjaqZ&#10;MlRzeCU/lX2xk4T3BjiTAlyQJ8q0AFOI/WbCuBpBiNouda0Z2yiOPCtRUIsPLZiyPLu/L3/jL/8p&#10;xI7/+U+QNVCWSfkQGj/fjRlhCoWFMlfWWRWx9FdQjiBDScrClEHKuZT9KlUqayEj+V+tXtAz2Ja+&#10;fov5Gf22iuvKU+/13ItUiFHw6jPG0gYAXgfB8J7ABT4tTzp7uryiIpTtlH4mys20LOSWUQkHxID7&#10;g3CRAocss+WiLkmKtFZbH+6HeKUC5hgQY8VLdz4K2GJW9r3/xbsou8q5irsKvECvAm99xayIvcM4&#10;/vqjj8vzuwe0K6SPtBh7v3J4SySibJSZvg1cEP/FNklDYHESCnE4g4lJgLb4sSVS5hMk4tmLr8ty&#10;fV06xn2gcLt7aNBaF1rzJAwBWBSsO3sHHMORTNwwp1RqD62yvQYQ3c86pqIwu1iqALy0PFCANPnT&#10;IDR6pU0ni3RAUEju04zzF/lEVJp3at8J7jnp9rcmdL/n9YpEWMGYcD5DAwn0FYmowNRGqdhuRSiq&#10;57RCRJ7buksadvcdcGn62vXk0/ie+Zmvg86OMZ/Mc1v+7f/Jlp1o6W/glqo8oyJB1udyD3I+UyXL&#10;7+QIsmWHb9vvfcpBYcp3KEzyncHYt4PE79EmttE2jQZz7k3LSDp8US6+a1qUPFSffchOm0kTZWWi&#10;m3/LyHhMZIWO/eBODT3SPdjLFGw86oi2g/DwiFkPwAktik/3tTfaTNQawqVVK4Y4nkw1BwvYw1gC&#10;6TUzZPF0MC7DjubpBsIf4T7YDY1Xy4BWCbVVA0mpzboboA+w3AKaauAGkNLpLw+qmobJ/eLI2Afp&#10;IyAR0LfBXRcez3121i9HEhQ+1bof3U4CRM83nXIFobjXwfFCS8WsvHp8Ul48POIdaP2QFAHaT8vh&#10;d68bb0GHxPAj4F1+d3eJZdM6cXE2COdIz+MIEgER8NyLyonSclpeD/k6pZ5vHx2Vn33nWfnp10/K&#10;7/0EQXFLeQ675RF1c6nDeA5RHgiLcSAkLfqFuLSjb4hl01LhCaALCNFCx0zIkVYPSYUEwDNCJBBa&#10;Nfxu9MvbS2NJ6OCqJUPTM88A9MajOFpokXBJBUJx7K6QbnnxaF0+hZg9hexI7kySO7eIetiZh55N&#10;OzsRN+LLVxdBZFZTjwQX/HfKMe+YTvbKSCLmYWouVSxyOcTvxyeTcnO7Zsw04wwSY4W4ddPDujyg&#10;rck4csumlojKUdeYEoNur3jA3ni4CGvYsC/YqJnVyBsw6ffIcxhLFkbMdCeGDpOSX4mv6/xq6wOA&#10;WAuAxENC4VKIJFmrg2vikRzvkOphC+Du9UK4z8ezsH6ovft8RLlUU+R+89GvSKKQSZCRpDeDSCjf&#10;cmeVc536DQZBHjJYHHMVABn2Uf6Ye9ZPS4MRY/seWQ7p0OnPNjD4loQmlh5VHpA9KUfMR1nqkoTy&#10;gv95n+Dp/NcJct0flX/xj/5R+bf/5X9Wvn31FHnhDi4tJTqTozQhI5zzQwjVuO85LIexLFlp9BII&#10;I0XGORbkpxVCvwgJhBZQiUiY48UK5JYAJpFQcQ1LdMhE7lP28948ZRSZpJwjSRTUygVbZb7L65X1&#10;O5SwD2RqmusB9SbEATJRme7FK99bRQgNgsB7VIokdcp5Tfp+phKq0qbMVc6lbFXLD8WQ/OJ/8guc&#10;UammbJIIrRWx9EM9bOsol/ehgIulLmuoYFumXIaXKIllI+oKeahNuca9UXbJEc9qdaoz1wZDCPoo&#10;SIR+ZddnF4w/FVfbkPFqe8b7MonB6XKQJ6aabyzBRNmzXtkvYklijNirNXun3VpwgQwomJYH/SKa&#10;RhtDA08SQScygLVWmDrdOf9NAYpVVKpZn9OwxkqQ3eayRrAXCtVsaCaUJdMpAqQdbmEA6eowlWi4&#10;2Htq5XxOEmFjJQEJEKfCMUgsMM8b7Gh3O4gCSMkjycT75PsMyeyAqjriPTFJC0daCLb526i8wwmb&#10;Zc1BmRYalyPsODpL8mCK8ppPAva7zoj8YNVhfUHoMMjMMy0NNLoDh/K7vclJE44vQSIEfMthXdQm&#10;ctKYV6Y0Z8UAANgF/7Ri5GeQE/KUKISZTYuIdeCZihxJNHIwZFLYaMYdDgxF7aBKclM54zT5rveu&#10;nwoGNbjwxuU/l4xyr7jvVCBZ5/SDGLSHqV0gFKead9FKOgzkLsLE9VGFcZP7DhCc7R6gMEMTnY0g&#10;owjgVh0SgKBpdGM5ZT5eACoIfYiFYCBIGIlR64PbCHPrZCuCPh2hubp2ry+AOwjcHeDR1B44pR+A&#10;oPzwZhqhoDXF6+jo0oJ+DloTriAYLkloUpegaH0wmbf+Bjoqnm56YYm4vZ7F0kQ4WF7OQpuWkLg9&#10;02WSXDIg7y2oV8kw0gK8SyE6OEpGJBJaLU4E8rNR7DrxHp07vUerR+yAIN8r8vB9r+4Py8sH63K1&#10;7sdpmDcQJcuiRUKfifC/0MFzrrOcxGUEEXAJJZ1E3flxdtROywck4dWTVXl8Nw0iEWTAbZfrXCqx&#10;vSQSFyee9ukyxx7vMqpog/z34379NyQzkhqtJp89Py0fPduU10+Po0/0pZD4eYhYkDtDe8865WjS&#10;iPLrTOpBZofcE+d+zGqQCI/lrqHxS1p3S6eP5mrY7In+Fh36gfFBe7rF162+D24Py/e+eUPZhmXQ&#10;OkCQct+A9puO4yyNAWRBMNcHQtCv1xS4as8Gk3LJiLHbapShuz34PeHZA0jEaGg46fR/qOvkOEY4&#10;txm7JIHcZYV9xngQlNG8zIazWC5RGzf/yaATO0fiBNB9/SuoT7NWul13eUgEKAfAbn7pKwHAAgbO&#10;6yYE3u2OAyPW8uncl8RI/F3yCLKBHBT8jf66WBzGMogEyfmtvDFqbJi0yTeOJKdcxnBxKWKMhtqE&#10;3Oh7IdGwHqbwXfIZPrWmmPSDOF8uy3//r/5V+df//D8pT67OAVH9IJLs6J8geGoNMbqi7REHnEE0&#10;wumQOinz+tSjIhXVp87XWjD8ruyJCLfca34V2L1ThHgmlB8xwHu2CmnK9ZSXYktYJrbY5vK8lged&#10;D8OCKi6YdKqsu6SROKG2n8RFy4F9lgCqkhfnY/COsHSAaSpsFYEILd1ycS3LaBnICxysSIB4piXC&#10;Z4wnpMVCeWofSlKU/xX+KP/Fj8AAMCgJj5/mJ2nIZLlzF2RihyCfkYK1IDN+SB3kcAZLg2RQvnfl&#10;tp62kc/yaf3TCpH5vsOuwCX6iU8PgHOshbU7ykl71w5galoNbGhSmFMa4yASGZSJG3lAB8M6wGQH&#10;7QHm1RKB7CVezHOaWAL4vYfnJAqGQJU02NHJePlPVgeTM9R2avs5AOyciiHGdkzytlyC9x6f6dhI&#10;oWl8nfkcQBWJiM/IJz8dKNYhrCvkZUqCItMT3O18B4tmJRuryiNT/BaEJTh2Is9nJ0oqcoBaxyQN&#10;lkWA99m8rrnMhvY9QVhiwMDIJQyAvQzcvdFOmFzOUMPg+Xf5mGw3n5cYcQ8DpFobTScpJud2glZE&#10;Qg1CZ6p2K0Nkv590JibpdtDqBKVp9dnTV+XF8zfkzcAiKXi8x3L66aRWIF6eXkXK4CeUgXsjJC15&#10;xhY2+jQmG++LZxBAR9Np+eTRfRkpSBW6XHOAxzqt79GbHOFUQ4jtH7ifX0c5teRprFtLOBazFWAy&#10;DZLhtjrXwGeQg/UUkB+4dRKtGODTodBzLb7z5X0sLRgB8nDRLUdzo13msd2C6/OHS4BRTd1Q2M04&#10;EfPB7YznRwFwkhIBXMfEOK1zUQOMDXfs/wLbXqzZ6+vgu7V86KcgwBvbwSWSQ7eRAmxe87cEowL/&#10;IAOQC3/Hkgrk5RKA149C8qBvxclRNwiKlopYGiEvyYh1kKQYTfN00Q7i4FHmlxCJR/p1uGQxrQHu&#10;7XB6lDy47GN4busQTpfU2VDd3hPWDq65bPPmxWH4PGgN2EAO7q94X5CGXlgkFhOvS2Z0ctyn/L0g&#10;F/c33Aex0FIieZDcvLhZlW/eXsX5IzcG5rrIpRNJnm3m7g2XMiZd2lfLBGRQAnLI5wl1dVeK1w1b&#10;PhrXy2zZK/0xwD5plf6owViAPEAkPHU04oJAIg0w9hu//kX5l//8Hxa3684GlHnIO1q1MnMZAwBv&#10;MVeWEIrVfFbm83mQ1ghodrBTuqQR9w4aB2XMdU+RdfvniKR1TKtEu+uJsf0ynU8D8Dsdg56Nw+FS&#10;69ls7HkjiyC/Oh+uece4nwGytIi4Q6Re3yubk3U5OlyWs/OTcnl1hlwkb4kFJEcAl0SEBz5zS9kw&#10;HXnK67p025qtkSnMv2p3lHEZjJLpzow45Mu56BzjnpQrzE/ueRd4iHJJ7k1drSiQCR1BfW9tb5c5&#10;vBMyRaLhtmwtKtMB8gSi5NY/lYG3zOkvnz+hvZRVtg35INtTBkKoIDqxjXWbv3lbDpUnt3W2wQ8d&#10;EZWDyr8IOsUzJq2WISNVYMANgSsVsJSNoelbL+RPHHLGe3KHWMrLlN0QrI7+C7xHxU+llE/xQMUy&#10;5DpJEhHLAWrg4IKyOx0fIQn811IJ5f3xzkiWI60BoeQp33mf/6clOMvm+/VPqBTYsCjE0oCavdYa&#10;yJ0Ytc1X5bJKBpnyiIMAaO5JS7jkwvYVf36VRARBClcBy2RZaHvytM8zzLvkUQvQdkk6ymsyP+pA&#10;/j6X7ed3rR9aQhLfE48kHvQlbSFx3ZxcFjc1vHtWfwYbst6Yb30gAFqTBMKXbK0FBhmpQwis0HC8&#10;ikby4C4jklnBFs9aSRvNBs5GsHAMFAaYBy752+stAK7Xm9LR+hhUZEB24/0WmgauDWNJxXJFWGoY&#10;4y6MK0gN+Xi/eb9nUZkq3w59OlptzVQ0xJ7kR0KUZCLKyH02VOW5ax3j3dFhWjkoD4M9rRF2pkTC&#10;RvM9WcdMOcCTrVXPWzYnFs9bVn5XjpSa6wTnd6yb7zlI/Y932kakAP/t7+xI70kzp0Im0y6DXub+&#10;nkQoWHISV3nkb5/XTBmCBQafJshmeXj/rFxc3mbeTHTXU8M0CcjLXLVEKIBc050OadMmE4DnKuuD&#10;Wofst7K0pCbB/XVIxGxYfvuHX5UWgkYh3m+oodDv7WEujTEmBpN5GU5m9BUCHw3P7XZPHjwA3M7Q&#10;ptCAEFSdbquM48TOUXji632/8RyFUTOsDsvZfiw3PHu0LG9fbMJsrr+B2xCNY2CgJEHYg6RyjT/N&#10;9Uac/OLjG0jEIsA6wk+f9NPsjgYv0ZB0+My3X94GkXinVQP4WgoeXs3Lmb4Qgj7g/hhCcc27PXvj&#10;xd0yfhulUUD1HndAGMBKwJVIuMSiZq7jowGgJA8ud+gzUZ0/YcoYDXlUubsfDiFGEXoaQiWJeMqz&#10;j0j6Nkgk9I8wuRyhxUHAf/LAoF25VVQrjN8f3k0D3E1aWnSYNMLl/fUkSIO+CraD1gGdP08WGVfC&#10;5Y+IQXHaocy8022nECutCpIZ4zq4xPIEgmZ7S0K8X0vM0Yz2guRdc6/WE5ef3MJ5DCGTSGwgEieQ&#10;DPvPuBJxuNp6WOarfhl7UJcnuXb3y80VBJN71xAzd+i8en4RsSe0QBmYas5YGdZ3yhljZWMAs5Hn&#10;fozCpL+YIVsAb4+an3T2IRqSDQjjtA8xm5Rpl/fOjZOBbCSPZgvS7VkbkIKaOzwgyB5f724Nx+h6&#10;sSjjQR/S4YmQEALm5YzfJ0tPRdX/SGDPQFiHjHGfc1uo1gjzyYiXbgtVk9UqANi3JM0uAZIfGqDE&#10;wB0U1br2hyTi+9/7SYSIriyUJpUNwcR5rDXxYMc4LZAml1okG8gNd454zaR1Ql8OHZoFHQHIrdge&#10;px5h67nf+AE9yjjtUR7LzH3xTuWKgIscSJ81t5JmPVR2lE0hJ5XtJGWeSwW5rVJZo9/IKIhDyDGS&#10;WnOeV6FcSZlWAe+H8s7fOv3lEm7KvSpsgQqyS+wtsUTrMHiWJwhPGEcLZJjXVDR5VmKB3A55zW+X&#10;HTwfpJLPldIZgM331MSzrJZH+Zp9IzHjeUBYHEi/Bu4Hg5q13GXiuSRBJFSuA8tySdpTmvs9FVDb&#10;UBwSe6ok9gns1su8wS/KX2FehUeW1XyVtSpt6UNDWzMO0sm+ykdCw7M8FyQint+SCPKtS7jium1q&#10;SAU4ACT28vy+DAfu6KH8Ktn97jE/dIJM046AG1YJQFym1gDwDWHaak9KrdGHjU9Kf7igE3yREyAL&#10;5EtHo+NthyR5kCHqv6CjjpaH1Kq3WjsNF/dtJ0T6OZgSgHP5gYZuQQT2JA+SgVwjqhoqQdIG2JYj&#10;PiEE3Lt/MGayM9F3LU+Sh2Rt1nVrUeBed21EA5KXFpMkJwxwGis6McrC/0EmfMb3ZKM7iCoC4RKC&#10;5bH8Xnew5memiqm+1/I9aY02lKzYHtaHT/MymW+SB+vJROH+A8C/skDI7mX6vbZrdw6SJAZBFCQR&#10;JN/pwKnMn/oi6K/QadmG3uczOejTJJlEQFKgpqDmkAw2BYrx2yuhYFJQaG6tyhuWlqgfZUN7i5DC&#10;jR2Ezk4ZtuohWPVydoLpY+PyVLvv+DLy5LwMPBhpqjYHUK6XaIzT0u3QBns7tL1rwC6r7HC9H9EM&#10;1TZz+6Jr9loKDsJkbhKEXdK4Pk3QdTeE16vlDLVwl0EMGGWMB8HbNfznj47CAvAIQiHpEHgF4h99&#10;7zEEogugA5I3s7AgRCTGU0gJ93/+4iw+JQsvH6xCs167dbG/E2AqcZBcBOHgv/szABwC8vh2FbtI&#10;TI8frCNlaO88xOvF45Pwq3B3grsUKifRZ3dos4LxEe+7Py6vuU+LyOObeeyw0OoiEdKKIPi7TVUi&#10;YLyJh5S/OutDIvX43micvXJ6bFRLYzTsBej7jERCnwmJlEsbWiKuabvYisr/jx5oxelFvrHtdNoo&#10;R2FN4N2QJ3eaTGkDiYhLJzpujrs7QXw8g0Mri4TGnSfefwnJWPchHKNamXuUOoRgAWkcDBk/bcbT&#10;oBZ+EJ6RosOlyfNU2owLfWU89l0fmDaAHWd7eDx8v1bWk24QiR9/+1V5en8XOzUMMnWxHpUvnl+W&#10;P/3tH5YX14flb//Rb5c//6u/X148OOO+0/LTH31Zzs5W5eJijUzcKSPI7EF9D5CCqPQErdzmeLRa&#10;lPkE2cl3k6Z//TIEWiNwupzhgWDGenAHyA5EwZ0dcXjXwR5zief2VQZ2ysXZeZmOAb4GJN01c+ZZ&#10;WAVJ73dtIKOc48x5lwfX603M5/XqhLm0DHmgJcM5nMQ+lw5y+WA/dlm8//2r/0s4VHLcVTUdzuK9&#10;Kj+xLIIMkmw0kQVGoXUpRJ8OZZRyIGQW97da3YhdYXlz6TSXCjoAuYGg2h4rgCw1uuQIMO+3pvwm&#10;f8AqY0igaIU88bfkwSTxkVBYZklGAq9yt9eBJARpUAan3JYoKPcra0NiVcp6SUDI8K3fXsh/r3PN&#10;OlQ+DC4jSSL8HssL4EZYtEMJ7YasjP6hvVMuZqyMeEZZLmBbdsqh9j/oooDzzn5rxqdWcGU896qQ&#10;obxZn0z0n3gkUQF73llPxD/xTJyjLFrrjSRZ+S9W5Rc39GWRPMTYUdEjr8Rgk0QolegkFWKfZbUN&#10;9U1z2zJ8IIiFJEJ/mxXfE6O8N/+nvfd2jemgWUR/BhsdYKsJwGr/WbAAUQFzC6zj6ZoKco3C+Z/b&#10;N0ejDflUlUyHO8FJk7fn7Es6ElQpuGYmGycAmwZjsJuf7CssHrDI2Frq1pX6NC0RkBuvpcUhmWxM&#10;pPht5c0vO9gDwyRESYokCUk0tDxUnVCHZBxITih/+kYki9ZCIumpYtBnGZ0YSSaq5Dtjr7J1iv+S&#10;rUoYvLfbnZZXr74ox8dXUS/bKs7Cp01MahWxLMC9lZNLrME58Gxr3u8zDqzYegWjdOuOgkUrhOZC&#10;Pctfv3wTjloHTO709k5SIOnwt3u+JQ4SCEFfrUZHK5cyjKgXBIJ3VYw+J0UKnxRAe0zkfcqn1pGf&#10;rp2ebhBa9pvtRJ2dgA5alyFc91WI354tAVIYMZpeE2FqCOFxfwIxmIQVSyJRh3l3+1M0PfqOOklU&#10;apCGQa9Z5tMe7QjZ6gMGRheEOHj2wYLrvfouWiUg4tIBYOnuBpcn1KzdHigIq+FX2zkN7ywguntA&#10;UmDcB5cvtFgYGtttnmr75ueztwD4g8vJu/sFUsFYC4ZEwiWTZxAQt0VKED55ugny4O4JA0UdTriX&#10;vIMwnI/DCiGB0Frhjgrveyp5uFmWrz6+Lw+vPcJ7VJ7fH4W5v9qaKRmS6Dy9P4yyeT5FHJIFCLtT&#10;Rd8LiYUWDev5/H5Vvv74GlJxFA6ZEgrBXV8JSYb+EK+eQJSoqyRJX4mHEIovPr6KJLmyrbRirPhf&#10;gDdapr8lHTp6SgS0OlyedMO64PKI9xnPQXJwDsn55Olp+ejxcVgubs8GkBqec/sp+fhuAT7iPowy&#10;Hof3GW/ijjKfUc+HZxCiywXjCWIAEdAioQ/EIflrdfCUVne83JxNKCcyqWeES4gF3yd8NwiWJLbN&#10;uBu3dstq1C5nq3H55W/8qLx6fEcbT8uoXSsryMgdbfgxROyS/J9ersrzm8NyfTKFOC0gB8Pi1tRm&#10;c6dMIa8uq83mY+aT4N2INBx0y93VRbk4PQqS2+d9/cZuHGFvSG2XRAadFn2qRqyMyN0clba+B+n2&#10;M3ZX1Jy/KgkVWc+ljST5AAOkXW1VjdA5m4d8oUiQlBNVvj4T4Mb8NmXcgPfJpQSdGfvNYWkic+rM&#10;/TzHgncwp1UiPD7bMzxSziofUnYpa7RcnG1Oy/PnLylHkggtjLFdlLJKdA4hNpKI+K85DmA26FMT&#10;nKkCQNXEGxRYgVXAbUIEdNbTZ0AZL4HQCbGLVjyAFAzb49LjHZYxrBWBKSqFKZNDWwZjArjBGWX8&#10;HvhmZEoxwv+a5GUMDf+vFMIgDspi8jAFaSCFwz3lEB/M03xM4ecQJAKiQ3uMxDh9W2qA7H4tLDiC&#10;dzhQko/y3QialiHripIpJtH2FXGQSChP05JjX3qN8kAmQmGN+pC24C/eBTEKAgHeUkbLbl0qcmIb&#10;SeICT7iW+OU7k0QkZlsOk6TGa5bPdtR5VJzI+qa7gVhmW7/3M9w52J9yo8d6C7YI9N5ROb94VTan&#10;TwH/dRQunFHqZCQYCvYCIIPWSlq53F5ih+gRS6dRIGO563Gsx75MOUiEhYyXU2AaNzR0mJL+DUlI&#10;SDZCNErepyXBrZVaEfJ52R0N7cBlkoTWHJWykpST+9JElaTDRtM/IkxVJJdhHDjBKHmHAyqZWwLp&#10;e3KU1pG0ImghSfKQjWjjadYn322HOZjjqNxtp7t8M50eAZYL3puDotL0gxlyzQEaA9cOqpK/oz5a&#10;H1JwCPQKBiPDVcLB1NORar5GqLicxASqOTjSwlA953cnvoIpzYtpsfD5zLeyAnmfdUkioRaS65ia&#10;OT1PYFI2R4dlZjAehGB6tCdxiX3p9Inv0Tu929QUPCrffPwM8JrEmnMLYiGJUKApCG3ndpe+aiBs&#10;Ti7JxzGhkHRCdmG9jTJDAz08HIdH/mIxgJC2QqsbdACsxQgttxNAquXA9X99I9xBYYwHT6w0VoRx&#10;ICJuAQAlEUjtOndm6JOg1u9ZGS4nSCT8lFhodne7pLsYXj1Zh0XC5xaTffJAq4UcvH6yCRLxmvTm&#10;4WH5zsc35WMjXgLmz24W75wMPQ20IhYSDn/7/cXdurx6eFI+QhPWYiKJuL9aRNlc2rA8WiNcznCp&#10;JZY6ANf7q2V5+WgTz2id8H6XOQRnt4N++fYyYkmYJA5hLYEcBPDzaT20ZlhHfUJePD4s3/3qvjx7&#10;uM4zQrjH9vLwLMmWVgbB3+sVIXE7qARFguCnfhqbeatcrHrlzf1J+Wd//sflz//ab/L+cZlDxBYT&#10;0ngnrEBJ6PSj0PcBkrdqBoE4g4gsDdsNsXhyOS/f/+w+SMFiAokcHpQJJEES5TKPYbglW3//b/5u&#10;+dl3XkQky3GHd3DfegLhg3TMIQjDlocn8d7lqEwhpMYaMXnglj4T8y6EY7xfbt250t8JH5NzSJpb&#10;UMf9vTLVEjI3xPVBOHV6iJcB0U6O15Bzl1aaZTJmfEIujJo5d+eI8S/6vusglkSMcWLwNK2HsQzC&#10;5y7Ao/IUOwyYl+6yUKt3x4ZEIoND6eQIkDiHA6i9ztzegk2luSonJBEqGmrBKgzOS7deGjnReey8&#10;07dJfw01eC0OHeSVwOy5EXVBDrmjv0IXWR8xHZijEdhIoCalPFKWJZF48+aj8qMf/SRkjO+PUzxD&#10;dvn+TihNllElY9hbUA7kMxjT7xxSDzChPgeAJ8gY5HWA1rBMhoelDcAbSTedDymHSTmOfLKcsX1S&#10;mYtcrrTkCtCCAIS27Q4KsU0H0ylyLZVJtemu/hLcl8qnz2WZbdskCshlMcp7tjIxndQlElojElST&#10;WFSKz34ckPXQbZV8ah2WiHlCaCzZgF2G4848wQrjFlHeaCva7r28p55BIlIuV/6EFX4FidCnL/z6&#10;kgS9DzSVZa9IX+AM+UgiYsmFz3f1pl1yR2S2X5AI8rS9rJ99ZX9knZN4hPUlCIW/zcfnebfBncIa&#10;oaZPZ3a6aEInT8pieZPWiD0ajUK6rFH5B0gkAhQDYG18AdytUsv4TFKBhqvZqwXAMLhjNwagnmYl&#10;G8aKOOitPAxJglLl76Bu0vH1MSzHZZWtV61LBAGCevrmyXp+r7bIWNkcFNm4mTfl3DL5XBLIATMZ&#10;evLiQ5iylpiKNCRji50GMMnV0uWZzKOaHDnYMtnwAr5kQGbrQSseY5uNriWD79bH57ZEIsHaJOi6&#10;hMF/2/QXkQjLUpXd7w4IB64M2O1blUWj15Fd+27vzXvSKpHtE3H8AWnbLxL/+ZlC4X39tEJ4kuBi&#10;ggCCADpBPLnQNV8jSQ66bbQFzavVOi7CT9at7wR55n74gzLqtMvv/vqvoWGfwcDRJhkHnqkheelA&#10;MLVO9UfTMpmtSn84C+3K8rjlbjJmDKHFdbp75cnTy/L8xXVZryUTsv3dOP9gMZZAeMplbu/U+nB/&#10;MwnT+vNH6/Kjb5+h4d8GuEaAJYBfAvH4bhbA6E6JiCHBp+Cspu93AfkB4C3xEGBdHvjeF3eRHl65&#10;1JJBoTyDIreMks6n5ctXl+XtoxOIwyrIgY6Ofn/I+91F8QCw18SvQ6TX7tGgvefN4025gxikn4DO&#10;lsPwfdDXI2JOaMm4ngeRcJuoMR6MiSH50Uph0mrh8opl17nTENRfvb4Mv4TwvYBkxa4N6umyjg6a&#10;1tlk3hKUF4/RxKl/dbZGgDz5BqG5modlxmsGuJKUSEhujUVBXlpYquO9H1/My+sHR+V3fvJJ+bVv&#10;noTvhIeAHS0A9wjJra9JO5aStHRstCLN9stmdlCO3G7KtRPSJeRPoqPFwu2hU8894VPLgxYHrQ22&#10;5Z/9pR+UL1+cQ0KaEXNC8PdwsLGhs8dtrkEyV+OykUT0GZ/NnXI07wPs5NnbK0dj39WKz9gh4qfv&#10;pf8NZtUlebR8FZNiAnE1fHaSBrebQhDabpc2GBWkpZNLKhKcFw835XA6gCwx1tvOEQG+EYpVDZLe&#10;Yv66w8D50KgjJ5izsdzoEgBzIR0llQMSb4W887fJXDHiogqQzm/KXpWYrdKAnNBnyYBWWii7khKe&#10;rxwb3QUhsLUAaI/8ziUEQA1QaKlZ8zvSOzkkUdHiomK2lRWUWZlqsLgIec3v8cjlBAEM8ArtOmVc&#10;9elusTCdA1CD3iHlm3Ef8gsltn4wCauEMju0f8AsrQkCeMrF9KWQSGSqyEUC6QeA5n0BdNQHDHHj&#10;QMYwsr2m5RyZP50g13muWsoWi6xrYID5+5vnXW7IJQkxIYE7LN4SCerivbFNFpmmhfby7Lz8zb/6&#10;1yC65K/CxnW3ybsbJUmQfcyn7U55BXTbxf60nSo5/GH7hVU6+iFTtEU8nyl9L7Kc6ZPGGHEckKoD&#10;uKrfymexKgmR+Zm3beezXicf6pUHlCn7bdvEurB4kFKRz++2Q/hmVBEi92zoXSvj0gYNT4odCSTX&#10;WzLoVIJ8fFLBXg9QGSwZ5GZoo5iXwMkARTPudH2uFqbqPkzUjtbaoZUgt356ryANyaAxO+S3zzV3&#10;YbR6q7LfYHC152UXUuIuCZcZZNk6+rUAssVEn4IM4yqopsnmPciHJYHBLtN3X/YhnesEFYx1Dnn1&#10;/DMmgeQpSURYImx4JqGT9vLilrzNJzu3mhTZ2W53QStnMlcMNiN62fEMUAiE3yuGmE6W/BcdmOVM&#10;Jptl/YtIhClITLwvSYX/+VsBMuwzcWX6lDHWv8g/BUpOCAVLRSQUUpWwioN4GFSZZ9bJQVito00Q&#10;COM+k1thAYlwgoz67ligj5oIorqDUuE6LKvVinwRiAi80JpCWOlP4SmMWiGM24AmwrtH/XFMOrfX&#10;GR+i0++XFmNkMORdlMutpuEsWtsLYW2oZNN44vKQGpnr3oDhyYzyHRTDVV9uXHLYD1B6cD0O50rX&#10;6fVp0JlSUFxM9sOqoDldTdglCQmE/giCsVq/1ge/6z8hkD+5WwVJ+PbT2/Lv/s1/Wv7P/+ofBpFQ&#10;O58OdyAPM7TyXC55jNYsiEomXt8flR9/9SSIg2TBJKmQUGwApuvjQZCHJ1eL8uxmCbih+a4pw8Us&#10;fBtc3jD2RGzvBPxdcnFHg/EW9Jeo4k5IMMJfQovHE4gIZfW+B74PQvRnf/DD8qMvH4YFRHAU6NX6&#10;JQq2TSzx6MPBc+btVlN/SzKCQPkewHQhqEo2+O11l0i0Qpi0emhxuZTcQIAkSpIIrRHWUUuIvhMu&#10;ZRhj4vS4AUECuGOXRi4PSSCu6JMz2vXaLaf0lUG13O3hLhd3v0gSY7cG4GwY7PW4Fu/bTJvlinef&#10;Ua4gaKsuRIk+Gbv91+TyGs/OBvH9eO6ppIBrx2BXjejnqAsEU7+N2PVC2xrPw9gaC5dtqMfRoWQB&#10;osAzxqJYkk+/24A0aMJ3bu5EQCudfg2xPaaMv/i1T8p/8k/+jL64pEwrCOyGsc/8jbHPPK0BBmqg&#10;zDGtEco156WfyiiBeQTJ1sKYywWSfkA15n8DADf+g3ECUk4otyq/qdgthUxUwQqHyC2JUDMNzRj5&#10;I4EQ2PKMCeQVv9t1yAkyqXJi9D0hzwBQLaouZ2tBVLZYZndlhH9GvFcZlwAY4MdnBYjmk3KOvNHG&#10;jSJ5cniPXHE52GVlfUmoM/hggKm08Hp/ysWKWASo8/3DZPjqsDrHkoWfCfSx7VHsCkwjb5dO9keU&#10;1+PPKy0bWWweyFLjPwRpsf4ub2/BWkuEMjZlv+2S+Qf5iDZK66syb4xi9PrpyyCM9Z09FCfm73hZ&#10;rk+ugrRl2+obo4XGMrlcZIgEff1sG8lDKpdZFkkK9dy2ZdWOH2KF19Lq4HMVUWzzLoif/UH5Uh67&#10;1KIlyvcm7ohFtoWf74gESQKV4a+9L5P1DZ8T/k9Ms+0kGWBeEAgaOnZB0NCxfLD1J7Dx/T0YnkSH&#10;5DIE/9nJNKberU06RVKhT4WWDO/XKbPO4Gp2JB5MkObWkkEeOjuan1tGDVbkDg3NOZPZUZnONlzz&#10;Ga4P16UzWJeaDjdOGMjKmA4RCCUOr589Kr/xkx+gDTgYMuBJaunvGZ2D207WYen1y1fl57/+G+Xq&#10;8ppOc/KQ6KBqElYkwudzsrqFqA1QLiA8Bv5wEJlfdq4DLdbV3jV8dkyVbGgnX2WGqpZAsvG9x+/v&#10;7zfPX01ZLtl9kopMH7JIt3HGEoqmxhjglov7KWsSo7RGKGD8TEJBe/A7yMZWszBlCGwHogTFd9qW&#10;SSDc632+oX88BAgCoSVCBzB3U6w9QnYbNlgSUR0p7MANZ0zeNx3MSrep+Q5SArHRXDsaDyPI1O6+&#10;IZENVJaaVxwPjiDW6jAGDPpqlIt+OVobAtaokTpQ9gEFt80Zkjq1xthRARB50JVBm1yqUHsWhB7f&#10;LbaOhAILIASAubvByIkuX7zySOrNGJLh0dsead0vbwDmV4+Oy0+/97z8P/8f/6b82//uPyo//vYR&#10;9/Vj+2RFMh5AHDSjuwYvGfDUSXcd6PjoUsXrRxsIx7w8f3AYTpC+V0B0Z4UWCC0Znpzpu9xdIci/&#10;fHwYfhfz8V44jerIqQVEkuBZHe4MMSKmny7FnPO+jJdBGQDAxwD79z69L3/5F9+WjyiDxEWAd3vo&#10;clIPcqAFo3Lo1BKh/4WWjieUW3L14uFxOQM89VswToVWCdtUZ1ADWpmXW1clEVo6fIc+EVeHg6in&#10;/h4C9KNrd59AMs61qAzoAy0RGdwqY0u0yu2mC9mhzR+uIy/9Rwzz7TKJxMc+M+/ZAIB2+YF6a/WQ&#10;RKwlkO7qoF46YhoSu65Tb32H9tN0bpCrPgDJOBu2yc/j4F2uMXbDXuzisH6VRcpzV9ztcWZ70Sb3&#10;kMIFfdsx35onpLr1z+UZyO3QOA/MwzZECxLRabkl0i3IB+XH33le/vQPfo12474u9ZlMGceriCth&#10;oCoVFf3G3F2RSxo5L5VXIbP4btyHd3NXmUbSByuC0iEDum3nv/IkCcR8to6DuZxLGWI+tWEDveWc&#10;VDMFTMyD5w13n0CZgBmJ64KS74pP5c4eSkoDJTEcz8mX5DyOcm7L5r3V0nKCW8qjSrYKhl5Tox/0&#10;F4zj58hPdw+41IBMJ+kroGzTL6IDriS4USbJAySiAcmRBJgMaa3FIYBMbAJ3xJYICSB58L89Y3h4&#10;iibYBtjV9fWDPPicRzEY66iDkupOgw9BXDB1q2eAddQn2+Gdtq7ZXzkb1+wf2oG2CMAOIHcZ44B2&#10;pq2Rswbr04cjI1/SVrS34J0hErSuWwf7MeW69RZf4nMr7+0bSVRFrsxDghNtTJ7vUy3K4vu67uih&#10;fIYSSB8Sywi5aNAWvDcJi+/MesbY8j0kl1/8r0qWSxLhjg3L7O9MtH14rkIeGk2jUeZuhneJjpVM&#10;uNNBghG7Hbhm57hsIamIOAz6HmytGKZWaxEOc/o7mPzuHt1OZ1VabTXXFXnQOAy6Xg9mCHgMAOt6&#10;C6CBKdU1nekg48EisDatE/sMPlmwE8Q49h+9fFb+xl/9k3IMiMX6UzDtisU5GStysB+gdXJ0DBAd&#10;0nH+p8NR3lcNcidisGlZGt8jDz77aOQJtmgJTFjZf6/zftmiIhDZqVWDJ0FI64PfTQ6SbeLe96nq&#10;KMv+PlUd655hl1xiUMmQeT5NfXQ2n8mqvZ73V6atzCPboBJEflbCyrrqm6CAUDjIxMPqQr3D4TM0&#10;Gq0OOkU1ysO7WwTtcZAI95M36jUEi5Ye7jOaHxqPba21Qa3HwTtoIwwgJG7dcoDGpOPdmnT7Qx0q&#10;Ec49Jgp5LRCwRuzrdjzkCFKp4G9rwu4Xj3Luo1E2DnbobwATsHZdfIG2qrNh5QwpidBcrpOlSxgC&#10;fZrmPaNiBJGYxvq+SxsuHVxvJvG/4KFVQxKRganGaI+98gzN3wiX+hh89dEloIaW684PSITgasjs&#10;R1eLIA1vn5yidR4FifBTAiGYXgDEfj65oSw6BY48BlwA7cR/grJnVfguk1YSfQaMU2EgLAlPxHug&#10;DieQIANiVXElYmuqlhRIiD4gFcirUWsduacsR+N6WEF0dpRg6IQpIRA0JVC2YxUuXOuGocIlEi7p&#10;uHQw8zAu8q2S21Ktr59uJ310PQurgZYdLTMvH52ENUWrhdc9+0MScW8o8SPA2lgTC51O6QPqaYRL&#10;d3sYd8JAU5IC/UVmOkdCFo4lMVz307y0UmhdWQwgBdxj/SQQkjP9YzxTY9D3uO5aWLPONquygpCO&#10;BkZvNCS2yzTdWA5bz3vl9ASyQP+sV5690i0znjc2xYK8xhNIztWyLCWXXJ9N3aopeVVQQ1QaxjaB&#10;OPBbsjLo1cvDB8fhtxIhvynHuGcobuRcqx07qQxw5XkXWhckD1ppjd4qCYhIr+6c4rvH7Us0TEGu&#10;kT3KN+e3IKCsEUQ6sUsOmcEzg/4k8ghZuE8ezEuJvOQhQY7vyD2tERWJyEiYypyUHc3YbaUcIA9l&#10;A+CjLHHpWlmRhMWkMyB5ck3yUPl4hWIW+akhKwM9pv5ReXD3mLpvLaTIpxFKorKrDx6koyVKKRhh&#10;lEj9J4JEIO/S3J7ab2jAYg5kQ0CLOAaAWCq4YkR1LAEy1i2PfHd7Z0ZRVov23nTCdGk91vnJL/NN&#10;rb/SyPPsI/9HxkXdlL+V7LZe6QMiJsQOCO6znbUAKPNW4NnV8SXXBfBc0vC0zAqfgjzwHutiSod/&#10;ZaT5Zb19T2CJn76Ta5U1psKbSmG2rStSEWchUT4dYyN4IOWSQEgwVJ6DRNB2QVD4bYq+MtnX5KvV&#10;xEiVYZXwuwQDzJOAVUpxKMiUZSfJQLK53MlgQ6PdQxpM1TKH3+swOn8H4eC3z7nt0ZgMcZBJXLMz&#10;eZYBEGGRYbDGl+j0lkzOU/5Hc+Z/SYIkYvcAENfs5tpaHU1xeVKONjflgIrWmlo9qDCDa7Y4C49+&#10;B7CWBPc639/co2UsYoJExzA4bWAbPTvABsoBXx3LK3t20LueliQiOyIakedj7ct8aDSv+3xlmXBC&#10;SCLcXRDMlYHg+2JCbzv7w46P5PdINrxJhmcZTdV9OVE/TDkwOhCIaVgcfFd2vN7F+nGkWS3LkYPP&#10;71n+bAPrZPkte2g4tEP1KWHQD8H/nQhtBrkWFyeGQsvlCU8ijHC5+7thdTCojqZbHcQ8jEizqw60&#10;CjGXIyQIOnLpoWwyyImDtxIuLsGEd7mCs9PmWaPsIbSNRrk96ng61TK1j0CGFCwngCkCfjEMP4gh&#10;wlpTtcdMG75Z4uA6uRq6ERrnk91YsjAugSRC0BPM3GXhrgSdIw1+5Hq+QCiIC5hPAW/Xrx/duNsC&#10;EIQYuLTw+evL4rkUb54chx+APgCSDvMUYNXY1eB1hjQf/S8E0Gf3h3GfOy0EY5cfBG+PztbR02s+&#10;59KJa/CSh7/yB98vf/qHP+DZVVgitKZYH2NgGDFTAiFJqiJPRnAs6i2BMi8B3CWWT19eBJG45beO&#10;jgak0r/gAYRJ4uQuBknEc+t7uw7idHFiYK4O5UqnzspZs7JEhIkfkmH9KkdNLQWW1Z0bHpSVzq3u&#10;nKlHmSRmEjZJxvc/vy5//IvPytMrymSgqlUTgtMvt/RZxO3YEqcqtLeWCJ0r9Y1weWM92ilzyh0k&#10;g2vmax206Gw82AuwNh7IAvCfjAHjwQGyplnmC8B/1i0rd1hARo3V0Gm5fbUfzrnH60n57JMnEYdi&#10;OoW4kjxpdDSRSBifZC+W0jqezzFi3I3bYQkzcqqkZDpyDrjsIJgYUrpefvC9TyB1J7xP0Dc65E7s&#10;zDhcLGJbaWcbUMrdF4ar9tCsyjE6LXHMZ2SiZ2eo7TtPlT/OHzXisB4oH5BNuTPM/ASJnNuV4/RB&#10;KAE8Rx5uzay2RAp2AonyL0CHPNxlFlGFuabpXkukwBj5hcVBuVnJkZSH/pfv9N2WYQuOlEf5WpEI&#10;z1b49KMvy/Onr6I8AlruSjMP71d+Umfkotqxcivk7lZ+BsBzT7Umr8wMQoGsi0/kYBAHcKcKFf2h&#10;jK2DS5KIXOqgXrzjfZ6+AzBUhiLzK5l7cnSDonLNs4J7tn+FCZWc9XfuipHsJQDbBm5NtY0HKMLr&#10;GUpr/Ja8UW/a1LbyXsFXWa4mXyXLLZnwvyQRiQ9+r6wTyveqXSpyFT4dkostRnj4WO5yIc9oY6MJ&#10;+11rUeYlccx2oB9IQVKsE/eGzwzvcax5/X0/UBaez/fR5yau7cjG0qKgpSG3eKYVYpv4va9/BJ3k&#10;d5ctYunDTgsykOajiONNJzZbnuJJPjA9o4PFsoUvhQz0B8dxvT88ZKIebZc5HAQw9smciTuHbIwj&#10;FoWF1iKRTpaTOK+j3Zmh/Q4BG8GUidyfASyyTDuRxiHlOk4OjrhOpQXlGAgx4fzPAe9v/8vGSS3f&#10;wZHLFAJ3RTCqiSyLVmPXu9cO07zmwA9LhO/meVO+Y5v8Hr8tjykHd6a83/eYPiQQmU81mOxgAd1B&#10;RN0dcNvn0/yW5Y+Btk3v3h/5aW1J8qBFQgEg4Ov3ESQCwSWh8GChPB9A4eVk995dvkO8DhRQ+la4&#10;3CFrl1Q1w0/FWB9OJIVgHDjU6YY3uoGwUity10VurbI9fcd8scx99nu7tLVbwhDGwx4aIWMAAS+J&#10;aDcP0FTSHO269nomgPdi219PJ7cBQKPpG/BZqK26zRMS4bkNEd2R/wQ+fSPcguhyhuDnur7aussJ&#10;EgjP2Xj95AzC0CmPr9fl64/uys++/6r84KvH4Uj42atz7tc3IR0NPXRLEiGwVssDAq9LABIKSYJL&#10;GOarhi7gHS8MMS2hmQWRcD3ed8fSx/26/MO/85fKn/+t3w4w1aHT4FkSCXecvH5+lO8GdKtgV/oJ&#10;aEHwyOzYAkpe/8Ef/aT8wW99Q/0o4+ggSIS+FxIV66oTp+W1DhKHJw+OKFsrrDAuDxncScITga0A&#10;aEmOdXOJxXNC9KWQQLjNU3KldeQOYnBy1Ipw4R5iFkewn0+2/bIPQVqW/+jv/nb5t//Vn5dvXp2U&#10;+5NueQEJenjSh9j0wypkBFDrY/94uqixNs6X+js0y7k+FVunSy0YEsAIa04ZPfrdoFVGv5RArJeA&#10;PO8dQzAn9NGaMTDkuhEu2223iXYBtQYAD5g3DsrVxaY8eXIdWzeX6xEypsVzvYiK2R94tDdjktTr&#10;7EMAmkE6Hj+4JB9kGQR4DIkwjolBqHQydtwerqbhM9Fto/XtuayCgsS7Rox1U7t+AJFwbhksbof5&#10;sEPZ2qXfR2mqCdQ8B+hLInKOSroNYw0wCFhbEuCn69uxxVAQCwVpP+alc05FS8UpHOokA8xRIxam&#10;xizB9xlkD7JCJU+/gFCU+C/8y5zTpHeO3czbikSkxdK5XRGIJB9H67OymB2F1cRrCZjN4nkefU9J&#10;RZZYtvdkgvuUgcq3kN0pB/8iElHJu0rmqZglkVCGSSIEUYmXZCK1+gBqrkksqv/Ej1TqzFdisLXE&#10;UB4VKNtkMjqMXRyCcMryXPINMOd+5XAls6MN+QwZzPest+1C/bxmf2mNB6+CZHhv1ME6SxyU5RCf&#10;UAotdxKJSt6bKmzxM5TEwKpsj3dtQIrdiXsuK2vlyDwMbCWh8JnEgswnnqcsFZHwelgwwEt9Ktyx&#10;03RsvHu/92WbJU4ljkgkd8ajIwYpoL91nExCMM6lC8hExo3IZYxqiaPqNNmT/g8SkYycZWjRxXbZ&#10;I60U4+kGcnASyxkNUjQeA9aliwaTY770BNF0vhxPFoARhRS0aSxJyA7l6vYPyx75G47bs9OtlB0v&#10;2OukEh65lOW904sd63bTHFC+MxrLcvKsjZuD8f0gtVEjUW7X3DSt2fAtyhomrZg4NhzMXo9a/SGi&#10;k+3AXDOzcWMCxKSzoZOsZPL/LEOmHAQ5oD9Mlifvq8rk93frZtvnq7JH1E4Gp0wzB73su2KhOdAl&#10;QGl9EPgtU7WkwUBHYJn8LQnwWrWjQyewRoP+OtB0CZmAVPT7aG30U0w4We1Bl36kLRA2Wiauzi5D&#10;41ILc+lDAiJZsRwKKuNwaL71xEMj9Lkson9FCmGEVm2nDIdt2l/SkpqcznFHEIgRwnzcg3Rwj2vZ&#10;grmOh1okIjbEss73TAK2mr9gKMDqWKkGazwCz43Qac8ATVoN/F+A1ST++HpZfvzN8/Ltpw8A+06A&#10;4OevL8rb55vy9H4ZDoaPH6zebb2UKLhVcj7aD3D2u8TFdXZ/BwjHMkBqz2r11QmgvtedGJKIz99c&#10;hW+C21PvLiexVVWA1knUIFrGUwjn0Uv+J/8PfRe+8/nD8gXP//Hvfrf8xg89O0KytF/0W5hBtLQm&#10;hK8GROfV41PapgN4j8rtxRzCsqJOyyAUj+8Oo5zWyfazbPl7EkRMEiEBs/20ymgV+PbzG8o9IZ95&#10;+fmvfVxePjsNR08DcblN1OWg3/j+k/KL7z4p9/pGrJvlwVGnPIAMGC/D/tO3Q+uF7aLvg2GvLyEo&#10;EocL6m46NUES7cdwtKQdF/TvOQRIgqYFZCnRI+8pfTyCWE4hIp6rMSIZ5bLR2AH8a0EkBHfjOswg&#10;p/o19AZoX/zX9NAuCEOzlfd3t4d4GXXSgFE+4y4lx6tWM3cSSX7d7qlDcLdDu6318dlNS4VB1iAR&#10;nsPRdJdSN2NGSI4lyobU1gI3mRilMONFOOckE1onPANDy4Bmac3hEgGP0NZkrvOz81XyIGmoiIRb&#10;vy9Or/kcFk/O1BrooVdGMKyOqY7D8RrKccAxtFNlij5NSR4qa4aEQqtE+GWQPvTdkERo5lcuSgh+&#10;+uOfl68+/SaiTmoSd4umvlCxFm9+u4bSdmfX1ioieCEblQ1JHFR2BOtKVgq8Ka/fy8LqXhLPp9L0&#10;3vIgGKbFQLmmTBxSB+WR8lAl0XomKfC93u9ntfulul4tV/u9kvuWpcKYLF8l2xOE3ylxlnVbfuvn&#10;87mTJp+rcMYw2OGYKKZ+QCJMH9Y7ZX7m996CsJX/3FtZYz4kJG7VtO4uR+RBYi7nGTgssdP8q2WJ&#10;sC7wW8Jg7JAW7dryN89GdNFtG6UTvvVh/CjvXXqjbyHC28LwQKRtYVyyqHwg/MwlDivMgzA67wnT&#10;CwW0IkkmbAAGPURCIhKV85r3k9wqKutttkfhnRzRKmNgClK1cDTKwBqSEhoB0mA++zUtElpImJS9&#10;JR0+KvM5Qv3xp+Xx/edl1D+ORqtYqSktLFWSwQl0lt9OycHwPuRn1l2mmvuK3ToJeaJRB+4iYaJU&#10;a2I2Yg6YZIkOoGrgSR6sh4MmWDu/qwH4nkgkCXhHIkzx7P8mbf+zcysyVAVVaeqkyICMyeQ7SGos&#10;lvFDElFZJCxLWGIkEQiGygtcYeDSgts/g1Vy3eR3tSKTBEKzaySfg3BIIHx3DD7eqdPrZLQuz5+9&#10;Lr/7i98CADchOA8OjObnUoi7eBhPsaZmHyGsm5KK9K/QUXO9miGUAYjVaLuNTmGLcO23IAx7sWWv&#10;h1BfGjOgvxtm+QA6gEMnRE3qnhOhdqxZv9KotQwIhgLhm2cn5fGNJvlx+CGELwIkwmPD9VfQb8Fl&#10;DJ0lBX63EepHYAAnozxqJXAXhNtBXfc2fwF7ClBLCCQYJr/HrpDRQbxX8NUi8dHzs/LJy4u4psOn&#10;AO31xdhttTuxU8L8rYOneRo4y3Mv3LaqX4TkQuKkhUUS4bOSFJdKLK87M3TS1EHTcrvd07bS2mGZ&#10;fOb+clE+fnFJHgaV4hl+v3pyFpaJO75rQbFc5mu5JD6+J+pHu2qJeAJBkEz84W9/Xf53f//3y5dv&#10;L+L+KBvvFdD10XAJya2l+kE8vRqXp5eU00PSVo3y7DrjWIRvC8/pkyEpsx7xDv47XR6Ua8/+OKyX&#10;k3ke+hWnj5J/n74ZDRk3c7eA6hlvCOodSMNemUEmRzO0f657rsbSfqJ+LYiB8UdcdpCgak2YTvtl&#10;CInoQFTrrb04/lsy2+c+7+k0AXXG8dFyynshoeslJBr5tb/PPS7PpRViBGHwqG2P2Z6MpghY555O&#10;nruAmITaU2x3aU8J5YqxAcEbI+AblGnkkvAe+SFTDgD8rmXolhUK1mphACu0Q1KniUIFGfAwPE+5&#10;nbut8t2cFtRz2VZrhNu/DZVtyGsJg5EnXfqVRJiX17VuhOaMnKjA0qUIAcL8IgWxsI4pF4I8IDe8&#10;JrkYuosLxc/fJ4dnECfKxHWJhEsmWku0hLzf6eW5HElUNP1XslNwTxmZQF6BpnIvra8VOHtPlims&#10;JTynspdr996j0kP5rYvlEiS5riz1vvBh4P9QrMjLe6y3bahsS6ttvj9DaXvNlLI4gzEJnpl3Eoj8&#10;/0P5XoF/Xlf+JwGwPoktWmYEfK397s5w/Php3tWzlDUwJvOJem4xSPBvosiG1SKwze9gLPmZt34m&#10;rfqktMFQ28xIodW22FzKT0zKeE3iHuOEZOCxpkop7/S3sS20tot94RNDPVSsVzN3dN3T1/ShZ65b&#10;MUFeS4TLDpICz9FIIkBF+Axg5rqkISJKBuiSOQ0tOciT0fSQ9Yx9T/w8f0ckfMbTPysC4R7p2N5E&#10;Z+ZBWVS2LRO3g20Uwcb3cG1f85MEZISGAFmArHR6eea7VpR+38AldnY2ZJRVqwrl04rh89WaWXyS&#10;chDYGXRwMDm/00GavczHTuW3nTgerJlsXKNxHVCak94PSr/nwHN9TNOfky20fE12TPCceA7KHLQ5&#10;0N4Ptv+/yXeQgrTQLqEtaP5jcna7Y4SP7BMWaOIdRp2UKVo2B5tlr7acSjIsY2oTEgg0tPGUthsg&#10;aJzALnVk9LxKy6iON5ZExBHFCirSaLSI7V7pNJr9Z4wPLTXTqbEkVgAi4GUAnrmWoxaCdUp5JYVD&#10;3ukZLQzYuoLaCbUfaYIg1+u97frzBM1+Qh5cW5CM/rcYNgD3eZjlPUranRVq1JrNJRAuV3jIk8Al&#10;kAtqaqkGZBLsBSfjQ7x8uCqvHun7cBgAq4PjQ8DT3RVq6zpB+g6JhPEWBOSXD4/Km6cGdxrFTg53&#10;NKx5twCoZcHTKl8+XEeScBiPQbO8uwvUxL1mkCb9A9TgBUmXA1wmkGjo5OhuCXeYGHrb5QyJRBAj&#10;QNjzQARxLRZaIQT2i8Nhub+ALEAGtJ7oq+COCImE5RbwA5DPJvGMScvI3cUcsNfZ0XeQx9Wy3JzP&#10;ypcf35ePIBevHm94zuBUI0jPeWw3lbRo3dE51fL7LpcVDJz16995Um4gOO7+sK0mtKnvTFKV911C&#10;BB566Bkk4GQOMTiF3NEX7pjR78IInC6p2K5xmuqpuziaZTbcKScQiYtjD+3aL4fz/eK5H/bnoLdX&#10;5tNGLPksZx6jDrlYkFa1smYcLGk7iUQHYtFsA/KMGUNnu9NH/whjOjjetES4E8ggUsvVhPsYd/pP&#10;MO6GXOs09sugXS+Hs0lYECS+Hrw1HKHcMDe6XcZtqxHjXGJh3AT9u0wSb0/rnE3cJQIhmw/Kn/yl&#10;3yx/+Fs/gYRBoGZd7iM/CIxHjzea5i0IuuVzG3yKuSIpWM/XzKsxz6yLsVgmRp11SVHNfl8rY87b&#10;sBwwz/2M38gEk8HjJCFaAfSR6KJF9rsQDf3OtkAnGQhnPC0P5CvYa9nIlARCmVZZJQTd1eIE4oI8&#10;97eEhvwrghDxHMg3ImOirBg/JsprPvwf/h0Biml98LP6LWFQXlYHYqWTn/X1P5SfGnXS+ZRrrvNr&#10;9Qi/K5JB92IJh3qcb+6QI0fURzlnPbMeEhGTS7n6oQwGHggphlTEwlgbgr0AXslsSYRYYxRMcUQF&#10;lDaifd9ZkuOaZZfUJNmIKJqxpNAr7SZ4q4U/nn9PIkL5/YBEiG9peWYMQBYy5pBjQ3zUyk/beo38&#10;q+WLLJ99DKaCe03aTiJwur4sv/jJ7zCGT3KLL8mD0Gy7xBXJB/1DO7f5bdAxLREtnm9BeCQR2QZb&#10;4kGbSEovNpdhGdvpdubcQKEj6fA2hwiMGNRrwN3v7p6g4hIC/pds6JtQLQHkLguYbWcahyr5vI0x&#10;GG4oXJIA89Y3IrZu9vifTtICIaGYL87C6uC5G92OsSOMUeGWQcC7s4p3apFo8Z8EQj8J85G4dPsr&#10;QGdJxWj82JZqYCo7Y0sitDQEcRBMaSjusR5x37bRI3FPtZ9YMpKOLjkAnGRq9U40AToIhJ+uP0m+&#10;tiCtOcxJFb4HJCdZsncnoslJbaoGpCkH3btkR0VKFppLGA5K35GTTCCvHLDCavABkdAK4iTUAuEg&#10;1MPZd6YlwjKkNaHT6ZfN5qwcH9NHCCCtBUkiFEhJHjSpaonwXZUDpdvR/JTAdDqTiBOSa4wMOoSS&#10;5EQh20cg9rqZ9tXE6gpfhCECyme1TEynk1hT9jAkTb5qa5qOxyO0JkiEW+mWaIXu959CIDxs6+xw&#10;EMDvur7+Cyb9Iaaj3LbpmroWA4FP3wPvV+PW8VBSoXe/4aB1lJQYfPz8LJwoJQ+SBrdh+imp0Ony&#10;Cu1Vp0e3Mj6HdJinYKzGvJxCIABlrQySBQnEGe9/8+QQMJ1GcjeHv7/z2V288+ndIkD4o2cek30a&#10;2zqtiz4Sav06S/7WTz8tX3/2ICwSEZBpZpyEWvh4aMHwXq0JRzO3lLr7AyKg9YCyum3U5OmhkggJ&#10;ivXW3O+nlgjbRPJldEwdK3WoNNaGyxkujWiZEdglAkEoIDjWUQIiuFsGSZHbNw1m9RSi8EzHVdrY&#10;nRMuoUhmvvroJtpaa4PhsW/O3PXSDadXz+hIC8uI/9wuahjyDPylRcJ6x5kfsz3auA6p4t4TQH6y&#10;E0RGC1Sc5AqJM+y20TCPIA9HkJUppMLljDl90YeU9WmDTm8f+aIDb46tCd9XjC9DWfd6df6vBXkY&#10;DCHovUYQiwB+yMPZ4YIxB6kd9ssYcqwDsOddGANH5+AOyVM4M+3FfIw4DwjXDMSk9aPFO91do+/N&#10;A8bchvzcFSPwaUFB64OstHifVo1ez/klOUH+MA91wpRA6Eze24Kxp2oai8Vr1U4Md57FMgTzNPwk&#10;kAdaAgQN537Gj+Ae5rkHM436xkwAiAVzwRJZESdAQkDe7eh4JzfMG6KBJp8WVv2kBDgtI4JY3p8E&#10;BPkRSxrMa0Gez3C03rM8gpgEw3vV9gXH7TIw76+SpEITfGw3NCHP1JJbPkMdPeLadjAv4yHkWj6f&#10;YEueosp1ZOST+2dlAfHSH6HyzcjTLLMOOpB70JnHw+vvlTF1eJ52qawLIYvBA4mDJMKUiqj/Ka9t&#10;G2XdFh+2uCKG+JzWBK0phpFu1JTJ5C15+IBIpC9EYktiQcp/87u9flGurp6GIubydVpzEyvyffYv&#10;9wcR6NPe9CfJtjMi6T/4W/+4/M//0/9Sfvr9n8VWT9vGT/vHZ31PRSIMONYk3wbPNyi7ZERC53tU&#10;TpPc8T/Paw2zn3f6fU/hzIbSPKIPg6Af5KE+4xONdbBhkM+5biUYyDzTgjR49oFnXUgKXJ4wGIkg&#10;n9aCw1JrzPiezpGVFWMy3sS7wrRDY0znvI/3a3XI5RNA/GBaxpNLnp0EKWn3PF2UvAEsiYq+FQK9&#10;XrcSldzaM6BcCPq7t+/IiFYQO9vPIBKRLIspiVP+D1hvd6PkPQnCyTArALejHFQ8A0mJra0SKAan&#10;ZCE1fZkaHeMAjUFq8rqaek7WsFzERPHebPfM1/yr62l98J0SLP1D8j0SBYSVOyaC0ash7NEGDv4k&#10;ETm4JB7kTR6+2+tOcrWTNtrIcn5Y1ssNoO0ARlCgUWkKrbQOhZH7zDMaaFpW9vWl4P09TynU3Iqg&#10;nE11PnLwOxCt8y6Cz/Vq+qzDQEWzMg6EpKXpNl8IhCTGg8NGQ/1NdtEIG0zsFuXyMC/XhzXr1tMa&#10;gZAd9WvcA8FA4Avcmv11qBRAjGKY8RPyECfX4DXnu0whEbg9BXRXfb4vw6R/BmC+fbiJgFCfP4ed&#10;/+Cj8unT87h2iKb68eNTQJHnb9D6r1fl5d1hEAzDKAvUz+6PU5OftgDWdGZUYzfy4sfPTwC6NkTD&#10;CI+arAH5I508F+XrT69ix4WWiM9eXZZ/8rd+v/zyp1+UO/J2F4XWA5POi3/wi2/Lt5/dB2kRvAVN&#10;Q04fzuppYbjQaXNBXQD3c8pwc1zePjkvnr3hkeeHc98riUjHTq0qWipsD2NXGJBJIiSpMB/vtz4u&#10;+WjV2AQ5a0V72ZbeJ7EwBLfLLQK9FhHfEVYXHSAhBecA/5WWEwD81f2yvDA2hxaLtfmhER62i6eJ&#10;amFZcs+KdEU5wiKyGsTSSgT74n6XcvQD0bpwuNiDtGlJ8gj07GdJhA6h5yeDyFcLhffPaaNuDxAe&#10;QBqmyKkBhGA+DMuCpEAgX8x7ZWowKuqpdcLdF0PIxRKAb7b1zTooRxCHkeOS8fvJ04f0/6h0alou&#10;nCcShV2IxqwMIMEuQ7hsN+EdexBhrQgRHRYwnU2WaPyAWjP9HzZrQ5fr6GpU0rROeE6M4NVqtdCE&#10;0XL395m3zhlJRFol/D4ajuPd+hjFro/tsd1xtD6pKld8Gi7beR3gDaHRqS/mJ/ORFM6NyAIBIGWV&#10;6/0pl9ROcxeH7+HzHYlQrihTlCdbWafMUK4g/1N7l6jwfV+t3/wkFkkuBPj1zK2/6yQUlCOtFso9&#10;835PJNJikJYMQa3O++qUqQe49yEGLeRf58DzeDyaHBK4T1/x3+PLB+Xm5IJrBtOCyCC/4jhs2kwC&#10;o5V0Pp5Rb/PW0mKgKMuwR99q4fBQw6yH9Uq/MmWo/gzgk0qxy/qBKyqVllvZr+y0jbTEpDz3WUmD&#10;VoFcNgeE+a6C7PPubtQasWecpiATYoFtkfI/8kcZF8cWi0uI0Ekoqb7Hvsx7TanciiORfLcrBLSh&#10;bTsdLsof/PKvlH/2T/+z8vDBU67b1/TJdjnHZ02WV//CDng+G63LqLvgefOBdBlddD93BFoHrUMS&#10;UwminzsJ6FmYKASZhTmGCgiq+kYY26HS9DtkPp6ecA8CfaJTZDt2U7iV00GwA3AJ/JKIenPOPaex&#10;g0OSIJGQhKjF69eQICnA834K12wxeceXvHfCe46ChPhfo507NkbTNURhkSBu+WBwlbVDx87D4wfl&#10;z/7aPy4/+uHvoQ2v4h4HQFgj6KgkExIIzUEViTAJ0nRmxMSQTNgmArkDO4E5ykq5F4srtBGJlvnw&#10;rGV38MdkdBI4CKqB4KfPpkOKg849ui6PaIJz0pqvBMPDa9xi+Y54bEmEFpc4kjwmrALAkzQlEHnm&#10;v9E7tSSkI5TvklBQJvJPAsTkYFJVa5gOIB21JiP3YieJcFB2YJVhkox1QT3HM0lOjJWhBSTC9dbI&#10;B8Hmf+slfcR7jGMhg+92dbKs0fe8D8HqyZu7aAv7THTfEcs9UdYdyrAbpMGtclohFlMDWe2GP8Rm&#10;YzCaQwSnBGM/zi6Yjo0WmGcoGMxHZ0rXwXU4nPAp0GrqjvV/NGF9GyQAT28Pyyu3M14sIAXH5ZMn&#10;Z+WzZxfl69c35RXa92Z7EqYEQp8ID5D69MVlPK9WHwB8vQi/CZO7AAw7/ZT/jRipn0WcB7FuAK6z&#10;8vGLdfni7Um5OmkGmXhyNy1ffnxZPnlxGtaBS7T8H3/5tHz75jbebSTJt4+OypdvPTTrJEjCZy8v&#10;w6fC+7WuCLwfP98E0ZAYffT0ory5vyg/++bjIBEv708B7jPqzXs3k7AwaE3QEmHMim8/uY96P4E0&#10;aG2xTpIDYzpoqZEcPeWZbz5+EFtEJSu2oQG33LIqIfni7U34O4TPw8RzIXKLp8sS1vv+bBhk4uH5&#10;KPwdXj1YBIEw5oN+EaYIc33YjZ0cJ0fdCOwUzp2Xq7CI2K4u6VSnst7fuI1VgrCb7UueOrhqHXFn&#10;is6pkisdPMMiNaVctOkYgjFiHGldmM9G5bNP35TzzRriMkQbhaBCMKbeQ1+6c8OkQ6UkYjodBuBP&#10;+xCVUbdcLFGiIArdOtp/g7HdQR41nFP7EAeVJTSyEfO67bkYfZJLjTw/XoRfQp250ub+QRcAhAx4&#10;Ds2wC3GbG3HSJQStf84pfcKUIZISQHdLIPytZdBIru6Q8v11CI3zyGVIgVhS4P/u9HBuSTTCeRJ5&#10;0w1LKgAm0eAdWhxjmRJ5oDbu/PYUXZWBtuG0JRxcM2iSead8SIBXrmQkXuuvzFYhAHxIk/GSd1sf&#10;wdIdHpST75IITd9aI9Rcu40uRPu29ND+IyyzMgo5GI7rQUzSv0vLgcswEqE2/3UoV4v/WpSnp8+H&#10;4cNpmy7fW5SjzX/r0bzMu2AW99SRR3lWD+1km5KMeVMpX8Zu8HDBBm1xf3VTvv38S/pI0ExLUjpB&#10;SigkDFqujb+hlVrLq/J4qxAid4N02E6UOYgF7STQCspJIpJABKkAq1RaVVaTSPC5JRFijRbbIFO8&#10;Q+D2fdPJWbm/exEHmlWO8UH4KEPlM+HzWsYlEDpSKpdtf5NyfjiYRd7Rb+SfuJa4VGFTEA/ykUhU&#10;BMqQ5Absehdrg/bQ/6RaqtK/Yud96Gkq7nfBawuyWiPC9K9Jgwbw0+WM2DXB/S5NdAD1kaQCYF+u&#10;b7bP0gB1gUVQcfmCwemSRHvG81SaJCAfrm8B5XPypsH5r9VexJkdfvo+r+lLoeVD8hDLIZ0pA/aY&#10;xs2ImTpLZoPTSXSalojLy6e828aislzPpYmtxYHOzEEgobHegq0dkfdYriQNAKqst+W1ZGzmNxqe&#10;oGVrveEZ6pwkoiINSQry3e+TnVT9HwPPQULyhLwE4JzMhpCtzIbV+pqWCAlB3oMAiEHLxGACyOgN&#10;tBUWgxjI3uOzCiAHjM8pYPJZB2BoJNxr3fw0qE0IkiAgEg1PR4So8Q5NfZ5trx+ESxndnvEcJmU8&#10;HjPJJCMZpMqombaThKFuWGy0uDoCt47wVGjpvOnEjPgQDdcyuQfC4J59T+tcIahPTiA1290Zt7cA&#10;xfmynG3Qpq8Pg0S4V78D6ZiPPLRJ03aCiNYHj5jW6VEiofbuDgl3ImglEETVxtXA1cQlB3/+1383&#10;iMInzy8A1DX3TmOboP4BAuwngLj5qLFrvn/z/DTCQgteauNGjXz4YF3ubuYRt+Fy0+U+d2LUy/O7&#10;SaSXkIengOBnL45jScMzJt48hHhQBv0H3lCup4L67aJ8/7MHEWHyC96rJcClCZda3GLqMonbTHVm&#10;NP6D8R4eXy7L3/mT3y6//Ok35cXtSTmDCNyg0WtZkBQ8vz8J4vPm6WnU5/NXV2FZ2QCw3vMkrChH&#10;EJzD8uYxAoprX7y+Lv/1P//75Q9+/lX57Pl5LIlIJAya5XKIfhImiZTLIm+fbsJS4e6V5/eL8s0n&#10;N+U7n93EqaUSo1jqoAxXR/0gJQan0n9EnwcJxDH9tTk2rLfbRTsRY0Irx+mGdjwxBHknwphfnLRj&#10;uWI13Y02fv4QAgSxWkz2gwi5U8SDvPQT0UFzyrgYMkYkBvN5j+QBa8eMp6OIO6Lzrk6TI60Sy2HE&#10;hhiMGkEixpCAVsulAy0/vTLr18oJ/y8hCWPGZqeZlgMdINfrZTk+Ualp8nwrdnRIIiLGyWAASfds&#10;CEm5cgSAEdACzHaD+OtwuTAmCiTCOTHsj5EH7vSYcj8g2Ufm6txchwgw79zNJKmIvMyH+axPQL+t&#10;X5PzKkmHCoZbsI3XspiuaL9rypWRfvfIL44gD1KCpl6DwHOvsXpcBlU2SSI8NydPoYQkADzKP+d5&#10;Ag4kg3v9LSApM/xfEuIOhPXqfAvAKEJbORfyBtDWsVNCcbm5jPX00TYwloqLAKlsit8QHh0/JToG&#10;bwoSsd8uTfLyCPMWn1okFv1JEIsmqVfrlC6pwTM17+E522jfqLvIoCpZFuumg2o4ePL7hHd/8vpj&#10;FJI58pD/IkZHl3IB+gC9BKJadkil1Pop29O6q89K+qJkOwQZCxBWPg8SdPUrCIsE/SiOfrCUIYlI&#10;a0IqmbF0Hgqw703Soe9iWoFok3Ci74d/RWXhkLD0wEtjRBiQyneHk6n5+h2CYP8mjiiXKf+WwFV9&#10;lZYjySf3kq/lzYPRdJ5N638q3eTLvY4VycSODh8VmMYaPI2XWroew6mZ6xuho6W+EVoqBHVJRGzD&#10;hBwM0Mybba7tDQGQ9F0IR01AdjK7CIdI85BImPd8cQkROGXgPCiDviFH0QTc/qlVw1gQLUAKoqLD&#10;ZcSZkHhAbrzW7c6YpMsYyDqZuNbkUeQetmJH9XuQmtFh1Cl3NbwnEaZYpwqiIMDaqJniniAX2Zmy&#10;bAezg8qBZ0dYTte0qgNdtKpU62bvCUOmX72WHSXLHg8XaGCbWFYQvBP4BXEZuMsQLiHQmdQvykiK&#10;Y9iZSOHMFFaF/dAUjAipSc6Jonky1kG59/1A0ezoJ+9hAr13lMwlCq8rYHyfdVYYaKV4+/qTKI8p&#10;THS+m/8UOGpZoSVtGXtaTwzMMyyz+YqxgVCLtWLa2XdBdPqDMcLdswXGoY3peKnlwVQ72GUMdMqr&#10;l08QzDp7NmNNOoICzbrhCDfsHUAQuH/cDN8IScSgvRMgr3nbdXEJhOGRBZbcFeH68ybM+GrZ+j6o&#10;xWtt+OFXT0Pb/9t/+pvle18+LSe84/Jkiva/DhCO5wBIj/v2DAu3Kz57chwAdwYIPn96Uq5d6wfc&#10;1ZoFth98fRdRGe/PeuXqsAlo89/cWA2QHUD1M4jIpwCwwCqZ+PjRpnwBUfjmrQd3Ge65X17dH0bk&#10;S0mPPhMGu3rBNc+o0LdAwPZ5l0E+enQGEYFsrYfl6dU6fCSMwKlVwZgX+m9IpCo/D5dsTIuh2y4X&#10;4RNxe45AP9InIYNv/eTbF+XrN9dRFpc09AXx2Qi+9ehk6yNhEJ0meXguRjN2gGix0IKh/4iRMj0j&#10;pDpgzDoZJtttpuZp/5xDEvT50CciDgSDPOhn4lKGBMPkNk7jYuhgWZ0AarjsSyNb6gcx3QvLk1t1&#10;q1DixonwvIsxRGI25ztt4tJFjCPPzWC8SVhn0xEEYsrYz6WOxcoYEWhdEtvOAfl41kYtDuta86lF&#10;ysO8RpAPfRg8uVNfiP5AB0stHigbbbTiHvMttmwyT5grQSSYcwMdiPk06cPQlBwA5rOxYAOhcJ4w&#10;17QS9tCktdzppCx5cM65lNjpINC1RLSd48ojd42kME/rIt+1XKhgaKFApvi/REH5FVbMOnPeZQDK&#10;57Jl7L7gvRF6G3miDOi3GA/r0wD7WBIhbzXsABtkXfiB8anyk8uTKiaAFHLHIHyeSXS0vqROSUpy&#10;uUJnziQ8HR2sIRRuT+0jPwT0fpd5c/eI+7SySnD2g0RoqfB4cncL9OvIdp0+yUsycXl4Xn7vZ7/D&#10;WAN7kE+SDdfpXc/PpRzuo/6Vg2ma8JWfWoTGyBd3K1Bu8tJKq+Op8jMVRtsyFd20BiSYB+gHkG5l&#10;PnlW7RsArKxUm4+lhE4Auw6dXbBttbigfWbkVZEICYRERvnpkrBLQlvs4Zk4igLgrgV4DwPjKuBP&#10;a5DvqUAdbARrKydUCUa1xTRJgtiVKw1iU+ws5B5xyf4LxZXyi0UGMtOXwmclJ6lY69tjvI2q7lpc&#10;mAtiThgdeKnafIuKBsPiosCt30EsQ9SnoXlnMCkHdcaUcHki/BggBi47DEYX3Hdc6pCJAxmSVg06&#10;vt6exkFaNeOkQyS0MHS6a/JNf4sOedtA7rgw3sD66BKNYM13Jvhsw0RdxXskA/pTGC7V8zYEVbeE&#10;zryHZ3UQbXk+B5V3j6/+B3m2hQ2q44hsz+uaemR5NhQNQuPaOWlpSMB3PU926bakpp8Mvhxs3pdk&#10;RHOUBOtdPtuUnrnZYflf5unAzEEHYWKCOPAOyN/1Ux0j1eL1d/B7eAwz2aq8/YydGVuQd3JMYOGG&#10;VdVLW6uEk93liiADJu6N7Ux6TKtpSBy2662unUoqdnV06ris5LM5+A3g9eTR860mRd1l9zBfl1t0&#10;iFTTcSubWtVsOg/Hy9gyRX+460LSMPTgIK0PrkdSF4mYDk3TyYz8jRyot/8k1qmbDbSGtn4Ui3J0&#10;vOQdOm6irSGMDXftbo04qwAwODQs8aAeAt5jnjWzn6GxugVSv4iF2ilAZCwF180FUWMpzCEV36Dp&#10;G9K5CgjlUoFa9ZtHgJ+Wj2N3NUA0AFYjTRqzQSe/Zw/1B5iWa5JEwjDTWiEMNa0l4vWzkwin/fTB&#10;tNxfDMqjC/4/7ZYn58NyR9mu1+3yHOB/5vZPAFjLw6v7dfkETf6r1+fle5/elC9engax0FejIjyG&#10;3TZOhdq+Z2FokXCnhwd76Ufxgvv02bg+Gpbbk1Esybh84/KDBModDC5puKNlQ7sdTVrllE8tFndn&#10;syAOt6dT8jkq58t+8dCse8iLyzmPXGKABMRpo7RTtUNFoqGFwjJJyDx5tPI90coj+dHyo/VDa4r3&#10;mwRh66IlxUBYEgd9PiQU9pdWCM/+0AJxBqFwucPlCftUS9NqmjszrjYehS6xoK+nnpviUkYjLDHu&#10;OFlCalbkM+XZxbwR+b14elauzpflCKLQqHkmy7TMZxII2mizKav1vAyGHWRSMz7DSsEY09JlBM0h&#10;RMKYG8O2ESmZm5AI/X6aDXcX6WipZQNNuVPnunNXsq7VL8Nb97ueFdFjDugHhLaoNa4OKWg1ARdl&#10;DMSlaTA25Jagd6AMkejziSxwF5vLDZ5P41Kiloi0RKo8qOE7352nyheJAeQCsqByobLh3AvHa67v&#10;QDJ2eF8dEqGy4lp+KC3It/RpUCPl3cgSgT79LQSTLbCqYCLPXGod9hc8815hUe6ohSt3UwvP+/30&#10;Ps/5yCUOtVuBjfYCgCUrY2SZpEJSo9xVLlo/HSMlDRIJfR46tg/l9ffpclN++p1fYwxsYtkmAmjR&#10;FgZIcgnFevi+AOVt2VLzVtsH18AI5blaeyiIgqcylnsFXM+ICIXznRXC+xO0K8CXRNk+H5KIkL0k&#10;ZalExXxHKN1nm/vAqco/Qq3e5G5Af0s6PMwxn7VdkY11nT09uFKcEfR9F3La9uW35EN889k6ZdWh&#10;0tSuMVbMc5tv9IU4H8/42/yV9y4b2feMH+phHbQsvDttFKwMh9J3KfOqSETgA22xYwMF0whAFBx5&#10;GeTBpF9E+ggINFZCK8RxWCWqLaCj6Vnpcq3dOSz94TkDlQ5qAy5dWBdA6GcDgD/Q0ZH8fd53qclL&#10;Shp1SAaFde3fo3HPLh+U1SHEgMG1OX8Ayz8KQmMZV8srJuwyzDrp6FeLraF2+GRyhGA4jko6QNyK&#10;GVEng0AkidA0I4Ew/ao1wgZxANlIsu7U7gVKT6B0K1WyWzvDZ2SO5Ef9k1QA9Nv3RCfRhuaVJipJ&#10;gMn3MCGYODo0VpPFbWBO8AZCRTNjrHkxqZN12mFJRpy4MkonhiRi2jOM8VkZ6bRIOzjpNM/JtDUr&#10;piDS/GieGSyqIhCunVbbNsPCQXs68R34els7oMYQgXS2lMFDDAYK3QvKbX57TIwB9zgBaCvKrFXC&#10;/hhBPkL48e4kEz2uTRHMBqlCgE/GsbbsHn3Xnl1XnkEo1AxDwC/GYZkwnHCrtV/mHpi0HAIc4/Lx&#10;yztAaVamfTR8tWdIgssYr54BSHxKItR23Z0hwRAIUmuel8/RsHVYrIiFyxWa5Z/fbcqT6xM0G0jC&#10;7Un4UEQ8BYBcIhJbKyESV2cjCMOmfAwRUXP+CM3b0y/dfvn66WH56MVJ+eTlcfn06bq8up2UF9ej&#10;8uZuHiTiyfmovAR4n1zN0NSn8fkALfzhxah89PgwSIVLCFoZXM5wCUHw9bukQtDWIVNrhOdgCPBq&#10;+1oMfMZravsSCYFZC020DUTE+mileHK5imUQw3q/fnRK/hPIyqqcLXrlIeRJEnFzDOCj1es74dHm&#10;YTV5sglriEsSWh3MX98M3+XBY+b/yfPL8u0nD8P3xG2nLhFZbkmN9XBLrs9KSOLQLtrU3RsucRj/&#10;wkPNLmjfQ9rKSJSX3GP8D0Npa22QKOpAeQdBuyWdH7cYR4A7/S15OF0PAZMOGnCnHGvFgEicGMwK&#10;MhJbZ0cufU0jdLoxSfRbcFluCglezCUUY9KkLFcAmls8IVwzY1BMa2XR3wniY5AzD9hKSwSkoS2Q&#10;DuLZdgfNGkJ8UNOxWMLu+M+0WMyQQwIU7x1PwtHSA+0k0joV6w/kfPAEyAgqRXIbt8H4mjo+Mxfz&#10;WIAehGddlsslYJSBow4Xx2U6WCAPAAsEeigKLnXoM8UcdKlTEqFMkTh0BoPShsR7eq6WiSQQSSQk&#10;Ecoot2sOUNK0YrgVNEFSgPQ/NOiQaeQJQdD6UCktIZsoh/JXpUn5m8dciysCVsovgTtIB99V1tw9&#10;kjsq3Hq7inoodyQQQSKUaciYTJCobZJIuAujAm0B+MMTSM0/CY5yVFLwXt5b/pT1ErYkDVUZTX5P&#10;sE5s/ItIhEu4ngBdgalyOb9bbmVokpNKHnt8QVgI4r3mkfm5JTN9JryuNUBC6HsqAoPifqCVfUtq&#10;JD2BOZm0PkiEPIG1ZXwg/nNbpkTA3Rbmm2HFfZfv0RdDS4j5+DutWG3IrXXQx8HttN5bFyd9l3lY&#10;Puptm4bFgr4LUui1g323nOT2xjDdbB0oBXqtBf42lHW9oU/CkAmzLqdnLwAOJ95lLFXs8jKJw159&#10;XMaLy9IC6D2Fc0fGpOmFjnFpQ/Ctt8zHHQew8v4hJOG0TGdn4Txo3AjDYO+qoTf0p/CkR94zP2cy&#10;XsdSij4Cw/GKfOgcJtZ4ehg7Nty5kQ6ImttpfCrn0kcuUZh4dmuWiaBSEhcbxrLBUB34lcVAoF8v&#10;1uXT16/Lb//aTxFiJ+FdLNt125GdGEfNUqccFK43OQCzg0353f9yUqVJiUFGpwm8mhNdXhDU9xAw&#10;nR4dzqSvljNy/UsBYvmyAx2gMVCZRLHupwYBOWgrJHjG65IArQmy5JPjczR7l3cmtAnArGMXGpFW&#10;j1gL5XnJhhFCY2moZhl8r/4Z1lEzpb9rQRI8Tl1NqEHSoqB3uKZYCYrLLK4lanlYoSVEqF6e0RKi&#10;VcLdHmplp5sT/p+VYQ9yhkbX6VKOg90gEp6lYTrZaG1CKzLYD0TCnRoSiSf3BkWCcIybkIp+rIPr&#10;WOn5C9UWTwFJR8uI0giAeEiWWq/r8S5TaKXQl0J/CaNUvnpwUj5+fB6Ol4Lotx/dxtZEYz3kjohR&#10;efXkqPz4u0/jNFDjRQjS+k28fXEecR2eP1qHmf3IOAjT3fLgpF1e3qBtXw4jSuPXEI0396ty4lZN&#10;8jUCprElqmiYvs/lCwFbzVpLhCCvBi+hUIM3ImUC8LK4VdTnPn15FiGijdeg46bLC1pbXpLP52/v&#10;yh//8kfUl3qdTct60gwLxMv7DQR0D0B322ZuD9Vy8IMvn8S7tCgYO8NPt7kK/r7XMzhcqnD5wLa1&#10;jBIJScmTa0kbADduRSCreN9UcDcuxTTIjERIHwudSPWX8NMtt1oitBho3Zlv/RrctaF1Qj8UnUrd&#10;WqrfiW384FIfFADV+BDcH+QBImSsCa1FtzfzcsF4uDgbxM4d89enQx+Hw6m7PxYB2hKA2XQaZMCg&#10;UDoFSw6MbWKgM0Or+6z+Fi4NHS/7Ebtkyf8RbAqwnozGZYWccFzr7GjgqRHE2oPpnGsT7pNUeKCc&#10;xHg48B1NSABKAGXRsdKTaU36RuhnlPPPuZlySVl4UG9AtqeQcvNDDnGfVgIDO22WZxHBsosyMWae&#10;G3LenRs6FOrU2aiTByRkh/KGJYK0q5yBRKQlAuID0VBRCNN2yKp0qDQZ9fJscx1r9amFqqEqJwSX&#10;XGeXSKSS5JLsgLZdMu9TNloX74/ntEJwPWIdUL8kFcgATyLmfwnRwwfPy/3tY4A4AU6/DJdu323l&#10;JLl8YQqfBmRiWjxsS8HP8qsIWh7rnmXIJXFBOIlAKHqWi//TtJ/3m1Jh09qgCZ96bwFfAE7NXGdw&#10;5FdsbbXNKlIEcPOsddEq4hJOEoP8f9Rf0Z4ZUsEymJc7IMJ6ANEYDeZbMiLwgx8q+BCJdGqsls8F&#10;9CQQWgokJgJ/RaAkDx0tLdzXoK31bTBF5E7vD2dOyYVYaPlpX8ZDhEiPumQfWz7LVmHbu0CBvEN8&#10;cpyabAeUUpmJBzxJJmwwQBYNW4tBB8JQhb3epTKSCLd7nmyeMll0iHQL5qIs1hIHWPzipIw0L7W5&#10;3ufZOs844AD1tjEFXDKBcJjcIjmabMrxyaPSG0A47EQa0PM06oIOIFQRhD7/D0ZHCdoMwDwhlM4B&#10;PG8YdMaaME6FkRMNhFWnc2PwSmI+IBGVCSkTDeREtVEcNHRCNSmcPKv5ovzGj39c/v7f/Ovl5uIU&#10;1ksH0eCu8Zl3TBDS+4lFo9sp1Nf0IYkIgsEgNu8I6MIEkag4iSPULUKk21djF+ydZJYlB7XBnKyz&#10;7/R5TYEKkDhqe2evtPjsANASCsunVmIUOQdu+CtwTWKiliKRaKIJueSgFUJBovXHYFHJ1FOQuAyR&#10;XuIM/hgwze2yxQGC0PMCuH/fJQ0EoFYNvtfUfshTzSWsIPSl7agvhO/VguEeeJdCDA9sqGDXpj0S&#10;fB9SUnePPJpcWCRI9foeRGe39Hqeo4EmeQKgHE0Q5Hq2Gx0xw1qrpbpGLthUJ2BKJrQ0/ODrJ6E5&#10;R6ApgQnyoJXC/9xO6VZQdy08B0Tf3h+X7316V15zzZ0GnjL5XOfIu3kEp/oEIhABlq6m4atgHl9/&#10;8qD8+Aevy2vA/KOXp3HAl06VNyet8tWLw/LielBe3Y7L24eLcrqsQxSOA+zVxCvHRJNERa1cjX8x&#10;PAhyo/Pj8wfHse1SYqEvh8sajwFJCcSvffdZicPEqK9ROF3u8BwKgdegTS8fn5bf/fk3ufPiwVFs&#10;dZWYaC0wX4FegiEZcFlCq4HESCtN5f/gThFjWaiJx9LG2eRdmS1Pbh9dl6tjlzFO4z0mt40aTvt5&#10;ELijYkhw87DOv/8bn5ePHh+XV5Tx/nwcS0Wet+GR5k/om7vrRbk4HQVBMAS4pNBknx7Thn737BCX&#10;O9zNYbyIzdGonEB4TmlDCcmC8eAWUuNrLMbcR/1GHhs/NV7Fulyfb3jfGST7ELLsUkQHEqvPFuPX&#10;cy5GSUwkWFqjbCvPanFLpgdtSTpiOaMHEegNAoQlyRISlzJ0ujw5QV4x3nclwhDlQ8jL+dlJ7BaJ&#10;SK7O+bYxTtoRD8UzNTyRWCWg0oQl9zv7zF/unUyN3qtFogspEQgy1sMxMtddD8qDWGqkbJL7JvPN&#10;WBI6cUoU9Ieot1HMSPvIsmpbojtCPMZfBUAn6nQKVG6pkAhkeZ8kYTzKkzf1NVPGBeCGTDMOgm0g&#10;6CgbE+yCMHCfddFanECNHPPaVjYKgNV5HrPJuvzkhz8vf+mXfxKKULWjLKJsblM9gDIjYlaEQYIj&#10;gL9bjuC6MjdSJYdRHJXXqTyCIWCTx4lHOSiv5fpwk0GCtf9ZfkEdEOXZihylXN/WnX7ynX53Z4OH&#10;Vxn8KgJuUa9cvvHAt0tk3km0n8vetk0evS2ZPi8//7VfxGcoi/E/wL/1v7PM2ebKVYmT9cj62i6e&#10;lOzJnbZjB4VaUiGRUOnVGpEBuyQP9B2f3bZuBBIJSY4HwvkpvllX29bPbR9RXl0FjJTs+4IUxaf1&#10;gnjJclx7kfGEwyAvcSlDvwWtEeEDAXmIWAxUJj65J07y5H/jRfSMYAhQmEaLVRnNT8pkcQ0RWJZ2&#10;/4jBO40TOVdHV2U825QuYK/TpgdxHW8elu7oEEJAZzOB+qNl2avB8joUujMpkzmkBBJi45mHvwfj&#10;FWXsxefl7fOyPLyKe/oMcvPJ3QxUUpNbLXeXxM4Sym3SyVOrRuWw6VkeEXmTBkx/Cr2b++H4dHa8&#10;RoDoGwHgAr6CpCBfmRxjIMmk6Xgb3OUV3/1uEEaHd2Ggs2jwHHht2pyySQaYxFoGDCyj2dHlAIFc&#10;nwgHd4v8JFI6Wsr0Yw2LZKCVDsTg6vik/Pr3fwSRYFArFBhEMkrZouY23+FAUWiEWRPG6bVqO5VH&#10;sHtcu9YbA0FJGrRCKFjVzsJnQ3Mn5cytbXlglg5hnj/gFk3PuVAIPrl/GJ7OllENRufR66sHCD19&#10;bmgTCMS+XukLLUQIuiaCeAR5mo/o+71IB82D0h0yGfhunAn9IwaDZji7LRHsscff7XkDT3OcxemX&#10;L+6XaLvtiATpVkLN0D/7/ovyJ7/8bmyb9PwI1+QNBS2ZMM6B5EJQUyP2nAbjHLiT4v4cwLw2TLR+&#10;BTVA0DDW01iPN4CUlgDJhO8xn/vbNdrvMiJZvnwsoLbK7aZVvvP2sLy5H5WLxV55cTeKEM6fvQbA&#10;71cROEqA0hpiHkbCNBaD4au1lriE8lwN/+4Q0PS8i01Ej7Tsxpv4+U/elF/+4rPy+M7lgUGU9/qs&#10;/17zXkOAnpyW+7s1xIZ8SG79dBeEjpEZwXMYB2zpN+E14z54kJdnahg9srrHdjLOg9YSyY5nirhz&#10;xP8E2FjCgIy4s+XlozwZ1HgP5hnnWZB0To2dLWej8sMv7mmPZfl4u4zju6553i28L5+dl2f014b2&#10;0RKhY6XE0Eik7sCRSLhF1P+0QBg11G2/nqMxn3lqZxMCqmPuQVmv+D7ei62o63GtHE0aZbPolzdP&#10;rqjrNA7T0idnMXcf/pw51kEJYSyOUV4mHkvNOJ3kbha3oS5nOgN7/zj8J/SFkAQvpyg5ba0K6f+g&#10;w6X+PUNP9oSQ6CMxHBrc7bAcHa+YXztc24kxrcXjYgPJ5neztgNBRp66pIFsEqxarSGyFaUL0tEf&#10;dpFbzl8P/FJJIe+9GgRNB0XDYQsWe1zbS1kFoRgwh8cDlEBlBfLMU5JDqdAKEQCdfhvuCAmnQ7V/&#10;5EwElBIAkQuxdZxPlae0wgpuWxKAfAoQ24J4AkwqVBXYCX4Cpp/VTrrqP+/1PWFRICkTtWKuVmcA&#10;nEALaaNMavx5FLqASR48pyNhZeFQLrpksJgfIXckWPk7ZDntmKQHeSow8914SJZBuZxb6ZWFyjlD&#10;XmsBtZ1U5LKuca/gy+9QCLkWDowqjVHn1OBtH/vOpRWtEe500EohyUiAzrZ5RxLNl+RyjjtWfvc3&#10;f68cr5SflUWA9guLhAqo76reX33S5/SNMvf+5hEymL7j9/31k3J1cR/vCwvN9l3RZj63JRT5Dogn&#10;fazMTmtKvk9rhcc/VDhWvTf7TPyQeNlmtL/EIaM+CiA0NC8SWCUHk6lBpiQNMCxIhfEfchcFbBgC&#10;0B+uIAuw+f6wPHn7pnQn4zI7PCntwax0BofloAEg1qf8v4b90qkA1Wh6HOQgQl335mXIO5pdQBL2&#10;1OCdLQGT7y2XImB0fh7wWwLR1NowWkXciD07ykkGcehPjoIE+P8eA8f3WH53cyQDZQBAeCoioRVE&#10;EuE9HjnucktaSRxsaTEw9v3U46kRAp7G51qqpklZmxNSi8FwrGkqlwQ0B9phbkGVtTl4HQQ2vg2v&#10;M08MGvKu2Kuew+7ICA9sLSuQAB0Yc8+0oMt1rRAOBpLmJCe/na5z1nI6LX/tD/+o/Bf/9J+hmS+5&#10;ppnNe8nLicn3IBEkBU+cyEc5c+unE4cBIIEA8KfTQ7R+Q5aPY9lCxzPXe7UiKLg00Rri12UGfRWC&#10;RCAkNfEupgr0cfmdn/+MTwRodxBLGZpYj45OiltCwyFMzSyEqMLVI5sRtG2IBMK5g/ZXa3MNId7p&#10;016dOqAw4p0Qkp7BiQBJSMSwXysDj32ed8pHr6/LP/+P/yzObjCCoidtCvA6xOmEmICvJg8AobUK&#10;iAK3lgktCZrJtTBUsQ4+en4Ya+73gPKjW+MtTAC5doBYAPZFnkFhEqwfGF4b0J1OmuEQaBhng0w9&#10;uXGXRqs8uwXMb/vl5b2OhNPy6skqDgEzLLdatBaDj1+cZ5lIkgT9MTSfu0XT67HDAm3e5Dt9/m/8&#10;6U/Kb//6R+X5Q8+0mJY3z3jmGqCGSGjSX9EOD27Q9AH0+2sT70Wb9h3mWeXtco/OpUanfPbwKJYR&#10;bgDNZ5AWrQhvX7jLg+doU7eYfvHmsvz422fxvM6b93yGM+eVjqqmeUahJG+3bsYpoxA6d11IALSU&#10;5A4Tt6r2ywXgf348LqfHBrGaB5l4ChG5vEifCA9VM8Kl7e/zWiEMMOVS1vGaT304ICxr8p9BdDx0&#10;y7My1qZlgzZ2q2ajnEGWNvN2ORwzPg7J2/Fq0KmR81y/BYjEalYGkArHXYS+1pF31S9/86/+VoQE&#10;N4Kqx4p74qf/G8/EcNnGf3DZQKdJHS0lvoawbpLvdJbLf5vNMcpFq/T6KAXGUfFAL8b85mhGe68h&#10;O53Sa+8FIV/M3F6NNol8dD5OZyhxkIh6cx+i4/Ndxr8O5HuxdLHm/k6DvCERlQViCHkwwuaa+RtL&#10;sfyflkSFf2751uchdi8cAHLb6ynDeDcyaDRA1uq0vZVL4XS3VZRMASxbxUbArjTTMPUjsyrwljhU&#10;y8dVSsuw1sleEAetsipuQVyQjS53hIV4m6fvnSLnfU8F1NVygO+T+GhadwlXS074WogBkhstwAJj&#10;kBllYxKclMuCoLISxQulsPquRcIUO+S413ok6FtO8UEgzv8ClClfEArlPUkfBa0AYWXhv1zuUPGq&#10;3mk7Jw5oVWlT/yGycrWV4Ub8zDhCWU5TBeT5veqH7BsDai2mS8qQy+X6yhiOPN+nv0aWtypzdfR6&#10;Xnvfv+Je1o02JJ0cPuA/t/EPYzzaX77be94RiEjc1Gl7Kp0vSHahb4Fm9FgaIIXPAZ/unnDZQCuB&#10;aQQLHzBQe6Nh+fSrb8v59QPAAM1WkHIgyMo63DM55/4lQM9EG7gVVPAiUegOv0eL0zJbXwWZaPUA&#10;IU/+nJ1CPlZhuZBExPkMkIbB9KhMlqdBHHap3IB7O27ppBN14vS9A4iKz0hcJDthOtqSCE1aWkHa&#10;lMutqruWNSYDA8EdJ/xnG2iGv7u9pvGcJLtoDQ58JingLbC6/eqAyZlbJWGZwTb12IYYQa5s6Bhk&#10;DCgbuuoASUR64bqGJ9BnJ2ZM+ioJ/pSHCdbt66hIn8g+GejVeqX7zXto988fPCyfvnhdpkMEIQMp&#10;rBAOWj5zWYGBhZDI7ZhMrJbsnLLxDtmkfigziKDncaSPxH4cTTwYSJQY4O33JGI+18FHC8JeeJaf&#10;bdbl5z/9tvzmr31drs7RYk/W2xgQaBAHajow3P0MQuU5Ga0WkwdCpnm2h8CdoMn1IA/TJf0Bcagh&#10;eGeQkREC1qiXkgg939ttTcQA6s0heWge3kUTPIgjp12e0L/A0NOSCLVxwUqvfpc2psOd0Ga9JgkQ&#10;hCtA82yHV0+Pc4fFHeD5UEfJs/Li8XF58uiwvCDflWA4F9DG5DMtn76+KW+fX4YG/fLxOfedM1Za&#10;Cdrk9+bpsnz19qg8ueqWh5do6veD8vaJ200X3L8EeCdoG5r7F+XTN1cRg8KdILHVEcKjRUCy46e/&#10;BXEP7tKnw3sM6/3dL+/KF59c0t+7aOgH5e5yUI5W9QgnfU89LLflMRkUKwM6paOoSxAuUbx9esK1&#10;PFPDeBKfvL7cEo/D8ujhMWB+HOXyGa0QLx8Y8wESc6ofBeCnc6dxOiZ1CE6eKGqZtapoTTEexGy0&#10;H8GjPL7cchtsSguOSzJ3kC6dLp/cHkMO5uXFowu0as8TGUf7WC6fMXS4yT60LLa7FgJ9ZI4YE8dH&#10;vfKQ919x75Q+N63XaHaMBy0gWqBsT6OVbmaQi6lOkxCHsQTH7Z9u0TRAVbeMF4OyOpwiB3aCrK4X&#10;3fJ7v/ltWHS0fhmkqtPdL0a49ByOBcRCv4ZwFO61SQBDYxfZAqmAZLgFVGvbAmLtsskYOal/hFaM&#10;Cclw2B7CdbwYlhWkxuUSHZZVLvrdSTGGi+RDQuKcaUJAYofUATKoKXAdlImOkvV6WB3q+3uM9yFt&#10;uCl356dl5DZUZJXH86txKgfSynAQwZaaEAgJhksxA2MuND1TBOVhsop3K5singTPC/YCkrIxgAZ5&#10;pvwIjR8NWJlVWSJUmMbIZJ0JJRNq/4JgKFXIwwprtBS4fBJOkdyT4JRJRVYlsI5yKKAvF5uwTqR2&#10;rXWVfMlLuRq/kZFTsOfy9Jq20I9AhYo24R3ma7IMAqJyeNBDOUX2vVe2BENlq6RKspCkwvaQiFjv&#10;sDLwfNQ/LBveZ1143vz57ffwQYA4xemZUd50vBTUg6iQV+zuoE21HtsPxrTQslQRAZ9J0E/yYkr8&#10;EOSzrVUoM/bFTshaCaE+DukQnz4tiReZX1gaeD6I2PbTvBInbBvrJKbZ1y3Gs0GmGF/u1IyyWJdc&#10;+qnKFCQiTnykYTRnezJm+BvQIa7H+b1aGugP3YKpls//gM1ifVLmq3VZb9BgmRxt2HFYACAcJxeP&#10;yvXD17E8IdCPZuel3V2TL8DEwDKv2LrE/zs1OogOkzRMV5dhtdgxOBXEJhwz6Yw6mr0WjPZgUbqj&#10;FWAzhkSc8DmFfNyUzvAodoDsa6aCAO0x8LRcmLQ46E8hgZFAaHFwC6tRNyU0EiYDZrlV1e2sEc7a&#10;zmICaXbX/KjZ80ff/6ZcX5zScDvFrVZtHZggFFoSNP9H8CY632UI144c3NXEeJ+y88M0F8zbjtcy&#10;YJCcVaxJ2pESgGpQC/IOPCdtrNn5nfaP2BBoHRk/3mWMOkJpwgAwv3wmJ4gWBwYSSUER0ScpQ5rr&#10;8h2dXpILrRBuFdP3QQKhAJRASCRyh0dGxNuHCBh057OPX5V/93/978p//V/9s/LJm4fFswZ0PPMI&#10;8DhICCHnMkaE7WWM9HopVIcjAGY2RdB6HDykpctza38juDT1DttBILR4uG+/2dQ34qAcHqH5AQCH&#10;AMlsrge+Xuq75Xtf3YeT4YPLSZAIj4uWJEgiFpP9cnuJ9jkHZAFBnSPdyWF8iccAo2vwmt2ngN3T&#10;Jyfl1fMLNMdROT+dlqePz9BoXUJxPXNUnj48L29eXpfnTyAPDwDhu6Nyc2XQqaMgF4KeZ0TcX6Bx&#10;3/XLi/shoLUD8B2g8S8pm1EeF+Xh7Tx2ekggJEGe7Pnp6/OIdWEd1vOD2NbovWruRoY0ffLqLAiQ&#10;pMEdCm51fPF4Xj57ewLg1cqwuxOBsF5BOjbHw3J6ImmaFU8+FYDdpqlmbvTLz1/oxLkPAcidKp7k&#10;+eie/9Hyb2iTzZEHlk3j/wDy00FsSa18L3RW1JIiEZFUBPkBsLVSaOmRCOifcUJ5JXI6wNofQTgg&#10;ETqSxvbQswWE6oi2Oy5vnl3GcohLQzrDunQz7XuSqrE41tSjRpnsr04sb0kAtHjoSHlzDUmBPHgU&#10;uARC3wi3jWqFWtK365HHybdip4hbfm2r6QiiuYEMbRh7EIRGa5fnVZJ2w/K14H6jo+rs6ZgwVHa9&#10;4UmhSSgmfJ6eLBjzOVZdeutBPgxgNef5jD1RQ67Og0TozLlcTGMJxd0ZngrqAXMPr0/Kw7tNmQzd&#10;uo2MrAFYzHHB3V0dEu/qlE+XPd1ZYZRLt3JqeVi6Q6ShtutOj2bpNpvlcDorZ2vPRlmGpupuMBUe&#10;LaiCzwglqFVDPqCMaNnUmVoLxHS8Jm/lQwVEOmhqkld7Vp5sNWFkh47Yo6EBmpRL/p9atmvtE2Ru&#10;G+1VwvAhcXivrGoV9Xtq5fmfFgPyqpwZlf/cr9zTvyvkospkyE4JjjLGZ/yNTG661RvywmcCJ+Xe&#10;AmJFYiQ4yuAhyl7kI2CTUibmZ+anMpY+H8pSyUiAOPkpy40+aV4SpSw/7RHLBWr4Xf6nfcGcpgdv&#10;kYekRCLhuyvfjSArtHOecJrgH9tcaWv/t24VWfKdvl8iYMr66asiiTDUub4628jFEsTtMlC2le0G&#10;TkHYPA5cXGqS/LSOflpHU1i/A/OtOyQUZdsAVhmDgnr7SXmi/7ZtupNAYvAUhMH9azRBNH8dE8lA&#10;U7pJK8QOHZinb7ZKdzAqF9c35Ts/+H75z/8P/6K8/exLJuFRWR/fl+F4Ayh4ENeU++ZhSdD5UudM&#10;nTJ7kITZ4hRgGha3L0XES8iLBEILhFtBd+kgt4567He17KBVwaWHHlr+dHHG/5sgKNPVNYQil0Qk&#10;HXE4Fx2ulSEja9L41EHLir/dImojmbSmRDjtSW4jdeDqVBonrgHuRp7TifDjj16W/+Hf//fl7//d&#10;v8WEMRCMpkbaJnZX0GlMUAE4tvxoLYgB4kDeDq7tdwdPrjvJSrmPQaBXrJEhdYasrieJYKAwqPK4&#10;dCanAxjCk4Nb81Nu44oByPcMHpNLK7m25ycMc0tStDCkXwQDFKKRzqdelyhosnLANmCdxmaQhUIc&#10;9vVhUMAgSCBMkqdgvfsZu385m5SvPn+DNn6BQHZ9uo8QkoEr8DpoTSOYvP4gELXtljj3zOu13mlT&#10;x9ouhLLJeNBE7F54TdKdslxC8tDQXCs2uXbc7exRRgQ/gn2x7HLvXjk/G5WPX12EJeHucgTwtcr5&#10;xnXgnTDtz8Y7gMxBueY/jwu/lky4tn6C8AOcDGp0eT4NouBSyaXbICEKL17cAkxrfh8yJy7K6WlG&#10;z3zx7DqIxANA7/ZCP4B1eQbReAn4/exHb2MXx+dvNuWL10fl+YNx+fqj4/L60RSiMIVErACNHZ4Z&#10;lb/0W5+H/8TXn95ANNbFY7U/fbkJAvLqsREZ62ji/fLyEe84d/mlC3ivAFZ3beT1N09dUnHnQB8y&#10;NC4vnqzLE8+sgJy41VEfBbV2LRCeq+GSwydPT8s3b6/Kp7TXy7tZeXZLuZ6eoLnmFklBc4X2/RAy&#10;4XdJxJdvL4NwnEDO7ni3539ocXE5REuFBMJdLF43KJYnkLotU8tJtXTy+ZursKZIVnLraR7RrgOn&#10;5dMp8/wQQAXgJSdaIVwy8lmtFdUBaIK/pOjylOuX63J86IFd7XJPPe5upuXoCPJJWY4gHQYFc0lE&#10;51sJlM6pWk20RHgA2ai3+45EnEAi+gPmAQRBAjCb2xZuxYbAQIi0poz6e2EBa0MwhhCSGSRCEnO6&#10;mfEJaDA21+sJ5MFt7AdBIjyd0/DYzp9upwd5MBS2li2Ido38mhAU5s3QAFda3yAj8/GQ+bwTSxSL&#10;qVuip4zNOTLoTXn14iXzSgthknqJxGRoEC392hqRv7FbOsxficRq7NHxyF7khDLGg6U8Wtzf8wGy&#10;E1Liu3zWpU6VGC2pkoO0WgrQCVJuIU+/hdSulR0ui85nhqd3WTdlTuVkWVleK/ATeCrwMeWaOoCF&#10;1t5A3tf2Xe51+cGzkIyUbNCtXJOXuHR0HtUCg6wyUufV2TV9oszkXcj2AHxlGQBqOV0mSMAVqAVT&#10;7xHM0xqgVSCdHhPYK608NHU+gzC5FOE1PvV7Eyd74EwAO2BqUMOBO1HI03K67OEOiHjfTvWdevNf&#10;EqyUz7bVYDArjx+9CuKT1oMkBZYpwJz3aoXJd9mW5BHlqsgN9UReV1t441k+le8ZvFCLkP4jaT2y&#10;DBIajwR3C6e7OLxm+1R9Ui1xmyo/v+9+/TNk6ePSiK2ukhjr8gExpH5xdoYdqjVCS4ThpZto+gKu&#10;fgZusUyNnQddu1LjhpkOGdyPnj0vn3/zPQjFYwjEg9Lte+hW+kzEEgGFEdAFaB009avQp0JSoNOQ&#10;ZEXyMYJo1GFIWhbcMtofnfA+BhWd4vsHI9gx+XQY4JKIwZj3QGyMjFlrzUqrpzPnWTlo6r9Bo9Cp&#10;PqfVQ98LiYTWB7eB2jECvRMlAiS5jubyTDsjclrGuB9Q9ShevbBdM/2dX/ysfOerz2lc2fkOKQG2&#10;OhQltjOGBSA7IidONYG2AzecgxzYTjZJhUsabrERvBEODRJtYl5aNwL8+d/94lpMbE8HRFgYYqLs&#10;p1MSRCKDzfhuBxHPha+DZGoU2zoVOm718t4kFgwy3mmMh4hE+QGJSKHivZAVLR3872DVqmDdbYMO&#10;efbarXJyuEB4z9E8aPOaZrUdtHY02ZM1JIJBi9BcoQ1VJMJTEDX9ut3N0wtdqnCtuY8Gt1qNeHbK&#10;fQhEhKq7MiQnnuwZmuHckxYPSO71b4QpezreD299yYPauFv/5pPdcnbieRtowGj/ZxuBEQ0ZMnGE&#10;ZnzCf5fnwzB7392uuIYgJm/BxBMeNxAGQyU/enRZPnr9iDpOuX9Znj++BMQWaMWbiG6pxnx1Oi1f&#10;fXIfAOlJnd98dF7ePl6UNe/+9Pk6ljEe344AzPSX0C/iR9+5L9/5/Kp89uoUAtEJTV9i8NXHnq8B&#10;UF95vPegfOeT8/Ll65PyirJ7hPb95TDu83yOZ/fT8tnr4/Lpq6Py5M5lDoD9bBhlOnELK+VyacAd&#10;GHEyKeDrjoiff+9Z+eHnNxHL4sGmVzbhR5LLKPpOPLhZl0f3kAwPIwPIdYZ883Ad916um+Uc0JYs&#10;6AiqxcFtmh5z7rZT/VC0xmgx8ewPnUb9NB99PfyUOKTDZp5cqjOp/+ng6TJI/C9BuZxT9mns6nCb&#10;aVg4uO5WToH/CsJ3Rd0McW7E0BePD7nOeJjog9CPkNr6hhgwzC2mkpNYwoAAuEV4wud61Y9lhAnj&#10;6+hoUo7p98USImzIbMiGh3xJQPTtWEIsBpADHS4ltv3eAeOUvBg3M4iHp4QaZnvMMxMIRpd73eWh&#10;9UBrnoAfJ0VCnEd9ALvteTV7pc2cWU56pdtgHujYydyoQ9K1Ukg4GsxBQV9rguGxXRoxVsShDsz8&#10;5xKJyXmqk2SP+yKoW69fTg8BeD4jwBUkQrmin4NRY5/f35WjOYpeS5M9808nbDVl5HY6dauE5E6U&#10;UBwoQ2q5CbrpV0W7uCMPEqE8CeUE8JFEVArUexmY2rTyS8BKh8ZmaO9tT4neyzADEVhp36VVy4N8&#10;BwMETWWsilIX+SRpsk5uac/3qJClkpZOiRAsnkligBK8rzXAfPwfGcy7JQwSnvRh8B7ebXn9n2R+&#10;1tN7gkjQLr3eFIXiHlkp4UnSoIXCe8XRcH50F8d2O2hsCd2RRKQ1RFBWzmq5Mcjfeq0DKWUIX5T0&#10;SbEO2UZGS9b3xbqZLFPW03JpxZAUShhUZN9ZjviUYKQ1JXEo6rxNEZSKzzgmnPLbLun0KsGrB8a7&#10;0mC+lmfokob3cl/NjRXUx3qa9zsSoS+AhdPhJQ7F4o9kJVznYQ/cEvhjpwMsVCe8XYCozeDUJ2K2&#10;uCir9V34HnjOhQRCy0O7uwL49J2QgAy47k4DSALMTROQSYDXUqFDZCwzNCcB5r5TK4RWiw7kQtIR&#10;2xzJQ58MAdXTQ7uQm85gHdaI4ZjBPNHq4W4Ro1wyCfkcSUB41pgRYRbz/66Oj05240swuejQPMOD&#10;Toe8RMROyIUBXvSDMC6CvhFOah2pdKISbCNyHCCsBaDyaHYCpu+CAzAHWZilGEBpvkrQlzjkfm+e&#10;lVHSed3YQpNagcAdAWFIBt6S3FmnHKwMIsrvpJKMSEA0VablgXLwn99dpqg32rSB51/QtwqEXbQi&#10;hE04WvFe85dIuK7pNdc/uwiZikQEQUIweayxIa9dmqhJIlquASuwhmW5msYWtnY7d1N4xLdpPhsz&#10;6VsQgSGDEQHGswuPAEdY6oke68lunXOdGRJxuB6hTZ/DfJe0s0RFk3OLZ11zhhxoJkZILwGE6awJ&#10;WGgeRsPUEx+QPTJEMp83aPuH60a5uRmXM5cX7hGqo51yeNLiN8L1fFCePTtC+NfCmnF1MYOAGGcA&#10;7f1kWs5P5+Hs9+j+rNyi8Qqqj+8O0cxdrhiXJx4udYy2fzmOJYnnj47CQTJiPwCij3n/A97z8n5e&#10;3jxalo+erPn/CJDUmpD+ET/++rZ8/HRVbk565RbQe/2Qex/Py+1pq7x8MII4jMvjy155zf2f8NwL&#10;A1gZFfPc+zth7fB+icrtuZr9OHYzuITwBq1f8uAx227rNBLlS0jPG0jEJxCCbyEvP/4UgkT5Pnu+&#10;CR8JgV3fiauLRbm9WoX/h4B+DIC65fXFFe9H438CsBubQsfKsDC4LLM9/vzJrbtFPD59CTHKZQ7j&#10;TXz0VOdNrTEX5Rc//SJI2KNbj2vXmjN/Zw2RZIRTJgTR7aVuI5UAaY3wugTJ3SMuLSwXLmnYB26p&#10;7cV2V5eAdKh8/vQoyOUaguNOEVPGFZEYQCZiOaQfPhW3l4fh4Hh1tSHfZThMjseM2XEDoDdSai1i&#10;Rnhst86Wjll9pCQBLj8Y3VJLhGd0+GyHcTqa6GOhrGLc9pU9au97jGEjN9ZiTI+6kIpRu0wgIh3y&#10;G0LIJ/zfa7gt1SPwmY8Hu7Fe7tJGLzRxfa6US5ALSL2KhlvEtXaoJDjXlS3HhxvIz6rMRmOE/k4C&#10;Lnk4h126ePXsafnb/8Ef03aQ4LMN9ZpAbsQAlQtlXmqzkpQod1dyg9znmtq+siUUJQjFoI/c3i7l&#10;+rxAJOAqo0wViJmUiaEE8Zn/JbAqJ6sdAZIIQw54YqYxGt7Ju1Ca3AWGQlNr0mZaKpVhgrD1M38V&#10;NOpAnhHwCQ0+QVwtmryDpACkIZP53JIdtWxTkAjuE2iTgGSe1sn6Klt1ms8jHyRa+bwpSVJaIOqU&#10;v74PlhkagXyCoNAOSUaSAGRAwbTeqNDmezJFyAGJDkpyKOSRtLL7PttabAB3JB3ijgSC9vF35pmK&#10;rL4oliscXHk2SQQYDs51UOqbNX1H3OZK2VX6KYv9vgMhjXDo0d8QQ/6vQyCaEDutRtVWV+tvv+1k&#10;R1lJ/5AN8qfXqi2RNgADS2BdH14xSSQUZMzANOhTs7WgQXNbo8d6DyeHALkRKnUIHAeR0B/B7ZBq&#10;/FN9ESASkpTw1GUQaLXwPd4nEZC0LFZXYQ3x4JFBf5UNKxgzACQSWhVcClkc3pQHT74ovdERvyEN&#10;0+PIT2dQjyrXydGJoclLgJ9O1wiJZYB+y1MsafTRaAnoHXEfv2GlDhA7QoIRwaAgEjpPGRdB5yVj&#10;37uMEIdhkdTsgyCEdm8b6rAkSLoWOgaY6TjYp5NMluwShpP93RqYhIJBoKONKZYcJCd2JEn/kThu&#10;PTyINWM5geiTYN68q6lpCWEEGXJQueyk74MDwjw8z0Lwr6Lo1esOOMtujIpkr8vFUbk4v0EoThgk&#10;lsmAU7aR67CUiXzc5qmVwrXY2DbWTl8HI/bpkT6eIKT2tFTkNtDD9QpwlsmitUEiXALReiEhG3b5&#10;bHquQC1MwzonKqQV7JqIPcFzMe2iKebZGVO0RXdkxIme+jAANG7pO1wDCJCIk6MWwrNVNied8gzQ&#10;XnqU9AptEzJxfAzxWNfL6rAB6a0BFmjgBixaNUJrN4S1uxIkE+do7w8fGN56hFZ9GKbvj19cRGwE&#10;Y0S4vGDMh8ujJqA+Cy3YkyV//xdfxnHgxpRQc/cobD9N+hK4VfTrTy7CivASYvDR00WQiOPZfrmk&#10;3H5/C7k4X+2XT5/NeX7Au1rl+e2wfM4zTyEmjy9H78jG9784D5+Lr94a72Jant7rBGkgqAbgr0/B&#10;SQSXMnnsuXEwJBAfcd8XgP6PPuEaZMjjul1a8BCy5w9PAVuP+j6JZQD9HSKQ1ZMjyINkZEgZxuEU&#10;6UFmBo9yx8b/l6o/fbUtTdI7wTPts+d5XnsezrjPPM8TZ7j3cifudccnPBwPDyKCiCAjUIpMEZkk&#10;KVJCKaRGCCWkhESiElWSKKWgoGipu6FaFAXdohrRVFd9qb/G+vnZe7Z76MNiT2uv9a7ptcfMHnvs&#10;5c26wE5T4KHuXTspt0XzAulrlCvRqqBcFSLq/eW2ne4vu3gT+0G8CyEtAAnRh6ksOVoWV4crLkPO&#10;Z6IJEFEBc1yjUnFexnvRek2dO42PaM6KwCHRmInGUa/JWAtIwIug4yvVMHSAbep6ojfSbZf0fC7Y&#10;/vaKrn3bWgLCy3qN6kWPTJQK8AZmPXKRjs240S9k8dpxJhIeMcijVJlPeiSiIEABdwf+wryrWs7r&#10;GYRLJnBRwYEh9CzgIXCQFdjOJIOMNtvNUSItIJBamNN5BzARvRl52XQxo0lbcwZOBpFH5iLKSDHw&#10;6LhM5bcpoyalSnQRgqG3wNYzGhe4APAHETtSk/M6doi1mzZo6R482tezxxwb+FjM426k3MjN6fuc&#10;nZ2cCpjt+xyAo8Q8FoAGYXcMVvBcQ/SCKCveKXMiHivOUwiNE1oHEPA+OFWa1zB4bogBG6QMMGaA&#10;A9SGNWfyXv8JisFwv56BhOZaUhb8lzGzD4BKiEYIGGgOD8BF/58r+LZinjIJ4CBEhDGQWUvFdN4W&#10;SCNxjvktRA7CglEOXAFe3clmeR5zAAcczzOIIALh4yatC4iTEZdNcSACQHg+Zz63u+EP459GZpyD&#10;qPFjb7F50/PhZFNfAojwaLO2hc1xAOdRJH7j2vAa1mdMU6EpTxsBcmTX4wJrPj63++G6A0JcPwjn&#10;WK84mYhnedRiJq9FdkzXhW2xPufXQcSsDP3MDKV0PXmSbW1kqlqpm1c7ZeVKvRsOiMHpIsGP8ANN&#10;6MZDgVIXiShFnM5xCE+l6xpQRUa7qfV0Ukkh6CGIyShTSlgqtfQgwFiu6gGjrbYuglBXodgxOng6&#10;sUYDJyVBamUaxcC41+pDQwobMMFYSGMsalulxsiBxIK89UpzZMkM2hQ6eQIOxXKkscqblmEtlhsa&#10;n74ntSCDTVQDTgRRiwA80JAI+a9wgcPD6uWdz2ACQ0iukps5gIDnC6mLwMUF1flDwavOExf2+4ut&#10;cxdKmkLujhRGiYc+qwvq3oKAlD4DCFgymhgIL4VGPPq/FryQcEOyP4ESj5qgxZB1QIGYVFCb5Eal&#10;NBUwoAvuXoseQo2f2nUvuRQoqjcie3x6bcsrE+27qolDwE8gBtIoNeT1KnK0Ak7ad1r7ZuFhTiNc&#10;M4+GhMCKAAIVHUhiQ54kBIoXQ44WDyorwBHXvouZjJXz8tzkbcFMxyvLPvMdSG24N6fJlYXJuSww&#10;USnIWHhZX04eZFb3EBUl2oY8UQcRMup9eedEIhCdGsugdNvkq4lCyLABLnoZ29lp2WjENvDWkjbo&#10;5Wx5WHayHgBiVcbqdH/shEG0CBBJgoSIgbzcbdtE3u7uuGD3h117JUBwLGBA6gIexBfvDzw9cSIv&#10;mHD/3dmy8x3QoXg8W7KffH4uoBDJw84JKCzYznLBHk6R3C5ZX8YffgIAoV6YscMNKhLi8uoX5YXH&#10;ZYiLRpttyI3HgICDlq31MaAzMsQFO95r2NFOxysk4Big3UBjLTqX4s0jjgXAISoyErDa1HGsCjy9&#10;u9mxbz67t9vzTa+OOD9ct4MNunoGhUwX31qP7Ao1TR3LtkAUkZaVbs4BAuWdyHW/vxcw2Gj7sfKK&#10;YBcy2ch2w83YmfR8IRVESSeqo0Q6iJQAdlC5pI8H/VCGUd6Q4wbUICg2JpKyTDfKopNXibIgO94U&#10;gKDkE3IowA1eCde+Xp6XgZ9xIi2fIdFCqIUfAaBoC4y0dR8BIogiDLp1AdW8daOStZsFvcpZ0j0W&#10;VQVYSwKpus9KArrtphygAvfwrPZdspWRgFZDz6iAQykPMRpOD+m0rEc6ACiUccZRqKTEWYbctWD0&#10;zMFDQPL6aH/DNlbHHnGgjBxAgjx3R0CmWiRyIidE81ODajMZDLpMIupGZI9niW1RolqrFHQ/U9KH&#10;ISZaIidLBgDVSsSmEKEKzk6YgwAScCaopIL3hEPRigZGP4wQOdBcA4jQ3Ef1xu31nZ0cXvj/ASnV&#10;Stvnz+C5sl5Mc7me6yKVDDKM/l0ABRgyIg3eCZi51Ock5kyADWNhTNN5knmR7TLvEqEg+qE51heB&#10;k5jmrUzeJcJDPyMMKfMcTg7ABecmGNnfBSau0IgBlPcNgPDSS50H70Spzzk5qjTJokrEoxHysnEC&#10;cT79+PycBe+e4/ndbtCAh2m0xT10LewT4xqiKCHywTkNZMiwPYAE3wUQMj1+LYABnVui5oHroeOZ&#10;Lqz3/B77O7UrXAcHdm4TwhgBBw4QZH+JNqTjNcsmGxqXQIUAQVx2fxEhSZ0XIhVJ2Ursx5QDx7Vy&#10;fon2FQd0CCMs+iJbzrHp++9BxMyMjNe8dpAdaPJvafCh2ZYrVS7qRIJOZUwxxGeXT1ZrDp3kCGdh&#10;YVEnP9exREqeo8ABmhFFefqIPiGVDZGSigeQG1UGgIgETF5QIN/pZEPcRHGSqghSCSzwJ4hITEtL&#10;Q2rimReRbQhstLREHnGgxDNb6tmc1oFYSVkozb/gTAAkKJGs6wGBoBiIoeHm50IBMCr1nkcv0J5A&#10;2InoRYnPOnYqVrj5ufGp94ZQCAP68vTI/uavfq3JqacJJ7LBQKBFF4A0STYbGoEFtUxujoDYQxgr&#10;PAywb8MrBrRiuaz2yX5k+ImMsEyJj4wZDop3xFwMeUrQImgfXXpeSUXwf8ZAnozxMlGESgu2xcMP&#10;Waqg88/NRxoGMMHNOKtrpcm2R1qqo/8tOKmKXhmkabiZ0HsgnEpIExEuvBxEdvK5gt90cCUgfJGv&#10;ZdsAC5jlRDJ8DJqkghiOgEZG1yxLXXtMky1AIqUJTN6fwAOeXE4Tab1BxCrr0Qjq87tNSGcpTVKa&#10;MKsJiwhNy2Ouy0jWadIkw0gEgugDxEmqAdAIWFkq6/rENS50JhZtslax0+O+rl9fxixtJ3ud56qC&#10;jO1vdV3GGrLg5lrDc+20mb4+BERU5clX7Xa/bRcCDcfrFZe2xiBvLRVsbZSVAS/byW7kehJIM0+l&#10;rWm0RXkkjbbOd1uefjicVGzQWLC9lZJ+pz24PEK8fQEK0hVEGtYGCTvbrdrlQdP/Q7vwh9NlgZlu&#10;+N8u6YK4ba6mZdDSDlhob07DraVuSdvo6f9DgYxAdoSYuTJIy0gv2slGQ6Cgba8ut+18f0Vj7tnx&#10;7rLdn285gJiQkhCoGUdJHXvDUxibAgW0+YZcidIkRE2iDHTp3NX7JV2TNRl6tjuR4aeR16hVEBhq&#10;CKTBhxg4IXLcrcn4V/UaGp7RTZSuo7RiR6WTZmEACVfZbOV1LpseGRr1y65oiTYHPTWoEEHDY21I&#10;qajGJIDDd7XSnFeEUO7aFajsRHHnyMCbARhSrlstAyKLuneynpKAd7O21PKqGyJPpdycL4X0rJVz&#10;CwImpECyAkLLdrgz0fu8p0DGg8gqOapkSr69LsqZule926wAclQv2WxszjLwgMqQBYNRJlVYFEg4&#10;Ptm34/09AQKtk4r5+UnFZzzikU8nnz1uxoMWBMBBzkupKuMf1/Oj+54S6PS8P0deqaXf0VNAbhkC&#10;IhHT5KLWazQ1XzIPE7WAjxbEqVzjQr8ztzAnEuF0voAMMRFOpOzhcjiPQo4Fxi+UAYY5jWguhjBU&#10;AMz7887cE0iCGGqMGF4rUUQ5eM8AgjklzIkhFcHiXjhetBtCUrrBgP4gkMS+A4goCkTw2YGF5j8M&#10;Mf8LERC8e41L28TDnnITYrJneNC+nn4nFYK6L/yApPY1JbyH6AXXiPmbuZIxc34ALBhs9kGkIgAk&#10;N+g+5vBfjhcQEUBFOC6Ok/1S/QKI+AHMcZ4Y+3Q72r476JwL1uG8/g7Q8P3z3TOg0PdsC9syjehM&#10;IyIxggA6bgBUUTY6l9Z9QQoDnglAQuNkgShJtIdUC/P990RaouS6TjHtiwhEXOfvd0GEH+903LOz&#10;hNoI+ctgC0AQmaC7JnkYjLaDCB1su6cJauPQIw3pXCQjj/ZD5GCCSAEH3qCFbD149fAaQGvlytA9&#10;e1IIjWbHPV3QLIaWVIWvm6vJsxzLmFORQQdPIWn9nslrTDLkpWrXCZrsm8+kMajUgJSJvkSh1rdE&#10;tukLJEuqNqgQYT0AAamUNOWPMY1T6Ip0DAAigIi+FaodbWckY53x6AX7IpVCFUlOIARDyINPx0lC&#10;8ftbE/vq/SfWEYDo99q2urrsxpnjQrESRTQAUkCOIVrgzFk9RGk9wKQMeOiIPqSToU6adAf/B0AQ&#10;VgKJct5JuSRT/Mb10I3HQ6gLTH7u+xCYo/oAOOBykIZZ0JjhfBDNmG4zbF8PHpNTKmspgQG2yzbh&#10;PfA/AAmollf6bjDh8OATjSAqwfghaPU6ulZ6nxOQyOcBXAFITJUuabjFUsBrEKAgr8o5pBkRLZip&#10;kS+X9f8ME9uiztuCXhkzXouARp5a+ZDGgK/QqKFUGRdQgOOB0iaaAPrNw9XIIBO6TnhlAEYELxXt&#10;h1EPD0nevQz4zcVIRkmGbUmgpDonj29BCx5txg0tJYi80lALJchmZVYGvO1A4WyrIa87svsTum92&#10;7FBAgt9IIxBGP9yO7FQgY3+j7pUV8B9YELPCU747G3tK4/Ko56Dgcr/lAIU24XTlnAzx8uueMtkQ&#10;+KGKA8Lkw2VIF3x42LPbQxkxGe1DGfajzaoMeVqgIaljynoFBV1Az7dHdne0ZtdHyx4tQLiK/iFE&#10;KhgPhEwiIqQxdpYa3tXzQtslYkDvDjqRLrXjdrxRsaudupbINnR8F/ptX+M7owxWY6DfBv+lk+gm&#10;XAqBunEzb1vDpq11KrbcLtvBZGirfaIjKGZqO8sDgQPNI+OOQFpRAEAAYbnpqZFdvdKqnOZgG+OG&#10;tWtBiIplPJDB1vlBydKlrCtz+j5pnaY86OqCDXS918YlL9+lfDYAhoyMMhEGftP51NhppDbUuaZ8&#10;tVSM+wL3BRBwtDO23/z8E68MQVeCviwoevYFDmhDH9XzWrfmBrtZL2hiTrjBR/3y/csLQyhrS8ex&#10;r2NwYLQ11v41H6Xjls7nrFCpOI+sXm/q3hUoL2ZcGwXtlCzAOkdDLoGMRCAnkzJxKXnNAQU5Ghk5&#10;DMgo00q8WUMULBLgyRn9ZAA4zEtJopV4kPNxAY4QMUXPpVgggivnUKBg6hhMJevhSTEfeIpU8xYe&#10;OaWAaVK9Wi/oSATnh4gDIIKUQTA6mtNkeDHopGa99FyvVBw4UVDrAEjcsOs982Bg/f+O0cQgavmB&#10;i8F29Pm5KsENI9t5Hjel7aFDqcamcfBbiqiBb591dE71OQATthPS8p4a0ZwcjDDjSmreBUxwXnFw&#10;AAGcN82JmvtZxwGNG9Yw/vAdx67taXEuwbNx5xjcMXYDy3esB8hKO/8v2AHGF15Zwn+f/0MKRZ9D&#10;ugSQ8AwUtN0ATsK+gvOtzxonQIdxhbRQABhQBIIktoDMc1QkgUOsc+Ltzz1KToRBTrX+C0Bje2Fs&#10;4RzjgHqqXZ9R1AwdQWV/tAA8phUn3DMh3TND1EE3Tqrt6Yf5eT4TZRB60wKQIORfwKDIIE2jEEQg&#10;aAGOUQdo4Nnze2hdK2Mk5AyHIfPMZ2g0+rqRI68WqFQaMhJEGXTB0jKkAhGLyapl8119bmhfXTfo&#10;KFum5KUDFgAEhXLbSZOoVsK9QKgqof8CIkKvjpI3AUPgCjDCuvAnKOPEwDI+AAQ3Kt8hr52raEJ/&#10;eGs7x9eWFdAhegGIoCLk6ORB4CfyVAK5wWyGuvG80LC8YsiJQv+0ri7LM8H7DheAB5WbdYoeMd5c&#10;UG4cck08XCGsVy03ZCg1NiFJL/nUzQpaZXxxnb8pj4PIQ0Io31v96r1PBqB/wNvzzRPSTbqg+t5v&#10;CN0gRFKoRuF9QpMQaSTASVrn1cECCFY3C8fHNWGc7l0IRDBBwBwGSBCZYCIBRPCKh1Iu6prpPWRM&#10;FC7RkgBAIEpFNILWx5wzUh5wKOBPkBKKLRBt0KRZYH00I/hdAC0x56CC7+KanCnzhLBGZYYT4QQk&#10;INJFmuDTKQSnZuTdxJ2BT8iaCAQGA5Epbw8uEEF+/EiGHlGm8+Oe3csgj3vyeFGkHMvLHQg80L5b&#10;nv1kXPQeFCzwHFwbQesQHTgSMDjerMvoy0islp2/cHtMWWLKBY2OdvteXgmQQGzqWkCDqonJUt5B&#10;BYqaV0cDN3aAid//xUv77rMze32zanT1BECcyUhTgok4EnoOEAZZKP18uFh1XsPeSsubhV3tjzy9&#10;cbbbsIv9htbL6req0dviclf70rr7a5F1BbiCMiUpASSzqZKo+PECWLz7pwxetwKvoOscj6NJ2e4O&#10;63Z7ULO31z17dz22cypH9mgiJqC01XPwAWES0iOtvyf90FJ8V4ZtexTZwUrXNuRVn8mQboxbWocI&#10;SVcgZUPndywws67rlLeVfs15FTQl84gGbcwFfEht0FF1byJQsxx5ZQSaFyhRAhQp210ZCWR06R2h&#10;9/QQ6VKNEBQ9AZRB3TLrqQzuD6IQLIARSJmUcVLxA4jot3T9BWJePey6wBepEDQp6LvRqCRcBKta&#10;AsSmraN1+Z9XZOQX7bMP9/b//H/8W3v54tC3DWjrNjK6fyKrFiAfpzTvaLKOa9ydruaKihWrJau1&#10;apbRvc9vRDl5LhYXZwWaAb3atkBFpUi6RPOgjESnIadNrxjQ+5tz+9k3752z8+n7e0+z5FKkJwDP&#10;Q1+HlMfR4b6eQxkrzU0Af4iXRCp5bklxAOq/53VpLsAoUMIJgJiWHjr5m+oSBwoYjCkg4BXvN0QW&#10;nJulObZEa+/iD/ME22buc2CgOSrMiWHBwPEKWPB5k0iA5h43clMHibnNvWz2QW8guFQYM809shGQ&#10;J53ADrDR+kHPgf3gtBS0HXgQ+k4L3IiwbwCQjKOO1yWq9d65ClooiwRYBH0JjUPAxsevdUPEg/+H&#10;+T0AEr57noN9CccGMOD4GBvcOI4nVF6E8/e7oMSjGs+gZEqkDN+z7bD9UKoaQAnbJuKxGJM9fv5u&#10;Grlx4OARl3Be0ergPLJvSni5Rt12X/c1zcAKut4FHyP7AOBhFzjXRLVItWdx2nU+4tpm6AoaAIQD&#10;LF9k1wqFsYxSTRcQ8MAOZTDidQGF4I0DIijxpMwQcEB0IJAg6ekQuAYY5ml+JicvG682ky16SQxl&#10;KlxUwvxO/JPBygiRe+khRks3NyqUSGQXKmhFjIJaJfvhgEC+yZLlZAApBa1EepgEHBCpokNoUusV&#10;60MBitbzf8c2M8+2a1aq9PXQUrXR0BiDF49gFmDCS1ZlJLePruzP/+Kf24uPX1ix0fWoBA3EACC9&#10;/sSNbzpT0AmHYCiPWQ98OZ+1hh6UpEAEDz9qck5YlAHmWBd1bshH+YXUzRPyYOQlEXaZ0zo8wOTE&#10;Fo1ub9y8PKDcrGVInzzoADih85DW0O9anweSYwBkcGOARkGuADnnjQgwAfyo5CDCE8pCdWNxLfVA&#10;ocYJuvUqHN00lPUwEZBmASyAuP0h1mvUhABbcpDgD5H2n9M1BcB4KaiH5jT56PtCkTSOPLQmSp1z&#10;+n3Wc7ahMqPktey1qrypdEpjS1mlBtl2VuCQJmsFARiApbw7Jk8tdO6kzDNUY0CmRIaYKgwBtlLM&#10;UxoQ62qVmEDdvDfWWh2WfeJHXIiF8D7h7UieKpGFLoqOUdyBA1GFcxl7OA1nGFYBBVIKpB8w3NMO&#10;nkg9w2/AkGP8iSpQzUD0gpJGhKKoZECAir4Tx7sIR7VkJNFmyNvpXtMujjsy3g034BhytCG++nBi&#10;X707sJujkOqAvMh+KZWkpfflwdgrI6hWgLSJlw2vgQ6cx1sDO9nuC6R07eoAJcmybY8LdrnVteu9&#10;kXMS6ElxdzyWpx8iEZRPUgK5peO9OulrHAIW/YJ35tyRB727VLNdfbe/ktM2KvbdhzU728ja7b7A&#10;zaRoa5247S9VPFVxsTP0qMHeektGnkZiaD2U7VMZ0deXm88pjY6dbQpIad3JoGan2wI1AhJby0OP&#10;REAa3Jn0BWYaAnMCNMtlT5swdsZzc7BkT5dbdn08sU2BCYAEfBUac12ejAUKIN3O2KrAE6CoWaYr&#10;adl6AmkASMpMiT5M+RCAiUpxTuAi5qqclPQCItAGqZbhPYTIA23k2wCI0qyAAxUZoVMoKQ7uP3Qh&#10;uBdT6VnNZbPaRsrWdazvP7mx8XLdKrpnIOpurujeaxUth3plggibJl4iA7m89Xo9zal6/pP6vixH&#10;RMA6nkSThhRdzUujez0inOgvZLRQiYLGiJwZzbOkJ8YD0nAVy6fnNHY5BDTA09xS0bpFgfZFzS8A&#10;kG67pzkp7lUZQVOANAf5+udyQM99w5lg/sHQ45kmLMNcr+/gQFFWOnV6EDAKEYZpBAIjQnQ2p2fg&#10;2oa9Nf8e4jiKtc658rkRMBJAxNTAItZE6N3J7DJ+LjyFYdU4pnyBFE4Q87Q+e+pCwCSnY6ENOikb&#10;0hJ0qkQ4CcNfyiP8dmCVclfbCADFAQS9n+QYT1MQnurwuY9jYP4lFYKxjsnb1vzmRpsSUTz2sO8A&#10;NAALbJM5Ocz1UyP/wxKOcXqcGHIM9Q+AKCw/pChYjzGGcU7bjv9uuiSQSzVuvfqiY5tyHgJ40HE4&#10;6NFYACGcz+exuWqozhPnE/vE/I3qKdWFgLyg5wG40bg0pmnpLufGiw9kf0kTOX+DcyMw6JLcfj44&#10;JoClBk57b6IPpDMKhZG+1AOQ61o8QYWFTjbpCAiRupGX1nZtMN5wPkJMACIn79Tbd3MT6kIgB03b&#10;WfJ/hMc5eVw0DohSFtAwSo+lcsVK1ZqV6wIi8ozj6aaMd1PAQEBG2640ezYX18lK5B08QJhMCojk&#10;NYYZGT2krSFQRv11AYmmPHCBkfJQYGOo7TSsUh9rnNsWxLNSRtvwdK7g4y1X206mZD9ZGc/1/UOr&#10;dXs2y3h1HOlC3TkVGYEn2LJoRhwfnxoKllQYYCDTAkPUK9ONEtEkuAHc/OFiBNQb0CgXE62JyEu9&#10;ABBTEIE+vYfl9HDy0IYHG8/gOdylfRM1II8JmdIjGvof59mFpyAUUQY0p/Ova4Q+BoCvSMSBlAoh&#10;QkJbutE8P6gFlAqhNYS9dD20b7wTJghe2b/nTIVSSXVMG3BVkdRmYtG55HcUNgEe5FoBhLDPiTig&#10;IYF6HvlWiFuETCnppHsnVRxUcNCfYJFJlChEMkw23syoBjM+JdCBhG3SepooiUIUC6F3BrX9Vaoy&#10;mNhl6CHXMfnjbcNhgAhJVcDFwcg+e3NkqByi9AhPYXMV0ae6nWw17VSe9cVOZC+olpCBh3BIOgDQ&#10;ANu/XlyQJxmElgALgAY0IAATfEZJES0EpLCRTj7cX5IXCkGz5CJQG8sy6pRg7tRdTfJkr2WvHjc8&#10;MuI6CtoXVRtEOCBtQliEs/BwsWzl7Ix33DzdG7t+Al7xFYJPdA6VIYU7AN+ByAaloxAtbwR+Ttfb&#10;drJGpIL0QsHW+jKwq1X39BF3gmSIKFNLnjs9QYi4wG04FRC42m7Z/UHTjtay9o/++JX9n/+fv7J/&#10;+Q+/sDsBisvNot0KDJ1rfBh4uA+H610v2yR9cKtzeKjjfLpa1bFoEu/m7dXZsv7/G/vqzaFzKR5O&#10;1gRsBjaMKra9QnShLY9Z3r+Oe9CMCcCV7N3tqt0fD5x/sS9D//Jiy/bXexp7QevpnK53XH56R/sg&#10;ssQSVef8OCCccl1YAGpcB9IZgICOridpDXgUVOFArCQSUavLQKMZUU3pHoJrgBQ2ok9hqQtIFNIz&#10;4fsKVUA5a3eCYmpXYy/ruzrbEkDr9MtWaSStQFmp7ksEsYoYeMo+8xndz3j3KT3HeKXMlTKsAtEJ&#10;PQf1Zl3gQXOanhPSgDw/cK+SAh84KLwnBdiK2jLoGFFANtVNCRenSmh9V62dmbO4gMSiQAFS1/CW&#10;Qgo1RBQLeZreARYw0HjYGIoAJBwk6NkOn4moAi5Cx12qsRCfq5QqepUteAYgzBdELIii8tqsDfTM&#10;a97UnOVziMAH6pw0IWu1Wk7c9K6RGMvneRFDGtIOwaFJpyGXY9hS1m4NbTxadxAxJaEzPl5DREae&#10;suY3QIT3mJB9wVhitIMKM6CBz8hcy9Bq+aHKIYCW4METjeA7gRTtN0eaXUa/IkCSJBI8r+3qN4zo&#10;FCSEuZMyeYAQ42N5PiYdWzD+04U0SViH1zypeL0P3z8TMH8H6FDiOjsTwEQgRmZcJCooX2o7WiCc&#10;UkYK34FIg5fIAgAcHDE2WgyU9V3YJ78FECNApGvP9cH+eDNJQIHO4xSEBDAXgBG/cW2JSHAdOD8u&#10;c65rFUAE25J9wMhAZkTcA/BAOgMwAeEyFoMnIcRbhPuQkQGuWn+8aq3eUAZLHrEW+kfgIbtxSZHP&#10;Ltl4PPYHZopAy8WWofSFV00VAUSebFGDSQklFzQRR2N7/9mvtd19W0jKMNd6FpOnW6hGWi/Sd2Un&#10;TPI9KYc04iZCqXAfkL+mKgO5bIBILFnXZ32nmyDqrghMRAIh8syFzGMJnRgZ/3gSZKj38byltP+E&#10;PIRyU//P6kLJQAIi6L0BL4O0DOTKo+NzGwwGOlZ50HkBL3+IdPIFKCAnhioOXWQuotA1FzotY03j&#10;Ek40DzIhRUJIXLyArhcFSAhD6ubS5AJ6rzlhsaxJBIQZCJakJZzLof8R9UGkyzkTukFAnYhuEXEg&#10;akT6hlduGqIo8E78WHWT8HCFB4cbgZuNklJysXlNOoS2uHlgezc86pDQuQIcVCo1LXBZtG6moP9P&#10;Q3xMUCkrwXNJcJ1L7ilFNbwkTXi6vkl5XVUBBybEhIADDbxyhbR1h23b2J3YcNzz1EYmA19E6xYT&#10;ttSXV1cQyMrIE6yGBl8ekdCEn07OCFAk3WskdA2IQG6ZEkwABF0babaF0BEGmH4ZGBMPa8tTpQxx&#10;tRfafFMNQWRi3KZZlgzmYd+9dwzRMf009B0Lja6QoOb1/nLZLo76AgYd29Q+WjIkW4hPwVXY6tqe&#10;gAgVDJAoiUpcn/XcyB7sNJ2XAX+CSgkiGpRNkhYBDDiXYlhwZcfDrb6OR978/tg1KI61bhBvEkjg&#10;u4mMuIADAOR0o2tbo5ptD6q2y6u2CfFyc4m+Gzl56EU39oAp+Bu7k5oLXhHJcMDRy9ugMiewULJX&#10;p037F3/vc/s///Nf2b/5R9/Z24uOwEnejteK9q/+0W/sR29P7fF4YrvLtClv2cPViq0vZWxzPaft&#10;aWw6xqg4Y1+/3rHf//bG3l4J/AhU/eO//RP70z/4WqAqEBcRlSrlZjy1tDFK291h0/7v//bP7M//&#10;4KMAx9B2BC5ozkVb9E49q+tWsEGvLE+34qRI0hqABPgvXM+TzcgjRlw7BLCI4JCW2BaAIkIFwIxq&#10;cXnwJVtbbjgBstMtOygoUsqZR7BMhlL3Ds3bPE01kOOUn3EiJn1aAA+FYtwaAhPlalLAecEqlBvr&#10;c6WZ1bwUs2RGBh/gUYXPQ2oCIiDRA82PUz5QseD8h1JZBkpAgZJQQAVGl2cIMiUEZKrAqLoATLB+&#10;ABbwHmLuxNA3p5IvOkeC9AVdO/sNAamVZSuSWkxBOg4S1sV8XXMAz5fA/lzgAmAQFubRq8F5EaiR&#10;EwRYIOJKNJEoYr1S0tykZ1z7Q2mWsm/SsRhzUgvMY55XZ36RwYNwR3rB5Za1vbjGyrgj2iM0uz4P&#10;km6YrB3KGQhjI22bQRJA9oUxTkmHOF6kTwEQAJcpePGIhPY5zdcT5p960hjPqSGdAob4IiT3AF4w&#10;ksx/zI1udAV43OPWHFiXkww/zY9FvydlFwEpeZ0zCK0YVICKG2aBCDx+Uv4Y3CmRMyzBUZsujImx&#10;BaAUxsB3gQMBgMB467NHHwAPAUTMCUR4Ckb7c56GxkJ7b0pQgxIm6+l8M49rbJy7abQD/kOIUAAi&#10;dE507OxnageY94lQAIxCfxGAF+sHwBNKc4mWhPPskXLsm8490acQlQFAcK10bKFLpE7mPCCCk0J+&#10;W6g32dOE33MhqUqt7x4uJZFpeZ0QhWJ6IGZlMCh/9JxaTGi53ROAWLbPP//cVlZWPBdHCIqbl3QG&#10;Rg2dBq9vljGJC4mzPdp7v3z3cytUljwtURWoIJXRX54I4Q+1Xk2AQzeU/r8og5eQgaPjJ9UYuVLH&#10;5uNl/abPOgYksKnYACAkZBgBEDQJ6/R7DiS6/bFF7bEfMyTKeDprxXrdkngJMpa5MusLUKRkyLUP&#10;0iFlgZlyjaoVSIAytjKmeOOBtKibWoY0RAe0TV0MFtBmsz50AOUPhy4W5ZsJnUO/ELrwjrLx8ktl&#10;Wx4NdSNXrN/Tedf2SS1wceGOEMHxHhr6zjUjyF/qoQty5Lo5uBm5yfSZMQMyUinGFh5SIhrcONxk&#10;3CDk6GiuApAhv1ghhzkX08TBDcsEKJARi2sSqhsqk3AdIE4iA572tI4mKTwdTUKACqo0EKjKpZkE&#10;aUddt5V+V5O3zl8OxT+IlDpeeV9MnMVKVvdU3mpRWd5bWpOzbnxUAOW9des5NzZ9Tc6ljDw7TdS1&#10;soyAvi/k5rWOPFBN7AAF79ypV4zG67tte/+0r/9TJpf1aAJtoxFfGvYLtrpc9Tz5wXZbwIDeDR1X&#10;i0Q0qtdMuEASHiziRzTgwnjvyPBCSAQw7G827eyg569XMnSX8ppPD/p2eIDHVPZ0BhoHx1r2ZKiO&#10;N1ry9IsCEvrvVs2lqUltbAm8EK14cb5sx9r++7uJq1y+uV2zd49bTjI82hoJKAy83HJD4IGxAFAu&#10;j5bs9nRDRlhAY7NjGxrr3or2u6x99aoOJibyutd7VGs8i1MJRAAgSIvQDROexrZAwa6WG41t0klZ&#10;rzRj19sVu9mp2FcPS/Znv7iz715t2RV6Fit5e9iP7J/+2U/sN9+88LJQyI9EQyCk7ul/+ztlT+Fc&#10;HkS2LEB2tFa2i82q3ew2nE/xiY7xcq+vc6yxTtpu6AF0S4O0nW3X7Fjn5tdfn9tnjxObyHgDbrZ1&#10;3UjtrOmY2gISKGlSPUEL+PGgYisjuB11L8ElJYLxhxfR0r2BIBgESSJUAEy+o5MoHU5JZ3Q7pDMQ&#10;LNO9KQDQblH2m/bUBZU93BdU73C/VHQfFUt67gthaXU1x+g7BxHVtFUbOas1da8K4PJ9PDGjZyE0&#10;8Oq1ylYXWABEF7IYKspIcaZkpAWaWQDXrv2QlBMmAAEooLV3UfNRryVvOBGzQj6ACNJ+Jc29yFrT&#10;cK/d6Gj90GArI4MdlQSARz2NGSchpjm75FFMjDKkaojcpAIW5Yi486Bnl6gDnAz0JqbEZwDDWM/v&#10;V599dG4GJMyC9hsAhuZ6OY+ACFIgGBjSCRiqtOZgqikAKThYntpcmBP4ByQ8k7XlFP7Rb/+Off7Z&#10;18/zZpgzSd3yPoTHAR8yUtrHFDx4uoV5U/sjjeHSzZrD3Xv2V4we82Yw6KRtcZp4xWhjVKfgATAT&#10;Igt8DmH78XBdc4sAh7YDiZXSz7iWHDIBzN+syz4xwjLiDgYwvNpemF+JtuKhkx54BgkeiSDFEH7H&#10;iDO+MBZ+C1GFUBYKv4GFCEJR+wqRiJDK0BgBf/OaQ9mWAMGCgAYVJ55m0DyOsx4MO4ThSK8AhABE&#10;AClUaoT3YVxcL2xBiDKEFAX/cXJtuqoxMWauN+cZ4MA5CGTL7wEEx6ZlZl5GPuTY9eUcZMqyFnnQ&#10;AhC5XN+q9ZGlBQAwUJAR53XDlmV0YRsvYFh0MxdlhFi6vaH1en27vr723B/RCML85NwxepxsqjIg&#10;B6ZlVGAoo3oJmbFUGWu/QekSBct53XAZIVHKRSsaA3l/CJXFSlOAQSeCm25RAKQ+djIlC427vP8G&#10;xnVOaFLGrSJ0XqpX5C3U9Fq144sbawpExOLPhE4h9mK1ovdZa3Q6lswWBGQqXvJJNIIS0GyhrrEA&#10;KnI2GK96RIDoAOEsR2K6wXiFqOjVE/LSISrCKUASlocHEEHojFduXi46Dwh13M1q2VbGfaPvRF1j&#10;5eELZZmaxISQEcNinw4g9D9ACR1V0wIC3rpdN2xAtyBDohdI8YZqiunDiNcQwlchjEUeExCwoH3F&#10;tJQEFsipkqaBoEVEgbxqQ+emUhYIpBwsFrwVgAW9AALQaPh6rN9u1HzS2V6Tt7wusKYJtJAkNAxQ&#10;EfhAzVLvWx1Kb7V9QsqITAkooFyJl0nJ5bhTsJq8w3xKXowmakiV1N9XkCrWui7RLIOA0YD3QOMq&#10;ogc7k4aHpAEC5L9pz01zLbQklmWUkMnmtVFP2OF+31YhNS41XIMAdj7tpbc3eh46Z0GA6vRgJONN&#10;aqHpKY3LQ0SeZNBkmO8vV+3Nqz1bX5UBl7GnYuFC2zmT8T+ZdOVlkxIZed8M+BHwJBCbujuBpFi3&#10;++ORvdI2EKN6dbVmH1/uO9/hfHfZDjfGdryl1+2Rjq0pgKL/CFxdHa3bifZxujNyjgSERsiWpBgO&#10;12R8x7qXOs/iVVv6n8ZKF05eaXV+c9yy64OGHawXBHaydgjJVKDjarNmFwIN14xrO7KrVf1f5+dk&#10;qWjXWw27Fei6PRx4qoEy0GUZaEpZx/2UbU2Q1875PnvVhVAOuxvZgf67KaBxsdlyPsWxzgkRDNJO&#10;/VbSCZ5Iaa9pvFtDXVONY2dU1LHUnCsCsPO+FzL2NAe7udzSuYgE9pASj3wcpJ9a5Xnr1OOezqCy&#10;ApBCBIKOotwrAM0h2hY6N5SKAiIADzTU6ujaO6AohQ6iRLZa9ZjeZ42urkHYDMAhsFtOyJlIOmio&#10;CthQVUS1BqWWSLQjmY4UNponAAOIwTTvQxOCpSIwMRx0jE6fNOfKZpGZ1/wogIAa7lDzj3fjLWuu&#10;ksEH1C/iuHgfG9IabDum50jzLulGyIsC/6Q0xr1I98yyxg/vYUbzC+lDzaGeXiZKynMvMCFnj//g&#10;KLAd5h+qQCA9s23UeSk/rdcqtruzpbmEKArzR0zHgOHRnKF5A88UDz3OvCbDhnHLCkRghMs5zeMJ&#10;DBTPNdyTKMw3MkTIa29Mtm0y2XS+1VRsKcyfMszaHhEKnCiiuwGoBA/YCegybqQwpmkM/usetgwz&#10;XK9CPtIYCe8HcAJowIklDD/lc7DE3JFjPmSfAg5yuoJTlxAw03sZ26xsRFLj8YoXbYf9OXiQAWaf&#10;DhowtrJFAAU/Dowqr/o8fc96vDImIiMeycCwz2vMMSompjwIXkMqAxDhkQTfHxEfHb8vnGsiPqSy&#10;4Khx/KTSSfewwH0RMHEAoLF5mSfnnuMjKk2UIZSAEsVwETPZB8i77Ie0SUrHDRjMEq0QYHDwIuBJ&#10;BIjzwJhCmWc45hl4AkQDIEi6CmSG0JcMRLz2DCoI/euEy7ut1HST64bI6ybnPwndVHT1pFQQIuVw&#10;tCzjkpfHKjSjm7TV0vry7um7UKt13egiY03zkQSsZD0UszJEAIR5HWA6Ky88F3l1RNSjlFSGWwCD&#10;ygzy/e5l68ZLC13TP6NSg2QJp6JuVGTM6gTQwRPyJRGLgjxpIia5Ut6a3cgyMnYFgRa6hxJpgCQK&#10;VyJfLuhz0jka+XJV28prf7oBtM9qY6DJQw+BgAXlq90hKRIEsnSRFjg/IXSE588DC9+jWCIFwrEC&#10;mrhJ45q4xrqoOuYYiBXQER5GUH5FD207EorXROF5UKF3ojsADX+wuMACBot6ML0ZFze/zhGy4T+g&#10;3FA6BGCY1SSBYBRRIaI+ri0xO6+HifCWJolCSTcQ+9a+ZuQFCQDkUrpGRbpgVoXEARkJq8qzKUIK&#10;w1NKUV4psKex0hAIz4WcKaJblJJB7kI0J5/SpJtP2qhVsaiih13/LaZi2seM5eV5NWrcHwIDLXlV&#10;FRmAjsCcPDc8QTorIn88bGX1X+2vGPPwN1LFMORROaTnAhLIS1oPgSFSGpDp4CkQtsf7vDlfdRIe&#10;nRzXVus2GJW0PwjCc14WWq7E7PBgbFubXXnRIy+XO5Thphvn2krHmztNVrveXAuFRMLvbx+27dPX&#10;h67QeH1MhUTP3txv2MfXO3Z21HVxpt21tu0udW1zGMkDX7LTzYG9vd20q+Ou3Zx1rFuf8WqKO33e&#10;lQF+cTJ2FUl0G26IaggEoe2AXsJEYzjYGGn/Hdtep9KjYe9fHNtPv35pT1e7Xr1AKSQkx7OtvpMY&#10;eUUcinQA5aeMkW6ZR1tdBxLnMuybYxnZ9qz+lxToyNrJeskmMuJrrYSdrlbsSCDrUsDkaq1rp2Nt&#10;m8ZaGisql1SAoAkBX4R+FoC2bQGG8SAtEJH3FNHFTsvO9P2J3p8LkOyPS3bJvlGnFBDYAgCssNQE&#10;iEa2rGvdKszZeidnB9oX5+NQAAL9jPdPux6BIcpDuuj8ZNXPBcZ+0Mq7qiYEUSppSGUAOugDwkI6&#10;Y0q4JbVF+ouoVCRA4VojAgKRttHRtnoDAdJRw1VKAS2AUkAEkSbARUlAN6/7r6j7taL7kfLiZGrW&#10;tU1KcoaQrc4lBWSIrHm5sp4D3eO0Cm/rOwC095VZELAQ4EAPZSqTTSUG5Mhxr22ff3grcLhraXnt&#10;+VTBMpRra/IOqUW8v5D2ALwDIDBupFaRkO9HNQGrntHMi5biHc13BeYgze/u2MhRgI8xkpOHeiyp&#10;SvQAkN2f8/lh1jlfg37PIxEQOqNmS3NLUNiFK1EuVvUKb0IAwrkCz6RDnBp9JrWBkaeSBKOMsa7J&#10;mbk8u9V8Q1qFdgdUthCNIQogcPKcmsXJxCBj9Kfe9TR9EV4XNT+i7UBVnMCM5j03sHrvBlqGPCXb&#10;QlOs0ECRiClzMzwE2Q1Ag+ZczmfwqGnBHcL5Tnx/BhiAoODtpywhQ5qQHcB4Y0xx/hwUQGwUMJiC&#10;CMAK7x04sOi/v/s6jVIwVgjuIVIBaGAdHTMGmagDEYhZ7C3ph5CCcB6ExoABd+Cj/fMdUQh6gnjU&#10;RgCR9LJnBGRr+I4IS+BesAC4ApgIPIsAUOpyuAGCISWmc8M+GCf7fF4AibRjSMtmOplV3xEFCvoS&#10;RF4EJGbJ6etGcX4D3r8MdgiJa4eEO2Rs3WjpN+8oqQPidxa4DFQBYOBmdBDcrNWaDG6m4OJFd3cP&#10;uqhleYKoYeK1C5nqQkN2bLTaMs4lK5QEVriQcwg7DXXj9/T7wM6vHvVwmAU5GwAA//RJREFUr8jQ&#10;dPRdy73uVmdFnrgOTjdes71s3f6mRyBmhchCJEI3lH6fkfFNa7/pYslyFb6fszTd8WQoO4NlO718&#10;st3DWwcD87qZixpHXgZzVmg7nspYriiPuiKPqQn3Q8cOUNIDAF+CCMeMHhj25xUq2SCCBV9knvRO&#10;bNY2d1btp7/4VsdR0k0260CCBwHBFfgVgAiPEOjhpVnVwe6GJsklJxZS7ljSWCplGb/BqkBYW0ZW&#10;23k+bq5B6I3B+Q6IN9zYIXLBQ+oCUJpspgQpyrlCHwy912RCtQTh0m4UefqB0OXF0ZEmQh2r/oPm&#10;Pt5NkKnW+XkGEght4VFBlOS7RXgOun/4X1LnmIY+law8tXzKmelZAYeGJsl8cs7lfemHgdyvd+Ms&#10;ycOMBATGVU2SM2706+UFeTGaaItzrlmA4iINmui7gOEgtN3RJA7AaJZj3vwJzgN8hV9+90Jee9u3&#10;Qfh/Q8aUvhgteaKVmrzdSceNRVsgg8+Q464uJw4UqPGnPwaNnWjtzW/LMpZX52u+LVIY/+Tv/8z+&#10;47/7c/vy7a4MfNY+Pq7b1x/27M3DqiE7Tc8ICJGTIeJRAhp7GzK6HQGGZVe1fLzo2VJ7Qcaxajd7&#10;TduTl34j7/5gWd7+BhUJPY8c3J6OZRQFALuQM1ecH0HPCao1Xt/veNqGiAfllWPadct4wgc43x96&#10;igOtCKozTrT+oQwuQOZ6f9nTK4zj7qRpT2d1++ypZ+9u5d1rLAcrJTtcqdiZztnlpGfXk7FdrA3s&#10;bKVrVzpvmwJjDxofQldUclCGSgUMnTWdyKhj6dYXXVCL/hpHq1W7oupF1/RYgOF6R/8VGBjrf2hi&#10;vLvb8nTF49maPRyte2koURRABiCFUlJEuj5/e2zXOh/0J9kQGJwshwVFURpyOe9B37scue4jIlAX&#10;h2MHAvXivI+R7xkn0YkxwFL/aeh3uCyRFsiRdXgO5cC3AaAS4XIhq3HZqN6IIt0z1bSDiK62MRiT&#10;5hSg0L3dblRcqpomWihYJuMzXqIMkAA0IOsOeKZ1flHgGt4PpaFRU+BHQBDRqp4AN//fXOnr/sab&#10;B9gLYGjOo7yOfDjka55tjD/PczFH9079t9t2EJGDrKz9xbXkMiH1iLotczKkbMqwARFlveI8JGR4&#10;Ckhqaz5BxAmw0NJ8sDGZOIkyarT1TOx6iN+rFjQPNuREYnBD3x7IjsEw48lSNQFPLHjtzCMJ7QNv&#10;VevIZsA5YF2v3BAAcmCCw6NtACJIu5IawDuGuBfC8yESgXHnu2kXSgwZHrEDAL3C15vOgxhumkkS&#10;luc/jDFEMjROHxvGMkRSUGT0igMiHJpfScMEIKT9y0giQgW5MpuUwQbcaNtEIaYgwr1wPz4MNfv+&#10;YcG48ko0gAXOAekDvp9WV2DInSSp/YQ0CK9hcRK81p2CCI4jRFEAj3xPJANwEK7fNEpExYXbAK3L&#10;+WFd9jHdH+fn/dtv7O/87X/i15RzEZcz2250rU4beO2PShdXpHw+BwidpXSNvKSW8eg3QATql861&#10;QA1xLkZ6gdB9pAclslqjZ/TGyAt5olTZ6i65zgJAYmntwBrRmrzimgx7ywmM8CWarZH/TiidkHqv&#10;N7bXr97by5ev5fHt6SamxWzO6o2RQEEkcNCQ4Qas6OEsI7ethyUVWb7QlUGObGP7SNsmzdES8Kj4&#10;fwA0GH40IqLuqsYZUhkITNEFdEYXyUs/dYNi9Is6nhkBgxh5fB1fQku12bWf/OIP7POvf2m94bof&#10;d1YPVqVeDwCCahM9EGhIoGRJOWmC+lp59nNxHR9lqkl5z4W2Tp68ao2Xm4kSWEBEPLlgV7cndn13&#10;qslJk1C1ogXkrROv8xIQNvLWPDTz+n7BDTXiMvScQHe/0ah7dAfAkROoQ98BAEFKAxCBbLdrcnDj&#10;LwaypCNP3UDkOefm5vSQktbQg6KFyEY6JZS5QDSCB1+TiEACSnkAA/pbrI5GMvDkY+EgkDfVf7U+&#10;pKpKUSAprYlJAIH3pF3SSQEujXdR+yKSkdb20rF570bo0QdNakQicvE5BxNJvLAi3AZNBIkZ5zmM&#10;hzXdJ8gMp+zuesMebza8koAw9Hdf3tv9xbrzHa5PVux0b+hRhmph3mgJjaEgdN2LqI3PujFDJ+Bk&#10;f+BGBxIdxmJdBqQkY7Ky3goepwzwRICBMPZE24bxjwbB2rLAgzzRvR15/zLA/V7BiZNUU2wsF+3r&#10;9/v2zYd9efdNO92q2M8/P7Cfarnca7h4FF51SEMs2976kjzKdTveHLtRpxTz/qRlV7sVLTW73m3I&#10;s9d/BBqudpoy5JF9cr9mf/CzB3tztyzAgEBU3V7cTtwA3srYkk6BmwEpc1olQnRhZw3D2fVSS8il&#10;6C2gI3F7RCQEw68xret3gaE9uArbZYGKov3ii4n95NMNHz9VItd7A41nYBeToYDE2C7Xh3Yk4340&#10;1jZl2K+1fXpoUFWC4cbLp+8F7cL9mvUEoEZ5uz3seX+O3aGAiYDCyWrTPt5u2TdvjrTfnr0U0Pib&#10;P31lI11zxrrRr9mkV7fD1Y5Xf4waaTvQdTnf79vN2ZKXdE50DYhQwVmg9ffBNvwQ9CZ6DiAgznIv&#10;wH0AXDA2KnQ4H/Aq+I124vAjAAl9AQrSGvRfKZQXrVRNeifZ8UDPgcDZku6nUUcgt7Ygw0lb8arm&#10;H1rWax8CGG0t8B6KuUWXbvd+GwWtr3sbXZN8Qdt8ToHA5ank4npGZNwFplGYpB8M36NQiWgVkQOa&#10;zEHErBcFagQK3NjJOBG29zr9WAASRBRxCGhk12u3PHqACF5VThLggYooCJh4+XC2AuFORjSGF41T&#10;Meeqlyha4n2yTbgSoTpsVvMEOhUQwvMaF+Fsrfe9d4oHGkABBEpPE2hOoo8QKREiGhhqjDZjJ1oQ&#10;X2A7RDAAG1q0H4TqXCMnq3lXhgsQ4cZV+wlcLYwdkU6iJJq/ZeTTiZLOj2yBAAJG3ksxNQ7nNWhf&#10;35Mb2afmRACE71OGEiCCTHYAOJqrdMzwHPDsQ5qDbWn+BNDIaDJeQATpi7rm3nq17QJcnAMAAJ59&#10;SEmwf0Ad1yW8D+CBaMoP3wE0wjHxPgALjC/bgnwfxLF+4EkAKEJ6OvzfgcPzuZ+mVNgG+4XPQNqo&#10;ImccYi58lbacdq4rQI9rFzQmsn5scDqOD2/s009+5NcDAIH68PrSRHPott9nnA+ABJUhgIZp5McX&#10;jW8KYr5PaaRkdMj116Oukw4BDQhAURaZLZSMfhMsdITMyai1exOBi74+C5XOl5zDgF5EsdL11AOo&#10;ECVIIhJb2/v2r//1v7XHh1e62Tu6qctG6SEcC5p30cyLhbD8QoywduSePdGKWrPvnAg4EOyXbSN0&#10;hcIkGg615kj7hhDZEJAIhn1R48bIJzXeSmtgnfFEwKFiMzqhqaJAj7ZTrGniPb62qL+kbSFiRf8P&#10;HT9qmoTZhOIoXYUvgUYFACKj/5V0PKE3yNC5GYhZkfKheiWXbzrgIZKRyRHNSVq5WtAxZnWu9CrP&#10;nuhMhu6hAAHdwN7/Ql4CKYZUnNAeJVWEPOcFtvTg4B1oXSJCRHu8XbnAA9Lhs7rwgIxyuSljt+oP&#10;jTOvhfBd2VKGv1wu2+7utsanbcnAE65kQQDKCU966NFtICUByCA3SpiU0BYTSZCwDWRLF70R+EgI&#10;JLSjmibVyCqFrG4+bjR5XXFyneRpqcjQxCTAUMkzYWuiENig3XFdXluvqYlbEyq9BpiAaXJUKS1a&#10;ITdj1wIMezIKSFBHAAQZAkADgIKQ9NQIVPKzbkgor6QfAgqF5fyMV1+MZMgIfU+WBU7kcQIEVmRU&#10;llcEHDY6tirA0JBBWRrXbFXf0YuDdAmeLa2zNwQ0tje6NlmVJy+PFmMFue76pC/j2LU3l2N7Ouna&#10;zX7dXp527BFgsCMDu9924iC6Bgeby7a/QQRhSQYfKekV+8WXF/b6smdPx5Hd6b93+w0HD0hoX27V&#10;/Lff/uze/s0/+7W9uqXPRFYGtGU3pz2PspwdhJ4ctBNHBvtkW971WsW1LZDbdhAhkEC04RwCpow7&#10;4lGb8sKn4lOhYiSSoU7Z5y/H9tWrJXtz1TNktl9ca9xrLedXnEwGdq2xn6/37GgpslN9f6DzdSej&#10;DgjYgXsi4LIuLx2dDLQeSBeMuxnnRKz30zquhm1yLXTtHmXsv351YL//zb23HwcwUVp7uFLTvlou&#10;LjWOCoaQFmMgUoEI1plADYAAkiuCXksDgYFWxu8FUhxUp8DzaNUFLBoJJ1nCcQEkADxfCbjQRryv&#10;ewn9jXGHfhgxJ12yLUqE4cdQmkmZJmmIcS+oVS7pXmpXZq1RhpMjQ1JNeUqj0y3oeZ412o3zPQJU&#10;dAMlokb1UF//hz+Ry0PGTOg7gW5ttyswXUzNe0SuUU7rfymBbICwvPdEaC1OBANeEKAio2coRAt4&#10;pjRnyIBAgEO/waWwBdp51nA+IEJOCZE88yjn4qBgdOhcTL6esL4DiudwNx4+6RI3qvP8X2AqV5Q3&#10;q7kbqWxUbGW8MYKu5yAvFk8ao01fjorm7lKh4SkLog9ENXA6ABEQPUkXuEePodMSjGBc/yeigMZL&#10;RfuSU6d1+c29eTzeVE2ABlIgxlNzkcaMp02UIC0b0Y1WvBkUnAXC+oAAogc4UG4w8fT1/RTw8Dth&#10;+E6zp8/aDnl90kPwH2SACdWzbSdXAiw8+hGMPMaR8km2BSAJ34VIRCAphu84R/APeGWZrsd2WAKQ&#10;wHkM7wEH08oJ77Wh7TkB0sEJ0RQtvi3sww/bCDwEthV+m4IIJ+oDEnUtiQZxLb6PCAkYAbqCeBb7&#10;1HFq37RawJmlhxPE+mxCzp7uLSIuXGMUO9mHL9pfkB4PQBIAwXb8HPs2Nd7x8oaH76P20DkPaAyE&#10;xlTaoQwdNxNy0ayTzddcPyEWl0GPlWUch67NQEnlAukEbdR7XcSRQq5aU8DkxdMbi2SgnTfBDVhD&#10;t0FIUes1onEQgyq1BSRk5DMhEuEtw4sNSwq4OJCoClxo325QiwIZAiGB9NgXaCDNUHSDD4gglYF4&#10;VUYIFyGqWnvFowY57Yf16p0lK8NqLgrQZHRCCwIWlY6/5gE2ObQxdMPrhM7pBqSklIoNiJVZ3fxt&#10;gQ8iImhoBMCjfdAUjKoTD9HJU5D33+t3dazUZs/rHC7o4Q68CaIH3i2NlAZjlRdAiSUGHCNPCam3&#10;6qbEUzcRKQsEpABmTAJEjigpjWuygH1d1/nkQWxF6HsIlAgEUUHRbrft6enBslndaAkhy6RuRlJW&#10;AgaMCdRKpQn79BbhmgAIMaKTzwMOemdyIfcKGSu5SCVHXAYWTYSuvCWkf9POhyBawXsIoiW90p0T&#10;Vjph3lox40u7DgioyAi0rCqvjQmYUPGmDHangffDQzArYJBx485CC2eAhJfoyQuF9EZzpS15w0Qu&#10;eIUwh1IlS10e6VSZEDb+mozQoYzRtgxRJHACPwJmP6kT2P0AETxcPGoqK+ifcSbwQMvpIxkpqjgo&#10;90P2GuN3eyDjLwP+8rRlj8cNe3ES2QWpiN2O3eh/T9fbdnm6ZWfHW7a3M7YTGW/0E37z7a198rDk&#10;AOJmt2oPh/ofbby1AChen/fkrcvYvlm32xNaZsuw33XsdF+/X4y93BSwgO7E5nJKBhbOgwz8dtCa&#10;oJx0fy1UhCDYRHUDfAjKSG9lxEkNHAqM0PHz5rBpLwRQOI4TgRIkuc/ltVPxcX82sZONvrbRs8fD&#10;ZbuYdO1wqWH747o9na44AZT9UfFBeaUTLAW+/NwJ0NCZdHect2uBlRMBjSOd/xMZ9JP1hqdMiMBc&#10;bgsUbdQEqIauCbHeL3nVBoCHyhZUN+FcAB4BJ4BJmqRxrbhmpHXW9T9AJWTKUTfrCzoQgEqqckiB&#10;wVFBIwNF0B6qpgILCEmR1uD/HQeTmo8EQEo1+D5Z3aNwcWLeWbVXn9N77sekHe0LVJ2t6R5Kyxmi&#10;9FCgNco6V8c7ywqIlrTfVhPtCcohZ/21IRBRyy64euc4KltegAEAAWCgQ21ULxit8zNZgWqBbHgS&#10;KLUSHSRVWMhqe3nNbXqumSN8npiLCYTr2dNzTekoqUUvv5TjgfYO8yzzDEaGDsLMIU4Cl5FgPqeq&#10;rIDjpPmHTpihfFHPXlbzp7bngnhEADxqCoiQ4yIjh4FG/Kkl565JawPAjYzU3My8Awf6CNHXAmOG&#10;USMFQ/gbBcgQMUBbQtvTfELlBhwLAM20zJMoQlBglMccI2evcRGOf47c0k47l67JiAVwAghABpzF&#10;oxZaQqRE6/I7BlvrpmUXolorAAiiDTLoRBWmAGcKEhgH/AmOGeOJgXRuBfvRdjmfIV0CUHkGAUQL&#10;9F0ACpzH6Xfhsxt/xvS88B4jPgURIaqBoQa0BeACgGAhCjGNWjhgeH4N4CIs/j1Gn+o9nV+uBdEl&#10;AERI3wggaptIVcOhIHpAGoJryf+IYgA4knr1ZlsCXZzLH7gfYb8/9C/RPn2cIRriY9H7mQjCHxvF&#10;sHuUIHAiIFSGEkINRjtCpwBCY0LokIgA+hJIVSdl+BfTDa1HDg72pzasi+9GUzc0glOIEZGvJ8ef&#10;FzhggIsCInQJrTbw7EO/DEiVgBG2DR+BKAQRAIAEEQZSFahJsqTxzmXw09oeug4slIVmypFlyy2/&#10;EAsCJgvJui0kGpbItiyeaVhNwKU9XNG2Qr5wdlHHnijZPKCkObBInn2GKpBqT//RJFMXqBGYwUAT&#10;remP1gSQ6vL+SwJRPQcRnLtwDnWRhLThWVQgcOo9YCF0gBOiE5qnQoXjZ+FhJ2/lrOB5eeQFIXuX&#10;h874bzz8ACrnjOgmh3eSzkH6FOLPCEkLSGSzQsv6/2RyoHWZCHRutf+0JqBFGX1e04CSJDflvMad&#10;8hJVqkforeHAQufChaT0gFPuBCIHmTORoJJHvTnNtwhZUmJGDpZJLkxi2nYMwSwEpkCxvJ/30Cop&#10;GroeEp0oZpN2uLtmg5bumYUZeVJz7vntyWARBeh14IEkNRmHCR1hKSZlJntvkiWjheEi4nB6PLaz&#10;i1VblTfbkCFB8hoRIvLmlPbxire5pt9h5O9stb1503hYdGOEEaE8EnLfpjxrqhbQG9hYqdjl8UjG&#10;q+laEEQCtpbz3o77fKtit/tVGde6izC9vYzstYzxvf77Qob66Xzdro5XbX93yXb3ljxlQmTl/LBn&#10;T5dDe3UuT36n5sb76bhldwcCJfste389ts8f1+zVWc8utiv2/lGG/6xi12cyqrtlV8qEH0KVx+v7&#10;FRlHAZGToLZ5sRMqJiBl0tviVmCA7xDQOqVRmEAKUt1HMtxEMa4O6bshY36gMZ8OHGy40ubBWMe7&#10;ZjTjosSUqApph1Odh20Z8M1e2cEJZEf0NEipQKoMVTKRV0osdzL6rwCQFo5rT+d4T+DjcLlpjzQj&#10;m1Q94vJwrPWHaXtzvmSb/YLugbT2DYjTGDeaTpIkchBV43a41ZMBSGkdemgUjYZc8GMgVEKshZtB&#10;ZIFrv7Xe9EgVKY+T3YF99eHCQQRqoKu9vEdQ6IfiVT1sX8ACUFkX+KxpoXNntRizgUBFrzav4xHg&#10;aCccvHKPAlrbWq/VEGDOzPj39VLMNUuaAijF3IyDXKqBKqUFqxTmdM8K4NRzdrkpwDSKrCEAQbqj&#10;UsvIgRKASOoZSuu5EeBGCj6l98mUnkc9H3SxLRbpE8PzGLhNTqjU800JaFrv6+WyQHFHTkxZ845A&#10;h0BEWk4JJeFhotciw0VaFEHAGRwcOQQ01COsn9GzTok5kUl6eCAGxyvp0EDYI6qpuU0GPqQdNFdp&#10;jijkywIEGpcbZqIQdEiV01SoOihBDIoIQBFSvGwFBo20BGF3/h/X/ERahZQLQIJ0BoaVSAQifQAX&#10;ohMY3hBeJ4IB0VD71EJOHq+ZSA0L28dwBuIhhpMxyLsWiOI7FuZYjKZHKjzEj/EORtAjDZqng8HH&#10;uGrMOu4gbc38rfELIGA0vexSyw+y11OAENIopCYC8GBO5zoAgsIyjUbwG8As8CvCAoCgyi70zuC6&#10;ASRYn23BoQgLgMP1JfQ9YyIdk5Ld4TxwDhKyEw4O9V+Ioa4rMaNzOkNEKSy0BAcEODBwAAbRNPZ8&#10;fsLxhnRK2DfjDPfTNNISjpv1OK4ZuAaE46k2oJwTYSkWjCNtsRFmIhePyiORCkAEYKI33BCIqFih&#10;MpCRh6Aog55rW725ZJ3emtFwqy4DTMtY+BDNJhoSG863KJY7unF0g6VJA5AK6Rj9MpCqnhcazeRa&#10;rh2BYiWdQRfxjAVKMhoXJxnhKeSpO6OJRyBylZanMJy7IDBRbo6tEq1p/aGV6htWrE30n5EV68v6&#10;3LdGV167PPoFGVOAyQwoOF3VvgY6nq4lMlULIldC/BUqM0glAJrS8vBHOjYUPnWCCUdx4wh0QQBN&#10;yPB7CaZuWhp3cROE+mduJl0A7adchlypbZLKIf2i36jlDsIwuigCNikBrnZ7rPPX9/856NCDwiSQ&#10;SLP9GU1CNNfKenQHxByISSFNQrMd0iiohpIWSQiUUH6aSOR94eITKgxS2vMCdEmvLAFUcN0ou+Lm&#10;bOj6DfpLtr66IU8FMiYLNzKeFHlgeBuakJs65yVCpkxYAhVxPBrEceBTkGpB0CetSTqriUYP25z+&#10;X2LCh9OgbebhX4RwLmVz1OBTfoc6ZU+GCqGgemnOQ+iPNxMvqaygKijPslSclbcKw51oRNoNCo2W&#10;INH1ZSzWZSiqWndnU17ucs0bMRHZQJiKnhQ78qBpeNWXgQBEIJGNKBP9L+4x7Ls1u9mXAd4p29MJ&#10;6YecwEDB3l3Joz+N7MVxzxUaX11N7GxfxvJo2QmbZ8crdnYicHGzZvTTuNglfSHDL6CAuNLtPiAi&#10;ss/u1+2VDPrNjjz2SdFeX1GGqXXO6vZw1bPf/vKDne+NfPs//eJMgKRnn7+Z2Pl25OkFCJlXewFM&#10;PGh/dwI/Ly/0ekyKJfTWeLwe2OPVyN4/rNvD2ci5DaQ93FMnCrDREWDL2YnAD1GJPR0/DcJudWyk&#10;HE4ELNZ1PqkeWR3mdJz6v/aHpPb5/prGu+aqm2cCK4Cj1xcj++Ru0+4ge+p8A0Yo3/xwu2S//urM&#10;liIZ5iVKOYks1HS+K7aj98v9jK5Lw1DahFxKioL0BAAC1UrKO6lSGbYLXsVyf77mVRekObhH1jQe&#10;IheeBpkEPQrInDQbG+n6rup+QAxsqPvFI1vVRa/UqQsEULEBaRM+BO3aab++qjETvYCHg7w6YLVW&#10;ntE9q/9lZ3xBNAvxKyIgVQGHurbnBM5IALiesobAcA++RUtzJbwHeEIFmhWWNE829F5jaTc8Yggp&#10;e25e2yXlof/QWpxOtunknAz1rHOWmtWG9lmUgdZ8pO/2tif27v1LPe+Q4OV5a54iCowsPQJ3ODE0&#10;PqSazonjXnmF9ynAwPNPFFLPKvotaYF+OFnTPkAYiISMYjZb0zhw/niukd0P3AqiCRivuhy3huZg&#10;ygSJAPir5hCXp5bT4h0hfV4TKJGzQtQTEmBQ+YWzEZR+Cem70ZIBwxA730FL8IKnhj9wNEKkg8hC&#10;TEZS85zmNAzoVIgqRCTYNyAjLKREplEAloQcwZDfB6jp1fcJyAjrQG7EUAduAgu/M8b/OqUB+OC/&#10;AAg6KwMUAgjCWw8gA89/GumIy0EvyGFOy975ftgelX4CT94DyQ15ABABqITxTgFEABEah84DKQ6O&#10;FaDkSp46l4v6P0AKDoM3zRKAiGlZnCtrfcbNAnjJ+rkk9cR5DtwQjpP98zmABY7xh2PlfIRjClWG&#10;yEPoSzgJDDaOhoMuTkmGdLy856kGqgKoUPBUhwwqHTHhPQAEkFzO5tu6OQsypkKnqCPqJEH6A3zQ&#10;hpv/5DxlAOt93aMb7GcxXvL/h4hGxXKlni9ENkq1Jdd7WMyUZfhbnk4gEkF0gAoMDD4cCZpzIYvt&#10;/TV4aPRdQeADwalYmgiJAEtt09LFFe1/0+Lprkcw6p2epzMgW8ZIgejCLSBmpfOQhryjB6YoAw6H&#10;Il9pWjJfFAjRMcrYkvbpDVf9waro/ACopsCBhdQDoIyoDs3HcpSgEqbTxfpeUAVW8lzgPaDgiUgX&#10;D/fsnB5SfY9xRxCKG94voM4/D+88lTR64Gc10VTlfVBOCn8kJ/BGqSkRCyJGEERR51xM6kais2dS&#10;N5CuT2xBN9FcXu8L2m/JIxLpjMANnAhNMOyDyAY8EfgYRJDQAXHRsMWY9kNuEiZ2wuV8UdQLHpRu&#10;PkiWAg8FgQZKXHM5/a4x0keDxmW5rCYVQrYVwpKazDRZwYtA4hpZ60wab2jWmgIVDRk0ZIWbmogr&#10;9MfwZUFeHyQg2n0j5CMAogUQMRoUHSyQ3qAUEO8QkaA2xqWZsom8VLgRKzIycB4iARRKNzFIRzsy&#10;dNsD93L3ZHggUmLEDmn/vV2Vdy2juZUXiCjYw5EM5Wba7o9K/p4mVXT13F+v6nXs1Qm06357u21P&#10;MvpoSSCGRDTieJe0QRQ4DZtlO0LlUYDi4aDrUYG7g46MbUXGvSgDru9P2/bFmx375t1FaNm91fft&#10;A2zuz7ru9aO4SVtx0hIIRz2ejuyLV/suYAVooZnW8UZJ+xQoOmp7w6+v353b7cmqgyi4BehljPHO&#10;hzU/F/TYOBVIODvUeI9azsdARZNSWqpUNteKOp6uIQnu7cBXOp4CgQfB8Xz+YtX+6OcPznsArNAT&#10;I0Qlina317WPV2u2IyCyJyNNlIfOohBXqYboNBb9/NOozFUjZfQBeVurTYEJed0a48q44e8BVqRB&#10;iBqtjMoOItGPIDKys9a1Doa7nXc9C0qB27pvxlHKhrofPMVRoww5J6ASuUw1YApCLhLpqFUu99Pa&#10;VsE2l2moRXVBTAY8Jo+bXhsxK9EATvce4IGUR1tAhOhGr5vRvVY1ohOUFJcEItK6r9O652nUl9Fz&#10;UNJrFYl3XgXGC3qWSBU6UEgt6tmP61lJ6TcBjGpe+8jKEMxostczpjmAEs2KwDrdPikZRXulGVHe&#10;qHkwJo9Snj4RR8rtWQAWRDjhOwwGIz0PE98GPKd4HH5V3Gq1imvBwJHyqIee/0BMJP2S13OI4xTK&#10;LZ03EcfgUD2heYxUgOaeUA0QvFmiA1R50IgvVIeh19L18TDP4LywrUA0D0Y4vGIgZfyZk92T13cC&#10;FRhUfgvGnAUjqUXbSGicSW0nLdBEVCSkQIJRnBo+/h9KP4msPIMEj25orsSmPM+1AAtABN/7ou9w&#10;GKcGfVpFwTyKIWZM/NdTLgARjWmaEnAv3d/zisEFVABYdD2SdIeWcSddpKWQb1letsLH5vsM+3Yb&#10;oH248X4GEyyxebRJZFv4TfsANGRlcxI6b4CnkPLR3K/teQXIHFFv2XcBCPQisAWhlFR2yY8HcBLO&#10;q4MJbdOjOtoOICucLx0zx699ACIcaAIipl02fdFFoxKiN5jYi1df6HXNAYFrRMgrRWwq4UCDHI4u&#10;LmUrkDZkoNLZhnMD8MohTWJYWR9CIGACcqA38pKhLgsgZHNC4TK2iD6h94DKJMJRNNFKUvUhkJKG&#10;o1CsWilqOSESrkMiUze0ICA/Mq5irStgIUMG+pbRz1XbTrastieWr44tVxkLjHQtlkTJckVAQidQ&#10;HvysHrR5IhHaxoyOJ1WI9D2/BTAxlygIPAjcIBpVqckg62bR8vDivS8FUihpGdiYPGsBJs4TXJDQ&#10;Oh3vX8cuYILsNEYbIZQ029bDSV4SAMGDhEgX5bAh3aAHWCAC74HQGLkrlgQ9RJ65EMjkzmGAZahp&#10;6BOuhW6aBNemrFddZMKemhAooSWCwjVLJZt6GCu6GYsy8C2NAe4EgjtwQCB0CsnrfHh1jR5Ej0A9&#10;R0ZIneChAAYitCIKMu4FJrK8ezB4QQVNYIt6P6uJEE7IYoJoR8o9LDQmWIhGFHOaRHOalAEUZeRX&#10;Z70Mjpp6ohAQ2GiOROkd5ZiU4TU0+ePtdTtEMmas3dRkKKPTbcblIQp4aPJeocxPBmcCSXJUcQY+&#10;xEped7Z7TuCkrK/XoeqiLbCBoFRoDU10Av7F9cmyh9LxxMn9kw7Y9aZUVQcMD8cNeeW0xS7Zi7PI&#10;bo8iefYDOxFAIAKAEX866dvLs6E9nY1l3CNXxiQ1guT1mQy9N+iS4Yec+SjDzrr3Bz3nETzoM1GP&#10;862SQEnHt3G9NxbAWBXoCNEDyJFwG6j4YDneqDpgYN23NxP7419+aj/99NYNOD1CjiZFBySPFwN7&#10;eblqL643PGUBz2JHx7ivce3uUs7XdYCFSueZxnF2DLk0siOtd3Y4do0FSmiPdiKBj4YLb9G6m06d&#10;p5N+EIlaLXna5uXlSGNDApxj6er3yK63enZJpYr2DUmTc7sySBvqneg77OtcLfXztk1aaUkgC+7F&#10;KO+KopTxkvJC9pqSXJqeoRMxEYiB/Mr1o9sm6bFIhnepV7PJEM0Iyl87vv0vXh84b4OqEFI/9ADZ&#10;EYi8PKANet1++5vP7ec/frLxIGe9dsJG3ZSPg4gIaRKiFpQPAxTop+H3YY10R9zTKxAyiYZAEiZC&#10;VtN6ab1HTC2ZntX8WXCydbNV07wY17Or7wEMehaocqIiI5sk6oCoEwY4ba1GwapaDxCRl8GnJwal&#10;2WkBAiKCpBQBELlcQs9G0zrtpiXoV6NnMPCgSCvreZMxR1wKo1+v1vW8RALxRAe0nvYJ8F9fX9W4&#10;NT9pLgDQuIaMDISLRC1oWwj8ASK0AAhouEdEg5RGitS15kvkmTGYGHF4D/3ewPdL5MF1ImQHiI44&#10;h2FORkrbxWBhkNyLhz8hGzT12PHqMZ5T4mIAA78LMAAPGpv2B8cjq7FSlRA8ZBlCzY3BOIYFA40R&#10;ZH4OgIDtZDV37NnG5EQAp/o9cMCw8hqAx7Mh1xKaWwUgEbgRIcIRDC3kUcYZDDGffwATYZ8sbMcj&#10;Is/bZz84mwALxsk+iIIEwCDDrt9ZJxh4QBHXvmR5OcqheidvSZ0PojPFdM3Scs5J+VDVg3AUC+Ao&#10;uUjUuqL7J9K9IXvw7FR6fxHGAzjQwvinaSC2w7FxrDFvjxHSW6wzFQKbSSZrfgCIQHGAeMrk4ut1&#10;GV0ZZioKVld3tU5Nn2kXLQSkV+8yqQNwDoQ2zCvlm06qLIboA2ACUOFERPJTMqZEOUgB4B2zwIdo&#10;99b8NaPtAibmuaEIoQk4pPUAACLiGgfESdIMoexS68hTLjd6VgLgFGtekVHQA5Ip1y1blfGvNS1V&#10;krGn4iTb1fpENzSefFnrl2wGxTYZy0ROY60OLVPsCjD0HcBA2ASQeHtwwodsTwZ/aXXLIKNSxQIw&#10;ghTaH24KCPV1fDoPcyH1AMkSDYzAWSDiUNZ7ASydl1RKkwPpi5huCsKKPOACFeh18JCSeyQ94Te6&#10;Liqf/eHVui4zzmTQQEzmufnZs9HnfFNJA9eDKpHd/S0tOzLMdV23mh5S3Tiz8lgKfXlMI13juq4v&#10;N86c5zl9suCa6PzC3wBoMMYc5C5NLlSP0PwHjQg6mKKvj8odHQhbLY1HwKLRoIRy4k13KDPld8hf&#10;GU1W9NKoOIDIupoltfG5NES0BY8+ZLLzmnzxquT51AUc5EnWeW3BfM/boE+ZH3LWVH4gOpVxxUqa&#10;S/Ed4WaIlpAiXVdARmPaeAmy5LT6A8AASQ9Fwn4nbpPlrLzQhq2NNKHIC6WHhRvAnY7n0hGDQkTp&#10;VJ443v8N4lKHHfvxp6f26nbDvXJ6PjydD+zFac9z/+/ulpyDcHVMFKLtHjM8gqMtGWaBFCIPtzLg&#10;FzKeNMB61HrfvttxTx4C5yMRh+OBQMXY7o9WBCZGAiljT1XQgfTxdODA4e5oaAc6vivC+1rv492x&#10;gMm2d9F0MuRhV2BHhvukZx+fNp0TAEg6geR40rL97bruBXgJK67aSdkkkYhLgZgT1DUvVuyzt2eu&#10;VUEKwQGWjoW0AAJXd0cTBxLoO8CbcC0JnTPKN8fy9O+Plu3Lp2P7cLltdztLtjfU/+X9X+5r+1tN&#10;Lxd1+W6tT0OuybjkoIxIy1jXplWb1TVOe7kt3Te3N4cuDrbco+yz5ACCCo71cV1Ao2qrg4aLdNWL&#10;cUPl8+Z4xVVGP3m159EN+BF0ON10ifCKrnXZ0x4//vLGvv78XPeYQMgw69EGuoOSznDVTKJbAqIs&#10;AJZGWQC2IDCRpYqDDrEZT6dVSvOGIir3bEvbzebnNf/pudE9Xm/CcZrVvEHKLqbnSs8SDecEqAHn&#10;PB9EIZJoSRQRZxLIoN/MwryOR3Od5qFKmTlZjoGeLQiVcJB4JlG6JaLB84YQHKlFqrTgWTFnYPgh&#10;XZNSgOAYmm2Fvj/JtJywlMCKtkEZd1ZAJqbnnYorKq8oKWXucUVEbQcnKP+shovnjQdOFIL3HloH&#10;WGg/9OChjwbG3r19DLJsRnhPWgBDHsLiA9mAyWRP28JYy3gR2ZAjSqQCsajQS0j71+fA14AvIZBE&#10;pETvIUy6zoP+A4AI6QQMLxEEDDvjCFEJlqluA20Jri5e2dnJo0AEnD4MNQaSbUHyDECB7U0jI2zH&#10;oxCzOh62peMJ6ZbwP9bhuDwK4WOZpmx41TpEbLQADqJoycqljrYdeBYAFCIUvHfw469hzLwH3FAx&#10;A4hIwSvUWAKRVOdfv/9QAvscjXgeWwAknAuOC8dfDqW2AYjw6MccnJlnAIXNEVgj0sN2OHcuhDWv&#10;e0mAwyNDOh/wYXIChTMgqnRahk0eM70tPB+Ol6+LAZ+B3DlEQkLxKUiN8rQ5Aa4ypo2FkH1bvxeF&#10;ajFqJa/wgBfhJEoNJp2pGoRNQu/t7pq+00B1cVhIc6AImZCRRciKSAG9MqikwIBnKlWLhmMvs4Q8&#10;SefOogAOhn1OKBs9iLRu6LTAAuWciwIXi0LrGycHtnt1bM1x1xKUKBYABAMHCNX20Lt2pstEHhCk&#10;6gqwjPR7T9sea9uNkN5ICegIvMzIkAIiapEutgw65CWOsRlpEn/4zFqddT9uQBEpDVjQECCR0obU&#10;CKGRGx8+AgqUASVzDnUz8gDooeY/AArWw5BDrAySsHp49VBh0AF08BYAFDzMS8vr1huh7AkvIy+P&#10;va9zXvdy1f1DHb9ABGWmhDf9wV2o6MFe10TV1ndcZ7yBBW1fk4S2l0qG8dVqPe2rav3+mq6ZELd7&#10;MDXtFzGbBSdSZpPc0HOaJGLuFSFcVamUtP2qJtKyVStMajkXtqJqAwGdYiZh9ULGWgCIQtrKaWrj&#10;E/LeNGHDjdDETxSC8rh4csYbHVUok3OFwZRPzpDi6IaJYSH8jfdKqJ2+Fw4kKovuNVN1MVmuuSDR&#10;6cHQYPtDtqSigOoN+As01+p35vV7RUYoKU875OjpnbC70nBP+2gCuTJyFcm99Y6H0emueXW8JO/1&#10;C/vNTz7Ym7tdeftjN+xUP1wf1u3lVdcezjt2KQM+If8vL57UxuPZil3p9Xqn7eH9h8P+99ELekd8&#10;9Xpi724ECGT0LwU+3t9u2e//+I39+MOFfXzY8H3AJbje1381hlcXE4GFdXnXA5fbvthatsvtFbvZ&#10;W7U//OkH+xvyrn/z7b09CXwQHUDJ8uFyKMBQErAqGn0v9rZq8uh7z829aPEtQLDXFPAp28XBwF5e&#10;b+m4Ob51u0KHQ7+jikmUgX0ervf0mY6iXUPu+3ynr/PWttOtnv2tn32wf/53/4Z9/fLcLrTupFO2&#10;Tx8P7LtPzj0N5A3PxlWvkHn7tOPVIrsCEGcCObcnbaMjai9KepoKlcmJ9rU1Gbg6Y1NePuW5lHb2&#10;iCzoWk3GbZcM313v2+fvLu0//vVf2jefXjuJFvJshCz6UOBBAMTVLWXouXeIwAz7eKVFWx7Dw5BT&#10;VKSXCyTOou6pmo31v7b2Q0SESo5GCWG1eavm5vR+wYmVRCzQPanrXh1offpuED1M6H5OCSTzmnFA&#10;kXEdiUX0I3KUSOtZ1Hrz83pOBCxQtUQ2G32JggB4S8+9l3cyT8j406jPgYScACqjAOlwGlgWF+f1&#10;3AiwJPHIqb6a9TmAFAeqkZRaIiAFKPBoo4vk6Tj4T3xWz6SAhPZPSXa1KPtAZILUxRxGEEcHMiTO&#10;RzCupDDwwIMgUgAsECiRvsagfh8OnyvoNRg0AAXVI8xrcLmwM6RM2D5AwYGE5kbKQJHwz2bgGoTt&#10;8jotVZ1yAQAYwUgTidHYtM9pFALDGUCE5l7Go7HC+QL0EPWoVzX/Fxr+G5EON7wCDHFsHSBHS4iw&#10;sN0QEaHSITTC0jocm/bjHrt+D0DjvwYPUzAx5cl5SkBLszEO2hjaVjIh27coe6PtOVDRPjzlwrE8&#10;LxAyQ9mt5mp+Z58AHB0bqQeqV1iIUEzVLV04Suvyv6mY1czz8j240HosIWrDdvQfrqv+F8ifOJJE&#10;htg3URj4J3HL6nrMFPIdHzhGxqsB5NFC9MNIcXG5WTB4TgaUgfdwhy6Sv9fOKHNkCaJLGFiqFXLy&#10;kiN5lQMNTCdV66OESbrDUxhCS0QrKPEkTUL5ESWdAAk4CyWtF89WLSWDCCggpZCvdazeXbHOeNPJ&#10;k5RnpoSyy1FLS9uKja5+l0GV998aj+yT7z6zr375hQ03+par6cCJLFRGVmouWaU1EtAoWLEZWbai&#10;/5JGqY9sjtRDtmGzABiBDSIRzf6yVaKeRQNtW54/YlVJ3dBEVziGw5MX1myt6hhJ7WibRD1keAEQ&#10;yQz5Tx1TmnSETnhW29d59nawOifN5kDgQf/TAteE0lpSNKSAwgMaEDc3H/KwGHiMe1NACnJnPK4H&#10;Ay6DPJVQ/kmkIgC8Wl1GnfAkAlakGPTgxIQkc+mu30xIX8NxQCOCPhikVQ4PLrxUNORA2/IM9r3d&#10;N2FRJ2BpMkLTAt0IGOKUmi1qkkrHyUcueklaJxKoTKd8HXKuTHA05KLEs10t2PnumlWR5S2lvX6+&#10;XqasdN5BhEcgKgIXAg6QyhCEqjcyWuTVyctjWSG0LRAxkPdMOoMoBBoAiC0REqcpF6WZ6AgQssfz&#10;fnW/6bltiJm01KbPxceXh14RcHZQlScc13oJeb8l2xgLfGjyBzCcbC3pc9vbV5/vrcv47svAUg65&#10;bEcy0u+eLuzD06Xdn246yY8SyIfTnj2ddwUWOgIRGObIdRzePm15l1DWofnWu6tVezyUp7zXslt5&#10;/oCIhyP4ET17d00Ko+1A40evj+0v/vRnAgMP9vMvzu2L11sejcDrh/AIV+Ll+cRBxMXWyK51fm80&#10;VoDEN2+v7UdvzwUm3nqfjp0VgYI9Gfutsj1eNezprmlX5zoHAj406Lo6XHLlSyIwcC9oqEV5KE2+&#10;AFP7eqWiY3+56BUYjPtU5xxhK3qG0MsDvQfkt5faWU+p/MGPX9mvvrjTsa546WhbRvXNlYDP2dhG&#10;UcJQ+gREUM5JszPOEQqgUWXG1gZJjw7BU3i82zYUReEJbKz1BC64thrLZs+GAgLIYd+cbej6173l&#10;eLuWs68/3ts//vPftztdG8TIiAYBMtnfikCEV1gUF2xZ9xPqlD3dR1TzDHQPIVwVykUFNARI6cNC&#10;mTBtxAESTY1jMg59RNCjqBXmrFbUfVylWijp69IllAgbgJiURlGgg/SGRyIEPkq6zxGlymRiHoEo&#10;FwXGuwI6UUnP8IxVaDxXof/MonVqcqKQJ16Ad4UhglSs50PAHbl8iMk0uavXy1arErGAexBIk+jE&#10;xONEQwnLByCAroz38ZERoH1BnL4cEKG1z5cPJwLmVCt1rJyTkV7EydA2cHam4MGBBMYkGM9gbAEb&#10;RB9JTyD1zbyh94uE+zF+mnPSDR1rU/+Vw+WGNvAsiG5ALkeAKu42R4AEEqZHYMP7aY8IhPsAFQCJ&#10;XKas89D0OWta0YDhDQRFjCIgJRj7wKkIkROAB6CH/UM6x9YxzzoY4rzI+HvkQ4u3w2b+1bYxnokY&#10;8x5ciII+p3WcjOUZMGEfdT4CB4LtTsHDDyAiRCH4jUhuiDgHgBNI9AmdG2wrNtmP5fk3jDtGHnCB&#10;4Z+CCD//bvABDICI8B69BxZfR8fulSPPaRIiHVOwEkAEoEKA6xlEhO0+8yV8wUFGEoDy/wBQFnXu&#10;MvM6LqIQtGL11qA6OG4MGj5NTyyGC3BBVUE2W7NGY+jrYMw8z0+J52LVUxqQJanwQHEylIdqR3p1&#10;noAG1YyWbLy064CCk+zpDAECpKzRaHB9hyL8h9H3BMdAriRCMLBCrW+ZUlu/NTzNkRSIyMrzzdf1&#10;WYCj1Oxr0bqNpvXW+tZZjayghzivB2ueKEq6JbAg5Ffr2oJASIaunXqfKYcIxALnodixBOkdAQTA&#10;Ctud1w2O2iXAhV4haEkgmDXVrUD8ihJVQAR6DghC0TG0WC1Zq6Px8j89GKQ0uMlA4Ii2cH4BDDM6&#10;778bnSE1QSQI4EG1BWid6wBwgy3NjcbN5dEgPbAoZaIfwXvWIWIEwKBufDDsyiCzb3JvKd1kIF72&#10;H5p90VQLj8bV4wTWaBg29QLwDvB8aAM+FaiCUIV0LqIm5FW9cVc+r8mGfCTKe4Ekhn6Eq+fJK8ok&#10;URQs22q/aX/+R79ny21N2JWMjaOiJly09IOYD8AhnZ7XfQYPY06TKWkfqk3S8kJJaRQ839xpJm0s&#10;r3FEOoPUhiZ/PM2WvEAWVAzf3G/Z09W6h8vxpgEREOxYdyAwQk+JlX5OHi+VAICItH3zyYE3fsKT&#10;9uZW8no3lzu2L+DweHVgbx/P7XB3xR5uDm1jfWjbk6FAwrpdH2/IUE0cuDyej+3V9ZIARN9e3Wnd&#10;y5Hdy+jTNvt8v+eRANIj766X7a2+vxfAoNMlQlZ8d3/YcX7E6aTmIOKdjoFKB5QgnwQ0XlwMPUJx&#10;uTNwo0wrcMSl7gWOHk9WPf0Bh+J2f832lqj46HpKAR7A+XbkY7s7i+zLD2P75LW+O5JH3l/wsVGt&#10;AWgg1QCIIB1zJiCws1z37aJqSdrleq/uGhlHqznbHKT9mAJZsy/DX/VeHYhbHU2qnqrZlWEG9Oyv&#10;RTYRaHh5tWz0D0F/AwVMeAuNcizoPURJgb28EzPhcZA+gv+yulTz3ibjYcNWBR5GXUo2AYFLXpUB&#10;Z2JzVcBXv50J4I074XfIs0hhf/3JlQMJKjc4zlUacQmcRtWE61B0W1kbDsp6JgQAdK9RqknlByBi&#10;JFCBOBVkyZEAJgqnke5fSKXrAjakbqaAhO3VBZTQO6lXaT4VuD7VKsA+L8dDz4VAM6CClEZFYCcr&#10;Qx1FNeu0G27806i9CkjQw+Xx6siqRO3yNKDTXMpzHsOQ0q2xYMOe5rQMAkp61uJyCOhTo//TrCuZ&#10;jDnZGdVcUpah425ZRkP/x4hq3iESSlPFmXk6bgaZ7ouTDbs8ntjl0YYV04HwiZAU4IBOxDiaOCvM&#10;NcHDxxBpDsLpEYiAlxAaWgWAQU6eOQeDiYATxnEa1nfJaYECAAJggcq0KWBwEKHtBqABjyKh+Urz&#10;oZwunxP1mUiCq05qbmObLBjg7w3ijMYnI+jpBw/DAyIyXkHCWIl6BM0eoh4yjhh4AMDz/gBGfq4E&#10;nAAdGM+MjoXXFOBB++K4MNJu9DW/M88GEMGrwIj+N12mTriTLB3o6DxoGyxT4ICj+T2I0JhZx6MD&#10;DoL4TwAQrnSp974+62jhlTHxmtLvxVxT5wfDr/Viz6mL6bmZAgr95ukM/RZABJwHnQt9BkAAHGhL&#10;wQKY4FwS6QBEpAFfeNQYw7rAAeF5DDu5/SnZkpMBMY914DdU6/3vIwyUgGZzHV9o2oUhzcoAR+0V&#10;T1s4kNDBOJCQcYQPwW+kNdgH/Am2ybZpspUrCTjo/4XqWEZ9yfkJmQoRgZ6lil0Z9L4l80QdhjL+&#10;MvQyktkKqQx5+/KYSzTLIrKRk5GslS2rBzRZ1A2Q1rHEBXoyfUtXhpauahstAZa6QAKlSQIs8ULb&#10;FrXvnH7P14Zhv7WOcy2IhJQaAAvtT/shtZIUCKCVOOAnC9ghNCdgFc6ZbkAh/Exehrna0Llt67uA&#10;3IsCWAhEgaR5UDgHgAg6kqa54NoOpaIoicYSQdOBbqAhDaLPujHgr3BTeTRINz/gAX2KIDtOW27S&#10;T6SpSgJ/gAoe2HndDLroQtVZTQQoUpJuQGAmjsaDxgpgoI4crgXezqI8H0o/mbRIe2QyGV/o4kn7&#10;75zOK027nB+RSDh4QCuCJl2EVZkQI3mF2TSM8ph1mwUZnBWLilpPnlavkTVU/bwZFwQ0cscCESxM&#10;vJ2uJvUGYOe53LOr9wIRMOAn8qohwRF5oKETkQi8WkACIAKFR8Ly6A6gtcDr1krFVrSNXdbfbNsa&#10;JEp9t9pN2c5SyX7/u0evsrgQGGB7SCdP5ZXPDkd2dbriypoHu0M7Oli2Y3nX1xebdnWyZncXGwIM&#10;E3t5s2k3J8vu0d+eLnk+3luHy8P2LprwKQ5a9vFu1Z5Oeg4ernYCL+L1+ZIvAAvEmN5ertgXT7v2&#10;4WbdUx2UTpLOoLTzlfZ3uc1Yu853QIvCX88EYI6XnCMBgABsAC5Ie9BAC+4GEtzvHrr28laASSDi&#10;+rTpapOUaZ7IqFM2enPY9pLNm8OBl3aSgvlEY/jkYaxxNO1uv6h95GxrlDBIklRw7G30nadwIFDA&#10;cZ7v1O14XcZ9kHXuBjwTeBBHmwAMKizYb+RpHqSq2QbpDfQcKFsFkCGaRcqq28rZUEChKaPMPUOF&#10;BmkGWqWzACIoUYXXwTjWxnxHpYWu+ajiehiUXsKZIeoBmRLNieVBTaAk8nutI+DR6wmMCrz2dU+6&#10;2JnuKZRQW1HcVug6Oip5a/luA6nvonUFWg/QqGiknBuBAioiU4hJQY6k+RbPQyui1FjgW0YdMmVG&#10;zwdGHnVbSjw3NyZ2dLjvwJ7vi+W0/epXX9v/9H/7d7bcl1M2PyPjLMOKQV+gWRZN8BaM3h31CtwI&#10;+EpzRn8Of94KKX/+IG+yLs8vadV6veUGEu6Al4AS6ZwHbECs1ngyQcqbZSSAQl+c2Czqh3QprVmt&#10;qrHISQoRAgwXBgsDigF+djxlfIOCLvwHzSlaj15AJ8eXdnB4puOHexAMKs4V2+I/jId1g/AT3jcg&#10;goiA1pVDyjarcjSJPGCs3WjKuDM3hrQv25oueOwYSSIUGE4MYtaNLuH/IFIFOAnbBzx498s59hvI&#10;oaFNNse44KJMaGBQVoq4E/8PLdAxzhjaQASdgplppMFBjY+Lz0Q5NAaBAUAHi4MAN+ZEbIKx59wA&#10;IAAnvBKFIIJAFUdI0eicajvYAtZnO4AO1mMcXAtIrvQaAUBMgY2nUbSegyztz8fpEQm95zsHF5wr&#10;be+5agPA4CCCdIZARGhTLmAsW58GSOoczpBKqEcDe/PuR7Z3cOPpCJj+gAGAwjwnipMk9AYYwOhX&#10;KLXUSeH7RFKGOC1vXEAiqfe5PO+FqLVOiEbo5KaCtDUL/5kKWgFg8ORJYaSp3MjI+GkbcBcADLF0&#10;0yMHAUAMBQ54HVim3Bd4aDmIyNWqMviBE1FGoKre0/um/lMSQBASa1Cx0bTZxZotpkltjK3QHFmi&#10;JOMGCVNAodRaEZAQGCICUuoJqESW0HiKzb62Jy+pN7bh2sTq3b5Vmj0HEXQRzZd0jnTDk+JACjvq&#10;rNja5NggXKIDQVMuhF5IY3ChuCFIZfQ6y3p4dPPDgdB5pEKFElnOOyW2VHxAtoTrUIRYWq7pQQnI&#10;PWyDSouQV/Puq4msg46UgAm9NijFccatbgzQfOgmqgdHExBNeBCtCXXeIbqwKBBBkzDSLo1mWzdM&#10;aNqTTmtfhaK1OwI9WbgVYVs0VUPtEqY3bHHABK/VSlk3viakxXkPjRYpTYvPavKVxyzPpi0QUS3S&#10;7rtglRztmynRjHvIF7nggn4rlWgetOhpjVot65GIKGLbhIj1XpN1t53RxF9y4Sly2jTjwmucyON1&#10;FUP9jkIhTaHIg8PwD+WCNdcMYKEBVK8Wt30Ztr7WQ7AJ47yF1yyP/XQvsv2NqtHG+1jG7lqe+flx&#10;R+ClKE9tYOenYxe92hPYoLT0aLev9QbOK3h1s2tfvb+2N3f7di/jDTnxXuDgRgDgze2KDPiqffpi&#10;Yq/Oh57G+OROXt9W26sWXp+v2OPRwD7ebgg8CDjo8/vriT0c9byMklLOl6RO9tccRNwe6z+3Y3tx&#10;1XMOBpURRC1olPUAqVAgAgDx9nrL+RWkGAAxt8d1uz2paVwCMCeRAxC2BZnTgYZeUcIERHiVyWbd&#10;7o4je3XZ1P4RlMrY02nJLncLdnXIuUJhc9l5CXBGNsd5O96oOIhYbic9jQOwQ2MCngg6DFSXELGg&#10;0oMIAWkmlCi9qZiuG4JXyHfzPXwEynRJE4xdwRLxqbQTaGnXDsHyYKuv/WvbvvRcXwKdCci0AAg0&#10;RKis4BUAUtY9SA+XZr0gp6cqwFoQoK16FIDW8y3dn2hQkDrbmNTsF794suvLJS+DRVWTNEa7EgSq&#10;uAcruVmB6pj2V7SOlkaFVvRE2ypeOUEJJgtggmqlBYGBeS1xGW/IyXTHpdySiEBZIOTkZMOuz3dc&#10;U4Vonveqge9Qk5NEpVMh4z07aG7HOg4knEsh54wohNZFjTYex4GJC7jAQ8BICABoPnEtCT3nzEWp&#10;tAwaac9nsIIGTEVzKH0xMKA4HpViw50fjCrcBBeKwj7I2IQKCoxSMPh4ycEYExkI88vJyYmtrE6e&#10;QYjmPRfFCgTPwHPA0AYQwnbCf9lmkLSG+JiVA8W2mU8xnsHDD9GKwF0IhtEjJBhBjKIbQhbmvkCG&#10;9LSFFv7zvZF9fiWyUcxrnm6P9V7ravvdSHZF4+ZceMdLjtOByKKPif86CROb6ZEGjgVDzbwbjPYP&#10;0QSASjD6gU+hber7afrhp9/9Tf3G+WXOxYBrHc3ppICm0QkHDVqmoCCAD2xMiFDQayRUyzyfk+dx&#10;Tcfhzi6vPsbnhW3oPPHqVSrwVzwyQeQIMMY11XnU9xU5wyXoB5z7qozGjG4GD9HLAFXqIy1jGSZI&#10;kjVDQwGFStpmx+UhTxUriR54zwwZ9YVYxV89pSFDSDtxqhaIOFA2ChDhPd04GSxVHIAMoh90Aq1q&#10;ycvzL9YFFOBXVEJpJku2OrZStG75+roliyMrt7YsV1+ymMablMec14NXidpa+tYeyNC3l31bfCbN&#10;UWzw28hShaEVqhv6btmqvTVLUMGh32YFZGIAprg89hLaED3nTczqQhQbPb1mHISwj3JTyLyiY6Yb&#10;Z61nKZ2TmQXdTJ6+aNrK5Mi6GgPpjaloF5GHYMxzMphdv4lzWZ0XHh49zK5RARdD4GluQQ8HF5qH&#10;aUEXZ35OQIuLO+cPXiBmhgvPAxhyk+EBKharPiF4xEI3J7oQIScYogjkSpmcaPIFc5sSLGStaRFM&#10;pAFhKiYSz7fGElbTsRbKVd0LDe+46joWs/MCiHktmoArdWs2IVPWHFhA4Ko3G+7RUDKKt0Qp6szc&#10;jG3vrNmLV1ca/4x7knUBhEJ63hoQx7ylMsp8GlN6zsFDsaj9axLP5WhprglN4ALv0+Wqx1XryHhQ&#10;2hnVFuVNAhxSbigwDHRyRJgKvQEqOSDNQcZEWIrUBpGLWkHApltwDxLtAPL8pAgO1iousnS6U5OB&#10;jWSUinZ5UhdAkFHbKdrpYVWTesvuLnt2ddq1A3naV5cDOz3t2cFe155uN+3+ctOujtbt5oT0BmmN&#10;DS0Te/e4Z5+9ObKv3x3bCxkivGwAwcfbib2k6uJ0xR4OaQ3etotNohJrAhHalsDJO6IbBz17f6fz&#10;qP+9udq008nY3l4JpJwOPSVzvl+x13d9e3nd9xLQlxdLdqftPZ4s++v72x0HE2eTlr060/7OBvbi&#10;ou8ERoiMpCQ+fbHrC6ABuWwMOFLa6Ga8uBrZw1lk7+8je31TEcjI2vEkbuhaUHZKt9Gb0227Ot70&#10;qgjSFPQU4di2dA1Ik5BSAsgdb7cE4PDgiQjBbah5tAelSVqMw2NBX4IqD0CGR5h07fe1DQiLG5Om&#10;bU/qrltxLnDyp7/9xt6+2PcKnF2dP3gJpBTqMuxtgc5Kcc7LM+nBgTiUpycEMuvVpO6lktXqRRuO&#10;O9ZsEWkNn9sCAehSQNJdGuZ0fdv29/7ut3al87Y8yvuYIGm2azGLqBhqpj0SUckveMQNcqKXMgsw&#10;NPXsdVt114CgTNp5Cno+eE54PtL6rlzWPlvMpzJg5Zye+zl/XmhWh8IrkYheRw5bJiEHbNH6g7ZH&#10;DcY9gbuLHZ2ztp4nzbOLc15hQS+eVFL7kqOAwYecSHVGSU5NqHqg0iEYQaT3h33Nt3qu6ZuDk4Aj&#10;EXMvHOOMEQe01NygIjI1r99xUHKa6+MxnAdIkyHvT7oAYxYMNF40wChmqZTea26ZJU3xbGTDPBii&#10;JJ7SgDCpeZF5i+2FSEHgDpSLbU+LYIDhdfE9c5+Xiuo/9JGYalWEkL5sz3PlYPCwczr/DY0tVGZM&#10;DfV/5fG7F67vNTYUHEl5UOZ6sn/6HI1I+Dko6pxNVR5HmvOLmv+Zj8NxhSgLC/ZuavAZN+DGjfMM&#10;fAaBBO2PagonQ8ZIIaR0nwi8AUiYx2Uv+B9RiEScORwwxPaeIwjT7T+/AoLCcWX0G+ePcxwWfvv+&#10;Pzp+HHzSUow3AIjpAiAM4MQBjz6jKTE7C3+Dc5zX89S1Eml53RszObgF2cIziKh5Z8xZrZRI1WXY&#10;qlqKDiBavWUnAE57TMBjKFX68pLROKBigIiFkK0MYjIl4yOQAJBAlApdCPgCPmidHF5dsKoiAw/f&#10;oda1urYfRJ4AFCOb0Y1ZrK/YjLY3g0GMyxtPC4QkGp56yNY7Ahe6qYTgc9WK1TtDe3z7pW0d3Lia&#10;JREEFgAA5MlyUwCism5pjTkBp6Im464bIVnS+Nqa9N98Z3M65jkdcywtcKBxLggwZXn4MNBZGfCk&#10;EHmp4QAF5ctyI0Qm6PBJaoPjIaVBXw8ABOcgl21as7HkIIKbgZwgTGAebKpfZkGOWieZbuh9OEdz&#10;EJi0rwW4DuQq5d0HgZbw8BG6o0wU8iuhSBqHoS/h4lGeswxInRuXcCHKcOg8JJKzMtKUeZEzzehG&#10;CykLenCQtgiS2fqftsX+ke9moQyMhz+dyftSrTU10UKchU09r/3M6xrrmgtQFIgOFeW11OsCnOR/&#10;k7qnZOi7dYHItI012dFkqK5xZAUkmFABDzDSA1M99gwqaChESJa+IAAPeXuABXl/LXQjanH3Puvl&#10;uIeQJ+O6V11QjkeFAZLMgIymJng8VidcyojxihbEEI6F1j3bkie+13KDh34DYlBHmyUZuqIdbOT0&#10;mpehqggU1AQOWOouPY2A08mevN99GTRkpQUirgRULmW0H662BFq29X8BjJ2RDPC2vb3fs19/+8L+&#10;3t/6kTz6kRt/KiYeT0d2s4vq5aq91//2BJLoNwGo4Du4CLTGJjLA8k6gg/TE6/MDe3W+58aeckjI&#10;kgFEDL0T6MeHLQcPry8nnt7gP5SJfrzZcXCCNgUpA4w7TcJ+/uWd/eSzSy9/fHGxJhCy4ZUoF9r/&#10;L755dLLj0VbBfvntpv0P/+139sVrUidVe3XVt09ebNnFwaqdH0xsb4OW5AI2AiBEPZ60PcZxJpBw&#10;p+OB0OpCXKtN21+NdH6otAgg5GCz5ymCsbx/QAQltbQWp2sp5bhT0uOuQMjGSknGc2y//3tv7Zsv&#10;rj26gJ4Dy1S5EolzqiWIPiBIBSAgcuGAZKvjgHR/f9V6g4YAcEnzUM7Gyz3d13Agit7pk8qP9aWK&#10;DEXO9nYi2xDQJDLR1z3oQEL3F2WgVGfQvh2Z7hIly1WIx0mPcqxpm71OTdtr6p6GYyTwnBawbxT0&#10;bMgYCiBkBTgo0Ww0q1YWGKAcFIIx3IqKl3rKoYgjyBbTujznCctr+/sbY/sX//jPnPQL7wgROO+s&#10;q+eaFAJGGlIgjgvpBYBAMLyaf+bJ8ce1fTmPWjCWDhxkkCnvDw4IBkxzkTsv+iyjShMtRKYgT2Y0&#10;Z6YSNT3LNRljefkyguyHygbSA4AA5hkAh4MWBwjwD5ijMHJwIRZ9jgpz3IJ+g2fAPjHkMrBuzDCE&#10;sh8y+hhi11LA+AJIACKah+gfAWGSnh1O/JsPXjO2id5MpNyDQQREwaWAM4Bjy7bC/JyW80x0hf15&#10;2SrAQNsFPKBD4e3EAUU6hwEALWqs7IN5+Yf5GSNPVHhqjD06rMU5GhoTKQG6YDpHQwvCTqhtZuHN&#10;6dX5JA4E9JtHlokGBKNONIPvcSiD/hCcNc5XAEZTwDAFSqQ0CugyZeC7hf/6ov04gNC4eQ+AgBvB&#10;Ovw/ABLdI/ocohHYk6KfN8pHSWfk5vT/7nAso6cLL5QKMCDNELUpz+zIIGjCr3RttLzj4IEKAhQa&#10;QzWBBq+TRA8MiJVJ3UwACAcR2sa0FwfRB09d+HZXnFMx5WFE3SW7uH1h968/Woy+DzKAs3GdXPJp&#10;2nYpGltaY4AbsZiObCEVCWj0/XO1O7JiJG+/VrWaXulrsbqxZ63BqkcK8gIJLEmh6kIDQLGs7U0s&#10;pe0tZMuWo925jilTFRh4BhHp8kCApaT9VywvAEAfjgUdM2WkWXnlkCuJROS1kIJBIhsOBuRP5LNR&#10;z2RJauzeD0THSVSGFA+68FzwXLbu4S9uEgiQgKqkQEuu0PIFsa/Qq0TofA5vfl7nUOcF5L9AWDJj&#10;aE/wSu22izpl0egg+kM1BkBgCiZ002udZDpl+ULGDo927KuvP9UkVtZv3CzcQJpQ9B+6jJIvnUYZ&#10;qAOnvJPoRrGkm9T3DQgkYoDMtm5QHmAtABHAB23VyzUBwUrFStWa9stNSZ+PlN4jagPZM6/JEpJa&#10;RduBIAawyTq4IRrBBAugIK1BVKJey2gi1uRaExipxLVQQsfkmnDD0NREC1se+ex2BNmy4BP/mhaM&#10;ByTMynPUgkoOWPeQ5Zz8J08YTxxlSkLyO6t5f08kglcM89Vhw26OI7sUYDjfqcpot1zDAe2F0+2G&#10;7W9HntK4wFhernvq4uok9LugEuSTx0NfXlxM7P5kyX78yaU9nS87uZCIxCePm/bqctXONjtu5J28&#10;KCBySz+L7b6Xb/IeISnC+6RdXl9u2OuLfbuT0X44ea4KkYf88poyznYAKScr5h089wVitO8XZ7rH&#10;SbXoPaDidg9exbqXbb653hW4+dZ+9sWt/+9a69HW/HR72R7Pt+0nXz3am6d1e7rp2cdXA/vj31zY&#10;Jy8HdnfSsD/59Wv7899+rfOEHsOaneyMbRcxqw2acqFiCRFTAEjbBTzAF0Fv4lLG+/XNgf3ow70D&#10;kL1JzzkKrkK5UhUAaWobcCdIP+Vda2M8wqtftK2Npq5vUSBOIOi4b8f7HdvStTzVucHgE3GgooLr&#10;DHmSfipEqEiZADBpq86rg41uSWBf97juo2ZbwOGZH7G6HNnqUhAhA3TQd6XTEniFXCkgM9Q9t0Vb&#10;eVJojYSnMgatnABr3mqUKpcTHmkjXdJtFWTQBZyrpOKKDoqLBRpmxeWIyBAXFwXMtU6FdErdUyuT&#10;Sd+jbwCSSOOj+y2y8ckEAGDOeU5JOQM0tHt5faRj1Dypz1XNFXU9r4Te6V3hlQgyIhgkyPNUMeQ0&#10;f0AoBFxguJIy/PSiwIC50QA0uC0oar7uuMMSiIaE7rUtwISWYOAxuPANMHCkMoha4AlrHhKYmOos&#10;YJjx9vGs3Whj4OWp40yRbqEDaa/XM8SxABHMJwF0ABJCimTKFfDums+GLlSDJGTkNT4BiVRMnrzm&#10;ppgMOVoHHiERcIBzhoGETDh16AAjxVxkoTmV7BXKjnKgo7ocY9IeRFFkZB04aZzOGdN7UhxwJYhE&#10;cLwAMtLNzKXOh3P+GsZf1xa5AoEAl8r2ElciEToX80hu63zovKU4Jq2b1/kOmhuaS1NEXIKx92oM&#10;/s850/oBCIRoR032i4V9eW8m/U5qhd959YoMvToQADwJuAAEpirKjDMAibAvvgOMEMnx9vNsU/8L&#10;v+t8aKxsM4Af2R7+W6DeWMbCw/IyEil6OnhUAo+SULa8l8+/M7poAiLi6BfIg3YyoDzuWn1Jg0Lg&#10;KHAm4EPAgSDyUK0P/D35F9IZK2uHLn0NeZAKhNXJrv2rf/vv7e//xT+V8daFogQpoRMkhEx5JSJR&#10;8Bty1Y4eNBn9LEJTdOhsWxzhlXbHnt6+tf3TU4t6A8uX5QlXI+/SWWp2LFsFJFQN0alCc2y5+tiS&#10;lGCWhMoEIrICAOlKT2Bk1QmX8CKShY62rX0+AwT4DxkZZ6IQC6lM6Oip70hlwOOoCOhA6KRpF4CD&#10;Hh/ewwMwoPMDt4QITUFAgl4YJYELHiiQOzfYlGcS1teNy4Od0EWM6yaM0xQnowkmRBpYMObcsC5P&#10;nZFBLgLohMDl9cNfAAQAILybnxbKM1My5ihHHh0d2PHxsSFWgyYEEwqaIEm9Z3uIUvF/QAFNwEKu&#10;NGeraxvaj8YooEe6g7Aj+VS8ikw2SGMTzSASwvqMg6hEuyvwpkkNLgU532IRoKJjXlxwQEGUApIZ&#10;qZbQxVD3k7xBSt4AEJAtvUuiAARS1UQivE24jAMggvd1TbRM0pO1trxUeYYyGrsCCHidtAyHkb8s&#10;AwA5j8meCAU5dqoz8HABD6e7ZY8sTEbp0HBrreze/f46REPAQyPwCAQcqE6YylSjl0AY/l7GkYUq&#10;gNvzsXfupNqBLpqfPG7b2+sNL2uEc/Hmet3lpxGrwvD/+ps710x4IS+dCgu89pv9oRt4wAMCUudb&#10;2qd+f3215gRFwAA6EJ89XthXby7t/f2uA4e7k4EDirvjZe1r2cHBnf7P59uDkUclGAvbgn/Bvu5l&#10;+F+cb9q7ux379MW+AM6q0Tr86mDNQcTd2ba9uNkRgFgRUIrs4qgusEBb8Yp9fFwVAFq2z572PXpx&#10;LSCFcBRVKhe7A9eUoPcG/IbDSSgXJX2B8b0+FKA43hLQmnjEBlIkkSUiEZSics6/fr1pND/rNxds&#10;0E56BGCs63gpkOZaFrsdO9iKwve9nP6PfHXdrs+WvO8GjdZIM3DNj3cENrT/1WHFPyMOVc7PeoSr&#10;1y9Zs5W1gkBnU0AAfQcqMFr6L6RMohqAVyTY+W7YE0jR77dna4Z0OCJnVJcgvb06qrmMdqUY820A&#10;bJFgr9PbA2EtnQdKlavaXrE0L+dkQQ4UvXCKtrLS11gij4y0OyU9F0nnZbRqoXV4PrPoICKH/owc&#10;A7gVCLY1eHa0ZPRcQXBe1DzhoXcZM7xpWPpECXBeyPd7hQWOoIxfUfN5Qc9/To4bTbYwEHi4FThn&#10;sgVRR85aSQ4BBhSHxEs38bI1X2lenxpEwEGIWGh+wrkgvUC1g4wSJZCVogydjChCR2gKERbHMFGy&#10;Cm+j2Wzar371Kx2XDFcSL5iIRUzbBWiwXTx6GTmMpIwcYILPC/OLOiYZNB0zvUD6mvfLHJ+Mm/fw&#10;0HqMwY3gcxTCIxFEKIg8JKsymEQYdBwCFwmNNSenzoEXIEIL6RyOmfOFDoaDMLx3Bw0BOEyjEBhk&#10;zh8GnkhwtTLQXAtngu1BnMTQh8WjCjL2Ka3flK2dLG1ov5zTcNwhosBx4/DJtmgBEDUEciIcbIG+&#10;fn9ikWwbpEmiH/wnpJKIUoSKPAdxgCLAgY4xieNPZYnOTeBJoGVBBINj1fnVQpfUtOwXxxm4KQA/&#10;QCHginOn86tzk9T5kO0uyOPVZF6syZvvWHdAV01dZHmQqawmfoGM+6c3btwoXwQQsEDoQ8a6WO7J&#10;gAltyVASDkG5EaEpfkMfgmiEAwsZSUL8hOtBSTkZYm7Q26fX1u6PbDGlB0XedExGM6d9FmtoOMBF&#10;IPLQkpHu6GGTAUqhIClPWQAhlcvZ51//yF6+fec5fMZKFUVB3nCyWBJokIcvo5WtCzTIgOeQ5RaI&#10;mBOaLkcCDQICkCrrg23te9kSuZanUlCwzBGFqbVtVsAKLkSlHj2rVtY8neN9O3RsherQKEdd1ANH&#10;VUhR61HNARgjioMAF+cr9PbX+QAk6OJyIf3mEtJDjAu1SWTCiUKg94CH7/XReo8B93SCDDTcBxqb&#10;wapOyKgjW13WZDIYDfXg05Vz6knoxhEYoN8GPIWMJp5pGoIoApEMwAiTAZELwod1/UatNsI0ECfx&#10;Cho6n6ur6/qsMWsioRTUPQVtnweY8s+0rhl16KxbFXiolHXsAhIZgZcILY4MQAAhFRoKQQylHr7t&#10;CpfFAqHWlNe2V6t5D/cWIIsVqJunwkMenEAEkz0TeQeS3KBkDer4q6yzaJPVrq3Jc1wZ113SmmZb&#10;kC9ROSRnfrDddkEqeBJoSGyt1Z28tzcJEYfDjaIdb8lbHVG2Vw6esAwO3Sx5vZaHCxfh8VSe/XbQ&#10;R7iX90vInXD/24dje/OwZ7engUD56ctt+/rtnr26GtunD+v21attL98EfPD66pKUwdA+Pkzst796&#10;Y7/8+k6f6bshcHA48P19fNzVe4EKgYDTTUSq1uTNj30dH5NAwucvL+znX7zSdg7s5eW6ffbyQEDg&#10;UP9Zs7PNJQGGI39PySqAhhQKjbqOJ03nWBDZeH256ToTkDVRxPT1iEYcCQjtLnuU4FTH+OJ2YneX&#10;+v9Z38s/H0769uXrPa8GYaFqBHEotCUob6Wig0gPFRlUYMD/IHJDNQnVNGd7VLAIqOwu2c5623uZ&#10;eKqhm7OTLQEBbecXXxza5Y688iEgIW2H24CYoQNCSLOoW66PizLyiFHV7GivbXsbkX396YVHHhAY&#10;o0kYRph0yc56JI+9ZrQKp28GfBoAgjd5i3QP1uM2XqoYpZx0h6WDbKT7jLb0EDorlbgbdhaqRaYR&#10;r6iZ8GjFst7v6Fqx9Np5J4DWq+g5zFink7a9vY5tbjZtONDz2scBk8EXgMjk5wXO9Srw3KE6pFPW&#10;Mx+zfHbWSlkafmV0vza9hT5RvIqeFaIREDYTECG1ACbSizTpomqAtvqaG0oQn+UMuoeLEUwJSKAt&#10;EbkQFGH5uhyvClo8AhJlzcmkWj1MrrkeZ4TKMCq3UKJFWwZeBd/T+A+jAohA/yEIL+Hdx90IeppC&#10;XjsGrFLuCkyt67egM4B6big1JIKJdyujqTnn8PBY74l4MreQEghVG4FoybZIo4RwPcaO1uRECNCv&#10;mZ+ZMxqTPZzf6N7QHKYxeOpBtg0ggJFkvBhKjCcgBFIjZZqLzk0ASMgoykvne7zvaVMqgMI04sAr&#10;ir4/gIaweGoGg82i/waAxLkJugrTyIfrLgjAwIdI6reUDHKCbcouFHVeIW2G9Myiji2MN3DbOF8a&#10;44Luq9G25uT953FoP7IhAAcWHwfHKrAR17qU1wbiZoi+cL1c/lrXjLGE7RPpCWDFz62+8yiOjqtE&#10;NEuvgIgAOAKw8W3qe7rBzpRLMq6FyNbXd+2v/tv/zv7L//d/tYOzHRn9mFWbeMhEJ0L4mk6epZIM&#10;ak3AIQn/oeD/DTwHTf4ypghIsVDCGUpD817aCYgAUAAuKBEFRGAwSzK4RBFQTXPltETKSYzxTNEJ&#10;i3TnhDOxmKoI2ORkbHtunHN6QGoyUL/3679hp2cXMq56+Fs9N8CFetPyWlIVAZcI/oNAR2OoZWyl&#10;9thmEpAl2wIaDav2Jp7OqHc3nFSZyguBw2dojhzALCRzVm11LV+uagz6n/bb6a96Kiem44PDUWqM&#10;HPA4cIFoWNTkIZBycvFSnsWmc0JA9jWBEkKDSf2vHa06iPCbUDcn8tX05nD5awEIbtxpiIzUAmkF&#10;IhFECjD8nL8W4loZzv2MAwQ4Et4xVNci5LkWnDAJp4EoAZUi7M/1JmhcBsLWNcBz4GFEY58GPvAU&#10;aKDFRAUJEyXKVhRZp9WWQRdAQ7hG5yItjyGV5AbU/kt4GwXPxzY57wIQw07H6AeQS8ngl4vO+K6W&#10;Cra5seZs9UqZunU8j7h7VaHsTR5XnnKyhAv7NKnl12SOB+iVGZr0mazpicFETQvn9WUZoUnPJ3ui&#10;FQAN2oDXKvIAtZDSGLTT1pZhQHoaMEFFQLu+IK84aEWgibC7WnKjR4MmcvgoLh4JiEASRPaa9ttH&#10;a2UXhXp3JQAsMIFxf/94YG/ud+z9/bYWefW3q/aTj4f23XvKM0f2+f2yvT0feLvvDwIRH25X7POn&#10;DXt9FQAHctQYV6ojKIG8Puz5dh5OV52b8OZ62z4IpBBtQMPh3d2Gvb3ZkeEmuiFjvD2wt7ebnioh&#10;dXJ/DG8CIuWBjP3EO4DCv4AcidYECyCAKgyAA2CIiALfcZxEMwBEaD/cna+7miVdO0kpEL2hZBYu&#10;RiBtLjmvhHTPm9ue3Rw9p32Oe96RE1XK4826Xe03BSwqfmyXAkcvb/bt5mzLeRB48+faHlUPt4Ck&#10;XZ3vXW1HwI5+IoPGgnUbMb9+AEAv4x0VvWz28nig+477j86yMqy1RRn2kpdxEhmiWgYQAWdmdSgA&#10;XoKMKPAxrHkDMap7SIsBBCrlOd3fMV8QNQMYkM7gvqI6qAIRs1u0x6cje/F04PdkQ2CGfhmAVrrG&#10;cn+yPgDXU2+691aXdb/2cwLIs7rv8SS5t4kczms+WbBYYkZzIkJr2k8NUauinq0ZPQPz3hn0D3/5&#10;qf2Lf/Intjpq6nlc0HoFPcs5Aeehi1Hlkxp3Ke3CULTcT8bo+jknYzCjZ3PWjT+6MGU5IE0v8ZyX&#10;YV20NKnKnOZgPetVzZ8lHAo5IHiwbsBkIIqae3AGeMbZFk4EDogbHvfyZQdieOYYXhkXGWzC/XAm&#10;kNYGAFDSDsHcSYXPi4fNtS+McgACkCuJcGqbAhBESwr5qgwjUQny+hhKvHM4FmyfRcbSIxn0+RBo&#10;0XGlF+QwyQYkNRcW5Cxurm1bCS0iBwPMp8Erx1jSnCqpY6DHBGqPvsyR4hCQkiHFkDP/OhfkeS4m&#10;0hDm2AAY2B5zakgxcBwywGxf20qSdsHwO8AKrxjzUJGR09xYFtjRWLWktH3SMRhlzkEAYTLcvl32&#10;o/85mRQHsOBjmAIZrsV0mVaJAIY4FvbFsbJf0jZEQDyVovfOzdA4AVfsg4hRJHtG+WZS36/11+1f&#10;/7P/zpYHAECNj/NOFEK/cZwufQ2IWJyvymC0dKPv2H//1//O/rf//T9b1C3ZeLlhZULJdcLmXFgh&#10;EA2QnL4LT8kQEU4BPEyrL4hq0BIbwAD3AcDAe5ig00oNvkOLIjTnEgjh5q3WPYc+F9OA5mNWkqFq&#10;95csnpb3my5ZPFXyipFiZaSTV/boB1GR4WjZ3rx5IwR7aJONXdveO3Xjmq+1vHKDCEQaQaVi0ZLl&#10;jlW6E1vMC3kLSMwLHPAKsMhUh/qs/cuoI32dk9FHswIS5YKAzIIeNiIRREzSeSIMSHW3vGX4rC5W&#10;RgCB9ElB+6u0W1aUR14RiOiPdhxEoNSJdDhRgJz3qAg3UWDboubJ8UGu1AVCXhZBGX2PoQ+RC9C/&#10;UKW8C/Qn4hr7POErXVRuaio1aD0OOKAqg/LOaWM1tCYWkagW4nf9j3ndROTEEroGAjSQrwAOiEgh&#10;XhM1awIG1JHP6ncU7PKaBGAia6ITEEBmNyK6k0rKw9EDuSBPKK7JJQWJUYZd57uqiWm137ajzTUr&#10;6vu0tlXRd3VNfC39vr4ycnU9ysm894aARL0m4KX9EI2gDXKNEk9N3EQhavLmABCAAyZnJuoQbtbk&#10;V07Y0rDhDaRIZ1TLIVpxfrrkOfQNgQI8VCSyJ8tlAQj0BDq2I2NE2Sfpi2saabn3XBdwaLmGBATD&#10;64Ohe+ZoHtwctwI/Qkby8TyyF+dNuz2o+/9IT9Bim4qId7fr9up8ZF88TuzTWxnLw6Y97de1NO3j&#10;5cBeE424XLK3l2vOhYAbQWoDSWq2AYiAKwFQYP9Xe0t2uUsEYlXApi0D2/L1Xl1tOOeBEk7kp2mu&#10;xX+eziYOIt7cnghwTAQ29uyrtycCOmt2d9rR8UReBoqsNloQ767RpejY2UbFPnla0W+BW/Hqbs2u&#10;jrRtgYezA8pXe/biZtNOdvS/4xWPbsC3QPAKAuXLc43rBDnugo6n5lEHUg6odVI+CiggusD4N5cF&#10;EA7XbbJCyWzd9nTMlM2ujosuzLW9LICg/98gfb1Pw7KqAyjAAw26IDSu9bMh7SFQQrnvZEkAcIMO&#10;nzkBi5FAQ9XTFvS36DVydrQx9GV3tWu7a21tS/dPJWHLHbq3RgFkNinlI0224JU9pCecEzGqWKtd&#10;sFanZDWB2onO92BU0r25aMMh/V1iDhZoEAe4pYssYlW89vTdrgArFUWAArg93LPIvUdNef+aY+Fi&#10;EInI84zoGSAa19P4irlZF7H67os7e7reFFDQ/0pwIeb0Gyk+ylRlNPVfyJdtNDTKKW/chUYFUtpE&#10;LigFJQ1CCTYOQS6L8Z71njaeItH/6YeDEcZwYXB5JXKBmi06MjgLpFCYn2YEEKhGY17HMJISIA0A&#10;nwAPNekGH2OP0Z3TcZX0GUMbxKEcCOgzRhlAAF/D7YqcUErgMYasl4FkqHHgBbvewXPFASAHwT4f&#10;q4OVmBUyclZJxc4ISGrur+TkrGkMg87QCaO+L63P/khxYABzibLzEeKMWYYX7xtQUdA8GvqAMA6i&#10;JcEpY052bxzwoP/wincfgAQkz2dvXyAJo0wUIoT+A3jh1SWotWDgkwIbWZ0rupASOWG8ec3x3Xbf&#10;0yecJ/7nwGseTgfgRPvQeQBE0BoBIEMqY3p+pnyIEFEIEQgiHwCIRW0jNsui66EltAWfgh+uy7Nd&#10;0pIWsCjKRry9eW1tgUBAnIMUzp2DiBDhic9pjPMznDBEPLp2dHJsb9/fW6OVs/unfX2eyOjppOjG&#10;geiBmEahAMM4ErAQYIAfIOOVlWEuyZBiwAEHzdbI6JuBGiXRCKo+IBlSiQBhE0ABgRDiDm2nKzUZ&#10;V3nvceSXK7qJhJILlYa398aQU23RiBCvYn9drb8k777rxjdqdWw8XrZOD5Ah413vhYoKbQdS5UJO&#10;By8vPK5xL+Yji2UELqqR988gGpHVdpC8RiUzmYus1l4xWo4ThQgRBXmsAg/V53RJViCCYytC+NSD&#10;lNCxFbRPyknp2YEUN6JUJfTYBXbqaKPrwYBPUBdQoJkVSJN8IaHDelPjFbCgGoLIAdUQ8AyCBDk6&#10;6gEkEAmCDFmuokGhG0DnEkYtyNAJSrrIFQE4yFMQZ2gr69oeAg80AuN3gAP5SEAE2+c32vrCUUAQ&#10;h0kMshZtivF2xiNN0Es6FyXtO75gqQQs5TkBiIQDinq1KDApbyUXt8lq30aduhX1uZyJWy4+Z8Oo&#10;6p5SSkCDnO3W6kBGY6j/FQQQQOaavAoCEAIWRCXKJdI1IZ2RywrAaMKklXINFcDn6gzK8uBHwH0g&#10;CsGk2e+EVtakMyDDoS6IKBCdPZ2FLzBBjhwDhJeKgRjiMULSWyrY9oo8FvoltFK2vUrJo4CEjCW5&#10;/ZsjGck9vGhKGSsy8G17vKQjZ1WLPOzDyMmMlGy+uV6VAafaomOf3q3bm7O+g4hPrnp2vVG012dt&#10;e9L2ABCQKElV0F3y89e7Ho0AHLy7F/h4ue1G8+YQcal1X+/pXODkauJpFTqGhr4Z664nwX7pq0H0&#10;gjbk98er9nSxYweTvmtWIID1/mHiYIjyTwDEo8ZGdOD97chenHXs8aQlUNTQb0Q6Vvx4iDpcHw/t&#10;48t95zs8atyXe0OPQgBcUMqEr3G5Fel4KnZ7KOOPbsRBzUER5w+xLWS0T7cEKHaDuBS8iZV+3bbW&#10;enay37NjAQWABHLmSF9PdC2I+vzi81P75H7NeSkAPMSw9mXwURp9c7tmv/j62lMccF6IULBAmiQC&#10;cbDZtY3lpi33aTim+7hXs3G7rHuy6FEI3nd1H9Vzc9YSMCXdRekm5ZydKMipo0Xh/BuPOOBQpR1M&#10;9AcY41gADT3dR7pvptEIushWyzLYcCT0P16du+Pgl0iZQIMAclTVvS4AQPv7qow/9z0k43Zb9/JY&#10;oKYnMC5APBWwglyJdkU+y3/mZGRokLUgr3HWj6kNabNBQ7qip59Qgk0IHMzpGXMJbT3PPOM4CGhU&#10;xEhX63mmggQQwTOdjGnBedFckfUqgYTekwLR3FJmXiG6SbVYSvN2SMXioeL1BolkGSsZxxxze1yf&#10;5xfddnjTQM1taFQQ2ZhWXzhZ04014XcMGN/Ju9W8hQF3kCBDSnTEiXzk5GXEggEL0QjABpFUUq2Q&#10;STHECe0vNOUiOgF4YB8QQQEQMu7aJ4CB7pdxgQIAROCD5DV+jL5AzvNYfDwxGXHtj2UKHuYXQuno&#10;D6ABMISh5f8BXBF5AWBRJcICQAn71hgxwNo2S1LjIxLhUQgdw6i/bNlMIFbi8bPd6f4CgCEyQbqH&#10;86OxaD+8Mla0IThPMa2blkOZipW0XSIh+k5j8qZhcwVdV/gxLEQlQpoFEMg6XnaqfSe0zaLsBG3G&#10;Of8cPzw+jyJpH5xTUjEzqWRkxTzpCTpt6iIl5i2VW7DuoCrDDVkuJS+aaEXdF4woBn8hKQ8xkvHX&#10;TUEYnjC7h8wFLPqjFcsUyr5A3KRNN+27F9NUeAASdEJ1o9F4K+ZhfD2oPXQcIgcNyE2zzCZyXiFR&#10;EBIqNVdsZrEioNH2Sotyc2wzuiEa3ZGTHeEh8N9qNLC8QIS38JbBTcmgz+iGTesmWdSNv5jTTUyI&#10;jnXqLRepSgoE0R10ISlPvA+IaDjfIi7kXZKB641HXnWAeBQdTOkj4s1jdAyuGdHsOogAPHC89NbA&#10;YHO+MOyVctPFmsbjviahoFyHEFOpVHQuR1rnLgnXQKCKChmiNZSHAsDYB/1FiD5wfUoCSvNCqR7K&#10;ItSnC0s5FTcdfAkiFjxUTmriAdNNDxjhpnYOhi5+0JJY0Jj0QM6GmnWkbRGnmZubs1q9LqCSEVgk&#10;pNv1srF0fF73iSYYgQm8Gox/UpMQkSrq32uapOgmWCroRksR2ZjV5EOHzphuvDlNrj37v/yDP7LX&#10;L64cJJTkKVGNQStjJlAiELQ0Dq2NSbmwbSSAFzQOwENG502TuV57MgADjECz4O9LiFM9cyeQJSbn&#10;PFkn90x9PpUbORtooiWcTf6d6gE0JejgSLj9QAYL2Wz0DfCOd7fHnh6h6dLBhgzfdt3OJiW73au7&#10;kb0579vOngyjDO3ZoTxl/U6Z5Gt5i55mOFmzr14e2ovjvstDv71oyduv2JVAyPv7VU89nGwJdNyf&#10;2IenQ/vy/alHC+A8wFP4+u2RkyjpwhlEonZcG+KTB9Ijm/bqbNlen9Idc9u+EQC522u5QBV8hzc3&#10;E09HvL7btBv9/4bqjrOJTfUqaACGmBYpDUDEJw+AkZ69vhh4mgbuwuPpc5XI2ZpHPL5+c+K8h2m3&#10;0Y83AhkHkadn6PHB/95ea/3zlrZZd0IqUuP04gDI7E+6rskB14PvjwU8Vnoy+Kuhv8nyIGcXAkVI&#10;WO/pGiDcRSOu+9O+AByqmVRsyDhuChS007Y9rtgf/Oy1/Td/+be8zTrVGfsbba/CID2y1CvbzmrL&#10;m6Y5YOgUbHctssONrldQ0PFz3K0YnUCJVlDBAb+BclB6aKwsla0Vkcufc2BA+gyNEtrG8wqPgiqM&#10;sT6jtEklCKWlkDYBL65TUY5bpbAgcCGQICBAFVEEABYYaNcyAjV1gdicl4LyjFTpq1GY93v3xdOe&#10;Lel+bAg0l/WMVMsZAeOagLScvRIib6Q7ABALVhNoj7Jxi7Svg/XI/vBXH+z/+td/YT/+8smBOA29&#10;4oi/yVHguc2mNS6BdQSlkrF5q5Xyeq/f5+e9H05SACGXJtQd0z6oWKBUkCWkDnCG0KzxTsWkIQQO&#10;8JzbEd4qnnBK4KSgfTG3ABJCjh+eBCWleNhJjL2MflLvqaIgErCAkZcxpTOkp1vgQ5DeSMj4CcxA&#10;9HOFSIyq1geseA8LfQcQYZzunGmuDyJQAQiQokCiORvXnCtgRJkmqpOQTomYMD9SNVepYAOZJ4M3&#10;78ZZAGMKHtxwal9OztR/Qskjxpv9EeIH3AAmeA0AgjkXw4wRj+tzTiAlPjNj+VjMyomUZQANgJh5&#10;gS/GC+B5HntI14TUD+kDeA8BOCzqPWN6BhizAnAzMvRu/LWevksKdGQXytq2lgXZOypP9BvRFU8F&#10;sU/ZYaoqARGkMfh/iJL8AOaImPg5lMMKv4MxrKzs6dpBuBTI03gAQDPZtDzsQte9U78xMBJCyN1R&#10;07rDtgwZk3qod8UwJtJZGcqKxdLyFvU6I9SXlgHEgyafH8nDz8uoYwzThZpXMtC6mzRB1N+xemvD&#10;PX7UHlF6pDQTD7/VG8njHwtItKzSpNRSF0Y3Io238PSpmJjXgVPiWW6u2WK25usM1rbt9vUndvn0&#10;zvYvbq3W6juIoFU42hGAAiIabAewsJgreSSCio1ixLYjGf+6QMyqxlXV/4fWFKBJy8DnKiWBFwCK&#10;QIeAR4XyVFC2AFezPrSKtsl+6DRKCSggAuIlEREiLXT6RK0SPkOtVrHBsGXv3t3bl1++1oNHmSU9&#10;IvRA8rDkytbprXiqB6IlYIX0BGkKQENBYIfzDKES1jTpHAixSMHCFkZJLgUgW+QhDLlFkP70BuCG&#10;9hCXbiTvk6FrlM/D2J2V8dVYdN1psgVBMur0dF3atrS8agc7mxbVNFl2GjKsK1arCtjAc8gCRGbc&#10;q6FmndTEIrnYGBr7AhwCBs1mWftIOGGsXi/YmzfXtru7rPXn9Juuj0ACYCKXizugoL8AYIIqDfLD&#10;vGYy9BGoWNQQ4KLkEy9Ok2+nkXfJ4jV5bQCLSkkTt0BEV55ju6ulJXCiSRni5eE24e3IeztsrbRt&#10;U8bl4TK0xT569nL7MgLbay3bXO/ZxdmWt5ymdfiL6zUnQb4SeHg8iuzFpTz045Htn1CevGm3l0t2&#10;dz7yck7KHEklfPbi1N5p+zTXenPRtZdnTXs4qco41+3NndaTwX+83LFXt0duaF9cE0XYtnd3W97Q&#10;6otX+/b2cmJPMqxUVKA0SWkmr58/7tnb81X78mHH/ui7F/YnP31hn96s2Sc3G96s69sPpw5GbgUS&#10;bs8FNm4hfG7Yd5+9sp/pvnup7b2+Xjd6U3x4gFjZ8wgETb8gftIYiwgHkZI3V1teTkrUw5U0D3se&#10;XXl92rU3AkcPB3V7edpx3sLTuc7VhYz+dtNFpEh1XB8tC0R0nFtBCoOW6ciJX2t7AAtIqaQ8VvoF&#10;BzuTJdIKZfemaYo17qa8YgaJ7BcCFFTEnE6arqMBwIKMuqfrty3Q0pPRByBcHC4HOWsBCZqoue6E&#10;7gkUTGkbT0Rqc0X3su4DpLGPdoYOBlhIXUDG3dtpCziUdM/FbTTIu+w1bb4BC5Axw/olG0Oe7OY9&#10;qsX7SGABUNLSfdhpUJqcknHNOpAtF6mcmLFWnX4vRTvb0TnQvUYDt67ubVIcpC9KxTlPjRDtmGz0&#10;/Rni+Yw0D0FWLub0fJQ1hwkMpPSsRXnNx3MzFgmIjDXG3/7yg/2Hv/7H9s3nDw4imGMC4I9ZKo4g&#10;05zAgp6VYk5GVXOBnEHvySEwkGWu17xB+N/LOJ9TDnj7gAP6/dCYz/v6yHN24qOWSI4QQKIkJ4vy&#10;xNBvIqP56BmE6DvXpGCb2t5U9REQkZRBw3BiRF0Jcp7XMJan2xf2o0+/sYrsR0KGPBvXNakO5dED&#10;cjDeMoia0zB003kQvobzzPCc9X18Lm8JGVXSFmmBhnRc49L+ATOAI0L5DgoADnrlM5yGqbftwIF1&#10;ZFARfGIJlSUYeOZUDC4LgILP8C0wyIFv4N6/3icFBuA+5BYWbG8su5TJucZCEgCkfaNrEUipi26g&#10;Q8qA8Wie1XsMPwACW8ESeBqU2Bb0XzmtGgvRB0BESvt0EDFX8gUAw/aJyAReh86PQJgTNXVuQsQj&#10;6WWt0+hLADFansHTNI1BxsLTQmxPY/VIRHwR1jwESECE0FBcqC+pG6PblCHBgy570y0ncmjgKCnm&#10;ZVSTed14zyWP8AbgClD6CeGwWO7LmPZsTttOpENZZlxgZSFekzEUQNABFMsNGy2v2LfffisPfeyh&#10;MgSLaGnNfohOLCbl3QqIuHZEAu2GsRXrqwISPQ1cv5UjO7h8sLdffCMg8cE+/fFP7N0XX1ujh2x2&#10;xas06MCZFACIy0g7WBiv2cbxpVXaPSs0WjYv4zubLnq5J3LYeQGF9njTWuN1jzDM6aGKyehCwqQB&#10;WArJaaIMpGsEGGheA4CI+qREdKxwJhqkQ5YsW2z7+YA4WalW7OnFrf2X//K/2P/yP/+PdrS37jwC&#10;Ol4WdS7rpCl0zDX4FnpoyAcivQqpCAIkCw8vwIEoRG8wCVEKgTGWeq3tEYgg0qKbUevTh5+Hi5sh&#10;EG648bUd/b4wzw05qxtmxsryRqI6VR+aBARCiLoMl1at1mzIG6JfQUGTV8K2N5YdPEC6pHEXUQzI&#10;l/MCIlRa0C0QAhaT3se3r2yyuqQHYkaTix7cxLxeCevqgU7MalKb8YX3BYGIfFYPjtZF0Y9KDRbP&#10;5wqM1OtFa9TyVi4kPHw77lUcCGBs0Idgkt6SsVqVgTg5HuvckSaZtTUZLkiBn7w5t8/eXtjN8ZqN&#10;WjJO+t/OamTdesKWugk7IdKw3fbGTHt4zVt9u5fHf7zXt6frZe/M+QZv/bzvaY8jec/7Ag3r8mxp&#10;M06oH+2Du1P4COv2+atjT1mgCvl0LI/6sCojWLfPX9Lromafvty0bz69dELm67ttowMo0QkqLOAX&#10;wJWA7Ajp8YN+pzyU8k9eARdvzlbsaqNlH7Te1/Jav7zfs89u9+3D9Y69PFlzbQaqOIhw/Pjjnb28&#10;2rNPHs7t06cz12/4/OWOkz+/frftUYin07ZHJRDdegsgedh1wiQtu1lQzESCm2gHTcM+3GgsZzon&#10;yGwLRPD/l+ddAaFlr/ogfcH5BKBdC2AgfsV7+CY04aI3CY21Qu+Mpm3I86c1+y69PnT+jncF0jRO&#10;yK+kk6j8gLtxul61S4Gsg+WqTQQU6Xuys17ySNAGnUVPNWYBqf2JQIAMPbwItkFvDqIdiI5R8kn7&#10;cKIREHMnGg8psq6AAFUaiFad7A+CuBVApi+QIPCBiBkAgYgDgILKDVINUTXuQKKge25aDUI1BaWh&#10;OX0HB4JqDu7JXgfZ95jGkLUNAZgNAds3d6cOIvIZAf/kjINhGtL1dI839D29L3jOqGrqdbpBtn5B&#10;HuvsnIytHICswLJAe12OX3Zxxto6lqvjZTvcG9ugh5osvTOoQmk6iIhpW3GBjoqet4qe40wSSWui&#10;iKRUqp5yoEkXr0QcXNAOIKG5HQBB92By8AgXYWwABwAJKjHYBoRIxJdCxReGGH2FjEcIMqm8nndS&#10;MhUZPYyQjCrev+Yz3gMyIGOyZGUHfvHTX9vv/ew3mhdiHq1YlJEk1I63PK1wwHv2ULsDhzBWjCQG&#10;Fk8d48p/MK4AlUWN1yMgemX9sC7zIvMmQIBt4SCFbfjc+bytqWEN1RJ89zuv/xWICFyDECkgtZC1&#10;hAOJpN2dnNr/+p/+J/vxu49WAmRpP66yqd8CgGBMnIcwhun2ATI481ubhzYcLGv+fQZ48FAonfVI&#10;hM67lqS+Sy/o3tH3BTnefJ72+WD8HCvpESfG6lpOyZieGvJxBE5F2L++E5BgYQwhjZQUEAMcBULo&#10;zBRhpKiNTUGUjGmZtaxQL/0bGHjVQz0CDTKYTv6LafAyrvXO2KMMizJ4czL0yD3Px4hKVG1mvirj&#10;SVpgoPWRzO7YePXSdvafLCYjDFhIppLWbNT95sYwUapDySAlPnTCBGiQGqBCIlNsuSQ2FRSUYqId&#10;0RyuWDnSg1WrezRgsD6xm5dvBDRIZ9T8lbJLunDOyJBDpgQQLAAc9PDk6m0rtHq2IASdqnSs3F3T&#10;d2Ov2ChGAjZ5GdHhhuUjhK2WXZiKnhqeYuG/gBTKGoXE+yvrdvPqvb367Mc2Ob7xclJvFKYHj8hM&#10;SSDi5vbc/vIv/6H97T/5G84NoEV2Q4CMrpgZjXFuZt5Dibl0yRE8r16PDbrX4loOAhloeKC3Abjz&#10;jnr+oOaczQwapwSLdEZV607DijzUTA6EJDm/VLNQusV5B0QMui33drztN9El/Ta/qMlhYcbDqd1W&#10;xY15tSZ0Kw8mmdA2BRrgUyAmBYBgsoOcSSXH4+2dDXs9HZcm0KS8i3lNXEXCshVNbnWf4G6v9+Xt&#10;rziQIDwL0CB3CzfCa+AhaVY18aTmjZ4AQ8LPnZLXzjcriz5h7291vRU0PAg8ODzIVgsBKpbQ+4B6&#10;fvpYHJKuGMngyICQykBngFD55V5DBqlklCUebbWdO0EVx5kMIl04MbCPx0Ej4kie8N5m2/bkRe9A&#10;bDxedU+bksinyy3nL6DLAFfh4x3S1WP77v22/YM/fGf/7O9+bX/8ixf2iy+vXC/hp189uADT+6d9&#10;5zvANfjDn722L18f2KWACoCC6AOpBQw54AJjTkOuJxn01/Lsv7jbtd/79MF+9fGFfXF/bO8vtuw3&#10;Xz/aL7+69fWvNMb3dwf2xYsLjefQOQyfvdjVb2OBnU17Ounam8uhvblZsjcCTKQySIs8nixrn4CM&#10;iZM3X+jz49HI7vY0piute6F1AAj6L9u42qn7+UEM60Hjwvh7uecFXTUrAlgAByo3Ol5hcrJTsouD&#10;itEunfQKnTxJJyFWRd8Logk0MeN8n+v380ldAKKhfetcb7dsXF+0s62GK4xeCqhtrsi73287YDig&#10;TbpzWvpOoO014rpf5gU+cy53zf3ycLvjRn11paH7LeakXK/q0T3l7b+1DpEqlCkpB14ZlHzh/6il&#10;AiLQIamXQrtwNClIkVE+SlkoROBcRiACHo+ARFbvKROlcoP0Gn1jGp7yiNvp4cQ++/AgsE7EAiKf&#10;gLietXQ6PH/00yDaV9McQkUUugjk+xGVamveKyafyZUCEkSdeEaQk29FAuO1gvW6AkYHu3ZxvG+l&#10;rMayOGuRnumyADvdeOvVtubewFlgjphKUMPBYr4ASAQvmIW5COBRcyJkSB1oHpABIuKAk4JxC/oO&#10;GKGYR0UpCc9p3iXlQRoBIwRHgFeMKMJGgA4coWl5ZzFf07wzsixRBoQMnw0y0QVy+EQiPAzvBpcI&#10;bIieQDiEG+aRBBnvYFzx0mVXSI0QFRHoCWN/NpYy+A46ZEynBMWpIYfISUT3d9fFGGPcQ7oB28Xv&#10;LGgzhDQJ2yDt4oZdxwqJ8vbk3P7Df//v7N3dS123gn4T0ND+MNycNwdBGlcARWFfCBUGvgXnkEg4&#10;Y+RYfydiwFgALVqISHj6Qu+J3lB94r8RrQB0aFtJnU8HE/Psn2q7Z6KqnxOcUIihgKIQrQFMEKFx&#10;ES69D6qgcoKJiHNDgEbQcgiM/8D+r9RahhYE+SIuBsYMUJGQ55zMZj3tkMwSJRAgyCMNHYUyTPIv&#10;KQzdSOCiZ7FkSwa8JkM6tlo0sVxBxpoS0XRODwbVHrCIhXIh6gkMUGZIuSJcCwg8VG8gX12uD7St&#10;qoybQEM5qEnCeUBTgqhIKK2kxLLqGhK07ea3artvFQGFFNwHUg3Nrr/OEPoX8k7qOHPtoWUaI0sI&#10;LKUqA8sKSKQqfUtXh/b42c9suHMpICFQgaCUUHQaDkY9crErJ1sWyx6J+MO/+w/sz/7ir6wx3rRc&#10;c2zN0bbVeysCWmWdu6wNRz1bW5UHuzx+bpmNgSXk2bK1lYkMp7YrAAD5yPUgamjpC5A9P9C8Z3n1&#10;6hMZWwEEIVlylFPlSGq6Q9lPXNcybjTuYkJAwAXRKvpfZLJ6oBeFxiknlUcDHwKuA4CmXik9R4O0&#10;DiCriJBU2srlrHU6AmqayBCJguVNwy0qNZjcFhMCEroviEpQDkb5J/XnMKYj0kZal06flaImSe2r&#10;KyAxWenaT775YD//7nND899bGJPn1SQ3LWGjPXLLGyKVja6CNPAatPEw6yGU3CsIhMGo12+a3Cnp&#10;JI89HqIymNV3CXl5KVcqRF55Y1i1lU7RtsY1TfgFebEVAYi6nWwVbRwtONkQMLExznl1wZE8XNpR&#10;X+wHsak7DONe33s8nJ9O7Onh2N49nrny4t3Jhqczbg6WvHLhw/W2px7eCMD84sOV/fbb1/aXf/pz&#10;+80XMvaPJ95A68vXVx6NeLgQKDhfdW2I//BvdA/9/mfOjaBz5ovzZQcURCX4jmZcNOzyiIBAwmcy&#10;9F89HNmb4y1fPlxs2s8+nNu3bw7s61d79tmDQMbXL+1Pf/mlfab90hb8qzeHDha+eKUxPk3sR292&#10;/Ng5PoibgI83NxuByCkQQakrAlWAg5fy9olIkKq53G4anUbpjwG5EkIpYliMm7QGAA2S5f561t7e&#10;QhSVMdus2Ut6jxyW7Hgr69UuRCOuBFCOd4a2sUT31YFtLUeu+kmjNDqLXkwiT9n84bcv7Ec6rpO1&#10;iv3qy1OvKNldK1i9OGN7+o4ox+kW7dtbrn5JO/jDzVYo69V5pJxzWQByb7tv/W7JOi3dQzL0RLOo&#10;qCAl0pHRh0eBNHdb3y21c56yACwASgEPSK/znuqJg62W/dlvv7Wr4yUnY8KvYFuQMhGWonEcr0TH&#10;iHawf/g2SGTTrOtHX7y23/zyG40n0jNF2fSi3/8ZPQv08SC1l0wtWBFwLRBfKBDOn/Pni3Jq0hIV&#10;PVc5gQ44FkXnCKWcoDked7X07MtPP9hkeWQ1nvV6wToCEQ0Bllyc3HeQcs7ouc/Dz4oDBuAzlXxO&#10;AgRgnL1SQYYFCWVEqUiT0ucBAiZGkHA8FRg4LsxFkO/hTaD9wBzm5Zpaz0mS+i+GLxAZQzUG1WjT&#10;+YvKMbheDSoDMFwyZhmq2RwUaLuyMwCIEAXQ3IOHLIPIAomc8Xl1hNafGlUMNiBiumA0yftjYL8n&#10;bGo9ljBOjilEClimxM7wO165xi6AAE8iRAsYS3jPOvyHsD/bCfsnfZTRNW9Z9pnr4QBA63EOAkgL&#10;C+fgBxEotofxFijS+mh9XF3c2sHesa5TPBw72/HfBRQEXHzfcyFi4EBooSigRiluXvfm2NfH7gMO&#10;sSGfffqN23iuHwAGEME6Xk6q42bbHonQd2wvqf+ishlnvBA08GaJQpAXIqVBXh59B05OUMkKSoQx&#10;GSH6OczBf9B/UI4kOgDpMVtGWnooz3zVSrVlGc6e5StLAhLwEwQwkrTLDqRKOmBC0GSbCBXRrhqv&#10;GJVDQmiUQrpqY0I3gIwZktxxOAa1gaULbS2RzcnTntXN7oBBRpJXQESRMstI48oJ5QlIEKnIyOgv&#10;bR9ab3XT5bJntI/FQs2yja7AQsvS9Z7lBCLmMw1v0DWf1kNCqafAxGj7wmoDgR9UKevdwNXQmNpL&#10;K7a+f+BRCIiRlahj6wcnNtg8slxrbJX+xIqtZS8jpX14WoYUYSh6+5dknOEvABYQkOr2hrayumGR&#10;wA7RhnZ7JE+kK4NeD/oQQuWABB5KhKeWBThYl3MVykHjugH08EOM0rnivPL7+mTD5bAnG+uagDTx&#10;zM0IIITUClUiNOZqt3RdBCSysLa1VDQpOXgoV/VKTw1QKlEHiJdz7hW5QFQqYem4Jh99D9BA+z8R&#10;B0GTnijqGCvuicTlNUHYAjBRj54T6EjEZrw1OCJRk1WdZ01+LIAI0hewyHOUuzUqzodotSruobUa&#10;eXl8Tc9p9xpBiRDlQQR/CDvXSnO2virvsadJ20s6yZWnZZRaLi40gF1PCLq44Dl6SJMIJL286trm&#10;MGknk7J71LxCoNyfFN3TRUMC3QPKKI82ZaRQdDyRIX95YZ++vrZ396d2f7rpxEWUHx9OZfjlCX9y&#10;JyMtj/eTq2379uWpvTvbsJ+9v7HP72T0z7dkiJdd14EQPIqP8CL+4KevnBPx+cs9N+YYZV7hSlA+&#10;itH+cLtqr04HAiMbvv2vH4/slbzZ18frDip+8vbIPrtf9zLTVzLwX786sl9+dm9fawyfPR3ajz+g&#10;dHloX789CHoVAiSIY9Gbg329v9twfgZlrhArIVjSe4M0CSqX8BHoiRG6jK450ZPPgAlAD1oTL7XN&#10;n395pu2gflmzr95uOG/i4bRrn79at2/fT+yWKo590hx1T+cQ0TkUgKCa4kALpaREbPZJUwkQ/ME3&#10;T/a//c//2v76n/6hvdD1+Pbdjra/JBBRtJVeyqMc630AYdbTVXAv0KQgooEWBXwISkq319vWbeZc&#10;5ZRqCSp7KBcetAs2WWrYZFS1bQHV3WUatOVstUflTtajE6QspqAVEDHVHvn83ZlrUwBs6eFCSqOr&#10;/xzsD3Q/Fpyrg0olZZ98zzZIgVSKAinDpp6DoUW09a4xP6Alk9CzkLUMaYpcTE5dRu9l2AvyLnOE&#10;tjMy8nL29KySEk0TzSWysMhzOuNcJJ4bnh8iEY1qWQ6Lnm89p4CI0004L4dWximcm7eS5uGCHACW&#10;LGR6OT3wEohUQISEQ0AawqWQZaAxXAFQyHmTvYADQVUHRgg126mD42Xp2kaIgKb1X4icgACMLTyA&#10;YJSIHriAlcAERhRBPgT6inJQp6ADkiLAIytbgsLknDx/N5wYd/YtABGMMKCE6IfGye+ADG2DSETI&#10;5Ws8WhBLmhrFKYmQJY1+g8YRCI4Y8UU3yhwf6p+AGsbkY3cQwbpTEPG8Pd82YAXOA157GAOEUQAa&#10;VTAQHQFA2FfnKchwT5t4IRromhREU0hVzOscz0GARCdnYn/1T/+l/ckf/rH+D5eNKEwAG4HQqf0B&#10;UGQzOA4vo9U2qMZYmC1ZqdDTvKxrIBDFfrAjvd7Yq2aIhABMABEsAAciFkQw2AfVHxxb4KhAFNX5&#10;Js/OhvLFupP2KNfkj/TEoLkWnAkPZWgHSXmeCd1kgAgn9RVbMp5rlquOvFoili67BHS23BLI0MM8&#10;OfC+FVREEK1AyGk2ppuFUspGz9MVrtAoYzOvV2S3Q48OhKZyHoEglUEqgs8IQKVz8mzJzRGtKJUs&#10;Gg60f/gSQcVyPNlymWrSGAu6geFCkHqotAfOc0BGOy8DPaub1qMKAhFJgZpcdWD13iRUkGghwhIN&#10;NozmXbXukn5ve0VHsdnW+7q1x0u2vrtv9TZdQvmtqv+PLAVpszkUOOlZptrTeSGlQelpZNVG08EE&#10;JZfNtraJ3oZ+g+gJ6XNBYyoCbPJVjUGGWONGyntRRhjiKqRWVChb7Z5HGZIpPdwyzkQW5heQxI75&#10;d4lk0vYPD2y8NHIt/rXJstWbRBh0swlIjJfG1ul19cDOW7Wcd03+XDKmV6IUC1q34bodXOvFRU1O&#10;zyRKWhezQM5CKY8WxNnUnBv4qFGWByIgkCJVUrZaVeeZ9AmhSSIpAnxtbTeq6bvZ0JmwxORYpHwT&#10;AR4BBwGJbFYeUUaTbUQTN/p46Lrrd+reIVXSlwBvkUgEfTBoAc6EPOxTPrdo3XY6vEZJ76OASiEy&#10;1+TIt1c0WY/lGU/adn+2Lk+14QBheynzPYCA9wCB8kQAAv7C4UbZ24JT7ohBur/YcCO3udyy+8tt&#10;e3N/ZE/X2y6rDJHxzYOAxP2aVz/86ssL++7NvkcMXh2P7O3Zkv3i03P7eLNuD4d9r8D48LBjbx92&#10;7fX1xGWnP33SZ4yzfiP6QMkoTbfQoHh9teIgwkWuDrv2pQDAp3cCCjLgb08nDihIcXy8HgtECACc&#10;tR1IwCP4FDGsqy0HEH/n97+UIT+0L15r7Gdj+8mnZwIPyw4eSKH4vs8gLkIqRaxqQyDgTOuf+HuA&#10;0rubHYGAsUt0k8LgeOFZkCa52Imcx0Ckg8+kSfjucrftMuD/v//Xv7f/9O//if3o9b6MWd1ofka1&#10;xc9/9ODdTo+3Bk46RHr75gDZ774DmD/5xRv7L//pX9o///Of2PmkZqdaiBxNRnlv4X4osMj1pRID&#10;UiXcFzQhkNmOKnGv3KBCB1LlUg/l0p6tDOu2udr2CNfGSst/gzfTqSQdQLAQwYJfQfQKfkSzSrvv&#10;lMACwCNto27W5c8BtVSIkO6AE0E0YmVZAEX3JyqYlfKCl3tSDorkdqOie7+a0r2ddOIwEUHSu4Dx&#10;GD1lqnnNdXqetF5L+07rP32Nl14fcB2olIJDhIYDacNySc9LKR+AvUAEpaO04ocTgaNARcbOGmTX&#10;kZ1tje3uYNWK+n0soHG0PrKiQHyGyKSe4ahSsnQMrsK8jC8aBklXwIwTkZgPC54uBgUQAYcLzlUA&#10;ADJkMl6kYIMxRIUSz5c0KBGGYJB+ABLMYfKYiRToNwjpeMDYIcDA73rZoWkVC9+zPPMZCK9j+OVZ&#10;T4mBv+vBezRCho+STl4x7lRu+DhkqClTZQnj0joYb98vxhkgBUk0fE+b7WmqY8pZYAw+jufFIx0O&#10;VlAQlTOs7QAiACQYakAL//9ecwLwAclxHlDyA5jgOAAFDiJIReh/mURe882xAPFEv4cyWQcvOh/e&#10;rItzpvNOGgog4ZEN/R5AjtZxDgWpF65NSIvgpBItCtcIABbOO7Y/REPCWMI54r5YtJIc3hRRJi44&#10;aNF1CubhQyx6z4tyZaybb03LkmtDeE8F3ajzXiu84JGAemvJqy5QbUzm6zL2OkABg1KzZ/WuJpfX&#10;b23tQN56tycDWXJy5IzQYUogwgmYiDTVe1aNRl7FsZgu6XcZzLiQLL0pig0rC2zQj2KGC5jSoLM1&#10;l5RGnClTzAtYNLWvngMICI695TUnONJ8Cy2IctRzEAFBMiFDXesuW29lx6q9FQGKlutEQIJM5hoW&#10;T9cEoiIZ0J7VBFjge9APg+1B0CxFLU9bkDIhfVJp6TgKSGg39V6AAFlsjZeoRXt534FJ1Kc9+djT&#10;HnGdZ/Qvmj2d01rfO4gmBbhinDs9XDM6zvlMWUCl7+TMFGkXASsqYCBwFrVP0hB0zQwtuLN64HQu&#10;BKLgscR0bWh4hYJlrpCxuIDBoiaaWl0TmkBEVZNJsUyTIY1HEw5VFmg1QLbKp5jgiAbx8M74tV6g&#10;0kP7WpCnkpWnMq9tE4WolnPONK/mF62Q0mQnDwmyFsRIIgikqYiguPqm7hW/v3xbAh76nf1QJ18v&#10;06Y5aRsyyoRgaX2ck+dFqWerXbNGsyIwUXEp4HZU1kQrD0+TPf0JPPdMyFjeINLCq8tVBxK1Skye&#10;ZcFJkZDkvE/G3kCeasmBxODZS/3y3YWTGq/k0T5dDmUshwIRTXntMpJXA69aeDrvOjHw6qRv5wcj&#10;gQQZ1FvIkMfybleepZtX7OXtrj1cTuxHn13aN4AEGU9SAxj7h4OuvTzq25vTkX24XvHlUwEN+APn&#10;25E88YEbTjxxGnRhkOmxQeqCqAB9Jy7kYQMsPtwLKAg4fHK/7pEI1C+JRnz9cte+fNQiQPL105Z9&#10;Ju/8zXlb60T2y8+P7ZPbNXtzseqVHh8FJr79eKX9bdvHx/3vIw8/+fTC9wlo+eY95aZLDjJYj9LV&#10;H727FEjY9RJWVDA/PlCGuqP/bHiKh+gDwIGqD6/w0HYBQaRHiKCwbao8vtF5/z/+83+0//d/+Ff2&#10;m29eOGBBXOtPfv3RvvpwErgRAnlEIiajpoOByaBiIxliQAiA5HpX522rYecCIGhHUPGBwigRhF5d&#10;94O8+54MKGW0ewIKlwfL3in0ZHckMLjqQGFvrS8Q2XcwSO8O15IY1HWPVG2tT7oM0Bn561I3LABW&#10;UhrIbocol4BxPe5S25+8PnaNCgiY9eKCpzTgRhB5QFOC3hksfGaBU0HFRiE3r8/oFKQtl4l7FA5O&#10;EOJTxVLKQURTgHl9qyOHYsEGAkmdXkXPMUYmVERRYVXw3jTk7uf1/OBo1GyyMfJeHB6BFMAHvFfz&#10;WXt9eyaQlLZVgaymgPzbq137F3//j2zSb1ozL/Dd71gtl/VyxCzzDs6LnmOqJgAT05bYdargiMzK&#10;KDpjXwtR7dDQSUZUczYheRzVKZCoUX1XktMkkODRBa0TQu/wqjj2ji2t7OtY5Ih+DyACiAhkxfCe&#10;tEGINBCuZ/shlYERJA0SVClJOwAGNH4ZaMiFLAFE8Fsw5Bj/MJaQqmBBtTKbqni6hYgB2hcACCIQ&#10;CDtNjaqDCC2894iI70NjEwig2oRqlLQcYAw/YIsoBusEAKL/y5h72SikTFQk58gABEBCmgOwAmci&#10;k2T/Gp/GHMBJSEEB5IgKBYAAeBOI0DhCKgSSKeAAR07/07maRksAMQ4+dF080q31AuCjok/nh1QH&#10;Y9R6nMvpmD2ywT61/8Q8OhcLgAiQS8Kyhby8ewShAAlCQvMy6OSenNABuhRCkSHJF6uu/7Ag0IGn&#10;XBFgiGdKRmdLSisX0wIAAhypYsnGGxNryetFDrrYHAhsLNncYt1yxYFHFfLy8mPyvrO6qfC844Sz&#10;dKJJV2SKkQMHAMSsbj6ElQAQWYEPyh2RvM4LLWeLAje6yanGyMjoYuwZE+ABLx9jPF28oZeWTKVj&#10;DRl3XosCTMVqXwZ27CmcdKbmOg11jS+S8Ufqu6LjzGr7ni4RGGj1+yECgZ58tWTD9SXrra54a3IH&#10;Edpms7+tcTFGdCzk9evhIsKQElhiDOX2qs2mBR60LJCe0XHNcfx6pb8H6ZYFnUvIoDQlS+VKrkFB&#10;p0wMM9eJ60HKgbbbkCAzmkhiSV2rFGJdef0nqeslDz3SOJGlrlU9UoH4CyqkSQEFasYL2UV793Rh&#10;//DP/sBODjd0rec83UGzLfKipF2YNEhLoFKZTur3pIBHfMZzxquaYJm0G/S90D6JcJD6cuAjcIcC&#10;KX1YMhk4MKj5ZeURRnZ3sWPbGwJ5AiGISuXyEGxpaS6wUtKDk9XEC+BoV5zYOQUR415ZE3jOJ+xp&#10;cyRyzUgKo265K6NCfw06em6tNl0HgHV5jyFhuRMgONzquYLl/kbdXsm4Y6T+/2T9Waxtd3bei+1u&#10;rb36vu+73a7d932Hvc8+++B0OA1Oh0PikARJkARZIIkiUVWoUkESSoItWIZk2IZkQRZ8HeHawrUc&#10;yF1wrx0nt4sRILhxgCBI8hLcpzzkJe8j32/MvVgV3Ic/VjfX7Od/fGOMb3wD8h5e/ql37SzLey25&#10;FgHlnkdUXxyvu74D6QsGQOLu+aaWWRCIuAw6Xl4QWVj2ZlcvrlbtycnQ3skgvyLqcCjjutO3q+1e&#10;kBY4XLQHZytOnGRAyHx2EbynGoPqDIw85YwIOD2+IELR1cQ/sKcX8w4o3nf+w44DCUDFi6v5QJ9C&#10;QOiDR2sOIkg5QNI8We95meeouyiVGAALXt97uO+GH02Ij5+f2rcf3vfIA9GI+ycr9urevpeM0tnz&#10;yZ19e3ixZy/vn9njOzsetSDdA7cDYin/g1PxRPtz57DnRE1SInf3l+zdozPv1RFEWRYFWOgZ0vcq&#10;FQiRVGqgcbElQHGwKXC3M3AZbhQ8N+aKtjcseiRid7Gga9R2jgpRJq7r6d6Cg4FePW+U9TaLCRdj&#10;GtRzHt3o6z1VEUu9ioMF3lfo0ZKYCvp4LLRsrlPyMkyqKCj7hTBJaSdk3oBwWbRV+ny0SVvIYJfD&#10;LlLGb1R/cK85iNArYlMITZHKyOcE6PVKhKJRCco/uZ+5rylfJiJBmXO1pmdd4DoqgA6IqMnYpwQ4&#10;4qkJPc+U1AsoCHRH45NWk3OAWBuqr3CSiGIkSFnKGeDZabVrHtUjmphJCrhopKNTNtMs6Nxv2ozO&#10;S0XrmmsULU2llJ7t5ZmulTN6XkNTloqErZYvWE6OQFzzRmoa46jtTIWskM4FhswND7wCWpwX3OlE&#10;zRJF3aDFdMBxcNKjnLIfgIfABmH9KGJ6ITmzUa1PBhqhPEopIS0G9gfDR3gdYxkYX9QhWWbUg8O9&#10;ajxu7QtqylSPEIIfRSswgB4hcFCAEQ1G4MEHQMDBCMYWz1+GE7CAMcWQs28rSwfW7y77PlCtwLLB&#10;ugNAwnoBEN74S/uBqBQ9SU52T+3+1WNrwqsDrGjdXlrJNjk+N+4MUsxw4AIABDAJUjmaCyOydUgL&#10;yOkNohxT2n9SGRj+2+NgAEr0H0Ac2QKiGR6J0DEEEQWOL1ivkzc1oA4EYI91cB75HmAWgBNPqTgw&#10;QXyM8zntSpXe9Ey2aIwLjteYyMiDTENklPEAOSV1IcNCYkKHkPpo7gSxEu+SEDtkxuHmtjUHMzKu&#10;EAeFhLUMIIIumgtrmx6JqHT7TmoMOmMOZNzmrVgbalvy2vP6TkaVihDKRPNlVC9JV7Rc8ZG0RrYo&#10;o+8kS6H1ckcPEamQlqVzea2ncsuJ0P4KQLA+em305tetPbdqhXrf0xcjMMH7jAw87cVz1Rnt54yl&#10;hHxp6U1lSUIGnPbcCETRJW1z81j7okmm0dVyRT8+0hKD4VDbrnkUpFQr28KqJq61ZUvLmEPcDEpF&#10;Z7VvszpmAacokYuWzpMQeLZicb3P1HTeCtqXct8BBOmPjLaZq89YotS0MV2DmJYlsgPAIvpCpQqk&#10;xxiEpbCQeySm88R1SVq+pNe4bgI8E3kd4ZgQpt5DpKSZFoAAwirXGqVKVxzNCRhpkshnovb7v/za&#10;/tN/+2/s3t1D3UTyWIo6Xh0zZVkFXb+Czi8VJIRNIUIuyDssp8ZsXZPlci/v+eNyVjfX1Ji2wYQn&#10;YJfJ6Hxzr6RsOibwoQmMyY1IxOKgbh+9fWib6wOjPwZqgLRGTmXCHq6ll0COibWY9lK3tiY9Jtrh&#10;fN1z2JR3EpGAVe9ywpqw+7SA7udtoH2anyl5zX+Qzqj66wYe7nJb72nU1PFSTjxLmnLhzW4ulAOC&#10;4EZdBirnVRmkMk5kWA92ZeB2FmXcVmXQVuRhE6pftdPdoV2fbXhq4/nDE7t/se0aEB8+u5TB35AB&#10;X3fNiDfXAhEy2tc7c3ZP3juDlMCza5pnDR0wYMzhGTw6WXQiI7wKvnsjLzeIVAw8GvH8esk+fbHv&#10;zbxIb0C2fHN3z7f19t6WvdAyN/v67/nAIxb3DgbOZXgicANJ8nxnxt4+PLIXd3e9HJUunB8+Pbbn&#10;dzYcvCB2BagASAAgiFgAIm6ONE427PHVnj043xU4WBdIOBKY2HFyKM3HSINwPIAjuCGAH9QviUJQ&#10;GQIPBP0JQATRCgSo9pZrXhVDZcXBRtcjR6hOkiI413ng87GABOWaVGsgiAWIQDvCU1ICLVzb4FrX&#10;ZPTzHlmgNTmpieWZqqFLMScPfkGjVYhZv0qqIqP1tW1zvmXLAhNELQAQM52igEBS91beVhdbulfL&#10;fq9R1YFGBBGwvgBrtxbXb3lPZ5Dq8EiFwOwI3A5ny85/oFlcJj3uEQlXsBSAGP0+1P6S0qhpf+jP&#10;UdM+8Qzkda+n9TyV9H25lrasAHoKYCHgkNZrPKkJ/JZDNFKhpGqKQYk10QhE20YkZVIdBb1mEjHL&#10;63uqOfKowqYjem7leZMembxNMwroQ9bMxCIuNMf/ylkZdz37cYGHlByErJyRelnzr+Yj+nB4SFxG&#10;hvkTCetRJ2dUc2ldgMc7KvVkeQSloiFtQ/aCxlN46pS0k6svox4c0f8FEv7/jDtRaoAJRo6w/61R&#10;DAxeELp3/oIAjQMSGWyMPGACHgfGERCBAQ3C+ayL9eu9RwMwosE6R+kJQASRgKrm6fXVY2u3FrUf&#10;GHyBEiIDE0GDLdIszqvge/ZBAw2FmuzH5dGlrvWSG+DAo9d2boGL98UAiExo/8ahDhS0PtJPkORl&#10;4GW8+R/rLMu57NQH2n+iEBEXzAr2F0OvZaZuVS31nadIHCQAHgAawXuPmEzwvyDNQdqEHlijqBHr&#10;8wiLn9df76PzLAQ+PNqka4hgFwqnKdmgMVfp0sXMynPtzupBG857eSVeOdoRVAE0W10h45wMQ9aj&#10;AIAIQvjbJ4c2XF+1SrNu2ZLQcF5GJ12ycnPGTu88sxfvvrZCY9bGaT2akhHNzVos05NRwaAKRGCY&#10;5eFntW5EjhBAojwxl9PNqd+Dcsa8AIf+L0Axs7ApI97VaLmHmynkLSPjSYMs1C4xtgCFcnPWKu15&#10;Ge6Aj4FYVbEpAKNXyJ+QQBNZ7UOmode6FSo9Ozp7qAdX4ORW5KnZmJcxWtN37WB7hap15xe9S2hz&#10;ZlbbbOoYspYuZK3Ra1hnXsa/UHDuBW3HEwJMufqagMK8TSWaFsu3NRo+iDQQrYhr/1LFtoUSRZ2X&#10;QJkzTNhMgIExqQeLlAq9Q5AOzxUbOg8ywq0Z55EAvCIy8hN6gJEAHxuf1O8CCDLgRALoRVKggiWN&#10;sJUmAh0/6qMIsvDZowyaIDqNspDynr17dc+rJuJxiJoASUKOAo3alwznEZ4JodPUtCbMmHUrUfvF&#10;54/tj3/rE1dpLMujQ0IXNnlW52UqOi0QlLNiQ+dYAAuOA4P/1wQSIFbWaymryHuLxce03THtjybO&#10;UtJHowGgS8qzCEK+1M/P9MuahOXBaWIdCrhQh+9y2Jq4UahsahLvaKIf9Aq2LqNFGShETDgLyFnT&#10;zRE5ZP7vyoUerai4AYLRj7cLwRCJZiSid9dqdrDdtZ3NGRehujyS0T/dcYN6vb9ox1sDe/no0J4/&#10;OLT3n9+xFw9O7OnNsX3w9MoenG7a07NNe+/egYDEioz7loDEnoz/loDCrhPb6MAJL+Ll3S17fW9H&#10;hn9FRn/eoxh8h5GnM+dHL869YgJ+BBLXb++vOZERo/9SYOC9Bxf29EKgQO8hdN7d63sPj0cn874e&#10;SjUp2aQ6g/V9/CIAObQRZxv8znKs76NnJ/Yv/vxX9ke//NT/8+xq0wHHtgzq3eN1e35zYlcH63Yp&#10;QHV1pFcBokAWe84e3hEgugyiEKQ5iEoALAAUQS+Snp0JIJAmAWxA2kSYCgB3utcRYKjbyV7P9tY7&#10;diWwcaF1A/YAFF6SuxN0ED1aKtvDE12TLSIRHYEGAT+BLtJOqFdyPfe1LTgScCJIkfC6M2w6z2Go&#10;+2NH313tzguYbdvn7z+wtbmmdWTEFwUoaOq2ON+0jZWB9QQ8kFknBQHngYgDZZ/08oDYWxSIBTg4&#10;P0fLeamn7ivSGahcEpEAQMCLICpB6THCVmsQfjtZW0VvZG9OACJhDYFjGn2VBR6IRsTRUMmi6ooz&#10;kJCRhlSJU5fT8mUZTsiZpEOIKMoZ1DMHL4JUYC6v7/W8hSBER0k/6D+ap0taX2p63KXonX8RCsmY&#10;TGhOkKEXICGSgUaLzwNx+nyk5GwQlg9ZAecgNGXz7Y7O7aw1KnV51jLKmicwMJFI1r30wIhhLFGl&#10;1Xyn+QPiHuABD3aCpllj2ubUtFcqoN3gxlL/9XbkHmGQwXeDhqEkPC+g4OTJoGrBw/0eysfTJiSP&#10;Zx4M51m4kQ+Gpze0LgxkYCTxxgMAMVKe/M3hhliD7bu4YGUg+9QSyCFaIoNPBMHXEQCVQLdCdpN9&#10;1PanJ4gW6JzJ4LbguenVUwHwFsaDSIMDCI4NQOMgAqnrvIau2SQllylP9UyH2Oewa2yg6RFocwCY&#10;IH4CgG6jGtq+r88BwO3721eiKZyToPICoEDaJ/0DKINTwrnkXAcA6na9OjfBteA7oi1cZ10z2Y83&#10;z17Z2ycv5fDK44U0+fDZA/u3/+Fv7POvvxAQELpCWlMHDct/fWNHN4G8SoGEEJroVAxEpm1ld8s+&#10;/+ZHNr9M3r/mpY7TsawMW1EGXie9MrSxqYKNhUp61Q0fqTuIyJYGNiWDT3h+bm7BdRLyAhJotGdk&#10;8GZnhg4kABHjkEN0g6HVfnh634YrB3qPgiTh/SDFQBqFlMq4bkIAREEefbk1J8DQtkntT30wdBAB&#10;OTKWEXgRMIDHQaloRu87M2t2evlYiL8rr7ejbdetUZ/zkBzNs9a3T1xeuyDgEAU4CIHD+eBzpd2U&#10;kSTSUbaIzhsy2qhpxnX8ieKCQMOsRQszFs4IuAg4QOIcExBgv9CQIDoxHkpZrkyKZGARGWwIpQhj&#10;QSolEgKRlChMqzt0MFWu9VzYa1w3E03MiE4AImgNznvKYiFhEuEhikSuC8RJCRUgjdwkr4AIQqDR&#10;6QkXvBkOGnZ6tCmgMKabZtxTHty46OBnBeQoAQtNTQlU0BUzaxuLdfsnf/Qz+w9//aea2BeESseE&#10;8Mc00U1pf2LaV93o4SkHExmBilqjYvTloPYdEiVS1q22rl9myqqa2EvlhCY+SjX14DXoHCrvjnCr&#10;vMKVoYw/ZLleyZoCAAhObS4HnTsBDNT8AyA21voe2aC/xkyXVtFFn/QBEBgAwtJ9TdQoCu5toEkg&#10;73Wxarvydi9lSGHy4z3j7V8f9eUBB97wDSH7S3ngV0d2vrssAx2oSGIAnz/Y9/QInSlvzrZlaDdl&#10;nAQa7hwIQMjjF3j48NGJvz7WMoCIZ1rP+4+uHERgYFGJJCIAAGDw/unlhr3WuokGvBFIwdh/+faO&#10;/rPi4ABAQXQBwPLm5tze3ruw1zen9pw0hdZBVIMUxQdPThxcPL3Uts/WXECKaMDz6x034oAK5LUD&#10;dco57deB/eM//M4+fXnu31HR8eB4zUmORGCeXnMOVux4c9FBBMdNqSriVi8ebtgdGfcXNxsCCYt2&#10;ukmvjznbXar/oBFBJ0+AEy3HaXMOsIAXsT0semktVTOkKHbWBra7Oe/XneqK+5BIT2ecu0KJ5/og&#10;42qjd05pVy4HqMd9kdQ1/3Xbd6pwSDUw6NlxTyCNVuRL/bxLcXNu4Xn8yd/5qf3067dOrlwSmFhb&#10;6gmMFnQ/DXRv5W1uUBGA1b3Uzls5F3KFU3QkhrMlb2HuFUICDlRl0P2TAYDwNuMCEZR5ekpDgAMg&#10;AcjYWG66pPaWQNDxEZ1t4TiFbFrPEZUY4Wk9JzL0hSKRhYy1Wm2B5aoV5UDBh2q3GgIXSa0zrnXK&#10;m4+FvamWpy7SCTlAGf2P7soy/AID8C2Qzo7o+UNsCrlrWvzT1A9HZDomQzI1qTm/aqdnh9oWzof2&#10;B1nsEEZ/TMZ+0is4Djc25RVrPpQ3GghEjTxbGUsZbJoyeoUfRsnD6iEHGyhjxoloUOEnIBGdhGsx&#10;4eRNtHEwxPwHY+3RB63PFTMFUiD+jQaetJc3Ot8iiEIw2BdABMYOLz4wpLJZHgEIjDZAhfcYYFed&#10;/MEI/+bAoMa0bYEELc8xeVdOBw9aD8sAUibhR9wui7eu/YILUZb96svmpHHydJykfWqaw93oAzxu&#10;DTPUgSCqwjpIochOjmc15xY198058CD1E7RXn9RvYZ+PXRVUdoN9CYdw7oLjC0iVt9EDvrs9Fk+N&#10;6JwE6QqqVzSvC/AFctqco4CTwjo4nkCNEwAB+OK99kPrILUCqIlHEnZxfCnwvoFOhC5oIm137l/b&#10;b/3qF7ayuSoDNeXGiLbaeKONZltISehKN5k3X0nrAgtEEI04vnPjMtGVZtNKNTzltB6AuoyYPNrU&#10;jIDEusDFvF5XXHgqlacMdMb5EPSCQFMAGdeFuXk9tF1bW92yjz783CMg9KqgORVVGxjSm4dv7b0P&#10;fixPfM6BDCACQSl0GKiAQNoawwxISON1axCZ2Dy5ss78igw/4GLGl8kUutqvloUTJb1v/RBtyOer&#10;1tTFz2arHg159PQ9++Kbn3rVB6JWVGYgl02paLk9sObsohMqIwJC9OugumI6Ka+7Js+8vW65uo47&#10;P7BosWeRnEADZFKBlXBC+ww3QsAiW2g6SKCXCK3Gq82el7WO6cEGJKDdAaijYVlE4APCDOfG00Dh&#10;qHNUYpR46lpxzfgO8MXEQHkVHIpApVIIMgHKD8KPcCMo84TlHZbxr2vSYJIBWKAgSrUHXfxCWq5S&#10;rmtSwaOQl1Mu6YHIWbOUdvLae0/P7dWjM0vddhekp4Z3AtV9BOmTgSBVTpMaHlI8gYpeRmBjXMsQ&#10;uUCYh/xuWhPglNYhgCEgQSdDBKYG3aJLV1Oa129lvRSPPgStqibd5JhP0gAJ1AcLubB7jem4vpcn&#10;6Gz5QlDSSbdGPFQGokL0aECZkCZQK/pufdj6QSmREDxA4mKv6wTM0/2hHcho7iwjRb3l6pD36Zgp&#10;z/7Vw0NvdHW0MeeG9cX1sQz9nr3/8PyHNAOS1EQZMPoY+fcfnzhZkUjA20f7XtIJyZBl0JcISjFl&#10;/G/23BCTHnkiEIDRf3Gz5SWacCVYH0JSTy4EWB5e2+t75wIX2/osAHJvz8HDy2sZd4+AbPh+v7za&#10;tns6nvceHhltxgETvk+Pjhy4XO8v2Ndvb7TsqpbdcoDx9v6xR1/u7NMfZMtTGddH8CPWBQqGdvdg&#10;3eW+aQKGoX8sg086Zn/Y8wgJIInW54+v+gIKOW8GBqgYcSNQugS00aAL5Ul6UJByWlpo2/Y66YqW&#10;p0xoVka/jqPlgvcyob34usbSbEbXOun8lo1hycWlGuVRmW/Me1wQqbhzuqh7CXXSstHMC0GqO8dD&#10;+xf/xd+x77585ffZrrYHiCAqt7488C6x9FTxtAP3nQOIkpdyjko2SVPwmfuKlIeXi+p+RHAK+XWa&#10;eBULyLtPOJjgnu3AryCdUYi4GFW9RvXVmIx/RIAaUJ3V84JOCs+dnAXNeWg28CzSJRPlSkTZEKVK&#10;p4M+NGirIE1PeoOoISXlRCKo4mDQA4cS64Ke03Jez6DmYBR16X8EuR7FYiKZjVZdgEago1Lw/9FX&#10;JyIA4ZVVmhtKpLCZZ2TY4ESMqi/icW07jiBS1iX/iXjC/K/X2nIO5GjR8E8OShjDqjGt9aG8Ocl7&#10;OYuBWm/BDT3GDaMFuMCIjtIgvLLsKOoAgOF7tDMmNcL6PRbB48cYat6MEO2W86b3bjBlKANjfutl&#10;y9jieY/6VASGNBgOOm45AQEPAmMKKGEeDtbxA7CQccbIx3XMtFUHTBCV6DTadrB9qHul5ZELV7bU&#10;Oli3pxDgOOg4+ZxJ1XS8Ap/1RTs7euBkTIiMHKPP25rDAU0efeH8hHEKSYNAfE/oPpGTrBGUZAIe&#10;tH/6flRN4tEEATPXptB7tkkgwTkUGpwv/kOaZ2IcXgpE+wBMcIxBVCg4LvqacO3H0jJAoFpIeXGh&#10;V4iCWRlnJK8h7tGAiwqAaq3ueXdSGmg3TMW0Mb2SloAMCYlualrergwdglKxZM/yxVV52bp4kzqo&#10;KB53Xu/xrpuuFUHHT0Jc7XbHfvGLX9qXX31rBwcXtr516NEG70Ehb5kUCUZ2a+/Kjs+eWLHS9f2A&#10;2EiKgVTGuA5oktyO0CKlp5RmOqGy2rLGzILe07ir7pUaEXpk1GYFIoJ0BlEAT8NUZcx1o+c1CgIE&#10;Zf1naW3Tdo9OnQcBeTIvoESZp6dGagOLl3uWgDQqYJAq1bQugRH9ltP3meJAwKIvkIH6Zd1LPyFe&#10;JgUkar1FB1IuoZ1vWL7S0bI0AUs5zwOi6ITOKSkfhL8ov63UOt6tFG7DwuKyRwom9EDTDC0sMFYg&#10;tKjzwKRA2skBnwDilB7cyUkqOjShtvFmynrA4broOsrQQ76EMIkXg5BULkeKC/IlQjk1PYD0syhZ&#10;Lk8dd6BJQR15o6T7ooBaX12eVcVKmnSovoBnkdP9hIx2uVjS/+n+qvtLkxGe0QSRDvKvsQnnO5Cy&#10;yGoSpFKjlJdXlY+56l5NQKJZTlohPWV0KCQEDHCg+RGdDQkv18oRg8QGYY0OntT7Q1wjf02aYgaV&#10;wlJIhqVsOys1gYmi1/ND2Ds7nPcW1HtbMhYCDvs7NNQKcu+AB7QOaM2NUbsrA3z3RB7+3RN7de/Y&#10;PpQBfnNNRGHTaNN9vj0rY7goAwsYWHMC4et7+/b+/QN7fTcgPn705MArJD55cWb/7B/9rv3R73xm&#10;n76+8CoIogsACRp3IRD17vGx/eTTZ/bxizva3qHdPVz2sDteM8AjiFQEaZBnMvSv753p/amDiMcX&#10;Ox5xYPsfPrkQmDkVkDi0x2fb9uh4zV7d2RGw2fAUy/3jZXv3hP/ty6AHkQ1eAT7PBUTu7QsUXQq0&#10;6Dje3DtyfYHTTVqYbzkvAn6EA4p9xpq3USeqQGknJM2Dpb7d2V3y7SCpfe+kYztLGXt6l6jCnBMr&#10;qeYgRQFhlCoP9CkO1ge6VhArFwUMBra93PMo0dFGIyjHXcnb6VrBTtdRraS5ViCBDaBAvbLXjAqE&#10;oDoapDoAEVurAiZ6zysCZIhDASi5H+BVkDKpCtASjTg/WLNBp2yznYotaj82V2dstl/1CBhRLEo4&#10;4TpUbqMMdOwEFJCqAFjQqh41TFIUgINGPegGiuAUVRrcr/w/IFem/TfSdPMLdc21lDnGBL7Teo/g&#10;muYtVG31vCNAl8+V9JyW5K1jvCddDG7UcwbxOKIQqFuS/nB12Shql1ntlwzOlMCKlnt0dWyvH8tI&#10;ad5AzwFRutFcH41ByJYBmRjX/2NOiM7q86RAyfS0HJEkBnfSAQ2hdco90YZgFItNOQYYxEAqm0go&#10;+1vXvNmoykBOTFhM+w2/IjKu95BBNTKajwBGgbccpBIgR+aIHMuRIh1A1KMge1VHR2gi5N49XUZp&#10;BR6Wo4OSZ3w6ZsVsyRBk8vy/PPNovCSbVPPoiBtJAQcIl4GhJGIbvAZh/P8liBh9Hxh9fQ8A4P+3&#10;3nowML4YZiIGctqIvugVIDHoDazXGQgAEImB7IlhHhly0jKsN6T9EpiYYLtBtIDhJNBxuApEYCa1&#10;H4AHzfks5/sUDN6P9hMwMQJJnspBdMsBUHAsfl4EivgP+hyZDNEPfQe40CtpnoArgvom5zGrV/gp&#10;mt/phA1PBODjUReBj4ouLJGGervrugAoUharQrO1sjP90QyI6rtmS4ZRBgE5bAiGVGdQcRBJoglR&#10;cj7CtG4E+AmRBJLXAI6B1tez8XBZYICOnUFuH3JkSjtDS3CqHyBUvnj7kV3ePLYUxEkZZ0L8CExR&#10;9pmS0eV9XP+JJ+X1x/P6T9WyMmwFgRvKOalkwLuP6v8xH1VPX6BOSZ8MdCPCSbQXWm68Yyk4FW2t&#10;R0Y+A5mzKtRfs6K87Hpd+yADmdRDmJEBLetcZIXIU7CgZYApYc1WkcJesHhlaGHAgkBJtt7X/nR8&#10;XRBG620iMAMbI2QksJCt9bRMT+toCYxQrUIppz5rAHjQ1MigJ6HrMS2PH/5FezArAAU3JKMJZsnO&#10;L66s0WjYzMxA3gLkTlI6upn1YBKJ8AiGECsaHOnb8s9YXBc8pMklG7c//Du/Z1eXJ+6tUJ3BNaWc&#10;EwEsJHXT2g6TFT00mEyYpMiNklsFaMaSaX2XCCaOiEAnAlJJAEDK87GFdFoPesYFazICp2XtQ0Xb&#10;KN7WsBNinQrL85DHFUvA2dB3mgTpnVEXoCCtUhWQoHRysVv2FsfF1IT3BCD/TL1/rRhxQLGqyZ8w&#10;8mwvdzvy7g0SKh7OlDThpwQikjbTjNnKTFYGQwZGnum6AMXJ3sCrLs6PZZj2ZFzWGra1QWtqwuhN&#10;O9/tCBTQt0Ge80rTSw0J3RPKf3Asj/5o2T6Q8f/sxYmnFahogDyIYafj5lMZ8fdkmN+72bGXMvqv&#10;rjY8wkCFxGevLuz3f/rOvv34gfMFnl2vuX4CZZwACIAEUYT3HxHR0P9vjhwY4OlDcAyqOVadv/D6&#10;/obLWH8AELg5trcPzzROnMMAeRIAQVrl6ak+3z12aeyXF1v23t1DH0QY3jzQ9zd7AiY7Aj2HHqmA&#10;BAqQIGJB9OLz19e+PwAkCKX3Tklh7DivgtLPe4cbdnMAkFh0QEQZ61OdlzvbcwJbR3Z3Z8ke6py9&#10;/3hHQIIKkJ6Ody5Qv1xv6pzCkwCIdW1jvuzdP9fme7a3tizDTyntQgAi1moehThbztmZQMSbm0Wd&#10;vwUbdnWNZ1MCEFz7tMBD068vkQjuE/gHq0sN75sxenWiZEdenww/USvIjoBWuD1Lg6aAhsDGoG2r&#10;Cx0HyjMCFcvDlkbD5gZyRIph6/L/TiAmVRagBTAwkLqGp1PI6x7XPcsolwUM9Npq6z5vCiDAsxBg&#10;QPCKKEe5lJBz0LJer+ItwSFN5gt6ngo0qys6GIDDwPukDDu8CJ7rWFygXc8QzzdRRdrqU5KNeiwg&#10;nshhu1n1Cqd4eMwjiPsrC7Y617eKnsvpKVIMAjSa6+nREY1gwGUo9D2gIRKJOHCIaX04LkSlcUAQ&#10;ykM6mrw9csxoRZTLTf2WdgI3XZ1xUHFKKpo3aT8OiCAtktd/64Wirk/faP5XEEjJZfPapuacUFAq&#10;Sd7etShkQL0SQNttQ2zX/BgPMdeQ8mx5mgRQk0Q3Z0rL4dBi5GQU3fDLMHragLy/1gvXj3A9Y5RW&#10;cNCAAeW9lsVjH3nvv2l0ARv8J4g83IIJGevAmLOtW17GD8Zer9q3yUkdg4AQkQgqMTzt4PyOkEcX&#10;AqEnzYsOQiZ9fgUokCIZpW48jaPf+Y+njnQ8LhDJdjWCSowg0hJwLzD2AYgAVPixATg0RqWgAU8i&#10;4JuMzpcDognADmTUAEjwyn4TJWEZIkQocbKPY+mMDI28bsSmSC9wErJIHyeRt9ZByDiNT064cYX9&#10;H0tpRbo5qIJIZJv63BeIkNFOB8CC6ATvU7mBZfILMthz+l6AIoPhrmobAgbTkFN0QwsQRAldCYwQ&#10;2g97iaeQcKZpY5MyiHG0H4IyTFIP0SRiTTUZs4oAQMUBC6WckBBJYVBxEU4gSR000iJaQHQgK3CA&#10;GBSlpxO6WAAJCIvZIhGDgY63Za3OrLW6PSH/ih5cgQ1YzXkAk4yfwEOmnHcQ0RjMeHQjK3AQE3iY&#10;zM7YRG7GIqWBxbU+1pvQuaE5FxwLrzLhGGM5gQP+K+DAAEAQragKaAn0VAdD2zi944JV3mFU+4yI&#10;FS3Sc6WKjjulfdKE1W17iBLvoFyRcRbAiciQR/U7KahRGooUUL5YdYAwFSa/SiQiZd9/+7kNF7Uf&#10;uZSOs2C1ZkuTjwCT/jc1SfoCFVEEngB7AhQpXWsUKyNhLUfoVNdfD63f2AzSXJrY8FLwViBwpZjA&#10;mIj0UCPLW9cEAoggopHOJnUdtYyAQjwdsV6/Yd1uTR6HPLlmSQa+5y2+F/s1TehxBxDtSszqxWnv&#10;xMiE730M+nmPJHzy7q7nogEQ9NSgBTOEupUFwtplBxDLg7StzQVtv9cWSt7waU+gYXe9ZkvzGdtY&#10;KdnBHlLWM95QC3lkCHzk2z0icSxv+XjJjjZnZPxW7FwA59HRkgwy/IVlGf5lBwGkF4g0UJYJgABI&#10;vJCRfXUlT14GmtTAR49PZLB37ePn584LAEQ80v9IT0CsRBQK4w1/Af4EIAJQQPQDA35HRpoUBAbd&#10;l79e0baXnefw3oMTX5ZBigIeBd8BLp6dUQJ6aO/fHAg87Nvba4EUvSfd8U77xCspkOcXm3a9M+8G&#10;n1QMUQhAxLPLHdcTYH+e67+kNOjJQRUG1RvXe8t2uU2n0XUHVT/57Mb+4Odv7MHh0IHMoyP278zB&#10;D+mLg5WaAwbG+XbbjlcrWhe9N+hn0re9lRmBiIEdrq/Z7uqSHWvdgAiahJ2sFu1yrWh3Nkrat47d&#10;7Nftzl7N9peyNtcK639wYAp2ut/VKwqnZReCGrSy1m/knM/TqmecR0NaARVLwEQpS8vuWCBANdt0&#10;4LA8g9Jl2/lCcCUAEYMuUYiozc4UbUYgtlgWsK3GrCQQ0e7IsGlbgIh2Oy0jF0heu9hUISTQrGUE&#10;IgYzZc01CSsV6PEiR0UAAi4Q3W1bbYHnBpG/pJwtwAgEY3n6AvNwG4g0kKrwqN74mJdCU71B5QZA&#10;Am0Yr9Lg+da83W83NGp6r+czNCYDLCCh9dUE6tPRkMB+2NMKMc0TyG4HXUIhOEY93UHEYVrzCRVe&#10;lPqTBg3rt6lJvcroY+ij00Q24V6QQ5+SEZJTA8lbNmNxfkGgqW75jAyXAERE4CQRjtjq4qK9fvFY&#10;56Om9dPyny6cpEQI0aOwKIcDA671U9IY02/ZWMK1K2p5+uh0bNCf8Wgpx/nw5q6tLy9ZjCaSk3jy&#10;kC0DEBGIOCXc9kzRQjxExYjmMgEKBxKACAcSzG2/HgAJ76eBMb81wgF/4TbEP45xBWDwu/4DaNDA&#10;MFMl4pLhmiODVIzmSoy3G3cdl4AOFW+0BXCAJTsbFtiY1vklfRMNE02IuLHG2I+ASUAs1Xe3pEjf&#10;rkaQqiCqEuwnwMGrRvQK6HGRLr13IEE0xY8ZUqzAl863A4rb6EdAOgUkktIAODDvy2ZHi/4f+CYB&#10;wNH5BZllBAayMtb0ysDLJI+O2hU3yqQueF6Id/9kTwatJg9yWmBABkEGM5Zq2mSYXFNRRksbChGd&#10;0M0kLz+e7li1gSz0oiUybRn+vk2EBDSmET/JWyQGgKj4Ba7W520qAhDoWamxYoXGqrxrvPplByPZ&#10;0oxAw0DGfNZHMgshsuslmugwlOpDo0V4TMvGCzPe+yJT1XICC6hBYpCp4ojKy0a4iXbhpebAppNF&#10;GTOEseY8hZCVsYvpwRybGrdpGcCovG6+p0dGsd20uEBEln4Z9Z4AxcDStSVL1Ncs0Vy3WHle2+66&#10;BgSACOVPWoUDJDL5upMmZ5d2tD4ahlGdUtcrnI2WQEDNZlf37c2n33prc1JECQEL0kTJbNGltYkM&#10;ZYtEGkICABlH+bRRLwjQhIT2EaKq1Kpu/AEORCNcX0Mo1x9+vAod1wwgRAad0GVKyL9cqemh1aRX&#10;qOrm0WQyFbG8tpnOkKIKGwRNxKJiOh94CpGwJqx0kEtlwiC8hgBWKq17JzbtwBP+Q1ETGL01SG94&#10;ikOTWlrLENkpaFJsaKLMFRKagDWBauKknLPVksfUQvo3oQmHiIMm4mrcyzCHMwUnzx1ud+1YRmhz&#10;uWb/7C9+3/7yz39lVF6c7AwFMjLehKhdSdrKXMl2l8t2sF6xvSXEgzTpaz2IEl0eznk54vGePM35&#10;rG2tlm1ztaZXSkBlxPbn7OIA77fjqQxy54hCnW0HJMHzrRk3tgCF1zLWVFK8e3woQy7AIA/+k6dn&#10;9umzC6/EeHK64RGAjx5dyigfaPl9+/jJmf3koyf26Ut9d3/XiYyvbrbtw6en9laGH2MOf4GGWQyi&#10;BK/034fwF7R+/3w7MMoBKXLZowofPb10DgTLv7451LYu7AMZ8XcCEx88PHZQQJqCNAupiru789ov&#10;BKnWfXjqQuABiexn51u+fQDExdaipyWeX+1rG3dc6+HO7tDONgee/qBk9e7Boqdq3nu0bX/1Z7+w&#10;f/3P/panW4hUsD+AIPgdd7U8KSAqOCCVXh30bUdG/2y37o260JtAg2NrCMdk3bblNW8taZmVljfr&#10;QmzqbLXqQOJmp2ifPJuzg8WIwEVK+0SvjZTWVbP75zO+7u2Fqg1bOVvrVm1LgKBeSFpD993JwapA&#10;qYCHQAPpM1IV5VzEK3HWh23v1YKqpXMz5upaNuNAg+G8nFJMnr4MGqmIWtJ6g6LVWykBczgFKZub&#10;LcqAlq1Zj8sTn/YBkABsVAQgCiV5+ALJ8TgAPKLPKSuW5LwI7KfSAtB6j9YDA9G1coXooYCInBsM&#10;JZLXidiUZfSs5EtxzQW6/2s5mxRIwChTTREdH7e0az3QaTRsSfhKofGgnFOjUUTrIuvgfWmh69UY&#10;Tx7c2L27NzIck7IHlIoWbHPjwHrtOcuk8jY/WLAvPv7ceq2uFTNF5yBQrgmBkH4ecDUmxydkYMZl&#10;oNDGKBptzGOalzCSGE2E6WJyPtbXVmxvb8fTNk3Zl3GBIzRwvI8TRl7Gvqa5PCObQuqEKENYRpm0&#10;RVJzII7JJETtRNTOT/ZtYcAxCHRo+4CcID3AuPW+NQABGFovIR2BAYysG1/+iwEmAgGQmL41qoF3&#10;H0QS8OpJDVGOiYHVuj1SAXDRnClHdW52aD/76W/b2fGV/odCJUJdWod+j2qfkItO6Vg+fvHCfvnN&#10;l1bJ6Jprvu3XGx5hoYwzhvIn+3Jr7EfRESIGED2J1gQ8hiDtwjJBGiOIeHBcv0633A4HOxj/UdQh&#10;AEnTsvtBUzI5nDruKf1OB9RJBxIAoYzA7rwd7t3z8+T9ObR9/j8GwohESzYdzek1p5u84UiQgUol&#10;qBMPePdox8Z18yV04w7ml21++dDS+b6AQE/AgGZcZa+OQDxqDIQyReoDHYaeDFFNG8pZLDlwfkQ4&#10;2hDoEGigZCZa0MPTk0Ecyni2BSTmLJLpWrKwIFDCOjVCdAXNBpyKCdZP6WNTD8yijGxfRrRh0yl5&#10;7LVVL6tMV+h1IeBR7VtegCEpw0pPjZhARF4GGUEqSJiFWt+681vabtVTB6WmAEcxp/0KUjboXbBs&#10;XO/jpZLFNBJoWcB/KM/o84JFy0MLl+YslO26cNS4DD8VIMOVfZ2nNZf3hjC5e3htx1ePfZuMMZ2r&#10;aKZq1c6y9k3gJ1ez1qwAVA2ZbAG6uBCfkDhVKexLNBm1k8sjrbNnbaS+UzkBPwEWXa8xgQVABEge&#10;5E8qYlw36IQAHURXQCEPHUxoyrOSMZDrpD+svEKerOm4qP3Npwt2cXbHKtWGEzSpxiEMl0rooZkI&#10;edgzgd6+HuAEHVFJawhMJDUxZItU3GQNjgW51PDUpKc7Mik9NJrUkkndmBF6s4QEUOVJZTQpxKcc&#10;TPA+lZ42xHYKAhRBW2R5hsVpTVoFTfRZTRC699pwJMbsaKdnf/S3vrT3ZbRQKLw+3rKV2Y4tdoN6&#10;//uni/ajj85l+BtuoGabCWuXpm1rUddiqSmvNOZhbwDE0U7bdtcbvk4qMVCfvDxa9NdXMvBHW103&#10;dkQkIFJizB/LK7/amvfSVkiQpB/gE5ysaNktGUb9BmAglP/+vXMfHgmQof/q9T37+afPBTbOBRoO&#10;PAWCASadMCJAYrgBBEQJRsABXoIvo4ERZxkiFnwmagFnAeDA908EAPju5dWuPRcQeH2966WmSF9D&#10;CCW18up60yMfvAdAAIBYDgDB/+BPkAohknElkDZ6D1GSfSQic+m6F+hcBF1GIYcSHfny3YV9+f6V&#10;p17uOR9iw3kdR2sDr/KgKgXxKoAZkYcH53N2uFG2y4Pg2iF5vTEv4LC8IBARqIMiOoXgFo2/TpYE&#10;JJZKdm+3JIDWt8eHRTtfS9rZSsoutwsCDzVPcyCpvSNDfn93wXbQgujV9P85Xfu2DboVJ1Eebi+6&#10;9PWB9quYj9jGas/1SBq1lK0td5yrgLjZ2rCp/1Vco6Sjz3Aj0Clpt2S8SbM1ZJB1nwIi+gP0SmRw&#10;ZwsytvTKiLpMNk25ykQl4FM0kgLR6EEEuhCAhWxeQEIgu1zVvFjWfCVAQf+MeAJnTs9YFlEmPFjU&#10;Xqlqg8cQ1XNHFFjAQM9RWuuolHIeXWjIAcRA0ekzHQsGqUcI1NWCgEV00iMTNT13a0sD/Zawvhwm&#10;UiaQq4kMEFVo1btuZBqVln34+kP7r//mvxbwWHdRJS9f1Ct8hZxsRmhiUsZHnrUARDwicJMv2oN7&#10;D+UcVDxdCn+BAdAgpQoQoGILpV0E8sb0/3GqEiAHar6PJ2RfonQXDfpOAFZwduIy1nj5rGdKYIkS&#10;V/rz4CwBVpjPAm4CYf7YbcRB85bmaRpLomcRVGYEaQ3nNGCIHTAQKdDQ+1Eb7QCMYIyDlEQQ6g+4&#10;Ahhkjw6g+iiAUJED+9mnP9K909K+6HsZZ3QjwkQYBCriAjhRAanFVt02Z/oW17GXNYeuz8l2yaDD&#10;AxmlM9C1CLatY9D+uwHXQDZ8pIA5ErsC6HikQfsJiBjxGUbpm4D78Wv+B/vtpbLaN66vK2HqWtJ2&#10;fVK/ASSi4byDk057aHcun/r2OE8RnUOPaJAfQhQkHMnq5uXmqetm5eQGHqwbilDYihWiCGFdYCEq&#10;fUdFw/hULjDwCGOAHIWc4ENEk3WbCAk4jJdsKgIIoMKioOULuknat4AgKyBQ0TY7WlaGgTrc2pxr&#10;SGQqCzLcAyu2VvVglAUmBByQOI3SUwLxJdIjLYEDefklqi1QxezLsC9YSOtPVRcsUep77wqqKCjJ&#10;TOb1UNbqVm62LVtqOCeh1JixBmWT8bweaEo9BwH/oViQ9y9gguFM6hhljBPlmmVabQvnKxYttQQk&#10;FjWWLVZdtoi2G/d97tn0rd7DwfkDW9s9l8e94KTJ85vn9uaTb6zeH3qaBV5ETe8jWRlvjWJzzsmg&#10;VJSgpsm5QI6b1Atck0KlaDPDGWv22jZNWkn7RqknAIj+IKQxRvwVIhE0H6O6g6gRvTV4yCITmlTK&#10;ORloXUd9Hic6EUGVEmJl3NpCwZCXIELlizVdb910ujbk3hK6qWmsRUSB/hqACFJfhDCp2KDHRlB5&#10;EbVmq+aTEJMc4dF6teikzaqOwXOumsimNHFlNfERhs25sJS+F6BgwsznY5ocIwI2Cff2evLqWtWo&#10;cxzq5ZADCVISb54dGlwIyu6GM02b7dRsbb7jYkNffnht//1/+Ef21Ydn1q5MWqsYsl41ZpsLtP7u&#10;2OF63Q42yZXLc90gf95z4IDOAOWFxzsznhZ59/Lcvvvyubftvjlb9vC9V0ysz8hYLbgRxcgDIKim&#10;eCGjjkH+8tW1ffT43EHEw8N1e3y8ae/un/l3b2XoiUZ4ZEAABCDhVRQaAAHIkAxSEaQtAC2QJx0s&#10;EDHQe0AE3j2AgXQB4IH/vL0fcCOenJN+2HSwg1YF0QX4DgAF0ixUXvB+lGIBYAAgAA9ET+AwPD3V&#10;vml9X719ZJ+9vHdLztz0CAQgYiQcNQIRcDMudvt2fTQQ6KJ514LrRJB+udhZ8OoOBu+JTnAeARa8&#10;v3Og871asePNupfY0nwLMLizMtDo212d+1ePduzmZFagoGj7CxW7FPCDYPn4qGYvz1p2Z7MgcJHW&#10;/lXscCUncAJgLNqwHbfNvu6ResqWW3lb6ZVtvl222W7ZCZsIUw1nax5tWFlo2tZKz0uJXWJ9pioP&#10;vOBESap+6HcBoKgWuB/zXvbZvU1hVOtJPe8ZBxHVWszaul9rVfg78kwFLuYHOdeFIL2BNkq9lbaK&#10;1pUvCBCUEg4iAnGopGs8EIkgpUGEIpslrUFUAkdB87JARLnA+2k5f5OaE8Ka17S8nu9oImLFnBwQ&#10;gfgEJZs5bTOf0f2+bPWS1qF1JwXkU/oP3T8rAhUAinhkyiMR/rzqu3QK3kXGaLoHRwwi57TmEhyO&#10;7bVdy9AvQ14wHjvCR2gYBPoFmldCGLWwlTWPbG/s27u3n+r5l0NGqoJSTyKkmp9SiOFpH3Aq4EhN&#10;hMflvMjYyh5NheSRo5wsg4bQFHwJogsBbwAwIUMs+4XxRKwKMBMROIlCJIdfoGUw6EQT8JoBEmHZ&#10;knZ7SUAMZUgZ6amA5DgyqBhH9CXCMpqBxLT+I0NJCgIjTpgfUqYbab1OCeTgpQfGO/i/Ry9kmNMp&#10;IhW6PpSo6lyg8hjV/k/LcYtp7iVKxIjxKuBUEMAq58q+30QhXA5c+8U6gyhJACIw4uwT/UAioaAP&#10;Bh1N2QeOhf0i9UDEhP37X4IIlgmOOZkoG9pIAfgJAAQRk3jo19vwFMxkQudMwCuBjkVI94+uo3Mq&#10;kjYWixfcWyWHj9YAoWkXGRLKg11LKIv3rkZJGRAdGeWtFqryvFmJwEEkUXHJ6gRkxlwziDxMQoDs&#10;avmq0cJ7Ol6VUSrqvVCgQAD/pX9GJle1VnfB1vcuLC2jH882Zfx7lq3NW6E5tBCgIVkxmnfxe6E6&#10;a7nawNKlng9+n043NYgYzFqysiiDP+eRiLQ8/nxzYJOE47N5i6EtgSiVgAGRiAi8CBn8om7u7f0j&#10;W9vatHa/pwex7E28UIucThVtCv6HHpxkrWWTWR2LjH20RNnmvBMro6V5yzSXrNxbt7TAEAJSpEga&#10;g6ENhjvWnl2xld0zW9k7t3J71kEEfTyyAhfZmj5XB06wHElxw+fgOEsNAYkqpNCMgFLuFkgsuKhX&#10;XMdQ0HpIyYTiOQGIpi0sDjXx6PzGAgOPkmdKx0GI0GvCNdmszHeF1okk6EbXA0cFhhMss3hTOcum&#10;4S6wfgFAkCY37LQelElEnWpO0gII0HWVyg/Y4kwECNTQQIiOn/TXoJEQUryUmkH0IrXBpMc2yOmS&#10;uy3XILqmLV1ICLTgccnDogGXgESlwro1iWWD0rlKPiQAJE9Io13TRF6ZtgVNyvTMmJste1VHu5qV&#10;R9lyLsXjmzX7vV+8toeXc9atTVm7FLahAMdSvyC0X7adpbK1KiGv2IADQfnfSCWRLp3IJyNK9eBq&#10;w372zWv76NWV3ZWhJBRPaSY6ETcHMpwy7KNwPmkF1CnfPTi0b99/4EaZFMbLy/0gCnHvVCCDyogt&#10;TzOQ8qDMktJKqiNYF2AAUEBqgvf8zvdEIQAPAA2W9SjEhcCL1sVyAApAxLtHgI+zgEx5sevbA7Sg&#10;U8H+MEjDEI240TGS2vj4yamDjCDVsW0Pj1bt3t6K8ygADoxPX9xoG0f2XCADboSDCf0fgEN0hmgK&#10;SpfwO+6fIX89603FrrUdQML59rwDiGd3dv0zYIzUBiWjfAewo6z2cr/nQASZa/pnnOzOy/j1/Xo+&#10;fyCQste2w6WqnSw3vD04ypUHw4LeF/S+ELxfKdnGfMb2VnWdNYb9lC20Ex6R2Jqp2FKn5AqVSFt7&#10;Hw1tBzDRrKBe2rDN5a53+Fxf6XokwhVS2zkHEVQFzXQKXmoMmKAaaHGu6mTK/qBojabu23LMKzba&#10;Ar/0dqHEdL6f9YoQJ3ICOGoJAWgBb60jm4t4NAElSsADw3kQRQGXelHLZK3ZLGouhqiJ1kvEq58a&#10;9O6JybCi4RAJecqTCruUns8aqdnJCUvL8ZtpVO353Uv71c9/LCOFQaRMc1yePFGIKYvLKUih5SLA&#10;Dy8CJyMmQOGicdmYHD3NI9o23UOZK4hMEP6GSEkuHVIestWB9DUh94AvBWBoa/4d9BetwZyt+RbA&#10;QYMn8vtUesU1V8HtoNSbpmMTRBEEkALCoAwnIXkZdScSygCTYoFgiHEOPO+0jJzslgxdfFrGXAaO&#10;qGuWqjSBDaIAkBQxxPAFIDQiqx2ZDjQfvJJBYxSap2U2BhkPnEErcR+8x/g6V+A2siEDGouUdKwy&#10;zg4u2GeMsYCIzkdQhklKBY8ecCKnTo55WCCCslYqVDJyxiJEJgSA6EsSFtAItCECouMoOsL+YfRH&#10;bcsx7t5UDMCjQfSBfQvhoOuVSEloSsd4CyJGqQxfB8dx+0qvEnSRvGGXzh2RCPYlG5fDrt+Dc6xt&#10;CcQF6R32S/voER6Ilbo25O7xOgtUOAgBujaAjALRCPTO0SdA+5w+EpRkInKEaiK5/ildtHCsJEPV&#10;dgCBUFKaUHysIpBQFohoO1EShJfK0DJbgGJaBk+GMyH0Q6lnrdm3e4+f25/8k39mh1eP3LCSEggI&#10;h6Qe5oxKCJplJQp1y+tmZBn4BEhEh1ICGQIYU4maDLKMcHnBso0lixf7AhJ9/a6TIU89nMAQV7Qe&#10;umUKtWbLngpgf9O5mnUG87a0vmWNTt/oEIrxpiqEbaV5T0vxWlOgoaXRsSm2KeCSIg1TWbB8e9Wa&#10;83tWag99vwADECmR2Sa6kBegyVC5QSqk0nSuBqWeXplR0/LFjh9zLK/t8L7ct1p/WdvXuc0Lneph&#10;i8nQD4bLti7AQ7fTqIBbsT5wDgUggusGiEASfDwk1CtDn9R/ovI46HdR1kS1Nuy4zDWpBYRlIM6i&#10;gkd3TiIERBiKxbqNgW4F+AB+UYE+9DN63RlrNZqe24RQiScB6OBz1tXywu4BUVdeq1U1+ZSsXNc5&#10;128wvhnkQ2vVQL2S6AMES9RSC3hhpbR7X7H4lCZNAdU8wEVgozjt5LdyflITvTylMnnpcb1Ou1dX&#10;1uTebZN/btnm6sC9RFj5w9m0zffinrZYnwc8FGU8CtarRt1bXh8WbXNYsf3NtnMhEKTaWGq7ESEP&#10;jrG4f7lpP/rksb2WEX52s+8VCQ8uNt2DpqSTUk6M/F0ZS1ILeOVEFgASePeACDgJHzw4t/duTty7&#10;J83x2fM7btjhQJCqADR45OHhuXv/pDWISnhp5S2AIAoBqOA/AAd+/83UBUACAIHRf3YpUCAgAS+D&#10;7X/46MwJkk/P1u2jx6cOHoiaABzYT4AG+8T+AiTYX4+inGwKLK3ervvEwRNRCI6Z/QBI7C+1dAw6&#10;rvtb9krjydWK0cALzoMDhoMlQzeDqo5AawJZ70U7Wu3Y1d6SzmXQ5AtZb8aJrgdNyd4+ObFXjw/9&#10;+lyfDnzQdfVqp213tga2v9hwsa9DODHrAh/bM95VlGtK6mt3s26zuvYLc3lbXw7KPbnGAwGCtgAD&#10;vTU2db1JURxuzdjyXM0jEYuDqstdD2c0L7RyTn4s5sOWy0zJGCJjHbW5HsS+rFUKYReMogqj2dK8&#10;qHuxqN8BEZR7EilrVWIueEbJMSCC+xnNiLz+mytE5HWPyRunEg7uQ9E63YaTDTHaNNKijwy6KuhA&#10;UH3hMtYZPSsFiG4yfFG0HXiWsppz4TCkZEj1/EPWGxuzuVbNfvL5x/bL77+0flPOIGJTAvGkNaiQ&#10;qGpOLCT1HMvAZROEr+UIeBQCMAOQQBGX7corFSiZCslQyiYgIkX77hSOlgwghEIiDJSAuww2xjEm&#10;By6q/ZEtAXh4hQJRbvgBAgVwrHBgmDNIZ1CKHqyfOUmGT4YU0cMAQOh4BBBYN8YaLYSpMTxiObpj&#10;aTd6tKfGCMKXoGGYpxH0edBf0nYDA+y9K25TGxhnV7MEsGikcFq13mn9znBDLbCAV06LcFIItMMG&#10;cMCDwKgTHcDQB02tfg0kAkMNZ4DoiY5nHMKnjl37RWSYapKMp4mD3wIBqaTWCwiA6yADrm0xYto2&#10;+45BJzLAPrF/E9p2AHA4JlIgAg2jNItepybpOPprEOFACuDEvuncTsuGU5ILqHNJctItOt852VXW&#10;Hw3nfJsMKjLYR4ZX5Wg9nLMxVA9zMq5oPLhkclzGQxcWxj4rTugGATCkMlWBDKHngrzRet9f6WfR&#10;aC9bubEoj54mU7oY+o5STNIWk2EiDtoIKAekSpljoaXP8oTj6EDUXffg6+9+av/mv/mPtrpzJK+b&#10;9IgQkoxuSh45Xn1EgCPgEEByFKKtYtg7MtiLXtI5IdRE5AGeAmmGYndDv88JQNQEMCqWKDWs0Ox5&#10;aWYkRfUHKRIhdoGImox+pTmnbQqFpwvOg6CjKNUTAIAUqQcZ/1RNgEMgotCBUCkQkaxaLMf3i/o8&#10;tGxzaEWdi4L2CSBRaC1avjXnn+mJUWgvWE6oPJqr2KRunLhA2lQqZ5XektVnNmxh68KjEoxcfc4B&#10;VHDsJYENuoSS5ujZwuq2DTf2nMDqHBTEXTKBxgWRgVJZgLAsQBfXwyHvf1zgoFxFzEvHKs8eoli7&#10;XrBIJIhC8GACJJKaNMLyPiDTIrI1TpgP5jE3Z1j7q/OGbgbS5JM8nJowxm/JU5lkwr0YuoHm5QVR&#10;OZLOZQXQCjahCY7KETyIeFyTYUn32qT+z0RWEshJx3SP0YJek18GnsW0QETIhsO+tdoFqwhEZFLj&#10;7r2V81Py6pAMltfXlsdXDAuMhOWpJTT5Zmx2tmHbm3Ned0/ouNuI2kwboaGwE/IQN4IgCZigUmNj&#10;oeBSymhG4O0ShVgftgS05JmuQt7sepvvT9+/by/uH9oTwv0Pjuz6GEOI/LQ8bxnUL17fc2OKUUWs&#10;iUoJiIsfPjp2gw1oIBrxyZM79vHjK/vw4YVHIjDcpCsoz/xEBhxDTSrig8eXnq74+NmVffxcy2oA&#10;UAASvFJGCehgELXgfyMjz3+DiAHkyiNPTwAk2Ac4DmhDBPu0I3AhkHIXkKH1aF3ff/jUPn9x7ctD&#10;BIUQStUFwIGoB9sD3HjaRccHEHjv4aELRt09nLUv37u0X37zwoHEo4sVgYgl17g42aCN+cYP3T/h&#10;QdCMiwHA4Ptn11sui01DrYPVls41UtT37O2zE+ernB8gFNV1KXIqNC63+gINs3a2u+DloDsau7pu&#10;KKciHrWz3rLL8wVbW6vZ7m7XlgUsIDlu6RoTEaCdPOmqvdVgUMJLsy36bcx2S1YrkrqIWj4rT75f&#10;tlOBQ0o7s+lJv7/QLlkS6KCcGBCB1DrciG5P71FFFXggdYHwlMtha1BFxPIAD0AJCqvdXtn6Ai0j&#10;TtBwOLDTswNvnAXQxnDTIyMWm/T3iEsFHTnHtW+aP+hmLMNPgzvK72v1pmu6kEqsFfKeyoAPMduu&#10;ehSyVckJIEx7/xu4SvmUnAwBAHpYoBpJZ8ZyviRjNyGDSuQBVUuAw5iAjZzA8JQcQKq20BIKFH4R&#10;lfKyb4EQgERO/x+fCPnA+NNWITKd9JHVXJXXHLi4sGYpARea+pGaiYRIPYz7IHVKlAMQAVBhHTHN&#10;HYAlnBy2QeUG3v/UeFb7TeomJyCh/dWxcBykM6qaY1MCMbVy0x7cf655JzDq5PKnQ+gfyCYJMETc&#10;UOr8yVnqNGXLZDeiAhZeqSBgQMfPOG0g9HnU2RO1RyIFGFfahKOQiZeOceb7EYgYDT4HlRYsgzcf&#10;pGUCIS0AA8trGQcdAYBgeIpFrwAdPrMegEyQYkno2GZ0/20K6Pb1f8AE+0U0IuBDMAAQrvtwCyIc&#10;QGg7I0JmUGoqUEC6SOc7pP2Iav7PxnW9BUAoEY1H8pZOCizKdsciGd03VU8lsV9jjh6F7DrdgUcf&#10;kLZGk4DURaCQqJ3XyolCoH1Acy6iE832nJbJCRAI5UzJYOTqnhaghDIlr5XSSUYoIgOikzYd08XW&#10;xkGWpDAYcDDYHk2kZhaXPdWQLtU95I8sNJUOU2hOxPIOImL5hpMlIzmBFHn6UYGAXHNWxhig0NcY&#10;2HROnn9tSb/1LZxrWzhT88hAVNsrtWbcKFe7i96ECwACvyKaFkCK5W4lsZueWkgVgsgA2g9JGc84&#10;4UEZxWytbpkK8t1UYbQ95QJ4yNYXtF2WnxV4WPCR0ue4zkFS6yn2lj2CkRKQqc4IaOh8Vwf6j8AQ&#10;EZOowBVAKK/11Wa2LNuYcxA1pQc0RARIDwOlpahkZivwQWq2uHFoyzunVtTD7B0+9VDS94SKCkiT&#10;MTyWsoypPK7hQksPx5QeLBDlmK65JgldZx50WsBPanIYn5rUdc5YqYpiZsmjEESZEPoaE1LG24DQ&#10;ibcxxeQwIdAhQFDT9WvXdE0ERuo1JsS0ZYt0LM1ZUhPaVFzXXOAB9VEmGFIhXhbKfhCK1St5UUK4&#10;5IMRzllc7Ho0gkqNTBqVv2kr5KZcHRByGrX+1OZDZivLO6RRUbtbtoG8R0roZntZm+kkbL6XsLXF&#10;vC3LM92YL3m4/duP79lSL+3RCHo+uADRcsu9VEDEzlrPFSrPD5d93Lvc9ogEofULfX/3ZNWuSGEc&#10;L/9QvYC4EyCC1AQVCoGBDkiKgbDTmhtqUhp4+QAJN+739j268NXbB56OCADEhUcTiDTwGyADo817&#10;DDiVGIAHBst++OTKKyY+eX7X3xPNAEAQ0QC0jLgYDHgRX7y849EHwAMjiExsenrli5d3PRox4kaw&#10;jxwDYId9+PDpmfM/EMN6c1/HdgW4of/GpsBB1x6eD/09fT6eXG14uSnRhoMVBKWGDoyoKEEV83IH&#10;UuUg4E1oeZqMnW7pmmwOvJz2YH3gnT1Pdrp2dcw1aXhr9oOVip0LRND3Yn2Btt5t/WfWDpa6drTa&#10;9egEQlMnB33b2mra+fmiHR3M2vpS3dt104Fzf6VumwsV29Y1p6fG8kxZ90rB+TSoY3IfeMSilvLX&#10;jdWOK1DCgUDUjPdEJBCMagrEcs9RpQGIIFVBHxcEqEjFUUZa1r1bo0yZZTWQZa+UIUVS8llwXYhE&#10;ImSZTMx6vboDhkhkQs+KDLy+4zOcCJRg4StQoYG2C0RFwDlVWYjBUZaNrgMNt0hbROREFAXOabKV&#10;E0CvFVJWLaUF+ql0kNev5xeyIiqLRc3v9LCAoU/pIaWGrAMBK3gRaLxEY/KmZfS3do80LzTc+GAX&#10;cEbHNSdgTyBykwIPdA0E9HE4ZXyCVIbWoW2Vi3LKkjnfxrT2IeAxoDZJmiJ66+3DBQi4eeVq2d57&#10;99ru3L3SNiBpC7iMPPNJIgVRHZ9Ak5ychJZHUhuPn8oRrzrQeoLwe1znMGjO5V687BfaB6QCSAs4&#10;SBDYgOMxrfmO/YFsTvttvuM4SN0QdUBNEjEpzhepANd2gMegbbistKeBtY8aXlp5CwJ8P7QsRFG8&#10;e5bHoGPcARCoV06FdPz6HiNPxCAAVAGwYN/hQrC/ACFAkB+DQMQIOARcDQAEDhwRA8ADHAlSGlzj&#10;W1Dj69Z+6Thc8ErnMagG0T2XbOj4iPRwL+kca3tEJ1LRgu6ploCVnEQtN4b2OB7mo8cvbP/gVDcE&#10;HAkARNoNCq2/uTkwTuhIgEDp+kX5ItroE2xAK0MkCnXJiYiQmwweSowIRHkHzmk2xM2nm1fGPKmL&#10;gpQz5EBABAJGNPVC+2F158T6w02j/wVpjCRNqTwSIQQuoJKSQU7KqGGwx4VWARS0z6ascxSJ8F4V&#10;2baFMm15/QIY5a6vA9BAWiSJwRZIGBe6moyWjBJLuBikSpIFuBVtrYv1DTyKkKrJkLbZZk0GvKpB&#10;LwsImvq+MetRBvYpwXe3ICIGZ6Op17LATW3GkkQZtFxMwAkgkdE6GbWZZY1VPx62x3HkGot6FZAR&#10;uEBDAgBE9AQJbwS06E7K57X9C7t59tZqvVkbD6PrkdE5T/krJa3oR9Tk0Xz+1Tv747/7W7a3tWDF&#10;HGzjcecx0JyL6x/0JoH/oAdCADEjgAWIgLtCmWkUES8BSq4XinSEJl2CV5MJTGy09LNJ3czyJlDJ&#10;Q6SGiSakyS2nczZGlEv3E/cVgJGKEEKu6QyTn/ZVAALwwCslbEyYpVLKG3CV5RHCjXAxHk26CPQg&#10;1tPVxFvTBF/QBJ3Xdzn9XodgKW8UdcAZuiu2Ew4k6OcAyY/SwV/86Jn99rcvbbYRc14E5Zs0bIJM&#10;ieT1vgzY7rqMz0rHDrZmbmWQ+3bvYsN2ZKDwWklnOIiQMcQzJ51AWWZgUDdl9I9kmOEgBMqQGGgi&#10;AXj5gAcGUQnABBGHT15c2vcfP/doBCAAIAGICKIS5w4iGCM+BGMUfWA5lh/9D/BASoNXT40gMHVF&#10;VOTMt//uwZF99vwyAAYCFAy+Q8WS1xHBkigJ340ImWwT408VinM/9P7l3aC8FUlr5K4/fH5kv/vd&#10;a3v39Mg5D6QtSGG8vn9yy33Yd04FaRn+f2dvVsvNOx8ClUo4FJcCBqhyAiLovHm6OxOU4wo87G9U&#10;dd51XdZqzsOAb0FKiUjHsYDfzmLd9oZNO1oXEFyp6RrWbE1jZUnv13t2srdgFwIlc62krfRS3lJ8&#10;a75irULUthcb1pZhX5mteVqDqATgASIlKqmAh34n7xoRgdhUWfdkIF1N2mJFIJT7jigE9yccCUAF&#10;6qmMuu7TBg249D6QypYx131bLidlnKMOmHO5uCG8Bmgg+pBE/8GfBXl++p73PCNwCKbDIQcKRCMy&#10;CNPlcgF413dECyJ6jkhPIoM975UoNSvlE3IiZCgjWrdGPp3UNuAtYeRCAiUov2p+k3GnwVIulReY&#10;4BgKOh7I0ppTojLwiNDpe8jc01ourEEVFzbCydYxGVA96zgo0+G4zktH+17WNjDkVGbIGMtowVmI&#10;hQnvjwsETHoEYVpGLPD8c155gNcLd4KU6/XNpe3u7/j8AXiBj0EfBww9nUAH7Z7trqx7Z0nWBzBx&#10;sqVGWMsBADDYpCUwxHAffiBJYmQdVGBAtY8CHwzOQ1vztHet1HrQbqBRGKMh560g+xZ2hypIBwTb&#10;ASywHgx0NjDi4xhvAQnC/xhwHSfGm2VHERLvEaLPRAZIM/wmiGD5UZoEIMD+854oQSwCoMr5sYzS&#10;GMFgmdvj02+kbjwF44CF9ZCSCVIn7AvbZZ0eYRAAiYaKuhZEaQASRFu0fzouUimxkL7XcfHdmIt6&#10;RNJCv/KAa30PW2NUaMqCcUfFkl4aMPknQkJjGA9dMKQyvdOnVhaLVywvgwpQQBKbm2pS62U0u7MC&#10;FDEHJPRyQIqZRlGBznrWvWduvGxRnqoAS3duxWrdBW+kRQlkFKJmVp6/jL4bWnnriDrxGkpXbSIl&#10;EFBoBEa7viAAIe+/JC++OvRoxLgMIUaZSAHgIJHXfgrFIUkdS9PoSiAlQQSk57+FBUhSMuDwFDDi&#10;jGxjYPVZGftZ7VerJ7BBq/KGUTmR0w1W7s5rG32PKhQ7AjF5NCW0H9rHmF5jlYFFEcASqCAaEYNr&#10;of8ly3Wtc8X/A9ABIKVqc5aszthUpmbTWs80IELHR/vwsM45/IoJGXa4ElR3tBdWnDOBpHe2VLNk&#10;ruwEUhqThZMJJ1t99uVH9md/9nft8mxXE1je4pFpBwHkMsNcQ10n+BW8cs2IKnE9kxnkyoVeheyJ&#10;GnlJqc5PWA8S/0cvYnJszLkQpDEo54QTQd6WPGcmA1kTXgWTTsLiafgwAoKa7OBkMBnSzCubjlkx&#10;j8em34uaMJk4C0l5auRkNRnXswK6RB3S1u4UrKnJHWlgvgNAZIoRqzay1tRvKzL6+VzISW2F7LiM&#10;wLg9vF6yZ/c2bGWu4J4yXujWYtkOViHVBZLHkCq96dN6x45kuE7253wAIPY2qdzQ/2gUdbLszaYY&#10;hNxHmgykGmhW5VUK15vOiSClEZRLbuvziXv5RCLgGmD039w78RQBQGIEAj59cd8+enpXrzceXRil&#10;LAARRDp4/e7jJw44nHip9VIK+vmrG60jkLhmfaP1jjQiaAQGMGBf2CcAAhUi7CcREyo1eI/GxWek&#10;UPQblRuj33h/pXP0waMDeyDQgLImct7vPdS6bradWPn1uxv70z/4xj5/e+UgAj4EIOLF3UM7WV9w&#10;gSrIqJAxEdsigoFKJ/LYAAkvoxVAAZyRpgCoodOxs1r1qg2iEIh/UfkBgDjUtSZqQTdOWqdTYnqg&#10;a0vlzdE2EaVA4prIQVuAFLEogMlSN6djXRew2rTN+ZJ39FzVMtwLNJUjBTFoZfx1JLNOx1fSF4ia&#10;NSoxo0cGkQZSGTTOmhmUAhVKAdsmlRxEGzQqAgyj/hpE0Ihc8H5fIGg4rBtN5+hc226XBASowOC5&#10;gbM07RyIhPeZCao2qMSAtFxGOTcNQTDpaYuoAAWRRXrVQKpM5fRMTwuoZ7UPzbJVqnmrahRy6GPo&#10;2dGzWdb/UzGMx5Tm/JSnC7JZlinJOMqRcjVazSMyjOTtqcggdYKwU6FU9FQoqW9SqPAU0K0hDc73&#10;ABnKQyk378qw0zOjrjkzKUdiWnMJmhK0EI9qeRya6GTA3UA7ISIjNS0jFQ/lLS1HhrRCSnbCZba1&#10;PpwPdBhGnYgBI1SULQzmbHl+0eraFnLagAiafFEK6oJYclpJGaCJUJBNIdcfGEaMrAyoRlBtANAJ&#10;5KoBB6R2Nlc2tN8R33/WFYHbISBUKdXt4d0HNuh0XZjLgZF+x0g7iBBwcC6C8xG0HX0OSk35PgA0&#10;GHNSHImYQABpfwcX+k1GHaAUNC8DQECEly0GdEzRzVNz9y2QGAEWUjNUYABagjRGEJnw6hO9B3zA&#10;rSBK4qkagRfeAyIo82QAMohseBdRAYhUrKZzkXHgELQ51znlf6RF2KZex1gBPeAJk8SiBUvJMCP0&#10;QXMnemUM15YsV5LHLnQ7NqELLmMAX6JUagXIRSeMdcCRQNiIyg10EdB/QCGs1pIh1vJENgJPVw+C&#10;LnTutu030Q2AxbR+p/kUKZFkruZiS5MgrKQMvIwxQCBdnZUBJqpQ9whDoTV0QztKGzDGomUZ5gMB&#10;DlIaRBLmvYNmNCcAUZKB0WfKRQtVGf7yrNFpNK3lsvqNFIenUWTkSSXEZUjjJV47VhbIKtPvQsAh&#10;XQZANCyp42CkytrHakvb6li+JXCjfQcI0HQrVpm1ZH3R4tputj3UPnYFaIgwlK3QRhirJdBR9205&#10;SNLINOYsTLMugRkASbZOlKLjVSJTVGK05z0tQ0QC0mgkQ7pH3ks6b1E9+IAJIkK04aZd+vLq0C7O&#10;jzRpzVq3JWDCA5HQTaubIUJoSgBnRHydmEo7gCBihOGnpTj3QVbXi94dMHmz2YpAQlCuSd60mJdB&#10;L+icZuEtyDMZH9MDLI9EExvy1+jzE5LMEG7VBNNqN112m//QYjitybFW0kSlUaHELRW1nCbScjGl&#10;+4xJMyngULB2F0GttL8v0lODCVjeY7owrftGYKOldepzSZM2IeZSIWSdZsxD25DtFvtZ69bkEZZC&#10;zosgrL0hA0STLhoq0UcBAHElj5jXcxnLGxnHhzKWN7Su1nh2s2sfvLiwLz944FoHgAhSGqQz8LDh&#10;QyCwRBQCAxyQFvH6j2WgLz0CAd8AgECkAEOP4R9FD949uhIYuPaSStITpDTw3r98e/MDiPj5Fy89&#10;QkFqgP8CIgAVrIvlHTwQwdD4VMswABKkKdgfAAQRElIZVGqQevnRG9IYu/Y7X7223/vmPS9TpdKE&#10;33wIPDw5W7bPX8r4X6w6gPj46bGhzkk0AjDxiy+f2+9+99ZVOL0zqM4JREpAxA2y2Ef6fLDqvA5A&#10;BOcJLsXxessjEXcF1BCUOpWBfXCx7twGohA35/PenAsgAfgDoMCxON9eFCBs29tHu/Ynf/sr+8s/&#10;+bl9+OLATrYENg77ur5Fjy5BlkQNdXHQDJqkUbr7aMMenwo4an2H2uaOrj1ghPTGnEAq8uoACSde&#10;zsp4lmIOKCBGwqugdwbS6902QDnkkYeBvstmw0Yr70IBSeycfwegBWjUBD4AEXT3pPX3QECEdAYg&#10;ud0u6j9E5GJWr+s5nxpzEEFHXCITcCGCkksBas3HVDnR54bnj2qK0OSY/itvMzwpZ0zPYEoGKSrn&#10;zMs+0wG/Qv/PavmSDHEqFLJiimaJAgO3QnFToUmrVCoedUA+OqnnP6WRS+Y8KlHQPD5cHAZgRQ4D&#10;qRNIkKQvIloO2+BidzKo0xpwNXqdvva3prkCVVwqKbRfY+jH5DxSENZ+J5grJmW4aQ0uO5SezjuQ&#10;iBI+12eaWQEi4GK5YiZpA9ko0hJEDdCLqMn+9FtdL5/MJnUeBCSyOr6U9gHgEoTrBTimNc9oToZA&#10;Oaq0cO8eL9ujEKEAdMj+kWpBPGuuL0d4kqgKVRI6TxPTnorpd2fs689/5L/zG98Hyo8AgFsQcTtG&#10;+gwOHmSoAQYsh/hUUfPp3saR5qyetgtpNOSAAkDCPo+iBMFrACTghNDK+9dRD6ILt2DFIw+j0k45&#10;ehOApbSOHY6ZHGTZeNIo8DoyzPm+v2yLcwFICciZgJBCpmsx/Q8AAQE0q/ugXm171Q1gitSTcAEh&#10;GBAMrFDIdEJ75PuzQtbdni0sL2qyJpwt71U3YAE2b6WhmwjWJ2gz5UgWI0Pjp5AOrFDs6rVkk0KT&#10;saQQUyzp4S+WG+kT0PSFKoApIV1SJHHtHFUipDwgYQZNqQQeqvLMizSwQlRJ6DHTljGt2Xi0FEQX&#10;SFVk6zLgc1Zsr9iYtpkq6z8CCLnGksUEDjDmgBBABKqYBRn1bHnGR6E4L2St98WONXoLVm50jV4c&#10;iFQBJig1TWg/KBul4oOIQbpGxYWMvFBqqd2x3nDVeRJZ/YcGW0QbABEp7V++t+4DEJHWPqRqsx55&#10;mBAYIHoBMCn3l5yECVhAg6K9fBAACJ1HxoS8//G4HsKy1k06Q+ADAAFnJNjPikc2kPiu9eat2BCY&#10;qel8kWvUOe/0ugIQOrZyUTceNykd74S4BQBpTjOh6861mtL5ReBlTDeGt+6NaJmJMU0WKd0LA6s1&#10;BIoS8BYEgHQfdDq6mdpVgQGBh4KMey1vcU1+cf2npAmsqvulJU+pmglKPGm85Wp6TtYC2Yc1QUWt&#10;IuCBhgVeSVITIuVn9arOD0CinNKkmrPeoGIrawJY8toQ5wFEABoKdPIUaECxbyBPERBBTpoJe1me&#10;5ZyAA0I/VHRQq0+Fh5fbzRQ8tL29AmMfUl3NgcTF8aKdyNOlhwZggmU+enNlv/Xte/boatPunwtU&#10;XG54mSeDdIYPgQYGIMJbeOs9KQ0qMAAPgAT4C5+/um9fvH5wm7q4cAAAEBhVZQAiPnh8x6MSfCbS&#10;8NnLuz9sB9ACBwOQwe/Om9AyrIPowyg6AYDgN9IR7IOnJK4FRl5d+2eATRCR2HaA8OHjQ48u/Nnf&#10;+tr+7s8/8oZh72gjrt8QoyKqArDglYgFpNHrnTkBlHMHIp8KXPzv/uYf2S9/9FLnYMPePUV+m54f&#10;W27wH5/veTqDaMRrreOjFwIj1wJnOr+kQ2gLzqBTJ+26r47m7WirLeDQtMv9jt09Hnjp6M5Kw6MJ&#10;Gwtd21kaOBHz8/fO7P/1f//v7f/8n/6lffDq0KMQy3M5212F41K34Yxel+Z0fdv6b9+WdC8htU1L&#10;ccpFtwUkADK0BoeTQUQCIAGI6AgcQMSkXwvqqfThAERAkhxVZuRzU06SzGanNLlipAAMSRn9ca/Y&#10;QOq62SaqpnXoM+CCVEa/V9Dv9JvQ8jXASMxBMwCCpnSACdIYQVojacVSzjVYABKIuSHgBq+BSF6t&#10;ktc8Tn+cpPOgCrWyTQiATNPds0zEF2XNkuWTccvHE3omBdiJVkZkXHnusqjH5r0yhNbftBaPav1J&#10;r7wKogaoZBJ9BECMj43JmMnjDwV5fjxawvF5OVCkLeiimXbeAo3FKCsvy7kgFK4hY5SXXYAEmYxO&#10;y6BHXCchrHmpLOfIKwQ0BwEMaDU9nNXcDc8LjoUbfO1PpCIHBJXdpEBE1j3kELwFGV8iE/Ahyq6U&#10;CV9AQAejjAGWfcOYEqKfkLElnI9BdWMtcMJyyBoACNgeUZDN9R1/72BEr8OFZVtf3fLPEM2zcpwD&#10;iWo5yQCDiSC68esRONs+8PqZX33+hU+heVbb6rUGcsbovkkkg22TumAZ5uugt8UoBUI1RVm2YHf3&#10;XIacCAMRjWAEZFPARVbXQ/NxrOZ2nQhFAGaINggc6vzXqgM5WrKfU6RAtJ/63SXCXekyABFEN4je&#10;cD3p6VGWQ/lf/fO/srev3+g8sYwHFwgNZeWZyoCHCpbLd4Uq85bTBXQPVDdsSjcm5Tfk2MihZXXz&#10;Eb6hPAcjw28pyHJRXdwYgkN1AQPtnC5yFGJkSBdHxisl5EodczgKygouFl0nIW/yX4AEfIugCqRp&#10;qGAmczLIeZpWISs9kLEcenQhBYky03BgUB6se5RiKkmlRkXv5xxAFFpLXoo5JkMZybZ8GYDDzPKJ&#10;JbJtAYeBxeJ1HTPVJi0brm4HUROIpUkZnK4Mv/4DzwL9CbgWTpREVVJGO1ND00GoXccOiMCIx3Te&#10;St2hgwVSGYmq9rU5tLj2CRCRbS46GZS0BOmIjABJtjHjEQxAQqres/LMioOIeLlvmcaCRzYAEc7N&#10;0M1Wm1lyTkS5PedgIlWuB6/avrco7wjACFjUewM/nsXlNfvu+5/aq9dvdc41oVDumtLDqptjVIsd&#10;EGQ1hP7jevjxJEg3VMp4ReNO2iKtQaqL6BHNylZWlrz3RSQyphtRYCM2aTX0GnIamrw6WU26raa1&#10;8wKImrzwmJC3RjynVtH5FfhITE9aKSPEy7Z0rxUymiwFWjot7b+ARKslT66Dl0bIdMwazZx/7nTp&#10;7SGvr5ywhiZ8UhmdHuBGoERAghz21nrHNlea8iLDMgIhGZOCzXYzTq7b029UY+wJmCBmBJAgnbG7&#10;0bFtGnAdyWPdG3jp56PrTXv96MiOZWBIYRBufybj+/p+0OBqlGoARNAXA8IhhhWOAQACLgKgABAB&#10;gPjRew/tU30HgGBg+AEEAIkglXHfQQKAg2jEaDnAAYPlWVewziD6ALjgNVhXIH/N5yAKMio33bNv&#10;3tO6n1/aV6/var8ug/TFCwEcAYYfvb1jv/ftG3//xasLjzZ89ETHKKPP8aB2SWkoI4hmrHvZKJ8B&#10;TH/4i4+9uRiESZQqX90HOOx6eefD0x2j7wjju0+e2y+/fmufvr5yoa7HAmYIUlHmSfTh7umSXZ8I&#10;zO22jbbiaEOc6/3pFvLmAg4bEC+Hdrg+a+c7PYG5TfvLP/+5/dM//bm9frJth1tNW5/P2WxLhroW&#10;d9BwurNsyzNtFyOD97A7LNvuYsHHvt7TQO1I152IBKqm862sDajy6UC0bPwAJmbg49TpwyEPtZvT&#10;pBq2+bmSDEvVORG5TMjvP3g889oO3B2EpZwn0Uw6iIB0Cehgee5X7ulK9TZ1V8taOg0ZURN9KqxB&#10;rwx55xkZeYEIet4430HGN0HjOz1DgA2id0Qr6o2KzS8tWEogIC5gn6+XLYSRhhApUOD6BKjXysgW&#10;BCSQqx8HiGj5WEJgResnAoIQVXR6wlKxaQFvLSfQQllpp90SACobjcCopMAbxtAQJsc4BV44/03L&#10;uFLJhdEnhZHWuvKWiOQ8HJ6U4U9pzqfke3N1xfoI+U0E1SEoNmblnMJxuH91bdvrG3I4MGI67jB8&#10;BkScABtyVGXsXNNBxjMuOxZ30iOEb53DjBwezc2B0yTApX3C3kEyxFufkpGkU2hJzizlp3C98P4T&#10;RMgFjkgzYDwTsk9IbrMOBhGVMnwybQMeRJACIaqidU7IULN+jwgEACLw8gPQwACoBAAirOtBZIb+&#10;JTo3FB/o3AAenKcAONBnoi5Bq/AgmkJUAjrB4uKm9hsexG+kUEYRCY5PQGIUkeBzoG3B+oPlSYlQ&#10;kRKkWwQ+NPcH3Ul/DSK8fFTX1bu1ToVl+9P24YfvbGdnR/cg6xKIILSSo3V3VDebkAtGBePi6QUZ&#10;oKRunIg8SkJdNHJyYaKcboRwSIgahUvd9BnCcKDjrJNBQuGCbvSGJVPyzD1MTmWHEHetavV2Q8BC&#10;wGVaN5KMFY2/qN4oygAGITHdWDLE5OPpzxFNIe0MR0EPhoDDmFBkoiCjX561sH6DK1Hqr8lD79k0&#10;PUAAGDLekCyJTsCVwCBTaplr6jctX26TwhDI0QmMpxqWZ/25uvVmZfxzRYvp4aLrZx6wADGygnDV&#10;kkDAcsBxgL8g45+qNj2VgPZEa27J2vPLAh0d31ZreGDN4aHl2qv6H2mMWQGJgYBIEE2gCReGn0gE&#10;5MpEWdcA7QiAQg9uh469SJSlFUQ1Km0r9eZt++JGx6V15CF5CsgIeOS0L4AXUiThdNG7gXrrc51T&#10;qjZo4rUk5Nzpz3kqiXOeQvNe5xqpc9AnWhDJdE1gIup5zl5XSHdr1Wjcg4gUudNSGclyPVyEIQUy&#10;iFCUBAYoTavJ+xm0K9YSSOjI4J8vD+wzedR1gYNaOmkFTXi0Ci/kY8EQwMhrvQV5NQjd5HRPMFnR&#10;Rpz0CPK7gIgs9fNFraOa1qQ5bvVayjY2B7Ykb5SJlzLQVAYwAfGSVAYNf+p2crjkKoMtGRFIbbwO&#10;Z0teHnq0O3C+A+TJlbnWrcplwQWmABen+wO7OJqxQ3mrdPS8d7FqJ9v6vNGXJ71hL28ODF0GNCKu&#10;94aeymBAOESBkgoNvH0GpZxOopTBBySQgqAkFBAB+PDXx6Q1LvQbwOKuRyPe3g++4z+kOVgGYAC4&#10;IBXCcoAMqjqQxgbAUD0RVIgc26cvr7ySAuBABAKOA1UZ33/42PcLye0RbwPAQJrib3//vkchPnl2&#10;IrBx74doCsvyfzQl4FQwIIry3TO6eZ6suubEp89PnR+B9DUcCUiYQTOwPYGETXt0vq3PZ/af/8d/&#10;Z//P//zf2R//zleeCqI81juDHi8LHAgkbPa8dwkpCQDEqJsqhEmIlqc783pdsu2ltt0cyNAcdnRd&#10;5uzR5dAbp+2tlO1wrWzb81lbG6QMhcu1QdmW+wIOw7brU2zPFfR73s43G6478exC/xVIORBopGpj&#10;XkZ/oZd3suX2UstmOzkHD/P6btDUfad7ClCxOFO04WLFuRIugV3LeBQiKwDQ7xYdTNDNExEqV7Ws&#10;0GcjYVUqMzLy7LR+eBSjVzgS0SjNtcICExGNqNYhp00OHCCiVEZ8Cp2VvGX0/CHMRttwIha1atGX&#10;IbowLaMf14Q/rvekNMsy/ChOElVoVRvmokcygnTlpDtvvlQ0hJ4AEUQiYpFJGTUZbQEJHATEp9aW&#10;Fu27H3+j451340zYP5+tuyFKUyEnR2fk2af0Hu8cY4yRBUCk4zmL6DcqKah0oBIEsuLC3NDltKmC&#10;QEchrn1rViDGrmhfq1oX3jNlrRhyDBfbpuJDTmoIIKH5a0pztozgJMZc64fTAPciJpvi4lQy3NMo&#10;8Gquc099DD6XHCYc5hwOtPZVBhkj7RUTGG9Pb8BTCKo7KIFEKAtOBpHaoMw9iGBQqUGaIFg/6wE8&#10;BJGPIGUSAAeOwbkTmmd5z/4CQAAO8BS8sRWgQa8BIAvSDEHXT61P/wNETOh44IWwbf4fcCtuUyQe&#10;CdH/5RyOUhoBiAj2hzECKS4WBfgAREwRhb4FEQIgQX8QCJtxB1OAJkit8F3oShpUdmpdrBAUOS3D&#10;T9hjOlJ0o0KlRRThkbhWLtQJ8QbSzNzcnHugO9tr9hd/8Q/szp1D3fAxC4VCnmePyijF41VtqKwb&#10;vK0h4yZwAXOX7qDVprxqGSTUMCF1ks7Aw0VuG6VE+nUARkhr0K4bEDEVg3cwcCBBagMuBNwGlC0h&#10;WHrYP9d2XQgabyHYxPIQKeEzTBfgHHRkvIPum4X6vEBER+vX8vof+1isaB26ybMy5BV583QHTZVQ&#10;z9QrFSFab0IjIEz2PBqR1I1PFKDU7NtgedNmVnat2l+2/vKhdQQgmgISgAiPRtQXrNijCqOv/Z/x&#10;FMQ0D026ZLmGjq3Z1T7WBCBmtLy2ecvzIBWT0D4DPIrdGWvMDy1bb7nuBUAEEIGoVQBeZi2ar+o8&#10;6ViyJXkjVde9yGm9tCcHGMJ1mYrIs8kjElY0WoajBZIg3Iji21RE10IT7sKM/eRHn8oLmxVAENhL&#10;6SEj1eDMbMRnkj5ZZXKwy1O2rOWe3b+yRk6eX6dkv/r6nf3Vn/6BDaoF68sbqsnTcdCAfK+8rFat&#10;YDVyu5mMC+MUNCmV87DB+Z1cXcxoXezkypKWb5ATHpfXEHHBHxf90cRLnX1dnlxfRiKbo8Q0ZZfn&#10;8pTlbdMDYXu1q/0PavTpwQFDfqjJnzw33RyH/brtLM/ZtkAPJZw35yvyfla8jfSpDNfehgyVvsO4&#10;HW/NOoggx087cPL7eNIYbqIPVCsQiWAQAaCkciQyRTojSGmceSrjo2cy4jLQI+IkvxF1IAoBJ2LE&#10;jYBgCZgg9cHgM+PzVw/t6/efeFQDMIJg1agcFPAwWj+8h2BfTt3of/5C63VwA8DY9UgEoAF+A5GI&#10;b9/d+GeiC/w+qt4IloffceicjpEY1csLgZc7dCxdt6c6T+8/ADAsejdTSKZEbABd7z0SEHlx1ys1&#10;/uPf/FP7P/w3f2U/+eylk1KdU3K+aWhG3NN6zvfm7WCjaw+vVu18u+tRgpujOSde7i2jLtrRdQnA&#10;xtVW0x4d9Tw9cUfLUe1xtNGwi62ana4V7O5uzdb6qFUGQGJ7oS4g0dB3OY2sXW63bH9YsnsHA49I&#10;HK42bHOubOtzFduYr3paY3cF/ZC6AwmARUeAtC9AUMlNBd1BO1lvLb40X3GhKpQva8WEzfQq1usU&#10;rFnPeFoDrg7RBwZKl4AJ+BMD+nH0S34PA4yJuhX1/3a77IRIooHeZApOg4A2nYYBEd5puJQUiI7o&#10;s8B8klJQNBwEYkpUnQm0NNua6+QMptLOTSrLiWjVmg4gohF5o/qeZnuQJPEsaZZFbw5KO4kcAiDi&#10;0Sk5mtrfaslWNfcT0nZugIxqUXNsNlV3smIhL6fq1hAjjzwCEIToU/KyETEaKTcCIPBuWQfaETXN&#10;eR2isZr74SMkIH5DpNSITmPIg3JRelxQETg+TjQiL8MZCEHl6PA8LbshD5vUBlwDtu1ev95jb1xU&#10;yQ26DCneN4BEtg4v3zuGOmhAMZLlRsBB+5DMy1ZhfKc9msFyHCe/sU8Ai+PDa7u6eCI7isHGSOvY&#10;nUCJ169tarkRiCACEQAdGX0ZcLgJgerkKIrAeSMKQCohkP3muL2ywqMTAJSgJJNIAJEMP1atz6MG&#10;AA4tD4gYVWqEBLKCShEAA+sPBpGT4DwE0ZNAG4jzm9cAQHA94FRoWV1HgBQcmHG259xJ/Qc0AtJh&#10;ozQmYYcrMmBUSoyHSEEEUQTKdejB0Ov1rNNu2MN7Z/Y3f/OX9vz5fd0ESaPLY6c90I7qZGvlIJlM&#10;tiOUovdTOmihFkAJimo0WImAbLQsIMKZ+zJwkHQg4BCVAERQMUAjKso7IVfmG4vWGGwaDasS8tCn&#10;4iUXffKwf01gApKl3k/LINLDIqvjgGcAkRHjnbqT2TQAAP/0SURBVHBSZCAiNSXglMzKW9f7iUjG&#10;CqhiZqrWn9+0d59+73LV9cHQEKoq94dW7MwHwKHcs5gASUqgg3UTERjXsSCCtXF0bcOdC0MsCr2H&#10;fHvZAQQS2YCQfFsAQMs15lYsV2tZbbBgkWxF+63jzSKtXbNcB4CiB7M57/+nWiNH5ETAIK7fIzkZ&#10;3rZAhsALICdb7Wo/V2xu48RmN4+0XKCK6RwJASI0O/LwNPSg0tUzHM9YuUVTMk1CAgtEFiC2pjJl&#10;TytlkfvWNUJTf6HbtJomraI8FfpeoOmQL2bs8ubC67VpzBbWRENYtVmr2trCnDXgRhRT8iKHdi3P&#10;tSmw0O/pWCsFj2hMMxlqUmqUaExUt54mOUrIOg0mo5Qepinv7teUt/Xe60f2O7/82s7k6VJaB7vd&#10;AQEiPhpEGvD0kqkpn6hpqUy/jRV5mzRTapSTtqCJeWURbgTdBwvOjJ+fKdnacttWF9s6Roh0dTvc&#10;WPTUBsJTRCJg9m+v1rz51vUJXuqMe8uPz7ZloGQgDwQmLvZuDfaZgMSBe95EAVxVUsaWssoRYTKo&#10;xJCBH/EgtBwDISmAQAAUruzjZzLiz+/Zl28e2zfvnv+Q1iBKwSCiwXJEIoLlr35YF/vyyQvEqc59&#10;fwA1pCEYSFuTvvji5ZW/oglBFcZPP35iP/v0sX356s6v+Q16BTQQuYAQChgiLYN0dwCKzvT+2D7X&#10;s//B/TP77v3H9tMPnziv4qHAw8PjBZ2LHdeTgFwJiHh+feDg64kAx5fvntgbgRr4EpBREbOiw+fJ&#10;xpxd7C05WNsaNp1cSZdQxvFa18mXgIgLTzXNuAjV2UbdHhzOCGAE8thwXCjbPVgt28Fy1k7W8nax&#10;WbbHl/P6b1B9sbeKOFXTFgUsdxdKtrdQ8PUQnVifLdjeEiTLmpZv2PH2wHkaXRn8oe6fGf2HVMZw&#10;kPdOsahREp1g20QmVuebHo3oNQu632oejeC+HJEs11bbntKgRBQORaWatBL8CH2m8qhcEXjoFJ0H&#10;RFtwIr3wIehJk8vpWSyXBCLk/GTTlsjELVfJCCxMCeDflnXK4FbkxQfzNoR2GaepsJdxQnDE26fy&#10;YmoqJFAiAK/v8dThuNH7IjqdcNIgJMpcWp/Deh4j8AEmNaa0PEYX7xuCYcxyWVIBRKa1Ls2pGFYM&#10;XEzzNymCwMsO6TcqGzBa054eoBsoBnBShomR1xyYSpbdWBHFIFIR177gtQM2iHqgcumdMuWRjwks&#10;YGd8nRh+eej0z8BAR/U9KZNRBUKQSiASADkx4cY9iBAExhMPvEDkN6r5LCwPHu9e20XkilfSHKQ4&#10;RmmDUVWEG2GiE1HNMwtrcrDX9JnUQGBTR7oQ/C8w8sF+AnIisosuKy1gENa5+zUpMkgjED0gHeGN&#10;vvQ99jmIShBBgJzJ+5ADCM4N63YOhW/vFhQ4UAJ85HwdVG0E3EeiEqxntH/sL4OojUDEGNtFabqg&#10;9QdgLSTg5gAEoHMLUCan8hpErx29BAfDAnikNFyitA/jXsNDTglFcrMJDXIDpZLU/pZtb29NJ18I&#10;WJM/JAvXQk/oZtIJp8qDVEZwwXUCdUPh+QYESyFoecDoRXCjV2TwavW2/z/LZxcxkcfMTSjEB5BA&#10;v4FUhEcRSj0r1mddyRKhqRzKlYWWl4NOwR0otYMIgownwAEjPZnUwyNvHi4CSpWpnNBzRetBAVPG&#10;mPbliZwAg4z/+c1bq8pwI7PdXly3wdqetYcbVuzSk4N1yihrfyYJ2cn4FgQmGoNlq3YDpcrG7Lbz&#10;Mly3orrgEQwInlRdVFhO4ISqCqSvEc9CC4Nyz6Qe/rSMarzc9GOCV5Ftwa8Y+PZzMv6lrkCMvAkE&#10;qAAwoUTRgdFnP/l9+/j7XzngIRqBngSkS4BEulCzckMgScCQtuFxTTAZTUYlGX4AHSkOrjGRInKn&#10;kxNj1tb1pRysXtBkJiAxpe8gRs7Md+xf/du/tn/9b/+Vl3pFotNebhaPRC0eCoiSnqqggVaN+yAq&#10;DwwiWcHLSwua+FKRsJU1CSK5C3Dgv4AHvI4a3VYFIk4Od+zv/9Hv27/7N/+lbW/OyBOipXBYYCLn&#10;apXF7KQrAsKGR6yHkk9ksinl67bzRltnhIIAEFRpQIJrNwMAMUM1xqw8x7m6DftNGYiCLfYr7uGS&#10;vrhzOu8g4kLe6b3zJSfbPThdd3XK671ljxZgSAMhpj0Z7VMP5SPARBMuQAQlld6G+5YgCYgIog13&#10;3PCTeiBSQNXFL754498H4IDfrz3SMOJEBOmPoIST9bDMqCTUqzAEENCaAJB8JjDw2aurH0DESPRq&#10;VIExAgpEKH7/2/ftP/+3/8L+5//rf2d/+7sPPH0xAhwACIAExwEY+ubtYwcQgAc6kn70CM0L7YNA&#10;xPfvHtmvfvTGPnt26gDi3sGsdwd9+2DPSaZUsXzw9MLePbm0V/eOXfWTiMOTy21PC7lk971DP8cf&#10;6Rg+EBhCY+LNA75bFbgYuI4DGhJHW327ez60i5NZjxZR1gkx82R7zjaX4ba0vXna1UHXtodpXa+q&#10;/fLLK21j1o432g5OXJl0oWYD3Q/DTsp2BCLgRnQKU7a1UPQyUaIRSwKelH7uavka948Aw2ybfhtl&#10;6zcS1quTjhvXfRZ3Uu7ioOggZtASWC2nBGArtjin7eh+OzpctLPTZXuucwSgIPUx6AMkwh5Jqzcy&#10;DiLmZqoOiGsVnLoJJxfDd6gLVCP2lNfzWGsQWdScrGctrmctVZAnjnR8MetchXQ6LaOc1/PX8Pma&#10;QWUDJMNsEk+ZKjvksQPQgNAUmgft1kDPILoTGI+QQAUqjnAzEi5LDQ+DKCWOHiABrzcRI6ceeLUB&#10;gAgqC0bqlNFpSJlJqxDVhfsWkvHXMg4gtBwGnmZbEQ2MPBUXeOfJeN7/hyhVTnMsy+IFp7VtxKuI&#10;Yk9rG6g/ouFAhQagg2hHIaf5XuvAwycFwBjpLASaC4ExxHhiEDGsmXTNfyNaAagiIutiWRqZdKDU&#10;CIDAcyd9g9EFPAE6HHBo/zy07+CB9APrCQAE/yUaw4iGZM+0nZiAQ5SIge8DwAawwH/4jvJMjDkV&#10;HVyv3wAAAjwBACKiEvHzyXkdAQmAUwBwsOekRqi8DIiVGP5RJCLYz4CvwT7wHeuHZB8AiZyOCU5L&#10;Qethf3SeGFomMl3QejVCNe1Py8bI66BtzsnIClXS0TNNeaW8ViIRyCdjYAAQ9JYHdVGVQVQC4EAP&#10;hajQKcQ78iV0/KTUh4vtLaR1QyJUFAhNyfgJRGC0AA+ACsSHSlVSGfrsqYy0lWT4qvLUIV1Oab8m&#10;dCMin42iZFkeOgO1SBpxJfDG632bSpZcYdLFovINK3XmrSV0SN+LoF9F2/KNWRlVpK9L8s47FhLC&#10;RAQpKjBDC26UK+FJ0B0UoAJ34uWn37oBL/cWfD1OhNT2EKYCAABWUMSkB0aRSIMMf2t+V9ubFdDo&#10;eQSi0F11DQv4GfAlPIqh7RXbdO7U/ui8B5yHWct3B1p+zmoLW5bSegu9Ja/2AFiUB/OWJ4oA4BAQ&#10;GjXrgmD56M3ndvnknadTWHdOI6GHzQmXOp9IZ6NvkS1XnTg6HpFHIHAwLu+iLM8mXy54jpXcK6I2&#10;NRlWSsqScQHDqNC4BloOK8sL9vNffG9v339PQFAP0fQtySsqsKDPNNyKJ3RzyzMCQCCaQ26VHCsh&#10;UVr1InJT0r3TKJY8CuGNvygXRTtCkxYy2veuzm1/a8WuL9C2iHv4l9EUMCAaATDYWG/bwrBuMwID&#10;AJZBt2a9tjw1ykKLwTKDflZeQkGT8rT1OniARW0z7OWcEO4Wu9XbZkxJW1+UwVir2OVRzysDUFF0&#10;Q3a85mWWNM66f7BsDw7W7GZXr4dL9uRs6Pn0J6cL9uhk0Q0x4X+M+6hKghQGg9QFHAgHA3cP3MOH&#10;0/DjD596SoMIxYh0SQRiVKoJMPjyzX0HCb7M+/c96uCEzlsSJcsCTvj/568DvgUDIACngbTFj989&#10;+CHi8K3W8Zd//Av7//zP/xf7//6//2/27/7ZHzn4CFIyAkZaF/sxInB+8fqRjgeOBoRNIiz6XqDi&#10;/ZsDgQcd430BqrubAhZ7dr3bs3cPd71ig2qVUadTIhKAhU9f3dV5PXYQQW8OjoGyT6IXP/vioX3x&#10;9kzgYNaeXdM+fOjKlceb83a+O7Sr42Xvtnqt8355OOeNuvbX+nayM7TDraHtbcy5rgfX8XyvJoDR&#10;tJ98fGGnq3Xt14zNNbMeTaBz63w/I6BBpUbX9pdr1imHvOTzdK2ha7rsKZRWMWzdStSlqwESAAci&#10;EFSPLM8WBVqqTtbtcv/oXgSc0IuDVuFwbgCr6EQAeBmnJ6QDtD4BBa/kAGinwrpXkbRGvIooQMhL&#10;SksCGM2ynpVs1Brwg/Rc0luDCERaIKJQRaBPgFogHcVXdCQA6ywHRwI+BTwJBNyIJEzJCUBRlmet&#10;VJRTFZMXPjFtXqono4neA/1wsAnM8WlS2pG4pz3oe0PLbdp6pxKEuPVZhjQWRq9AXrPmZ6IaOIJE&#10;lJn3ka4uyJakiCjjsWtdXqKpZQAFSAtgOLPZpgx1XdvEXpTcbuSykDflyIYwmEQz6NUzLYBDU6+u&#10;vf/mM4G2VU9bJGUnUprHK5rj4EC0NOcBIoiOYCQJ7/MKiAh6UwRGmPLGXFZGEBAkQx4ACM1nkSAy&#10;zjlgu4AEohSshwIEUgOQOwPDHhjkgADJ+QzW7YZZAInzBJ8giMQAoIiswCWRo6fzQtQGkBFEBAIv&#10;P4iQ8BpEJhxUACYm9OrRCWxwkDlg32I6ftQ1qWpBHItIzkhMKxLmPVGftK/Tqy8E/oJoBEBE++0A&#10;hvMD4AQUAQoDTsSkAERQ7hmQMkfpD/9dIGN8vGJjEd0csFdptpXJVOVddjx6QP6cvHk0GRAsPQqh&#10;iwvaIjTkhA4HEzoxk7rhMjqxiBgRCpeHWhJiBVBwY/LfaDyj9eiml/dcqiFMFbUkEttpGR7dGOlM&#10;3kbdQwEgK6tbVm/1BDSEfEsNo2FWptyy+dUDW1w/sYz2EwMKoXAimXMjjjFH5ZKmWYUGxr5jYQGE&#10;qNZBN08ABKmMOsJa7Xk9hG0NgRXtGzLS9MuIZuo2pYuTFQio9+lpcebkRwci2j5kS9ZfFhig70Uo&#10;hVqmttdc0D7A11h0TgbKk6XOigOH2ty2DTYvgqiCgA6pl5T2g0ZbRFYQt+oubdve3cc2t31ka+f3&#10;7PDBW+tvntrM1rmlGwJHpCeqTQGjFU+xxPRwApbiQt2VzoIt757b/Pqh1WcATpwbgaeq9pkoC6kK&#10;PdQQQLNljpPupEkrNupWFICgTjwqT4Mac0iyswt9m5nv6XoCELmxxuS9N211OBNEEzSBxeJxJ2sR&#10;XiUPS0dB+nGUKyWLyXNiZAU6sprIqiWiDePyGMYsEpqUEc9bRfcUPIhBf2B7B7t6aGMe0fCmQron&#10;4UX0WlWPLKDuh8QwZDRCw05Oq0aNVstleYFPnl3argwMRMxCNmbDOQGuorwmGYBaLWrdbkrenyb6&#10;dtrTIISfd1ebNqgl5V0mbVYe4Hw3a1vLJRmfstEi/OGdoefXIfvR8psGW1QiQCKErEh3THgD793b&#10;0PdzHlJ/JtBByaR35xSAGFVLMH4TVDBGCpIAgBHfYVSmyXsMOIYcvoWDAQEIyJK8EnX48u1df8+6&#10;2A7//e6jZ/azz175Ool0wItgX+BBEIn4+u2NpzAAE//wd76yf/nnv7L/x//07+0//fv/wv7gZx/a&#10;u8eHHk3hf+wH0ZFR1ciIpwGIgPRJGepXrx7Y51rfhw8PBCC27aNH+/p8InAkwCUj/PbeloMI+CJ0&#10;OfX+H16tseNcCcSo6AgKaHlzf9c+eXkksHIowEa7dfqT0JBrzqXGL/b0+XhDoGHJzvYX7eHVugMI&#10;3m+tDOxgZ9l2N4e2s7VgB7tztrVWc5XLm+O+Xey07WS1bTuLDa/sQDtie7MtUJn0dBWlnQPdRwCJ&#10;i82OXQpAPr9c8a6kpDRIj6wtVG1O9w5RiUGL5l1Fj0gsDgqe3kA6nWgE1RyDZsb5E6Q3+s2Ut7Jv&#10;VinDjMpLntI9rftW9yeKlv1u2SNojLJABNGzIiCiGLFKPiygrf8VkCCecrIm3TThIVFNURBgIMrH&#10;oGU4qQ+ks+PxKT0rGS2PJgXRkK4hJY9kNqJVdNUlBZ3VnJ3VvEAvC0r1JygJp9GfgDztumNyGPF0&#10;s2lKBam8mHIQEYguBcYym2rKGMr5cs6B5orQlP8fgjwS15D9Au+YVAjiWTisgcGKRjFuyEMTacDI&#10;yThh4GVX4DCQd88ieCfjG5GdQWafChEcj8WBHDYZy5Abap2nSlNzR1mGFYMYcrCAgcdzp/03Xrfr&#10;Gmm7QVRDvxFJiQu0hNKuEOm2Tb97F2MBIkAEywIGACAOFmRwAQ+hMCl+yJikcuAb8H0kAAIjgyxw&#10;QMXFrPa1kK3oe/aV9Wn/tK14VMDgh20E28GYB1GSAChg+CPhkkVohggYAEgIUMBd4HfPItyWo9KB&#10;s5Apals6Ju0ryp+UwMJpIIoQRBCIbGj9AjtBRINlAH9kDATUdG0ATIA7rkkI/omW4XjghHBeA0BB&#10;5QeBg7KNFXRBPOSlmyYez2kntdKQEJdOJMx+Z/MLTFB6SZqDDdODnFAROTDULgnlTGodkHTI1Y08&#10;WrxUSojoLklqxHPuaC/Igx4P6+CEzgAWE9pxdCZQr2zLG293Z24BBH088l5lQE+NrAxjuSXvvDaQ&#10;4ccoBiWVHmWAsFgfWL7ac6NJiWNUhgruwbSAxOh3ohf94bYNt461Lhn0MgZZhlDrIM0RyzYCgavy&#10;rJXaK54iQRDKIxoCJUQB0HfYOX1sKwc3hpIkJZtEJWIy6qQmeI8WBDwMeBTZlgDJ4qaDAY9CNGac&#10;N5Esdf2VQXRjfvvEmgvr1lvZtTmBh/rCrs1vXQWgQ/uXbfYFIGpe5hlEGpoOGBC5qulGBShBrmT/&#10;WN7/I/ATL9IBVciX7qTwLao1gQhNJHqFeOl9N3TtohCZ0knb3t2ypZWhpyrIwzLhFHIpm+k2vMIC&#10;lcnJyXFdr0BwJufsbyJO01asFgRMAIfyXuLUm8fkIcgziY65R1Ur0/EPjyar30o2GMxaf3bO75FM&#10;lhywJo1QKNhmFsU/vBJSGQIFlMNVM5oYCx6NACTQMXFlvecln1RwMNHSvhk1wVYjYauUeGoCL+QE&#10;KLQuGiChE7ErI7O5VLaV+apXbtCueXle4GKjassLWbs6lQE7GshwLXgu/mi96w2jUKUkVUA1BOJL&#10;r+6s2JnW9eh4zp6eDj294ToMMsKkHkg7BJyIIycRYvRRl0S9Ep4B36MDASAYAQQ3/gIMvCfi8JtA&#10;gle+R3Dqmw9IeQgY6P+ADsYPYEXLkVYJohCAiWBQjUHlxc8/fWa/9cUz+9U3r+1vf//Wvvvwvpdz&#10;ErH46DEKlwcOPoiW0N0TMuVnz+569IFeHEh3f/PeQ/v69Y2DCCIRX7w4ta/eXNi3767t6fmSvbnZ&#10;dKAFgIH7gKon8tnwNzh/SIS/j4jV5bK9d1/vH27Ytx+c28vroV3tdezxxZLdOVjwktrrozW7c7hq&#10;J1tDu9xf9mqP/dWBba/P2sbajG1uLNva+tCWlmdtRaBifU2gYatlext1mxWIpLqGlt/rywNbXdaz&#10;hsjYosCBjP9iP+dt4ikXXZsp2LLuj/2lhjcCQ8xqXcutzlVtW++5X6qFsC10IQynZOR1/81W/PdB&#10;A+2FsPUEBCBjUsVB2qPb0H3XooR5wurlkM0NuIeJPEzeRin0/OgZoakXVR4A3Ya+p8dGPjVhjZJe&#10;k7TCp2qJao+sgEMw4E10OhUZPiJvVNpF9XwKzBdSWnfW1lfm7XBvU/9BjyLv0UWABHLYNMoDLOB1&#10;048CQiaqkPTeIPUBYEAcKiXDXMoX9BqQHFM4lil66MjZlIFGwIiKBRxInw9YVuAkqTk66IER8CCi&#10;WoZIAcY5MOJBBQHSAkEI//Y7GftRtQTGFs89QoQDKYHYtAyl5gYBIDp1JgRWKJOk8oM0TFNzIY29&#10;MHpBFCLjw0n8cPPkMBNpgeeAsQe0oMIbj1Gu25BRDCIRRNwD4040AgABP0JgRnYPA/wDJ4PS1RQg&#10;TMegdQEkfL2AAR2nkzG1j3AnPKqi7/y9HHJ+Y3ucD74bgY8gQkDa4dbr1zlCGRrgAjkyiCgwdC4B&#10;AxNEMQS4dPzIcFMmG+OcaX3wLqa13LTATzwKiKD6hnQFx8Y2iTQJEOj8jgtEYMdRpfaoiq5FQHMA&#10;COpYAD86BvYRMBVESHI2hjFw6VPdSHAZaLvqZX6E+OW15jXof0HjLUBEPI5gUVboSN4oSFI7Cvjg&#10;pNOGGuawe6/hiVtPNqL3IZfQpmELHUDpszFG2EdAIqxtjmnHC5W6vEo99IdnPugBwbaRc0aFkXA8&#10;Rj8vo8igeyWvXs4ow1jpILIkIy2QkpPHHheAiOcAD4T9hVAFNgASpda8gwmX1tb6Ku05J1EeXD78&#10;oXV3mYZaVFSUZg1CJ+BgWqCKqgiUKZHAvvf8U9u5eO5lo0QiAA6eRtA+YLTpjxHVPmdk+HPtGct3&#10;0I3QfhW1PwJDAAciEEQvUgI+KFaiEwGHg+ZiRCxcpVPbD94H0tuUcGbr6GaQzum5lgWdQQELgAf/&#10;Tdt2EKF1OcASuKAMlOiMEzKLpDm6AltF72wKXwKwSB+Tgox4o93RdWrYJPr8BbwcefDdumvvJ6JB&#10;6VdY1xfAWCiXfCBwU66XrD4QKNHkFUlOyyOh6ZAmyWbalmfkyXWrutEJtQosVKneESDVZICS5agL&#10;YR52uCYr9EeSmgzJGVMiR709UYlmjbLNrKc1ivLUKJsrChxQb0+ImJQHKoK1ckQTcs6QPF6Yrdlw&#10;vhV05lxpGW3C14d5jzzsb3QFjuQ1zpe03ojtrFdsm2jEdt32t2p2ftCz65N5u3u0YC9utmT0ZGhf&#10;XLjH/up6U6Bh3e5sd+zl5ao9O1txg+kqlbcefMBlCAiQAAsiBh5p0OcvBQAAASM1yhFHgvQFIILP&#10;gAgML5/5fgQmvhIQ4PMojUFahFQG71k/QIN1si+AGgAEAlEMUhmkNQATlHd+8erM/tZ37znBkv3n&#10;dwAE/wXsMIicOMdDIIJXQMSP3ty3T5/QTOxIIEIA6cG+V3Z8+vzYXt/dcMEq+BikeDgG+osgec1x&#10;BZ/X7c2DbXt6NbRnl4sOIj5/dWg3+wO7fzjzgxw20QiEvmjFfvdk1cHE5e5QwGLDVodd29tbso3N&#10;ZdvcWrHllQUbLvfsGNXRoxnbE5Cgo+vx7rwtL3YEMGdsbW3BFpf6Wq7rBpzIFKWjRB0Ya7Ml212q&#10;G+qZewIjAAbAw1w37y3DARNr8zXXkZhpCZDq87BfdlBBN9DFXsFB50w7pXWhhpqx4Yw80k7CXzv1&#10;iAAC2iVTNtAyRCsgaFI5BHAARNAQDm4H3ApSGgWB43oxaTUBhWxCz6XAQk2AulxKWh2hqjz6KOiv&#10;pK1SYhBlgPBctnazqjl70vJyAOKerhTYyOt9Ao6BlqNKS84CzzrRwHKpIBBSlMGWgSGFEMdoUxIZ&#10;NO6Db7Gze6hnriKgUHRAQHSByi2cEErBndOm7zFAlC0iEQ2AwMAHxEp51pSDhvGMMVpwLAixE6FA&#10;uKvsBgtvHmAQkK7H9YwWbWN53hZn5KBF5ajIGGN8Cd9TMVHIExUBHAS8hCBygEEGQJCSlwGcpEyR&#10;1E0QnYjFNAdpXr1/74mTT50Twf+JisjYAmgAIc738PVSHCCDr3USvW82NAfD5dDyIyAQgA+ARwAk&#10;gtbn/CbHOpn/AVjwHWCFqg/XfJBdDKIxAUeBSAev6PeEpwXcZHcBD4xJSjJ1fhEH5DjoexI0Cxu3&#10;mIDStI4DKfFMVLZa56ciu4JMNSkXIiZB1ERAjIiOrp/3JBGQYASlpMH14xoQ7SHaEaR4IgJ2QZrF&#10;SZh4fbR05sQldXB06CzKQFVkcMryvDH8ZdIPOhGcNHaasp5ohPw3BBuEicg9hXTz1AQodOG9M2PQ&#10;+Q0GPyGuMd9BnVDCIbq45GZCaBToRitpOzSQisQzHnloDxYsh9csYEEvCCSdwwl5zjKA3YVVu//i&#10;fWvPLLkBBEDEtAyGkYgCEQhC9r3ZBXv98UcCCMs2FdeJS+hEZoUY8wImVRlUgRnKIwEW26cP7LPv&#10;fsfTATTpCnpnDGV0l72klLRDOFOSxy/A0tCx60bN1QPdihiET62D6EJYNz6/uQS2AAdEyaRATIzW&#10;3EWBKz1Io4Zb5c6Sp0Bo1kXpKY2+iELQcIs0CfyOWL4tsLPm+wNZFMltyjqTAkoBSAB4UJHS0DoC&#10;6e20zgdVHF4yqteCwEtGgMHTOfoPYATC6JhAIechkiZ1o2MSio3qAU8CvrJ5S8qwk/KgHDc8jUpb&#10;32b7NU1y6OjjIYwJseqeyQhIVAUOBBzylbzOv9DptO6p0ISHWPGumGgXBAJ6ddQuqYUXeCkRYZJn&#10;pMkLD4iIFRMZ3gwTEdukdBRJYJjrgwG5ZcLAmijkjTW0H4SCkcLOZOWdCKzQu6DflYeWm9AEHXJh&#10;IJoptSt4jClXLqT/Qa+libc8ruMY9/evnx3byf6sQAey2xO2qEn/3gWh8rbdnAzs3umcPOOgffXd&#10;3QW7fzCUYaT88cDev7ctb3toj2W0gsgEGgq7Hn2ATwAJEn4D5MgRx8EjBTLGePIjsAAo+OLNXX8P&#10;UOAVkAD/gcgEhMPPXl/bO37T+BQQ8OEjjz6QviD1wHtACtsBjDAo7USlElIl6QwiDew30QaAxH/5&#10;93/uUYhffP7Uvnn/rldr/Ku/+AO9PrVffPbC/uD7j/S/e17qSRqHXhxENqjaQLQK/gfAhHWieAlw&#10;QOWSwXu2w+A/gJlXd3ZcZwKuBlEK+CTvHm3q3C16CuTFxYo9Ohn6/y92ena63bYH5zrnp4uuE4Fx&#10;fk4U6HzLZbTptvrg7qH3hbk43RGgWHEi7vnZ0PZ3O7ZLz439vj3T/t1c7Nj+9pKtry/a/EJPr7M2&#10;kMFfnivbiUAEKQuErkhbNEoRT1O0K3GBh4It9EsCEjVbFxgFKMzpfkY3ZHcokKL7bH22au1S1DZ0&#10;fyGffbDc9hQJ1R7z7YS1yyEb1KdteSDg0Y4JNAAg4jbfTQskhD1FsjigLwfRuojeF7WMAHccAbeY&#10;/q97PzNtlWzUsrFJyyX0fKSmPNKXSY3Ly6SHzbgPohANiMzFnFWK8BIABnjaOaOvDdEISNI4ezx3&#10;lbrm7WTcI8jM2fTmoKnelEBDUsalnM0KxNCyO+z/x6kg+ojHCnkSr3oM4Sl+j0bdEajLmcG5pNoi&#10;m5Jx09wY6CNQQokRC0iH3n56Chn+rM3PLTnICDgZAkqa1+ERABTCmoc4jprmmWRM73UM4QkZe4y5&#10;jBo6FUTJSYOwPiLrAYjBIMsT13xHhSHOiQskjgEk8MI1l+k/8PHOzy917KyHkkmMJ5wwSJWsMyB1&#10;Ymz5L9WGdLcOhQRebqMTcDwAHgGowZMPQAiggmMN0hURSyQKbqRHBEyiDgCo30wv8ApXI0z0YVIA&#10;bkJG+zeGCwRquckQqY3ALgNaXLBLICAqm15OpQXSn9j/+p/8c92Dc5aJ5awhJxkuBsAgKgAHxwEA&#10;BqghEgGAAPgEkQrAg86p8yB0DLLxvHJcQZ8O0jFF2fCpkOe+QGacKNIWybRujJh2kJtDF4TumpRp&#10;omTICWMDkGaKVDkIUQYM1WndkGhEJKzVkgcs5Dg+rps7AaqUcYFoGUnqInDwOmDtONLWORnCbKUl&#10;zzVIW7AtQMsU4bFE2uL631Q85VLUc6tb1p4b2tL2kTX7i1YgdIVymJab0v7GhMKK1YYAUNt+9ju/&#10;tH/3v/33tr676yWNpEOmU0LXxaZ75QAISjiJPHQWNCE9/8BObp5bb2lPRhkVyDkrt9e17KIb9MmE&#10;HohUxoEE6YNRx014DqQsCu15F4NCkjrfROBK6F+IPVUTuNH7TKtr2bYM8eaRdZd3BEJmrDa7YeXB&#10;qpaZ8UgE5Z9oSMDvgCtRaS/JoCMcRdOvAPSgclkkbcFyAhREIYg8EP0ARKBdkRDYAkzwisolURGW&#10;peSVdVNZkkFES8iUZl5EaYJ0UQDaiN5EszpeTSQT4ZCuG2mJlO1szNn+Jqz4BRt0K3oYwhZL6gHV&#10;chF5NRkBiDEEbXS8QW065LCot2teHdTci+q060LQE7quaFWktIyQcFITVZnuhzL4nYazzOFdFEsZ&#10;b+9NyVujRfkbnlfuNhxb0PJla7RL1tTvVXmB9DBoN+lxEJZ3F7V+LWqdskCqvLjlQdPune/YxlLH&#10;BafqtSlbXMja6cGMvXp6ZHcEADAmKwt09qzYh68P7NXDVTvarNjhWsUOVsiX9+x6Z95u9hbtOXoR&#10;MoKvrtbszbXey4Ci4IiRhC9BJCKonhiVZAaKk6QeMPiACDx8QATRjRFgGEUignLNy6DZll5fyKP/&#10;EqCh35GTBkh8rO9ZHwCFiAbrBUAQiQCQsB4MPZUWv/zipf3q67f2FUDkwaFHJn7y0WP7H/7NP7Z/&#10;/AffumollRm//eUr+9/85R97JOIPf/qJ/fU/+n37na/eaPkLAYhjXxcDUMDrSEOCz6OoA5oTqF6i&#10;GTEStAKE8H8G3BKA1pPTVXt4PGcvr5d0/lbtZn/Onpys2FuthyZf8BLuCAAA5O4c9lx46my76705&#10;Hmg5+CoIQaHvcXm4ZmcH6HvAiZjxNuAHOw3b26zZwWYjEAvbXLC1RTkNG5pDFnt2sLdkW+sDT3ER&#10;LTvdm7U3T45sdb7iJZ1EG4YCsPO9og2a8GgGtjbXtE41Zf16xrbQnFiqCzxM23wzZTP6D23g39Ox&#10;78GR6KStV4lYuzhlDYHTZnFSIKTgUt4Ai2E3Y/X8pPdyaQlINFm2GhcI0GcBCDgR5Yzu6XJCgETg&#10;PRuxfGxc20taS6OamzZ6eMCvSMXG9D/IzQi50Up7zLJJedkC+pGwQHWtpLl52gdEy/A0FRq8hhw8&#10;jMmwpr176KS8YnLrmk9luLPy9qmkmh4PGu2l9KwC8Ikuw6HAWBP+jxAVkANAFJGme7Q0cJ6BjFBc&#10;DieVFiMQ4aWOMp6kPJyMr+0kkwL5w6FXlhApAJR46kH/IToQ1bwSlmNawRmYlzOU0PamAq0EF2Ii&#10;vK4BWGCfSBNQ+TH63rUVZCCJjs8tDKwku+GNvAQgADIUCOAAjwk4sV2MLJ46vTbwxqPRtF3ffWDr&#10;G1s6VpabcvVe5wfqWAARRCvggZTRI5Jz1tB8iww4RvcHIAEnQusdVUYkExWPNgAUSFO4NsTU7ecx&#10;UgkBN8L5EbfvIXYGVRQQQRmAHJYNG3LfqfC0pXW+CrGo5oIn9hd/9A90v8hWa99K2h/0Kbz8VdfG&#10;UxaQSh1wBQJSXmmi4/EoxG+ACMixpDUgi1L9AWETXsQYpMiYjDTESsI6dPGM6BUSJRwGhKDouom6&#10;oVdZhBO6ILpJhUJTaTxLCB9aJkp0YUrAAvlXGSxQm77nN5BNVOCEaEY8UQyAhC5SQZ5wU0YxhRHT&#10;SECezAfpE7gShUrTwto3RkLotrMwtEROvwE06HGhbdEAK0hf5L31NF5xu9e1Z69e2vuffGT1Tsfy&#10;1ZorUCLA1BgsedVGb3nbdq8eWa23as3Bhg1WD/XdjpU7Q0811AfbVuluWixHb4q2RxnGExmbzpUC&#10;w1yZkVFecLXMsPYZEFHuL3j5Jsa83J/xkkz0H2LFsv7Tsqj2uzG/5iMFGbO94ADCFTApE9X3Ne0f&#10;PTtas6u2uH4kcCQPAs4FvIySJrCFDY+YsJ81ARAqPIgw0Bm0PFh0IIL6ZbRY0zpZL7oTAlECIXA3&#10;so05LdsxhLrgezgxVdcmAsgTGud8IuUNiIgJBCVlsDH2sMi3Nwb2D/7wp/ZjGZqWJtFIZNxCmlji&#10;TDjyVLJFAYd80cEgAJBmPDX9H0Gno41FeVtIzBJ5kPeUS1o6q+ulVzwn2OlEFlpaBmY5ynt4POVa&#10;3roCICUBiIK8sWQ6Jk8na71B2yqaGEsCEzUBibIm9motZrN9wsMRGZeCffBUoGG27OJXq7Mt21kZ&#10;WIdmR42UdTopa8sT3FmXp3u1YUfbs4FhGDbt5b1t+5M/+Mx+/tWNDFbTzmWILraa9vBo1h4fD+2p&#10;jN+To2W73h7Y6zvr9t79becTBD0laAG+7yqVDDx2UgHwCngdNcTit69k/EmNfPn2jn3zwQP79sOH&#10;en9XAALew4X9+KNH9vd/90f208+eO3D4XMDg8zf39F7e/XMBEw2qNkhlOGC4HYAOKjQAJQGv4dSj&#10;Cj//9LlHJTD4lHH+Quv9iz/43v7o5586qOB7lv+9b9530PCTj57Y3/nJx/bt+w/8uEbAgd9+9ObG&#10;10XkY6R3AVcEoS1SPXBDSI2wPiIYgCuafgWk1C0Xp3p5tSWgsGRPzuc9ovPRo0Odz20Bsy3nWfze&#10;t6/sw2e7dhcxqZ2mv14f9Lysk//STvxC4OBM14EqDrp+utLlAcJhTTvdb9jFftv2V2v639B2lgQc&#10;1hdsYygwsNh1Au7asG2by23b0kD2fHmuYoN21kmSVPDQEhziba+R8UgEKpmUnQ713cl6x/aWKrYy&#10;SNvmTN4OtZ0//8Nv7O/97qf2o3d3PArRKU/bQluGT4CBFuQQeCH1Ug1EpKMuANBrCiRoGSJnHQGR&#10;bGLMq0FIozTy0wIQKTtZG9j9o1UrJSetmJjQ91FPEd6/XPdGYLnkuOuiFDLTlhdohlRZFzAfVUUh&#10;iU0UAe5SeFrf6ZlmoFAZo4eNnrlwZEyGVF7s9ISVcrIHVG6RYkzKFkyMWzqO0QPwaw5Oy5jJNuB8&#10;Bg6ojEsobNMxgYYkREO9yotPRAsCAFkvbXSxKdkDogtlOTBtOUOABUAEEXH4ee1WQ4ZyzAelqBMa&#10;cDHi2vdiLm737uzbn/y937WFfkvfBWJQhPjDYaIE2C3ZISpO4GDEIT1SYaJjJlUgWwfPa3l1ySUF&#10;SDF4RERAhP0Y1zYhh+P0ejqDCIQbWJzshC0sLlun29f5AwDIqAoY4VQ7f0CDbVCi2tIci5x2Idfw&#10;dAfL0C2Z9ACRCzz8kVYFStEQHkelnPT0YIxalI9AhYtFCTgEaR8cdOytjLsAFJEI1g1pc1rHWMvl&#10;rVeVLdWxNHVO+4iL6Rhps45+RlrXpSmAE6QqtE0N3mOnSa0ArOA7+u/aV/6Dbgdt1QM9CgAR15JU&#10;ixxHAAGoERCRThctlhCQSOZ0kkKa7AtCW1EP3SRh6MrIgPI8pCPAEJApEZUqaGIHTFDnm/VwiUt3&#10;gmZAOzpQBmitJIMJUGFwkadkwCY14ll51DJo0YR2Xusp4lVng+ZdaBuktP6UjDHvM6WKFWXIq215&#10;5Lev0XRWhgygI3AjZF2oFK3V7QhsNGSIdRJ0XM6fkEde6szZ5tmNPfngS1vduyvjjHfekncPv6Du&#10;6Yv2wp4VmkvOSYAsGZcBJz3gXn0NsqI8/crAEIUCAECY5PsgvcC6EMBqO+jI6IYlrZBrDbz1NyRK&#10;OBT91QMXoKKMszKzbvmOPPzVXessrlp7btmOrwVy2rMuFlXWMTYFMObWDqw9v+nlqiX9t9xd9ooM&#10;UiKkSQAmmVpP4KQbcDD03zjciKq+q2p/a/NaVsCiyHt6jARpDtJC3v9Dx0i0JZzJaR+rOjcFgYOM&#10;La30vRfA+2+u7UKeZC4d1n2TcoABeIgmBAZqQru6F1DH5F6B6U2DnXatKA8r75NAPB7yCAMqp2j0&#10;V4pJ/Z7WpDXlZMiSvCkmQDoUknt1/oSAQrGctrxARLpAZ9iqp0PKtbJVmxXLCYRQaz+YKWh9QZri&#10;/vmM/d73L+xKXims/J62sb7YthmiGjU6LuZtfq5sXRkHvt8c9uRltr3L48lm317eX7eb4649PJcn&#10;fNiym4O2jOCCEyjhPzw/W7KHh/Ne1kn4PWhOdShjeRvyF0j4+DFVEacOHuA/QFIcAYkvXtxzEPH5&#10;a4GJ967tD3/xqf3qx+8LBMjoP9MyLyFPvrB/+Hvf2C8E2r4CEAhEfPKSlMa5ffb6xgfRB0AEwIEU&#10;CK+jAaAAQGDIMfrfvHffvvvgkUcnRtUa8CLoozEaAAV+J7owihzwfwagAkDBcr/84pW/h4NBhAUg&#10;AQcDnQzAxKhJF9sn6sAAPAAmOE+oaBL5ePdw20EEAA1i6pOTJZ23I/uT3/nC/od/9Y/s55/fszMB&#10;uDsHHXtyuWg3RzOeWuKcE8ngvF/uzLoY1fnOwNuEk4Y6A0TsCPzt6Zqut+x8e14AsWfrcz3bWKTt&#10;+7yLjdHhc0PAAH0HQMLSbNWjEkhck1LYGLYsaNAmMCEjf7zet598/sxTWzTt+vGHl/b9x1cuv32y&#10;VrPn1yv27M6yk0IBD0u3zd4gb6IzQXqEdXfraQGHnAx93BBBgwfRbcJ/iAoQjHk6Za6VsUpm0vqV&#10;hN0/XrbvP3lqXQGFcjbsUYhBM6vj6As8xK2cCzt/opyd1nsIyFk9b0Ql0E3QnJkR+IYTESctPebg&#10;gYhfTnMloL1SQ+lyyhKJKRlzUoYMgfhcTkaHlAQREgH7NDoBchxIETsZj4qRgjuVyOWPy4hhxIlC&#10;wHfwSIQMUkwGlvJDQATRiKAnBcQ8wucTGkiAl+3i/NRTnmhThKYmbVLGvZDNCOzNy/DlbW9r0b77&#10;+mMXq4trm9gUmgiSHneRQ4CBtpGWPaFAwPkEMrZB+iCkfYp4KsalCvRdkGagTD3mRNOWQMyDB48M&#10;cSmMKMRJbBniiPA+sHmsh8gG22ZgwIkq8EpqIH3L96jLUHfk7I3AA4Y3qOLQsg4i4IBwHjkPQbQB&#10;0EBvD/pvjIa35vaqisCe+nCeh7brEY2g2sSPIxSx+U7XlgZ91/iJT4UsG0s5gPBOnPoP16PTXNC6&#10;g4iCgwXtIw4//A2OHRlv0i9ELQB/pJQYCH95lYmOO0i76BgABQABgAGvOXnLKBiO6wYBPKRlyHmP&#10;SBSKk1x0mm0VZNCpxqAsk5KYhNCn5510UPAkkEKlrASkxXA0qAsSjQMeMAxdy8swezqj1NI2dMIg&#10;sOhiufy0DNGotTgpjelk2gey1KQ8js7v2mC45sAj4rn8vJWqlCsmjJ76EDwz+ZwMjxCZQAfryBFB&#10;KDZsDM0KeelVGeX24ranK7zcUic2W5vxzxhouAi1wbq8fX0vww9AKMjz97SDvosIeCCpDYjA03d1&#10;TBlwrxjRcZFyoLEWRh1CJf9rCQDUBisOImY2Ti3TWrTiYM3KGs3htv4PARLQoPNDFQVVC6Ug2gIZ&#10;stQSqNDNCXgoNIlGbFpLgIdGYUXdsNXZDctqH9GWiGkf4hqkW1xlU8dWhDRKR9HqnPZrzvcPQibn&#10;xqW4qcrRe6pAUtp+Ukg2oYd6Zlb7VEy4BgOTUyZF8x9NFEQi5JUAIkH3lOiGIvJObsObaEik5L00&#10;BARgjTNJAT6Cvhkxq+T14KLSV4vJo4rLa5rQvTKmbeQ1wSE8JsCQT+teC3unzmpd17mS9SgEEQnS&#10;ICUBjHY7b406D+60HpCozXaTdiXDhGDQ9jKCUkkZhIaDBio1FuartrbSdUOyuTSw3bUFeZ8tTfgN&#10;J8xtr1TseKtq1ydNO9spy0DV7OFJX0Ne737H5ZYfnszcljFuuOdNaB/9B4ACIk0MgANpC0AEhEQi&#10;EhASv/+AqMCNjPOlExr/zk8/sJ9/9kS/X8hIE0WQcX/vxn780eOgWuPFdcB7eHXXIxAAiC/eBnwJ&#10;UiJEAjDkpDGIQPDK9xj8UUqDSASRhR+/e+hRBAZcDFIhpEC89BTSpAbfAU6IdLBt0iSjlAzpk9/9&#10;5gP/Dc4H31EJQgoGAERJJ5ENoh2QMxm/qXzJefjoof5DJcvjXS/pvNnrCqDN2KvLZfvs6YH96a8+&#10;tX/w2x/ZR0/2POUBP+Lh2dDuHy449+TR0ZKnRSCrXu0N7XC16+RIKmrOj7p2cdi1k92Wnex0dW1R&#10;sezb1vK8jO7QNlcWbEHXeXMVZVLSHHPOdaA76EK3KLCQd0BxsDlw8EA78B0iFasCGoOSPbpYsZ1h&#10;xfkc//6f/y37q3/4nb28Gtr6IGPzrbinMWYFCCBpAh6CiEbN5kiLUFmk+xheUafJ/Z20bruooYm9&#10;Re+NhGtOUEK60M64qmZfwGNV2z0Q0CGVAgCpl3Wva3QgVSannDORiY1bKRO2Zw+OBfZvfJ2IvkG4&#10;pMV4SeCdFAZ8NZpxJeJRAXfN1ZlpAXsBfoEIuuOWBUAoB0WhEgOejMkoU8kho06LcColKP0s5Koa&#10;CD8lte6GDwj4Y4T4YfVjNDUKWWyBnFKBCNITAAnUMUlv8J6yzCmBj3Bo2uZmBx4xgUQZmhi3SIiq&#10;qorNySgmmEviOp5i3nP/0VDCbY1rH2DUZKiJdgMk8Pwx2t7VUgYbWWuvtgAA3IbsXejKIwN6DTPC&#10;mtPytrm57cuSzgg6XGPT0vpdwAGQdOuJA04AAyM+A+CAQeEBUYmiHM2O7AjfBY40ZayJYKDkrBEA&#10;CSI5aUslq16wwP6yTYDID5Uh2kdSLF4C6imRUcUI+0J6SMvrHIf1ORHR3JyW0zQcap4VANF3pCTQ&#10;9QhPAlICIMH62RaAIFAD5d6IaP9pNR6AEq4RYl5ocdCLZErnLiBZBtUdfsyEZmimROh5OFy2jZ1d&#10;S6QzmrArMuia1B1UCLFoBUioQkABRBDyoSzI80ycXL9AAcKKTOdlOGiQkrFMuqkd00kNQZghBKOD&#10;JT+mAcciLy9/EmKmThBVG3OLG9afWdbvOgjkTkGvQlIAigkZKDQmIAAO13bkkdLOuylvuOytqr1K&#10;QOgLwhB6BcVKWd9R4aGbXQaYkP1UMi8QoQvcnXMiY2DQ4QoMPG1B2SWpglJ7UaChZY25VRncjqcN&#10;AAjejlvghwoK14foLlquPe8VFwAJ9B88VdGi62jThaRC6bITKIkGQNwkDdEZ7tjunefWWTuxQn/N&#10;avM7MvL920oLxKQ02XTbdu/5Ezu7d2PNmTnv0YFGBaJWcxsXAkD7WnbBSp1VK/fWBQYWLd9ecsCQ&#10;hbB5CyAYtExP6jgBER6JoC9HvmlRAZ5sA+Jm07kRcQ04H/FS3YFEVNc5CnnSeQopa9V1XmXUiRRA&#10;mAWoBec9ULIjt0lFDiWeBUhQAgoQbYNugzlvmNXrlK2Cp5OMWrVAGdukkyHLBUhhTBpZa1TqmiSb&#10;el+3uCaxXq9if/z3fsv2DpZ0T8as0awIONS8Hj4n7ysv76xWEyBpJq0lMNLQezy7mW4QIiZUjNIl&#10;Ht++jEO7mZFnk7XV4cAWBm2b67esIlB0vLMkw9JzMSKqNPY2GEU71OvlQVsebcs94wsZKBpD4XHC&#10;acDDBkRgKEfRh9Gr60Ho+1GUwo3oIzpoIj997oRGelbQBAsQAeExiFAIKAgMYJwx5D4EIj5+cce+&#10;/uCxpzYACqQuABEYct6PSJpEIoggACAADEQOfvX1ez9EEzzCILAAGKCyA9Grr99/9AO3gvJTAAXR&#10;ht/UsOB3BnwMKlBeXh/6MuwD+0o6gygDHAnSF0QjRuDhnQDH84tte3K8as/P1+2zF9rnV4falwM3&#10;xC/O4Zss6P90Bt21H39w16MOdw/m3ft/JI/88cmKp5XOdJ2enO94Yy+actFv42SvZxcCEtdnc3Yj&#10;I39zvmrHu4sChXO2tbRoK4uzrncyN2gKRMx4BOp4e2gbCwKTApRbSKavE6no616Yc+EogARlnBj2&#10;Ya/gFRebMwU7EJB4c3fFXlwO9b5sy52Mbc1XvIFXLRfy0tDtlZYtzpSs6VG2aU8DUk3RbuZ1/xYt&#10;lyMSnLBGQyBCRp9qIpd2b+leFSiGZ1ETsJ6tp6xZoKqDBlropsStreepmJ7WcxS2bHTCqvmoA/K1&#10;YdOGAi2+vYaewfiEZQQUEJ8i8kAPjFgs5qkJyqjbjYIdH67YwmJL8yYOQULPrYy7gAPlnulUyo15&#10;Rs+2e/9jk951MqhEkGeKBy6jSQoDQ066GsMK+R7RJzfSWnZijKoHjN6Ue7Xk4BFKKpASnyBMPi5j&#10;Df9AIIUUx8SkxWWfCnJsktGE5/tJb9Clc6SBAN8hqFRIWiyR9ygExjVIGxBlIASPUcy4dw2RklSF&#10;RyFkPIkcYFAHA83XcSIGGFINlvHjI/1C9ICUR8jtHCkKeAhED3z9GGIdL4BjFCXgvABkXNJavwda&#10;FSzHuvhd4MGXDf7PdoL/sl2ctLLuh3kHCAGgCXp5UEFJVIR98fSDBucVkMZ5yTg4k03W+UNzh/PN&#10;si4URcRDjn2gPBlUZVDuGQAWth+Um/orx3q7Tm9mpvMKQAGosE1ABNffwQzGlnK7vYNt+/O/+FP7&#10;l//mr2WUM/Imo7ooGSdE1hodXZyIN9FC1hqWK4iM6IVfNF2QaIyucnXdAAUHEUQeeOXEekmo545A&#10;XSAoBmmRtCtRlmRcp8hZTenmFbAolVoOMlC5TMFFEEpCnCono05JKNyJgt7HUyWPXqSFiNe2dq3d&#10;73nZoOtTgKAzAjy5outRQN6EUImRnkoVbnkE8raLTRdtgrxYbMo7l7EdCTXRD4OSSdQqUcCEr0BU&#10;IaLteXWEwAWcg6gQOACi3F+y7nDfORblllBgY15Gfs4BCt5/dbDm7wEq9ZkN2zx/bLv33lh77VQA&#10;YtYjGmyvNpixWq9r5w+v7d/97/+9/dO//itbPzzWvjV0DAOr9lf1/y0XswI8QALNN5c1hlbR9/Tb&#10;CGebnipxQNEE5JBqQZBrzqMuRFyoEOF4kAUHnMC34ByQvonmZbwLjIqniujyVyoV9ACR9qJdMREq&#10;TTRI6RY0GepBR0ym123pPtD9kBizWHpC98yYNdsV3UcRG8yiLJmyw92hDWplSwqEYLgLmkizGQGN&#10;PDc+ehACLVwjPfS8onA526/aT7975+WbxXzYWjWEpTQBCzwwsVKq1xNgKMtry2oCpwdBsRTzig0A&#10;BZoRlPrRGvzx3S3v2Dmcbdj+zrKtyMCsyLCUBHQO95dvWzjLq5Sx2Nlo+DiSJ7y/2faSUBpy3dN4&#10;cLlm946GLqg0aoCFxz2KOPBKOmBEPMSYjiITCDVRnUEvC0DEqK/Fdx889EoKogdURXz97oFHFjDu&#10;o6gAEYGRscdoQ8ZkGVIYgAiABe95JY3BADCwDyNexIgc6RGH9x/bl+9p/b8xfvTukUc6Pnx26ZLV&#10;gJev3kdNUtt5KdDyAjAT9O8YEUeJiozSGhwzAGIEHuglQpQGEEWEhsZd793ddy7Jl69J8yC5vabj&#10;3vfx8ZM9+6/+4S/sT371padGiG6g0UH1C6ACQisKlJR6ngn4XR4MvY348W7Xx+nhwDaWZcRXu7aB&#10;bsSSQMTqUMBwaGtLA680ojwUEHG4Pm/bAhC7+kzfDpRM29WkA4j5fsmNMsJRCE1tD+u2M6zasBV0&#10;B10VKB02UragMWxlbbGds9VBUO5J9KFHhYfAbKuOGJRAs+5Pb1ev9dP6mzRdEFnLmEu356Y9vXG2&#10;NysQkbJOKWLl5Ji19d+a7ntSFwXd8/HEhMBAxsrZmOXjIcvGp6xX1/2PHorue8B4JjUuADDp0Q7a&#10;ixMBzGYSVirmZGQoNdR/03Evff17f/RLOz3bEHgIWSbHM5SSYZ7SvI2xndJ+yUGQEwmIIDceZ77W&#10;PA7xkCo9ShyZ31E95jPAwp1KjaLmFyIXKFYWciVtG6NISkTzezznAy0IDF4gz511wEJoHkNG50/y&#10;/XjitMqOhGSfxnUME+TtScVo3tQ2AsMqj13zkkcRZLBD8vbxwDF6ASEw+A3vG8OKfaL7Zg3HSc4q&#10;jrFXKWhdo4gDqRnKL9G9qMlWDRd3LZdpuzEGBARRF4AB5wpjnbh9DVIFDICCgwSiEPoPIMSjEPou&#10;ABXBMthGzt/e9pm9ePqe1WRnqEDxqIDOERUlwZBzHdK50LHGdG6DKASE2qgcp1m/VhmdR4iSiEe6&#10;toTLWQvYhKAbZGxxYUfz4rzvP+ck0O7gXAESqMQIAERIn8NEO/SePiVc9yA6EnVwNlauFm1tc8le&#10;vH5k/8N/+o/2f/yf/pOFopTuZW06KpQoj9QJlUKMMFIhYZL2oJcGuTB0zyeF1JDSZCBmwUlACcyR&#10;noBCTQa2WqU3hnYynJChp/23LrL+SwQiV2z5d7SlZhknYerEUSWS0JgEPUZTtyAiZ/EMKpYtgQd5&#10;7EKFtdacXd19aKubMqAyOPAh4kLPlCuidokmhLf1lrdNCSYVFBhOUgztuTVb2jmzslBfoBPx61JK&#10;Uh+uQdGfd9DQmEMtMkhpoOfA8MgEyzdmPDWysHFi/eGudRcEama3tF6iGgGgSFX6brxHkQ9AgEci&#10;uqveZIuW5Z7yWFyy3tLQHrx+bv/jf/4/2Z/8r/6p1rvlkQLSIKQyKoNVva5qfZSI9i1dXbBiW/tX&#10;Cbqapuvz/kq/DkAEglWM5pz2qUOPD32ndXE8NAFDuAvgBIhK0YI8TUoGQNVyQSpSRZks6ng1PbQd&#10;3ROaKCJIhuuBL5Q8CkFOc3V13uqaTFO5cctVpgUmBA7KKSdGzi207I4Mx/XVrhUF9jLRiOWRu5aH&#10;VCgJkGiyzHpUAfGnptUAebGkwERYYCPqkyvciUx8zBKRMSeRIe7TLMtbkbcGAGlpEi8U41bRhJrT&#10;K10+c5p827cRipluxmiytdAv2Pnhsm2uLbq2APuNcA+aA4vyRvvyOAd4nvM1PdAzRtdIIhRoTVAB&#10;cK0J98HVlr0no4nnTVkmQAJpbIAE0QcMN8YUMID3Dx9hZFQ/f456JJUOVx6FcDDx3j372SdPPRIB&#10;eZH/ARAQlQI0kEYYVWMQOSDdAGgAaBB9cNAgMMF/RgMAQdRhFImg4gJuA+t2YPEccBCAiM9ew7sQ&#10;uPnwiX3/6YsfgAQggsH79x4JBGh8/cFTgYkbrz4JenwEkQmiEQAYtsH6AQxEH0aRGUAU79/dCwin&#10;8COo3oAHcbHedt2NAFBs2F/+0ff24w/uefQB2WwAG51C7x3MGjLj9w/n7M7+0K4OVgQmFh1EXJ8s&#10;egO1492+He4MPOq0tAD4W7DjnRXbXZuzjWFf13EgANGx3eW+QEPNNudbtr/ctbPdBa8m8oqMdt5L&#10;gtE6IRUxnKFnRpCmmG8l7UCAYlOAYaVTsOV20Y5W+l7KPEo5oDwJz6cjINHv5QRoKVlGUj5p7U7O&#10;Gs2cniW9ItVey3oVEnooKLRC8IR06eBBoBgBK8qlibhlZOjL1bSeN62vqFc9L1UZ/iKpCz0nCFcx&#10;iEQg1haPjXskAkGqjEBDJp1wsTd4DtHQuJ6rugt2VSoy6mlUh8NerklvDa9gkLMYQ9iJvjuRhIMI&#10;b+UNkMBw6TUgUhaCMkcZTwYS1qgyFnJwBEhdyDvHGXUuBR6//ouolAbGHSDBb6EpQujTlsO+yIZE&#10;ZOj5Hb0JogLZtJyplJyfcFXr1T5G8x7VhpPH/o6EpFiedAq5f6Ih9OMgGsE6sFNBhIFISUyASjZD&#10;oAbnmBT/D5wH/q8B4OC/ZTllM5p7SZPAJ3DjL8MLcABIcNz8L9BPopRSvzEAQr69IN0x4mq49oNA&#10;UUCWxIAH0R3kwge9RX3GWJNCEMjScDAkm+lEUX32FIPsMpyHiL5P6nz/4vtfWq/TF1ggUoDapsCN&#10;N9CiogN7TaM01ILX/VwiGBZUoQQRFAdabEfALeBSACSIRGi7AjqkRkaVHZTAjhXLeas1yxolu3Nz&#10;bDePrywSn3aWLZwIdCJGlRqhacJcWec/JBK5oJxGICGbI3KgnRCIAECA3AAC1OxSvYEoiTfm0oB0&#10;Q3SBKAREGKIPGCRuQtQv0S/nlSiEl5rqwqElgYhUQoY/nCh474uEjN60gEo0XpZh6+lB7Nvs4lCv&#10;bRm8irxjLUP6Qv+vUDkhw0/fC4ADr+Pav6iMJyTF7dN78sTbMtJVjaA6AY4ADaxK7YFVhOwgNvZX&#10;tqwzhNMgYNDBuwc8CAVrsN767IptndzYvWcfuDz35aM3Ntw+d90HSjqJQATqk1R2CIiUZMQFJmJ0&#10;IW1Q6bFiIR1zUduq9Qc2s6YJ89ULO7i+1v60XOMCQiXRhFJ3yco9gQndCLRGJyIBqCi0lzwiUR1s&#10;WLY+64NtUt4JcCi3F6zaXRSoAnh0HESQpvHIi77LC+Ak4XoInMHr4BwUagJTOi/zw6WgVFfXZkzX&#10;jggOpaGADPgQSJ07QSujiWmtau9/fGPDpY7nWJOpiA2HA/ut3/5WxrnhfAhvMZ7Wg0U5WoGqC5oC&#10;TesBErDQ/VcSCKT5V60AYSzi4CE+Pebpj0x80qMQXU2uF4eLDjCaeISLDZ+QB3MtqzWKmrBR9gtk&#10;suu1qA3nil6RQXgZkiWKfisrczY/r+9aeVsFKOzM2eb6wOZm5K0u92xvZ+ih793NBbs627K7l7vy&#10;dFft4mjF7p4s23sygMhME4kg2jAiI46qGX73R28cHKASCR+B3yBVfg3nQIb/6zcy8oAIGf1vSUXI&#10;CGP4WRYQwCvAgfHNu8f2k09euOfvZZ1aFrBA+oIBhwIgMRoORAQgACXsy29/+fqH6AS/ffX2kdb5&#10;NAAkWt8IoLCdUSrFKz4EEoiCkLZg2yxHagMxrS9eP3AA4SkQnQf26Yd0if7jaZun117W+vbusady&#10;Ru3E6YRKYzMqN14gi3224vLhVL18+ZL0x6FXYtDTA4VLlDBf3lkRiJh1Tsrdg0XvFArx8K5AxgP9&#10;n1cksS/1erQ9cABIauLyKJDMRjBqd6Vre6s9Bw4rg4ot98sCEgKMq/AnGk6wBEDQ0KsvkLC61PaO&#10;sP1m1stFFwUCNueqttDM27qM8JqAyN6SvNRuWQY/a7MCFSw/RC5bYLTTTuv+E7gtR3QvEiHTPV2J&#10;22C2ZvuHKw5c5xbrAhZpQ6F1Vvcz6pWQMD26ICADQCAV0u9XbaB7k8gCZOUqqcISYkI8Myi5xgRe&#10;9Fn3PYADjlEqiepr0khFJmPah3LRUnEZoXAgHuf6K/q9UkXZkkjCpOZw5nPN8TKseLYT43rmNK/y&#10;HeqQ7kRqjkdjAGI+czj8CLgG/IbDgUplsDwRi4SlZAOISGCw8fYp/4xH8vKmBWqSmu9lH2gFjnGM&#10;y3FFQIrhVQHyhBGTamsuD8sIppI1fcY5FSiQ3WBf4Dt4i3HtAxEMN3oyeBhAyJyUmkL8j8loJhDK&#10;QjQJo6hlAQ6E54PXoIICww7g8HQAgEb7ApjAkOONY3SJlAMaAo6CQJJzNUjhcy6IrsgA633AcSAa&#10;AlggMqNjTxBBYbkgOhFUSgiMaBlAGgY7aE2u/90aeXgcqE/yngZqRCNQ7Yzo/BO5WZpf0bWvWi6n&#10;6xO+BQZUUkzwn7wGaZeUgCJ2N+uAIhop+nf0QfG0DP/RfiNShYQ2pMyQ9i+kfSWNFKSJkCyXfaYj&#10;XCyunRH6jMZDPqGXqSmWJw8XAqJMVh4hF5x0RqXadKRGSSddOAEOHDzlNSCerBAU+SZQIdKocCgQ&#10;H+GG9C6fAiCkQIg6ACCIQMR183DjIcKRlWHnQtRkmD2VoYtOXwuab5FeGMk9F2SUo6matTqrtrt/&#10;be3unLV7A6sLRCwuy+M4OrNSnaoNOlp2rTvcNSow3OuWwZ8ihKbtkR5gnSg59pfW5KX3LKaTH8sV&#10;HThQ0ZEWkELtsTm7aCcPn9jsxp5zJbynBvspAAKJcmXv3HZOb6w9u2Rzqzv2yTc/E6i468JWEDPh&#10;SmDQAQ8058o1iD4gjS1g0B5asqrfiIQI5FQGs7a8d2CFptZNm+zbbRDRoDQz34IUOWfdZS3TXnRS&#10;5ShlAf/CRbAqAgo6PqIkgAgqMQAQnEeiLN4HRNtCvApJ8dmVXRtuHHtJKSCDZcoCZ52FRQGxtmtu&#10;UMIZiuta85AJxBG5Qa8D7ky5XrHuoCqQN2ZLW23763/9Z3Z8LHBTyrn3MzPbs5XVRS8no+zM9ftz&#10;mnympzyECkES7sSg25SnkbJcPGHpaMhS0+OW1ySIJ1YrClAiwEN0Ix/zSf4LGc6tdQE++g1UCREn&#10;bbise6FRcv5FraLvCqRKJq1ennZBKio0vOunADS6AevyTGnbPNDkvbcrD3Zn1pq1tPMm1uWtrshr&#10;RSPj/HBoh9uz8nTn7UqeLymN53e3XYHx5d1dedCBJkKQujiRob6x3/r8hferYIwiAN++/ygw4i+v&#10;7SsZaUAErz96HXzmNwZpDQcBMsYY919+9Z79wU8/c4Pv0QiBjlEUAjDxEwEVwMPoe6IPRAWIggBG&#10;fvbJMzfwVGqQThmRJ3n9/uPn9tNPX3pkY8Sp4JXPREIAD6P9+HVEBFDzyt8DNEhpeFpFx8g5GLVE&#10;/+6d9uv1Q3v/nkCWwMMIUNDZ9OX1vj2/2LSHkCVPluze3pxAx4kTKIlSoD3xQGANEPH4FE2JZbve&#10;advldsuojnl8vuLlnucCB/Q5eXi2YbRtv3O0bOcHCwIOc7a1UveU1MFG2wmYEDHpFApZEcGotZmK&#10;a04sz5R1T9VtZUHAYLnjXTgxyD2BAj7Pdkue5mA5/rMxR0tx/WemZdvDvq0LjCKqBsCl6mPQLej+&#10;i+neC+n+DDuI4BW5a15rRB3WugLacc1lui8BEfmw38v01mg30lo27sDASc0CCh3d0zwrlYoAdlme&#10;fgouhIB6bMLSiSmrFOWYCWwz6rp/I2G918imUTXEUIw72RkAATGZ8k+adjHowxGDSJnGuGDQMdxl&#10;a7c6+kxTrozm90DhmKq8XLbkhpvIAsDBO2sSdpet8EZbk1MyOGMyTNP+X8SkABUMwvLoKQAkJmU7&#10;EEIagQhy8YTonU8hO0GTSPQbmq22q2XiwNJ5M+hbgRGGEJjQvFL0aElY+5TSf1IylHF5+tMyyvSV&#10;6GgeX13a1LnUtmQsAzVLwEfAS6hoPqY0FWf4NzkMRC2CqAKRC6JBEBMDYOMqz4AFHTd2DE0JJLRJ&#10;P3jfD52TQV8OmOwNhjmopJCBjtGHqKe5lCgEg32IeeQDEIEoF4JQnB/3/BmkThxkBMAmiFQgukVK&#10;I+KRCFIQaYG+fJbyVv7DchwHWhQABwGGCTnsOndzs7sCU1X9H/sdpFZGgIXUUSEl+wnIm0pbVABn&#10;mv+Nw7ug9DSoGBlL5/IWilCJMWbjIXl6Se1IShdBAAICR1lGAnTJBaeMB2nkqemod98EVEBoQcJ6&#10;1P0zIE5yMkIOOCjdoScCRExK/mDulyoNeaw9Tfby/oQq5+Xdg+SIXqBVkdaNhSBVUsAhpvdReefe&#10;D0NGmBLMEFrlMpIT0wId+Z5Q+aZ1+kPft2yhYE9fvrHrB8+sPVi1rAx2SZ65qz7qJiWCQHUGqo10&#10;wqSR1biOM1tryvNfs8ZgINBQtoQenEAeGpGnhiWLFXvvi6/sl3/892xp//SWLxCkM1qLG4b89Nza&#10;vnUXlm1hfUf/a8oAd4x+FcUWICKo2oiX0J0gTSBDrf2azjcFIgYekSAaAemRcs2F7WPfzvLhidVm&#10;hg5CSIH0lg6subDt4IW23zMbh9ZZEkDSfxhoQVDK2R7u2Qff/q7Nbej/gxUBh1k/XlqWI1a1eXTH&#10;7j5/61EPgBKkTQS8+gsbOl4dl44P8ITwVKpUtPbcQMe1Ys2ZWT9XlLQG6ZlAipzSzp6WKZCnbcgz&#10;6ubt9HxLk2DFaqWSJoiaJsKyFUqUa+YtTHdPTX7xlNC9PCI0Iyg9I9y6ILDRFiDJxuXRCEBAHstq&#10;cqRsDeltSkC9yZA+UzGyoIm+UCBci5retCbChCZupHU1Scu7KmT0qsmb6o98dkITn8BEI+OTcTmf&#10;sn67ZvPyJAEieztdAYq6rQ5rNpwtW0MG4EDeLLLYZwcB839nvWxP7i/Zg6sFeyqP+UZgAi7AKBqB&#10;EUUZEpIkUYXPn58JGFza12/Qhrh2cPCLz14JXLy0L1/8GkDw+qNXMtqvb4LvNTD0AI4fv3vsg7bh&#10;v/P1Ozf8GG4MPNoSEDEpCf27v/W599UAUFDy+f2Hjx04jKIaREAYP/vkhe/DzwUavvvgiX6778sw&#10;ABnsI6CHY4CvARjh/wAaAIgLZT27sj/72z+3f/x3fsv3zfUvnlKVEaRwWJYUBukdSl6D6AM9OO65&#10;bLZzJB6fe2MuwIIrXT7YF7jYtnsy8E/P1pxXgVT2jcCbV4BwngXWIFbe3RvYtQDf06sVAYk1O9+c&#10;s+dXgLkTO9sc2qPLXXt0veXpjZPdtt2cz9vhet1Ot3p2ujEQeGi6YNSarjMCU8hcU8Z5sjtr97RP&#10;RB8GukeISKFhUsxFran7ijLKBX0/08p5VcfKTN32VuREzLVsfbEjkLloc72yRzIAEaQ0iIRVdQ8G&#10;kuwy+jWAge5VgAWiaL2sj4Z+T+s+rqIXISACeCiXuJ9lEPUMkMJoC7Tk83j9Yw4aaHCX0vPQbRUt&#10;ojk8n2Vbeg4FGCZkwHmfkpOIDDadeMvFjIMJQANCbzx3ofC45n3NwahYovkiELG/daDnYN2Ncjlf&#10;coIlnKix/x9XfxZi2ZnteYJm5jadeZ7nwY4Nx+Z5HhzzEZ/wAZ9wCckduXAJSUiOJCShAUkoREQQ&#10;EcQNIoIYuHG592aSZJKVN8kRuqo7qzMru4uikiKhmy7opl/qqR/7rR9W/39r21HcWw8f+wz77L3P&#10;Pvvs9fvW8F/Dwz5Zm19eEXRPOXAAB8Gsd1TbChL1xydIcERCeVgGXtuNyrCl84IWZLFHZeCYYZ/T&#10;cSFGJbuQFlBMCLh0L6FvBw21aANO5YHH58e0jYS+a4pjIP8hCDtkUhVLxmSPZPRI+iQUUtRn25rc&#10;5GUrxmQQcfUDFv2ZWfvm868FhNsyrlE32Ngsqju8YgJokDFHUhpDS9dODCsGG1DBxU/V2OjIObdt&#10;5BwE+RNjmtkTotBzEhvPzgW5H2gnXbxww6qyAayH4ScUga1zSCFPgn3iEdExYfQJJ7jnRPbVSzPd&#10;GyEo03Ew+49HNcHG2Ov7B6ENwYeeIwbV1P3YJco1KJHFS+GlmEMJ/Rb0LqIkFuFH7HJN+xWQoILp&#10;EIPXhGtNE2ntP67JPsdA/41x90QAMwIq91oQAuH8jXIjFx0iPZxGXGpUFxNJNROe5BiL6eKRIaeM&#10;E28CPQ6GR8dkBAhxaGOUdeoLRvQjzvV3bX5xT7PKkocucjKgyKAi8BGWoRjTtsf1nM+iSpnGkAsQ&#10;KAmC5KBLvBHkUCB4ldFMmC6eaRkzDHlZM39EmOh/gXchVZgSPJAHUXb1sKgu5nKtaksbGy5GlZah&#10;G0bII1ywmGCCNt3Z2rS78XHfo/5IMy9AAQ9ENJcTaOQ19H1lKAdeCJIL0zKm/c1tGfV99xIAI3gG&#10;yI9AgRKRqQpiT/pcqdURUAgs2Kb+TPlW170XtbnlwMjL+E7ox2svHHgyJVUUAy8CZZ+oStKpMysD&#10;X2j1PBfj4OpjL+UstJetu3xgyGSjO0FIhTJNylVpvkXIAthYPrxuzz76kSdzAhFUg8xtHnkuCOfx&#10;21/+0f7L/+P/ZSuHF/Savm+hFuSPNGasovOSq3LsMrLNps5PWd+LcwLI6Y8uGBhNCfAERCRpelvy&#10;dNY9EUBEWjMnwhPZHJnXulnpmklFBW763VMCSvJWItyw8H5pRjQRmdRNh6RI6uXrdri7pZtA0rUl&#10;cNG2a1kZeu03NKKZAtdHoL6HPkRON9W4ICGd1Y25mfE48+JSx/tr0KyLDojEt5dmS15GSidFNCJq&#10;DSpFmJkw8+y6kuXKvIyBZqqoVmJUdgQVNFBa7Rc0m23ZwWbN1uazMhIlO92t2s0LM/bo+obdv/Rn&#10;TwSiTAxCGhjg9x4BCKeaict4aznQZaC8EwP+weOr9vLJNR8AxIevXLePX7vpIMFjQh5AxMDQ8/il&#10;HmO0eQ+jj4HHYPN4kDiJoefx/x4MMP4M387ZCLYlaND+OA7CK4RWSPAkV4PPDj4fgEjwefb/7QfP&#10;7EcfPvfvQ65HEKYJvC0MwILX2ScgQVgDjQw8EngpPBn1JqWxW14m+/p1vcZS54/ziGeDNuwMSkl5&#10;Db0JRKlc4fJ4wa4JKPBiHK8JKrb7drrR9yTJB9f37cntQ7t9dc3LfZHQvrjXtb2lqm1SOTFbtsO1&#10;ljdYw0MBRKwv1Gx3rWOXBDAHu30PZQCY9F6ZpnV8t+R6DN1K2pZ6VYcIGoGd7Cx6O3Igguu1kAE4&#10;4p7kWK/EbG6abPu4tiWoEEQgaMXrdKLN5gULgow8kte63vIC12I56AmTSk96CAOZdxKQ6YsBRLRa&#10;JYcEEowpk06EMcbjDtoxb3yn7Xj4QgAgaOjPtAUvaYcIOusC4jTowhs4GRrT/Vogj3dQBprcprHR&#10;Uf1Xyp4HQQOuRFRGR4YzNIlw4ITu5YKSNBM+2Qy9jtgUs94JGU+fbOp/jngU3XnRlaDZHiEROnHi&#10;UUDm2oFDnwN0gAdKOengGyR9MtPGi6FZ9qiM9znNuEd0nPGE2yvC4kCElz5qSZghrMkuADGpz6Nm&#10;6Y2oRmVTZCzHZZTjsldRFDgFRBhIDwdolg9EjGg9AAL3Ps2uAu86vaHI8yOxUgZT+ymX6nbr1h27&#10;cOGC7jvkkGhyTEWEvvfwWT4FHhpXwRRAkKNBySTfFW9NIHClY8eDILsXQEzg8ZgUHAAJeCvwLBDC&#10;Oaf1xkc0aY8XHCwQ7sIjAkAwKrIfZU3IPc9DEML66VjaMnHdh2XHKYXltXikYOGJovaT1Xnku/D9&#10;tR3ggBCGxoh7OPS9tX/Ag0TNyFjMQlp6PgTnRO8PvCKEgsinGMI9Egql/IcnqWREtIeRR/6akAOh&#10;Bgw65Z1RUSAlfRPhiIclSLY85wph2sGkbu6aWc/2d/yzXCiRaMR6M1O6wdMBdEjrnLN0XidBFxWV&#10;H8TWx7Uuy2FcPDo5ZPkCLcTZuChpHZvSPoulss92y4g45WoeyoimGvrTLVqlrpm6aC+ZzdhYeMxS&#10;MkbZCjPomk0ktSzO2Fi8IiM440aP6gtai6/tn9rW4SWbXtiwhc09Dxtka4QcagIHKjAo46xYeWrG&#10;waHcm/Ulhh3FSweHmUVrLW5YeXpBcEJvChmbKzfsjZef2MzqpkMFfS14fSA4lW3NWElg8PDdT6wx&#10;v6Z9sD+6g3a9JThhhnxDf/qO9tWe9n4bzf6etjUruBBYdFcslGtYsbdgGYFGTvDQ7K+7fDcKnLFs&#10;y7qLh1ab2XLwQMiqOrfpOhSES9jeo+cv7Ue/+isXt6L6hNBFGrji/Vbf6JYKQE2vrFlzft5SVfpz&#10;5C0EFLUFGtMr7vGgVBTdirzOXUYGvtnR+aqj2aHfj7BDKadZBbOijC5kXVe6OYUmg8zweDzipaP0&#10;2SiXBSq68dDmt5QngTLuWfX72/N2+XRbN9ysaFmzLF1LXEO0Qm50655vEQqPaOaW1rXWsE6nbJu6&#10;mTODpAyulJ30zHqaLM3qBj6rx0XdxOn+2e7o9am61+vPdQGFaVujq2MjY9OVlItU0dVxph7WDFbb&#10;nS/Y3nLDm3Fd3ut5eSdNuDCA1/eoHJDxu0azq8BwkoeA54HeFHS3RA6a5xhhXPvfvffUvn7rFQED&#10;AKGZ+/3AC/Hp09uBMddjxkev3vDx8omA4JWbrjHx0at39BmA47Ye3/L32A7vf/r0rr/O83cfyOhr&#10;ACvACfvGuA9yIgaeDt77iBCH3v9Qr3/6urbz7JavzzqEMNzzoXXJl+DzQM37r942eoOQXEmOBOsN&#10;KkjwMuANIdlyUP5KaAPIIdRB2IfXCQENng9CQQMPBoOS0Bv7S3b7aNVLaVG7pO/G9b2+eysub83Y&#10;tZ0Zu7zdE1hM2UUt8TZcO7/kjbuun1+xk42efrumq0ySkHl5KxCH2tfYWija4nTWll3yvOJ6Ijur&#10;bS/NxNjPCyhXBRc0byMhF90Jki/RlKAkdK6d986iu6s9wWfN+gINmma5HoQgoi+AwLOF94EwGk3i&#10;6NlRLkasVo3J6IwIaBOCYP1PBBNlervUEx7qIK+BaoyCYJreMd4/RqOs6x0YIKmSEs+k/gMAM/vE&#10;e5HLkFyJQBTloPqv1AQd+s8ggY34VKUoI5/kfS0F+mnd28MhEh8JS9CdV3YhPK77a9Hm+5owJZOu&#10;PRAZm7AIXgU0JjSpwDtBaSYGP+wzcU0wZUhpeRBF+A9tHxl9PA0T45OaCMhQASgyxoE6YpC0yeus&#10;n9Y9IJnEtT/k20BJkskruXh4xF0Lghm4jH0kUvQKjHMCCbqNhmS7wjq2nLaBcmNO93jyLAaVGSEm&#10;vLJL53SMLsGNkfS8gIT2Qa4HgonADWCV9REUDcjQy5Ajc0DYdmvv0PpLyzZ0bszBgQ7VwAM2FC8M&#10;YIEngnAHHvxEnH0EoQ2WlGmSvxFAkAyy9hmVkc+ka1pH39FDE0EeAmEY/346Bow7eR5oc9CwC28G&#10;stod3a+R28ZbQaks+ST1su7DgkHOu4tQjRMSke31plkBLCVisqma/AMghJNCOpdxQUoEJtC2wwKH&#10;CfatQUfQSdlnYMKPz49L7+vcDQ0PEb+RYU4WnKA4UYQpOHETMujpbM2mNYNGPIiwB+5nujsG68WD&#10;eJB2gHskk+vK4Df8h4Ya0RGYmdMsuQKIoDU+pG3qdf3QaFA4hOhkUqpJiWdWhjGREC1pm5QEQa1k&#10;EV84PbJLF090YScFC3kv6RwPZwUVxOK7VqxMWTKd1yy6YgXNLBPoE2RlvCod90CE0ggp0TFzyt36&#10;pRZGs2ztmQWbWZThbU5ZtTvnngcAIVak02bQf2KUvI5SRbP8tgMElRp5rU9HTZQp89oWHgC8AeRa&#10;NOZW7Pbrb9u3v/6TgGBdrwleKAMFcioCCQFEXvBR6M3b4e1HMv4rApe2G3FGW8/L2kex1XUYWT+5&#10;rP00NKjmWJExn7fxVN2SJElqO+2lTd9HsdPX5xZsamHf4vquqG1i4ItTa65B0d04sazez3fn9T0W&#10;rKTHCzsXPUzCsVO+WmjMWa27ZDNL+9YVcOT1OpUihQ4ej7I3FAvjmSk23MOBhDb7IKyTq9Q9IbfR&#10;1s1KAIEwVFY30qRucvF4UJ9OUldZgJfSTYoZkLcinhBUCChwk5ZKzK70u6USXoa3vtzzVs+UXTJz&#10;ymSDNvOoVFZaFat3a14+ms5qe6jz5fWeoGJhIcjIZxZJRQVtlbn5czNflJEgqa3RSll3SkBRTOiP&#10;OGlL83UHDbLvZ2U4cHXPVhK2KvBY6sR/0IU4v9H1UkN0C+6dLssA7rjewf2TDXt4umVv3Dy1t+4G&#10;s26SCsmJQExqoAPB7J5ZOxDx1VuvyeDfl4GXARcUfPAYT8ANN+gYfcbAI/HJ67ccLj579sDHJwKJ&#10;D1+5bR+/csc+enLbPngoiHhw3ZcfPg6ggu199uyeAwXb4vOAA56LIEdD65xBBJDyvoz7R0DLK1fs&#10;27cf2nfvPrFPnglI3rhnL1+/65UbgAShFEDEvR9P7/hzYAKI4DHJl+RMMAIBqiDBdOClAa6CfhoB&#10;PLjHQYDhnomrQZns40v7dudow24drNmDC6hdbgoaFs9gbfMHiLi1v2hXBBHXdwM1UWS071/sO+TR&#10;Y+NU7+2vTdnx+qznSRyutO1kVb/jasVO18uCjYorXO5v1G1npeEeKEIa5EUAEtMtwSllnILJ5T6e&#10;iKyX+e4st7wRFwJVyE8vdMs+5qfot1G2uU7RcslRQSxeh7QANufJvEXBK/AwJYDF2C8tND3BslZP&#10;Wk7XKeGMhvZZriUFEQKLckpQLSABHnSdJ2Nj+n9Q4UGJc8TyCQFDfEIjKHUm+ZhwCaWitMYnrJcW&#10;LJDEPDmmSRwlngJxKqCAC95LJSJ6b9Qiur9juFP6n2Z0D00KQnqzLVvfWLBOQ/97tCJk8DMCB/7D&#10;nXZdhhf3N14IdCdImsQtj7t+WEZU9++k/u+aGWO0CYtENAHFc4Fxxbi7DLZsiZd2JoKwdywWs4Fe&#10;g4s76b14HE84lR/MoknizAtK8i6e5KqKMt4hwcnEKFoz3GOArLxgR0OGkuGJjzKoXgXiLn7tg/CB&#10;jCgDQ+7qlzKO45NUfBRl34J8C5InQ1EqFjU50hL9Irwh5A0SWiFH0BNNNalGS8LFqRwUBCv6jngX&#10;3MMgu5pOlXRsJb2Hh4LJe1LnBe9qTsd0th7go+MlQZTBd0T1k+V0d1G/YVXr6T19F6pRArEokjgJ&#10;lwwLFgUTE3hoCHMATPqewwmLhcpah1BE0ma6q7pmpgQHQIN+m5GohbT/mB7HBQwJffcoE3sdJ2Dh&#10;AMFv5kudI71Oi/GhSLgsUqqLOjWLn4gGAKEvjRcC4qPXxcb2keWKdNXM6fVANpVYEKWfQf4D5Kkv&#10;OK7Zpmb8uGXowBYK6WIW/Uaik/qcfjxdqJ5oo4sC+VD2FdXFAagAHrmCZsIiKyCiKKOFS+30aN/+&#10;3b/9O/vJj7+RgRAgJImnJ21kXCckVfXKEC/v0YWMDHJKfxBgAplsQhWZ8oyNx9GDaHkCZUEAkKfD&#10;ZUr7lUGkzwOufPIAKKGkBBQBprgAItedtslMwYGCXhiV6Tn3DHhvDMFAIBndsknKI6tTMqhNHyX9&#10;yDMbx9Za2HaDjYYECpeFNhLXweis7p+FH0jspJto23pLmnFPz/tzoGX3ynXbvnjdcylCgjNKOAvd&#10;DdeBKM9tWEhwkdLnvW+GtlmWYae7KKM6tWmN/p6LT7VWjqyxtGelmTUXnPLOodmGl6QCEHy+Mbtu&#10;lJ+WmguWq866XgQJmORjlHQeGv1ly7eDjqCuj0GZqs4vmhKUw2bLZUHEuMBBF2N8WIA3pt8jgIm0&#10;bkYI3cQFApVKzvMeqpoZ0WxrXNcFUMDMA1dqllmRbnS9TsUhYnm+7e7caEQzqFzMgTQrECnWCZ1k&#10;NFPKWkc3bQSoBmVv8/pMu5H3QXy63xMw1oKeGasyFMSeK42YzWp2SEXG7LTgr5rymn4aIS1PZ2yp&#10;m7FGdtyONXM9WNRsdT5r63Mp21so2PWDrl3fn/mh1TXG7NouIkgr9tq1Yy/fdNlrGVUMNU2taHYV&#10;yEwH+QRAxKfPHtnbWhePAhAx8Ehg8Em4ZIlHYgARnz274wDx8Wt3fX0g4uWjmz4AEYcKvQdgsN4X&#10;zx85SOCZ+OXnb9t377/mORIcE54ED4OchUgAF5I68UIAE18+v2efv6FtnUHEh0/v2dsCE9YnCTPw&#10;UFzzBmFUhLAOeRgucKXtkKvB656UqfHx89uet0F4xHNFtGQMQiSBFHfgeRiUhZIzwRKvRAAR8z7w&#10;XJBsiegUS6o67p0s6TcgR6Ltv89F5K83OoKEridPomr5UMBHyON0vWUX1ut2vFq2fY0dHxVdKy2H&#10;BNp+0+4bDxbhDUSmGuWQrS2UbXOp4bDZ7+RsZbZsS9Mlm+9qvX7DvRNIqAMR9NqgeReeCPJqCGM0&#10;KjGjhT1CZyRr4imY7zdddIoqokwGVcmYC0+5t6GUdFn4KoqsguN6OWtp/Y8w/jSgAyJikyMWHR+y&#10;fHLSeq2s53LEBBJABOEPRoR8iJQMQoTEd0320oIAfZYk5mgUvQbdi2V86W557tywQKZk3dmm7rHa&#10;blH303JG24l774ws4UhBf4jcOW1jIkS4YcTCggPu6aNjMrioSere7+JRggXc4rjUXWxKE0OqPJjN&#10;InREFQMCUEgtkzxZ0kTOFROxDRHNrj0UoEmnDGgQWsjo85RIBn0bfCavbaGwiK7EqOBlQseBXgKl&#10;o+QP4G2n+oLtBOtiRAU7Oi4XcZLRx+ZQqklDyXptVvYH5UySJ8k3AAa0H9koKjWoSHSRK7d7Mtyj&#10;wBfdT6kUGeyL90i0DLZNCILHeD5igpXJcSpbkDTAMxDkZHhpqIDBlTV1rFSZcO5INiVUw2vkZKRk&#10;MyN47/W8ofv/ANzIYySZFfgCIiICPkpqmZBTpYK3YZQQhi91LcQEWONJm9TjqEAipu8YFSCwjGi9&#10;lEAjpGOL6LvmYpoEhwVygjYSLMmNmJTNnxgWZI2N8qVk+AUNhVLDPQz0zognisFIIuwkI5kNehUw&#10;cyTxMk1cibIfXFIISbmbKSArfrRkAt0AoEPUOUGTlSH9QCJqGlEROsHtNYFKJR4QWtHmjcRMQiv8&#10;2EAELq6Tg13767/8rb3z9htWLOV0TIRD9INPJmxSgEN5KBoUBVQpBTnIMCN13ewtyLBNWaY4bUUZ&#10;X8SkqCSodBCUKtk5nWBakNP8a1jwhMEEDBJoIOi1qLaZbc/IYAtSOJacAKZcdYAgh8DFpjSokKDi&#10;guoIqiTSNUFLUhAiI0sJJj02KLMkGZJ1xlMVy2rZXT2SgUbngdyMGTu6qtneVz+1em8x8IgIVrpL&#10;G1abWXIRK9Qo8aYkK33vHJoTqERKLVejDOXr2i4gM22lzoqhPxEv9hw2ClOrAo4t90LEqz3XjCCX&#10;gQRP8jA4fkIcaE+4Cub0lhWQxi4CN5yTWYFRzcMuhDFcaKuE4iWiW1UvEcVrkkUdlNBCZNiSaDlk&#10;x6xYievawdM0aqjgYfCbzbJ7FMqVgkUEE3Hd1BqdhnWnOrqxxXVDQyZ7wtv9osg3rRuyu2cFCbWa&#10;fmvdPEnCjMTDPlsqlAJdCJT2sgIWFDHLCPcUdKMupqzbLHnC2cqizrNmggBEo5OyZjdt6fy4zc3X&#10;bWm5a3O9qhUyE7a7Wrd+O2bLvaRAImndYsh2+iW7tEf3yJrtLqQ0m83ahc2GVwYgwwxI0N4aA/jk&#10;MtUHp544CEiQb0CfCaojgIggQVFgIAj46LX79uIOsHDTDf8AIvA+ABEDgGAMQhoDeGDJ+PS1ez4G&#10;YPHyyS2HErwhb2r/QMSfvv/E/ut//Df2p5986gmVgyRJvAN4FsixcFgQSHwqWAEigBb3TnjexS0v&#10;AwUiAAhCGnweiKASBFhAy+Ll05sevhhUdlAdwvu8TvLnG/eQvQ66hRLWQa2T8xbIhW/r/AWeCMBh&#10;ABF4J3gceB/WBA70y1h1eEB46sr2rHf8fHhh1T0RQMTNo55+lyn3RhytduxwVXCxO283T1ZsVxCA&#10;hDYN1dZnszbXitrqfMEFqq4Qnrq152WhhDQONqe0rPhzAGNjSZAg8MQTsT4v8NT1RDno6lxF8BkW&#10;WBS8bXhToMAS/RLAATgdJFMSxgAkvOJCEEH1T1nXqV+vut5/CFnkgr4yuWTIyze9A66MOeELOlkm&#10;48w0hywZGdV1G3btEiqHPvrgke+L1uAABIqYAShQHSHoQKVSEztGXv8f+tjgLQQgkJfPFzKamJFn&#10;NKn/5rjgYFj7GbYslVT6/NqS7qW8n9FzHXdK/+VITNvUpA13PgARjWnykMk4SOBeZ9Yf1f0awz4p&#10;QxfMlvFCyCCfiwoaAKsZv+/jnuc5A3e9ewG0xFOA0Y1GcOWjO6GJo0CCuDzbGRjdCd/+uINCMl7U&#10;Z3D7Y5f0uiCBcHlB92Q8EyQjEn7xBEjZMaor0poQZrOEWjgu2Rq2DURg6LVkWwAEpZisgweAShQP&#10;v2vbQcWHDL+MM/kWUdko/w56jREJyUbRUGsExc+UT7w9J0Jg4rkZhE3OIAIwGtd3otoiaFym80Cu&#10;AlCiYwW8OHZCJwAE+SOEf1Ce3tvZ9xwUzkWQWyGoEFARFgEgKAd1cSq9jrehgB3VOcH7wMgIdkKy&#10;5XE0JAQKwMIYEuJ6bRzBKo3QOf3+kZKOG9eQThZVFoQXiPHgsmF2T/klypGei1BBZCjvM0ES4HBF&#10;M/uHPIlX4W7ykw6lsC3BSFxGIqSLOZ0J6aKKWatZs2q5pnXGdSGQYY8wBxCi2We25tACRFAVks8W&#10;dRFoZplNWX+2a/25KYGCSDwjIwLAJERjqaKhX5HJ0fApbrEkiaEiwoqMe7EpeJjzvAm8EBh8hKMy&#10;FVqBVy2Szhqtr9E5QMlyNKI/aHvOO2mmGlMCBxFxtuShDT4X0jmI6I8Sz5fdyFPyCQAsH1623tqh&#10;lXvL7nWo97etvXzgapEVgUO2NS9jPuXGO45npDlrlbk1T4ykqqPY0Ux5+9je//pn9v3v/kZgofXP&#10;AMUBYwoQqXtuA6JUicqslXobFhEUAQWRUieAA4FFvb9rjblgoBdB2Si9OQCI+sKOJWrT1ljY93UJ&#10;j5CkyXGT3Il34vTOc9s8uW+5+oIVakDYrNajHLUm0AgEtfB4AEdoXVBuikhXulyxVC7tZZphQQRu&#10;2Uxh0nJF0SwxXaolBAC1RkGzrpJDAPDgomCJqH+WUk9v/51LBMp6CcrgdPPUyGV1LcVGrKkbM96G&#10;rG64JGbidaoLSsi9yGkfJKQ1O1ndFMf8hlwRYDSqlHgSE0baNmcdzQgr9bgVqxEra5nXMfamKx76&#10;oBqDUsCthYJdO2rZw2t9h4Xzaw1fnm5UZJBSdmW/aLdOOnZxq2FbswU3ZsyOXUTp2nkBxAVf0oAL&#10;j8PHuPxlmBnM+hmf4lEQOLz74JoDAJ4D8hmCcf0feCH+/nBweHrf1//8jYe+5DkQwnYG7w1KKhk/&#10;+/gt+/d/+1v7+acvHCIGIQySIMlnACI4RkpBgQf2yxJPBAABYOCJoJyT54wgJ+KK4OiGffoGn79p&#10;6GDgZSBUEiRkXtI6JGRecYCgqRhj0KEUWW/KYKn+4PxR2RHkTgT5EHggaNRF867AS0GDsw3Pg2DQ&#10;fAsBqisCObxChDIAibs06toJvBE057q0M+tdPC8IOMiLOL/VsZOtpu0sFd0DsblcMdRIdzc6nvfA&#10;WJwrewhidaHquiJTzYQtzRVsc7FqvUbCe2KsCSgWpwu2PCtQLUfdO4EXA6EoemAAGbTqRm69Khj1&#10;hMpWOqjQ0HWHN8LhVTDh4Yp80JuG0mXksdsCYteGECRn42Mud02zumZdhlCvk/cAjOBFO9pfsH19&#10;z5PDvj6nWT39ZwTeeQEIXgfAPWi5n9X9knu+4EAAEhekABHj4yMeovAmW4IFD3fof0jVR1QQEZ+g&#10;0imtc7Sq+71mp3p/Iq5Z9sSInRsf1bbIb5PhH9MkQPfhdJrcBtkDGT1yDzCGlG4OD43IAMoojsUs&#10;ECUM9A6ymbob2UDpEmMazMyZkAYChnnZhqxAQYZwLGsjMmI8xijTOdNn1/psJCwD7TP/gTdAho8J&#10;LiDBcUzQiqHsXoYALDTckxBUWeAJAF6AG45vUBWBx4LwBAac7bPkNe8jQQKolng9kLcelx0kUZOK&#10;xVSm6vuk8pDvEzS80nsjWS2pMhEc6XulMjWtT4VE4N0AIvDCEHohHMEIkkEBiuCYWA+vDbkX3jZd&#10;dhUPztrqlu3tHruHgmTMYAgktX2URkkyRaAqPqHfV98joucx7Tel3ySscxLReUzru3uYA0jTMY4K&#10;IMKjlMvyugBxOKPtCIIoHUVwYqD4BTwM+lUQ3gAsyFkgmSRLp0bRbLFM+CEhY4EbaFg/kCiOuJV/&#10;acgyULGK6qJiZolSWqudc314MuvRRh8fpd5YFxGJdqJXb9mqk0wCJ7kZ2Sw0GiTa0IwFeiYJj4Sb&#10;hC5MOntSFRJJyainCWEULBQTcFT1h6zUvdkWqpbpIuWZHdczIF8hnNNsXe8TKqBkEyCI6TUqIQZ9&#10;Meh8SevsZK0jw4maY14GsxwABHkB+hzhBso2yY+498Z73pmz0d8IxvyO0UyrPLPuyYyMtGCm0F2y&#10;nIxvc2nHqv11N8qdpW2rTC95Dw8SKpsaVH0UyZlo0VZ83r0EHjoQPBS6q9rWvE1kOE7tf3pdgLAk&#10;iJAh1+vlmS19t0D+OiJI4Bjy2m95dt1aKwcezsg2BQctqjU043v/O2su7nmZKYJVC7vXbX7rukWz&#10;XQFE3xoz+i54NbR/dCcIXyByhcdlMqXzWJu1hc0jm15c0Y2I+naBYlugoNlWVrOwciNj+bLggIqN&#10;rG5mmaiMfdpCUZH22IilCzlLZrP6DTUz0rWBa5RtEO9tNovW7ZSsqRtpSYBQ141xbX3KRXbwaKS0&#10;PZqs5bUNoJYKjbxmejnBSzavm6v2SxZ7t1vTzTbqeQ9NbaNY1oxxoSKIOWf9xYYDBD0L9rZnPPlt&#10;VWO9n7ejjYKd7pRsbyHnegTHKzXbXynZyUbWTrYzdrKe9xbhO30BhwwUM2Vc7pQxvnXv2hlECBwE&#10;Ce8/vun5Ecz8BzP7T2Ts8UYEyZGB8f/kdQDhrhtv8hf+7H0IBp6CQahiABCMQX7E+wIGIIMwxuca&#10;QMoXbz72x0ALjwECcjIACXIW3nl8w3UeKPf89I0gfwKAYF9fPL/n6/P6R8/ue9IkVSIAB14IPBov&#10;8TTgjRA4sAy8LdccHlDeDCS8zzs8EM5gSXMxPBNvP+ackIQadPoEssiPGADZN+8GfT7wVlA2ynt4&#10;fYCHQSgDyfHrdFE9v2RXd7t2Zbuj93p2fW9Kry0IMuYcIvBG7K91XU76ZGfKSz6puNlYKtuNS8v2&#10;5P6RXb+0KmCgSqfqQLncr3jFDmN1XteFAHNppmCzeLMEBcDEQi9n/W5Gy4JfOyRiTrcy1mumXeFy&#10;XuszGhWBdF4THMo6s+M23S0IJlKuR0EuAz0zSLrES8FAWwIPBuCBRyOfGnUwofcLg7JRwnPBung0&#10;4v55AKWQCwlKAALgREARHhWgaJJEPlIaJV+9pwkhCcpZ/R8p6w/RSG+C3IqEK8nmdX9ORyatKuAo&#10;6T5eyeh/HItYQu9F9DoeaUKRYcH8uF4LKhQ0g80XPKE+n9c9IJuXwZexlZHKJLJW1wQype0T0uB1&#10;bEYgtxyzVJJ7/lmfCS0BB4y8G3q9Fo/rfq0RntR3SFS1TbQwSEjMa9IZVDWwnSAxUduQMQcggkZX&#10;THgFOBhfwQHbpGOmV13IwCNuSKkkAAPUBGDDDD6k88J6Ifdy0PPDq0Vk7yJMtEOES4AJ2UCtj/cj&#10;q/tkWGDDPskpxFOO5lEuV5O9ZL8ACHClGf5EQevJSE9mNGEvneVf8J2BgmD/nh9B6EcGnhJWwiKD&#10;7wk4Ib7FhB2QACIGA0jjff+u5C8Q0tHjHyoutM1WqW3llOyfQGJS+yQfgoTKCS09qRNvC94HnSvy&#10;KEITOZsUSFAuGgCEfnNAKK4fD1LCgJMLAUSQREJoATlO3DjeNz2kHYVEY7p4IFpCC8SxqQUGIlAs&#10;Q+YzgQtJFwDhDERLmFVScpcVFRPSGD03ZPGovsQkJZ0TgpOSTrROqoiqVGnpZAZKaKl0zmjmRKZw&#10;oZDXY8FMOq3tFBxyRidE1qmSJ0hOxkWfkZglcgU9TlpM66A+ScIh+QmEEKICCjpbpmsykE1c/Zrp&#10;V5senmCQJEkjKsIYSa1Dy28G1RlUJKRKVfdixPUnyVTwEgRJmCuHl3w9Eiwx+uXZVasIEvAOFHor&#10;er7pOQmFqWU36LlO34q9JZ/Vtxd3PJzAZwgRTGarXvXQWNz293ob5wUDLQvndVya+ZendyzfXrOU&#10;IAGoSAsYEtU5K81uea5EGO9Cd80yej1e7jnQADF4PwAYBh4ImnAt7t0QRPxI6+xZuiloEaAU2iv6&#10;Xn2rTu3q/PWs3NmwcnfdVTEJp5BPgdw2IEHX0Nl1zSi//Jndf/JMv0tWRrts09MyzDNVr9AoN3Sj&#10;KuhPQkxWN6NsIePlnJORsMUzGaMxWlznNpJKW0KznKTglLJPZk71RtFBghAG105JN8nFpZbN9hvW&#10;7enc6/orVyuaYRWs2W4JUqLanm5WhfEzL4Nutr2KIELXALFlZmz1pCAka9OaZaayE7ag65Jrsy9j&#10;gUbEsowAgkOrM3lbmdb+epO2MhOxk82KlwUyg310vW9PHy7bpYOy7a1kvTU1iZb3ZdAeXdkLGmvd&#10;vmxPb1x0PQTKGQEJZv2EMTC+5CRgiIEJjP6fweC+DPcD+/qthz6Aib8PEIOcCNZnAB6AAjDyUhDx&#10;wRNtT0ACNAzggdd4zDqABNAwAAeSIT9+44F98/KZ/eSTt1wJE2Cg9JTj47Ef41lJ6aDElNAM34Ml&#10;ngigAU8Ey0/fuOOvB4ABMAUKnQPPBZUahDqQCWcAGHgjaE0OdAx6bjDYFmBBSSfvE/4AIMhBASDw&#10;YNw5XXWxqRsHffc+UHWBENVVPUbd8tLOtDfuIi9ib7Vj++sd9zqszheNJmvAwYPbe/bB23fsaFfr&#10;Hi/YxnLDQQKIWJilMqNq89M5z4nYXtbrs3nr6Brb0HMez09l3ENBy28SMRl04mzLyLfr6JAkPKnX&#10;m8EJDGqCATp2IjgVNIVLWE9gUiuFbFZAwvNCJhBGyySG/HE5hyciJJAgx2LS10XKHSChJwcJm/Ho&#10;kIB5TK9NWEn/GUo+CQuSPInYWy4fePxChB/0X8wSGkRoitcmQwKEiBWTgg0Z+vjYmDUEAr1a2XKR&#10;kGUIE+u/W86kLB7GYA25RyKelMH2aruMQ0QW/SC6f+r/nNL/Oq7XcZ2jE7MwN2vNWtXj9RhfSjdx&#10;3TNLZ5BPgFHHmA+GT0xl/DGa6BfgBYhGtC8ZO89rkPF3uWnBgXsCZHt8ti+A8NC6PoN9Q/mYCkBC&#10;BgGYMOtn24QfOJYgzwH4wFMRhEh0r5ogx0Ezdxlm4IcE0olxQRSFA5r90xQMUS5CDyQ4NnWvRUQK&#10;rwcTcBpHhtHBEGRhI/Fy+HFqhu8JjmNpBwmOJxB6CkImAMBgoK45oeOhIgJ7DECxHt+T4wQu2DfH&#10;SuUHsBKkFaR1zIQ8ACtBlD5LXgRlmmhnFMgp1IR/IGtNqIOwhydN+nnUcz7n3hPAhfMLsHEs5GQg&#10;Vy6I4ASj04AnAIhAnZITX0DtUDuJRfEMyAjHuNiybsxJgIM0ib8AEGSkQoPQZDZdE4llLJMuGuWZ&#10;XLjE3aJREiuH3BtxfHRgWxubMjotXXD6M7RnHB7IyUikCjoWAUEy69tGs4L+79lsTut3rK1Zek2z&#10;9WS2LuMjihIsTCTSLg5VbBDHr8jgy0hoOSywoGMn3gVm5tHylLv8C90FGxfBZbQ9Si/LXRImqbKY&#10;csiIFOvutQjhfSjpu8vYdeYXtd6U9gdQlAUT+jxhE62P4BNJlJ2lXeuuHXsSY3fj1Eelvy0jPe+e&#10;Ax7jpQAMqjPrrjZJmKPW3/IyzPF03UWnCDlwnMGxrvqxU5VRmtqyWJGqjA0dm8CsuWKhvKBI4JA6&#10;S7rMNhfd21DqrdvspvYvKKnNrtnq8U1b2LviIQy8FWltj3VJvARuyJ+ICQyAiNWD+5ZvoHOxbtn6&#10;oqUqcw4lhEcIe4wKFEn0JJyxtnPRLl65bRsbW3bt6kX79//+X9jzF489VwFXZ76SN/RHyKehBBSd&#10;kFAsZlHdrEb1O49G4pYiZFTEq6SbF0lfmbi7XMl/KJDYVQUeqaMHDgQfmaiLVhF7LeizCJ/lymnL&#10;1zQTKOuGV5q0lG6qlJmi7EeiGj0J6K1REGjg1Ugkx71XQaOWsrnpkt/kPfN+WbPTftE2+xnbWkjq&#10;cdyOt8p2sNqQAanb2nzBbl6esWsXG3a4mbcrh107kWFCvMi7Xt6gQ+dFe+3aqZEf4VUa94KZP4YY&#10;w0rYAANJaOHvhySopMAbASx8+aYM+pk3gjDGwDPA+gOI+FJwAEQw8Gx8xrY0gAWeM4AKQALI4HXC&#10;EngVPn3zkQ9g4tsP37BffPGeQwXHCEQAEIPx90WpAASSM/keLIGHwQAo+G6AA8YfaBiUlA4SMSn/&#10;9M6jD6/4khCGdy0VEOBlIJxBkuWgkoMQBiENNCTwagAPgARAwfoAHGqVaEbcOJi12wczdmWz6Z6I&#10;m/uzdpUqmovrdu1w0S7u921bsEhOA5UWeBbOH8zZznrbB56oHf2W+1tTtqV1EBk73Ol5mGNzueY5&#10;EVtLAkpByHQr5hUdPG9Xwna01fUSUbpvUg3EIDFzuiMoaCS9vJjHK5SJ6nVyI+oCDeChP4M+ikCj&#10;l7WnT87bwXbXn3cacRdIYx3EzngNgChmR/09lFfxWNDUiyZfAASAUiog2DTu2hHFDFotAuy4jK/g&#10;IZ7U/yuXdk9EUgBBG3/aBNBga1wGMav7fD2n55ro1XTfrQIZk6OasUatTCWHYCIV1n1Zy0DpUoYr&#10;GvGZNo0TxwQIJFrSatz1I4bGDKXIuAAlNIYQ1IhXgdCN07t5Tsr46x6NGx8gGCQmAga8Rp4Bj5mZ&#10;k4CJCx/PQIw+F9q2d7iU0XS9CM3Sg8TFvB6zDUGI7BJ5dy5FcE7bk4GPRPOBYZQxJFFzkioPzbAZ&#10;hBp4HQPN9vAEUKKZ0nA5bcGEHzfhelQ7oylPHiWsgUegIRuCJz2u7zyk18jfG5GNI+ze7MzKnqZ1&#10;jJTasu8AdkiuHB/PBGADRAgS8AAAEN6+G1AYkRHXGNHzsXMY88AjQNVFNJz27aLYGSSgAhtAEE4A&#10;jD5eGSBCMKZt8Bm2S37DJCWdYcSzAnAJtCJonQ58CFg4T3hzzml7LPUZP2YHCUEQPTlwt5CTQAIl&#10;ORGIQFG2iVeBJBEOCveKx2h0kkiIJP4SNDoh/kSIoS5jX7EinShjJQcP2qUifU0VByELeiSQI4H0&#10;8draiu3tHdjS8rpF4kldyGn9yDrRMijU3KZloLs9tB8KFo5pdioYIQGGxk8ARHduw/La18ikCDaV&#10;s/F4yqsuSPALpVIy9CkZSaoqsjK2WYsjG12TISzNWqGzrhn5ko0m8wKFktHuOtcMYIIkSkIYVCCk&#10;ahhpQUlNny1VvRU3CpTJAmEQPB0yjqJrxJtWDq5aXTN+Rmfl2CqzW1aa3nTPQKwyY9X5A5veuuqG&#10;Hg8CnoLq9JYMNh6CJavN73pogs9EilPWXjnxdRnl3rZF8lM6Vn03gUOmsaLj7Ou76PxUBQytNRul&#10;1FXGPlogyXMmyJ8gR2Jmw5tsPXrxif13/+P/3V5772t/vdxZ07GTUDmt45kJ8iv0OQ+ZtNdsbvOq&#10;VabIrTiyos5Xvb9nk9mGwwk5H3g0SCAlV6JUn7H33vvcvvj8G7t7+4791Z9+b/cf3JLhL1qulLd6&#10;p2XZEsm5goh8zhJp/ekEhqOU+Eb126dLXuIa0/lM0/NEcMBNjpkSrtdkmmuSBEoBQ1mQoZsjsdxY&#10;Kq7rJSbAFEgKSBJZgUclru2MukeiUKWdfcTLPumLsbMlSNSsDbVKmiGVtT3iyeX8pHdbXJwpe5Lc&#10;0lTODtZqnnC33k/b9lLWDrcrMj4Cia2OXThYCIzPYdUOdgp2stWwS3szLrl85/yGPbpyYK/dpMHW&#10;NfdEkDhJgiNhDNdbkGHFmGKEAQk8D8CAexVeo4QTQAjyEjzRUSABPPAYmCBUwcCD4ZUY+hweB+AB&#10;b8PAGwEwMAaPgQjWxSvxA2QIIPBEfP7WE/vi7Vc85wHA4HXg4au3H/8AMxwDA8DBS8LrAA7fAVEr&#10;nnv4QxCEbgXDS0v1nQnl4Ilh+ezORdePIBeDSg9CPHgfyINgCXAEYYtt90AQ6iDkQTImA68F8HD7&#10;aMk9EjeOFo0On/cvrNjDSyv29PqG3TmctZt7Pbu6PeWdPinrROL6YL1rR9vTAoSmexsACJp0AQ94&#10;HtaXGnbv5q69fOee5zLwGp4I1gMiMPIIj50KUNCW2Fn6s2eCsAahDio5FgSktACnrBgAqAts8TCs&#10;C0JmpwUDem2KXIkmuToxXYfjHrbAE/bhu/d8nyhcIowGHOzqOyzoPT6DBwOvQ7OScDVMOtSiesmS&#10;wesVXde5xLgnXdZIPs4GuWX1WlmTPcJ+AbA3urqfnen+0JqA8spysaSZ77ih1YKORFlA30BiOz5h&#10;mdCwRc8NWaPINvVfi03Y1vayPqd16h37/LPvbGFhwajEQwuGTpwY2mqhalHK+oeGbHJ4xPUcRodG&#10;BBSEqUnizwgEAo+EywXImDGRJSQQeCKYVYfc/owysWTiQQ6clpSVen+PkbDP8OOaWSfiiGWRb6f1&#10;xwkRyGbJoOMZwKuOhwPPBbN1jO2oDPLYeE52ChXIpPYjm0LehYxkOlnzyTHb9koLZuf+OUJGHd0/&#10;Gi4GRZiD40MiHGFGSj+ZlOOJGJINxLtPuwcSMYEgWqHT3TToU0FoJ4CDcxyPDDewwH6CioqwAA/j&#10;D2BoPc3+x0jK1BLAoMdGEB4aO/NCyE5j3IfwtgBhQMSZRLW2RTIqn8ebEJGtBqoI8xA2Ck2QsMo2&#10;8WIQskHWHCDhO+Mp4fg5ZwBFyCLABm4ovizllqhuISo1NHxOEJEQGGhHOjFkf1JugwIXiRz88Bww&#10;7g50JmLxuv8AZJl65zJ+dA06eHpyir4kFwpd4RottCB0A9dsnh7u1YYMmCiYZMlQVNASjmmmivRr&#10;znKFiiFqRXUI4Q46ehYqUzIQMmDJqo1pX6GEIEEwUJLBz8ngj0VCltYMNqPZZ6IsQ1IThepiDiEv&#10;LaOeLM9pZj3rsEB+BCBAwy08C0kBFJUIhDqy+lNkZNwIWyD8hIcDeBhABN4IT7CsizxrgoFm0PSK&#10;JljM6slRCOU7Hm5IChpK09ua8a9bZWbXWosnDjN4Dni9tXzeav0DGWpdlOQhTG1bprmq104cFsrT&#10;ew4JmcaSPrNlzYXzgpwVPV+zRv/YkjXBicCiNrfvZaCV3oaHLRqzm679cOfVd+3rn/2VXbj5ugwt&#10;4YpNvXfooRG8C9m2gEVwQcikpGNKaZ14YVbAcKTtH9rs1jX3hgAcrI83xXuA5BpW1vavXH9gJ8cX&#10;bWlpyTY31mxxcd6KlbJuVoQrsjpnlGUWPfkVxVMee1OvYiAI5i3Z9RtQNRNOUb475rCB94KwRU43&#10;QjpyAgWlCmWduUAdk98iJegQbKbL+r1188xUY/puugk3s+6dwCNSFITMzdR0Y9Yfl1kcLcMFFHRZ&#10;ZMbYqemGWojanGaH/VbSjjdp+VyUwcjb1rJmrEt5GYGEzwb3NmZsS8Zob7uqm3tZM9C2PUKqmUZR&#10;l3YcIpBeJifCqzSun9jzW5Qy4t7/h2GAAUR89eKJexgIZ3z91mM3xkDDIDcBw80So43XAogAOtyL&#10;cTaAgy+1HR4PPBO8xhi8BjzwGOhgABifvRBUnHkkqMDgMWCBl4ScBI7hm7cf2V989sJ+8vJ1PxZe&#10;AywcctyjQmLo4PW7/p34Lg4TrwcgQevzF3eDFugIUwEReCWCBl2BVDYggYYEEEEiZZBMuet5Fr/5&#10;+h0vlR2UdJJYyZIGXEheoxuB8NezG9v25NKyeyQeX1r1hl7kRVwV/G0tNlyN0rt7nnkceAxQbK+1&#10;ffnk/rE9fXLRgQKIIB/C1xEU4L1YcJDI21IPyeusnex03RvRFQwAEg0Z8sWZoocyCqlRBwhCEI1K&#10;xB+3GrrWtC5wUBTAZtPnrKL3CXUwOAYab7lUNh6GasJ2NmdskTBeO6/PpSxPsmWBigY9zgmYBc2E&#10;RnJ0qy1rv+lJL/lMhUctg76KJm+ZhCZnMvbFou5dmZS1Ok0PY2T0/6SSgpw3JKW95cHEqP5b5KdR&#10;BqjHkWEraszpftrSvqdrWauT55Sa1MybnCT9x4plu3nzts31ewKIUcuxbf3fXalWBnVc0BAelaEd&#10;GpZRHLKQoCEyQfKiZtl6Hzc8NuMHCWoMvewGtiOkmbsLNMkOBWJRozJ0gpEJOoKSj3dOrwd5ACQ8&#10;hjW5DPpTCBwEH4GeA9uLOKgAEoQqyMGg8RTiS+NUfAgmRkfSFg6V9HnUKpm9BzN4dBUwsLjzSeoc&#10;P5fRue5bU5NT9ypoP4Q9qJbwDtfJIMdwBHDR8ZNfiBoz32N768CSsqEFCgKwj1SQaB/BECTIaE9o&#10;Pwg5ocWAPsSkDDc5CpNjvJ7WejrmEcIifBds8YSHMwj1EA4BgPhewMMQoQe8HCMAFaGfwAMz4u/p&#10;GM9COuSIhMazAciwfSowXKQqCG14NQtQI2DDQ+PhnlHBGF8cRbDxCf3QkxOCCP2gUY2YaCky4Y8L&#10;xbyVy0VrtVqaxeFtgGzGLZUIym1Ck2VdkE1PXIG6yNCNxPUj6EKYFMmkMy13IyHKMR6e0Owwbcii&#10;4o5O5/I2EdHFc27UJvQ8nNSPqIFnAuNQa3S1LLkrKqWZb1iUmUJ1MtvSemXNXmuWzOvYZmRsmwKS&#10;TFIzUZFzIy1jiXHRsYYmBRqChmJPxmvOCjKYdKckx4EeF0ABEIFCJAmTeCdoyEUCZUTHUBXs4IlI&#10;6Y+Sr+OZACAqXqGBAUSmmr4czM5x95N/waw9UupanI6bgotoqWex8qygom+5DuGHZWssnndYKM/s&#10;OTjwWiivY2xS1YHS5IGWmw4JhDOozsCbUps7tPqMDPz8qWBkU9Ay58a+t37Z8xpIrKRLKOqVBcIl&#10;3SVbWL9g3f6uvtOc1XpbMrZLDjN4RfB8FKfWPbzREMxkBSt1LburF32Z1vNcJ8jv4PsQniFZlI6i&#10;uWrXurOLNr+wYlO9GVtbW7NqXee1VNL+FvQ7NC2t80bZbUI3LNynEZTvUmmHCFqNA26oYxKOqnV7&#10;ltH5LdZqggC6sZJLgehZVECgmVur6AJTwAUzKoAkpBtfSrAQFwgki1Fb2O7bzOK09glE5LycdHG+&#10;bdO9gk1pRjg3lbWSZm/00yCDvqibb6eS9JnqBRmFk822Zpi6aetGX9EscVdQ4S7ndtJv5vP9uq0s&#10;1exwv2fXNQO+JiN2//KOixndOtZM+PyWAOLEpZ1f00CAKpCDDvIEgnDGbTe+X75J/sMrDhLfvP3E&#10;vn//dRd5+vszf3IjWGK4gYcg9BEkVQ7CGcABEAEcDF7j8ddvv+rLHyBDcECypJd0ekWGjuEtQhsP&#10;XIkSUSkGr7muhEDh+/ee2B+/fd9+99U7LkL1hcPPPR1zEPYY5EywLTwpgMQAcvhehF5I/Bx4Sd4n&#10;0VQggShVoO55/A8gguXAM0HCJVoS//Q339jPPnnDQxkDgCBP4hZJljr/JFoS0rh/siBw2xJEzNlb&#10;9w69kdeT69t2T/BxYa9vh1szdrLbt521rh2QZLlLi/ApO9mfdQ/F6WHfDTngQBiDPhqEQLYEFevz&#10;gefh6vlZu7Sv674assPNlotU1WTEvexTEOES60AASZTpUWvpOuKaIxQx30c5clzXUsY9EYX8uEME&#10;lSCeMCkQrukaTsVHBLq69wqc+3ONQMuklrE6oT3kr3MkYaasWAhr5juiaxlFS8GKDH0CTZXEuIYA&#10;IxWxiIx6eHxUs3REkMat3dE9LK3/oe7tzOgZaEigLEzp5mScHCYdgyAhPjEkcJi0g+miPdrXuRFo&#10;d7Uv9pNKjgtCtI0UJZ5JAY3+p+6VKJ95MvTf1US0mtX/OKTjOEfsfdgmZTtClCrKEGH4mJBGIsyY&#10;ZaDIe5Bxp5piXLN/r87QaxjqoPSRxMYgHwGlS0pGeQ0tBAw5BrVeaRl6E0x68YTjEcfTEVQ+MAAI&#10;2R7C4ZGCnsuQutElhEA4BR0KGVJc+JoYY1zxsKc0cfWwg8/i0zLgWYuG8F6w38C4YhfpcB2OkoMR&#10;ABHfx1UxJ9MCwJotLmy4B8WbY42Q28FvlLaYgCI6kbEJfWfggeTGQXfO0JiAayLp7wEThBGoTMEL&#10;4efE7bh+03DSvx9eBcIaLAc6GXx3zwnRdwIeyJUAIM6N6XwLLghdAA/BiFlEUDVJoy09954ZOh5P&#10;9NT2AwErPEpj2G5dYDLio2PntOEhbVSUGBm1MV081Pd7GVAqLNrN2MHhjnW7XZ1M0Yp+HBJdOKHx&#10;qGaVMugoiw1reyNjjAl3H1EHm9UMmxNJAuXw6DkrVgue68DMNJXNuXEZnRQhETdLpGxoXISpx+VG&#10;23qzSx7GoIJjDGnPkE52qirjMaX1My4YFUlRBVDT7LQiAxWxaqtg3bmqre7QfTJrw/oTJWTsqdYg&#10;DJKrdGXkUFmsWb5KboUu4ImIz4aDcs6cnaO6RI/RkaCpVqe/JDipBLNnyk8FEaV20F4cb0RtZtkr&#10;Kwa9LKiqCAlcInTVbPUtUtRMvjon47vg3oaqjD4QEStRArqgWf6S3ue9Q0vVSI7c0uMTGfLrDhbA&#10;A1UZGP3O8qmOddaW9+9Zf/emjP6yLR3etebioXWXjvV8XsfatemlQ0FT12aXD2zn+I41pjesM7fv&#10;YRQ8Eb31q5Ztr1pv85J7SMi56C6dd5AAMFaO7/v78UrfuoIQQh7AUK67bO3lI+su73kzr1pnxtq9&#10;OcsJFpCDLTcEV4msi3pxvrIkopJEmdZNRjBB2CKO+1SwQBhqWBc+HVPLrWmBx7LAp6HfMAiDELcl&#10;KTOhm2FGN87As5DVDY/SXs2G8oLRVFTfMy0QiWlfGZvfXBBEzLi7lgoO6t8LBcrqYjY/h+u67Df1&#10;uangxl3XTbvXzNqbaBk8vuAle5sLTe+5MdPB/ZyxPi5rzURXlmnSNWOryx3bXJPx2Zn3Rk9X9pft&#10;dKvvEHHjcM1n3ORDvH7t2D0R5EUMqiLIJWAGTwMuIAJDy/j2nVc0239mP/7gNZ/9Y6QHYYLBY4wz&#10;RnmQR/G/9y7weDB4/s07r9lXgpRv3xWcCAq+f/nUAQGA+OKFYEQg8827jz3nAYjAG4EKJV4IYOZL&#10;vf+11vv5R0/tV5+9aT/78HWHiq/feujHCJSwLUACiMD7gN7FQPsCQOIxVSiABCEXPBJv3r/iXT9f&#10;aAAODDwSg3BGoBlBlcahwwTnjNAHngjyIwhpeFjj/Kq3Ab+xj9jXot0SKNzcm7HzAoFPn+k4Xr1s&#10;D69s2PWjJYfEi1rnkh4f784b3VhvXFwTRHRtS+tTykkOxOKcfn89ZgAYCE8BlVRgkEB5+WjWTnfa&#10;DhFUZlCtkY4OeSiDpEq0JRCkIj+CxEr0IUiSnO6kbGuj7WGHmam8q6fimfAwRJX8h7iLU9VLus7T&#10;417myXW2ON/ynjAzszWBAlLYej8b0WczMpa6b8WGtG7coYNW4EAEXT3LOV33KfQdgIWIJn14kVlf&#10;4AFECCqyAvCy/mN09UR8KqZ7fSzDhE0TyfCwVTMTtt0t2O8/ftX+y9/9xn784pZ1cpOWigzJAA/7&#10;sVDGH40KDEJjMkRDgiT9Z7WfVrVqOUFEKZW1GFIAGhEZerwQ4zI+lBri3iffgfbZXr0gYzeACBL7&#10;MYBBxUKgnYDBdKOpCSkQQYtxb4R1BhIYtple3/PnxkiI1EAyYFB9EeRX8Dot0+vaRiCqyH6ChMaw&#10;y08TkifPj0RPjC8gMygN9bwFDw9oMiSIoGKEzztMYGA9pKBj1f585n8GJZSoplOyUXgmCHH496Cq&#10;I+qhjZru1TXZibgm3N7GXPtFWwOxKbqaEjYh8ZHQhve7EOQUBCVBiScaEWc5IsMT+l6IeHGM5KgA&#10;OUEFpcOEjonjcs/EmefHk031/enSGSZHQxARJlyCF8a9EhwPMKPvod/Ke2ucE4zhfUF0ZDJEa1dB&#10;gcBhUhcGdf3pXNgS6Ql3Iddbeb0Wt+29dVcapAaYfvOoYzmB6cC81nZk2Mv3RicEJCMMfflRQhkl&#10;V6akX8bI2LjHszEO6VxWYKATLrIcwi2lZVIzf0Ib5EdUdCGkMris856zQVfPOJKhCDjlG+6VSOYq&#10;brDi6ZyOUQQso9GXAZmaoXW1LqauICERdcigwVRaF05Bhi+HaFQ0IRgpa5/aH4mjDgl1Q36a3hq1&#10;7rxmwx2r0ltCMFFqTHk1SFFLBKLQcqBfBpUdhD4YeDG8ogNBKoBEnxvVtlL1npWn1zSb3/bQRb67&#10;ZbFyX2PBxrNTFhIUhAtzFi0v2lh6ypK1dc3+96zUE1QIEqi6IH+C/h+AQrLUt2b/2HqrF62k93if&#10;Es98UzAiQ1+fWvNRElC8+ubn9ovf/XNb3LokkJpxiFg8uGfvffcnm9q4amOphk2kO+51AFAG4Zbp&#10;jStWmNrU8bUt21m1SGnKPRKNxX278OAte/Tul9r/nk2vCD7mV3T+yjqfNQe7vM4xcIWcNucIb05z&#10;ei4IV+AZ0jkn/ESTL6CN80vTL4CEPhxARK1V13VDBriAspbX9SOgTVDRE9MMSL9pIeGKenHdOJk5&#10;ZUopyxTT+s5cI2m9Tht6gQty24KMdjPv7uGibuh4JNZkJEiqLGim1e+V7PaVTVca7GrGh/LgtNbv&#10;CkIpn2PWuCQDsrHesi1mrgfrdry3odntuq31O3b5YM3uXzoQQGzYtf01e/XqiVdpvHHjoj2/ecne&#10;vHXZ3rl/NUhyfPWmG2rv5EnIAU+BBqGMH733msYrbqAx1AAEnggggudB2CP4HCAx+Pzg9cG2Bs8H&#10;IZKvXjySUb9jv/z0Lfvph0/P8ivu+b4IE2CkyW0gD4LjwiviIEO+w7Ob9u2Lu/bjdx/aT1++5iDh&#10;APHsjj4roHjvVf8cMIHOBSDBEpj48o0H9tGTm/b2vUv+eqCaeecHzwwVH96DQ4+D5mAX3QsxCGcA&#10;EIPwBkmXwAXLwfuEkO4LLG4eLHqexL2jRXtycd3un1+0H7/UMb55y5Aop3cGolBH27r2Nau/eLBq&#10;r92/ZL/+8Uv3JhGuWOmXXAuCJmyXjxe0bs/W5mueIEkoBLikYdf2AhLXuh56aQ9hoBXRrSV/aCMO&#10;dPS7ef8ceQ5ARDY57MsZrY/3ATCl3LPXpYSZ3hhjXqlRloFOyEBnEsN+rR4dztvB3ryuX8oHQ16O&#10;XK8S0pjw67IqeKiUY7qWuz7oNzM7Rb7Osm2szFoOPRZBdhXw1v8I0Smq5KjWwNBnIoIWcpDow5Ej&#10;iT2i/xX70ixf69VT43ZHk7H/93/+F/b/+9/+q/2Hv/mxrQsq0gKVsZEhHQcVIgAJ3gSqQTAso4IZ&#10;gUkoZMmQoGR8wqKyD7mY/qsTMoAydoBEVDNnBJQIadBCPJgpByDhxo28BS0x/iEZ9LTuo5RWEtLw&#10;Xhma+CEXEBJMJJDWlr2Jy8ZUdd8lxIGwoQtgAQHjNMsKpKbRa0DzgURNPBxeMaElUIEBxhCntK+g&#10;1bcmxOhb4EXX/giPuLaR1icMAVSQMzAAnSCHYwA+GG8qGFI6NpIpswId2U6OQfskzwOIQBCKvh5U&#10;sqRk06g6oSzWwzH+Hh6LYOaP1yJItOTcxe32zSdWq7Y8qRJYCDqeCuYACh3zKIUPOlckgwJUhHwG&#10;YQmWeE/4zuwL7wKgEHGI0Pbc+xCxMX0HwCWELQ/L1gq8xrH7nispeInoxkzfARoYcVMenxwy6vCv&#10;3zq1dldGlQ5xmgUOn9OFl45Zra6bfZ5kmIihcY7LyBNedOHgyaBpy/DosE2EERTK6zOUcJ65d/SF&#10;hvWjIwhVbTS9lSyGP57SyZNRiaCdLqOSK1UdJuYWV2196/CHTFeybOnXEY5lPc6UytcthuR0oabt&#10;VF10qtWdsqnpno5bFF4peOx8MioK1/YAibJmvEWEogQDgEdRFxx5GW3Ra7HekTGrOER4wh/ttym7&#10;bM3Zwvqhre6cemOqcKroXgcaXwEQQfhDn8kXBRBlC2tfwWOaammbgg3KS1GKxBsRJaxBHkNt2eJV&#10;nYPOjpVmDhwosu1twURfs/9VPV+2dIO8iV2rCD6m1k+sPLXuIyewmFq5YJ3FI1s9umPTm5esOrcj&#10;o71m/a3L1lnY87BNublo1+6+aeevviJDLgCYRYhqwb0Mu9ffsObSqYBm03Mt2kva3vJFLyXFu0EY&#10;Iz+1YQWSQBuLFi72dGxTnj/RWTnxShQ0LxLlluc2ENqYXto2unrSMZUKDtqeI5aFx6Lc7lm2Kkjz&#10;8JFgsVD0PAhKdAlLue4H8KXfBQ8V8EdsluuPviuENJLMtFITGuOCCd0EdbOLJ8Zteq5pazs6Xt0s&#10;k7mkFaqCA418WTftUtYisTFd35p1leK6cedtdUmzzoO+PX39mi0u1G2hX7X1Rc0uGzkZgrZN1QvW&#10;axXs9FgGZrVjc7NFa7dSLpu9tztrC7NdgQatpTWr3Vq2y/ubdknwcH1/Q4ZNBu/aeXt8SbNoQQQA&#10;wfLd+zc0E7/n7vygvBIPA6GLP0PEd+++6h6Ab9957IYa78MAIoLnJDsCBX/+HDN+kix5zOu8PwAK&#10;4AEwYfnjD57a//x/+Kf2X//7f2l/+aMP7bv3tA8BxFdvne3j7YcOBXgh2N9nb9y2rwCF57ftu7fu&#10;OUj8VNDxy0/esO/ff9U9GQ5CgISGeyVeI1cCrQnyOG7b508FKu+86gDBMfztL760X3z2lkMDIPH8&#10;zqmHNMiNQBsCMKAagyWeCSo1eD6ABwav8xzlyvsXt13vgrDHrYMF72Py/Oa+Hs95tQYJl9eO+nb3&#10;4oZd1W9548KWA8SFvVXvuvnavRPXdyBxElVKSj73N9t2uj/nkteIR5EzszxTtsVe0bYEFSvTOc+d&#10;mWvq9dkgmRJA4X3WByDKMvIun01YrJH0fId+L2+L2j55OXgiKM8k0RJvRFGPm1UkrkPWrSc9L4K8&#10;HbQfKEHuapsNGnTpfcpEvTmYwBaIoOoolRwz2oXPTtcEGjmb6zW0XtDqvlEr6BrueydPquNQriR8&#10;EZoQlIfGrKHXWpWcK2JSFhqMSYsgex0etgtLTfuf/+539r/+h39qv/74NetXUt6rA0AJjct+aHuE&#10;MdD0GZcdyKYELCS7Z7I6x+t2+ejA6uSTEX6QYaNjJ4mVsZD+3/q/F/AAayLBTNpz6TT7Jx/CZ/IO&#10;EzL4IX139HziJDwSntGseVyzZxlX9zgIIDBoGEyf5Q+fEzhoJi84KWuGH7T4JjwRGHyfoQsSCpq8&#10;UHVBTkF4khk+3gTKNvEoICJFAzByNmKajCBkJ9uj4x/M/IPwiI7DvQ7BY/eayBgTCgn2BxSQQEnC&#10;pB7rPRI/g7wCNCYQucIzgSEHHgKjzuDYqESJRwhfkBORsKCyIsjVoCqGEAr7psICKCDcUJE9Wl1c&#10;0u8zLuASAI3ovPP9OFYNOn6yH6TIadKVimcEr4IDwMIBIUjmDHQigqROBl1EQ34MgVfEzwPiPeHI&#10;qC5QEh01cxYE0Oo1x8WmWSPJNsABIY/xyXH3QuC9SNNSNo08aaD3MDoahEO8DFQXEJUeQ/ph/MIg&#10;cUavUebiDUwiNJupWb3Z1XbjhuY6yZokdpIoR3IncNGQ0fFMV0EKrcWBkmy+4nW31PxmS/TA0HpT&#10;S27AYmkZpWxRIDHj2wEc2I670DXiuazH2wllEN6gnLUg41VrdmxxZdtBBDAp1KY8gbPcmNW6HSvW&#10;pu363af28Zc/t3p3MZDIbvaN5lV0BE0JEjCi5FkgYEV8v7uwphl43ZLlpqGESVgjLsNKImWqsWbp&#10;5qalmshRy2ALHAAKwhaZ1oYl62sOEam6HlfRl1j3ss+sYIbGV+1FAYIMfG1m1ysxeA+9h3xnWSCx&#10;bcsHN13COitYqXdXPR+iIfAAKkrtVWsvH1uxt2W5jgChK4CZ0mfbW9ZdFXwIItL1ZX8/WZu3Qk9g&#10;MrtvzeULVunvW6Q8o2Ne1j4PdMyz+i5zlqj0BDUyrFundu3+C6v2NgRP8/rOyIjP6zvMCbJaggt6&#10;mhQdHhhUZCT4bYplC+k3TWRL/huTWEuzt6hmTqhTAg54H8Z0U4tzgxNExOPDutbGNGMK+6xpti8D&#10;sDFvlQbekKy+e1a/Y0G/Xc6604IYFAF9xKwjOKjpRjg3U7Gl5bb1UBjUDK/bKVp/uqEZoWaa003d&#10;iGu2vNC03a1pOxZwMNZX2rYw15CB0DUzPWU7S4u2u7xop9vrdnF33a7trdudk117eAEJ7GN7dh2I&#10;uCKIuOQQgdQ13ggqIQgdYOgx+INwBgYfA80YwAQeiMEYeB4GIMEY5EcE23jtbLzywwBOgITffPmO&#10;/X/+n/+L/X//t//V/vWffmLfvisIeeOOIOKuff32A60rQHnrkX2LZ+EMIr7W575584796MUdgcQd&#10;++n7j+0XHz/zJMsffSA4eP32D4qX5EcAD3ghPnntprZ912W0f6zvQj4Hx/+n7z/y74bHgdAF4QwA&#10;wluFCygYNOMCHgbloXgmWJ8x8EAghf3o0o436OIzTy5t252jJR9PLm/Yjb0Z79YJRNy/sm4Prmzb&#10;bYHG+e15u7i3YqeaqZ/fXvQ8iZOdadtba9rxdtfO7zKCPAg8EZT8Agcb8w33NPRbGZuux2xpKkjC&#10;JcQxVU95/wyWy3NV608VBREhr/rBE4HQFNUXB9tTrkdCWSbKlYAEMMCYaqQ8GbOSDfJ0EK2iXLNe&#10;iXnDuFojblW6exIaKYc9FJdL0SU3LCMZEyBHNLmLeEO5bDamWTVl+EnLpvUf0vN2u2KdTtXDDjTE&#10;mxg/54YfiXm6etKHI5cMy9CP6hgSGrrHyy4kBO9TxZi9uH1ob987tN2+JmL8H+PkX+geqv8tk8h4&#10;jDAJKpyaOIQSnjQZD8fsvTee2tuvvyJQKWqGO2YTMsokXI6jMxEWMHW61mp1LJPOy16MGo2sCD+g&#10;W8SEMRKllYGM1rmw0dQqKhvC7NqFnibZJ0mL2B9yAmQkdSx4IfBO4IWg3HJVk69QuGC0wPaqBRl3&#10;kjWLuk+XNFxWWhCCd2NEn8WbUatoghphdj+qcybbJzvnYRM8E0yGCefLXtEmwvWVtA2vBhEcuGce&#10;iJAhplSUQeIiRt9LRwUWwfscKyEIykYBisA7MHgPY8/7GGq8I+49QWNiNCngoTW4zkecxmJ8ls9g&#10;6KMuTFUQnLVrjSAXRhA0cU6woOM8p+0NuoFO6JzSb2RseETQoHOm7wJUOMzoODy8AwhR2ulJmWff&#10;wfel76r30esYqtSyMuRjltANG/0HTtbERMiNO0I+Wd30SbzkBx4fn9QFqAsvrgMgAzdPo62Ehugk&#10;BH2dc4AISnVEU6Ioqj4o02TEqNDQbBPvBEt+4Eg0caYHwedYR8cTFXXFdHFqv1wYIV2MHAuPszLS&#10;KGhSIpjTDDiWIQFvxpKa5Y9HdMFFZECKbRmkmrcMzxJuyAUz31Sx5HF4EvjKrVnNVLuWL9ZlgJbt&#10;yvV7RpvxYl2vVdq+7cbUvH8+U25Ya3bFto6vWnN2VXDQdKNZ7i55UiVtvOm0GbT0Fpg0elZszmhd&#10;+liQbDlt9LUgcRHDHJVhDRXnLYYXQgCR627LQB9acXpXBnpLy0PPhyhM7QsMgvBHc/HA5bS7K4dW&#10;nd60CpUd3TUXgiLMwftARHv5yD0Rjbkdqwgc8D709F5NMNHoUZWxa/2969ZcOhGUBBUezQUBwsyh&#10;J2w25k8EFUHORsvBIQineBJoS/DTWhZYaDuCiI5AhfBMTHCEd6Q1v29bFx56WSpwEi8vW7S4ICAK&#10;OorSZ8Obi2kElRn6TXRzIV8CkTCWaf2+wB9SukjzAhAYf5RPaVAEBKQzE7peeI9rkJto0lqdsnW6&#10;FWu0yoJT+qjoJiGAqDcLVm3kz8IfqFymvGEXDY+arbyeJ6wsoKhUUzY1VfEZW69dc5jY25q3xzJc&#10;7724ba88OHYjMNsr28bKtGaYC7a1siLDs2k3zh/b8daqPRYovHz62B5cPLRXr1KdccGeXpOhvK0Z&#10;983L9s696w4RL1+56xDxEu2GsyRJAOD798mHeOoGmoGxJdwwAAnyJwbQAUR88/arPoAGcg8Gnojv&#10;yH9491WHB5aBJyIIh/zHf/GX9p/+7k/2s4+fuhdikCiJN8LDKO8+djgYrM/7XwoABiENIOLH7wf5&#10;EhwjIRA8Kp5U+fy+Phd4VL7Cg/JMkCSQ4LGXg7IdPX7r7qlDQlDyes3zR7x6Q0BB3gieCbwNg+TK&#10;gXcCLwRLSj8BCMblzXkHilcu79m941WHiMeX1u3mft/7mtw4mndpbDwRQMSdS7seerqwu2L7q7Pe&#10;4fNoSzAo437r0oodbLQdKDYWKra72vJciM2FhnsaKAGmVXg1P25tGW/yIYCHNQHG9krLuoKIda27&#10;NFuxGYHqar/u5aP9Xt4hgseAA0qThDH6syXv7NlpJL2kFGVK4AFPBOqUQAT5EkBEAbVL7TeTGvES&#10;0AtHc15lVCqG9F8Y0X+CnAaMJuJ8SU32ogLjoh0dbVm1KqCm1JOKi0TEIkwUJwHwlIwQE7wJ3fsj&#10;Vi6kZXAE6bqXZ2U4S5okAhKELsoC90Yu5I9J1qQVOB6HgsA/nUShOGK0BcfQE/OPaeackA2h+2cp&#10;l3YlzHxCE0EZNFqKVyn7FsTMCMQ7nY4LCzLzx/C7rfHJJpNRAQfVFLInuP8pjcQTgcATMBFAg+4V&#10;eg+XPp5xXh/WtrBh3kJBE7iJSSajWQcJ71UhI7q8pHutJqXjMuIABDCBR6OgexC5FmlNiOkmyhgZ&#10;QfuCcIX2dwYS2MaU4Ac75ceniS1eCIz6wAgz3EtwltuBhpJXY/h7QSghSBgN6TsRogASyKGIOEwM&#10;Qg5UQuA5IDmTyoyxc5pICyKyuZYno5IU6fkXIwFExHT+8PTkUmnr1BuW1LkIjYbPAAKIE+Tpd+J1&#10;AGNctpuW7YRN8I6wvx+8K+fiuhfrmPQ59gNIACyEU2gHPkRGLlm6qIxBb4OyTkiNrmSZDHoPIjR+&#10;MPrB6+KKxnUhxkKi47LNznWt2216iQ9QQAIKgxNKWWdKF1oMqdPRcVGmPkfCok58oaA/Y63pcBCE&#10;OHTSRHFhQUDJ3U86JgFIvlD2Kg7KQ7nASN7DyODZyBUblpZxiqVbgoauRVJNQUXbksVpi+baFkrX&#10;3LhHcmUZctQqBRQcZ41mXHUZs7bnSLSnFuzZiw89nu+GTOu0+32b39xy6EgUNbMQMR9evWmdxXVD&#10;YArvAg20qFIgTEFDKtz2JFQCGYz2wqbl9T6vU7lBeSRln6nmkmUEAQkZ5wkdd7Tcl9E+ss7aZU+s&#10;rPdlnKePvDKDEk/yE6jMoK13Z/HQ8x6aMu6ENKjGKE9tCByu2ESq7mBBiAOFyWZ/z8/D/PYVu/Hk&#10;fWvO7dnUynlbO74rWDhyYx8vzrgWBJ6DQmvDy0cJbXRWrvjItbeCahEN9CkaC0cONQARPTy8eqOO&#10;0BWS3GfNwTrazvIVwQe6F4v6Lgf+up8HAURCf1I0IsiLGI/EPP+F5FpKffEc8ftSVYH3IaabFmqT&#10;lLXFo8OeSFbSzZVQRjIz6Xk7iEoBAt4/Q4MZWb2OgmZer2dsbaPvgEG4Dqhodov6zcs2PVu3zc2+&#10;zc42de3GbG6uZTduXLCt9QVbmGvb1tqMXZRRoinTrSurtrfesflpZJCn7eTg0M4fHtnaYt8Od9bs&#10;ytGuff7uc/vd91/ZazcuG2JTQMTDC/tn4lPn7c07tAAP4AFvBBUUg1AEMPDjD95wow9I/PzjNz3J&#10;kiWD193D8Nar9uUbj+ybF6/5+OpNPX/+ikMFA4AYbAd4YFuMQZ4FYMIScPiRgIHn7nWQwWcJGJAz&#10;MQAYh5fn9+wbLX/ywWv284+e+Xu8zvqEQAAJ36bW45h/8+V7Os4n9sWz+w4RDJqKoX2BRwSgGORE&#10;vPvwpr3z4Ib3GyHhEq8EMIEXgkqWgb4EYDFIwgQsBssb+0s26PxJiIMGXVRu0JgLIarrhwsCiSVP&#10;rLx3aduuHa7a1YMVO1nv28FKz062+nZhb14QOG2ngo6D1bZG07bmK3a4icJlS0BR83AGstkPBTQ0&#10;5+I5hn5FoHD1dMOrPWi6Rb4FXTwXegLRqaIgIezqksXCuCdVXjpd9tJOhKHQfaBZFtUYwASPqdJw&#10;eWttq91Ie8JkpRQISAEUwTpZO97r6b5LuTM9Y2hNgLeO++uoAwEiULVaQdd9Tf+Dkv4zOZ/0IX89&#10;OSGI0GSRhohpgcOoPjOqSSFeaPcohMNW0v+xIUPPyKcwOOfcUxGPII8tw0o7b9kEwgqhCUogqUqg&#10;soLZuGa4kzSwQhpAM+uhIc10h7SuZvv6TDlXtOluR8cwavkMFQt0pWS2P+E2glk+AMB20CiiXNP7&#10;YQxPehKi5wlov3ghCEl45cWZ4SYvAIgYYp+jZzN48hdkBFPJumwM/ZUSsi86ZsEJSYKe3Oj5BGyD&#10;/bGNCYeFuOwM6sl4IMgBHORH4CEgVEI4gVYN7INQBvkW2D8M7MDwe9iAY9R+BiWrgYgWHgy89Xg5&#10;AIqYzllW56Kkz+j7nyOx9Cz8onWDxFDOBa8ndc9qW1MTSG+Aqf0BRuhfDCooCNEQAsmmCw51wEXw&#10;PtvQ+jpWcjHoo0Hn03q1ptcDiKDSBa9HAEE695w3HQv5HyxJFh0dSWpbgpcU4j+iyKSIBYBwV83Z&#10;Fws0vAN3SsR/VF0oMui5Qt6hAwChtCcqoMAlk4jTJEUXpWAgOGn0WQ/L+OsHmgj7hQEUcJHwA4Vx&#10;F+nCoZIDvQoycnGbFIoBRFASSpMvFCtpAEaoBJAgPDIisCGkkdaJHAsRR5cxTncEELNuGCdTDRuK&#10;6OIc9MyotTx3gYG+Q0rGnnBIQcBycvGu/eN/9u9tpr/unT0LAo6Lt+/Y1sl5S5WBDq2vE5yq0u2y&#10;5zkOQARqkC4rLeOJCiV5D7QGZ6S0XVz4wbJpKFQOlCgzMsDx6qxN5gUeiDzV8U70Pdmyu3rVSzfj&#10;ZYz0vocWqrN7VuzKIAuY2guHPlqCgCq5C9UFSxRmrNLb9H4YDN7HQ4GwFB095zYv2d1nnzps8P7c&#10;5mXrLp/q+ZbOT8dqM9sOJGhEULFBSCPTWBe07AkWkNTe9eMJ8ifWXdeCHI0Q4Jbr+nFQGYIi6GS2&#10;ZZO5KX0vfcfamiWqawKlnqFBkW3M+PlHHAyFUTwSo2HNnHS+Z5Z0vOWKJ9U6SKSJ/5JAFgAEzYaI&#10;+xZ0w623clZuCDLoIkjlxln5Z7FM22KNUsLoudEWMMzNCFzSEd1wq9adqlqjQ8WHZnwzFesvtXWD&#10;zVkiNq73Kw4U/X5bMNHwktD1la7rBWytCDYWy55wt7vRFVzM2t7WuvVnpm1eEP34/jV7cP28PXtw&#10;3d5+fNvDGa9cObFbBxv24HTPAeKVK8fekAtDSVOsAUQMvAd4EgKvwisy0q/bzz56br/45IUb5L/4&#10;7G0Z5+cOBz9+75mDBADx7Vuv29daAhFsY7CdgWeC5Ei2F5SO/hkK3ItwBgSUY/70wyDHAU/BTz96&#10;3f75b7+xf/6bbz38wWeDCpJH9qvP3/HX2A7b4DFJmV+9/cCfs22AhWMHID597Y797OUb9tEr1x0g&#10;BloSrn9BcuXD6w5V7z267UmoyIMDCwxEuQLJbHQkghAHrdXxSgzyI6jeACAIheCVeHBhy+4crwgg&#10;5uyiIILKjaAEdMW255veyZMqmgvb8zYjyHx49cB2lrq2NF22k+0Zu7A/Z5f3Z21ttmAzjbjtLFYE&#10;ESRJZl0H4ubFVfvX/+zX9tqD87a+ULeDzWldG127eH7NgWFe2yEht1aI6zMVGWBdh9W4l45ePF20&#10;ve2eXb204QmTeCIYS3NVhwjyH0jeBSwIdVCyyaCUcq5b0mySmPWQa5ugCUFIo4iompZl7QOAJpRB&#10;wy3+N9yXCU9XBRI02PLws8AimSARs2QF/c8KubznDNEDg9J+wtVx3d/xKGDY0ygT5wT2WVQNx61W&#10;LXoIBDDA1V8Q7JcLVRnisF6naycG55yVKg1PQown0jKaeLBllAQdtWLFIkAHYYChYUtoQlouFDxm&#10;n9AkEYggyTIryGCiiZ3AIGbTdHSW0dJjIMKbX+GWR0FSdgBbhdwAapXYKww/LRmSSUortY4MJ+WZ&#10;qRRtxlNaR/ZKRjSf1397XROiRMGNJsY+8CYE9o/wBLoO3e6sb4d9AhpUgbihFeTEYlnfTmDz9H10&#10;vy/KDjj0ACMaHh5wuxrAB421IpGMlnhYNIH2ffI9KMlMGEJXSFZ7BQjhBM32260FTXbW9T5wBjRo&#10;Ms53Stf1OdlKBw2EoIJcC29GpnPmgOIwg6cmKDMFRAJvTAA6ng8SilpDNpL8C85rkJ8RgBnb5Byy&#10;Dfc+eD4FvwOVKkDO8IjnJEBZwAJflB8wFsu4weaHdO+E3sdFhFehTBdMUSfNtxCOQuaUFrCckIR+&#10;EDTCcfXwGS4I6JRsV+SxiV9xQvvzi5oJ9kTIRX0OcauUbv5dQUde201rO0W/EOv1ukbVjo81A9cF&#10;hzeEjnGev5CtWVyz7xHR29CIjpGaXT2e1MUymarYeKrkIYaxeEbLsuXqLc2Eqb4gabJl9e68Xbz6&#10;0M5fumf752+JyilFxLvR8GoByg7JcfBEy1zFcyCoOMDLACjQibPQWTTafKMPQf8LFCJ5H28Fy+m1&#10;fZvfvuAgQets1mfGjiBVSksSLWN6HC3NuB5Ef++e9TZuCHpQpkS1ctkrJPAaIHONFgRAsbh7x9aP&#10;H1ljdl/HuWKp0pzNrV+x97/+beBpmBOs1PrW6O+5OibeCdqD8xxBqlhB517QkBXAhDKaiTcWvGqD&#10;pMq57ZvujSh2t90r0tu8ZrW+Pu8eE4HQ/KFXcaBNAYiwHb7PZI7GZfpu1b6V50+sMn/BErVVhwgX&#10;4KqRO9F18S7EwfBI4JlA5AtAi+imRHXMsP5k4wLbRqdup5rJ4yXIZPSnHBvyaqFqp2g53RyzunaA&#10;jrHJsK6Novdzmeo2dWPSzbhN866cLS10HBQIhdDTo1CO6bqZ8BtvWjduoARIqdbwvIVtqlfS+hkB&#10;iG6eumGTGDfdTtjmUkGPaaQUErFHbVeG6lCz4AvHgole1a6fbtvdywd283jL7p7uOjg8urhnaEUM&#10;NCOACJfBlmFkFu4y2IIJPAgY/kEYAsPPEmMclHw+laF/U89fyCi/aT95/w376QcCjM9f2k9fvmXf&#10;v/fclz/Ra9+980xGHs9DMAAAoITtDIACg/8jjV98rO0IIIK8CQDgNYeIH73/xB8DCXhB/urHn/p6&#10;fJZQBdv7uT776y/eth99IOh5+ap7MPB88D2AIY7xj998qOVTHwAK8EB30vceXnbvBeGM9wVd7z++&#10;Y2/fv+5gxbnB4zCQzCa8wfPAC3HB+23QbvzVmwf2yo19BwvgYQAT1/SbnKxNe4+OuxfWHSQAildv&#10;HNml7b5dO1y2vaWO7ei6uHmyIahY9MqN68fztj5XsIO1ih1t6n6zVbPLhx3b6PNazTYWi7azUrO7&#10;V1cN+XM6daJyujrf8FLRtq4fNB7alZQtTtdttkUzt5ZN6ToiSXJ1qekaI21di81a1sNiUx2BcGLU&#10;9gUj548W3ftQyIesN6XZv67JWkUg0Cr8IDRFY61kfNghAk8G6qslciR0LZMTkc2EHIgjoRH3RvT7&#10;XWu1K7pnazY+cU7GNSzDGoSj6QHRqFQ9tFDKIN087s9xgTNZdPEpAcNYSGCRxVOo+/zkOavUSp4j&#10;MELCoe7rId3PI9zfE0ntU7ARRdRoTPvt2cVL16xRb+j+PmSTmgwW9f8m4Q+DNSyIyGWRk0bQCOPE&#10;pHXYvQtAALbHbYUMIjNoqieAh0FbcUIozLJdFwHjL8MWlFkGM+lSqSQ7pQmgJisYdGbfhBECY6/z&#10;mJRtEABQycCgHNLf03oAhi+1TQwohjgaTgl8Ri2vWX1D96uO7mPAhHsuxqJaZ8LzNtCfcE0LHTfv&#10;AQ3YVA8RaEl1B3bwz7Aiu6rvBEQABxPjwAP7DEIGPuv/ocyVzyaNEtR8rq1lw2igSZhhUCHi54EE&#10;Sx0/SZj03QiSKINQR7Ae+8arwXEDEWw7gA2vVJlM6Xwn9X018dd5adR0DxVgEELiewAo5F646NZo&#10;wYZIZCFpEZUtwhiABI8TSUhJJ0IGn6xUYANjjyhVWjduPAtAQiKBaybsnorBNtgmXgeaZXHiBuQ1&#10;MYHLh3h2ypZXl2xnb9Pd1iOj59w15BeBYCASKYn+lnx7XJira4v2xvPXHFjYVxBuQXdCF6FIbDKc&#10;s3NjKcFE2qKCCjp3ZiuUY9ZsWBcaqpMRfYcI2gRFoKBkOV0Ihxdv2t/8s39ntx89t+mFLU+qpKST&#10;REkqM0YFNjxGEInchmyD3hJt90TQaZOeFI3+puVbSFBrf4KIQSiDdQAOIKLRX3OPCF4JwhthwU8o&#10;QxlozWIlzdBbS4bcNcmMyFinG2seAsAjwey/2NuxSH7aPRLTG9c8Z4HyTqSpK90d6y6ed2/EwvYN&#10;2774xD0RhDkAhGiehluL1po/cJAgN4FeGIQwIoRS9D7wwGt4KdCbQF4baAEoyI1gABXZ9rqHMlzC&#10;uzpv3ZULVhbQsB9v4NUVzNT7RjloXscVKS9ZvLJsEQEOEBHS+XW4EoSisxHRHxyxLvJI4pSGVlt+&#10;3r2pWjTqvTZ6022/ITLCkTFBQMpylYxgL2sx/Z7krHiCbLFqzWbTWs2qbtS4S8tWLce91r7Tyulx&#10;wtqdvE3rxj8zW9ZNLqubTEw3ubS/3yYmXU/a0nLT5voVm9WscnkJ9cC0lbKjtjSbtd21sh3vNW13&#10;s277u113T6N6eH6v75n/F3e03Fu0i1t9e3hx2x5e2PWGXEDEa+hF/L1KBNeL8CqGQPPhz/kMfw5D&#10;YLgx4ngkfv3F+/bLT2XUP3zhBvr7d9+wX378roMDEPHzj96xn334dgAReo/8CgbqkQAE22LbAADb&#10;JzyBJ4L3Ao/F4wAEBBBfvHnXH//tzz6zf/tXv7T/y7/+R3r8hR/HYFtABh6Jb997bN+9H3hPOGb2&#10;CfD8k59/Y//Xf/VP7C+//cg9EgO9i0GbcUIVJGVSrYI3AplwqlYAAQYQQchiABEDuHh659jHACTo&#10;nApA4Ilg+UTj8s68PbyybfcubvgAIq4fLPtvc7w+7aJg5zdpDd63GydL7n043e56a/DT3YZdOmja&#10;xf2GXdhr2O5yycHiZLftbcMRm6L51u56U6/NCC7Rk6hbqxb1/ivkRSzP1m1joWtLMw1dOyhWxm1t&#10;uSUIEMh2Sj64Lg925xxCvv5Uv9e371pf1yYQQbdZOteiSLmr43z6yk3XJKEFeCYlYyzYZTTq5PgI&#10;HvIy+plJ99rlNKisoOySMAbaD/SgySO8VtQMd2xY/6WkexoyyZRXTURG6Y2R9fh5RMbbG2dpnWJN&#10;E7GoDBPlm2mBBwmZIU0ySbgnByKiGX5EgE/rghDdPZm5k8cWdRtRR42YULRGKpYUfDd0/HlLxGUo&#10;NSGlH1IhV7BoiEoLSjaZLXN/D7zYhL5xyydiORlAEg4nPPwARNDwyjuEMuuW0SQfABc9BpGWDI1G&#10;0/MsYtGU4EG2Rev4LJr3J7ErmojovkG4A0NPCIIwA57wMfdWBNsL+kromGRkySnoVtq2vbRu7z59&#10;LiAqywZyrGxjQnYO+Ag8DwOY4XsQHvEJOgZYj4GIIDwRhGsIUwwG3oRBLsLfHwAGxwMM8Lhc6lm1&#10;MuvHC0QQ4gAKyFfAjpL8iCfBu3cCRBp8lnWCZmNUiwT7wcPACIBCgABs6D0ggvNPAiveKRRC+Z0I&#10;J7HNCRQ+h3M2xBeHpPhiGG1+OOJSoTDZrbhjxmWoRTvnKOEccajAiA9OBjkNXDB4HNBf53NosBOG&#10;IJYU1NXqwPRFIT1X1dKF19DNnos8KdodHQ/iS1CWK4WNkjm/rj9K1Q8ezfdGXY9FzbQYh5oAklRK&#10;pJnVDDYmYxTJaUaasqLgodLsOwzgbTgXimm2i8ESWesPQ75DLEMJYcEW1nft9bc+sO2TS15iiChS&#10;rkp/DG1XkHFOIEToA49EpUfTqo5XWwAIncVNO73zii3tXfbkShItEZxCfIpES9arTi/a1MqODLTe&#10;J4+igYqkjGxF20ODQs+z5BHU6JDZs8lMO1CslLEmnIAAVWPhgldoEFJA1bLQ2fZESAAjlJ7Sdtds&#10;du2qjPm2zaxe8tACngFyHAhR0EsDiABUuqvn3ZuBJ4OBVDbwEM4SgsEzoW1tX7HJbFMgMy+I2LRc&#10;a9Wm1i5ZstK39tJ5gcyBj8BLcWSNuX2B0gUvMd289NAqczvuifBkyvKCD0I1rrZZnnIIC4nmqWBB&#10;FRRAi2SCihZKdeOZkmY/QTkV+g6lQspajYJdONm1qSn9PgVdzPFAa4TwR0rn2pvGCWiZZWUyMVf3&#10;6wsUSExD0IeMeFzH3JynurrRa1a3oNkdN+lGPWsVgQk5FXQKxVtBxRJJlv3Zhpd90ta5XYnY1jKt&#10;nkN2uNOwlYWCbaxgVOr29isX7dn9I3t0ddtj8LePlt2tDkiQ9Pe6ZsEMZs0v7lywN24e+Wx8oOwI&#10;SAARzODxShCKIHzhngeNX3zy9g8Q8atP33cPxC8EDUDEd28JAt583T0TP3n/TQ9vfPMWoBB4Ithm&#10;kG9BwuYgcTOAh4GnA+8CRh4wwMPwM8HFH797af/6L39q/90/+Z39p7/7a/v9Nx/5sfB5YARvBut/&#10;/zIYAw8KEPHzj98SPHxif/fbn9qvP3vHPns9KFFlH4Q0WKKV4Tkhrz2wl4/v2Ft38FBct7fuXrR3&#10;7l92j8Xb9y54RQYwAUQAYYPun3ghkBoHGpAaBxLuXdiy124ee9knzdAYDy/v+nt4Ie4KOK7sLvgA&#10;9E43p+3upWW7sNsy2ryfbjfsxvG0XRIwHAoYTjZrti9w3Fspu0eCvipLM0VvA76xWLDdDRp2UYGR&#10;sZX5rC2x7JccLAhTTLdlJLPjQbJkM3XW76JgU+2ieyG2N7oe7rh2cdXu3znw0s0ueRK6bnOCD3KB&#10;rur4P//0hR0IgChPRjANwEDJMpub1GxUs24dD8CcRWEyMmrx6KiMc9xDdHjx6vW87sX6jCCiXM5r&#10;Ehf2vIhus2FTAu+EgCAroMjrP0cjLg9b41nI6fHkuIBecJCQ8Zkgb47OluQkTNik4KMo4EhHI96Q&#10;C+0J8hDIj2NSySQyo/fDIYzUiGAioWPTpHMy6h4HgCEeJclvTAYKQ0XYBGMeJNQDACQ6on1AEqDn&#10;L+jeTzInoQUMHG52jGY0jL5C0mGBbSCICJQQfiBUQelkzFsyYLswjJSkBp4LIMINuBtvwu4FHVva&#10;cwIyyYr2qe1ovaSOCa2Loia2K72exWVU0WLAxg08DH/2PlDhIJDQ++RTsAxEoUjSJAxzljsh++t9&#10;qrQMYIT1yaEIIAPbiVeEEATGH1hgIIaV1oSZElJKR0nGRIOCyg/3RggWgmZbwAQwwOsawyR14o0I&#10;PBKABfAA/ATeiAAo3JMBFHE8+u3GNdEfHR728lwXwBrWPvH+D5OGIPLhCwVegjEPIeBtAALiSYBC&#10;H+Ci8cQXEjD5EcK6WZcdCJJJMt8LukDL+hFG9ANo5/oMuRCsz4ngBAQJGeiHi0IFJMTo6O7ZaNUs&#10;Go8Z7b9RBxskceBeysjYDGJzlbIoXdRKNi5d1SC5IKGFkqaq6DLlglSpTNUmwin9CfTHkZFCuIjk&#10;yHgu6L5Ju/Cw/jC4wUsiZQDDpayLJT3WegINyg6TpYJm5rMWy+v7VWoyxngOcq7/ENFFDFQcXLtn&#10;MysHWr/pxnGgWsnjdJUZf9vqs8sOH5SFNvR+qTVr1am+TS9tupejIKiIl7saPRnlPe/SSVgDFUsq&#10;HKY3b7qqZWX2yJqLFx0eOktXrdG/YOXekdVnTqw1d95Hu3/iyZEVQh91gQMJj+01HUOQs4AgFf06&#10;mgvH7tVgX/HClIczCH+4B6O7GgCNQILEyVx72TUhULQkhJFvb7ieBKWbU2tXbOP8Q0HEJettXPTm&#10;Y/X5fSujRSEQopQ1Uuz79wFICONQqUKIKeXaEmXL4xbUzQMPURaPkR7TlROXK/Xsydi4XTnZsv/p&#10;P/239vqT2zL++lxiQr911FC0BAbR/4jEBRzlnG6SQe08N28Ee5gl/qO/+d4e3NV3y4V8BsiN/ObV&#10;A91EC5r9NQPPxTQJaHlbXu3Z4nLPtreXbW66YdVSytYWGg4R8z3NDGVU9jcqHto4f9C2B9dW7F/9&#10;7Xf20fNrdmWfTpJ9o4/Dgwsbdm23b7cOV3yW/OTKns+U37x9Yq9f27f3Hlyy7zWTBxqAiEFSJEsG&#10;+Q8Y7V99/p797usPffzFZ+/aX3zynoPEzz9826Hh+3eeO0gMIOLbtwN44PN4BFgOqj4GHg7Agccs&#10;8XQEMIEngdeCypBffPLcwxnkY/zNTz/3YwEOEKsKICRYHylqBtsN2pgHIBHkbbziOhE///C5J1Qi&#10;cBVId9/2UlL6e3z8qiBKIIGqJU3F3nsITFx1j8W7OkdABJUcg6oNPBBABF4IBnLdNPUCHAhZvCJo&#10;oxEaQIEQFVBBi3YAgvf2Ftq2O99ysLh9fsWON1p2uF61062GHa1V7epB1yFid7FoazMZ218VJEyn&#10;bNZzJGq2t9b2RlsApfdVWcg5QEx3IrqewrY4mzN6Z9BGHHgIRKTitr5UtxlyIOYROCtbp5mx6W7O&#10;yztLuQmv0AB6SaKs1xIurQ4okNuD7DXKkLksyZUJQTUwgLdYs/nMuLWAXL2GYiVS2I1KRjAQsVxG&#10;4FBI2MJC169pvHnjE8P6DElyQ9qGgKbbMsr2CUkn9R+i+i6415OQKGOne380IaOsdbhPZwUaRd1L&#10;XQdCwDHVqFkmRp7DsGABOzFhuZwmj6MCA/ogYUvI/tfzrO6fWxu7+p9pMpbIuscAeCCEEhV0eHdM&#10;Bwji/hyDjKiMGGELEjhRSKSCgqRK4MAhwr0QhFNoMS7DLztArgLwQaUB3gukpel0GZrACAd9oDDo&#10;iXjG7RcGHwPqzb8w2Ex6mcELUNJx3Yu0/5ru+eW0zqvsW3hkyKrpuEXHcO2P6TOBZoQbYW0LGwUE&#10;kSdIjoj39jiDCN4PYCHwMGAbvXX42Wc9l1CfI7yPTQySL7HRgdEnQRRvAuqZC7rXAgSIWU2MZXRe&#10;NNkfOvNGnEFE4FEAJEiojGkJGASfGSRuOjR4BUhwDJwjTwbV8yA/AoAYtbCgqZTTJJz+Ixz3BOEg&#10;josvoy8ViWW9BDORymk2T74BCTc6+SJS1CeLNKtKieSACP2IMRlpupI5OYlcQxEdvE5qoVzy1rKp&#10;LEkunFyMvshRXwDqIbRBvAoqnpgcEXgMa51hh5d4HMERgYqIEzcTP0I0Qu3vhNUqDSvL+FDGk9Vs&#10;tVRqWSLB+nzxICGG0tBKfcrFpKIiUbL/gYZQPOmzVuSUqQRAobJcb1qUagASJgUPiSLgkLdoLq3n&#10;goVs3NaOtyykZbyk9Zr0eChYeapnWcFHsTMjI911gEieJVCmCaGU2hpNH3T4jJc0e270bFQXLjoS&#10;WXQj6m0rN6dseefYLtx91cMh5FSQdIm8NRUZ5EMAD5R8NpYuyrjvyaDveKJjcerQIoV5h4hcY9Oy&#10;lRWrTO3/oGI5u37NQx000qJTZ5DncN2rPFCj3L36uq3J+NNzo6Pn9Moodlb1HQJp7fbykc1uX/bj&#10;wbtQ6+844AAeNPwCIqjWWDq8b5unj9z7gVpmQxd1Z1XvtVYEDCuGIiceFTwoHAOS3TQqi+Qph20I&#10;rlquWsnvVGhUjV4ZkxHdOEaH9duGdGPMe3LaAxmH/9t/+Y/2n/+P/9JW53UOM5Ne+klfDXpy0D+D&#10;2C3VF+Q0LC5UvaSOrHg6ML58565trXRsY6ljq/2OZoo9zSSnrT/VsNUFgVRkzHMuEgnN7LJRzeDq&#10;tr+/bjubS9brlD3WTZb+jgzK0nTStlcp65NBmE3Z8lTKPn7joj28tGQXNzt252jBywwRP7q+N+/G&#10;7Jlm0MyicccPGlN9985j+0c/+8y9C3ghkISmdJOcgsFsHmjg/d9+9dI9EXgkCGeQF4EnApAYwAPL&#10;H7/33H70joz7ezLy77/hxvunHzwTeKBSGeQ+AAAYfLwPLIEEBkmTDDwRhCkITwAMHAsAMfCOsB0+&#10;yzqDKo4ATJ57OAaIIbRCiIXXgJWgIdddD2MAEngl8FwQxgEgvnjjiQMEXhk0JliHgbcm0JI49VJQ&#10;zh8Q4eGMO4f2xv1Te/fJdcHBsT2+qud3L7ln4uaRIE4AATzwnN+AJZBx53TNLmzNeMUGIQ9auJ9u&#10;9jS6diDgvLjTsou7TTu/VXeQOFpr2Ga/6EmWNGW7cjBjdy+t2sOre14e6iqYW1MChrhm9QlbE2jg&#10;daBfBqOcHxcsIDaV1OMJm+0WPEkSrwSQS8UPSpZoSdAiHPXUnMAAjxnKlCQUFwUTniMhgOA1Brk8&#10;ZW2DEAm5E7wHRLTqtBWX4YuN+qDss1JJy1ANW62Wk3EbsYxgIhZB80f30kLaIoQLc5TwDWvSh9Kj&#10;7lsCioomT0Wq1VI0TyT+jVEelVEakYE5Z3nZg+lmw1DERGsC2WuECPcPDzwBn0kks1ggIiJbEpoM&#10;WadFMnNTQFR0b8ToORldGdeSJnzE3PEiMHl0SBAIAA1xvTYpY0ZOAjBB++3QeMxzJQallGFyA7Rk&#10;Vh3WJBKPA14B7A2JmcyqifnjfWDyi93CUEd1DG5DzulYZTyD3hKEZTKyPSkv/xyVfUrrvnT30nn7&#10;7sN3dK1oghYRGA0NaZtDPrEehCwAHzwdLMMCCQ/PkEsgiOB9SlE95KERHK/sY6Lozx1AdLykF5TK&#10;df0OLdlC/VayzVH0MsYSDg/kavR1b3786F19nlCFYIAeF6NpnUuWyR+8EAwEolC4RDgKgAhEr/Do&#10;k4TJ66wXnG9+40iYXJAJXSNJDxkBYiwRvGpW25aJ523iXLBt4GQIdTDEPLzEUgSF9LSDgqiD8AXK&#10;k+Mi0xiNsfTlqIllXeSooyKlZDovaKjoYiw6tcaSuvgaouhyVT8MJxO6lXGYgKxwweRtclI/Zgjq&#10;HNMPwIkLPBzoRJDrwI8LtQUlQlwogpMsbVNRWuOCzmtQ+1zTDxQW+Vb8M7SFpvEXGhPRZMaVL+nF&#10;Mak/gPflEEzQVnwgdU3/BhpwUX2RrggymgCF/oCFlEVycRlWbU+GKaLnEyLPuIxVrinDp9kzs+nJ&#10;lGCp2LaYjCIJlTEBBQmXxe6CYGPJUtVukDsxd+aNqLW9n0R7TjPzVtfuvPLMXnn3E+uu7Gq7c7Zx&#10;esdVJyOFIKRBGANNiWx7U0b6WM9XZby3ZaR3HCSa85et1b9ojekTa8yeF/jMOEzQFwOPBEtKMDH+&#10;9MUIuoBueFdOBqWZ+eaKhz8ytQWv8MCbEM63LVWbsbmdS3Zy97kDRWvpyCFgZvOqtnmkbR5Zf/e2&#10;9q99zwkelk893EESKCNVDzqO8h0AiWxzzUMidDlFMwPYct2IUs17mBR0zZTbmnHptyCpKxrBNTtm&#10;tWJCBnzO/vjL7+xdGVmEngo5Mr91jU6OOdgCh+V6WTfMuK2sTtnaattv4JTNNcsxT4CbauasXcva&#10;vavH9uzhLduY79nKLA2WVmyxP2Wba/M2M9OyuX7XKtWCHexv+esdgUxfN/cNpI41I13v6yZdn/RZ&#10;KC5tZquHmpXeOenb6ze37fbhvD2+tGkPL246SNAfgp4Ug8RAqhyACKoXyBcAGjCmlHkOvBGEH/Am&#10;4IXwEIaWeBUYA4jAI0E4A5j42UtBgiACgAgg4nX7/t3X9Dq5E685SOBxwNgDB38/YRNw+PUX7/qS&#10;nAfAgMHzv/zRxw4CQATHExwDuRVP9JpA5UPCH286KLAex01OBgBB6SkwEXhVgjLTr99ChvuuL4EI&#10;gIr1GHgiPngcVHFQAkrjL0IaQATeCJJQ8UY8u3tiLx5etBePL9r7r99wT8Prt04FCUfegh1gwxNB&#10;GAPPAx4Kwhc8By6u7lP2uej9Ni7v9u14reshqIPllp3fbNslxKY2G3Zlf8oOV2t2nmqcftX2lpu2&#10;PleyNx4c2//yP/xL++//9d/Y5b0lW+vXbW+V62jKFmcLgtKazc8UbUHXHHDQrEZseb5g7XrMcyaA&#10;iGxizAqZCaM518ZS1eq0/c6N+ft8BpVK+mIADkACHjQPvQkegAVCHYCEhzc08Fj4Uq9nEYJKkV8w&#10;JOMZaKxQtYGHLpXESA8bipSx8IgnYU6GR21CBjGSkLEbG5bRGpXRwviN676KJ1gjV9L/Ee9FUDKI&#10;gceIIzSVScRk5GXo4yEvIS1XSjY9OyMjWPPqDIxRKilAkbGlpDN+VtmB54FYO90sU5q85rQfl3bW&#10;PvBQUHY5UKZMydBT1YFHICv7sbuxr33ntG2th2gS/S3cLa97AmWOGqkE26PUlHwN7AnhkryDBHAx&#10;SHwMPANBciRtw4EJbEujMeVgQyksJar5eMx+9uXH9h/+zT+1m6e6R48MWXzynH8XPCeAA6AAGBGu&#10;ASA4Z7xHOIMJcaAHwQg5EODt4JgHzcfwUAA/wcQ4iAqQYlCV7ejKpmBLg2RPkmPLgq2mvmMAEFRL&#10;0JArpddjYZ0bQQRdQAGIqADLBa7cQxEoZ44OI7+ddKigM+g43hcdYyQU1vcu6veX7daxAGqeR4K2&#10;hY590OQM5Us8F+NjAjLEPBB4yuRkpPWjAhHIUONSBh6ohEBJEoqa0Inxx/qCqEqSFZ/QbH4ywnqi&#10;wZiohJAGyTTJQDSK7p2ojhFuyJIroJs+7WeJyyVTiEjpsQAFLwhwgmIhj4EKcicY7h7SD+OgkCI7&#10;WEZGPzQKmHyGx+4GF90ifQ08YFyQzh7XceYqdfdI0O0zotfJiaDplneMFPFlKpoNFwQWZPR2u+6R&#10;iCDEQnOnQlYz9oKWgotiybL1oEJjUMLp8CCIiGTxVDTdQGZb826Ew5ptZ9t4Gegh0Te6fpJrQZMp&#10;Qint/ryMsIxsretu/kZ/2/KdlcAbQb5CneZXi1aVoS7PHhvqlnT2RMQplOsLPHYEChesu3TVatPH&#10;2seutndqvRXCHTTiWhWgXLLVk0f+PNNYCdQou3gG9qwyQ8lp0O4bwCAPIidQQAWTXI1Gn8oLSj+X&#10;BRgb7qkgRNJdumjV3oF7PRpzR+7NINzBNtk2+yz3aHl+qv2tWq616YqYHA9Qg8ZERvtiu55s6kmr&#10;U16pkS41vRdKQbMh+l6UimSzl63Xaesmqdc106G0OFfUzVi/GcJg9ERptLu6cWm9qZZutFmHj6pu&#10;oOVs1E73lr1uHxh5/viWvSsDPtcq2fJM02oCxKJ+52a9aJ123dqduk31WnZ0uOOhDso8qfWf7cQ9&#10;lHGwWdWoaZsIFDU0Wy1rtlq3r965Y7/99m2jORTlh4QzSPpjluzG7SzB8u17V4LW4A+u2+dPH9j7&#10;j264J4JZPAaXGT+PMch4I9z7wPKjt9zDAET85vP37VefEtoQAHz2nj/n8S8+etN+IXD4+Qeva/nU&#10;l1Rh/ExQQCUGjwlB/PLTAAYYbBs4ACAGiZMY/CB08c7Ze287SLAceCsADQSr2AYeC9YHgPBEABF4&#10;FwAKIGlQFYIHYzCoGhlABCWqVKmQaDrwQnzyVBDxhKRKQhkkol7z8dajS/bmA4HFY70miHj91olA&#10;7bJ7IR5c2vsH8IA3grwIPBAMEisv7cx5LgRlnxe2pu36/pzdOuprOeODPhtHgoL9paaP8xtTDhGH&#10;y13b7rf89/w//6u/sd/95KXtCgDwUFD+259K2XIfiKh6P5b+bNW67aytLdZdzpo+Gug/0JulKIBo&#10;oERZDNtMS9dpfkzvhb1ZV7uesNle0UGC/hjABmGRV+6f2rXLm4IJfT4PXFDmKaOa0eMi+WFaV3Bd&#10;yFPOOO4QQQgkFkfrgLBHSMYhrv2mjTbidPksIU4l6CjmE/4fwEOBhDVNugq635HbRriQ0G8iI6Os&#10;ezATNfSAMHzckynTjEUmXKyQEKOXipJkGZUBC8dsUvaiqG1NjI5YZGLUxoaHLDI5rv0GXggfMuT0&#10;viC8QKiBfAYkrQl1ABFZTQipAgnrtWwq5z030DdgUkm4PFs4K3NkNk05oiCCJEmHC2ABAyngYPI5&#10;EG4iVAGEuI6D1hloG5HoSEghCLUIKAQ9wE8xnbTDjWXvldMoyj4KnOqFnM5ZIDsAIAAlhGmYKHtC&#10;p777IKTB48ADot9GtpCcBi+VFDhMTib0frD/4FiAkrDbQGCCpPGs7FpwbKwTdYCgjTnwEHghdD7P&#10;vA2DUAaJlXgLSCilWRdjoGxJ+GN8RJA3pN9xVPZzTBNsHWO7Qb7XvH4HIgeCH45H55RtcM74ji7o&#10;5VAkCBU/DAEQwMOkiAdPA8YXo45XYgwREX1xDPWIvuC5sbAMdlqPJ/3iAhYId4R0IQ0N0y9DBz0+&#10;YaM6+axLz4x0VjN2GnboJOXyGAb6z+vCTGh/6LfrM0PnRh1K2A9eEfbrqmXE00b5EYb9x6HsNJ+n&#10;GiOl9ydF0IIIXcjDOlagJSOjgmRyKle0GN9DYzwaQAQiUoQvhrXNiRitqPUHKQkcSN7UIIEyoc93&#10;5hfdKwFQpCuEI0oCg5qMY88K7Wk3+OQ7IHtdmVq2bG3aUhWBh4whstSp+qyLT4UEFGGknkt6r0aY&#10;oymj2bfe8qYt7xx6m+yqtklyIdUJGNNsgyqGnlc+kEcQLfYtUup7X42UDHCktKDtLVqkQJiAFuAr&#10;OqY9wchlz41gzG/fsYWdu27AUZ+c2bxuR7festktykaXzgz5kQNErDjn3gIe46EAXkjELLRl3AVD&#10;QE2hHYQg4gW+47RXdRRaqw4Ppc6WtReOBR0BkLAP4IHHgARhDxJBs411hwgGoEFIhdAHORp0BkVx&#10;E9EuL5EtTzmQeT8UzWYyAj8Ey5A/56bF9ZNIZxwKkcnOlAVyuYqHsGbn+jYzrd8ml7SpdtmmGgXr&#10;1vJ2/9qJ7SzP2CPNWOm6udZvWr9TCJZTNd24S7rh6+Y/2/WxtKzfSTBSr2TdIDCbxAtxsle3Cwdt&#10;u3Fp3rs7bml2urtUt535qj25vmufPLvlSYBUF9AH4ub+qowayX37rhPx+vVTe/XKoUPEy0c37d17&#10;V39Iqhz0uhiUSLLEMA+M9wAUfvmxDLkAgiUA8dsvPtAgT0Kvf/bCfvXxc/vlh898+Rcfydi/RA/i&#10;qf3yk+cOEwAA+Q6AQgASQd4E3gkgguUALtg3x8E6hDWCMAviV2+4F4LeGwAJn2EbDiQvBTvvvxkk&#10;d75LaCTI0QAkAIeB5gTLgVIn3zeoVEEy+7p7IoCIdx8G0tiUetIOnIoNIOK5DOob9wQPWj5FO0K/&#10;66s3TuzehR2HCMBikAfBktduHa85RBDOwBtBWIQW4qha3jmZtwcXl+3qbk8QMWeHK20HiI3Zsnsq&#10;WAIRW3NNO1mbtTfvX7ILOz3bWSp7zsTmQs5m2hHbXCnabDfjOg8dSju7BdtYajk8IGtNy3k6xnYb&#10;er+RkDGXIc+MWKs46ToUdP0kRwIBq2yaVvUR90ygdPnpy8f24uk1h4xMatTSyVG9H/V+GXgZAAlU&#10;VwGHQf4E+RTJsx4zyLzTgI5j6k+Vta+sVfR6OROxfEIgkYq6mFQW5eIk/SaKuidHPfwbSwsoBOqR&#10;ZN5CmrCFY/QyooogZOVSQcZmSAYSKQDsBRChe6xsCgn4SYFBSffjgiZl7rGg0kMwkdf9F5VIAALv&#10;AzN5kvq9IkPP6YFBeSYAEQ/LoI9p3bMwCuJWeEKYVOK5prkj0tNDI9q37Awe72gkL2MnuyaDDVRg&#10;gFmX8MegEoFlEArRRJfZutYDSjz5UnCD3ZkYH9N51ncWSCTDk5p0aFKp71oTQNBkDNjw0Ii34JZR&#10;neC4mO2flXTK0CJQxXdy4SvN7N0gjxJO4DgIuUQ9PI+nAZgh0TKACewqUuACNU2SgRu+H6kBoVBe&#10;10jHAQJvAkmVIdqUe2iCygntQ8vBGEDEIDciPJnXeS3bxLC++6h+V60fExDsb+/Y1YuX3FPE9+J8&#10;DSo2gnMXeFwGyaIc/5BXWjD0o3HA1PgiCIXOA8RJfCkoRdGFIfpDAyIqQ72wKEOTSesH1BfSySVz&#10;l9beWRlrgMBjTKImAAKDT0JloVhxzwPrT4hWUb4kGTOR1AngoEU50CSQAKwAKWhDRGIiK8GJ61ac&#10;Y18ibx3bEAkgAo8UWg4yNAgX4WXA+4CMMkmVERkfBKSouCDRMib4IZmSMEbQAKpqaBOwpDvnwva+&#10;1Xr0etA2NSJ4N/T5em9RRn8+8BpoBLLXizKQsx7fdy9EvecAMZFtWLJOo60pX07KKIayVU+8XNg+&#10;tPmtPesuLFl/fcfhBS9FZ2HH4sWO5yTQ/Ap9iGhpziGCcAZLb9hVXnQRKISoyJFI1zasNnuqcd6a&#10;85ds6fCh9davC3p2gyTM5YueAImkNYPSUd4jHFHvn3iYAdigWgOQSJSmNXo2lijJqHctrO+CVyLw&#10;RAAYazreTY0dK+q4gAheixfmrLdy2b0UhDhoDrZyeNdyrXVBxaHV5049h6M6d96PnVLRXIfEy1lv&#10;gZ6oItjVdb0MykSjuYaX6KIqmsk3HEbxaEUEkwAEuSXIkUczRaNcF69Eb2bami19RjfEejlr5Zxm&#10;XqWUN1y6erKp5bLNdvIOABcP+jbXzVm9lLTN1Tlb7He9t8CKAAKRnka14EmcSwIEtCG2ZSBW+1k7&#10;2K57s6Z+j6ZNUy44dLQ5YzdP1uzG4YrH5nGtX9c+71/cl2HbkyE78qZcCCo9vSbDp/Eezbge3/Fc&#10;AM8NOCv1ZDbvRlczeozxwJgDDn/4+iP703ef2h+/+dh+I2j49Sdv2W8/e8cHj3/3+dt6/JbgAYh4&#10;Q6899yXPAQmAAg8CSZE/+uB1+6lAYwAOLMmNYBmAQuChAByAmMFjAINQxs8/CYZXaLyPRPezIG/j&#10;43f9uAEIPBFsh8/j4Rh4JBjAw6Aihe/82bN7Xq3i8tiCMfp24IkgL4KwBiWhjPdfu27vvnJVMHHR&#10;tSCACDwPhDHwNgw8EYNBCAOA4LdBQ4L3eUx1B+GMmwcLPm4dzdvpessubLftdKtlJxsN21kou4Ll&#10;7lLDjta7rmS5t9yw81s9W5IxXupm9bxoRxsFu3zSsrXFnIcuXM66nND1I8AUhHgYo5O1FcEIzbmm&#10;WxkZpnHrteLWqkwG4latlC3pc+d1XVYFDyhUIkqFQmUhMyqIRUabZM2kg0QWjQitAxx43kM56ZVG&#10;VG8Q+kC5lb4y6KNUq5o5p0NGCSjhkaogg94ehcS4pSaGrZqOWKuUtlo+ZdWi/l8xGf9UwsK6n49M&#10;hi2SzltYs2uaD0ZSRZuM6V4rg0xTxEyG8LIMsSaD2AMmkql83r3W3rJABh8PQjw8YfO9huckZRIy&#10;aiMjgZdBoMDkkJk3UIBsdpALh95CyCLjshXnzrk0M4NKDmL3qUTewxTkEJAcubi07kaN2TyVFp4w&#10;qBk5CYl/9kgAB1GdA90vaPct0CCHgITMMS2pxiA/ISgGAAzinmxKj4+0Jr01lIt176Fc9cblmwKy&#10;OfeG4PUghwIvw+CYAAYmPcAEoEGyIqARQAoeCB2bhzOCfL6C7IeLP8lgp1IVLfFcaLKszwMlVLq4&#10;fdb38ORKgQOCVEFOBOEJkiUJ/fOc74+nJcgZCRInAQG8EAEUkDcBdEwMJ21c25jkfUEDoaOM7rGD&#10;UIWXhbr3ImCAwOMDSATJof46maAABHkJHCQuFKotaIgVxGaCD/KlqMggXkRIYmNz2417PKETMTxk&#10;w2MjVqpWLJogQYfPaEf6IqlMzQiZoBtBaILKDRJ4kM9udztGo6+CwAM4oadGTiezQIggkbEYsbTR&#10;c/pD5HRj72mbNPnSl9MFPBHN2rlJ/fA6Hpo6xXXMhCuAiHMiNzwP5B3wHkmMxN691bcGOhF0j6QB&#10;VEj74XnQ4rtrlY5m44KdIV0A5/TjUUFAFUVaM140DKgqYKAFgUciKSPHCGvmjA4CnodIEWPYs1Cu&#10;7foPaCREdOFWBRGUeaJb8fDZW/ZX/+xf2vbpVZtZ2bW5jROf8aPj4A2rPJyx5C3CMbTkSKBo6Z6D&#10;uQNDEntKsECVRqN/0cpTAgQZ6Ub/vMMDy9rcsXskmP0XOpvulegsX/bwAt4BYILmW4Q5CEOQaIkI&#10;lZeENuYFJvTnWLbKdCC3jXgVnoqGAABY6G9r/3P77p0gmZNBLgaeCt47uPbU5vduuQpna+GyHydd&#10;SYvT+5btaDmzre+kY2kFbcyz3RXLtJesoX0REvIcE4FEnK6ggESubuPhmP/W2TLwV7VQKq3fXaCZ&#10;1IysUtAMCgGbScskJ9xtSw+DJzIw//n/9M/tR1+80AwC2eC0Zoj0NMh65QViPktk7W/3bWdHcNdv&#10;W7ctaEDRUjPB04OePX/twBbnUpol5l2Aqj9TceXKrWXkkoNmTocrs5rlrtmV3RXbne96S3Ag4vVb&#10;F+21mxfsvVcCUSXv6Hnvur334GYQ2ngkoDjro4FBxWCj/8AguZJZPqEMPA+/+/Klex+ACOBhABO/&#10;+fSF/fGr9+z3X7zj0MAAIhi/JPTwobYriBhUVXz/UlBxBhEBGDx3eMDYDzwRHMfAE8LjwHNBtcer&#10;Lkr1K51PBKcYwWef/5ATgScCEOLzbAvPB3kQ5E8EXok/t0DnMXki5EG4jsTTmw4RH756zSECyWxC&#10;GShYvtR7gAThjBcPL7hngqTJN+5e8PwTHjMACKACTwTLtx5e8RAH7/EangjyImgfThXNlR1CGzN2&#10;Vb/19aOeQ8S+YBGIuHo47x4npLD3V+oaDdvu1zzMsdMv2IUdrbsmqDzzRAAR83M1T4icaqXteG9G&#10;xhM1y7KVsuMe2iARsyqQaJQmrVeL+nWJpwLRqs3ltj5fcYEq8ivwWvRaSR+sRxiklJswJLG7nYJ7&#10;HmgqNyOwHbQKT6ZQCx6SgR7V/ZQZ/sgPsBHR65GJIc0+h6yQDFklG7Vk6Jxm2MNWyAIolEoLTjSB&#10;C0Xx2mpiJnAIpwo2PKF7rgx4XLYAD3A4jFqlZrExzcBlD/jMEMl5sbS7uvEYjMmuNMoF++3Pv7bX&#10;H12znKBlbHjYyrq3DiokAAgS5TPpogygDCthjhEZYKoEtY9UFIVM2QTZEbwXGGWqLUi0JxGzXmu5&#10;XWL2jJGmRfc4JY96HIQJJnwf2DQM7EATAQMJRCRimjhn6tpWzSEErwJ2Ebf9CD2hQlFNJhq6t6DS&#10;OKrfZ9VzLLCNeD7Qk8CTkBEABCEADHnIYcIrTQQbJHcGngSgAq9IxMMTHBM5Eq5zMUJ1TJAkGkgY&#10;lC1NKEnnOsjdwEOAhkVG6wgARgVuaCQN8Z0EKO4xYJsce7AEJiIhgZq+N+ASj+l4Q3n3WlBlkY0X&#10;LZ8UHOKB0ff2VuKy965LIdgZ6EkEAAE0MDh3hDyIGmCURUp4F4hhofzHEvqBqCCOgfgFP4b3fRcN&#10;VmuiuVzWiro4IlE2OsTGvNTOXUtn8IGGw4SMPuGGlC6CUBR317idGxfpCSRQvUR0hJNMqSYxLU4q&#10;7huOhdhcQRCBVgXKmgGg6Ivq4oSGMf7oOwAFY1F96QlRY1F/ViooGi0ZF0GGfoRxXUAMyglHRZgR&#10;bS+c0vEIejxPApedPuew4SWhJQcOFC6j2ZKMVc7DHiFtKwy0CCwSNPfSiOQr7o1A9hqIABqI+ycq&#10;s5bC8FbxVrRlyOddLwJPx+ff/9z+7X/4H2z14FTHrouzrM/ps0AECYxUN6Q00I0IFaYtSaLiWUtu&#10;qh/wUjQWTqyzck2QcORJl+RKoHRJOejs1i3Xk8ALwCh39zyPgcTLPO3FO3uWrixbKNvzsAPaD1RQ&#10;AAWUhKZKgoXZbatNbwpwLtrW+QfWmNmxzvyhrR3ecU/D7uVXA6BYPrXl/XsOEORHkKhJkmZ36dgB&#10;o7t4QZAicGhsC4IOPCxDK/TWKiGXfe13w8pza54/kmrOWWmG704ICHjDI4EXqWYF/RZpXQtpgWcq&#10;J3goEJIS1BZSAou4bpYpjbjlc5M+S+u2My5T/eD2vv3xN1/Y43uHuvnqRk03xOK45TPDuvkm7PRk&#10;3m7f2rHdnSlb04yzP1+z9bWOl+Bxs79wOGVHu4gK6YadG7LV5apNaUbJDXlJsHDxeNf21uft0sGm&#10;HW8s2cXtZZe+vnm4JQN2qtkvBu3UPn/rVW++5X00bgVeCRIK0Uv49NkD++IsJ4KBEcYY/+bLD9yI&#10;E77AA0HogmoLch/+4qM3HSIYv/v8Xfurb1/aX30twJBB//XHb9hvBBADoPiLT9/0cEeQvyCDj2fB&#10;y0DfcHAYQEQAEFr3c+S23w32/ek7ZzDxwnMi8Gb8+GUAEoRGBiENPBJUkvwjGYuB+BUANKjS4H1g&#10;BE8L4IA3YpALgicC/QgSL798cU/n4q6DBFCBJ+IHiPB+GghSXbB3HtKw65JLYQ/EqAYAQe4CHiE0&#10;JAh1ABh4IlCsvH60Yvcv77gngpwIwhgXd7p6fc7HzeMFD1dc3J0WQPTdE7Esw48H4nR7Wr9xx8Wp&#10;VvXa5nTVNqZqdrg6JcCsWK0c1/XRCSooMPRlGWldaxVdd1tLNetWE7YsmMA7QdtvGn0tCjwoHQUu&#10;trUdRKVIoiTvgWuYduHdJhLamngJOCr5SStkxmRUx13lEo8FuhMIWgEflTKtAzSBI09CAFHQdUo1&#10;E5VH2byM2MiQlUvMRAUTYd2zNcihiEXO6bVhi0cmHQzozswkk4lbSJO2H+65AohoqmTpvCZjSW07&#10;IUOeobJPM34krHVvxRWP/UCmGk8EIYGbVw9teb6tWT0ehnHPe8BQk9tG6JvqCD4T9K7AsFLOOS6Q&#10;OCcjSWImiYuCGq96oAwUbwWl4CkdP9siFwRDScw/FXgYZE8IMZDoWNa9nXJPjDy5EXF9p3gURcvA&#10;sOMFYFBsgAHHE0BoA2ggyZBqhTFte9zDI8CB7juybyHCIREZehloYID3AAb2y/dBk8IFq/TZoGeG&#10;4GGYElDWkV0iaVGvAQGJeFn2ritb2BCg4aGJuQclmMzL/gkM+Fw0Ips0mdPnAY4zrwvhCr6D7C4Q&#10;AEQASgNgwtMy2B/rs+7okMAEsNJ35DHdPdGVwDMzPsax4o1gm3/2RATPgaC0QETgBhnhBSBUMPAW&#10;EDrAiFP+AjhAP4PEE5JDPEkkHLFGs+E9LRK64IAIwhSENKjuoCkIalrZfFPbzVoODwAxpEjIWzzn&#10;SVaM68fVdugnjxsrKaIL64eDSFHE5DjyeZp1CQL8Ipl0QAlFgZFMkFQn40IfBqdlAQyz0ny1buVm&#10;xzJUjcgIjQkaAAjWJZGS2atXZVSqVqi2LFOsuQcDNzmiVOhG8B4D3YiYXk9r5ltodGxSfxBafFOh&#10;QR+IuLaXbXYtWWl5SecPENFa8uoHYv7RYtdCaUo9BRWlpss+H125aZduP7BCU8YyXw8gotgRBMiI&#10;ynDjccDzgFATvTUY+akNi5Vn3cOB1wDXP4JU5EfQLTNVX3eAoGkW3ga8Ee2lSw4RTT3O1lat2N62&#10;6dVrdv7W+wIGAYw+z2B/eCs6C6felyOl/ebqC946nAZe+5dfsVZ/3+a3rtr26UMPY2ycvy+QeGLr&#10;J/ccKqj0mFm/bPtXX7WjG68LLo6Nfh3V3p4AYkvnadt7aWRagqH2ms0f3bGZrcsCoUPLNAVa5Y7F&#10;69M+wsW61tXv656fhn6jpid3kVAZT+GNiAsU6cqa0W+KN0qzFVy0ZV1PxZDlsqO6aYQ0E0z5oCUz&#10;iWskSVaLk5ZPj1hR6xTyo7a2UrGf/ext+8u//NIOZESmusGNmVAGN2xmgKvzBdvbalh/LqeZ36SD&#10;Rn++pedTdny0a+tLfTvZXdeMdNFunOzZY4HC3fNBKIOwBiDxzuNAmfHJ5SMHiOc3L/3QjOuj1+7+&#10;ABEYVrwQf/jmU/t3f/1r+9uffeWJlXgifvmxZv+fvePQ8HsBxSCcweO//u5jh4jfytgDEL8FHICJ&#10;M4D49eeBzgMw8AuBwY+98iIYgyoN3ucx8EJ4YqBTEUAFXget85mA4xOBx8evaTtBeINt0ufjX/3x&#10;F/bf/uPfC1re97DGoLoDT8QAIvC24IEYAAT5IEAEpZ/Aw+fP77g34qPXgvwIT7YUQDCACcABiHjv&#10;MbLYiFCdOEQg5kV4g7LPFw+uOjx4PoqAArAgR+LOhU1XrGSJ3PXAA3G61dHzll3Z63vXz2tHC3ZZ&#10;SwaVGTsL6Eh0bX+5bdsLdY2yl36eX+3Z7lzLVqcrRv8MjP/yoq6LWV07MuYkVVLm2dC12CiGrSnI&#10;Xe03BBw1XVsh6zUSNt1Mei8OvBDIYpPsWMhGHBAQoCrpekMRc472472s4GPC8yxyqVEvJyW8QQdQ&#10;tCiAZj7j0tlFTcwQphJc5wTaS6tz1ptt2WRoWEYqJkMZ0iQwqXu0DLGAI5fj/k9vjoyhIUFpZpCv&#10;oHsus3iML7NpPR6TzSgC+DHi7yOajZP4DjgwSYwG8XwZJeSqkbmOa/IYF6SkE5ogRgLNAQwznm0g&#10;BRe5Tw71GEFDr+pIJL1BVzaV0Gf5fFgz/bRXQNBGYdAanBLQJPl5JPdPkswpeyVDi4ufx56PoO+S&#10;TOq4qRjUfgdiVZRb4q3ADvLdCMFjKJk4k0+Rz1IBqO905vnAw0BiJEbVIUJGH68COQoYdxIcPVwg&#10;e0n+A6CDR4LvFlST4EngOSDB+S7IsAMLhHGAChqk4TXQZB0jf7Y+eRKB1wIjjpeAfeJ5ITQCPLA+&#10;XgMAAi8IUEH+QwAVPB70vQiAiXUFbXx/nQvaglPm6bkTo4ID15EQRHhJaAARgEwAEzwn7wMpcB0D&#10;tJNOB7LBna5u4JRBhiKep4AKpctROzwkgxOtE4qsNT80YQhyG/BEkN8wGaKlbMbdSog+4fKgVenY&#10;eMKonCAhDinjarNiq1trVm9wEWo/uiDItk1r6Zm/uihcR11Awg+fzeY1ig47CEqF0bQQNDS6cxZJ&#10;y6joPeJ2QIS7uXVcBQSkBCe0lh4iXHMGEUnNaonzoU3g7xeQupah0np4MMLJtOADBUXtk/BMltlu&#10;UTP5rgxqV4+rmpEvaIaN679mYUIhIlxmzXgnHAQEDszCqWRAVtqlpvVaq7/lLcJL7Snv40FVCCGS&#10;cqdv9Zk1GdwVGdoF7z/huQKarQMPUYED7bcTdYSb+jZGd1JtL1yYEjz0vWqjgJdBoEDnTTQcwvlZ&#10;q/VPPHwBRLTnkajeE0DcsAt3Xtqzl78WHNwLvBS9fQ9tkHBZnzlw70JFUNHWstBcdg8ELcSnlk58&#10;9JbPW2/11HtyLB/cFETcdYjoLp136e1Hb35pj1584Z6MFMfeErxo+5XZoMokWV+x4ty+LQlCZjav&#10;e7kp4BWvzlic767vFtI5S9RmLSIIRYcjS1hIswNKioHRcq1uSxtrli7lHCISOQGrbpi1RsoagoZs&#10;BkAY002ApWaC5bDRbyCbFlwIMqZ1Q+62U3o9JBAo2Ecf3bPvv39hhwez1tA2KrrZI9xTSE3qJp+3&#10;KydLdv/Wnm2td9wLsbSimehG3+YXZm17e9MzmnfWV+zaiYDh2gW7frgp47Rh1w/WZcDOuzFjVvzk&#10;MrkRFz0/4sXdq/bhq3dkGDXDJpzx7IEM6CPNxGmzLQjQrP5f/uHn9qfvP7OffvDcIYIEyj98/dL+&#10;UgN4+N1n79vvP//A/vDl+/anbz60P331vv1OIPB7Gfw/CAbIk2Dwud8IPPAq4F341RcvBQJUXQQe&#10;CADgt/osABGM93w9QGIAEQCG500IHACJX34meDiDCLbDe//0Vz+yf/Onv7DffvmR/fKT9xwg+CxL&#10;PBDkTpCsSfUG6ppfv/2qf1/Ep+gICkQwBhCBJ2KQbMljkiuDvhqX3BOBZ4ISUDp6UhVD188vXjwU&#10;SNz0hEsAAph49dZ5e/3OBY3z9uDKrnsiLmzPeijj0aVNhwf0IoCGCzsz/t7hatfO78za7oqgf63n&#10;z3cXSaYVBEwXbaoSsX4jYkuduB1v1j3U1RYQLC1qcqXrB08VzbU6ggOafPWqGVsTcNCca65TdM9D&#10;Sddkv5tzAEE/Ao2Hrt6j0oLqi5auRbp3znTTtjBbsNPDWfeOUcIMQKwJZqdbaQeUuW7GYblRi1mn&#10;TcVdyDvcjocFDcWM3bh7zWYXpnWvJn+B3jGUuyd0/0tZzAXcSG4ct0xar9N0ixYD6AXEMt4gkXAz&#10;y4wmhCSxE7oI6/6fz1A1l3SRKW93oHsiFQfMuunBQA4D3g2UNJPxMYFAWBCf075k1MkpiKRtTPd/&#10;cuKwNSQaAhGoFZd1Hy7mMlbMp30/5ChQcspnyTGg+VeUwoBRbVsgkU1qMiljO4YGApUKI+QAjMkw&#10;BoN2101NHIn98zoS21T2hSKaWQMX2v9EOK3XBSWa1AaeA0ICGHBCIRGdF/IEAwN/Dvlon61js/TZ&#10;cXpfBB4AkhDjSHY7kCTco0DCJ4Z84EHg83gQAsMcGGv3FGjpIKElcMF7rAc4oOzsjbR8XbwLWR1f&#10;IEIFeDgo6BwMBp4I4IPtBX05Am8Gzz3xUueISg7WASDGRoGTpCCurd8koYH3Sp8RaPC9Am+HlgKJ&#10;cwKJIZJOUH4sygBWUHcUBKBQycwfmMAbwUVEeSYQgcuJ5EYqNDj5SGPHE7qoO7rZixiptkDuOpOr&#10;+o8AROAKQ8SKGz8eiO5Mx7b2N21DRoCLKZug2VHO6IFOQo3HvUbOyQDkjPayyURGFw4SrlVRdVNG&#10;pHiWMVz2xDoS7BBwIps/lhFgaJwTEVOpAURQYTIR1cmGYGX4+Vyj27NGb8bfd5AAADTTpbIDb0Y8&#10;m7ZkUX/Ecl5Lem7oNf1pCJ20+yueJ+G5EYKWeKli4aw+W0M+umEhgdDMmgxmd83hob1w4MawPb+r&#10;521tp6735jRzl+GkDLQ27fkHiDphTNONJU86DAkS8t1V74wZytMltGuRUteK0+t2TgQcr/RdiKo0&#10;c2TdjZtWnjsxykJJXHSFy4ULnmQ5s3bdSz8ber+zoJm/xtzGbR3PJV+HZMtBwiXr9bduGmJVyfKc&#10;oGnO4aA+LQign0Z3UwBx0cMehCzoADq7ccnXQZcCmOD9/uYVf5+eHUHOxa61l68aolmUrRKqKc/u&#10;e94G/UDwsNBzgz4boeKMxSqBp4UcjEi2qd9tykp1HQ8VGYLE9vS07Z0cCTAErMj50icgj7KejP5M&#10;STdgYoq0EQ9Zt6t1NGsDDpihoQiYo/lWHugdtqqMwcx03uYXq7a60vI4MzX2jVre5noN6zXLhjjV&#10;3nrfNlambXW5KwDO2sHBmvX7PX1mwRb7M7a1umgXDrbscGPRzm+tOEjcOd2z2+epDtjyMkTKPVlS&#10;7vnmHQzhFW/GBUQAFKg44o3A4CIY9fdLOJGSJpRBSOOvvv3Ix19+dTYEFf78a0HFF+84TBDe+MOX&#10;Zx4LDQ+HnAlX/e6rj+1Xn33g+QrAAQDx+29e/gATrAdwBB6Jd3094IJ1yIEIICIIZfCc9wbhDiSy&#10;8TgQymAbf/j2Q9/OILTh75E0+tE7DhRf6ftSrUFvDQSp/j5EeKLlWfMuIMKhgrAGyZWITQkm8E5Q&#10;vYFHYtCb5OntC+6NACLuX97zjp33Lu16O3CEovBEEN64c7zmYZCbx8t2ZX/eTrdmvC04fTVozkXn&#10;z0sHi/pNp11cive2l5q2Pd/w/Ih+I2TN/JCdbJZdgKwtqMhnx1yVMp8JW0MGeq5btpXZls13dX1p&#10;WUyHrZwNCxx0z4gM2ca8tiOIaFVTnoxJfs5UV9d5alzX6YSAVrAyI2gRHF8+v+jwQMIlILGz2rKe&#10;rmuqP/CyFQsTAUALXnLFmANCViMn0M5XmDhp9kxr7xTGe8wKVf47BU0aw0ajLjwRdOz0Co1iyWJR&#10;QYCMK/f9WmPaxjXTZ0KYzGa1zFhCE0hyKFKoWQruEaYiHMEMnzh8Kl46i7MPaRKIBgViRuPWaaHn&#10;susQgTeCe3QQBicXAS803gBKDEd0DDrW8TEZy3HZJDwHghL0JZL63NiEw0Mhk/HeH1QYjLHvcbQl&#10;tI5sEOGIsTG8HOdkGINjpI05PT1GBRY0liREH1QbaD9hQvIymJ5gKcNP/h2z9FFm9kE4BIMbGFOM&#10;sowxs/bhpLYThCYAjMHsPxrJOkxQTkpxwsCoY8gBiQAm9P3PPheEOwASEjYLei0IPxDuAFJcd2lS&#10;QJUs6RxUf4AMvBN8lu2Tw4jhD8IhAZwMIIJ1+QzbC8AlGChY8l0IVYyOoC2hYx7OaCS1vmBHx0Z4&#10;iDAJx0cehn//gbvDhTCGUdya9CQZBid9ABEoVJIdPzapHZ3TD6mTwQ+PeFMinfKQRgpBpqSMvn7M&#10;tKCDdUcFKSNad3QibAldeBP0oxcJF0pZ3cxFlGOjNjk8bPlE0tb6fTvY2rKqjDUxsHHRJQpaGWaf&#10;AglcagBEtoTnoG6JfM3jdCMTMQFCxsFhWNtjPxzbORHteFgnWLSJwBT6EeX6tLWnFmx7f8/aM209&#10;bwgopv0CpjNob3ZJf6qWYKdk5XbFFtbnNRNvWalZtzQtdGvkX5S1b4GDAGg0ErNCp+MloShahnUx&#10;xwpF91ikKk0Z0kWbWj3wVuC9jQs2s3VJxnJBs/EZAcKS9XcuWWdp32fsaDUgDJWq442g98S0lz92&#10;145t4fCKze6cWkhQRhIiAOHS0q11y8pAEyIoTiNbvSsIoTHYeQ9h1PRac/bEFrbuCH5OLV1BmXJF&#10;x7zniZh4I4rtXSs0yX/AeyKY4TP6LNvAe+Glms11PQ90IQbJmryOJ8MTOTU8bHIGJYRFqAYhTIJW&#10;RKl74MmVjOnN2zoPt3w9jpVE0XRr2aoCjjLS3wIIgIL8j0h+ysbilME2LaTfnl4oWRT1NFMinEGO&#10;BOqoBcFeuVbQklyauFXrWSviTahlXdI6lZp00Z00Qj1N4rejlifskQ8JnpPeO2N+sWMrKz3rzTSs&#10;o9lirV6wxYVZ3bDJuu/b0tycZoRNW5pt2oXDZdtdn3aoWFmY0gxx2w62V/W4K+CYss2lGbu4v2V3&#10;Lp+3m+f3PU/i+f1r9uT6eXt657JRJohoErH6dx5f8xk0/SS85PPZQ/v+3af203ef2a8+koHW+Pn7&#10;z+3XH79jf/HhW/aHL4LkSqAArwSDjpmM33/1gT8ntPHX33/q3gcqO1j/9wKH3335kY8/fPWpL5HQ&#10;BlR+/9WHnrT5uy/f9+2wHHgvyKdAsCoAkeC9P/3oQ/vDN4KNs9fYL+sMFDIRumK450Tr8Rmeo6LJ&#10;kkRRviPDoemd1+2bF4/tyzce2JeCiW/ffuTLL5/ftc+f3bZffPzM/tUfvrev3rxvz28d2/v0HnlG&#10;189TH89v0yX10GXFn94MkipfPLhsr90+FTBsO0BcP6FrJzkRa4K6Dbu8s2j3zyMQtu6ehusX1u2K&#10;oOL87pJdPdqw4/VZu7gzp+WUftOmV+LQS4XH6/NV2+yXbKUbtwtbJduYTdh0fcKW57Jap+KNuKiC&#10;4FpZ6rdtRveSreVZW6ezpq7RmbauqRnN5mPDNqV1y7lJV1klB2JutmylIuFiruFYIIGd0+xd1y4e&#10;MlQtaeoFTFD1QfIvipd1QUVVgFzW9grkVNQI9cmQFgURAuKCYCGeiQkk6MpJCIMQ9rgmemil0H5c&#10;9230HiKTVtNkjy6bVE8UNOmhjDKuiRtl8yPjMuaxsGX0HwQgvHfG+IRFyIfQxBN1yQkZ2phm7IQA&#10;CBvQDIsKjlgMw6b/Xq4s0NfkSP9nwuMk9SNsOCRjzn0ce4ESMoadYyjqnlvWZI1wO3BBF2mECkfO&#10;DQm4BGa5rKBBE8dRvBAhm5TBc50EchGAIB0TgECOB7pDdBGlYRj9IAAKVDgpK0Xg0GWqBR4cU9Dn&#10;Apig7wV5HGhUkJeRcmNK6AEvwPg4rctTNjaRlZ3SscQELzoHzPRDgoAxN7qBtgLHQPUinnq8Asz+&#10;MeIYf9IGPP/Bkxej2rdm+jL2rIcRJ5SSSpZlxPVdJ1JuzEmmBBL+ATxo0Pqb8lVyPjiOgRcBT0Ww&#10;TZbABHkcgEhC6+ChYbscEwCBKjQlp4SdgBTgCAEqoCNgh6EgVhPWwYlOcRXl8/qRBA9RlMBEXxhm&#10;0aG7cmSwY0mdnHHKKqsWEg1SjUHHt1AkCGnglUCprKALhBgTIBEhTFGuWbWl2TtCQbpYszlkWvVj&#10;jI9aaER/pFrFPnjzmd27dsWK2bTRmnYUYZIwcsS4aka1n6x1Z5atNb2sP0fLhYkmoiIzkXG2WBOg&#10;xCyREcTo4k7pwgMKENHiYhgaFYXqu+WLDR1bw1pTWlaCZE80L3htem7VKvWuPofeBN8xZUubiyJ4&#10;/YG0zRAa8iRwCkyoDCi1OoIFXdxdYvf60zV0U6jxvGWxvLat90rdWY2+zW2d10z8wBpLBxYt9yzZ&#10;6FtxlqqEdddiQFYawabSNHkDfe9bkW2RUzFlL778qX3xiz/4NtChoLcFyZVxSiNRgxQ4jKWnrCpI&#10;wDBTBgoA1GeObHH7rgPEyt4Dm16+6gmVVUotZ6gG2bap5Ws6dhlwvYZnAqDw0d23iqCCygq8GYRI&#10;MmdwktD2ybnwUMn0ibZ13iGBCpHuynVrL17xXAwqQBwy9Bm2BbiwpBSVklT2QU5HWRABPFCtkWog&#10;9a3feFUQ0j+wZGVB32c8Y9V9AAD/9ElEQVTO4oQzCk2L6rfKCCJi2bhujPTNENhpUOWT12i0KoKJ&#10;vMBAUKHZF4MeLYViWuvod9ONuNEpWKMNeOBB03VC6VspZf35KcFEzrq6NjoaM7rh9+dnbHamZ/Oz&#10;c7YM5G6s2tNHt+yvf/sju366aRtLXVsUdCzPd21hrm3ry1O2vz1v2+uayZ7s2f1rF+3a0Z5d2Vtz&#10;gHh09die3Di2R9f27dm98664CESgyPjx0zuuXIkI1U/eeWo/e+8N+90n79lvSFLU49988q4PPA8Y&#10;fCACUPgTuRA/+sQfo4Lp4Q4teZ2yUABhABC//SJ4/PsvP7HffPahIOGlD9YLKj/e88+zBADIo/jN&#10;F287SLAcQMbf/Pgz3wefGezDxa40fvvlO0ES5yfPXeSKz7Ed7xr6vr6XIMLh4c0n9t3br/0g0w08&#10;ffLqbfvq+UP7mvyIN+7aZ09vOUT87U8/sf/6H/6F/eOff+4g8eGToLfGi7sn9vbD874EJGjahUeC&#10;8wqgvXLzxMdjjbuX9+zG8brdvbjjIY5L2wv28HTH7p3fcA/E9Qur9kwwd/V4y85vL9n5jXmXyCa8&#10;sUeJpx5vLncdJMhhIClye7FgO4s5u3HSE1RkvVHXlQNdKwKE9fmWwLNh8726XxsPbl7050i5rwoM&#10;PJyR1qxchr9RitjiXMn6PV23glvafBOSwCuGZ6JWSdtMr2qHu4t27fK2VweV8wLj7LjLadOEq0AO&#10;BI25BBoZ7SMmUIgXkpYQRKSACV3jsYzeF0wXqhmjuyfCT5RQJkKTNj/Vsdl2w0q5tN97CR0w40fM&#10;z+/nlCoKErg3RijTnAiaMjlAaKYfFhxkI3FNCDMeZw8Rl5cRx3YQjsaDgAgV1X9JzaY9R0C2BcPq&#10;1YEjGO5zghQq+5hs6p6ryWCEZM5oxhq1rmCn4raKkkeAIpUmzD7q1RPj2ta4DGk8lNZ5qWjfge0C&#10;AJgEu+wAzwUITFL92ENhAceYl44y3AuOarOOleOixBLVyMXFTc/Vw3AOvhOeBgw7JZdujGVkcf2P&#10;T2ZsQseAsUZFMk4pqR6TuEgIhVB9kDcYeBC8wgEA0CCcw6AdOd1ER/AOaJt4IAhzTBLKcDAjrwMw&#10;mtTr5DFo0izDPi4b7eJVo9qfjg/FSgACY+8qlvp84EXBSaD9C3yGBA0BIJAsmfwHEDEyUtD6QAQ9&#10;RvSaPuMgov2T3IrzYYi4F7Eikmgy6ZQoeFo/EgkvnByREVQoQgsEp0JWa8kAckHoYhqVgY+QQ0Hf&#10;DH0etxA5DshRE84YglSIJenHiKezVmk2/OJLyQBEIgiK6Eec0I+hHzSui/lkZ0t/rllDNa0kCvbM&#10;XF2g5ETwo07oByb8QEgiTu4EeRAi3EhKF5uOt1ApWionQ5HRyfMkz4SAIJDjprdCJBnT/nHtFS2R&#10;07FrdooXJS8gKJDTQLJONFC+jGf0h0vH9GfLa33NdnGbF0TimayXkiJg5Y27BA9xQVEoFbWkDFWi&#10;pPW0fqGl9xsNSwqe8s0pW9g/tVxnzsqzq1boLQWJgwKWwtSijOuiZuR9QcaxG0yvwGguChj6nqh5&#10;5ZW37M1Pv7flw6syuj2v3sATQdVGvLZq8fqaxcpLHtYglJHvbLvhplJj8/yrAoUr1l285OEMIAKF&#10;y0EDL0IbQAOGvaAlZZhdgcVA12EQEgEggAKggtDEQGeiKHjI1DctVlhwMABOplZv+GcQlyJcwSDv&#10;AqCgeRiQwXqsjyw2rcYbi8eWba963kd5btuaSydWmdtz4a1wrmuRXNsy1Z6FNRvKVBEI042tXrbm&#10;lG4sAlBAoiSAqzdq1mzXNSMraiZXtqleQ68VdcPUTKuiG6dGvVmw6fm2gIPXtR39bvmCZo6Ckv78&#10;tM0vzFi/P21z/Z4tLsx58uRsr6kbfMsuH+9qbNvr92/Y/tq8rQg0FvstW1uats3VGQHEgl082fR1&#10;TnZXvWLj8v6m3TrZsTunu+6FYHb87OEle+vxVRdGev/Vm/bZ8/v2+Zv0mLjvRhRo+MUHMsifvuce&#10;iF++fOG5D3/fa0B4YwAOAAOGnSVegYFH4m9+/IWPP3wtaBAsABF//OZT++PXnzlIOFBoe2wrgAE8&#10;HAKNrwUvQMNX7/pjBo95jccD0CDUwsDTQdInEEHiJxABNAyqQgAHAAIZbq8u+Qip7udedQJIML56&#10;/ti9Ed++9UTwcNs9EV+/uG/fvPVA23lu/81vvnHBLNqY8z7AgCDVB69c9QRLhKkIa/CYBEu8PeRB&#10;vHh0zV67e9EhAq/EzZMNL/e8fbJu945X7erOXNAP4+auffruY7t1Ydeu7q87RJBMebzRte3lhu2u&#10;dWxnrWdrCy0HCcTGtlearhuyKnhY6xdtphG3m+cXPQFzc6FpC92ydQgZZGM23S7qGqrabLdoCE6R&#10;ENkoxdwDQWgCtUvEpWja1ajGbaFPN1q9VklaRYa/WcvadX2H775+1y5f2DA60051M9ZsIGsdsbI+&#10;k87h8Q1p0pa0rPZL5ZLnDAHQGvE0PWdCAmpkqzG4E1bUPbGONy8es7Lue4WU1tOkENlrJm6lWtuq&#10;bd2XCxUvsY7qfutdPUdH3BBHJ3WvnZiwjO7BkTGBAhUJGDBmwG5oSeIkfy7uoQG0GNLJhj6r92VT&#10;HCK8hDFom42Rp8kWIy2AySX0n9fMPi3wcKEmzYSz6Olk6h4OQYcB0Ahr0hoZ0z1eg89OjIXdHrFt&#10;cvi8/JP+EAKJSY2QXssIVNB9iEyE9XlyFmRHclQ+YCCphph0T8yTJ8+t11tw4wlAUACA0Q8qOJjN&#10;MwLD7N6FCb0u447xT6d03nTMlE46oMhOkvOBh8aTHt3I40UIgMd1mfTaJAJYVEiMkF+CGFYACgHI&#10;cJ6YaLOUfdZ5BjCCcAM2Xeto+5MsBS/dxpyuq4YDxyAUw9K9Ib7/4NgRrxqlO+c5geS5jAOFJ1lS&#10;UiqgweOBpwQ5cfIXvVKlodlz3FvDjnocbGV5USuIDkWneCYojaFSgtautWbHbt176DP1eCZj4y53&#10;HdVFSSvwknY06SeX/hbpdEUXDRSlH08nbVQXWkEGN5tP+w2ebNsJGi1pOe465DRM0vtJEZieUxM8&#10;NnrOj4P6Y1TQCJ2gQDkKncrgU5ERyaRtJDzhdFyW0SBZKJlGUjtuKKihcJjJ51zHgl4LCbwcgpTx&#10;yMhZMp5mA5XAO8FFxoWOdPaE/kTj2u5YeEz7EYGTGJTL2jlBV5CUqdlvteI5E/TaiAJGGin9YRsI&#10;F8n4pGTYxvWHI2diQsBTnl6Q0ZXxh6Z1DlOCCDQm0EModmnVfeKCSxkBBFoRlIai5EjlwsyGDPHM&#10;uld6NJeOzBUmK/MWpUyzOG/5rmb5Z+BASIOKC0Civ3XbkMNuzB5bThBAKANwABIACRItK1OHbtgz&#10;9Q037vO7D2zl6BX3GhCmABroKDq1ds1BACCghJT38q0dhwiWgEi2semfay1etEh+1o5vv2tz27d9&#10;XTwXAArrsW/WQzjLu5MuCEh6W1oKXFaO/fsBFfn2mrcszwqckOGm6Vm21vTQEgDXnZ+z9vSUdWZ6&#10;1ui0BQVl62pGVRBk1HVtX7p8JJjQdaXfGpCoNvBe6IZZ0Y1J8FeplaxYyrnGBL03ulNNawlCul30&#10;6tsuhY1yJVnzJFrOdTX7XBFYaF99rdPvdWx+tuVhjNXFroc29rbIjdiwQxmhvZVZu7i3atf0/Nnd&#10;q/b+63fs8a0je0Kin4zeM9pda/Y78EQEpY4PvQvmj1686iENQhmEMf745Yc/5EgAEX/7ky8dHAZe&#10;iH/0U4AheA5MMP76+88dIgAHPBEs//LbzxwiHCY8JPKRQwTwABzwuT9++8EP0IAXAXDgNUITg/BE&#10;MP7s3eCYOD7gggFADCAEuMCzMcjpoP8HA5DAI4GcNyABQHz3NiWuD71J2Y9k1L99+6G9fHzFvRIf&#10;PLpiH1Ox8STosTEQoSK5cgARPCacAaDhhQAkBp4IciPwRCA69eq1PaPj6p2TRXv+4NBePCb0sWmn&#10;W327oN8QzQ8PZ2x0BAhlL8M82e27N4JSzMO9eVsWKBzszrnxp3tnWQCwIOM+Q56CjPqigGG2lfOK&#10;jBk8YGfJlpRn0nCLXIi6QAKgONimV0vCEJeqFsO2KUBZnhNITJU9NNKfqdvOxpy99eY9u6Fjn5ku&#10;es5PSfvOZmXEc5r8pcZl5DXz17Uaz+teSWvwrO7RhbMEyqQmU9ER/T9iVtR/ogo86N5e1/28lBKM&#10;aFKVjoYtk0x4+Saz/Xy56vdd98KSdJ/OmHd41j2dNt+EncdGzglKdH/2Gf247uvE1GUfZA+o0sAW&#10;oI7siZOaUWfTLb2v4/P4uo4dfQhEpAQNeCfioYRFtG58Im5hGaoASmSPJgQhsZpsR04GGs+AJnr5&#10;hldh0CocT0SjrPtptmTeZlxQQ14dng4vG9W2KWeMa91KpmRZPNmhqEUmdVyEUgQy3c60wwxhlkAl&#10;MmLN5rQn9hNGwGgHypNUoQSQRN4CZZd4JSZDso2TzO5lwMfwlDD7R5mSnAZ9llyPoWGjudigBwUA&#10;5SEUjSD8wsQ8aedG0WuiD0dJ6wgstK0AEkhyDEAkJntLAmtQhUHeA7kOY1oXkNBS27t0fM16rb7/&#10;Jrwf5GQIADxswjEAB+R8ACqMIHThr+FFEXyMAAz6HkAEdj6bkV0DoFDpy+UoLxnSm0N6QySapwGS&#10;djYy4rXCKJFRynnr3l07Oj1vnd6UjRIXi8pw1+qWkoGECKnySECLukiAiKRmjXghRqj31brdXldg&#10;ooshNK6d01xFF3sC2c4hS+pirWEYdCHS8ISs3JxAAjETQiWUjkaTdJzTD8RFIcIkH2Gc9cP68+hP&#10;kBWE0Fchk0t6fgbwQXwLKEjnizIcFSu3WzYpiBgaH/KciGqj6W4zhFNcPlvHzLrkVRAWGR4fFnDo&#10;eAU7vAaZp0To/LHoHpktoeamPwugEZvQHzdlM+sLFiVGl8tZodOV4Vyz4XD8h9LQdK1h3shLUEZj&#10;LiAiUe5YdW7Tm1/lcecvHVqiMiOoaFm01NJMfdu9ECRfkhNR7e97BQdeiEh5yase0k2ksHH/L1go&#10;Ox14Ddr/f7L++0ey88z3BLPSZ4bL8D4iMzIi0kR67x0yqyoL5VAG5VBVYJFgESRBEiRBEhQhA1KQ&#10;BFGQBEmQBKkFSZCDDNSS0Ebd6L7t7Z3uvnd67mD3zgxmF7P7y2B3gf0Hnv1+nlOnxHv3hxfhTpw4&#10;ceLE+3zex3wfkiG3BA5nZYCXBS2LbsDxOBBO4H4YimBMrl5zQ8978SQktW9KQ5uLqF7Sj2PFQxl4&#10;GvBGsI9UVXBSXnIwSVYWPKTC+3nPxvnnPLTBewELACIUniKcwnvYjnwLvhNtxEksHcrovNAWvYzE&#10;97yOY8pQzSyM648QT2llVfIS3FytahUZ82qj4d1nS+WqjdFnQxBBSGN+vm3rMgpzmvgLmkTzAoiR&#10;jFaA+l0mOh09Ltvk9JS3pB9JxWz/YNvaE+M2NTEpgBj1mG9N8IGAEPHquamqLc+0bLY1aYuT8zIo&#10;C7axOmerS9O2ONe21YWOba3O2976rMfWT/dW7MrBuj24fGIfExR86f033AvByvihjNsLdy7IgJ16&#10;EuDraEY8c8OVK2nQhUfis68IJN54LsgtkIFnlY9BphLiO5952+GBATz86EOAIbhlABMAAiqX3//s&#10;ew4UP/rwfYcIjD+GH4gIvRahB+O7n9F9GX7CEt/4BOGMlxwcgAjGR/Mh2A8DTwcgEoZE2A/5FOyX&#10;4wAeeMxr3AIPwbG949DA63xX7gMS9PkAJD7+3HW/JbTBc4Qy8FAAESRZvvvcNXvtwWWBw/mneSXc&#10;ByIo6wQgCB9RlUEICQ+EC1Fd3LWzqxOuVon09TOX1+3i3pRrRwARZzfQ+5j3MtDdpbrNtaiEyNvu&#10;alO3dUHEhO1uz3uZLyGx6cmyN9+iJLgikOiMjXj78O25upeI0u2TEEZ7LONtwgEIEn4p43RpdUEE&#10;8tYzk/kARrIDNknIDXlrwUE+PeRS2uREdKartq5jHx1La5HU57k9GX1urhgVPMQthRw24KzrPZIc&#10;slhyWAZc2wgavJdG9IznWFBGmtECMq85NDHQbznNzVXNWxOjNculEgIUsvS7fK6nPxILObQYMMrx&#10;KMbqjKHZQCOteHREhiXq5ZbxqAAmgjuf1fWAz6/9em0krUWftkMuOx7Ly8gFmgUoSKaTRYsIBDKC&#10;iFREBkrGPa199MvA9slw4WUIOlMCHhjMwNilR0q+0u5lVS4DPCAQSQiKGDQRoyS0o//56vKaJ1Sy&#10;DXCSleEdy9ctioQ2ngrZCbqE9siwozWBUadHhHs6SNYULOCBCHMIg1wAQiP6bBn13yUasuAW4FDV&#10;0fNktS/oCL5zUsZeUKMF85DsYpTKFBl64IHUAXIQCdvTiJL9oQMRikp5Kaf2jSeGMJD3/NDnD/fH&#10;BFUZwZUW03q994x+F30mJazePl1ghNhXXlBFC+8AIn53XAABwz0cOp99+iyacwXdPoPtgm2ABwbA&#10;E+hOePikV8c2ONgtg09XtUEN0VefvlB/n+7TypQP6bKcVmx7h1v2o59+z86eP9JKfshLNc8IBOKJ&#10;pEi4phMdlPQg3gFI0OyEslE6gdIiHKXKjIwwWbpUXUxo4ueEQrD5TN6iIlyHiRg/PjGpbv9sxKgA&#10;kHhKF6WABjU0SjQHZUiQr+4SoAAVhUrdhmMiafpdJGJO0cVi0PmTH5sSoiEqNPSHSRZyuo268QEI&#10;6PhJMk9WRh5I6B+O6vvpT1jWiZcRIRRypl8XHzkRAgPXk9cFmdI2IwIWPCDcZrSajefSFsmkZPRK&#10;lm+MW1T0jp7ESKnuiZY8Tmjgko/i0dDzLlxVEizoos43ZbRHZ608JQNenbR4GfVLTVQLW7Z54a6t&#10;nLutbZY9HyJemXeAiJTmtN2CoGLGwxmECDDc8eKM5ce0uhdgkCyJJwK9Bk+qFDBEcjTZOmvt5Svu&#10;geA+XohofkbwMu3AAISkK4BHkGgJHOBVCMMUAAfvJRRC+AOAwGtBzwxCIbM7t9wDwXt5zGcADgze&#10;hwcEkOE9gAR5IfTWqE7veJIpHgk6kKKiSf+OSEbnaCzQ2yA/YnRKICAQZJVE8iyJsinBHxBB3s3Y&#10;WN6Q/q2P5qxcy3rORGu6bXmdf9rB412r63eq1kuCjKx7JeqEROp1Teodm241NNFrxThdsJlOPpjo&#10;2zIi8ys23ex4rsRsR4Zma9EhYmV+2k72N90LAURc3Fuy3cW2u8dJrMRdfvfKnl3TSvjetRN76cEV&#10;B4mX716y1x9ec+EpIIIEQ4wqiYhhiADDjBHG4FJRQSUFRjj0RPzO+xBARXD/4z7wRvz4C59yiMAD&#10;EQJEEMYIEjMdJJ54HLjFi/CtT70iqAjgIXj8qn3/c2/74Ji+/p5g4b23dFxBmITQSBje+ChEeH6F&#10;b0//jxc9jPHzr3zGfvOtD40wB6AUdh6lC+kX3nz0xBNx36GB8AUAQUIlnoiPPWkr/rHnbzpEUCb7&#10;9qNrPmgbjgw2eRG3T3eegMReMAQPNOWiigOIuLwz41oR3oH1QAAoQ3+82rFzmwv+u107WbIb5xb0&#10;e5ZdlZKKjEVdA4Q0FhZaNtmp2+xy25NzK+Wod/LcWxuzZmnQjtZG7frJnH3mnQe2NCkIrScFCEXP&#10;ZaC/xuJCXSCRta3NSauVY1pBRwUOaTt/MKt9NG2ebqCtvOdM0P0TLwbGn1b4gbR14IUAIpJUG5WC&#10;Mud4atC9DlnyIHJBKSdiU9ms5rXkoO+jkEMASoY9xoKuSyviLssnY1bU4ovbRoXPQ4jpjMBDEBJj&#10;Hu2yarVqdf3HcmnyKSLuOWDVHhnSZ8S1kEsG1RDMu5T6k09AyBvvxUgy6Z5hOluy4i5q8VTMj+s/&#10;teVJmBEZ7z4Zv4iMOsNzHHoGZScEF6mK7NGTJMFuPSaUoRXyoAw4YEBoop/kSIHNkOzSqBa3hA4K&#10;mhMmJqbs5Zdftkqp6mGLER3rEK5+jDCLXx13ZEBgofkkJ2PrRl0GOMiJ6NP8QUlp2isrQoAgaTGs&#10;1PD8g+7A4HKMyCZgC2n5gO6E953qJTGzR9v2WhoI6wfetCCVHcNDQiUkCaPkS1Am67kOnmuhhXJf&#10;oAeBRwOIcG0LfW8+F/DqAWQEAAOeoAls6Ph69Lr2S75Lv+CEdut9+s5hKSc5EcAEQPAUInRe+3u0&#10;SO8mJ4bvRwgmAMFAcpsKlsATESRyUvEhiHh476a99Pwjy6ZGXB8cI49aWW+PDLqX/ciAdnfZaCNv&#10;7Snc/jK4fV0elqDvRf/QsDfrokyUnQf1pBGd9KQl6L6Gl2AEwBB96UShh57XSn+q1dYJTOjikWFO&#10;IGdK0ojgRBdeSsBQ0CofFTQgom9QdCkAyckwo+1AI60ukVu3LkZKLhOZkgx70pt+IZJF6c+wPiuF&#10;AJVIlxKaAVEdPRjQgcgIPhY2tu3k0g19n5r+gHgfit5rA9EpV7wcrVthTFCR1R+jVLBoWnQNHAgc&#10;EjlUEwUQmbTeT6lp0r0Wvo1IfkTvR9oadcskglgkgWoADEhqR/VHciGrbM6u3H9kz7/9Kat1Fh0m&#10;yig3js0YCZUMACJVnxRUrNr6+dte3lnRnw4RKiSxYzLwg/mOJ1WSE0GiIiEN+lHEtE2yQsdMOoPO&#10;eEIkxj4IU5yzkoz4GB1AZcTpabF4+NDO3nonCDcIFPA4oC+BB4MqDWAEOMCjQEiDPAlgACDhFvgA&#10;LJDS5pacCbbjPlATwATvFWzg+eAWb8jUkaGkiUZFqjLjQlbjc/uuRZEoTlllYtMlt0c7OzqfU67F&#10;kR/reIlsozPvMMlvVpLhLwgiyTYnlFHSJEoPgUo1pclWE3ApYelsXNuVPKxFWK5YJcG27NolC8sz&#10;Nt1peThjenJK12jTJ9Ll2XFbnivb6mLZ1lbGbGuNSo2OdVodm9Xt5saKDMqUba7NazU6bXPTTTvZ&#10;XrLF6VHP8KcagEoAXOkXDhbtxQcXXYr7zpUjhwhi9q/cuyxjKMP48HqgXvn4blDm+WYgQ035JKWW&#10;QfllUI6JJwIDHUJEOPBC/OSLn/Twxs+/8oH99Euf0vhAz73vQAE4fO8zeCpIjgzCGEBB6IEIQhav&#10;OTwAEd//HJ4HPBNBjsQPPv+OJzgGHgy9//33/PYHn/ukjzBng1tAJfR2hBAUQMSLDhiERIAiBvDw&#10;4RvPPM2jIKcCmMAbQbUGYRW8EgAFIIEnAngAwDh3bzxz3V69c8leuX3RXrh16smThIseXj2wN7UP&#10;SjuRvCZf4srugt0/3XRPxDUZ7btnF21/rm6XNjt2aWvBzm3Me+7EhcM5u3F+zg7Xyna8UbaD9apt&#10;LlZtdUlGfr5pnYWmtWZJwi1pjkzadDtlMxMpW5rK6Lev28lG0/ZXGrapfZOMubc+aQsdQWotqX2M&#10;28piwxpP8iPIjTjembZf/PBDe/HROVenBCro8UJ4o1lPW7kYtVIxYlRv5PMyRLQRr8b8tlzXQiYv&#10;Y1gQCAAR+YTguOBVRqmMYCMnOBBMz8+OauE2qHlXi8DkgGWKI5ZMMzd3WYF+M6WMrtNNmxJw55MR&#10;rfY1h0cHBAr9shEx12soaTFFMiPQEKhHBl2WSYRk9U7DvITmYaABIcL+wX6v3CPXrk+GNKL5OZ3M&#10;aRWNuJb+j3pvRCv0tLaJDsuo9pPw3xsYXxk6Kh5C3QZEpsbqTb0nasOyQaXkiMUHey0ZGfBum9lk&#10;4N3GQ+KJkXhBkpq78UR097qXgrbieB4igzHPnSCUghAVIQLAgRBLVMdEoiK2jR5S6DwExpb9Dlpk&#10;mGTHQNyKxx5G0KDCgtwPSlc5F4FgFx6LXh2b7AMpAgKeOOdNxj6ZyAjMGlrwjGt7vne4+tdKv1/2&#10;tjthw4OUmQI6NZ07SmuBtQF9T/Ii9BldVKPI8HcJNHq0WCZs1I03ol/3tYjXPvHY4K3AYxJWfRD+&#10;oLoj9EL0n0nqNun7C8o+2ZZjwQOh9+u7c1x9+gzyJrp12/XPf/839rkPPullbP36QfAA0FAlFh2y&#10;REJEm495DA2ISOiCG0np4AZ79JxOWPcZGfghGxRtItZBbS0xL04cCpjlSs3pk3ripH5E9B6gVcSk&#10;8D4MDaICFtWX6tPFRGtZLj6d5JGkEyQXHGJWMUHI+OSkLcvwU+VBF048EL24rLQ/pFgj8ZxFYhkn&#10;YCS7A3lUYmK6HS5p3wUdM2GIqhucxuS8Tc6tGcIpeDIAEwCFcAmqlSWtThGc6o0My0gJGLSyTVBx&#10;UeB+Tn+8oLwwSzgjLkCKkSvBPopaMWs/aYGEAwS6EHWL56qW04VPVcdIHm2LolbQdXvv81+yP/yb&#10;f7JL9x/L4Dcsp1V2TO8hjDHibcWnLdec0Yp8XsZ+3TKNORvWihwNCbQWRuqrFi0v6jENupYCtUoN&#10;em/QCZTqhqAF+JLnSZCzwMp/dO7UOlu3rT573iFidO68zezcsZWjR74NoAAE4MnAi+E6E4IIT7Ac&#10;XfWQCa8DHMAA+8SrADAAIO5Z0C3gAkiEpZ94Qtg+CGnoPXo/iZ9ARHUC7YkNWz645WJdaEygnAlE&#10;IMWNNyI/tiCwaBvdPlH5xCMBsNEnpaBVEnLYlXrRQxmUdBL73dictu3deWtNVHxyLWiVRRJuvlKy&#10;2vi4bR3s2USnbfWxkk0JAFrNUZuZmpQxmLCFqbZWgVp5zlVtZ33c7tzc97j08lzHlubmPYeI5Mv5&#10;uWnBxLLtba7a2mLH1ufa3nr8SMBxtDal1e2UPXPt0IWOrp/fsIc3z9rj+1fs5YdX7aV7l1wciQFE&#10;uODUC/ee9NEI+loAEaGaJDDxrfffeAoRJFZyG4YxAIifffl9BwhugQhW/T/78qfdIxF4Jz751Avh&#10;3oInEBHmMAAN3/ssz79lP/7ix+w7nyacEYQ0CGcAEbwPz8aPP/y0Q8mPvwCwfEb7fc8BgnAFnxV6&#10;JcJQBt4IbgGH0MuCx8XLP9961is68EIwgIewnTkDgPgoRAANL9256F4cQAIhr5dunvpzQATeB0IZ&#10;wAT3gYibJ+t2j0ZdF7bs9smKXd7t2D1BxPXdGTu/OmmXkcfeWXaIOLfXsctHk7azmLOz22U7Wq/Y&#10;xkLF5mfqXjrcnK7pOsITGrGJqbwgs2aLszRry9naTN5Wpot675gtd/S+xXG7f+PQnr133j0LS9oH&#10;KpVlGX4v1xQsIBx1sIkmybjVyxGvvkBplWTLUX1OlXbigg7ahDfGkq5xUhZs5AuD1mhmBBHDAmfa&#10;F8T1fMarjkgwzmSQptYxtsq2vTkjAx7kRiQF2Ql9/nAcb7EWh8khS8X6bbSoz0jofqTPcnouMtQt&#10;w9Wv16NevUHuWjouaBFEsDL+nTHtk+GLegiAHIBBLTLpfzQcYV6OuIAUeQrM/yPRpBvRuIx1XK81&#10;Be/HB+vW1P+QxPvevh7ZFRkzrbj7BA8ZROfyNQGU/u/FkoydFrfFrL3+7D3bX52xTGzQ8ilyI2Sf&#10;ZEtQpvRW1TK05ERwLOhCsOI/09Xj4BAmYHoYQ/eBoCBHQfYFwyt7hgcisGvkDAThDEotSWIMwxkO&#10;FzrOwP1PMqbslPaXkj3r69W5Hhh2ox4fFrRo/3hCCMFQSTI/s+42EfvHsZEICrygUplK1gQzeStq&#10;znfPgfbPZ+GF4T4y3HgXgIdeqim68EYABNoHn6fFO+cWiOB7IWftCZTdVGAAHthffS/CQxr9XQIn&#10;DU+wPBPVOSFZMwifOET55+o4BRyEWUi47Prm175oa8uanLWSRjgED0RcBpEfEWlUWsymMsNa2WVl&#10;pPv0nGhloNdLQGPxhPWLKAkB0HUTPYZITBTEQcv4lupaIQogorHgguIHovsaGuR4Hji5UNiwnqdu&#10;GD2Igow61RilUsVLOwmHpHN5m5zRKm99yz0FfeRC6HPob4HoVFQXMpUVKJ+NJLI66QlLCkSIgZVl&#10;bOrVecGLDHmi5GEIQiOUheLBGNbn0/WzT1SLxDVlmclCUUY+aAc+pG0j+g7E3mOChEylaKXxulYf&#10;HatTnyyDRNkqIlp4IegeikZEvyh0pDQmgzdqkSzNourWnFvSrY5BkIInI699zqxt2Adf/5adu/VA&#10;Brpp6VrLky3xQCQqTYvk6npuwhMv880FK02tGU29oohSjS55YmVyVIZ+5sS1IvBOEOZAQwKQIPmS&#10;PhyIT6HNUJPhLrR2rbVy1SbWrrsMdby8ZLnxLRubPw1yFBYu2tHVV+3qw0/Y9CrCU0G/DUCCxErC&#10;HCRhhsmUbA9QABB4QQCQMCcCeCG3AqgghwKAmNBnj8+cuuz2WOesQwphE+Sx6b2xdnzXCuNLDhGo&#10;YiJmxcA7MbFMDgeekRXdLui4pq0o8KLJWraEZ4GwRMauXj9rh8erVizFbW9/3rZ25my6U7eFlQmb&#10;mmvahMZINmHNqZat727qWi1q1Za3xnhFK4KSzU5ru2bDy97O7a/b17/4rj1+5lST3Lytr7S1gpyy&#10;rfUl293ZsIXFGYHHuM3O6LnVeVvVa+gBXDre8Pg6EEH76aO1Cbt2vG6ne0t248Ke3ZaRe/H+VXvx&#10;zmWXxH794Q1789ENe+f52y7A9GlBRCjOFAo5hd6I0BPx0XAGIYwwJwIvBCOECDwRv/za5/yWHIkw&#10;xOEAIoD46Ze1/Rffc3DAAwFEMICIH3w+2AZ4wAvxww/ffbrv337vG/aLr35ex8Djz2qfn3KYCHIk&#10;3nNvB54Iwhl4IvA8AA0hPOB1ABoABLwO4e3nXtP3F0BwH6j5o+9+Qcfzur37zBWHCHIiCGcQ/iGf&#10;BHB47e5le/nWBQcJvA0MwOHepV1XqAQmSGIlzPHMJT1/dt1un12yi9sTdnGj5ePq7qwgYtbOriM8&#10;Ne3Nt87vtuxkUwZuQwZ4oSCwzHuSY7NZs5mFpo23SwLQlHVmy9bRa/S5WJopCSSKngtBuSfdY0mi&#10;3Flt29m9Oe/kidjUnF5rj2Y09P5mzhZndP1V455g2WqmrVIastVlzTdNAUMpYtWiQGBcK/x4j7V0&#10;W8j3y6D2+y0Ca/n8kFUEJtlcxBoNeg8R1k1aLhd3kBgZGXKPxJCAYWj4jKXLMhrkSWiOBzjyGRmz&#10;3i5LCBoAiGx80OiGC1zQOGsUAE+PaMWvbTWPkURJ+WVgSId8xY5HAm2FuGwCC7qEboMKiriPpFbp&#10;uOGJ0XsOBQBRr9idG6f2+z/7tt26cWKVioxvf6/ghrw0GXYZs8Fh2iGQe4Ed0fw/PGjHW6v2o299&#10;2W5d1IKFVuMkw3cTNiDJkJW8IEIr6D59fuCSFzwAEjpuwIEqhwEtPL3RlWxIJo3AVuBh8ARKQgbD&#10;sm36bqg2szLH40BOhwPFE88DyZUoMyODwGdS0kq+SAQPfG+vzmVU5zKp7y5w6h6UwQ48CAO9SYHh&#10;lB9rUJ1CmeegL8RjMS1W0zVfCNN1NEiIpC8HZZgYdoGJPtsrVs6ktc+MgICh1/Ey6DsSPumVDR3g&#10;fOg9sUjRjX+3dwANYIIciH7dEg7pJWyCVwIvhLanqoTP8s8QQAAy3jzMPRWco5h1bWilRKlPdLjX&#10;Jpr0Bmi5F4LR39+lD+sSLNAroKUJVl+ov0cfjvoYapbakWiHhiuARBcHrJPW1XtGEDFgXd1d7okg&#10;jIF7iB8mmcjrxFL1QQ0tWae6OLjAdDH5rQw6+0acBO8F9Igbihbj2WLZ8xFomkWFBm29UZ/Ml0e9&#10;BJVwBhQX148105m2qamONcfn3B1ElitlN4OCHxIw0ZBAqRKVysq4vrP+EIQXogKFhAx8jvJMQcSw&#10;vpsLSWWyDhFNrUBLWqk2ZGQm5jtWa1QsndcfZyRmKe23MNowmnYNo6opGo3mKlZqzVhzdtk2T05l&#10;7BoeKskURJe6nV3ftJX9Y5tZZ5UONAheBBGUfsZL49an81VqUWmxLoO96cmWtBqnzThS2HgiCGeQ&#10;E4EngpbhgASNuyL5ScFI0BGUCoidyy9ZZ+uWDPrO01BGceLAagKBYnvP6rPkUcx7qGHl4L6dvfGG&#10;tRcveEiDElEEqAADPAp4HdiO/ApyK8ihCD0QJF0CEozJtSte1RHmVEwJXCgBbXS0GhNMACaNmSOj&#10;eddoZ88hAi8E4QuggRBGZ/3U9i8/awu7V23v0nOClqBxF2BBjkSKCpdM0XufjJLDMDVuX9Qq/JKM&#10;BQqWaU2QeNIIZ8wvt21mqWXt2VFPPKOEd3xizOPGlXrOWq2qJ2OWChnvh7HUmbQbF0/sX/7+z+z2&#10;1QM7d7xih3vzur7qtr0xb+fOHtjyyrxNtidsZXnR9ndWbWmurVXnpB1uzmn1Sp+GFbt5dsWlle9e&#10;3LNbF6jOOLEHMnavCRyAiBdvX3oCElplI7j04n374BWaVj3nIBFCRKgoiScCJUggIvREfBQi8Eb8&#10;4qufdm/EL7/2GQeIX33jQx+ABPkRoacCeAghAq/DT76k/Xz4jgMF3ocAJN55ChB+/0nY5Bdf/ax7&#10;NfBIcEuOBBABTJAjAagwAIgw74LhICF4CHUoCF/wmBAGt8ADHgjCG8DDL772vgMG8EB4g0GvDe87&#10;8twtV/okjIES6HNXjg0lUHIlqMJ4We95/tbZpyW1t0/W7ZkLu3ZHkHnn3KLdOOoIHNp2QRBx83De&#10;TjembHu24TLXdPE8v40cdsMOVkuuC7E2V7OVhUmBRNPDWOta2c/MjnlyJUmSk82MexWAA+StC5kh&#10;GeUu143YWZl0oalyZtAmR9O2rc+YE4QgX00JKVUblHcWcoNacQ8JAAZsYiJjtUrEgYIKjuO9jm/X&#10;biAQ1Scj1G9jtYiDRDxCcy0ZxdSA3pMybwEugMjn8cpRCpqydDqmOXJIC79BSxVkEAa7PHcCjZRs&#10;Om7RIeLo5EhoJU1CZhJVSiCg21uFZ5M6vtSIvhOx935vHe1AoJUzGgasWFnFE9svaJ5lATmiRRXz&#10;fmaEUs28jNWARWVsKauMCQbiAoB6OWPXBdZnD9dsdamjhWqwQKXNQUTvQcAp6Mqp/XdrkTuStmQs&#10;ZhvLCzo+fVY2rfOSMRp7ATSoMVMWSV4CHhJCI6gyE94AcAjB0MArGUdQCQNOHmDCIQKFSReVEkAE&#10;Hha8E4BJ4I3AmHOLUWUQbqHSAe0HkigBAjwB5GhkKJ1NpW28VH0SRsG445FhtU9YQQabFb6gxuFG&#10;g3YTQAuqleRChPAS3gYAgR4EEAEA5HWbt74zCDUGlRrkdvQKnAIhLfpt6HwPart+JBOolNHowXuR&#10;0LaCB/pxaBuEupAO79fnACOABMfH9yVpFLBh/6FnpGtIF1A8fkYUO+KurtnZtlbxdIATjfR364JL&#10;iqroUoZ3QiesG5rr9i9K7S3eCLQYyA/ojww6QPQO9VoyKxrS+72zpy4mYmQxESq0F8ii9ukEDVtq&#10;JKsv2q8LTHAgiMDNRG4EtEhuRFLE29vfpwtJ+yDxhR9Ct3gSEL2CVDMFwYUghPgXEDE3t2AHB3u2&#10;uirDS31svqULCUluKiuy2kdRx5v3hk60uqVkkzAGSoiBkFHWBkf0wwhWIumcaL3qIYhMmVwHvS+f&#10;ttW9TfvkF963e5q8irWca0ogSNWN+w4Iypa8GiNeqHoVRqU1IYO86GEM8iwS2rbeblq52dL+tK1G&#10;qjLmZaDZsQkZ81FLljWpNDRhjJPP0HRvBCGOZH1K0CDwEVAMCRr6Mzxe0PMr7oVIVBc8Z4LOn0BE&#10;sr7gpZRj8+e8x8b48iUrTx9bpDBnsRIJmZSULhu9LUiyBBSW9u7a7OYN9w4gZw0grBw/dCAgVyJW&#10;nHPPRagfQVUG3oe9Ky/b5Wc+4fkP5EGQWMmg6Rc6FZSUkgNRnzwWmJw6oHTW9NzkrkBLADF35P05&#10;Kq01wdqSZQQTGye37fYLn3CgIOmy1N6wwXTDvRUjRcFSilJbnTudZ7xB5bGybeyuWVGTEjFhmg/R&#10;eGh0vOzehkxBf6akrtF8VACasXqz7JoRzYmywJNkN9zVbZvrTLhC5dbqor303H0XkCKjfWWx6SqC&#10;66tTdny8bctLczY/O2drq8u2u7XsBoYST/IibpzftodX9+xotWkfe/GGhy5O91bt0uG66xE8uHxs&#10;z1w9ay/cumiv3r9mbzxzU0aRHhL33BMRQkQgO/2aQwQAEXoiMOahJwLvwEdzIUhaBCR+9Q0AIhi/&#10;+dYXHSjIjwAueB14+NEXPuZwwC1AgbgTEPFRcMAb8f/v8fiUezYY7PeXX/vQYQIvRAASQXInt2wD&#10;QHh+xPv6LoIHPBFUf3z940DEc08hAmDAGxEmV37+9YdeoUFCJbd4JJDDBiJev3fFW6mTR0Kb8fce&#10;3zKkr0miJMHyjWeuujcCyWsgAi/EzYMVu3W0ZI+urNntczMCi1m7dazb43kPb1zY6di1I0Hh0rid&#10;3RBEbI/bycaoJ1ZSnbGEhsjUlICx457cBT1uj5e0os55+MtFpiaq1hGUoh8CVK7MNa1Zy9jEWMYW&#10;p0o2imdBMDFRD7wQSFdTvTE9gTQ74YioDDtNsgY1B/fYwlzJfvWzL9qvf/4Vl7sm9NGsRwUpZyyf&#10;PiNjSGk8cXfKLbssEQvm9WI+7iDB6n68WTXK+suVvBZ46DfgJSZvoF9zc9wBIZfSXBtD9j3vlXuF&#10;QkqfH9fc32W1cl6Gv9cihBp69LkjKRkegYYWO6zos5mK5nDkszW/aVGEhzmvhR6NsQgXoCGRFlCQ&#10;0IiyJRCB5yA2ROt+zc0jcatSWUXOmeZ8qj4w9ixACR9gvDFceAiGETJkQSrDTSMuFqHYFmwMBh9p&#10;aLZ3L4E+j4Us+Qm8J1CclJHsRutBtk5GllA4n+XhDAy9HuMhyGe1KPRSVaQPgpB9kJBIDgRAMSTA&#10;yWnRLHgBjKJphxFCF+lozLJxzTPxuI0QYvGwiVb1MswODzLihB947OJbOg5X7xREkFfh+5bhDnIk&#10;gAdsZxA+8dCJjDzhCddyeCJVDZgQiugTzFBGSpknwlRARB/6D4KHbm2LeBTvQ6mS/AiABA+Rl54K&#10;0gg18T6v9tDnARJ4PjIpGmYSzuGz+60rl+33LOGH9y9YfZSmKJpcdXFxUZEMGYmQFUpoQ6/JULuW&#10;uuCBQVkKDbuQHU6kRwQQIlpW5aLWEV10OV0MxMLYhvdCjyiOkfDID85+gQZiQWTHAg9BcmVK1F22&#10;8+fP+gAkaDvO5+CRgE67CY/EZYxl5JFIJbkT1xmekTQ5DSWtAAhNJEu6UHSRxXSfslO9NpJGvVCG&#10;Rxc4ypauPzE8bFE9jxGKiBoJO2DY86NNvyUZkteiZP6Plq05M2mXb122scm6jegPWpbhKY/X9T6q&#10;OqrujaAqI6b3IoOdqVDeSW4EwlVZbxxVamh7vT6s7xPLFrSPSS8BTVbHZZRp3KXXKy2bWNkXiIjM&#10;82Na8TdsSKvvSHHc8yOS9SWv0CCUkWlsuCeCQRgjMx5oSVAKSsUGIQ3acCfrPC8DXF2xpqAh19yx&#10;YnvfIYKSTSChsxZ4CWjxTS8NQGBh/657IUqTe74tORSuAdE58lAFeQ+AxtGN1x0ieA4g8TF/3iEC&#10;TQrXpejosWACeWz6bRQbKwKHDatNbHjDr/HZXZvbuiio2PNW5HQRxSMxsUzS575XbiBERbhjrLOp&#10;c960EQEbLeEp4603G4K7UhBmSiV0S8M2EoO12irruskOCzoy1tBEX6rS0p4y5qR1OqPuBkYbojVe&#10;FUSMeVhjujVuE/p9a6WMrS62jXbPjEUZh6ZAozM1rfdOOXjMTDdsa23WDrcW7Pq5La2Cj+3FO0f2&#10;z3/+U/uSIABoeHTz1O5ePrKrhxt253TfHt+84BDx5qNbTyBCBvS1Z5/2mwAiaM0dQoTnQ3w+8AaE&#10;hj2EiDAn4ve//lkfwMOvv/l5BwY8BwzyI4AIQh1ABDkOAEQIET/98sfdI/Gzr3zSHwMSQASfx3vC&#10;z+E+ehVAyb//xR/a//rPf6PP+6J7JghvhHkYQaJlkFjJwLsASAAOCEkxuA88hANvBPDA4H4Y5ghz&#10;JTxvgo6gAi46gtKnAy/NBy/f9+qLBxd2PKSB/PWXPvmKvf/aQ3/86PK+Q8SDU0GFIOLKftuu7E3a&#10;1f2ObqcFENN2eX/Grh8v2d5iw07WW+6NONls2v5607ZXWraxMGvLs7M2Ozlp0+NjDhVbywKK2ZbD&#10;wubihFEGCkS0GkWbnSbPpm57Gx2bnQAgYjZWitr8RNFqtK0XQNAefHI85yJT9HihG229jmu8x8ds&#10;p2Bf/fIb9rUvvm7rS6PeXbac7bXx6pCNVYb13hHbXh3TLVUguoYFKdn0oBXyMcFE0r0QdUF1PEHl&#10;REyLtKTPtanEiEU1189OtT2sQEggn0m4x4LWBE39b7I5FoDxIB8iTu+PEWtqUbUwMWlRzdnoOiQo&#10;yZQhpPV1VnPf1va+TU3OaBFX0P5jPscDEbj086msN86iKg9jW9L8F9f9SG+/xbVdUvYiKRApaY6m&#10;VHEkov8szaxI3JdBw6jFoqy+tdjrJ9ygz5VhI/GSREjkBsgrII8BqWqSJAEbwIN+GtlUVTaMqsS0&#10;bvG6B94K7uPpAC6ADmAD7zkAAVDEyLvT/oAInnOo0TF59Z++P+KKdK3mfZSN9nd3WyWXsTeef85e&#10;efS8xQYSOt/kfGQNZctUcsyTFCNa4OI9IXmR4+D4gQa8DSGoUPXhYlI6bkYAEAANFRvkKAAPwERQ&#10;xQHUAQQOEsCUwIIwhIcxaLKl95zR9oAEeRGAGot5tqfs1UtEAQW+u74jn8l35vfNy36iIUVJalc8&#10;0W2tdlE/eMdjZYQwyIegrKe/H8UuPA+97nnADcQtmabElgCMZFInOa2ToAvzjCBiKDaoSVurcj0u&#10;lYv64ghscBA9fsG2mm0rFcva17AlRbGD2leBMMIg7W8zXiGS0cW6vrzg8eb6aMW6e89YqVJ+KjiF&#10;9yEmEBmKoTZZM/QoEAIJ8i6CTFyqQqgOSSQKhvJXvjAhQyEDTQgkSZ6GjlvEmhJEDCKfqs8u1auW&#10;zuccFpD0prEXDb5QxyQZsz+mlYEM/9iUCFvGKWhok7B8jQZdAh0v8cxbn44RKMjWxr1bJyWd5Fpk&#10;agIL7ZuGXpSCUulRqI9ZtjJqEY6rJCNIyWe+ovtjlhJIjHbWBC0dKzbnvAR0WIPEyyHd5pqLlhol&#10;92FRwCBDKogYzk/7cHigmVV+wm/TY6vePTNamvMeG4QxkrXVILSh+5kxmn8tuIokYYjZzWvuIXjl&#10;49+y648+YTPbN/15QISQBeGP9upV62zdcE8EAEFeBN4HtqOvRn0meOzhD0IigIT2j8R2c+6ivlvQ&#10;+ZPwRbGxZPn6vEPE+MyejU5u2OSCQGX1nJ3eftnuv/wpG5vZscbsnoNDfnzFPRJ4Iwrji1YQUEUy&#10;NZ1rnRdArFCxWnvSvRP8dmPttqtb5itF/U5ZfVbBfzv3UggEZzTxx+P9ViwlNNHmdK0OCyRy1hyt&#10;2bjgr67rb7Ra0qouaZvrHUH3JTs5WrWZmZYmyqbNzXZseWnBVrQqXV6Y1upz2o62F+3y0Zo9vnfO&#10;rp9dtq988LJ9+N7LDg6PrmmlfOnY7p4/sGcun7Xnr1+wl26TWIlrPoCIT7/63H/jiQAi3ABrNU8Y&#10;A3AIkiQDfYj/HiQYQASwwK2HLp54KcLneezPffVTDgvABODAY0IIPMdj9sV2hEIAA24BCPYJxAAo&#10;/+Wv/8j+r3//5wKWLzioABd4KoJjDEpQPaQhgAhLRvFAfO09qjFeeAISQSgDiOA+AEFIwyWzdfvB&#10;S3ccJNiGkk88EPQb+dizt9wTgVDX2ySr3qIR14ndu7hl7710y/7uj39o3/nCOy6F/fj6sT04v62x&#10;ac9e3bR7p8sChgX9Low5u7hLieeEi1BRAkp3z8OVcTveaNn+Rltw0BQ0ND3pdlW/+/RY3WZbdVud&#10;aXqXzvnJqq12xmxvbdpBYk7wgBw6qpMTzYJXZwANVFwUKc1M9VqtECRXTjfzLmC1vzMrcOi3apnQ&#10;hOa/woCN1aMC15KP0XrMqlRk5PusUR62mVbaLh517Guff9nOHXTseHfS6KmBMmaVa1qg3G7XbH9/&#10;3ed3FomJeMwrFUj6K2iR9OaLj+3ZOzc9ZFEuyqj1BJV6VcE4t4l4kBOxtz7v37NZ0f+IsncZ/wQt&#10;uSMjWmVr7qdho+a/xnhT30FzOjlo+hwGekAprcpJzCTpj5DEkAwVIZGs5uNkNOXiUpm45laMsQw2&#10;AMGqmE7PJPg9DS1oVUzpYzLVsB7BxFAENz0GbtTyucoTIKBEVAZQRj9QcSQPgUpA2RA6amo/AEQg&#10;KvUkpMD7NAAJgGJwQN8pStI+fTuGZWuCSg1PttQxeQdSHRMeiL5+FJy1qBao4AlAxqBRrdqda9fs&#10;ZO9I3xmtCBl690SwDzwowA/7FLhocc7nUwXB84g9UY4ZyGsn/DOz2aoVCqN+30GiS8cPGLjaZODV&#10;QMmSxE3yL+gnkozioSAk8cQDQkKkd+gUSHTjZdH23UGhA1UkQ32DOk+D/h04R3g/gjEkkNFCP5Vz&#10;+0/OYhcTZyLRrx86yIFIZ3RRRQdlePu8NriJu10GtVLW5IySoww1giPABQCRlVFMpRMWS+gD+s84&#10;QJAP0dtP5zQaaPXpw3BZad+6cACFeq3iOQ/olJNUkxkZ0R8p5as+yocWZqfs9VceW6Ne9tAKx1Iq&#10;aYWpidybsgg8IrroEIca1MVLPoRfCPoByIdIpjJ6j06KCBkqTKZquqjHZCCa+m4jltPqn/AKbjY0&#10;2PFY5At5m1/Rar1eswEdEzrx+cq49YsuScAk5NFN21sZklReIJDR54jOUYPLCSLi2YSME6GKvA2N&#10;CEjGJ60w1hYQCJiSGQ+JVGTI8mOUeurzvcqjYGVtk6c1rbZD9yAhgIigtpavOUjUp1et1Jy3eLHh&#10;Y6RKVUbLss2OgECGrzLvIQm8CyMufz3r4Yxcc1338UpMe1ijphV/8NqSD7wPwEesSNXHiXsiEuVF&#10;T5QEAprzZ2318J598yd/Ze9/5Zee20BSZZrQBcmSlHwKCvA2UPZJmIPSTmCCxzToovkWlRwkVwIR&#10;CF61Fy9ZjXyMTpBj0VokV2LL4WEMsanmit9vCRYWNi/a5tEte/zG5+y5Nz+nfSCOte0gUZrY1P5X&#10;ddyrLhFODgWjMrFm6cqkJ1xSMpsWcKUEZhPzK1afpCspIauiVZsNK+i3rDcqNjnVsJWVKU8inpis&#10;CCIyNtWu2/ioVloz09Yeb7gQ2nxnSpNr1h7eu26//uUP7MHdK1at5m1xoeOdPCn13FhfttWVeVtb&#10;nvFS0OPtOTve6ti142X3SFBqiHbBM1fP2bPXT+3hpRMHiBduXrIXb122N+7fcJD42HN37f2XH3mX&#10;S0o9Sa78KESQB4FhDhMk8RAwMPYYdgZGHuOOFwJo4H6YI8FzbBPCAdAALDB++fUPHCAcHgQV3Od9&#10;AZiw3wAkqPj4/W8IKAQa7O/Pf/QN+7MfftO3CY7pk55YSRiDz+C4AQcSNKkEIYzx7fdRxQwErRgu&#10;kf3EE0GoA1jA4xB6JOipQXiDQUgjBAhEugCKN+9fttfvXrSXbhzbc1f37ZX7p/bO4+v2029+YJ9+&#10;86GLUFGh8ehikFhJG/BLe7Oe/ErXzot7c3brFIGwWfdK3NLvtjtbt/WZsh1utuxwu23rS2MCgVFb&#10;FjSsz016h86thQnbXZ60jZlR29T2VGSs6XaxU7bZyZJtrk0KArRwiGvRRgLlXE2GPS4jP2IT42lP&#10;pgQgaAeOpPbp0YqAI2/tBsmVuNR7NXo0Z/Vq/tS8PC74baas08o4RJQyvXb5ZNYe3twW3ORsZiKr&#10;zy7auf1Zh5YMEv/xPr+m47Ehy2r+Ym4OjXu1ULCT/W072FwW2DBP05Uz6rlxQ4OUZPbJyMfseGfF&#10;/viX37PPCOoa+r/U8wKEgX5D7rqk+ZSVLHMr1Xm0TQi6biJwRS5AtwwawlFURfQ6SHjVggw3CZaE&#10;tglNYKxZ9Q9qFU4pIzF5HzKG6DMEXgANGTTy3TIZQYRuaZWNsR0f06KrUPUF7wj2IKFFoww/AEHT&#10;qiD/ANHDQPuBxSQGnJAHdiQsVQUegiTLiPajhaoMPZ6NRIK8Aqon0p7Q3yfD20Wlh96HUiUS1SOJ&#10;shtdEiVDz3pRczzhAUo0Q48C3oZ4PKt5pBksaLUIxhPhpZQy9sH3wmMgANA5ARxIAi0W636shDcA&#10;iTDcwH45TyhhhhABiNXyDf/+bOd9M7oFE2fwqIx4vqDrRgBG+h7kUgRhEBb/AghCGjpOz3/QPkkZ&#10;GEQwS78t6QpdEa3YXWSqPxB3olnRIIk1gz1a4etCymVc5yG4IIb1BUSIgge2JU8ikx4ReIzIQGct&#10;V0jrgM54aU7YCRQJ7UE9pj9GRvtLJghv8GMFfTEiuh3Se4b6e6xEYy5duLjSSKxhJYhWBbLcxSLu&#10;vbxDBJ4DxKH6Sc7URUJoAlGTHl7TMeKFqI2JRrWyR+gjnpSx0Gp+srMsoJDBTyRtot0R5dddU4Lw&#10;BzDUbI15yWZEUEO4hHKi2IhWrBlBj/4Y6AogsZwhZleXsdHqI11ICQZ0oeq5AtoSrIK1Gsa9TsJf&#10;UsSIRkQGUChWPDSCtwK9CHp/5MoNgcSk5WtNG9SxDCVzvu3c9rFdfvCCTSztCSaaFsuhcjltCRQu&#10;S/pubbp8Nq03OW59ybYN5zuGYmVhYkdwMeM5Eb3J0afeCDwWQETgrSDcIZioLMvoX7RC80Bj1ysn&#10;otmO5bWfbH3JiuPrtnfxsS3v3/HyUKosUk9KPEcpyxQE4GUIRaiAiOYiehBnbXrjip4/EBBN6vjn&#10;HSLCnAhyIUanzzpEzO9csaWDKx62YFTGV2xscktG/8DqE+vWFGDMrp21mY1zlqnRlnzfTu+8YnN7&#10;VwU/gg9BBTLgucayq1zmx9d0DtGRWLJUBenxlsMEJbac10yF36buAlWd+SWb6rQdBGo1GnhFBRTE&#10;jDOeYEmScalEfLpsS3O0+552qNjfWXdtlZ3NFU3sAfTS7ROYoOQToFhZ7NjGyrSvRmklTUvpywdL&#10;Hqd/dPXY4eFU7797/sieu3bRXrwhwyeQePUOMf7rAomb9skXMZrPyIiGyZV01Xzdyyd/l0wZGOvQ&#10;uGPsgQWggZyIf/zNj+xf/+QXbuB5/Aff/oIbfEIcQARAEYKFhzsEDL/65mccJNwb8WRfIUQAD0FI&#10;5PMOEWEyJtu7J0PbBCGWIOmS8k5yJf7tT39pf/Wz33MoASKAB3IuqAD51qdeeqJBgULmy08bdwER&#10;eB8AhjBXAqDAA4EAFV6JoGnXDXub8th7grA7F+21OxcEEqf26t3z3in1ax+8at//8nv26oMLDhHk&#10;Sbxy67yDxPX9VbtxvGW3zh3YrQsHtr3Ydqnr81uTdnl3yu4JMs6utu1ovanVfdv2txu2szFmK/N1&#10;D0vgcdhcGPfKG/QgNmZKtrNQtt3FiqtcUskBKNC6u9nI6Jqin4tgQfcnCV9M5LyiY2O1qfku7kmY&#10;YxUqN8oOFGlBRyk/aON1Aa7212zEraFRKvVrLu6xaUHE8w+ObWupbvXCkHskphojNloastZowp69&#10;e+yJmABMtay5Mk14ultzN1ARiPIxn2cEFcy95YKONad5XwvLSj7hGhE8P9jTZTktFAGlX3738/aS&#10;9tugNFR2IIfXmTlUiyUSCjHCru/Q06d9E9fvdWOUz2oepcJBxgkVxSj2JIG2ARWBrLQHPSzNAo7V&#10;/ICMMYbOhZb6UtpHAAnu5hdsuATzEyPqSYNPjDOrZ1bTeMCbjXHZHUQO0V/A8KOaSSVfxroFK97m&#10;W9tjHCkHHRnBm0FYQWATS+uYMLp43oM8CbYLEifxzAvABD7e4JHhr2PYBUfDNH6MaOg5rwjBe8J5&#10;kD2LBvoYKE3i8eC96BvV62OGQBdAE+Q7CDS6f5ez4ImM2h8Jq3jSvSNpbwAOlHo6PPgY8moMAKJP&#10;x0RH1ZS+J2Wf7qHQezi2bp2z3n6qYDR6RwRIlHz2a/Q9BQiSSoEPzi8gwXfEE0HJLOkM3fpuXf19&#10;epNogj4VDJIouaDoyAkMnOk54xBBUiVEiXsqn6ejV5dOpt6Ht2GA5+mXIRIbEN1qe7qBBjXB3daj&#10;bekKFx3WRaX9cgGzvzP6XJ5PJ0RZupAQGQEk+nu7RKQBVAAR/X1nRGRd/rkoegEOvfoCdBANynZE&#10;yjqxrvrV2y1QiNuyVoXNCRlXbVsoj9unP/c1e/OdTwkUJmxhadHW1taMWmP0JDgHI6LiSpUyP5QM&#10;kUDW8aeKrj/ROyD61YljX5OzMsSCGTqSspLNVILeGXTvzFSqlqvKgNXbWvUuO0TEczVfDUdEmayI&#10;iduTQBkT+MRF7oRMMmVdPIKLfH1cj2sOGJ3VbXv48jvWWRFECESAEjeGxVENwY+gAxGqfGvDSzbp&#10;3BkRHJCvkB1ftdLUjiVqM5aXIaYUlLyIweyEQALPxbxAYsaGUKycOefeiKSAAvlqJK5bC+dscvmC&#10;jPyBlZobRkvvoUzbYoWOhzMq0wcCiXXPswiVKUm8bK9csLWzD21q/bKDBHBBeSg5EHQLBR5o/kVV&#10;hidXTu3ZuZsv2vVHbwow1q3eXvEwRqE+b6MT2zoHF2xy6Zy229K57dhQum6djVM7vPGCLR/fsvaa&#10;YGT+0HLNFX3vbavrONClAHii+SlLVgVWAgkSU3tRhxOwVQWP0QwlvHW7+fBZO3v+nPfLqNSyAuGk&#10;JviSroGMTdNYa17np061xrzNznQEnk1bXVnwck5U+3jcHheMTDRlDMa94+fc3JzNz804gOxsLtjJ&#10;3pJdOV53zQEf+yv27LUTe1WgcONo1+6dHtujK6ce0nhW4+Vbl+21uyQMIjp1V4bykX365SA34otv&#10;v2i09Sa/AIgIkhsx2gFEYNQx9gxA4bff+4r9v/7Xf7f/z//+Xxwk/ug7X7I//u6XnyZZMsKwRuip&#10;wPvgnocn4Y1wGwcMjT/8vS9rH191MOBz2R6QYHtuAZs//L0v2t//6kf2D7/+sW8HTPytVq8ADLkV&#10;DEIalI4CE8ADI7j/6hO5bQHTE6DAKwFEEMZg4JEAIBwoHt+xjz1z3SHiTUSnbp06SLx574JA4ay9&#10;9/iGferlO/bh28/am89ecbVKciWeu3poV/cW7crOkn6DQ7tzemT3r5y3y/trXhZKWOPm8ZwLUe3M&#10;j3oTLsIEh7st29oYt9WFus1PUcZZsUN0HZbrtjydtZWprC1NZGx2fMSmRmPWrkVsZaZo49W4tcZS&#10;drQ/Y3u70973Ymw06WWZ04KIyVbOptrIXUfdgJNXcbQzZ42KFmjZAasJCuq1qFdgjI1pta39Z7O9&#10;XqFxtD2lYylaKdPvyZaZRJcDxXgl6t1ByznCBr2ae1GJJFxMnoDmVy3MAIi4YIKcB6o3igBEkoRH&#10;zccDXToe2o3XrEFTweSwjZXiNlVP2igdREd6rJzhM/Tfikb1nsDVjbwz7m48ARgbSjIRlAoMXZDw&#10;x2qWxMk+zf/0TmKx6fZA2/fIcA+QVIjh0ip5YEhGf6hgsWjQUiEa/V01RULzMyWPhCjoUOlGtC/i&#10;i0O+G03E+Cz6PHhXzVjBwx4MkiDRNiKJMSxLxRtBGCNY5VMpEdznls/EiIfQgJgWg/LRfg28GvEY&#10;uhnab7dsBp4RQiQAlbYHkDKZso6lqmPSQlj7BLqGhjn/ef0OLMhpwV7SZ2PwMeAIZ2FHsVOEInq1&#10;XdILGlg0O9xoBOWqGHid8x4GjcY0unT82lcP5+tMEJ7w/h8a5Ar29dPum2oOFCwp2QTAgnJdbvm9&#10;gAhGkBtBeAN4AXKo/NC56CEZMhkoSmKMuQBIggxiRIEC5MDgkAyzbod0kIIGYIHmK2hFoANB+++U&#10;SDQxgisHz8GIUy6aE8imAgDcZwAfuXyQl0BPDHppUJoTHRrQ56ISRoLkoJ6ntBPXjC4sHSPxOMIi&#10;hFgiUUbcP6+nt89dK3gT8Hz06c8RiekCr2Zl7DOWysrI67OuXrtlZ8+dWqM5ZseU5a0u+OcATt06&#10;pqGhQa9ESWdoY16y+njLxpqTNpIuOUz0DY94OWimVLE4SZY5hsCphOcgb+kyoQh9VqYgo4/yZdUS&#10;2ZplKw1XVYznilrtt92QZeotGTiSJAURVQSpqhplG06mvIx0RBdUplizzuKmlUanLFsaF2SgnqnP&#10;1oo6ofs0ohopjmt/027oMcjZ+oLRZ6I/KVgpo2K55YOVenFq0woTW+6RIH9ipL5m8eqytdeveUgE&#10;fYdcc01AcOQAkKkuOESErbzpjZHU9vUZRKhOBC2zXtZJqAKRqFx92UqtdU+SnFwh92HPgSSAhRNr&#10;zlyw8c553Z63ycWL1po/a83Ori1tXrCTyw/syt3n7ejyHWvNbVm1uapb9nGi84IexJ6O6byHMPA8&#10;NBYPbWL9ki2f3LdqZ9+9LpmxZa9ACRqQbRoCVeRKlFtL1lzYNESpyJUgzMQt1RyHp1dtaW3dxpuC&#10;NE2iVHN4mZvgtVDK2ygJmuPoAEzYRGfado/2rDPbsZbgtEyPjrFxm+nosaBieXnZZuZmBRJz2oaS&#10;vykPaeysduyCVrv3Lh7ap19/wR5cPLZbJ7v27HXEkC7YM1dP7aGM13M3LrlH4pUneRGMjz9+4LkR&#10;n3vjBfuCAOIr771qX//E6z5CfQhAgtU/oQvgAYMfDoz2//E//oOPf/j1D924440AGsL7bBd6IrgF&#10;GrgPhDC4j8cihAk+h1teAyrCbTgOHrMPtv/TH3zNP58wBq/xHOMHH75n3/vcu/bdz76j8bvS0VAt&#10;E4gIQYLyTyACgPAkSo3QM0G3T+/y+fxN+9RzN+wTj67Ze3RD1SDM8faDS3772p3zLkrFoDnXizeP&#10;fTx7Zc/uXtj00AZloHfOCy6uHNq1ww27dXbLLu7O2LXjWTvdmXCtiMN12sBP2er8mG2tT3h4AsXJ&#10;zeWm7a41bWkmb+2xmK3P1219rm7NWsJWOyVb6eRse6Fqi4KG3ZWmnR7Oe+dPFCoJVYzVR6xSigki&#10;igIFkiur3q2TJMzlhXFvzkU5J7kR+Vy/1QQG2XSfjHKvl4GSPNmoxH1f+fSAFTI0oIq7FsU5fYdK&#10;dsjzL66crtpcR4sjgURV+8+kIlYjNEvoV3M5bb2zWebUfs3B3RYZ7NUiTjDdbAp+6jbZqFqG0Pcw&#10;GhJa+EXPWDrWGzSjE0QPD2jOlu1IyF4MCQRSMnLoI/QJDMbrDR1r1fMKMPoIC6Zk4OmTFKc3Ul+f&#10;IKBX83CQZO9CVZRnavQNpGSItc/hrF4naZMkwMBoYsSogsAzgReC8ARtF+LxvBtovCFhqSRlidG4&#10;FoXRkg0OCSKG8142SkVFLJF2GBgainnCP8qVwAgeCbpVDg3Jzri3Qit0gQDJ+6Gdi8e16JWd9KRN&#10;2YiREZpwUeZJMmSQfNkviKKHFB6WUrmlRcqUe0JIxKRPRqgP4SKJ2l9qJG8DhC5k0AfORAUD+t4k&#10;iOp4yrI/JHDTMJAGk+Qnukijzre3ddeCu5DTfvsHXGCKkk1CQcADFSyAhuc9PAEDQAUvD94TEi7J&#10;jwB+guPnHJOQCVAElR5hmMPFrLoETzrGrlhcB6oLxtt+i8RwWZD9Sm0qCSS4TTDWKEdGZMApBwIe&#10;2B4xKEIHPf268GinGtUJH0StDDcIuhDdIlIqOnB/9Og+GbICgFjUvRVpT7oR1dZrVq2UdEIHHWg4&#10;QQP6nJGE6FbHlk0n/D4gERNAuLEXNNAIBjcRI58vupcEMOgf6jaUNWMi7mgCNcsRKxQrTnsYh7Fx&#10;rehH9B0GoDpqpgVDOo5hfRe+Y75Y8LJVwheZgoy2ICKWKliCmB8eCkFQXCNRIBlSlEyYRqROngMQ&#10;0a8/SZ8uEMIaqWJVhkt/Mv1ZKfVEOyJRGtXKXhdBQcckg5apjQtEahZDEVOfndRnZ3W8Zb1Wrrct&#10;LShJaPVMAmZUIIPIVro8atmq3ludsqKM5fL+NcuPzslAznpuQKY+Y+vn7xqNvOpzO5bVNoBEvr3t&#10;8thDhVlvIz61dT2o4iB/ojBlzSX0HQ4FJgIYDQSkXGlydN1LOqnKaC4HDbrwQhQaa1af3vfwAWqT&#10;+cayV1AgIJWuLFtn7aaXczamTx0k6hOHtrp/3+bxVkzv2MTMjj168V3723/5d/vuz35jG0eX9bnL&#10;VmsfWHPuqvZ3ZLWpUwcXcjxoGU6LcDwiHEelgydi3T0hmbE1B4jM6LKNzezrN5m0aDbotTGUFOHr&#10;PAMQk0sb1p5b1zEtWK3BOa65gmV7UhPmxLh39ixWytZotW1uec2KtZpNzc3YjXu3XJxqaqZjY42W&#10;jTfaNj3ZsYW5eS8rHtO+5paWbX55yZbIi1ibs4PNRTtYn7MvvPe6/dtf/ta+8/kP7P6lszJURzJc&#10;J3bv8jl7IJAAKgAJQhnvPnv36QAiPvv6Y/v8m4/tw7deeFrqSX4BSYphHsR/DxEYdm7/w4+/6WEE&#10;jD2P8UYAD0AEz4XQwHNhuCOEBG7ZJ4PnP/oa7wMaeC+v81y4TbjvEDLwfnDf8za++AkfP/nyp/w2&#10;DMt8VDETcGCEJaChhkQIENzSa4OwxudevmeffemOfSCg+BTaEQKKjz9z1fUkQlGqN554JUi0fHz9&#10;0MeDy4KH03VB3J49urZvL93V73Bpz26f27WbJ5t2dmPSrhx2vCLjcK3lYQ4qL9Z1i+Q1gmPc0mlz&#10;bjpvm6tlW5zNu7T1+nzT5idKDhQHa4KBybRtzlQcJOYmggZbK7NVq5djLntNY62pVtkTL+c6Y17J&#10;0WoUrDWuuaqellEYso7eA0iMjyI6FfPXKoKFUi6Qw27UNZcm+7V91jvOvvf6M/byM5cdImhZ/srj&#10;Kx4yQYwqnRmyXCZiZ492BSUy7niM+7s1fxJvj2ge7PG5OyND39Z1PlarCwQEHIkByyGTnegTrMjY&#10;4h3OYPgiAghBg4xZRsY4Pqw5NDliSS36oprHR8tlQ+KaHANsDNuNaOHpRq9H4CCA6NdiDmEmcifw&#10;ZtA1szW5IENJnkBaIBF3e4T7HyNPvww8DBh+8gQw9FQqJJNlT6bHALI9hpryS/LiMJADg3ktYies&#10;jneWfAsZ8SEEsXTcXt2n/TIwtByH6xvhldBnAgKEEEjeL8je0JsDTwvvLWieJxRCvkIslnYQCmSv&#10;ZfwJ4fTHbEDH06/jjCeL1t0X1+OUey8Cj4T2Czzpu9CBs68LT4LskR6jcNmv52hZ/sYrL9tXvvyh&#10;tdpjhpw43pszXbJ3MZ2fgT6LRQbcO8q55DwBAdhzgCiokAS8ZPv8c/h+eq1b8ODaEoRINHpJtiQU&#10;Qx5E4IHpPgMQBgmXhEgCgNB3023XiAwtYQm8ELguwmzPoX6RbW7UySww1EGoA6NLe26ehzz7B4CQ&#10;IY/lcBIhMuStBzyHYsCzeosFkW8aUale7RPjz4+OJyPiSZlFVvMZvApdHoooVQp+f2g4qF2mHXNV&#10;xrqo90KsgAS9MSBXQiY9Z7r9R200gu6NVIYktd9MLqv9FqwuQ5xIZN2rAmgkyChGb13fJZNBkAWa&#10;1AkaHvS8C7wrQERK76VFeErwgCYFyY9AAmqWqFpGtZ0nSBYEEEWEqtIWSaa8PwciWGkBCNtRMpqp&#10;Vi0iiAEaKhMzDg5oSOCZQCK7X8dWbgoY8HTgidDn8lkoMaKqiTYGQlgZGbeSVgc5uo+mc+6ez5TH&#10;rdSYdnXM5vy2Ta8fWam9ZJ2t8zY6t22jC3uCBEIfa25wS+g+zJ0IGjpWnddqv75s6EnQbyNVW7DK&#10;lCYXrfCbS+fdC0EOBF6IeGneEyk9B2Lx1D0W5daWjPWsD5IxgQq0JZDLJoFyeuW6teYv2cruQ9s/&#10;fcWas6c2tXTJOquXBBIXZZz37NV3Pm3/2//j/7Qf/PKPbP0wKOusNHcEH2d1frZ0rra9twcqnLUZ&#10;RLF0DIIGPA/jOg6EtGo6JgaVIonSjHtkcgKn6tSqVZiMBG/N+XUX/WovrPk5L49PWb095ZUbhKem&#10;51AhHfXmcrSPp5nXZGfGRnW+Zxbm3RNBJ1q6fs7OLFq7NW0rS6s2q22mpzseKpuenXHImJmbtqXl&#10;WdteW7DT/Q0ZrRP74598xz544yW7sL1hZ9fX7OL+tl052rG7ggq8EY+uobx4yZMr33l02wcQ8cEr&#10;zzpEfO5JSONb7wciUxhfACKomvhd/gIGPvQchEY9fB5QwLCH0ABUhIae8MdHQYHbEExCz0X43nD/&#10;4W0IDrw/hAY8DwDM3/ziu+6Z4LkffiEACW4pUSU5FLjg+5A0CkSEGhLhCPtoODy8+ehpdQchjVA3&#10;gluksPE+EMoAIACPj+s18iNeuHboORIv3z4ROOw6QDy8smOP9fgLH3/BfvXdL9rzNwR1KIme2/Sc&#10;CLp6Hm80BRJt25hv2P76jB1szdjOZsfH3vaUba2OaSWetL0twcJ8yUWm5qdrni/hXgmBxeZC3tZm&#10;cpZPddlsO+s5ElRiIF89M112kaq5mTEZ2kHNcXEHiXmNjp7vTFUsLxBAO6JUCBpnVQUPeC7qFc0Z&#10;Ao9ScUTzXtzzeoCAejXt7coPNqetVdM2uUGXzsZzQcWHl3wWRjzJMqk5MDmi+VCLSTy+JNr392OY&#10;6J2ExxnPMCWhUc2nMvB9PD+gRRzAwTyKlDUGSe8VAKQTKfcu0MQrFRuwkQiu7zPaDk9BzBellPhj&#10;G+Ja8BHenmqNe9I9nom+bsLq/ba/e2RTk7NukFnJ01YhRYK7bAuhAQCCheSg7AAVGBhhkh3Dyomn&#10;CfeCBFpY9/cjroTeUVnfhST7joxjzCGD/QYlixhT1C5ZrXM+MJ4aPYQMyHnodU8EHg5W9Ehas2jG&#10;DnLL98MrgYAi+0oJnDguQiSuW6FjQ9Wyh9yMaE7HURZEkDQZhBfYlioSkkDJZyDhtE+fSaOwSM+A&#10;JYejdvPyZXv+mfs6XrwnfPdAtwnhxj4dF5LipULJ7wdhh7iHTzz3QvuiCRhJp7GIzodAwQGDao4n&#10;uRce2vA8FHI1grBGkNMSDLxMvYKKACKC0QXNABEYfoRCgvIQKif0JeMymCmEO+ip0ePkQzIlSZFc&#10;YN4spH/AIQKXjJeoiNw4qSWRGbkGgANhCh9D/Z77gJuMC2gEL0h/j1+AZACz/96+Mw4VAISDxGCf&#10;gwTvYRD6IFMed00vFMbxd+v44wmj8yIJkgzoGu+IS20n6Sqa1eBPlrVKBWljwUGKOGDePQ90/0TU&#10;qqB9NyenPAQST2XdBUV3z2Su8gQKSpat1ryyAmhAgGpE+2DEsoHORFaGPgZg6DkErHgtos9Kicj7&#10;EFApBpUYwzq3sQy5EVoN5EtWFPUPxEe0fVGfQ9gEae6i0WCKUEldK+U3P/iEfUokWp+askShIONd&#10;sNHOlO+bclJW2Y3ZVa3EV218fsvGZjcsWhh3j0R77Zxlx6ngEHjIIAMSQESpc+DVG4X2poNBf7Lh&#10;q3mMMSWaeB2ihVmt9DcEQlMOEpRwAhth7gQDiEBbAnVLJK3zde1v5tRBorN83ZZ3Htj08tWnIY0p&#10;fda8jung/A27eAvIuGadlV2rTqx4XkYgjX1B0HLevSCET8h9IA+kqs/JNihLnfdkz8bCee8ZAtxw&#10;zIRlso0FK08su3T4xPJOABE6L4yJhU1PeOU8Z8s1G5uctqzOZUK/U1uQMNZseRgDyfWcrg/CGXgh&#10;FpcXBAtNb5jTmZ7ThF03OhtO6P2duXmbWVqw2eV5gcaEbW6t2IWTPTvcWrLLh9t2tDqvVe6hXT97&#10;KIDYtRvnjvT8rkPEg8vnPLRBgiXJleRDvPf8PS/35Bb1SsSngIhvf6BV+5PqDAACI4yx/6hhx5iH&#10;cAAoMHgNw44x53UM+5/98OsOD3gs/uIn33oKEeH7Q/DgcejdCJ8HHHg+fI1jCLflM0IPBa/93e9/&#10;34HiV9/6vP362x/aT7/yvnsjgCAGXhUgAm8E4Q1AgnAGsEAyJoMQB54IciIABO6HFRxAAyBB9UZ4&#10;n9ffeRLSeP7agYcxnrtxYPcvkUi56rdvP75u//Xf/sL+3//H/8U+0Or9waUDu3GyYm8+e9Feunfo&#10;4YzNuapuZzyB8uzugh3pPn0vNlcagocxWxEkHOyMy/jnXJKadvHjVVqHVwQTKZsaj9rR9qjtrmt+&#10;Sp7xUMbCbN0B4tqVPTs5WrYlGX2EoRAzW5wdt6W5pnsh8FTUK2xftUyKCg28CAO67pKev5DXQNa6&#10;Ppq38VbFRdPo1lkSVJRyEavmh4224pmRM0YYpKnju3B+S8fc1utJn08zyYRDBBpBKFkS2sA4USJP&#10;3L1Lhj2ZTVo0KQMqiBgc7ra+Aa1+BRaFooyR5uxsFjDQ4nBAxq+n2xJaEeOpYL+VohZA7jWWIRRA&#10;UO1HaBpPxHi9amO1siffYxvyWtTFhmVwZTtoN94rA94nw0XeAAmKtFlIZTV3ah4dGJYRk7E/I+OG&#10;J4Bum0AE4NErY94NXGg1TjfNUmVKt9iypAx4RYtXqiHG3EsAJAABVB4CEOQIhgOvO3IGGX0mSfkk&#10;8BNyYJU/KEihXTgQ4/pJ+n7kK5C3R3gCg403g1wCkjTxmGCcPVQj407+BAmNnkTJqh/Pgxbh7Ns1&#10;GgQudDON6/tTRjug/cYG+nWO0PfQby97yIKeYwg8DsFnBV4GPCpBImjQNAsYkA2OJKxS1kIpVdC5&#10;5fjJcQAmnkBEN5AjiNDxBL1C9DqhGJ3jM/p8yj4pGR3qSbg09nBvwrpw6XfLCAd6EH1PyEMbUrs6&#10;QH8LgUF3t36cIStXCrpQtEM8F/zgMo6ISQER0BkkhTAHbhmaj7jIlC4Wtu3Xe6J6b0rkSWJPdoS4&#10;GQ1CcMX0CTC6/YKr6jNQUQMOgAon1pjIVhdXXPvighutVgQRurh03EAKoY+ILqiMyNSBhPdAtTp2&#10;wIg2shAZ8TPoFW8EJaO5j1SecJEQ+uDCjAmQELTqHdQPKQgZFBR16cfsFe2hOUC5Z5qkTGBFUAIo&#10;AA1Bg66MIEAAoT9oRn8wWolHUiMOFHgtkpSTjo66UiXiUuRDRAQUVG5EtK/CWFNGd0PP1/01whyE&#10;TmK5tBXGq7Z1/sC2ZHyAhnSlZJkqIZWU5eoFrfg71uhQXdG0icV1X33TvwN9ifrMpk1unrfSlKCi&#10;OGmx8rT1p7UCaK5bX6blZaGZxpp7IwhtBFoP53x1H4pLYcgRoiIPguoNQhfkQyAYhQYE8DA+e17f&#10;a99LOBnV9qFNLV/zxMrO+g3rrF53iJhaumILG4KGpRObmNu01uyabR1ftK2TKwIk1Co3BCYClUmB&#10;ztRZ3SKEtWW1GQHL/LHrVKBrQVkqt3QnDduZe/hFx1fr7HoiZpJGZvVJmxCgFMaRLZ+xcntOv1/F&#10;SnqMhwk9iXK9IWAo+SiVq17n3mpP2pQAgjyIqc6kzc/POoQ2Gk33RhDGaD1J1sUL0ZyasPnVRVtd&#10;X3GIQMESTYHFqXE7XFtwaLhytGenu9t24WDbrp0c2O0Lx1oZH7i3AoggL+LtZ2499UYw6KWB+NSX&#10;3nnB+09851Nv2PefVmi89xQiMN4Y7dCYY8S5D0xwPzTsf/L9rzo4ULXBIPERQx96I0LPA7e8l1v2&#10;G0IF+wBM2JbHPM9zgAn74HMYvAdw+euff8c/L4QLciPwRIQ6EngiwtAMQAFAABIkawIVoTeCMAfg&#10;wCDhElBAeAovBPBA3gS3eCPwSgAR7o24f8FeuHFkz16n7PO8vXD7WOd72+5d2rZvfu5t+5GOCy/E&#10;rbMb9vDKrt05t+zJlahV7iwKGObqtr00bqf7C3b1/LorRq7MlW2ZEMZcwbbXR22Rfhky9rvrk9aq&#10;Z2xV71lbKNvexqg9vLNhs5NpV6YkbwG9CLppznZGbbJdtlazqMcNGdWcD2Ailxlyz8PZo0W7fmnD&#10;+2q47kMharQFJ28CgCiWNO9k41YZK1qpnrd0hk6fI9YSWIyW6MoZDTQp8kO2vzdj3//uF+2KviuG&#10;HoNULuQ0v/cKCiIW1RzczcJOxpRFFMnkvYODromDmOBgtM+G8FYM9XmOHHaBRWhQfUAYhNV0l+8b&#10;uexUfNjnb2yBV9BpRcwqnQ6d/X297l1297sWi/09XTJSMpTab5LQue5n8OLigdX83KuFI0DTJcPZ&#10;MyB709en48Ru4SUXPOVKOqa4z9lnAAMZTNobxEcw1lQX4M7HWAbx/6FBki+LDgUsfLEXCY5T9qy3&#10;Ryvv3mDxTL5g0P8J938AHMhl0/GT/AAaiHnbBmBHUBMZom9Fr17v1XPD1iAHTotYFClRfAQgXCGy&#10;PykDTeUFZZ1IJ1DNOOJwgrF22WwZ7qhsXUTfc0j2jhARdpBiBWwkHhK0K4geDPZndM4EKD06tich&#10;Emw57R7IKyFEQSIpuRt4F/g9gu/Cd0M5k47XAoowH8JZgORSIKVb44x+o0HZbEFgv0BKn9mr4+4i&#10;jIBrf4AfBbdIRF+yR/f1IYGwFDtDunpYFxlZrCTQcCHgPqKUM+ihAS2itkW5CSpgXCgoUnrlh748&#10;X3xtrmOvPX5o9YKotl+UOtxlxZFey8a7PUknioZ7gjJS3EE6eF2cAAGDGBoJkHg0yLEgRwKAyKRp&#10;VDNmORl0ylXJ8gVc8JZwgpMjBf15GiI3lCsJsYhktdoknEInUi9djUSfJGCmnHBp0kVOAn+i7gFt&#10;rwsRdUxCCnQQ7dZFRsfOIR0Tt4HKpS4I4CU3YpkycBG1CN3v9Mcs1Wta5crga1R0rHgv6KFBNQfh&#10;C8AiCsnrc2sTU7Z+dM4qLRk3rZAzWunG8zkZ7ZJW5YhP0b2yYLQbByQytZyMbtUevf7ILt29arMb&#10;K+4p8VLTYs1ytZYM7LQM7JIgYMeStY6M7qTlWoGaZby+6O3ECWmUqcYQMKDvQG6BVzkUBBSCCVb9&#10;sSJhgmUZ5TlPXCQHgryJ6dVLrgFRnSCPgXAEvTEuWLGx96SU80RAcdarMgCIxvQ5H7PrN21197rN&#10;rh7Z+PSKAGPPpjRQoCRB0/t2zF2wUjtoQQ681OeCsAVdR+lEOrF2Tcd8IEhYs2JzV8Bx5M3BggTL&#10;dRejIjeC8M7W6S3BzI6DBHCVqbctNyqgyggiGm39PlUHiZLOX12/zzRhCo3Z+TlbWlm0iam2jY+P&#10;WbPZtLbgAoCYnJz2MS14a7THbWZx1sMi84sztipo2FxbNJpyrc1O2OHGooPEpYMdu37uRAZpy4Hi&#10;+tl9u31+38Wnnr8qA3f9gkDisr1+75rDBANVxs++/pzRQ4MOmL8nkPiejG1YpYFxxpBjtBkY9NBT&#10;gLHHuIcwAEDggQg9ERh3jDwj9FyEtwAB23MbQgXPc599M/BOsD0DbwYDUOB5btmWwf0w/PLjL+lW&#10;gxJVtCRCbwqv853wSFDFgYIm3gi8DYQzgAi8EAxAAs9DqB9BeAOgIKnyjbunfkt/jff1/NuPrtjL&#10;t886PCA//vbzVwOvxOUd765K63DatQMQSF4/uLBpL985shsni65eye3xxoRd2J21s3rddSDmCFmU&#10;BRElV4pcE2xQ+rm10nKIQPdhda4mqBi3y+d0DVH+uTYhoxmEIsa0zeI8HoesFjvDfktjL8SmSrSw&#10;FwB0pkr213/xc/vGl9/xUAn5D6Us1Rb9njdBgy0azuUrMoiae9J6XBFIFHIyoJp/SjTWSrF6HdSc&#10;2W2jev+VS3s22SxrpS+IyGrlrvkUbaABgUE/ye3JZAAPmsNJJqfDcUSLoa4+zb8jw5bMJAQtMrxa&#10;gLFSZ+XNXIs2BIs0QAKvMyDBihlYII8Ag8RKO5eruDcCAcKh/j4tIrVw09yZSyUspTl5RMeT0BzO&#10;Pkh8xzYlEgnr1X6BBqAmnk4LdnhMsqM+i1wM5LSjSUsk81qAClJYvWvhx3NIYAMNDBQuEXnKZLTI&#10;0mIRAMCDgGcdw89xRbU4Jq+PBXRQdIB3ZsAXx4AEAIEiJMmKVCrQsiFcrRNqZx/kTKCFNKLvGmyH&#10;hyDIQ0D0icqLwX4qDln5U4kS03HSPDKnbXQcGkOyvxF9x4m6gLPVtjiAIzuIl8cX81r4AwfeUbMH&#10;GWsALYA1qk3OOBAMyz5TaivbDsToO1CQgFAU38krMHoAi6i+b/A+cijwRPCbcd/zP/oETV2yx1SK&#10;oEmh70GfjS6SCskRAA6iggOSZKY7ba22ZNiixFwCGqPaAsMe1XZI/c7Pjut9gShVH0TIl4HScB2V&#10;GnoucKlAdnzpyECfHW6u2QfvvGod/YkKiV5rVyK2MZWzq3uTrgjX1gVO21masRDC4OJD8ZL9AwV+&#10;LH1ndLHiaiPO1S0Kz3omPJ6Ffl2QDDwZgASeDNxcJdzWxOGGBUG6YAcBIAEIZawAEKWiKFnifQAg&#10;UrmCRlHgoAsSN1a+5HkO3B+KIfOdt4guavpwJHM5o6EXrnBULLP6Q8fSQ3otqtfili/lHCIqY2NW&#10;Hq3rPq3ARdd6T1OGp70wY9maAAdI03PpWl2GkMTIpiVk1KJ4IbRSiBUyWonXBRWENooa2k+BEEbe&#10;LmnV9bf/+jf23uc+YR06stbKVtfqmIROcitGp+dtfG7dQSJaEFzUZzzJ0vMjZg5dNhuNCRQtczLW&#10;lErmteonF4IwBh0+McqUkVKtUZvc1T53rYzYk8bEUtADI4AIAOKS4OLIIQJ5a8o68UQAE9XWvgNE&#10;e+6KzazetLm1SwKLbeusHNjEwpYAYl3b7womTm1mI2jWFapotpZpNb4XHMP0sVdt4IEAGmgEFrYk&#10;ByiAjmJrU4+BIhItd6y9fGCdTQHMnL77GJCm80OZ7NiU1dpzlsiVbaIzb/VG0yb1GwAQ9bFRa000&#10;rTMzbbV6WQDREDS0bW5m1vMhgInd3V27//CeXbx83uYWOoKNpq0IHna217zT5/Hehh1tLnkvjcON&#10;ebt4KHg42XdPBJ4JIOLexSOHiOeunHNvxMu3LtlrgsIQJN57XgbySTgD0amwoVW4gg+NNvAQegVC&#10;TwHGHRAAGj46wuc+6pHgPeF9ACO8ZdsQINhf6H0IgYLXeT6EEl5j+xAw2IZjYoTeCPI48EQAEmhc&#10;BBLZgfIm4YvQC0GeBJLYX3kXeEAa+5HfByg+J4CgXToQQaIlIIEngoF3gv4aVGa8cuecJ1Y+e/3A&#10;Xnt40TUjSKp8UbDx8OqB3Ti76R1Wb51b02+h+/vzLjRFl0+UK49Xxux4rekJl5cO5rwXCtUXmwKH&#10;2QlgQQAxW7eFTtm9EahWMmi6xfOUg5InUS8m3YBTgQFELMxR4VO3iWbJPRDNsay1EZnSaI1nXQb7&#10;5eeu2sUTQXarYJV8TCCRcU8E+0Bdle6bCS1aMnglyjlrteuCV12fhCwyERstJ61UiFm9lrLJdslG&#10;x3JarPULMiIeOibLP6s5aUjGmzmNeY7OyCOaY0jmzparWjBFZLhjmheTnpSelhFHsRAYoJySnDMq&#10;IXyeHRRoyF6ktN+IFmueK6E5k5yATLauOT0pY8xKvs+1IjxngsWog4dW/bqlsVbQTIvFZK+Hz1kA&#10;Ej7PaE7sxR7oPnCCSBMhDDd4/TqGdMFDGd0YPS1u0RMilEBr7ViEcIrmdC0uE1oYUgI6Ptawarni&#10;xp9wRhRVTcLZOm7sF6EYFtSEOwgHABKeJ6DFNt8DI1urNvRbNPUevhthesILOm7ZEFbxJJ7SP4Qy&#10;V5QjvdnVAB2n0ZMIwghARCxGaeyghzSiAiD6ktDkrFEd1e8/YWmdB3JYsNssgF21sgdwoJOqPkuG&#10;ndwQ8jMAJKAhUKTEE6FbvY52xRkt7JFjACIAF+TD8WZ4NAIvjL6bq3ayvz5AUOdRw1uCA0Kc666g&#10;cqOLVT7JjZRU0nc+pYvu/IU963SaNjs35XEXvA0YdDwPJNLcvHnOVpdbRrvZiAw+NMqPSU5EnLpd&#10;HRReCUphIvpBcA+hiDY5Vre2jF6KvvWRLtsVwX/41g37H/74m/ZnP/3QE50yMX2OjH+dsIZOFgTK&#10;/onRBZUdERvC0yCQGBEsZETSWR0jLi9KR/GYcJEDCrSSRQK7WpMBr9S9GoSES0S0eC9G3/t+iLRH&#10;ENHSBZXRCr+gbfkj4XXI6X5rRoalNekhjDRVIIIK/mxIZNPMi5AFA5cfnSHTRVFuIS6gEFDJ8FAy&#10;SoY/EEGYYyQ74qqX1UbdiqN4InRcOpZUuWQR7ddzJvJly2l1nG00bDinC1+vx/WHJ7QBPKRLVHRo&#10;NV0t2fG1s/aV737N7jz3wKokBmrb0ckJHUvZV9fzG7uea5AU3MXyqF52PDeCVf346hUrTh96K3H0&#10;I8grcIAYW3MPBLLY6FCgQYFSZWPmyL0Q9LnI1mYFCRhu8hj2BA67DhHFxoGObdOq7eOPeCKOfcyu&#10;3XKA6KzcEfDctKZgoDWzr+f2HSYmlw+ts37etk+fcZErkjgBCHI1SPZkoIaJsiadRIEGPBA8pu9H&#10;WSBDWCN4jwBm6bygY0uwsehVK/VpwGLdJlYOvS8JI6FzSXgD/YiV7UNrtKetqN+9rXNIrkydpMuO&#10;7uuabNLye1bnL5MO8nBGR+29996zf/nXf7Jvf/frtrg04/+b5ZU5WxdI7G4s2fmDDa1el21fE/vW&#10;4pSd212xq2cPBBM7nlh57WTPPRG3zu25VgQ5EXgiGIhOkVxJV088EVRnhCWerNi5DRMr8UCE3gGM&#10;dggReBGABTwEGHiMeggWDJ4HFkKYILRBMuRf/vTbPgADtgcAwv1yCyBwn33zGeE+uc/gNUAi9Izw&#10;Hu4DEQyeAx6ACDQu6DAKQABHYeknMBFIZL/iwlTIZAMQSGR/9tV7Ht6hPXqobAlIhMmWgASVGSRW&#10;vnYvEJ8CHKjEQMmS+8/dPPE24S5Ffv3EXr53zj0Pz1zatocXt+ziVsfOrbfs0k7bTlYbdrDcdIXL&#10;ACjopzFpy52abc43bW1+zBUqO+18AA8z43qtYUskSgoophp5QUTatldmbHu9Y53pqu3tzHs+xFxn&#10;1Gb0GHgoF6OuGUH+w3gtKQhIeBgDLwTVEZ1WSXCR94qMhbmm4DbrIFHW3IpXoqRxtL/msustQQbA&#10;UcxHrFRkvhQ4FIP24DTWygkeSEQnNBFPau7S/DaiRRQVYUAEeVmUtQ9qQZnXvDIUoWySsDVx+ZyM&#10;reZMQsYZqiIEEE8S/GhlkCCBXoZ+fXXDF3II/2Xzo7IhJRm84aDUU0Y2rjk7q89emZvT90s6WEQG&#10;IzL4CR8YbvaLmiMKw6gdU2IJWMQTKfeCs2hFSRIJ6m4ZXhaEQ5G4DWsOR1OIY8NTwao7MkyuHEmQ&#10;A/ofc74KMvIIRNFLQ7d8lidI4u7HaxC0DsdjEbj2KUcNelwEOYBZAeGUTbTmBRECHx1LWjBFW4fh&#10;Ibzj+vy4zn0qJzjAEOu5/oyHHyLD9OUg3wMYoMiBNICc3odUeVO/nc6XYIe+I4nIiEMJUgZAAPaV&#10;3IVA4Ir8kRHZYN33CMKAuTpzdlT7q2m/T3pl6HWUNb2xJSKQAgPgarAfL0ZE7w/SG4hAOMwIbMiT&#10;dMEtQht4NWjEhfdDj12GHC9DRAQ6HOnXql00GunRhciPM6DJcEKT5qirRRJ/IZQARLhUdpz34eoJ&#10;WoMTCiGuBEhAZpAaLi7cQJzEZl0rbBnORiltY6LpfLzLtjt5rT5es//v/+0/2v/5v/yDffLlG1bS&#10;nySfHLL9rRUbRfYaUMiktF9CLboIcfvzw4gah4Z1LE8EpwjD4L4609MtMNBx9J+xrIwzf4yKPntl&#10;Y12GP6ULqseG40P+hwAC8DoADRiOKDru2t+g6POMLsy0jDmaDeRBlFAT0wU3rIuBZl1UbyRlSMr1&#10;koAhrcdpq45VnnSFLGlbXUj5Ef/8bKGobfVHF3DQY4T+IhD9+FTDKs26DSVjNjASs1y95hUccX1e&#10;olR3iMiMjluiXLZiu2mJil4ral86XhegqqAVUbSCYKTSbFpe70fSmY6qhWpVf37Bi8BlYmFJxn1F&#10;RrSpFfiMr8xJrsw2N7yPBk240I6giRdlk0PZSYtXFo3OoBUZfgADD0WiPO+VF0BEqblmNMqaXjln&#10;pfFVHcuSHh/Z7MZdB4lS80DQcOqeCEIZ5EtMC1gu3vm4ddZuW2v+mp4LwhsTi+ddVIqeGfWpDd9n&#10;Z+OSTa0QGgFADj1ksrQv6FgKYAK4IP+BfSNmBcAkkf/WoCqEZFByI3KNVcHEsTXmtf3srsWKLUHZ&#10;qM7BvM5tx3LNGZ1TrSI6y55sOb+2596I2phWFfrtaPw23ZnyRMlma9z/C3ju0IbY2ly3xfkFu3vn&#10;lv3Bb35hX/7KZ21pacpmZprWbslwzEzapmDi3P66XThYt9VZrV41LspgXTu3b5ePd+zc9mpQoXHh&#10;2FUTn7l4bJR5UqGB6BSeCJIsyYkAIr75qTftG598w0JpaSAi9EZgpEPPA+Ojhj0EAiCB5wEGjP8f&#10;fOeL9uc/0f0ffd3+w08FE7r/Jz/8mt/+9gdf9ds/+/E37I+//xX7w+9+yf7oe1/2wTZ/9YvvOICw&#10;f4Ah/Dzuh88BIGHlSAgj3A8B5Lffo2qDZFA8FV9wDwVwBDgAEWFTsO9+hs6fVG68avTZ+MKbz9jn&#10;X39gX3z7sbdE/+p7L9qHAgnCGQAEHgl0JN577rq99eCSfex53T5z2RUsX7h94p4IvBJ3Lmz7uHl2&#10;R0Bxzhtu0YDrwua0twR/dHnHHlxct9tn5+zZq+sa23Z1b8725uvadtShYn9ZMLEx4yBB+eZkI+3e&#10;h9l22X9vYGJGhh+DnkkMWqdZCXIiZuqeREl5J0mSQAEgkUz0eEhkbloAW4raaIW8BiSyUwKUki3N&#10;jMrgNqw1mvWQBeWaNI8rldMCXYwiCZNRy6cGrZDSPBbv9dAIipXp9LC2k4HTnEPYmEECe2/vGUto&#10;ri1oRT6oubRXRowxoJV1UmBBDgLzHaX0GNOkDHJd80+pMKa5noUkIoQ1twH95KKl0q4dkU/nbHfn&#10;0DY3DwUQmutksMISTCACyW2269cisURJvYxvrUx4uizDh4HEnrDqxsinBEMVrX77bEBGjr4beb2H&#10;MAolldGoDKGMNIAwABAkRjzxkgoOWpJn0loYPglBpAUZhCyC3LqgIiOPB0bHk0HKumdQMMEKnxD9&#10;gLYTaPWRe4Dh1Hv6opbL1WTfBp9UWOAB0C2AMBB0q84KwMjNQ7YAMUPuEwohP6+vh2ZgeRscoJJR&#10;x+1S3OwDoca6DPqQNUanbVJgQjMvz78AQPD461g9H6QPESsW1IEXgTBJpdxwzxChGeCrkB/XOWrp&#10;dcIdJHTGBBBUQ+YCG6rfOOh2So8rgE22Mcd5Lug48T4k9NmIXPHZVGvEHDZozMU5ITeki8QYPAx9&#10;MrpDw8S1yLolWbLbUmncUOhFoLWedoNOmCGToawFw93toYUgjED+A+4RwiJQjmhQlMjzeBForBXp&#10;121EY6jLspEum65G7NOvXLF/+e237fc++6J3y2voYi/no9aZpHoiohMS9c+AfoGInEgUOgxIUl+g&#10;WyQ4ook9iVEveuZuJC56oiokLqLVD0d2PVoASFqTEBSJi8ZrFQHBiIy6LuRUVoZXBppbQQWhi1ia&#10;hEn9oRDxELUNRvWd00nvq8Efigs0lUtbZbTk8ciVzSV7+Px9m55va5/9DhAZFDfT+kFk9GOiZo4j&#10;p1VCTiBF+/D2TMvGOwKFisBAUEOooh+61gWfqsmICSQG9IOPVCoy7PpTkrip++ka5Z0lBwkqPLI1&#10;ekToPe55qDjslLVCBibSeb1erhraEiOi2lJr0UskEZYCEJbPPmslGV0Agv4beBuogqjNykAvXvBt&#10;CHVgkMmXyNQWLZJpCqym7YU3PrRf/fm/2Wuf+Lpg4dDqE0FC5dzmHVvee+ilnYQxqNQg8XJp776d&#10;v/muzW/dFzBctmobwalTh4+xzoG1F04Mlcr1o7sODIhWtQUYVGowCHG0lgNZbSS10bCYIs9i7tTB&#10;gcZe+bFNgQiAceSvM/BGAB65xrKhYpkbX7DM2JxRtYLqZ2ZsWud+wqqtOU2YwJeAVxABKK5tbdrl&#10;qwKYlUXb2tm01dVlm56edGnryQnq7rPefGt7a9Xm9dvPaWU4S3ne1LitL8nYrC96dcb6XNvW51t2&#10;erBqty8fOkhcONi0C3sbdvV41yGCgXIliZV4I0KPROCN0CpbIEE4A09E2OAq6J8RlEkSQgg9BYwQ&#10;JD4asggNOUDhORCCA6Dgo8DArQPCz7799BbIABy4ZRuA429/9f2n++Qzwvt8JgMvRHgMeDf+4x/9&#10;1I8jDLvwnj/9wTe0HeDxFT0f9PPguwAOhDPIiwAm8EKE/TXwRBDSIC/iax/HM/Oqffndxw4RhDWA&#10;CJQtuU9SJeGMd5696nkReCQAidefuWSvPbjsXghEpuhnwn3yJK4fL9mt4xXPoXh4cds9EccrdTtY&#10;rHqb8Kv7M3YJ0NiafAIdM65GurPQtI2FuldlbK80n7QM1+POqM1Plf3xwlTdgqZcVVuabzg84IWg&#10;mmK0lrLpiaJNtfMOEPOdkvfUoBwUPQhyG/BAUEJ6/nDZruh4Xaa6kNB1SOvwtNXH8lauJGUQh12o&#10;KqjOADSGNJ8zJw+59xbPLblhBSo0cnp/JiH40FzBIo3wg4wzCYro5HiSuYwxFWuBnoLm924SJrUQ&#10;0zxE5Rurf/IPyC2gxLBXi8pEFPVLGdSUjJoWZYQZCGmw0kZV0o05868Md0HzL2GAeDTtvS9KpaYn&#10;BCLN3EfDql6S/kgOlV2IaWWuzxuUMSUPgeoKL62U3XG5bS1g+4doqU3oe0i2iEqJXtkNRJYo34z6&#10;ip5ESG8AplsakfH5eB0ymlO5Legc4JUAjNBWACzQueC7Y1BLxabsUEr7TWn/GHHCFYFBp3ySzyQU&#10;wnlG+Rb7xXOBTDXnMNiWbqTe1VMQEhj0IQETuSV4YjhXlJ4GSY7YO1fAJKcB8Ck1BI5t/y1430R7&#10;1ntcUS1CZSX5EQBCJq2FZ5LGl+Rf4EnR9xTklMv6Djr+vh6EqIZdSoHSXzSd6KPhqpk6TvqSoHCJ&#10;x4NjxqOCzAPeiq4AIAIYCKohRHgyPoGWw4ATVKCh0B+EPWIcUEJQIeLU+6BYvBRIjOJ5QP4TGVBi&#10;UriSSLoBJCA+6ofjMu4F0XMtH7GxQsSOlht2/8KaAGJCtJ6zsv4s2bSOQQQdjfXoz5HQjxAITZGw&#10;kySTlqZYOvGDurigsMFhXfgRchr0o8fTntdwprdHF75Oek/vE68B6pUZQcCwpWRYyXlgW+JlwANZ&#10;vF1kxOpHp+QPvQcM8tBIQkM0SSVGSmRXLonUhz10UtOFQe5DOh+zerNss8vTTxKc+BMm3RMCvED3&#10;JG2iPZAv5zX0Peslm1udE0RMy8DnZJgzMtA1y9THXEMC/YhEEZlr/Yl1HMly2UbKRRnHjsULAgL9&#10;mVwKW7dsV5uYsVxVBC9gQW2TCoONvT2bWVrSc1oh4OHQSiGhPyfhDBppNVcu2/r5x7q/JnhY8bDF&#10;SGXJkyjz7V3vjZHUdoPZKWsuX/ZSyvzYqvYzoX3O2ePXP2//+O//d3vrg2/LcO8IDI48N2J++45N&#10;r15zY46nIICIC3oNCesTAccFa85ShSEomL/yNG9iYumiV3rggWAAECRXAhCEUSgjxROCZyJ4fOTw&#10;MLl8xbcjpBLkZuDRID+DCpEAYOgwSsVGsbUuqDhykBipTFh77cAm1hHXmnO1zHSx4f1Mqk26frYE&#10;hbPWaAU6Ec88+8heeOEFqwlA5+c6tjDfsclm0zZXV2QItHKcadjayqT3zJjX4zWBxgsP7trDW1fs&#10;9HBdq8spu3S8Zu+9/qw9vnfVbl44sktHWtkKIm6fD6SXH1w868qVJFeiGfHy3Sv2iralQoNST5px&#10;ITYFRHy0Oya3rPAJFwASH81fwCsQGvrQyBOu+Oc//ImDAHAAFISwEN4HJrjl8Uchglugg/t/8/vf&#10;8xF6NvisEBzCET4OvRMf9Zj8wbd5HFSChOWqhDQABwAibNYVqllS5klC5VcEDdz/vrbDCxE27cL7&#10;EEDEfd1ed08EFRrkRgARbz1z1d4QPLz17HWNm/b49qlDxEOB3TNXDrz089rRoudGvPvCDS8LvXG4&#10;KGiYtNPNloc6WOwQziAv4tx609576br9yc+/YW/oM4CIJRn/RY0dvb651PR8iQmBwJbmuq3lcfco&#10;TDSytrnctpmJqvfJoF8FYYvx+ogtzVZc14FEzfF6wlpjSUvGKI3Ho5v28lKaetFWfLya1TVYtRbe&#10;z5EBbyJH8mS5GHE1S/puoHg5NprSHI1WQZ+HdVnBs/LeWZ21Zk3zkhZs9MnIadFIiTzxdrxxERnQ&#10;oM2ADIZWnrGE5qpYzg1fPI5HQSt1GV/AgwR17ADhAXIhyIvIyhjF9DxhbTzFLmstI0hIAKNN8iAG&#10;3GWq4xnvKYHRDJIfBREytj5kzDCshUzdhnoiWowm9T4qC7QvkvdlG1j5owVEWSpeaiCCHIr+gWEb&#10;SRA6CGSxUX7MJvU99J0yeh4VxpRsAe2vOSbAIaJjzWte7pf9oNyUPAmggkoGDDrHF48V9RkkLeKJ&#10;IAkxKkDBu5DRIJmTfIRe/SZB3km/7BGeBPIeUkktEPszvqrH20IlBN4WQGKASgr3DMi491JkQJ6J&#10;QE5AQHUFdgqA6NK+3WYNUWGoczag7yc4A6gw8LQ/B3ZQ8Lx161nb3Nr3BTiv4ZFBLhzvBcdOjgaV&#10;lbFhPDD6bbTwd0+Enu9/km/hDbu8gkOLdAEHnhGX4iaREoAI4iC9PggXQI9B5i0CJCTMxEWxAovB&#10;PhtvjOokICWqH1fvAzhIUEEvnTKYMFGRi4ZcCeJIuITo2FZMycjr8zq66EmwbIiimyLnTLTXktFu&#10;XXBd+vJdHiqhlwESrcvLdGXL6iKICERIUBGxQUa4VkSo0XjZx0hKxl+US4twPhuA4A/AfZpxYVhx&#10;UQ/ogggAIuHdQAGK/mERL9RJbkS+6B4IyjJ7I7roBVbkMERx99FKWsdSrlaMhl0FHV9Nq4OxdkXb&#10;kAuhP9yg4KeUc10BjA8gQT8OIIbGXW0ZmFqj6kmWhfqoK2AOpVJebUFSZakFKFCVUfMQRCRXkAEk&#10;4XLK8o2GQwTdQSnhpDlXdWJJhnrJxjQKApDKaNOmZubtxz//hX3129+2ztKK5Wp1i+ZKngMQL08J&#10;TDquXknSZGPhgtVnzzlIABQkU+KVKE2jBrntt4AFWgyISGXq+k6NVa+suPfSJ21m49RbedcmtC8Z&#10;97BaY3H3TuCJEExw21647AJSzdlLDhLcDyGC1/EqAAFAA2EMlDABCyCgtRAkb2YFNYAEmhQ09Crp&#10;+GqT+z7o0zG5fMkhoiIICmACsDlnbYEGAlXoWxDawCORKE9aa+XQatMr2m7NR7IYCHc1Zxat2Zm1&#10;vH632vi4K1uiRtkUXNT1W1ARNEPJZ2fGm3NNT4x5ktzu5qw9/8w1+9ZXP7SLZw/txYf37Ll7N+zc&#10;/qoMy5idO1iy66e7dvl4y/YEkWd3Vl2MipDGzbP7AuoThwh6aOCJeO3+DXvpTlCpQVgDiMAb8d1P&#10;v2vf+SCAB8o8uWUVz8AjERppYALjzcDIE34AJIAIPANABKDwlz//vadeh/B+CBPchvd5LQx14MXg&#10;+b/+5Xef5lWEeRehV4LB/RAgwmMKQQfvQxDKID8iUN2kQgNPRKgPwf0QJhCaovwTkAAqfiDQ+NI7&#10;QWMuvA/kRAARn36ZBEvBlwACkAgTLAEIxst3L9njm+d1bi96LsSjq6hY7tjrz1z0xEoEp2gbfv1g&#10;2a7tL/hi59rRvFdp0Cr8aLVluwtjDhc//vrH7T/97W/sQ8HMhYNA1ppBaGNzqeHqlJ1mxtbnq7Y8&#10;W/JwByCBIBTdQAEJkh8BiwXBx9pizdoNEjBTtjxXtim9F28Eg46cjNZoxlbnx72T6Hi9YLT6JlRB&#10;nloqPRCIUwkgeE9b7x8fy9pwpNsSiEYRxkXCX3N8MRWzUnLQF3Z5QUSdRHDNdXifp6Y7moc1R7LC&#10;7xv2+ZJwRAxp5wEtimTQ8Uqgn7BzcGjV0UB7p6D9IyJF+WhzbNRzh1igdssYU0JPNQViTXgDyIlA&#10;5ZKkQxp00eOClTGdMIeGtJKWoe3to3Q/JgMt0GDxKAOWFXCgjEmuHlV86CUUClpE6niJ5yNu1avX&#10;gAm6OodlmbQUBxqAiAGttKMDMoiIJxG+0DEgNoXYFaGOYYEQWkR1LRyRDvBcCbb30IPsYUzPyw5x&#10;LoKVfl22DlkEci4CGWzXihDIhFIIeAHwskSGsZUkg2KoZXsETsAEYQ3vkyEDz8qf0d/Hgl1Dz3sO&#10;xBlBB8mdOodARI+AINCCIEmVhFUqQMi9wANDGe6ITXfmrSobQNIkkEFuQ5BIiX3WZ+iY81ktNrVA&#10;JtGVXBZar5Mr0dvzpG14F+GYICwSwA9eH/eKnPEKiyCvAZCgyqJbJxD1Lz4kgATiwNwi0lSWsaM2&#10;HloFMPBYUNpDa206jPkPKZjA/RWU9pDtSawoqj/PuNFHfo6M95YuuoiosVegMtSjixoVNO0v0qOL&#10;s9/iuqijsQFrTzT0WPQ3EOwD/YrgBA1Z32DS4umaCJl64LKNtxdEawHx4l6LxlPWL/pCkaxUJSaH&#10;O6dPwFG0fHFUI3gurosK1122pGPSxXhG3w0D0h/VDyIyS+X1pylQ+plxiEimUTobsUWtOg9O1uzw&#10;/KagIOs9OyKJYcFG3uaW521xfTlIrhR8kIOR1wVJpUY0KRgSiNEvAy/EkOCGpMk04YpyVc8VPPyQ&#10;b0xZsjzq4JCq1mxA28fyvIaORKABMaKLkqRJxJPIqi5Uxmx1Y9f+7d//i/34F7+y6cVlo0X5gICJ&#10;bTPj80Yb7fTYsuc/ZOrr3nwLQ0tlA9oLJa3k66zkZdwrnRP3UpAXAUQ0ZYQ7ywKH+oKMO7kP2y65&#10;Pbtx0a4+eMt2Tx/a8fWXAv0I9wactZn1W64XMTpNjgQhjLOCDhl4AQSeCvQlaBMOMHTWrjo84GkY&#10;75yz0SntZ/bUB7kPPM9+AYUQFoCI0FvBLR4IvBEABKOzdj0AEnIsZgQcbUFDZ8vG53f0XsHBHLer&#10;+rxNq08seI+NsalZgVnHJucX9V0bNjmzIIjQ+cpktdqrWaczYRtr654fMVYverne9csH9vd//Yf2&#10;X//n/2z3b123nfUVm2417GBn2daXJ213q+MeCeSwd1bn7dLRrl07d2i3Tk/s7ulZe3jpnD179YI9&#10;vnHZW4TTHvwVciMe3rB3nr9rn3lNBlODBMswN4JBlQPJiSQqYphZ4ZNvQJiAkAGDNt1/9bPvyqgL&#10;CH4iUNB9QhMhSAAEwAOggHfho1ABKLDd3/36B/5aCBNs89+8/2e/56GSEFbwQAARAEzomQAewtDL&#10;R0MwhDl+9aSDKI29wvbkhDVCiAg6gAZeCe7/8hufdm8EYQ6SLUMPxMefu+aD3AgA4xOPb9u7j67b&#10;O49u2tvP3PDql2eunNgLtwRsAgqkrx/fOrL3X7/vZZ406qLj6sWdebt6uOhlnwDE6faUXT0WSOzN&#10;2fH6pG10ynb7/Ip94tW73qWVjq37GxNWzQ95OIIxO6XFUiXuYEE5KCBBD46dtSmbGM1bvTDiIY+5&#10;yaKM+JBNN5NWKw3KmPd5l068ErPaT2s881SkalkAQ/+Obwi6JrWAQakyrZHJRa2hRc3lC1sCiZKr&#10;YlbLI16RwbxK0jne1DS5YJrnypmElZMRa5AErrm3WctbOZ+2ogbzOoaP+RGIIBQRTWi1L4jgNhLN&#10;yl4MevL6wcmxDQsceA/5FSXmOi2Mypq3qLDAlT+oeR9jSq8lkhjjwxhkwgwy9IICICKfqcoIxwQY&#10;VNtpNS9wwCiz+sXzTCOvZEzzJeELLQ6BCEr/g+q9oMMl4ACo9Ok5FsIujChIGNHCcaLRsZoWaBEZ&#10;4T7BQ4ZkUK3u+wUUeChIqAzKNIf8P95q1O3S+RNLjxBaYCVOeSd2ETtXkg1iZY+Wxajek9GxBMac&#10;fA4ksF3Iiu+p84QXAplr8hKoxMC7gJHG64BnB0gIYILQhbbX89z3feo+oOCwIFvaQyhfMAEkoIAJ&#10;aBC2oHcInhIGuhSuIUGiZZ+ASOeEqACL+h4PSQgOAQgByzDlrzq/tGSvaBGN2BX9Mlx3grALnohu&#10;QZHDhGDL4SMAHocISjtJGKMeN2gsQoJF0CaWH59wxeAg5Zsi1gIZ6k3RlIxySavqNpLSxORQwELc&#10;okeUm9NKXycDd4sAAlpFZjOnCyQyNCLqG7CRWNSK2bRIVF9UANP3pFkXxHpG95dXl9wF1K3nhgUQ&#10;NN0iqadYEjAghaovmdZFBxn3R9IBEepHpONmVhcJ+RE0ViFMQQdOSoxwdaFiGRf5ZmhkldQfISbI&#10;EOiwPTHAfjKBEzppgohspeQQQX10jJAKMq9ZPA29gghRtCDi/MVDOzq3YfOrkx7aiCQEH1RRpHRO&#10;CF1UKZfSDzasCxaxKR0HCZwkL1GGWWm2vCojITDJ1SuCAR2ToGKAWKGgDA0DYCJGfE5//LxWxIMi&#10;60i2ZHTzHMzoHOSAi4J7L+hOibpmo61J7/YDO3vxqrVnF6w81vZ+GxF972R92qoy/OnRBcHEppdI&#10;UuFQau0JSma8bJKwRrQ0Z9HivHf7RCGyvXrZPQJ1el7MHVu5sSwjviqwmBf8TNvy/hV7/q3P2vlb&#10;L9nD1z7jyZF4B8hVQH0S4anaxIlNLl3XuOreBwADI084A4ggLDG7ecOTMAEKRKk6KzdscuGKtWbZ&#10;XlAhqAEmiuMkeAbhDQYeCnQr8GDgpeBYUcvks/ksQh+FBtoWGq11q06u69hnBRcHtrBzWfvY1u+x&#10;bImcoDWlyapY03NzVte5BCjGp+asIgim9JMqDco9jw9PvGtnTtcGLuXHMlT/8Dd/bG+/9pKd7O/Y&#10;tQsXbH9rXatLrV73lu14f9lODlbsaHvZDrdWbHOhYwfrS3Z+h9yI/f8mpMF4dOWcvfHwlr37+J4P&#10;JLCBiC+8pZX4+295WCOEB24BCjpnEiIAIAAJoOE//JikSow8XgMM/XccKghN/MMf/MghIISC0LvA&#10;ABZ4jeeBB54LQYPt/+mPfmL/+Ic//h1wPAGIMLwRPsYTAUAAFjwfhjjwQAAV3Peqja/p+AURYRfR&#10;MCcCYOAWoKDPBiBB8iU5EYwwTwKI+OTjGz4+fCPQj8Az8daDKz7efECH1Kv2wvVTexZxr9sCiKvk&#10;o2x6ZcZ1yjrPbdqF7QXvofHstSO7drgiwDh2hcvjjZY35Dpen7bD1WnbAQYWGt7qHWnsPYHF8lxN&#10;xrDPwxKBDHZFiybNlaO443sFCWmjdJNSzR0tQsiTmBjN6fmstk/ZYidnxVy39nHGR71MZcWQIXud&#10;Sfa5giUQsbbctPt39R/RvrP5mBZJWhHn4tZsVezmtXO2PN+yXDpiqST6OGe0TdLGJ8a0YArUHpH7&#10;H2Gx1n/GqprL8pqnRktpGxNIZNOstFm49Wve1FxW0Dwq41Wqau4vtzS/Z7RAy/hcT2+l/sEBDTwA&#10;LPC6ZJD6ZIj0HIJJuN5lmHt6yV/Qgkyfi9JrmIeAJgJJjDnNwfSNIJEwqrkcY01lAI21SK6kcoHF&#10;aCyq1/VeQgwugKSFL8aRxEm8ItP6zxaKmrt1TIRXKEWlWiIhO/TmS2/Zye6JxQQLQz19Nii4IKTR&#10;LbtFP46cFm+oLU9NTNrXv/YV25Qdov0/K3TaKyAExXGc6cYLDuSgiZS1dKoqO4nGAgmI/Q4PVEeQ&#10;6EnpK69h0FOpss6FAEEwgAHGiNNiAhghXBGqSxIuwJvAYNEcPKbvSFL7kzGXgSepskvH0qVjoUQU&#10;Yw8YBEmW5G0ALgINnV9XHtXx8ztQadErKEvEyno9gIEAZnSMT8AKb003nhFt51LYgIT27ZUk7sEg&#10;6VTfX79TF4mThDPqoxX3NhCeICdibHzUx6DIEsPOBYC4CGBBUg5lJriQKLdBjYxEDWJSxNqIQQWe&#10;iIwbzQh900VLJH/guiGngYsgLYKlLrgiA0rzkAFdeHgbkFt95tELltOFy35G0lkr18dkePWFOBka&#10;/bpP6IEESBQH+wZxHQ0KOkSGwwlPsiE7ldKfWq3pSSZcZEXtk/1T8pPNlq0+1rJiuW6l2rh+kIEn&#10;+yu5N6JQr2p1n7FhKlLSMb0m0o7qB6DjXT7jjZrml6atptVEIqWLUX/g6Ig+PzJgWao/Ckhf65zp&#10;+cHEkOs3kGdBX414uigjTFfJhiAhY4liylIV/Sl1nyRLb/KVC3IfGJEU8td1Gb5ZiwoSIqJcxJLi&#10;pTGLCTL6kzoX+arl6/qugonR5rTltD3eFQAiXxnTfusOGqnRKRtfluFdOLJia1sQs+SaDIyR0qJW&#10;6CdGwy3KOzMCit5kK2i8tXTBVg7u2/zONRub3LHG1LZW7tuCLa3Wtb/J5X2b38bTsC5Dv23tJco6&#10;MeYXbXHnvi3tPuMA0V64as3ZQDuCMk0vxRQwAA6EQNaPn7HOOtUb52xi4ZJDxMS8oGNWEKPRnruk&#10;/RLy0HtnCWvsG8qZdDEd7ex5aejCzu0AROYuGg3ASPLE4wFccEw1Hbt7Ima37fDiA7v/+JO2eXhb&#10;0Ddr1eaKQOasjc2sWFkAUWxM6DNXrdVZ1m/d9kmq06FEb9K2tnZsaWnJS6Knp+u2szVr168e2e7W&#10;ql25cGrXLl22jZVFTfrTtr+7aNOTVS/Lm5kct531ZdtdW7CjzRWHCOSwwwRLvBHPX7+k2/Me0nj3&#10;+fv2sccP7P2XHzlEfPGtl2VI33VgCOEBnYXQEwFEhG27Q88Dt3/zi+/bP/3BT+1f/+T3vVU3noi/&#10;/80P3ZsAJHz0NvQ6hF4IBvDACGGDWwbbsB+Gv+eJQiUD7wQjBAu8DoADIMF9xp/84Mv262991n7/&#10;G59+OsL24mGCZRjiACi+/t4rnhdBWIOyTyo2vvT2sw4On3nlroczgAq8EORJABDvPHPN3noYeCNe&#10;vXPFXrxxwbU4Xrh+zp6/eaiB6Ne6g8Ol3SWHiIf6LfeWWl7BcU2AcflwVmPeVjtjtjHXsq3Zlu1r&#10;Dlj3ypuGba1M2N52x+ZmSj7QfehM0EtjVJBQ9kRJ9yxMlvS4aNV83KY0f1AmOtvO21iFhMh+y4x0&#10;Wb00oBV9r7anv8UZK+QHrFFPWrOR9hBFllyHhlbwpZhGXP9xLZpyCRn6vAB3VLBR8pAC+WtejaHX&#10;EoIDKsNKtaLP+YVMygopACJh8aFez4tgDGjhFBdg0PMIrR5C1egOsBBjXqXigRJD4us8RxWEtw3Q&#10;IhPlYELXeRn0uLYldEGYG881VXRU7LHip8ukV0PIRiDWRJ5EhMZXMmAR8gPwKMtQBi2w+33ODrtL&#10;ezWe9hkIPPV4TgXaBlmByMfe/ZR98MFn3ANBaN6FB7toKJbR+a1ba1RzrhbLQ73dFtdxJ2XDSPAk&#10;J4KESnL7sBWz+p/HtYjuFhQN9vFcRvAzpn2i6RDVyp5SU83XI1pwJLQIla3huwA0LKbRVUDuGrsE&#10;MJDrwC1AREImgIRBHh5iAc55wTjjfUCTAhluLaJ1nzBMv6CBMAWAhaqly1w7zAja0HjAU9AV5CwA&#10;EUGORNzBpU/nlIoMfi8XlxII4WGYntAcXxj3vEJ0IvBOeNdPYAXvhu4HEIFD4IkXgvsahDUYfH5X&#10;X3+XfhDcQLhdcDsNeqz/qiaw47NHWm1zgPS06DU6eUJ2dO+E7gAILhpuuTC40DDQ3rDEyUfUKbDo&#10;HwQ4cPsgxEHZSU3gQcxIB0t9sj6T8lG00okfkX1aRSoUQ6lt81pBYxQj+lxCAJ6noOPtHRZh67mE&#10;aLh/SNRHbMhDGYhIQUlRo2HL/t45Ozo87yENMm3JXI3HU97qe2VdxrA5ZVOdpQB8dOGTmIkKZX90&#10;WKvRtMW0ykwXUjL8EUsIKLxtNP31aSym+40mXo2IjWg7/qAueS0wSmQSgoakYCfiMFEeKwsk6gIM&#10;GXSBQbJQ806gUf2546h4CjaSWgmM0MK8pAmg1pCBbur7JvVdtZ9sxdIloGPUISJIvBTRVxpGZ1BC&#10;HJlqQ585aiXBBLACHAEQKW2HCuacKLw2s2bFyWWjTTgNqyK5josz5VwjYsfzI+b27tnkuqACj0Rh&#10;1koT+zazfdPuvPBZu3j3bUHAoUBn0kantXpvrWmFT3llS7dzWukveBvu6uSWG/jAu3DLZjco7bzk&#10;t0hgAw4kRbboCiogYLuZjZtexUF+hHsmBAwhQDRnrtjYlICjc9HDIoRD8DZ01i4HYDOzb82FY/vY&#10;539s7334M9u7+HKQhzF14qEUT+DU5wAntCqn2+j47K4tbF50gACMCvVF/z7kR2TrE/oOCzpHLcHZ&#10;hJXGpmxpbd86s0seL6bt98rKmh0cHNjxyZ61J+tWr+cFE+PWbjU91HG4f2Dry0syLGteu3/h/LYA&#10;AxXLRdtYnrezu1t2fnfbZbCBCDp70l/jwSWtlK9ftBduXrHH9NOgu6dA4hMvPHRvxBfefMm++cm3&#10;HSKAB8IZ3AIUhDLwQgAQgAShjNAT8Xe//0P797/4Q/vf/uNf2//8d3/qYIAn4l/+9Bf2P/zJz92z&#10;wGMAIoQIRggIoYeC50KgCD0VvM57fJ+/Fkz8IsiVCEMcIUQwwlwJ7pO/AUT88fe+aH/we593gCCs&#10;AVTgjQAcPuqN4BbpbxIr8UZQ9hmGM0IxKjwSlICiZok09sefv+XhjDfvX7Z3n71lb9y7Ys9fPbHn&#10;rhx7suUrd87qfO8Gktfnt1wC+8r+ikPEpf1lu3dp364erdidixt249yKrQoYd5fxREwKJtq2tTTp&#10;OQ5efun9LuI2P1MzhKUaMtituoCilnPp6tmpggCype0bVtbc0KwmrV7ACxCxuamsDPsZB4jxGnL/&#10;Z2xiPOktwEfrcZtoZt0jQbJkJt2ruVpzEJ05c5SUB/MPDeRyeco4R2RUaaSoxUxKc1h2xCLxIc3J&#10;cS2CSLSMWSknMBjo1622oe1AkdLNrLUbVc/zoYNyVKtwFo0sFpn7me/xPlOyiNgUJZYYdeZ0XPdJ&#10;GWvgISrjxcDz3PvErU+om+2Ah7jm4bLmLOZjDK7DAxUUwIRsRmyImLzsTJQkSx2D5nKveNAxYKyz&#10;WmR5hYDeB0CMCDJKmufWVrdtaXFNtoXjQvAKGOm1Yc3vg719AhUtFvWd41oglzMCHYFEGjjSvqje&#10;8C6aXuJJOSPVFDqe4YjNz85ZS7YCQS0MPZ1F8ZJg0/BAJHV8VKZQAEAqAItqchSAg5FE1T0XhCYI&#10;WbCodk/EGZ6jkmLU94WdHACgZMtIbOR4GP2AmAZlpjwPXBD28dCCAKK7J6UReiGCz8ALQclotdqy&#10;69fvOxhxnvFq9PcQnkH3I+cCYPEo/ahSAgj9RsCO7KiLSmlfeEvOaPsAIJ5AhY45VNrsisR7bDhG&#10;wg2xL5GoDN8VrYKuX7/qq61A8vNMcMHowhkUwUGheByIsVRqVb9g0WsgS5cLCtohNgVM8JjnOekR&#10;5LCHdeGggkbMTMaSfAxKjgirIA7V3dtjsZGU5zIMyngOE/+KUqpYtj5dEMlCzlf1QyMCGq3eY6JN&#10;ZE5xr6HURfkQ8SeOkYuIhM+1lU1b1EoSd1kuW/KBznqjNWnt6RkvC604YQZd5vB80OdiiJLWUk63&#10;Agf96Sh7BbiaY5oQNDlURfx0suvMTOrz9V4BlvfN0J+4NFa1yIjoX495b1DFMeJllwhZpYtN9zDQ&#10;/jsiwBjQ+Y9kYg4QCbwcjaY1p+et0pjSD6U/IIlEOu4YYRrdDoq88TpQxVEYn9Zqe9b7buTr495+&#10;vNrsCF70XfU678uIwPNaUW+eXrONCze8s2dOK+6RyoI+f8ayzS0bqS1btq3bUQDj0LtjVqYPXP46&#10;WZr30AH5CoQbqHYYnT3x/AP6aNDNszC+4mGCTG3O0pV5LwclL4KKjvokipQXrLOKF+Kczaxd831R&#10;xUE+BCEHwMH7bAg0yKEg5DGzfkdGHxXMC0YuBfAQJmXijSDZkjwHGoHhjeisX7HXPvlde/Hdb9rq&#10;4TM2uXrdxucv+i26Eo25CzZBAqdugRQ0Klozh9aePbLRiW3te9cH7ciHM1q1LBEaWRUczXiuRGd5&#10;xz0S04srNqGVyrQmlo2tTVeobLYbrifRmZ2xyYmOLS6s2sL8ik8+iwsdOznZsQvndjX27fT4wDaW&#10;lmxfoHG0sW7nt7ftyqHg4coVu3/lkj24etke3bhiL925aS/dvW6v3L9prz+g1POhfey5e/Yp3X7t&#10;Y6/bD7/wSfve5951iAi9EEEuxNfsN99ipf81gcRX7bff/6b92Y/Ibfi+/ftf/ZH9L//xr+x/+pvf&#10;PoWFf/7jn3pYAoDgfggQoUci9ETwOtuFr9Nv4+9/pX08abCFB+Kjj8NwRphoCUjwXPj8n/2IY/uS&#10;jz/67hfsN9/+nIczQpggJyL0SuCJwCMRtg1n/OF3PvTXA1XLQA6bBEs8EMhkoxsRSmJ7L42Hlx0k&#10;3rx7yV6/K0i7dugJl4+v7bvAFI26Hl4kJ2LPQxq3z9MqHE/FBXvuxqndv7wnqFi0g5Up211s2+Z8&#10;24613drcuJdeAgeAwmQrEINaW5o22mhPtSo21UaVMmELnaIAcsxaYykvaV+cKtnCVFEgMWzT4ykr&#10;prstl8QTgc5Cj3siWs20TU9qn6MjDhNpmnHlBzWXxrXgSlm9QdWXVsV5GWjNWyN4HzIjWuRo7hFA&#10;kBiP13lpec5Gx8ihoPQwauUs5ZLdlk3E9FlxKwsiAIlZWt43BRHJhKX0Wo8WkugJodlD9QZCgCnN&#10;d3TkZKEWJl7iZsfo41GIAwFaTPZ0ndF2gaeA6j1P7JNBLGhOd6OsuYywRl5GjjwJWl6n45onI4IL&#10;wg7DAg7ARIPQM3l2GERgBDhhXyROYiCBCjwl8ahsh7YDVnq7enQM3YKUXg9h0A2zoGPPaNGaZjGs&#10;z4iRAyAbxQo8XPEjP81iM+gf1eueDWQL2L+LKWo7PAJUQVTLdZuTvSRRlEGYheP0kEIP+RMV2TZK&#10;QYPyUMIWeCLo49F7RnZMBj0ayQqaRgQwlL/K3jwBCUAGraVBgQ9VjiR7evhF5xpAwcgTCnHPhD4P&#10;FUvAhpAGEFDR4m51ZUe/7aj2DZhov5R0ngF+ZD9Hato3vTPwBgX5FEHfrOCxHyfVJ3yWtndwELw4&#10;tDhQ9HbZwHCXKDVmA0MkNA7azEzHM9ADUSetzgUQeA2o3EBzm3AFgACZFrViRj66Vh91cAAYONHA&#10;BvEvYjCABPBAbCgQoxrQhUGSDeEHQiWB0EkaUak+gQTZu4CHLrozIjliP3glugeHLZHTRZsbkXFH&#10;+ZFsYRJnaEGOINWQhyg4Njwa3d1Ue0T9Ys/nCoaGORcEbjCOHQ0HcjeI6WUEDgykTunqmcjIuOsP&#10;FNWfETAolvLaj14TZEHqjdG8lUop19RAMjaRSrsIFZUcmXLWwxJUXyB0NdqoW3tqzDb2VjwvAjnt&#10;bHXCimPTlh0TBZb0R87GLSbIACAWZJQu3rxj+WrDYqm8V1yMCASGdPyAAVBwRoDUrz8angmggt4P&#10;M2sb1tHKeHRyxntntGZXrDG9IGO7YKlq3TKjem55y5q6oJL1jo1UZzyxcjDTtlhp1oaKHcs0N2yo&#10;MOl9Neg9gcYCyYo1GeimgGBm46qHEFxLQiAxJgBA7prchrASIggznHfowMinynOWH11xY9/yTp8H&#10;3gp8cfu2gwOw0Fm7GeRJCCAcKJZvOEA4RMxeeqItIRjwfAoBwRSJloKAJXIZBAGLF9yzwbEt7d11&#10;z4eXlQoW0rU1gcM1BwluW0tXjMZefM4oYZrOkU0tnLdiQxA0vqpjOHzac2Nq9awDRbm1pGM9cC2J&#10;mdU9P6+0EV/e2HaQ6FChIXig++ekhzuWbWFhw1aWN3V/1ktCd3dXbWN1zpbmO1qFLtj26rpdOjq2&#10;C/sHdnHvwE42trTaPXoKEu+8+Njef/NV3T5nL965Zm8//8AB4t1naTh1y77wxmPv6PmNT77m1RqA&#10;BJ4JvBCAg8PD9xCXkgEXQPj48bcEAT+1//QXf2D//NtfPA1HAAUhIISeiND7wOPw9j/+9mcOGdz3&#10;8Ws9/2T80x/82EfohQhhIQSGMLzB46feiZ983QECLwQQEcIDcBB6IsiT4BYvRAgQYTtwoIPXaBke&#10;QgSlnqGCJRDBACIAiI8/d93DG6/cPPEmXW/cPW8ff3zdXr1z1h5e2HQdiQcXtuzK/pKdbs3b5X1k&#10;sGncdWp3LxzY9ZMNO7c1Zydr0/q9Ona8OSuImLPd1SkXiNpZbwoi6KcxqrmCjpwtB4mDnQU7Ppi1&#10;pgBgaa4oI5336o2p8YyNCwQY83q8IgBZFGTMTGSt09ZighCGIIKcCMIZpcKQDFbEGmOa0yjfpOyz&#10;mbf6KHlYmotKwfwY19yY0RxEqTlNtWJxQhIJOzzY0bU4HShcahFW1HyWjcuoCiAyIzLAQ702Juip&#10;a56q5rMeDhkQZFBiPxwhZ25An5mzVmNcK+8RrdDjnhuBS7wHF7qML7oReBVY+WdiCasVK56o596G&#10;XpIONfdrweaS2amcL+gQqOrByyD4yGA/ejRPs/LW+zJ6var5LK/FETYGaKCXA6EMFC3xTrAdi0fE&#10;nMiZoNoDnQM8Ct287vvvCdpryyinoyP63ik73NjV+V60fFIrca3e+92wD2p/lDZSNRHIWgfFAQhP&#10;EV4h4VD2UAbbm2rpOaoZUOgkD4RQTrfnHugYSYDs1rH0Z2XHMMBBDgKGuVfGv69Hq3/BRTxS0DlJ&#10;uYHn8+MRLV77yXHAiPcbvaNQjx5Hb2JI50a2tVSoBPkSAh+ghtJZbBsJnIQ80KoI8ij0Ow0BJ7K9&#10;OmZyHfo4Jj5fUNBHToZDQnBsQA4hF7477yWfEf0Kh58zep+giJJbYIL3d8WT/VYsp602WtSFgMLk&#10;GUMXPQhZiNR0P5ejLzrNPs4IEESFT14jDhaJ6YMEBBHqhEWRxJP8hxZwIM0ZJtPwxYjFID3KfQ9b&#10;iG5J2OwTOBBPoxQno1U6mueEQXKFmgz0qFby5CxMCCiGLV+q6Y+Rt4iOA80HaoGJ9UCrHi8TiZJc&#10;k0ymPIEHYqYpV0HvodSIPhxUesQSw/rOWqnnKc/Rn07P1UsFL28qVwraP/oRSRnpvEtbB7XVWRfj&#10;qOjPuaDJYXSUFuJZl9CujFad/hOCsVlNKIVa3mrjdYcLZLWBicZEy5vZkMOBFyJV0R9REJaq5L3B&#10;VrZOi3Cd71rdV7r15rTnMyA9G0sVrJ8E1UxRgNCy4mjboumCVuazrgFBMibdQQf1x65PTNre6UWH&#10;CfIqaloVoz9Ranes0OwIGBqCgKbV5w4cFJL1BRvOT1pCt8mxJRtdPvEGXZF82wWaUKccKUzJuB7b&#10;9NoFPd60aF6Pl8lp0OPWoZUnjrX/IzfMeAiAgUKDcAaeiHXdX3OvBRDB6n9m/ZKtHtzV/SsCilu2&#10;sv+sq11Or9zUc9c8b4L7AAMeCPIpgAi25XUSNNmG8AegQrIl0BDkPRwboQvCJrPb9x0YmotXBTwX&#10;fTQXrlh7+bqDS0dQ0Vm68OS4qBjZ0r5E7e01SxQnPCyTqc94eCM/1vGwRkOAMDo5Z7SGR5SnOTVj&#10;KJ8im96c7Nj8yoZNzyx7iGzmSeiDfjQrq/N2cLBhJ8d7trOxKohYtZPtHTtY37CzugUmbp0/b3cv&#10;XrQrRwf29gsyiJ/8mL3y8K69fO+GeyM++/oLMnoPZBif9R4aKFgitkS5J3kRlEsCEXgg/uT7hA+o&#10;kqByIgCIP/nhN9wb8Y9/9DP721//yL0LgEMICWE4g+eAhY9CA88R8gg9EWxLmeg//uZHrjnxn/7s&#10;9+0///mv/Dk8EQhMfXTgpQAewgFE/OkPv+IAwQg9EoAEQAFEhFUagMJHPRFABN6H73/6Tfv2J16x&#10;r73z2MdX337evvGxF3187uV7Pj77kiDi8S371HM37JPPXvfb12+etbfuXxRInNprt8/aizcO7dGl&#10;bdeFuHkUJFd6wuXpvt06u2M3jrd83D63bZf3lh0ybp8K+s6u2d7qhFdlrM3XvfJifanuVRkoRlKC&#10;ubE4aRdP1hwwKvleGYIha43GbU4gMdPOW3uUyggBQqbfFqZLek/Fu4Q26yNWyg14+KPZSFpH24/p&#10;ueZYSvc1DwggKuWoFnxJLeIoQafbJjldWhRpgZMWKBDiSApmkMImfNFqjlqrRYVdSvssaM7LWr2o&#10;BVEubakRWohrbpuZtunxMUtpAVYrFq0soMjn8PRqLtfCjAT8ESrwZNyQfqadNrH1TH7MkumKFnVs&#10;X7KIDFo/K3IZN8IUGOKgs2QgF43BR5SQ8IDbB90vakFU0ByXTlC5EDGS6KmgK5SwA5orSdrXXI+h&#10;5hgQH3RRKJ4TmHgenIy6qzt6CSIr98CFPyzIScfxdgh0ZBxrxTG7cfWeHR1esHZzTvYB3Qut/GVI&#10;Wd0jAEUio8OEVvlePql94q3IJorWyypdC1fyOVz1UueG7xsmlAbnR8a9b8QGhwuyhdg+DHBgwD13&#10;oRddCMomMdiEefjeMsx6rYdtu4CVACSwW1SEIXSHFgdS2ng70MCgdJMKS36fblSidUwoSgI7Hv6Q&#10;XSZ3BLCiwoTzgdeD7wgU4CH53XFRocJnUsYZ9MQKfzdPCn3i/XAvBImWuYIuOOSZE5Tg0IxDtNjX&#10;77fEvijdJO+BWyACIAAYqMOl/AeQwPiTC0GIg9gYgED+BA0+onH9sAINwIJQAUmOEFNYz+sXJMma&#10;moAJj3g+hS6oEa3A6b5GUiYCJzldoJRuxkeC9rToPxAbG9aFzjHg9sLjEbSEpb3riI6RJNAAJIgN&#10;UrJDwhHNu2JxylO5gCM2P9O2Z+9etYe3Ltny/ITRFhchLWSyx9pNKwkA0hnBgo6zUqY0iiZj+r6F&#10;ERvXHzKTReAKl5voWn/YerOoUfHkyky+6AYG8KFdOKqSKYEQAEEOQ9jmOyIAIbSRFlQABb1DEQ97&#10;1JoTDhEJ/bEiI5oIBFbDuPb0Z0uKRPOCg4R+H6o6ULwkDNOam7eTq1qtT05bLMvzoxbRvpDRTuhz&#10;Y0XUMCefAISM4eiCpcYWLNtcsWJn00qz25Zpyng2CHUINjqBm7+zJiM8s2803RqbO7SF/bsy0EeW&#10;G9sRWAgiBBMYeEIOndUbem7P8xYw8FRGUHbZnj+1ycWLNr182VbIu3DvQwASAAPvDweQwGvAA54J&#10;whg8jweiPnXOP2NhW/tYvqLnLnieBdUY5EGQUAmgjM9f9tFa0nHNXAggQkAxsXLDlTUXtu4IIrT9&#10;LOBz1sMvi3s3bFzfD5gAJEjApJ9HotC05syajXdWXEuCcFJncdNaWsm0BHNzy+s2uySAmFsRRKxa&#10;Z3bFWgK32bkFm5ub0QTQ9rDG6fkju3x61va3t7R6XdFqaFMr2i0HCTwRt09P7dbpOXvx3h1775UX&#10;7N7lU3vh9lWHiA9ee2zvCyAIZ3zl3dccJL728Vfs2596y7thkhdBSOPX3yR5EZEpGWqBxJ//JACJ&#10;v/gZuQsChN/+wv5Ot8DDv/7ZL/8bkHgKCAIIciUYvM7gObZh23/789+3f/mtoEIQgQfiX//kF/Zv&#10;f/pLvx+GOUIvBfdDkAhhAoj48x9/zUEihInQGwFMhImWhDfwRgATjDC5Eoj4vU8GA5D41sdftq+/&#10;+4KPb773kn3pjUf2lbeec5AAHj79wm37GEJTd079FpAgb+JX3/y0fend5+zlW8ce3nju6r49vn5s&#10;Dy/ve3LlnfN7dv0oqNhgnG7N2rmNjg9UKvdWWwLBCRea2lys2vpixejeSWUG2iAkW54eLdnR7qSt&#10;zOdtc6UkiIhap522pU5Z28pIpvtl0KM22chYS1CANkQx22/5dK9N6j75D4Qy5gUY5EUgJkVr79Fa&#10;wooFVusRLboIl2rhJ3jIFDX3FQCIYS3EYpr3Kg4SeUTwsszfeDQ0v5UFvtWSVrWaW+Laj+axkhZL&#10;YxVtr4VJvwxSbBhj1Kf3Er7NyWhrfpXRxjjRyKqvX8Zc/41EsmqULpLQhxEjNBHxxMUg5wEjRMIf&#10;K1wMMorD5L+d0ZyPfQAyyCvgvXgSPEwRkW1CGAqJbC1AyWvDoxyX8QRSKPMMdB3IIxhyKW2ghKoG&#10;hKFYjWOgMX6e4EjiYF9gnNMjJZud3bSJ6SXtd0x2ZMSP38MPES3MhnM6Fgy79odR1XtIPIzo9eRQ&#10;xgb03FAfMJPUrQyzACKh4ynqHJFjQTiFZmOIUREG6O1HuTPoptndFYQTCDeEVRgABJ9HuWVPV1Lb&#10;jAgEqBwRSAhWyO0oan6/ovngwumJjlm20KMF+n20EA/6W/W614LKFU8SxYOi8xh0Fu315wAJ4IKQ&#10;CUmh5CoSrgjCGcEIj4vfIOgVooW/fm9vMS4wctDQe7rp/on4CGEFyihpykGpJnRDyAH6cddNPyVC&#10;/OjEtIhRxWQ4KfWcDDJzcVuJCLlPBi9VHMmUKMd7cuBKC7wUXCQlESXuoUy26BdOpVLTe7P+/iDU&#10;EMTAyMQlTMGFlkzSryDv8Ta/QCNcUMSryKkIch+CjF1KTcs21mg98aZwMVBvLRDKZmxledFuXL9q&#10;Jf1xEiMkn3RZLNJvz9y+bP/2939un/nYq3a8u2iURNGghuSjjd1Ni1Ej7GWvEZueatnSklb2ggWa&#10;ldXH6g5VeGa8egWXYj6hP5SoVT8oYREMe1rw0TWkix1ZWZ4TQHgPDEHDkGAnQmhFA4VM2osjiIUK&#10;XHREPzTnNp31hmDoWKBKGdNz9Qm8A4sy3i3vABrX98yP6nj0fqSw8UJg6Apj7aAkVO+N5OuCBwBh&#10;RY9nLd/a0ONVK0yuOTjkWpR2tjWagoo5K02u2PGN5+wTX/yBrR7ctOrkhlbm8w4RjflzMsznrTZ9&#10;4l6IZHnZys19N+I751/xEES+vq3P33XPARAAEJDPMDp5zhMkgQQ8DSFIAAvcJ4wBVITP0W+D7QAD&#10;9o/HA08C3gbuV1qhF4R+HXgW2C7wPoTwAEjghQAqeI79rx88a8u79z1HY3bjqi3t3bZL99+yeYFE&#10;sb1qWYHU2Pyeg0RF56I4PusCYHT9rGtUmh2rNmdstD1rE7Or+k5LNjYxZ7OLOzau10kQbk1N29zC&#10;rDfnmpwYt7XVBTt39tC219fs3MGBHe3sPPVInNvZtgv7e3b1+NBuXzhvz968avevXHCIeOPRXfv4&#10;i8+4J+KTj0kYfN6Fp1CwRAqbks+wIyZhDXpRkExJKSeJlZR3/s3vAwg/e+pRYHwUEvA6AAjh8wAG&#10;A3gIoSL0UPz7X/+hgwSPgQ5uQ6/FR8MjDPbJcx8Nk+AF+etf6Lh+/i0Pa4QeCcDiH/9A2/7qux6u&#10;ACTC0s8QKPBKEM743gdv2A8+eNO+84lX7Vsfe8m+QUOutx8/vf3Sa8/YF199aJ978a595vFt+9Sj&#10;6/bxB1fs08/fcoj45dfft//nf/kH+/EXP2av3ztvr9095x0/H1zYsTtnNwQQO3br7JZd3Fn08AZV&#10;G3ghLgokTrc7rhVxdnPaDlaRvK7ZzmrNDjbHbLkTKFbSM4PGXNzfXq3b8d647W/VbbRCZ8aIi0vR&#10;nRNp6nZDC5N0n6Faiew1PTN4rjOR96oObhGpQs46He+xSimmuS1iSFzncjEPUbAoJPcqV4xbo1XU&#10;XBR1wb5qlYRMze9ZZLKTMtb9PkqCik5bx7cpMKY0PaaVq4wRyYfo+aQ1d0cGg6R3wtpoJRDypbIC&#10;b8HwsBZQcRmiYaSvqVqgJ0fFDVVS9iCp9+AxoFqBcDbzN/kArPrpt0FZPQrH5DuQCI+NYC6n9wSV&#10;de5JQFuhP6bntR0J83o9q+3JPYhqIUvDLnp0+Op7IPrEExHRnJzS56EmiX0I1BnRU0BpMxEryQ4F&#10;4ZdIPO+3wBDJkhh9tud9yD7ns1p4DWYtOiDbhp6Cnkv0pzS0LwQLZROjWsAmdW4iApqlmTlB4ISM&#10;P427yM/T3B7Nyd7Jtg6g4zCi/QIHVFIIIDy3IRh4IFC+HOhnO9nWHrYD2HTe9d1ZdJPbMqIFa39f&#10;t86TQGOw35Um8aYDgk3ZAIS88Ehgwxl0ER0S0AEEDHpxAHL0IwFcODfAg5dvavQTssDr4ABBpYm2&#10;1+AxMBiU32obICKtFTAJjUhyElIgU9YzXkUg/BgeCxJQ4J6iiQmGn9gTugvEsvjhA0Mec9cUIIGH&#10;IUUCoai22Rr35MswjyKVKnhMDDcV8bBKWYY0iUJZcAHhpeA1NL4ZXDh4JngNaECrnQYuIyNa4afK&#10;OnbyG0gO0Q+s14GYzsyCIABvBBeVyCw+rBMcceETkl9ygpZSEa8J8qcJW56ZsLdfes6WpptehkVT&#10;G/r0E0ukzBWlSQicH7DdbrpbGqIn0xnxFMIpeGLQsvBuqHXCJDrWXNbo9pkpl7yMs6v/jMWLWUtV&#10;qwIGgYSOYUR0nyQHQ7cMvBWJHK7JhI8h/QnxhFDO2qsVAd4JykQrzZZW95NWcAVL/SF1jDTwytar&#10;7pnIjzYFJ5oUBFXDmVLQi6NA/kXT1RqL7R2LFjqWqMx6bkRydNZi5QmL6PW4jGSi2tLtuI0vycDd&#10;fNZuPP+2DPCBoGdK32XaW3IDESQrMuiemaquWqZKZcOJewwABrwSlRbJjyRUXrfS+ImOHYC4JiNM&#10;062LbvQBhcWdh08TKec27zmEEMYgzLF2+LzvC89FqP2AtwGvBPvg83g/sAEchGNm655Nr9/28MWS&#10;gAEvRLF54I+n1m4F3ojNu9aev+hlpauHD2zn9DnrbF2z0dkDV7fsbNPafMVmty66NyJVplpjUp+9&#10;bqMTgrjRaX2fFaNT6uLGkc2vHdj69jmbWdi0sea0J/A22y1PvlxbXRTMztv21oaPC2dPbHN52SHi&#10;/N6+XT46tNO9XTu3vWnXTo7szsVTe/nBHXvu+hV77eFte/3BbRef+uCV5+x9AcWX3n7FQxoM8iNC&#10;iEA/Ao8EAAFIoAtBeScQ8Xe//p1xDw0/9wELRmjkuf+f/+LX9j/+5W98/Kf/8KunEMHgPtsAFOFz&#10;//0ALsIQSQgQoSeDxwAE4y9/9k2v0CDR8m9++Xv2b3+mY/ntT57mSAAOHx1hjsR333/dvv/+G/bt&#10;9152iAhvgYivvvmcfeGVB/Z7H3/Ffvjpt/z+51+65+OTz1yzd+9fsq+89aw+43Oubsl46eaRPXdl&#10;170RLwoyULXEG3FuY9bDGLcEFpd2F+xkpW1nN6bs0t6cnQcmNiYEEmO2sQg81GxhKmd7a03db9vc&#10;ZMkIUyA0de6waSf747Y4Q74DYlI5W18cd5BA0hpAoJU40FDI9Lt09cR4xlYX6u6RyCb7tNKlK3LU&#10;6M6ZTvZ77gVgUCziHU1ZJh93td+5habmX5LAS1bUfJZOBjkPJS2O6JeRiPVbLh3VfBjztvWLS7Oa&#10;51Kac/v0vG67u21YtgEDxQqXsDNKjhhtjGZK8y3Z/5F40bpk5Bh0oiSxD1c6qpAxzes0u2KB6C2o&#10;Nfe7SqOMNYnwZ3pk/PQ6C6VCsaq5NPBEM5eTME+oxKWeBRPYDfQkaMCFxkRUcz8egH6tsL0HRh8V&#10;FdgNtCUEPEgL6HPQZBgcSj/xMshwyqBHIzmHGQSz6L3EAFQ8/IBAkww6HgyMfCk/bolo0QZpYKUV&#10;OJ6IcqpqGUHQSGTEv2NiWAtYLXr7KCVNpLyyxHMlBsPvKaMr6AAies6k9R2yAq1AaIrPDCGCHiEI&#10;bOGt4HU8En09gZGnYoPFKrmJSDEAEgBe75kuH0P6jdCzuHT+1DrTMx7eAaoCaOj3c0NuxEBfzAb7&#10;AoAhiTTw1AhmBC+EUIAI2pUDEVSDkCtYKVWNrqRBtQg5IwkdD/vQOYsnKKvs1UnWj6sD8R9b1AhA&#10;AA1kvYYeBDqEIRwVGHbtTNu4Drp+VH404AJXksetRKv5Qsnqow1d0GUHDaBjfHxaF0hQIhPkMASe&#10;DvIYCHcELi99AU/AFBW7Z0I/AjAjCOG4OJmUt9AXngsln5dRFnXiOqrKABaKZB/LEMe0bW+XTkaX&#10;Rfr5s+U1ivrD1W15YVtEzYVHaVG3jVVqHv+bajYcOqA8EkYRLBmOiU4J8/QP6E/ZtIzggHOGl+VM&#10;b59XcwBVhGSoNBkdq1qjOe6Nt2jslRS8nInoYk9FrDIxptVs3VIl/WnGajKq2gYFTCBC++3SfpOF&#10;jFa2o54k1T884LkWAAU9P/r0mSR8Xrl3V8bunIy2wMBlsPPu5ejRn3wYMapMwbt8ui6EbhOlMRvS&#10;CqG5dGjp+rzFijMCinkbyLQ9pFGcWncly1Jn1aLlcRvSb58cbVlRq+r06ISNL+4JOppPmljNa38k&#10;a67Y1PpVQcSRA0XYhrvY3PMQR3XqrADhktUnz9vYNBUWVwUQ52Vs79v22Tds6+Q1GeIgXBF6DhjA&#10;AlAAQGDk8TiEDb08j0EDgKDNOMAxvXJbrz9nmycvO0SEUHJ4+U3bPQ3KPKtTx55YObt9VzB0yZMr&#10;eQ7wWDt81hZ27nq4BdlsGnzRbnz93AOrTG3bxNo5QcVFPbfqLcTTtQmd67o1Ztc80TJXaztAEOZo&#10;EsbQfbwRk3o8M79m88trmtDnvYnX2uqy7e1u28nxoY+9rU3b2Vi3w209J5AAIm5dOLWbp+ft7uWL&#10;nmD5iddessd3bnhi5Uu3r9nbz94PIOLlR/b517Xi/sTrPoAImnKF5Z54I6jUoMTzoxDxt78KICEE&#10;B4x96GkIDX8IGP/+V3/g43/6mz/yW7wSITx8FEL++xHuj23C/YXgEA6qO/BEABAMACIMbfA8HokQ&#10;Iij5ZBDOIE8iVLL88efftR997h3PjcAr8Z1Pvea3wAWhDEIbP/zs2/azL37cvvzmsx7a+MyLd56G&#10;NN6+e+rj9TvnBGW3HCBIsHzm0o7dPlm3Oydbdvfstj043bMbB2t299ymXd1btCu7c+6JOFmftF1B&#10;wPkdQEKgOJu3vfW6LU7nbWdlzAWkGIQ3dtZGPZwBQKzMkY8w5NBAm+56BXlqzR+CgtlOxWjENT6a&#10;9pbgCEvRLyOT0Dycw10+LMAYkgFDGTJhRQFBJhWzakWLq4Re14IFz8TkVNUWFps2SqvwrKAkp4WP&#10;FlUI/JEwORIdtOhwr9WrOStXNDdq3hlifpEhCtp498ro9FlS+ySpj7mNVS/eBQQC+zUf401A8G8k&#10;U7M+rbjRT2BlTZ8KFCJJfESR0heBggXaDQAFbENeBPaDxSWLP1QVCUd79YPggoZdlOwDHngx8EwT&#10;rqBklKoPKi0GemQgdSw52Y+gmRcyAngetBDW+/BaO7iQUPgkHJ6VvUDrgdexY5SR0gwMg+kdMGXH&#10;4nESHilzHNR5wHNAtYlsyqAMqZ5rag44t39O51KLPoFEKJ+NlDahDLqRAhGBbaQAQDBE9QSiTWf0&#10;Xc8Engb3PLCql1GOyp7RMCsW1feWMae3RtjwyhMxdTwkd/oCX/CETtNUq21p9DAEfnROrddG7Z23&#10;3rOrl27698IjAyiQgBmjyVcfYSM8EkHIwu/r9eBW23c/0YbwbRh4MdAaoakXx86CPvBEBN4LQQTS&#10;oEO6aEiOpPKiVh2z5viEex7wSHiTDaBBO0M3nB8TSgQC8Cq4p0KGOHwOsOCi4OIgRwEIIPSRy5fc&#10;w4AUaKCkpVW8LjQuHHIq0JQAHqA2YlfQII8BC9S2CKVQrskXGhaw0G89K6OYJ/FSFzBCHq5FMaiL&#10;Q5+NwAjhFBrKoEOR12dQchQk1xT1I1d00qv+QxM/wh1GxisSrZTTIJc62pDhJecCt14u7zDBAHzI&#10;9Ygm4h6uoGvmgM4fIZxCMWOtdkMgpedI9BEwRXRBRUT4qFKS+5DIo0MhKNCfnZLOWDYliCi6l2Ew&#10;HrV8jdJMwVhhxJOk6NtRqmt10m76a1kmC+2LJMy8IK0xt6h9Fr0teCQjwo3qT6jviq4EmhL04Ihk&#10;yzJ+LT1ueZ4DoQw8EZnxVYeIRK0jgNiw6tymFaYWLar3JWpNG8oJyBodG9Q5TmqbVG3OsmNrDgzx&#10;4ryLVUXzHe+Wieplc/GSZUc3BRmLVmjuexgDiKi1T7Xal/GfvWGTi3d8zG8+csggBMGoT54NQhC6&#10;z/uC0AZlmFd8uNdg+56HMMiH4DmqNOgI2lm9IyB45DDCfo6uvGXf/uk/2uO3vuXvWTl61sFhYe+B&#10;ze/e97LPrdOXHDrwdGydfcEWd+9Ze+WSD0AiWZnTd5uw8uSWvvOS1Tr07NgXPE3qGDettbDjZZ8T&#10;C1vetwSIaAksEKaipXhrel4gMW9rW7t2+co1O3/+vG1vbtmDe/ft0cNnbHVlySHi7OGBJ1kCEhcO&#10;9+2SHl8/d9ZhAv2I527dsBfu3vSST/Ii3nh4x6s0aBf+wUuPXAL7y+++bL/36XfcC0GC5c+/IqP7&#10;jSDJMhSc+uuff0/GGy/A77wQeBoYAEJo+ENwwPMQjo8+B1D8l7/9Yw9lMMJtPgoYDO6zP255LfRa&#10;fHT8w2+CkAYQ8Rc//YaHNYAI7gMVQAS5EVRrMAhnhBBBbgQQAUAwAAgSKn/wmbfsF1/+5NPHJFyS&#10;H/GF1x56XsT7z9+09x5esY8/c9XeuXfBXvdKjQAkqNJgABGPr5MfcWjPXDwQWOzbubVpu7a/ZOfX&#10;p+z6wYJd3p+z527QAXTDliaLtjFbcU/E1nLJDjbGbaqRFFTUPJyxviDorEZsZiJllUKPzU/n3MvQ&#10;Gs8LINLe0bMzVZGhx9Xf4wCBMmW1hDZE3j0PU7oFHtpjOR+dyZotzIxbpZgSJCRdqrpSyrlHopCP&#10;W62Scin2elXzBNoQac19iaj2kZLRTbiXgeeHaLg0SHm/ns8XPJ8NKWlKO0m2ZH+lYtZicRI5C9bX&#10;3aWVPyvtHgGL5oVM2YbiWjgmCwIRzX2psuAjaelk3svqEfqjVwf5Dyj10pwxXHRSoYFBxCP9dAHb&#10;H9gQRJL6BvBu8HzgoSCmTx4E8NAreCAPAU8EZZzE/OMydOyXagXCISgWUz0CPISJ99gkbFNUhp2y&#10;zgGeF0x4MiR26Mmti2QJeDyx8clAn4H+G9VizReg3sRL4EGyZVrnoE+v8zwVISx8+Sw85eTwucpk&#10;F0Y88ER0nxHgnBnROW8KLmT3nhp1IgGBd+B3I7CZGHD2y/DqD0pWBXV0QiXsQI8qYCgi+4jeBItt&#10;vB1BN0+AgvMuGPBQSvBakN/AZwvuBBDBtngpAAVelz3m++NN6WabADB4nQTLLkSiCD9EZRwx9uVS&#10;3X/0gMiCg/b2p7rP4IchpAHBkbvAD06SJIYbKGDQfAQY8KSSvqiVtArmed7LAEqgKn5o+lgEXT/1&#10;GFLDtaKDQ3gjna44nHBBeVlmAlDofRpuId5EeQtfOGhQoh9LVAzoII5SlcGd7bRtWH+QwV79oLow&#10;+gQw/ch89slAjxQ8lELYhbLOar1m6MmTNErCJiCQlFGmwoIW4JRnUrFBX/0RvZbQfQx6f1x/OkIV&#10;I4R50LDXH1bQAQUn9IeK63tEOKfaNx07U0U8Cj0ChLhF0jHPichX6165gdYEQlVABEJVlLHiiRgR&#10;SMT1J3cdCoHH4IjIPK/JpT0tY7vuORAkWXpbcP0ho/rzZmvjXv45THVHXn9sgWFUQBEtjjlIRAoT&#10;ngcxXGj6iJTGLdecF1RM+TZJrbDz7UVtx7Z4JTYsK+igA2ixvWcIU+GNoN/G+PwFyze2rdQSOEyf&#10;PM2VIPESmAAMgAK8Dst7j9zwj07rPaM7Tz0PeBDCnAZu2RaPA6EL9CMYAATwQCIlHgb2Mbf5wGbW&#10;7wkI7noYJAhpXLVzN95xpUwSLy/d+7itHT3S/k5dP2Jm67aAB/hABOuuzW/d9XLT5uKpdTaveziD&#10;Zl2l9pYAaUffccEhYnxu3zKCqXpnXfva0rGuCIi2LFMOGndNL226vkd1rG1jrSlrTc7Yzu6hvfzS&#10;63Z6/rItL67ZydFZO3/21NZWVm1zY83DG2cP9+zaxfN2un9gFw4O7drZE7t/9YpdOT6ye1cueV7E&#10;3UvnXYDq5TvX7b3n7/v43Bsv2OfffNG+9O6r9q0PUHUURHxJK/YnEPEn30ebIciHYPzlz1Gf/KEA&#10;4ucy7L+y//rPf2n/+7/9nUDiD2TkfykYIGzxGwcGjD5wACh8NKzBfaAgfJ7BdiFAhNAQgkMIGdwH&#10;XACYMF/in/7wh57/8Le//x0PY3ALROCFACLIkQgBIvRKABLchl4J8iMYlH5+7b0XPeGS+2GjLso9&#10;EZyizJMGXZR5fuwR4Ytr9olH1+ztuxfs1Vsn9vzlXQ9nUKnx7JU9D2k4RFzas/un237LON2Ytkvb&#10;Hbt5dsXbgJ9qbC6O2t7auHshNhaLtrWEAmVWEFG3hemKrczXrTU2YnOdnMCgX0CAlwGASNpoPSOD&#10;O2iNUcFBE9nluJUKMc1dtSf9LzIChrJDBi3Dx2oZG61mtBAa1Psz2l/Gxqqat2LDNlrJe5iC7Qh1&#10;nBwt2+72jOa6AW2XtVo5LyM8oBV0VO8nv0ELrTzNtMhPoGpNCxwZvDzz16Dm+IFezakD5g0QtRhz&#10;9ct4xCL/P7r+M0au88r6R9k5VKeqrlxdXR2qY3XOOaETG0wgm2ACSTCAJEhCFERBEiRBAZJgCZYg&#10;CbZgCWMbtuAEBzjBUXAe55xzGIcZT3pn5v+/3/ddv326aHneez88OBVPPs9ee++1164ok+Eifd1o&#10;5VWyD3KYyqrrZAdIJVBKLwfKhZgwSBWemsCQFhsiAhZIYdNJlCoDQuZO/pNRhJxPxQGgATtDxABn&#10;FnBAlQHpAwifRRARqqzW/E61R5kMG3YBwIHTmbEOOUCJBHIF2k+to1H2BFEq1g9noVK/C8m+NQnU&#10;VGndtbKFDdoPOoSGBDTQu6jZI4K6IYW/gOOMo6z9gzPoRrs64kTOetIv+p5yymIUHee8TM4pDjet&#10;GUrKAA8IZwWCTbF4XjavztMugUEXCHHAQXUJrwNw4a8dSFT6kuoWnOrgHJIqqfNIjDv+2l8MPc3C&#10;Ap7Dnq6DwENZOdvG+MNV0boBEAILrB/76xEGBxABSCBqwZL3QfSBDqON2gbf6X+OzDQI36CPjhBT&#10;4OkLoeqmIAKB/Caev+80YZ49fgOGnZPU0ysPVUgTIIE6FmQbdoLWrSy5qTyfRYlifbNHMMiJASTI&#10;k5H3amhMekgHGc1QKCWUmLJImD4ZcBGEmHSBi4ppDFIgwc2iG7iM/UWsA0atDDEhthrdGELLybgM&#10;bwPNWiCfCOULqVJ721gf1fpjQsaVVivjn+3MWi7fqX2o8pscARWOCXJjQyQgPBIliCRi3kCLbqAV&#10;eugaYrogAhChcI1F9fAnMwi86D/aVwAQPfGrdD72CYARkXBZbQSmmvQAIqPdqBtWYCCcyHrPi2hS&#10;qL5en1M9EtWNHA5ZvUBGBN4EGhnaXjSddOBR06QHOpW2dGe3RyIgaZLWiKS1npacPtO1jBD9EPhJ&#10;pqxGwIcqDVQuvZtnOm+JLso6+6w21Wb1AhEheRJUb0C+bEh363W3VTbnHECgHUE5qKdCMiP6vNvC&#10;2XHvvYFBppFXvH3OgQSpgmhuRkZ4xXUa4Elg9KnWCFITSFJTFXHQDT/lnFRc8BkAAj4D0QiXt6by&#10;YnLXgQHrmFi+YDPrV3w9feMQL0/Y2OIlLxPlf/y+2F7chaw0iDKgKQGIoBkXctsM1jkyf85BBJ8j&#10;7c3onTqoY9qyeMekpzY6R9YFLA7b1PppBxKtfTOWyo9YS37QuoYEKAantB+zHoHoG570So2tg0dt&#10;en7JRsembHPjgI3weWHMJsambWxk3BUt11aXbXlpzjbWl21jZdG2V1cDfsTigsDDIQcRu9tbdnx7&#10;084fPWi3zp6yW+dOeDQiUK+8bE/fI097D0S8+9kn7L3PP3WnSqMYhQBAEIkgnUEkAnLldz7zIYGC&#10;T9rPvvpZf81nP/g8YOGTDiKKkQbAgEcivvLJvwMSxWUxSsHr4n+KA0BR/E0RaBSBhKc+PvUeH0Qk&#10;ABNEJQAPjGLlRlFHoggiiEwURamIRlD2ySgCB5Qsi90+ARUAiRfuv+zqlWhHID4FkGAQkSC1cffJ&#10;Lbsm0ACICISnFvaAxKpdPLTsIOL42qQTKunqeWxl1HY3JnzAiVid7RFwyNnmUpdG3kYLMetsqbPJ&#10;oTYb7c/Z7HjehvpTNjmSNbpzAiDyHVE5bQ2WzYQt35m0ni64C3XeMKtVY3So3SMVQ4WczU33WWdb&#10;VIBC683FPXqBVs3czICNDfdYItooYFBr8YgMWW2pxaM1lknVWV9vyrcRba71lAagoRElXs0xYc1n&#10;gAJ4EBDb8fgrqzWXUhUnQ55KyMnSbyBbVlSWWiajuUZzDxyJmrISGUwZ4HoZ2FoZWuZkGfdaUsRy&#10;IvFSq8opt5TxkUFERZgSTarUiODipFFZAL8ipGWlnLw485MMN+RNqjQADUVeHsYSx7ahTvOr5lCi&#10;xg0oHsvoE5UAWEAcdB6CAA1tuEl1kzrHhhDOrws163wOCKC1e6gfg18rxzUkO1QnIAHHIiVHrlpG&#10;nzJNeB9xOX8056qQ0SbaUENKQTYLDQuABJGWcEPCOQaApnBj3IEMQlWQ/InA46ijf1Su/WsIp+Vc&#10;JvWZDPqeVDXdSl9vyImoBwCClD/gSUBEn8E/oQw0iAZUyTYHWhGLmmMQuwJAoAaN2BfRgzuCVgIo&#10;aDoQ9WB7ZZA1BWSCqAjf/S3q4UCGof0hKkFXUrp2IooF4CDdQZMv0iJwKZxPQZUDlQ+kGZzMogGS&#10;CfJKGOhgZwODXW4IMzXJgKIXgbokqQjKH4lGYHRZH6CBPhmJRIfvDIae1ATEGQaggEgFTF0HEzpQ&#10;ogjUnbKzTQ2wS4N+63RGc6IOFRtNukhhyitbBFSIZgh9lhIaoyEXwKLZ80muTS4AhL4F4T3kXElr&#10;gLwj2m800Mt141WSH9SDVtVUIq++UR6+wIJQcaiRigjdHOGkh8L8vW5+pLBz3fLIW2k5HrZaAQU6&#10;fZYi3d1c72VVLfIaEmnd8M1UkFCCqvVpifZFKptzSe2aOqIaupACH0h4NwkA1Ovmqg+3OJgI6Rjr&#10;I5SL6iGkVJaOd3Au0lmrk8dAGoOIBlwLykGjLVmPSkDgjLZQQqp9F7hw4mYqSHNAvKwVAKkgDKlr&#10;SHSiTjd5Y2u71Qq4hFKtVgUBM9ttsdygtfRMy3iSlhhw8mWye9YaWPbMefdPdCXSffLQ2yYFJEY9&#10;lVET7fHIBA280t3y2HNTAhRL/hnAIidA4FUVe6mIscVznr7YOPqAbR9/2F+TvgAAoFjJkkHvC8iU&#10;RCIAEMsHbtn81nX/bGL5yh4n4qLzG1gH6ycCAWBABKvYFdR7cWiJIBWdP1GsZDsQOEmV8J7fDs+f&#10;sNzAalAC2zJkSRp2dc8JVGzYytHr1j2p//fO6DgHPRIBD4JoRH5w3HqHpqx7YMwKIxO2sXPIZhaW&#10;rTA0bsPD0zY6OuvKcXOzyzY9NW8jIyO2vLzoKoIry/PeLXB9cdEHJEuiEoAI+BGUfAIiIFgiPIUc&#10;9gOXz3i1xhNUaTxwy15+HDGmxxxIvP9FOmK+4JGIYnUGvAg0Ir7xifd51AHAAHggIsGSQUQCJUtU&#10;LQETAAUHEQIQpDBYOj9CSwcHX/m4Pg++43N+H0QvABQfE2ggWvGJO4CDdQUciXdre++z77/2AQcR&#10;RCS+8+n3ekXG1z8WcCUgXBYjEoCJonYEUQleAyjeh34E3AjABBUbAhJvRUPiibvtZYEJmnO98vgt&#10;e7PAxLP3XrRnBCSeEpB4jJbhV4/bwxd39/QidlyA6q4Tm3b1yIoDCNIZlHmeFoBAwfKYQASv4UIA&#10;It727P32+N1nbGdx0A4sD9radKetzOZsfYFGXDL8AhVEIujQifhUQcBhclygYjhrhb60g4ShAVrK&#10;56zVORFJ6+/NyIiWWF9P2sFEW67ZlheHbHiwwxttpRIN1tme0G/TRvvv+dkBGxzqEFAQGKAVeETO&#10;U3258yiSccSoqq05Iu++rlSv5YQ1EMav9vmQdAXiUXRtxluHeEgn5CrN3xgiUtvLi0syTHFDXwfd&#10;ne68nA8BgITmkIqSQAcIJ6uhOWgqWCNDhsEjr06TJ7xh5vh9Mri1+k8laXN4X7Ihcc1JEN7rBSJY&#10;F2qM5PdJL9O0i5Q6oIFyT7gQ0TDRERl9OXmICBLGh+sGJwJhKz73BlmyCQCIWCznTmVTI+vR/Njc&#10;arlMr4BAk1XIINZXRaxaBjOk/auRsSalkaaKTY4xZamQJcM6D9U4wBhwGcxagaKInNQKGfmo7CZl&#10;kq4lIRAB54BqByIvONsAH4QXEVys0XGiFwTIKvN0AVEbgQi3jzjrAAPAQwAiAA+k/YMqiHr/DkDm&#10;6QntJw496YyQzkMu1+YAy4W/OP86fiL+UALq6rRPssVUURCJQPAK4SuaabmUtfbjTioFEONDgELv&#10;S4k0CHjQij0ggcpWlwBkItov9g9MUGn7wjJesZi84HDKUw7sBAYYNOdd0eQ9AyIIPwVKk/LmdQM0&#10;hRt1swlxUZaozyAW4r2TqgABsSGELAjNcDCc1KwMFqRHwlSACMAG4AGkU1Mdc9RTpQMMN8FxADwQ&#10;lSCMxoXQDpcKIbL9JtQvUU/TidI+sQ3AChGJoK+7DLLQNMQTHph8e8bSCfTX9zmqzuUy2h9KNIV4&#10;E/pf/T4rqdWFRudBnnodF0SoldphqkGadWNRXklFRSWRiageKtCubrKYjidEF1OBFaILkWidNelB&#10;Lisv1UUrd6SelFEPCf1H4s3OqajWDYUGBc26iCxg7JsTnQINbVatm78J4SL9tjJU6aCG9xEhTOSs&#10;KxsarVLrADzUaz8AErFsi0cmollNPN2dAhm6eV3ZUyhcoAP57kptK5yJu6BVcy5oN050IpzLWY3A&#10;ViiZthC8FW2HRlpDcwfkdZ+0eNuoNWUGLdO/aHEZVUBEfbog8DFgueEVBxjp3nn32lGwpJlWMj/n&#10;oCJJHw4ZcV4TmSAqQWQhaAEuj3+QPhqn7e5H32MPvOFDbsyJWNDtE4BAlIBBSgMyJdECSJCADwAF&#10;lRzzW7cEPI7qd3x/1vkPRCIAEAyEqGjoNTR33EmTfROHAkBBh9CJQClzcuWiy2+jegmAQPFybPW0&#10;DS0et1TXrKc1+qYPeXSiMHvEqzZc4js/rvXo2AenXT8i2dYrkDlgHb2D1ons9dSs9Q+O2NDolIdV&#10;t7d3LZ8ftInJOdvaPGC59jabX5yzyekxfTZiszMTAhJbdnh727Y0eaNmScmnkywP7nilBr017rt0&#10;3u67eMYJljTlevwuedn33rAXH6KfxAPyyB/xlMbH3/om76PBAEwAIkhlwIsASJDSwMgDIv6WxgAg&#10;fNpfAyKKhMpff+vz9pvvfNF+/rXP+AA0AAx++o+f+DsQwW8DwEBkgtcAkQCMFCMVcCG++1n4GB/x&#10;KgxAxPf0HhBBOgNAAZh4PYgoRiWKqQ0GIALwUByAiSKQKAKINz10zQHEc/ddsqeRw7511p64ccoe&#10;vnzMQcTjV0/ZQxeO2QPnjtg9p/fb3ae27drumotOUeoJiKAt+KWjtGpf9OZcu+tTtrs6Zu960yP2&#10;pschva7bmUMzdmit3w5v9DqQGOoN22B31AqdMevrjNtYodXLNpG73lhFtbTDegUExke75E02eKpi&#10;fDQvUJGzsZFOBxH5jrgV+rN7y5yDh9YW2nQ3yKPOWGtrVA5Vk8XiIedAoPtAZRmpjIP7p+3A9oR1&#10;d8VcGpvfNTRUaV4tC6IPpDI0FzY302NIy2irjAXkv0aLxto1n1brvwU7fPCQHEzI6ykt427cKa+s&#10;l9EO19V5FV48nbby6mqrkrODswhwoA8DA88VEJHW3F8jB26f5sV9ZYgiIQsdqDwmcIpCtZbVPHnh&#10;zFkr9PRqHyk3bZQTiUOoeTLUJC+f6DGOrgCM9oM0CKWojFQMReKwgw28dOwF24UrR5fNkEasuU0g&#10;RXOonNUKGc+EXlfJYJOucCBRQZfUuFG+Sv+OGi3hSzDoblmp4wrJoDdU6lxqvQAQ14/QMjD2lJfK&#10;+ZYBh2+B403EHEK+d9CUE07kHUONt3/H+9+LQHiqAAPOOrUej0KUQnYklQKwAnyQ0oE6ENLgf/vc&#10;FmKf2R7VIEGaPzDy6Za8rmdO2+S/aDVlZbeSts+5DHwGgCAasbdPuu4BiNB72VMXxxLg8GZbeyRP&#10;ri/BhkZIstruPhAbKQYYsQG5kShErfMOQDbxWEorKncAwSgp5UToJiinxAT9BBluXXA4APwfsMAB&#10;cLBIZQIgAqJjjd+s8C8AKB6JIHpQzo0mtKPBhaabGMiLOmLyaWhEcFE4QU2kGOTJc/MgfkKpCyiP&#10;7XLySaMkZYwhW7IfbW1tQvLytht1w4dDThCKy3gHGvACQvL2axqrZGh1MvVwlQsll+rYE6k2D01B&#10;KiHPBchqwnPXDVZWo+NNkc6Q0a0PtCpoL06jMhrchJtpK15viaQeuKoKXQCal+0T0CrV9nTDhnRj&#10;VAkQlZcJwQvVNerYdEOEBOKaYh16yISmG3QuIkJ9ISFNATaATSORIoGZkNAsOhCM2rDQbizuEQi0&#10;KOY3Vm3rqB76dNJiLYHwVKO8CCpBwild9ISOOcl/ARkCS7puVZpEypsEbPAm9FmlHsLBqWW7/cjz&#10;dt/jL1nX6KprJaR7p70UNNY5bum+OcsWli3aPioQUbBk97QluqasdWBFBnbNPXiIlumeRcuPHJA3&#10;r/8IQOT2CJNwIOBE5Lz/xX5b2L7h4ICoA+CAlAVgAwBB5KJYzomxL/Ii+J70BWRKAAQpDSIRVGP4&#10;OkYPegoDAAFwoHsnJZz0/QAskNoYXz53B5wMzxOJ2PHf0n+jZ2y/jSxovRMH9Pm2wM2KxXPj+t2u&#10;1UY7LdM9Y70TSGwLXAh0teSHLd7aa73Dczp/i9YzGPTXIK0xMDopIDFnfUQteoZdhAqexJwAwszc&#10;tK2sLdrk1Kj1CADu31i3E4cPexRic2HRBahIZ5wSiDhz6ICM2CF75Q1P2MtPPmKP3rjsFRuP3Lxs&#10;T9593Z4WkHjhQXngjz/g3AhAxKfe+Wb7+Nte8CVCU4AIRjEaAVggYgB4KAIJjD/Ags8ADL/65ufs&#10;Lz/9lv35J9+0X3z9sx6FKIIJIhE/+fJeSmMvShEMvgNYBFENAERxkNL43msfELAQePn8h3z8TGCE&#10;kk5ARDEaAUeiSLCEcFmUyCatwSClQblnUYCqOCj9hBdBWoOUBt0+4UUUBykNuBGkNR67ctKjEfef&#10;B0QccCBx8+Sm3Tq9YzdOAdoWXKXyboGMB/RbmnNdOxG0DD+FoV4s2KmdcTu5f8RmBhI2VWjWdWu1&#10;NQGJ1bkOW5/vs5nRdidYomJZ6I57WWcm2WjT4702NpS3lcUha0k3eLoCjsSwgMSAQAcpCVIc7bmY&#10;9fa2aj5LaC5CADBk8XiDv6eEM9sqhycup09zXDQsJykD3yJtp0+sWa4VNUmMfa2AhLzzOOTJZsu2&#10;aM5oqncFRCrO6hpihlhUZXXUPVDmPFIclMrDL4PYTmMtjDqhfCra0omE5tIGj67uK6uQ0SHvD1dA&#10;Xn5twmqrqC4IjKUTCzXnlVRozpbt8J5MRBC0TMuZQUTJpZ3jUW+tT+q5SrYCuWwMOtwFjDvS2AAK&#10;9oOeEnAjEpq7BnoLsldwF2pkyOXVywA3uP4DFSP17ow2NZB6SBttxuM61grtJxUYNbJFpO0hTYZ1&#10;HhpIecsAh6rrXQujSut07oRsAakPRKay0ZxARFAqGVQ8cNwYf47rb5ECjH1bW4efO8pXSc2U8hsZ&#10;7ABIwOXgP4HNLAIS1sXndNZECrtKdhH76NUiVZTNEi3SbwTG0C+ClMo2XRpBQKJYRYFmBzxBUhMA&#10;hnCkQ/Y4om3rmDWKnAcHMQ4ign1zcAM/Q995SgMwsXe+KBUlShSVLUKpcx8GnVQEaQlSFFxcjDPq&#10;lChW0omsXDcHnj3Iwyslqmo1AnGqoCEXKAYAEjS+8jSIThRpCyo3+I4uoHjn6FFQAhpEPzIWacrp&#10;hGm7leSTaKdKKQusXQCDPOk68jglDlTy+W59RtMXUHWdgI4uXFmJ70vAgpVBjWY9lMV/I8hW072u&#10;mVa6usFo8qX9oHKDktaAIBlxjgIeP+mJUh2Dt7zdu1HpLc978nkY82YEm5ogTaIdkXWgRWMyyklr&#10;66qMdruIVFEaSqgPwALREp4ECpcNMtikM2oaNBG0Ilet902NQavvZKeDiDLOqYAP4KayXg+LzmlN&#10;k25uXYvmlhYXlKoWgCNFUd0gtN4kz0JAYnZt2Y6dO2v5QsGaBB7gUFQ11Hv1B1GWoDtowhK5VgEM&#10;TSLpjDVlUlaXiPm6PKqRafXIx/DUghtDKjtqmjMCDKQ1+l2YqqWwZMmueW/eFW4dFsCY9dRG1+SO&#10;wMKCpzeISvA624cI1ZhR9klUAuEpyIxwH4hCABwACUW+A2kFIg2x1ml/T3qD6AQgwlMOe5wIIhVE&#10;InpGd21w+rzWddbBBPwKUiWkNOifMbt5xVMUtDkfWTjpQIF0hqcyZgKxKsAE0QmARsfAmkDBjgMI&#10;AEP/JCmOQw4uSIG09i4avUDSpDjyUwIz81rfonUPLVvf6IqNzm5Z/5g+6xuy7sER6xsctcLwpA0M&#10;zdmowMbw6KKNjM/Z4uqGzS4u2MISQGLSpmfGbXFhxqs1dtbXHUCQ0ji2tS0AccijEScP7HcQ8fJT&#10;jzuIeOjqBRegevjGJXvqnhv2zH23PK3x0qN0u3xcnvrz9tp7XrFPvkMevAaS1xAr4UQAEuBCABiK&#10;PIgioOA1hv8XX/+cA4Vff/sLDiD++OOv3wERRB6CiIR+C5DYAxB8HkQlPnNnACYcZOyNgCvxAW3v&#10;wx6JAEQARIhEwI1gACiISAAkigACQIGWBFEIOBJFVcsiNwJyZbFtOEJU8CIAEoAIemoUORKv76vx&#10;8MUT9uD5Xbt95qDdOrnf7jm7Y7fPHbDbF47Yld0Nj0CcPbBsl49tCjzsd40IIhNHVkcFIAZsYyZv&#10;S2NZ2xJg2JwTcJhO2vJkwiYLEVscz9j8SM6GevR+gCqNnBXyMdeB6MhGPRIBYRLOAwTK8ZFOGxls&#10;cwBABILURiYNCGhwrQcE7khJdHSkfdkclTedapS3GXExqWgY2WqiEbWWjNV7+qM2VOL/TwpAeImm&#10;5r3qatIZMec35PM5y2RTXn4JCbxORrZShpe52yMUcjJQ/nUxvUbKHhE1anTeALwEPGCqLhDHK9Nc&#10;z7yPUUWYiTkdQ0SFBSCC+Yh0RonmRQjsbvQFThDpiwuQxFHs1fbYL/pywJMICUTUYTTlrDWF5HSW&#10;VjlPgeoD9CJcJTIkkER0QkYUkSvnC8gYukevfUHsqaWl240kjik6CQ4eSKfLQY3JQaPykNct6XYB&#10;ubw11AocyOhTfUFqo0b2hX3x6ITWXSWDiux1mY4PEmOwzUBcCh4HVSfl7uhWOIAgtVGkBtTVaT6u&#10;IX0fAAVAB8ABEEG0gX4VgSokvS4AETpPZbIRKFnq99ilRs3r5XJQKwTMvBIxBBiAp8E66fEBkCIi&#10;EdAJABGVFRHdD2nZYwIGpCsAEbIvGpwbOBd+3nyfoDLsFS0IKCGRzbZJFwUkWD6XXRdO2EeondLE&#10;4dEh29xe00YIvch71s6RA8N4EwWAFAlZhHBV0PCqUV52ZVDGKSNOyAadhOLN5hUcpB90gQEQyGo3&#10;uNy0TohACGJRpDLQDucEVenkodvAjVW7V2JUU00Jyz5tkwiHbiSBgloBh1ANhJYm7Zsubm2ll1sS&#10;JUHlsqWlU+vXjScAVKsbNq4HhzxgZWWZ9h8CJmkU3dShZpfTRrsCUEMVBp046XgXaW7QjZTw+mlE&#10;Wuh4R3vvRqF4eBGxTNZTHgAkLmKDwENTU42AQp0eRgGuRsJMJbogegh0POQU0ylarupG54I36lj0&#10;UFc26kHUAEi4jHUiZ+XaNx42QEQ4Ra8MHbNAAgCiTvtI63BSEpUolum4womky2onZPyjyaQ83ymb&#10;nFu0VLbNRakgPFH5EU0TrYhrPQILCQGHZj202XarbRZ40z3AcQFEYvod5NFUa4sVJsatTYCkQQ98&#10;Il+weKc8pr5550HAeaCMM9o2rc/nrDk3ZW1D2z6o3AAwoBkRpDSo0li1RKf+q9/1TR3z/hZdIwdk&#10;hDddFhuwQBoCMEFVBUuiBEQoiCyQqiimQKi+CHgMQUXGyNwlG5m/oM/QfLjikQVIl1RjHDr7qC8B&#10;FEHK4qBXayCRzegbO2wDU7s2NLPrktzIXhemD9jA7CEfQ3PHHEwUeRRthTVLdU5711JSPW0CVPTZ&#10;yPUKOAwsWUf/jPMkOgujAhU6VgGIwtiM9RamLN+jzwamrXdgzFMdg+PDNjBasLnFKZuaHnNN/GGd&#10;bzgRSGEDIs4eOWrnjh7zao3d7U07vX/T0xkPXD5nd53elYd82h66VoxE3GXP3S+j+fBte/vTj9gH&#10;Xnqj8yKISBRBBNEIohDf++zHZLxRnISn8NE7wIEBuABA/OqbX7BffuM1H7/97pccTAAiGAGA+LS+&#10;+4zeB4Ci+Fu+Zx0ACNYTjL/9DyBBKoNIBCCCUUxnFImWvIcvAaAgrVHUkigSLVkyPv7yG+wjb37C&#10;PvjCo/a+ZwUi9nQjKPNELwIpbPQiKPNECpveGs/fc8HeeNfZgGB56aQ9ePG4g4i7Tmx7W/BHr5+y&#10;hzUAEddO7dit80fs0u6mnT20YheOrtqZg4tOqAREnNgYtBObSGC32tJo3DYEIubHwjY30mxrs1mb&#10;G24RiIjbQFfc+vPN1t4S8rRGV1vCpka6bKAnY+ODOZueyDtPAi4Drzvaog4ikqkG13vo7m6xjrw8&#10;9nTEUMqlZ084UmedeQGNFs0tzY3WrPktFWu2RHOT9XS2Wgf9eGL6PNoosJFwfRvmOgQBmQeJMuS0&#10;H4lURM6U5gX4AOGU5kEIifJ860Ne4ZZKxwRE4p66YD5D6KlW81hYDgyCgVWyBTXOh6DNt+Y1jLQM&#10;H54zxqi6VgazQnalUnOd9pGqNqosYlHS5c0emYWoDriorEY6gEqDauc8wFOAmwCASMmZqSyFn6Dt&#10;02BKnjZ6EYAIKu/Qj6BSAmOOxhBEUQid5bIH+2TDiIgjKQBwISKOOjNOIEUEcAABABAja+XJe/Mu&#10;/R6wNTE2LgNaajTVYhsIaQEg6KcBByIAIICWMl+fpxVkE+nk6Y3CZCdRiGT9RCKwmUGKHlVoGXN9&#10;V4xAAHA4NqIi3uCLdIsMeEWpwFCFloAIwIzOP5EcUkLVlaSPABuAENIf6BzpvcAM6RWX066O6bWu&#10;X01Kx5twUAFIKMqCO3gR2OJ6eRRC26GdOICGdbnmBZQGggvwWrTtyvISAUodExcN4z4+OWL9A91+&#10;w1TXYPyEEHUR43FEMdBP0IZ0gHj5oChKZgKeQqWDCcpYIDwWRaYo/fH+FfL0ASWACLz18vJSv4CI&#10;kbDj9bVRP1Hku8iDkWaYnhr10Ft1FYROARoBiboQeg412ukao8d9s4xoVAafsiN0LtguPTPSaTgR&#10;upErBURKS/RwNTkbmU50RDEg6jhxtIpyVNIf8soFCChvhetBuROhwu7OlLXnmj3siM48wCCRScrI&#10;C4HV6CbQ/lKihOplTWWJttts2ZyOpWqfHrZGD2OxHyBuCJ706wCgITFOxUV5SMAoIaSn35fX68HR&#10;fscyeRn4jOUHCgIIVRaK1Fq6Q8cj4OBkS93QDQIz9XQvJRUT1s3u+yL03ho0qElk5Fnk8hZPtRnt&#10;0+n+2TUwZKPycAEJkEIDzkWLNaNgKXDSBAtbnkBY4KFB56sgYza9OGv5Qo+87qTF29udhBlt73dC&#10;IQYUYwowQC+iSKLkdaeMdESv6xIDXrXBZ3AimnPjlhtYv1P9gLBTMILunyhdAhwAE5AiiTQQgSCF&#10;weeUh1IOCpCgAqOoYjk0c8FG5y8bOhGkNEhxQLIkWsF/iTLMbFy25YN3eWknaQsiEIhLASyGZk5Y&#10;z4iAxegBG5w+FqQvxjatMHPQAUQQhdB3s0QlDvtxt/Yue3qDyAWgg4ZkdDilQVmmc0z7OOV6ET3D&#10;EzYwPmszy9s2NAnBctZBRL53RCBizoYnJ11WfXxmzCYnx72/xub6hq0uLtnawpLt7j9oF46fssun&#10;Ttvx/Tt2+tBBO380aA9+U+PWmZP+GlDx2M1rAZC455oDiZcfv9/e/Twttd8s7/0fPCLx6Vdf8iZc&#10;RCIAET72OBGACIz+z78GCAgMP0AAUEA6A05EESDwvvhZERz4e4EMeBO8/ht4+Jz+97f/Ooj4ChyJ&#10;j3oE45cCIL8SEPmxQAXRiCLREhDBeyo2iEYUgQTciOJwjsQ/PONA4mNvecrBBPoQAIr3P/ewgwn6&#10;ahR7adBfA0CBZgRAgpLPJ66dtkeunPD24EQiHrq0a0/r+2fuveTpDBQrr58+YKd2Fh1EHF4dt53F&#10;YTu+OekES0DEkZVuWx5N2s5Czk5s5W1rNm0HV9tsrLfJFkcFIgQeCu0y7G0NlolV2mBP0hUqp0fz&#10;Lms9PtRq3e2aK+I11pKslfPS4E228p1RJ1yOT/RYfyFnXd1UR4Qtl4tZV1fW8gIQgAnmSpylmmoq&#10;HOQ0aA7NyOgzWrMpzWv1+l3anTxSrziApKwx1jFKQYlo4EhEiHbqd3JmausBHxFrlcMyONSndZBa&#10;psU2pZso/Wp7MmTw4CChBy26692gBnoKtW74aC5FqX+Z5uPKkIyfBvMsmg4oWcJr21cmj3aPN0D0&#10;w0vsNX8ir020AU2GlqTmLTl+RBASUTQlELyqNZQhiUwg+AQwIYqNtpCnVmSbWLJvREtIe9POG5Jo&#10;lYALLc2z2awbf8ibaELgyGLwsXkl+0q91HVoYFCGV7artEzbkCHVOkmBBF08a3Wdeq2/b9C/i2s+&#10;dSChbdF+HL0JjD5RAjfw2j8iEkR6SLk4f0H2iKgDxwYAAChUYsS1/jL9D9BUWUIlSr2nVmoEGogC&#10;uUqlwBbADhAR17VjO0FnT0BNhdGBs72drtxD+o6ql5ycbFJWSDBQAVPv4IV0SnUl0RFATRAVAUhE&#10;BdwAOS7hrWMhfVEqAMG26+TAL85N0sVT3nxdjYe0UCyDdEPzqahuGuqEiSxwQkGYDACE55u8jFIe&#10;dAOhGcI5MFJ1cwqBcWMAPrhYNG0p0QaJCrBu1lkhxMlN5HknoURugoQ85FwmZYVC3ra3F3WDE5GA&#10;PEOUodSRT22VPHeBigqtr5JQjl6Dxki/kFKAAASYKJaCZuWdo+LVlsl43gwCDmE4LkKsOWmZVM4G&#10;+kess61bNzRlQDUu90qvjZSARJ5SqlRYSyF0oV2avJCGqdHJR10sGs8GUQw9FO3tOevpyztIiMaj&#10;jtp5WKqdfNqgB5Pyz7BRBkqTroZorYx6s7z5Jou1a/86+qymCZJk3qItrQIIdRbPJS0o6QyiCDT0&#10;ojtoOpeyMgGsmvp6F7pqEvhKpLMWR5oU7kRYYCKd14NT595Fvq9g+f5eF63KdXRq/zRRaN8bI7QX&#10;1wTUmjOktkmvECH51Jc/Y5/9xy/JCC8I6MStkgZpuQ4BAwGudJdGj4ymDKm87+6RDZfBTrRPOlkx&#10;1jbjHIjcwJZlCxsemSBaweddY/AHDluzvh+dP+2RCEAD4lThlIBjXp58YdujD9Nrlz0y4eWdU8dt&#10;5+SjPlChpCQTMEFZKKmM8cWrNrN+Q/tyzL9jkKYgLUJqY3bjqm3u3udgAjIlwwGLtj+xct5GF085&#10;mXLIyZds75APiJjwKPietMjQ3En/D9UicDLgVQCMKAOlXTqNykht9Iwtab8BRTOuGzE6t+rLzr4x&#10;6x+Zs8GJJS8FHZ6YscXVNRsQaJuZmbGFhQWbm5m30YERmxmftp31bTt55Lgd3Tls20urtru933Y3&#10;N+3k1qbdffaU3T5/xm5fOG+3LpyzB69esifuue4ky2cfkOF87D57xzOPehTi0+982cdnXn3lTiQC&#10;UmWxGqMYgQBAAACKUQbGL775mv3yWwIN3/58ML4lkPC68dvvfkXA4cuuN+GDz7/5BR+8ZhRBRHHd&#10;RCIAEZAyf/41+BPsA1oTH76TxiAqQZqjSLKkWqNYsUFq47NEIt4DQHpRx/b8nfJPdCOQxCatQbdP&#10;0hmkNd76xN1/x42g3JN0BtwINCMY9549YA9cOGz3nz9kt6nWOLVl13Y37NzBJe/qefX4phMrj65O&#10;2OZswZbHOu3wUr/trvfb4eVuO77Ra9tzWVsZT9ihpbzNDSRsthATmAjbVCFqhY4Gywko9OQi1pUT&#10;WO+Oaq6ptIHeuFdu5HMy/nofi+yz1nSNjY/mXC+isx3FyVrr7GB+rvF0ByWflHlGmkKWQpCuqcaJ&#10;ltXVpdbXmxfA6PAIaASHK9ok40nJI5FWquk0l+s9EVfIljQirGts0rySl0PRKmeFaGSLnJEOj1Kn&#10;NO9ARCcVjHdNRUVUxpjSSnLjaAW5IfYoL94tIf4g146B4j1pcLaLLSDaC9CpkJOHsB9GmegBxso5&#10;aFGkBjKuV0Q0ALllHLKMHK2I5iy8aIh+ZSXYKtmvGqLF2g/ZEsBKufanQUAEpypMmf5etIEoAHl8&#10;OBgJhLUEuCrLSh3MRBooG9X+a31oQRBNQAQLMBP0k9Ix6HgxpIEeBfpJVdp/JMc138oxK9O5Qa8C&#10;MSwEq+heSiQFbgWAg/SJ618AUPT/oCggEI/C0/d+FkQkZMBJlwAcKgEF+tw7oco+BfoYJQ5Q6NnB&#10;vpByP3jgmDvEAAccfpZexaFjoUqlorxJIIrr3SIAQTpDQK+CdIW2U0FFB+dnLwW0FxUBWNRWkS0I&#10;pB7YT/qWAK5KS3QfNNTZ+tqS7auXoaO6AH4AIS/SCHj8nFx00rkxOFAuEpUXMF6D0hNCHjpBujgw&#10;ZgnnAB7gUkD0YAM0wKquqXAiD4CgiTB+k7x0oUDUzgiLIJ1KWU9KRowGMKQOWuEK1FZZfR3hIg6o&#10;VCdGIEX7VVVRIjQW1CjD6A0LLIAu6TLaAl8glXREy/5wcxLuSui7hMBSUjcuehGuMS5Ezc3Zluu0&#10;fEe39q9O6+UBBjS0WFQPV7heN11DpUXqa4R0dUy6GQk3cVHgRIDAqQOmCgM+CWg/kUxYV0+39fb3&#10;+Wf7qAhpprOnvP0YpZ0NOt86FzrOjMBDsl3eRb7TIukOgYiMVTcKzAjdh4ig6LxRCUIUAhEqQoFt&#10;+VxQ1UFkQg+K9+ZIpfTQJ7Q/AjbJAEigIldeTXolqs9i+p6USIMM15AdO3nCBkem9ZC16r85y3b1&#10;aPLQ8aT04MmzedPbX7a3f+D9NrG0bBEBsAa0KLr7rJGWvJ0FGcwp/b5dXveIwMOgftNnbf3z1jG4&#10;IrAx4SAi2j7jaY382EGBiXXXZNg+9ZAdvfCEAwmiAnT2JO1B+We6c1HnYt4Bw+Gzj3skAUMPX4LX&#10;iFHRZGtx/y2PNgAiSGls7T7ikQgkr1G/hGtB8y9ABJUaXuq5V60BCCACwZIUCWkUgAAVGXAmAEGQ&#10;KHvG9juAgCcBsIBLQQSD/7JPDLYD74LjgvvRXli1GIJUvdNaj4DEiD7rH/OIRN/onC879L4wOm99&#10;wwhSTXrDronZBZuYmbWe3n6bnRWAGJ4QkFi0qdFp21jetNWFNVtbWLGtxRU7uiVQsf+Atwu/efqU&#10;PXDlsrcLB0TcvnDWCZZP3Lpmzz90j4MIdCM+/JbnPKVBRAIg8fn3vt2+/KF3BtGI19ByCDgQRTAR&#10;8BkCQiUD4PDr7wgQ3BkCDMUh0ACAKI6/AxQAiL8DFUH0AjARrBvOBdsKAATpDUDEj/Z4EkQiiqPY&#10;jItBVMIjEgISDFIblHvCk4BoWVS0LOpHQLCEH4GGBK/RjIAf8eztCy5A9fi1494zAxDxgMADQAIA&#10;cevkli8fuHTMbp7cdh4E4/KxdTuyMm7b84P20I0Tdv3Ekh1Z7tNnPQISXQIcQ/amx047iFgaSdl0&#10;f9SmB2K2PJGxgXyT9bdFbLQv7c26vNvnaMZ6OsM22COPtzdprakqAYhK69Fvc60NNjKck+GrssGB&#10;rAxVjUcrwg2l1tUWtc7WZuvIJfR7OGBV1t8rx0BzS29fh+6nvFehBZHVJhlkOVmaU4g+EBWNUJIu&#10;R4l0R43mRNcw0LwR1TwEP6uKvH0oIM53dLQJgJALj2oeljEkJeCeNkYZcjkp40gw6jWPNMpwOx9i&#10;D0SUydDK0FWTqpBzivrlga11r0TCq8WZxJMucW9XNkFGq1bOKhUAQSpdNiHbrrm1RQ6jfldK1ABA&#10;InDUmLHKas1tTbIZXpof9wq4fbJDKMVmWtpk/LXOClIA9TK0mqM1T26trdpgf4/bOSIqdZRplsI9&#10;YN0BUbFODikFBgwMKPaE9ASGG/BAwy9SCYT48dAbZVPQusAhppcHRh5SaG1FrVd+cIykTVgPKY0i&#10;HYC0d1hzPjw8JLWJONAltFb7U6vzkQzHrF/OX5PsZbUcakitnDP2CfCWTGRsfGxO1yFw7N3g63uA&#10;BNkCqhVD9Uk5tjnLd084T6RYhUFFo1ddlKD5EEQlABFFfkYQIQlSJFwftsnxMyrpXFpWwnZ0gmVA&#10;I1H6nQeRB04eHbsIy4AsA1RT5ZUWcCMQnuKCRGjLrf9yYj0ioBUin1rfUCuPvNI5AFVCxgCDBhli&#10;dN072lu9QqK9NWujgwN6ALJe89siA4ykKj0ramqob9ZB6+Rx0gEyePtEJRpcJEVGdA/oQPQJSJUy&#10;tFRJEBmIxPwCs2/IWQMAmupq9FpIsF7osrrMc4jOkwgLqTc3e9qBdEeHAMT89JD1diYsTnOb5ioN&#10;ZE71cOiBahda93LWJiF6oU90M5CJRTYc1O4aGgJK2bZ2S2dbPXwXh8yYhnOh3+iceC8MuAo6dqoo&#10;mtMCLWl5AfE226fjjWhf6iidFQhJtnYKPMSFsHVD6WEF9BGBADAwEKZK5OBTRK0ihEAVYIH/Cuy0&#10;JK02rPOVarC4vJxYa9j6RjrtxIVjNjw5bqmc9rGt09plwJrp4KcJhWhEprNN3jatrjtdsCpGeZYQ&#10;fbKzV8Bi2+Y3j+i7bku199nC/pOW65uSQV5wEJHpXfCqjFjHtHvpw6tnrLl90hL5WRtcPOlEy1C8&#10;4PwIuBKACNQtg1LQJU8xnLjy9J2UBoRKohX0yYDnAIBAqCrduSxwcNAjEKQyJleuGsqV6EQALvgt&#10;gIT1EI1gXRh9dCEAEAALOBIITHWNBKWgpCsAFAwAhUcipo745wAP9o3/AmyoMHEOhwARZE3Wke2h&#10;JfqU5fpnrbMwKxAxabmeMWvrG7O8gFf34IwNTa3q9aS19Yx7VGJ8ZsEGRydsWsvtrYPyMJfs0M4x&#10;u3T2st119ZYdP3TMDm7ueGrj1KHDduHorrcKv3zsqN178YLdc+mC3Th72rkRD1674BUbRCJeevRe&#10;e+tTEA3fIKOKlx4Aidfe/Vb74vvf+XeqlQHxsciH+LSnHUhV+AA4fFeAYG/8RkDht9/7R18CJF4P&#10;IH6nzxlFMPH6Qarjzjp5/W1AxWftp1/7pP3kHykn/agDiZ+Q5tAgCkFUohiZKBIui1UbRY7E60EE&#10;0Ygi0RIgUYxG0DYcIAGIgFgJiChGJJ65+5xzIyj5fOQKVRqH7L5zB+3WafgRh7xS4/yBeY9CXDi8&#10;4gOtiCsnNu0j73zWHrt51HbXCrY8mnbg8Mz9R+1HX32H3b64IGCRt0mBiLmRtC2N51zBspCP2vhA&#10;i00MZr2D5/hQ1gb7kt6hc32pYHOT7dbfBemSKEWNl2jGolWWbW2SQWzS/IPgFENzaK7Zsumw5tKo&#10;a0oQrUilG+VUVckho8ReRj6K8ZezpbknozmsrrZCTpMMaazOYs0Qx4mkyuA1yCFJyEGRwakMRZxL&#10;gHGiGg5nEgGolN6HZaiqZJAR7GPgWDL3RsIy3jJgpDIwxHSehNFPp0xS36S1w5pziUIQkT6wtenN&#10;EIlKY4jdjsAl0PoYCDbBb2CwfmwRkQoEo2qouJCxY1BFRwUCugjIaXu6RvMkEQnmR3R+io4v/IBc&#10;a94dX5xHmkoFaQEZRtk4tCCofqBJlUcitD4njspwOs8B4IDR12fsD31BIF0ikAUQKTZ1hCfH+2oZ&#10;WZzY+hrNwbKbOKHDg2OeskEdtLxKdkPfETW/eP6S7R49qfVFBNACXQpKSsPalze/4UX74DvfbcP9&#10;/QIPJQIaZXsgosLPf0CgDAoZXJMDrgXRA62Hc1XsSMp3gaIzAmDVDq6INjg3QiOQyOY9kQc4IdhQ&#10;Oa9QDzi/2qYDKR0TnD+cd6Jb+8qqdeJAaXVCjtoRPGvCLF6iAlLSjgEe0P2GiEjJJTWw5JBcCEQn&#10;gXJLIgXwFyoqS2RQy62yqkTGVjdR5T6BCp3IeiILNd7FsLeny9rbcrqQOYvrQpNvAiAk5cWzU5Ry&#10;gnxoUcqSEFCzEC/MYqIc/JbIBqExfstNRkoFciVE0ICrwM0qY1+rE6sTTwQiVFOmh4i82T6BFBnj&#10;GoifQfoBww8LmWoOyJQJFN/0ENNJLx2nhpkSm3IbHaG9c6s16rcQhIIKFQEk8oWIt4RqBWSiRlMu&#10;ogD1TRGPGhANqCQKov2P0ucion3TuaynAkWjth71zGaLpfSgxvQ/IXaiA1E02hviWl9GI+15y3Ld&#10;tLyGPwHQgMtQIvAWitQZglksk21p6x8vWJhJJVlnjUl5GgmBjETIWrpbPFXSnA4qTlrynd6Tg0gE&#10;5NGkrkumvVvfw8do1X8yLp8dFaDJdhdkWBcsmsnJoE7b/uMXBCImXAq6IdltDel+F2qiWgPgEO2c&#10;tmjHlFdyRNunvOlXfvRgUPbZtWTtgyhH7riOBEuiAxAeAQ8OImSo4UaQmvBSTAEEDHhRQhulSnQi&#10;IFUiPAVXAuVLogVEI0iNAB6IZqByyTr4DjBBtQfAAG4DUQfAAumLoTlKOw85D4L3wXcsg+gDoITI&#10;COsBhJAegSsB+TLXt6T9WhFQWNRYsO4hGnNNW9fArPWPLtns6hF9PmOd/VPWMzQbVG6MjNu6AMTI&#10;6JQdO3rKNtd27KSWjz/0hIOI7dVNO7yx7UDitIDE8a0tgYhjduPUSbt+5pRdO33SIxGP3nVFRu2K&#10;vfH+uxxEvO0ND9u73vjEHRDx8beiBIm09HtljGn5HVRpACL+RqYMBtwGyJS/+V4wHEBo+bvvf9V+&#10;/4Ov+fL/H4h4/fi9fseS9QXgIeBNACJ+/a3X7Off+LQPqjwcSOxFIwARRCEAEEQiABAsi0JUVGoU&#10;uRGvT2kAIoqNuohEACQAEaQzABEvP3rz70AEEQlXsUQSW2DiwYtHHETcfWa/3X/xsIOIM9szdvP0&#10;zh0gQXrj9IEF75txbHXIDi322OZ0zkHDld0Je+reA/pu2M4eHrSVqVabH8na3Fi79XUKHHSGHSR0&#10;tMrDb220rvaIzYx3aORsegxp7LAN9CattysuI18hh6vSWvRbAATlnHAkEKCiFJQ24FR3HD20aGhL&#10;0CsjHKGJlQBAEv5CmcCF5q1q+mDUWKvmhjSOAloSgIhIEOl1omV9NCgjF4hoECAgbw8nISqnBQJl&#10;0EqaijiMDYaUHDqtDGD2E5XGoDFnywGVQaqu1DxUQ6NFDFlDQMqUI0nKPJ1BNEr2RPN0dWWV5nOc&#10;TBxX2RsZf8SmSBUQ4vc0gIwfef5iDwevrJATi7En9UD4vqhuiVePd0/qAhBR7AJK7h/vmnS8G1Gt&#10;h/A/2yGiguGuluElnYICJesMUiwYTAEJrReZAqIFAA6PuDRozpYhpvQUW0gKHycc7QZS44ATQASp&#10;DdQvUUuenpyTvQi5VlCJgAZ8ENo5XLhwyZYWlmWndOzaZiURAO1TvfZn/+p+O7N7Ss6sHMUSOdlE&#10;+xQ5sAAA//RJREFUgso4F3A3AgJkoIvBcZOGCRQoiyTJoNsm14s0EmJmVH8AniplswNwFZSoEoEh&#10;HYVND4AE0Y3WbIeDRHg0kFI9raNBiocI077yKnIl2hhM0/q4IXu6by/qwDJo3Sr0oZNaJrCBGBUi&#10;VAzyP5Ah8eBBX4TMwmF5wHHdXAIP6ZaoAAVlnfs8IgG5MiGDR0kKxEf4Eww4DZub67azs+15r6AJ&#10;F/kegRBQEjcTN4kOgKoLgAaEyvJySjYD3gUVGi7opJuVyACggwsbhMpg1II2ubgBiCBPyA1dK4Te&#10;hL6D0HEUZnMCMZcmDyEmYrrBQzqOeJU+4wHR63TUYqQZmuqsQqAAEEH0AZ0INCCahLgrdXIjMs4A&#10;CVBxIp2x8hqBKAEPKigS3rSmRdvvNJrVIM0Kg5nft7RlrKVdAEPeQ7MeeoBIczznAKMxknINiUoh&#10;4FI9CDTY8pJT3VykPSBHVuoc1DWH9XlCAICSzqhAhR46TS4AijATTUa/F0Cp0X6jgoniHOJWqVzK&#10;oyaZzg4HEahnNiUQpmqzOj2QtBcnOkHn0Ag8DY0kv0u3W3OLlplugYV+ax9atdzQmpeCRjsmrC5d&#10;sKS89HBuzNIy2OHWCQcTmb5V6xdgICIBqABcULUB0RLCJUabCICXY8roAwgo8QRgEIWY27zhy2IL&#10;cAAGFRsMQAeggUgEaQ04FnAjiE7AZ4B8yWdwIorABRIm3IdApGrLkM0GJATRhoMOOFgX6wbctHSt&#10;CDhsO8AoRiQ6ta5WHSsky77xbRuc3G9dg0vW0T/ngGJx65T1DC9Z/1gQkSCl0VMY9vTS9Myizc4s&#10;2frKtozKrJ04dMIOrG7Z1uKag4gjm/udF0G5540zZ+z8kSPenOvKyeN298Wz9rBAhGtG3L5mz9x3&#10;0154+LaAxCP2HnppvJnmVc/L2OLBvypv/j0OJtCK8MoMAYkiiCgSJQERv/vBV+y33xdQEIBg+Ycf&#10;ft3+8KNvOJAoRiOKoxilYBTBBoP3RRBSBCS//i5RDm3v26/5AEj8+CsBL8KHQAQky2LFxnc+8W77&#10;9sffZd/86Dvtqx98q335fS/bF9/zko6Fpl0ACSISlH4+Z6+9G1DxnH3opcftPc8hh31bIIK0xj32&#10;tifvtpcepp/GBXvm7rP2JLwIgQdULBGfAkSgFUEkglJPwATCU1dPrNuFI0t25fianTu0YGcOzNnW&#10;bL8dWR6w7Zm8pzMOLXXagYV2O7zSZvuXsnZghZLPNhvpTtjMcId1ZhtttJCwwf6YgETMevIx78hJ&#10;C/C5qZwN6zsiEKhbIondrdedHeg6VMvwhq2Tlt56hguFVstlqZar8GqOWzdOuvw1stZUiYXDtG9G&#10;pRcSYshi+qyQz1l7Om6NcoRa9LtYowyEXkOeb2KudKdGc4iec+dNyMvMpjSH1cpA1tb6XE9YH05C&#10;0Zt1b1fzNN4uziXOW5UMrfdwkFNEfwXUF/GIqYrAwaKEExuAWBTCVYAJNA8o23fSPXLa8M9kaH3u&#10;llELVWo+a0g5Cb9BIACdCAwzUWaIlRhDohfDA+MCUEnZAcQIsRsht1t0FkX7AKXIogZCfZ0cOA0i&#10;JzThQnCKxloYzqiAFEYXQ+qkQq0f+wMwCcoo6braa7lMj0Ubkv5fojLIXFfrHAQEU1IdQTqjQfvQ&#10;KLtaK/sJMdLTENr/fTr+agcdJQJ9Sa+WwaEGgHA8VKIgs50SuGtG8kC2BAAB6KEyhX0lGuNRhD0g&#10;QdYAUFctBxzuCHYUciu/ZduUqdKqHP4GJawAIsBXkdxJFAKwBeDg2HHQz565aMND47qOZQ4eUDgF&#10;UHgDMP1X+x+c1ApkPWubA0ChwXsGrwEWRTBBe3DySnj4cAi83jiVFtop9wgBpEwIO5WVJQ4mKEMi&#10;tRGWZ02pZhBNID0RdVIOOhQoS87OTju5jIvv6pO0TN1Hb3Wh5Fp0IWSoZSydd1Fa7jk6yD6kTrKt&#10;KddmIF1QJmABFyOlfXLFzXr9XycOIFGtfWQ/vOJDoKdahn2fXiN+ksm1WCabtva2rCtcQqxsSesG&#10;FoqvqxWSD5cLwNC1LqKHrl5AIO7RBSIYsQTlmwFhqTku9F2qky2QRMQh1QJHQTeAjHYXwi79vdas&#10;zxMyvOSkvIxGDwLeAI3A8j2t1j9IpYU8BbYlYEGUKJbMefSBks1ULm90zCP8yLI+mvK0R4UePmS5&#10;D+7uWjqXs2RW29Z+IVxVF60XcNB5TGjyyQp06UH28k5dS7gVzdo/OBOJlpSTNT2KoomlWYAnm++z&#10;VEeXN/eC9IlIVTiVdEVMAAzNveriWasX2AlFg+Ze3v2yX1742JaVNurzVMFBRDw/b43ZMS8J7RiR&#10;0aW/hQZpDpbwJDDggAkMN0RG3hdLQFGzdFLj6FHnR5C+ICoBRyGITBAZ2XJp7Eef+6g98IYPOHgA&#10;UABCilwJAAhy2wACuA5sByDAa0ABFRwACz4DzDB4TSSCaAbrAVTwGb9l6STN+ZM2MEWa5JB+d8x6&#10;htata2DZugdXrHdk1cbmDwlQzNjA5Ib1QcAcmHSZ7MGxGVta2rLFhTVbXli3xalFW5ldsc2FVdu/&#10;vCYwseEqltsaVGpcPXnSjqzJoB05ZJeOH7N7Lp2zR25d9ZTGIzcvuhQ2aY1XnpARfYbQ/t/SGp98&#10;+1ucG/G1j77PyZVFdUqiEU583BOTImrw+x8KEAhIMHhdBBEsAQrF1Mb/LwBRBBv+uQBIcT0BKPmC&#10;lgAL0iWft1988zOe2gjULz9pP/3Kxx1IFPkR3/1kACS+9bFXHUh84yPvsK9/+O32lQ9RtYEgFQTS&#10;53zw+jOvPi/Q9MTfgQgABMu3PHLdnr8PcuW5OxLYRCJIaTCKkQiABIPXl46tOHA4e3DetucKe0Bi&#10;1s7un7GduV7nRRxczNvOfJsdWm53vYiF0bhNChgMdEZteqhdhjxus+OttjjbZrMTHTYx2maDvS3e&#10;DnxmotWW5jq9UVdfPulzTxalyZQAQVROTLrJxiZ6rbtHz5rmIW/SpcHv6NSZ1vxHmqCzQwAjl9Dr&#10;Ws3HNMmC11VjWc0DcSK4cqB4n5Zj0RSiTbVeZ9tdUZJS8UBzp8KiTfUCHUmLap5tRHq/DINf5yCi&#10;sga1YjlE8uQDVWKABHM/Xi/lihhbSIg4iQ3a/4xX8VEBRxoAzx4DSxQAMEFKA/tBZBlHNAY/T3Yl&#10;UI6EDN/gICIm414rw16lfQlksmVPZFTx3gEWXZ19MuYCXOk2o5szJPiQyz7HHTw0NAXcABQ5a+lf&#10;sS+IqEBgpBKCsk5SNYAH98jdoLJ/2L4gpdHYQG8M2ScNOAPlGGkcXd5XBMAFe4VxDRp8VQr4NNrM&#10;0LT1dw7od0E0xTt66rsSHT+RCBxpiKvw/xxcOQDR9QGg6D9EHjKyvVSrcN44vx6dQUOigqg6VTs9&#10;DgYw/hwXYok1AmBxnbewQAhdrENad5XAQEzgACABt6Fc55PsQhDpCc6JN9jSuQA8JWQjsNmluq44&#10;/cXUDsfouhIYMH7MSWdHqF8NohCISOFVAyTIsegkgY4qYJFWOGmEnA/IiZAUnAjUxnKtMsbyZiln&#10;xGCnhGYRhKLMkfAHiDRAazBFdWPHUrpA+h7vXqg4qEkldQAaxMDKG9cBl2tbaCygPcEgnUDZERGP&#10;ugaBmUSjZXNxa5GBJE0BwuVGjWgbXAyqQEC3rvQlY4tgBryLWgEROArVQsmQiDgWylfIIc6O9ckr&#10;HLV0kpxgic7BPmts4nd6L/AA56GtvdPBA/tTGxLyl3deUl7hrcMpW6rVg4txjqWjVhcOWbotba2d&#10;5B7DXiVBoxhvSaubiChIJIp0drXWpwulh5z8WSIlI6yboIyHtE6ATheyAmAlUFHbmPDXeBCNOqZs&#10;hyanmWkHL9R+k0pB9yFoH673SSpCEhbStarSPgAinMUcI+pRJ0Chc6NrFneeRtZBQ7ozb239pEbo&#10;y5Exen0Q+fBohMAa7cjjAjbxth5L54ettX9KIAE57FkXp0LRkvQGEtmkONqGNq1VHjuES3gTqFsW&#10;FS5d5XJsxxLt05bsmLkDJu4AixE6d276yOSXPRoAqICrQEknBh4FTLQmPvzaz+2dH/6ufza9dlVg&#10;4roDDiIWvF85eNtBBANwALgg4kGkgyoRT6cI2AAwABTsB2CCSAUpDKIkATkTvYt1G18+Y4UJAQ2N&#10;/NCGgAbE0BWBn2Wtf1vAggZjS5btmdJywXpHF510OTqzYourB2z//mN2+NBxT2dsr2zbjparM4u2&#10;MS/wsLTqAlQHVtfstIDDxeO7dvLAjpd8Eo24ffm8g4iHrl+0x25dtjfcvu6RiFcef9je+cyT9p7n&#10;n7EPvPn5PW7ES/Le32Hf+PgHnBfxv0FEoP/wmnlKg+jDj75qf/ixQIFGMbrgIEFAguUd0ADAKA4B&#10;iH/68Tfv/M+H1gMQef343Q+ITghIfOdz9stvwcV4LUhzfA2OxsfuEC1/8Jn32/c+9d47YIKoBOPr&#10;H36bfeX9L9sX3v0m++w7nrNPvfUZ+8Qrb7APw4l44wP2gecf9uWrkCufuNve9thd9tZHb9rLTrC8&#10;7HLYSGEziEoAKIhGEIW49/xBu+/CQbtxYl0gYtku767YzTNbdmR1xM4fXrDTOzM+TmxN2sHlftue&#10;z9v+hbyLTi2OJWxmUOBhMOktwqeHci42RSRidlKvR1u9tHO4v9VGClkb6kvodcLGCi16jQBV1gb0&#10;Ot/ZbL19aS8f7+7N+jLdQtSUiEOl5tsmzbt1TkynYVZzRJ56o4CBQEe0udpqq/bJg9fcEtZ8FSWd&#10;EbYWORIZzUnww+CahTV/EV7PIEIXodqhwpLRJhvobncg0ax5Ec4CIW1sAyRGKiEoocTrxfuFD4Fj&#10;SIljczim+QybIaOkJWlxKji8SkJzlTuKbqjoBREYJdj+ZaUlzovjGKiqA7jgydfJk26APCn7VC1b&#10;hCGEKN8oJ5AKkfJ9pc43oOKONAOpCqK7mUyX5uqEgFGT2zLvUCnDT0UCIKJCdqayDCBQ7UYRbga2&#10;DbuEAW6oI4QPkCjX8dXreoxYPl+QjaI6RABnD0yggOl6C6WE++t9TidNwL4gjhWqrtd1nRQIoEkW&#10;glE4wkHkH3BVK3tERL2uDsNcKsNc4ucboACoIUUUlFiS7iH1j32UrXSwA1+BikmtD95FnQAJkRP9&#10;nshDvYBGOpKy5romlyqvFoCrEVBJy1b057s9nYX9Dey6rhEEU52jAEQRRapwm42EAwULQdfvKhfM&#10;AqTh8O9zzoAuFgRFLjo3CgYeMEEzFRAniCmRyOoEgTiDkBUgoraKfAonWEhJG+EmHh4c0o2tk6Ub&#10;D9nprq4er5zgIhEW4gIFlR6kJAAt6EkwQrq5ghwN4ZmayrhOVFyApN06ZMSQkC5xdcoAiKB8WV4h&#10;JFWGLkNID1VID0CNwIpu5iaBFO0bCLVOx0LIKyIj3FSHFjthvphFdZPyACH8BIgAALi4lj6DiMkD&#10;15VLy0Pot2SC0iWBiIp9HvGgPCqeysjoyoOHd9EAoNF/hfajCZ0/3QyUTIUAJUiTVummaBIoaBQa&#10;5+FOadtxoe1MxiMQ8Dg4X4hnNfA7AZZQHbk9nVtEXPSAOHlU2yP1UKn11wpYRWIy9PIGKrleQrNs&#10;O6L1xhJRCzcHx0SFSEKgIZ1rcb4D6pWV+qw+kRCoEIAALLAUgIkL6DTj0aR03nXtWnTeIXkCFDJd&#10;Xb4MJ2kSlrGQJgz+m8i1eQOwBoHBBkpHW/IyqNPexCvcikDVqLUNr1rH6Lptnr7XxtfP6/MxT2fQ&#10;Srylb9lCiX6L6DOqHDK9Sw4solm9z8+7oSbNAIjA4wcwFFUrgx4cgVQ2Br+YuiDqQIOuW4+8aiev&#10;vNEjEBAyUcpE5bKY8gBM8B/W6UBi6nhAyLzDewgiDwAHAASpDQYRCJZUbMCbGF084amMnrH91jXE&#10;/lANsiEAseZpjZwAFECid3xd25rX71Z0PHN+nvLed2NSwG/dZuY3bEdAgkjEwvSirc4v2/LUvK3P&#10;Ldqh9Q2vzjh+YL+dOLhzp1U4AOLCsSN27fRxu/fKBXvg6nkHEU/efdVlsN/88P329jc8bu9+7mkH&#10;Eh96SYb2HXtVGh98l33zk/SwCJpuUeJZLMUsciIcRAgA/Pln37I//iSILAAaAAp//Mm3/i/QwGeM&#10;v73+hv3l59/28U8/4Xd7gETLIDLBNvYiEgISAAgIl68v/XSy5ec/bD/87AccSAAeiER87UNvs69+&#10;8B/si8hiC0Sw/NyrL9in3/ZG++Q/PG0fe8uT9qEXH/VRBBPvesO99s4n73EwQVoDfsTz91+2Fx+8&#10;ai/oNSkNKjRQrnzsxkl74q5Ter3frp1cdxDxyM0TduHIooOHY+tjHpm4eHTZDi0P2fp0px1eLWiZ&#10;s4XRlFdkrAow0JhrbrjVpoZarK+jyQr5iE0Ot9ikQMTMWN5JlV25sM2Mtmlij1lHC+XlYRvoT1uh&#10;kLbuHhlWORfhZgTteKYrLN+VtNZcxCs20qlGzc9EdhOawwQK5KzghESaBRI0n6QFGmJyuBChKpLL&#10;6a8RboA/0WxJPdc4UHE5G6SciSYnoo1e5p/UPIhBByQ0N6e8gRRtvWkZHrQbCDQPAiBAXh0HDmNY&#10;KWMqoyTHjU7PzGPM/Rh3hAYxpBgsN1yapzGYlI9mSJFqHmvRPiFqhUIkaYBq/Y6W3WGcJzlR7amk&#10;LU6OW2drq6dawvDi5OQShgecIHm9s3PKVWIpx6dFOZFfUhpN4ayMp5w8AQhaeBPFwJhix4oGFS+f&#10;qAMOXp1sFMcRi8lRkx0JPH2ONyAf5rLd1p0fkr2SPdH+YT+pLHEOCVFwAS50kOByFA01jSXZR84p&#10;HAn6XyCDgA0sLS2V09rovw/+o+2UYeRx2uusoy2v60qpKBWPaW1PIEYAid/UUJVIpEfXplG2skG2&#10;MqL/NMpm1+k8hWTrQxVVfg4dqFFhIduNfWHf4E8AItCMIAqDmBiRCJx4b2mu6woopFM23VEBZvvC&#10;IaG2aiEc+AVCgim8Uu2gGy9dXKIGoCWMHfLPpB8IWxXDUCFyZvWEzur9BsBAU3dbVVltTbqwQUnL&#10;Xl6Jg9QJJn9GKASFSUAEDGBABBwHr78VAuJAmuppONMmYEB/Cm4AiJsBsoVTQRlPg7YLYRNCZA0i&#10;WULR1RVlDowADoCIVCztTWPo4ImqG+1wE0LklBtBqgR9U/XRVF9nXTKeUT1QnJdYo45JxjURa7KW&#10;FgSj9BshepQtiSJU6fwAagBJpFoQ2YKTAdEyJGBUVql9CVXJSOvm0kPdwESQEOBJR2T8NHmMyjPH&#10;qxcA4D+Iu0Rl6BnUdZOSyeW6dKygTN3UEW1D55jIQqhe1yOSsA4hY6IQfA5XI9OatJTAACVcKNW1&#10;Cggl9D4qcBABAAkwlehhaRDggxzpEQwmiQZdj2idvBEBBqo94nGLt7Ras/aBnhpEIFgCIEhx1LEv&#10;Aou9I8NOxEQ50wFGMmfRXLdFyBcKRDRnCwILYzYwf8QefdMH7Nw9z1m0bdwjDrnCmiGRHcmNW9vg&#10;ho/2oU0fEBUZePlefjkEiDgmw7tp60dv286ph9yQrx25x8tFSXcAFgAUECaJSgAM4D4QgZhZv+ag&#10;gfcMOBSACvgUAAqWQe+NW7a0c7fAyDmPSpC28OjE4I6/JmUBeCASAYBAHhthqu4ROpSu6LeHtb7D&#10;WpJ+WdV/DulaL2u/F6xrROABiezxFesaW7bW3nHrHZ3XOZz10s/h8QVbXd2xhdkVm59asP3r217e&#10;uTA1o+WCN+Y6e+KY7R7acTBxYfeY99MARFw+cdTuvxZoRZDSQAr76ftv2XMP3mcvPf6IgMST9r4X&#10;aVoFdwD5aNIAr3qVBrwIBpEIJz1+6/P2u+8JPPzgH93YAyCKIMKjC6QzipGGvdcAhj/95Ns+/vzT&#10;7/hv+W8RQPzlF9/xpQMRj0AE6ZEiiPj9D798hycBoEAJEyDxc9IbgIm9io3XRyQCMPF2gYm32j9+&#10;4BUHFMWoBEDi4y8/5UCCqMT7n3vI3vPM/Q4iilGJlx8NZLBp1EWTLrp9wo+gCdcDFw/ZEzdP2lN3&#10;n/FoxPXja/amR67ZFz7yDzq3xx1E7G4gPDVop3bmbXO23xbHOlzFcm0yb0vDWVufaLfV8RYBidYA&#10;VOj1cL7ZxvuSNj2Q8WqNBf2WNMdQd9pWZ3qtvzNq44NpL/mcEPAYHmh1ImWceSNWo/mgWc83VWJR&#10;66cT6EjOl5lMTCACThecLc1xTZoL6/dZUr+FZIkkNpUZjQIQTQ2V3ncjlQr4CZ2dndbSmnWno07z&#10;MGX5bVmtM5kQiJCThHcrr5fUAOWBEOyxBRgUSgmLVXuQLgEDhMixDaSv8arRWwiMUVZztDxnGXk8&#10;92I1QG1NRLYhsBOkO2ikhZOKng+ERIxik+baqOa8iL7Hmx7u7rEPv+vddvHsOS/zpyU29gqjDlDp&#10;6hqxnp4xy+Z6dB5Ig2MUZWB1HFQr1IfiPuA/UKZKYQDihggUMp97BSI8BtlB5vaSMhpo7XOw5PIB&#10;HmnRkJGGC9He1qXtQibl2GSotZ9ULTr3QzYrAFkQNSGSxrUOwE6jdbYXtJ06dySHh4c9Yo+370RV&#10;gScAEf8hIoINDQie1X6egwxC2I+nJd1lHdku15Oo2LfPGnTuw3K8W2XbVkdH7eyBA5ZP6/zLLpIO&#10;gorA/tEFlCIE1KgBETT7qgvFnEbAuRoYmLCe3gEHOhwvatBUdThxk4iKgNi+WtQgK0tkNCFe6AQ2&#10;NeoiymDpwmCsOUmEqUghcCIAGCzZARS8kKamUoILQLkk5UDkxbiR/ESWo6gV7CRVFuyAy0XrBnGx&#10;DZ0MiCQAATpuhmoESOp1U4HYhORIPWDsm5oQLIHLIE8dPoZuriohXXI1oClAjNdCax8gUIa0/qjQ&#10;ICUzDiJkKOmDH43AHN6n9ZbrZqnXDdJoNKVJxpqtp7PNDm2sWb5VHrYAR1TrRHiqJ99mubaMEHi9&#10;pfRwJTMt1p7v9QfjDrdDKBUwgLQsEQnvLRJFCEqoUwa6uqHcQUS9vIlmPbwhbTuda5WBz/iIxOKe&#10;FoEUSpSFMlsQPTcoNycNzuBeEGkgwrGvVOdNDy7hNchE6FMk03GBhqSndpICLpR5deTTnuKhKVgk&#10;ru0KnKA70RjXNlM55z7A40C3IhzT5NSVs9aOnCF/Tftx0h2kL+A+ZDp7LN3e5XLZ8Zacza9v2vEL&#10;Z2UEBx1ItOZ7rLWrYOmOfgGULst0jVl9XBNUz5R1ja5Z58i6pzfqEn0edWhID1p5Y7v34QBU8J4O&#10;oEQlKLEMqh1WvGqC90Nzx13CGhCxcuiW8xB4T6MtogYAiIB0uXOHgAlggDcBKABIBODglA9SGwAH&#10;lC8RriK9sbX7kPMleA/oAEAUS0QBJYs7Nxy8FEEEktizW4habVprz5wDid6xLW2H6o0tBxJEIbqG&#10;V62lG0GuZZvdPmmbJ65a28C0jnHWS0Dbe8eso2vYpqZWbGV522anFl0nYnluyZbm5m1jacV7ahzZ&#10;v9+BxOXTJ213Z9vOHD5oT9532x6756ZdP3PC7rscVGk8efuGveG+u+zNjz1sb3niUXvrk4/vRSIC&#10;EEGpJ5EIQERRtbKoUEk6gyjEn2TwMfp/+ilRhWAJQAAoFCMNLBl89peffdfHP//i+/bPv9RrgQbA&#10;x7/86nv211//wJdFMFIcf/4ZYANAATnzc86N8PH1T3sFx2/2qjgAEpR7AhwAEN//9PscTHwT/QiE&#10;qAQeiER8/l0v2mvvfP7vohEfefPj9sEXHrH3Pfvg34GIfxB4oGKDSARdP4lEUObJePTarj10+YgD&#10;iCtHl+3a7qo9duOEvfriQ3bj9KanM2jAhV7E/oUh25obsPXpfidbrk1228H5Aa/cWBeAWBlL6bOU&#10;LY0kbLqQsvmhVhvriVlHqsaBxFBvysb6cjZM/4xC2trSNZaKljn5stCdkoGst+6uhPX1y7C3NGgu&#10;qLWerpT19iQFMBr9u44O1CwhReJpy7ELV+iZrrBwMyJPtT4nUJGGsi5R2/bOpKd/Kbdn3qYyjegl&#10;BHGiE6QUkgn0eoiCyoDI4OHRe4pb7/FO4ZzR5TgaRfU37YY38OIxrJoXNSplFwASgA5KPWk3QGo8&#10;kA2QHUGboZwqC3LxMsqlcmY0Z4dkWAEPCCuFZDQbZcTwrvGkK/VZi+am21dvCGzPBfOk5mDUI1l3&#10;S0veAQSePtwDQATAheg3GhakKSgNpXlWNJx0R5U0AnaMzpjMvUQUGICIADAEnjiv4XQ4mNAcD8Cg&#10;zJ/zBFcwKvsIlwN57KiOGQBBlBpP3o0wXAfSBDLC3nejDPIjNlT2AEdNtpffAciIBGDYic4DIAIi&#10;I+vB/kKi5NwSoQhZd37Qujt6LS0wUiP711RRYolQpQ3mUvbq80/b5z74QduYWXCCJ5oVVL7Ql4r1&#10;uINfKmc4nBFYadKIaJukcWr8XNKgExvEvgfXDTVL2WP9xjUnOnRjHdmYs63laZ0AIgDofZfoRNa5&#10;YUTKGkIF6AcFSKIMVGRw4YLKiGb9TobbUdo+3URBWAogQW4MlcdiqoSKCYAJKQCWXAyIMACSfFur&#10;zU2PeW4P4Q4IJPGIDDK5PHnSPAAlWr8jJ10wQmkMIh2EisK6kAhYRRsbPU/WUFPnRBJSGQEpqFI3&#10;e5Oj73g8SE80NlY7GWlwoNfOnT5qLcmoHuhOSzTp2BsDYlG4gX7tAAiEm+qtpS0b8CGQl5YhRQTF&#10;q1V0TmKxmN8EUQCF0DTS3xh8jHdjM7wIogHaT8pKk4hP6Xfy6NGVh+8Aj4IIRjyFMEhYN22p1kmP&#10;jhLLd7fZ6saiHv6cbkrkudMeRqTpGF4A/A4IpRwjjb5o0BOJ1DirO52RJyNQkcgAJmJO0gxHc1Yf&#10;btFEE7euQpfl+9qsrSujz7V9TUaoX0KsRLku0dohkJC3Wl37VFte4CLpjb8OnTppl25cse5Cr+ta&#10;EJ0gGhFv7bLmdF5Gc1SGftXJlkQkwuk+15KItAwIRMwJMMxYQ0ave+etfWTDB5+F4j2WK8hrH94Q&#10;cJDxXjrpQGL7xH0+6GGBIQc8UMkBGZL0BREIUhmkICBYAgKIOJDKKCpZTq5cdpAAuICACVhgwJHI&#10;9W7eeQ24oFwUAifrIs3B+inrJAUCoCACsnrkmh2/8rCNLu16RGJi+YQt7VyyzWM3tU/nBSpQr1wW&#10;YBEg6p+1wbkDdvbWY/bkW95rg/NbHo3oGZnzcs+B8UWbW9hvW1vHbGVpx0aHpm1mcsHWV7c8KrF/&#10;Y9O21tbtxNEjtn9tzU4JQLzpqSfsj7/8uf3h5z+xF594xG6eO+WVGo/fumHPPnifvfDwA/amRx+y&#10;tzwacCPe90KRXBnwIr72sfc4uRIgEXTd/JT9+Esfd1IlTbeKRp8UBCACgPCXn3/vTtThTz/5roDF&#10;9/yz4nd3QMQvBDj0n7/++vv2b7/9kS89IlEcAhl/+ilpka/pNdtiO1RyBERLr9z4JtGRzzuY+AU8&#10;iWIZ6GsfdCDx7Y+/6uNbH3un8yOIRnwZISqBCTgSAAkiEh+l26eAxLufvs9BRDGlAdnyzQ9dtRfu&#10;v+TCU2+467Q9feuMPXb9uD146bDdPkdDrmBcPLRg109tOD/irrPbHo04vjXjAGJncVSAYtj2zw3a&#10;gYVhO7426aTL7dl2W51Iek+Nyb5GmxNIWB1rt7F81HJxTfICEchgTw10WKEzYaP9SRstxKyno9Em&#10;R+BQyNGQ8xEVIEgl5Zg0lVlPd8JbhwMihgfk0LTJCdLz3d7WYp15zUltKT3HRENLrbJmn0UTmicE&#10;LCJyFOKafyi753VtHellGRTNL0FvI+ZVzePlVLDRKEpzpzzPUhlm1G9r6+NGh+Ow5nVUC4k0Y8D2&#10;7QuqNIIwP2qG+7SvUTk4WQcSlDxi8AARRKBxAEl1BDoULTomCIMIG8Fja9I8DrAgWpzS3E0pYok8&#10;bMoltQ7ZIkLxDdovKhYSchCphMC4BZUCeOukaTIeIQk4G4AAPGfZHqLgMryUcRLxxkijfcGxEBEv&#10;VhzAMXAjSbREv2GedTCl73CIAS1FR7bGBRErvJoELgI8jgrtB2ACJ9lLRAEhRBD0O/f4iYronEFm&#10;bGvt0bZwhCP6nt8zMO66hjVhbTsqO9okkEQrB74rcZuzuLDh+wV/w6P3Ov81+n8dOhU65+mGaivI&#10;gTy6Mm/7ZxcsKYDD/tGXg/UT3e7rHdS6KWIIohAQNRlwLSrgojTSNnyPQKn/EtHxahsnneozrn8+&#10;E7UHb16wgxvyDGXc6DFBbgj0CGcAngAlnBARe7v7PNREiCaoGa2UEQUBRw0xqaRumLy8dtq60oUN&#10;siW1xgiVwKUApeK5EwZzoo0+i+qicuMNyRDt31wR6hZirSx3di4KYBjx2mrdQJRmlgWRCP4bECx1&#10;YYTSiHCwHdIRNZVC4CFdXAEHSmFo5YpUaYKW2TLMjY16mCLcxIhl6DW5QgGhQm+bzU0VrF3nIywE&#10;V6sHq1ygBZBBpAKRKAxsa4cejKRAVC1REO2/gBHnhjrn9vZ2B1seldB5QvgkLuPeIi8drgFgAiJn&#10;tQBajb7bpxsKzkGJ/kNEoKZeaF/nLeKRjHI9/GHbObgiUFJv49q3qzfO2tTsmKdMWD/N0MJC0jQR&#10;QzAmnUn5JNLWnrbBoR55FnrQonXW1pm2kfE+ByCAFKptauvQqmi1rv5By3VRyRHT0HmMMOFoH+KQ&#10;J9PW0Jyy1q494SltBwDRqGNq6+mzXHfe2rs7vUoF2Ww0J+oFECkLTeR6rXt4XoZzWuChyxIdqFsO&#10;yxNfsVAsb43pgqV75q25bczCuRGv4kh0zViic8poJd6cG3UQ0TFAWmPF9RogLuL9E5WAl0A5JpGI&#10;ua2rbuRJN0C4xMBn8qQSAl0JgAOpi2JfDQACn9GGHICwdvg+j0zwmt+9HmywDn4PGAFEEN2gNJQI&#10;BdGIydUzdvTiQzaxetJ6xiF4but/52zl4BWt95ohCw6QIDKBqmd+ZNVGFo/Y1PoJBxQQLCdWDjnJ&#10;MtCNmLdBjfHxZVtdPuATBZK2+7cP29rKph05dNQO7d+xC6fO2LWz5+zJ+++zb33hc/aPn/6kpzNu&#10;nD1p9129aI/ddd2evOcue/aBe+3FRx60Vx5/1HkRgAjKPVGxRDPiW5/6wB0QEfAiAmIl6QxAxOv5&#10;C7wuRhv+xn0IgMT/BhFEHQASLP/1Nz/8v0AE4ASOBCCC8XoQcYcfQXrjW/A0BCho9LUHIij9hB/x&#10;ky98xCMRgIjvfhKy5at3iJaAiM+gYrkHIEhpEIkoggeiEG958Ko9f895e+Wxm3v8iMsOJh69cszH&#10;k3ed8rTGvefhSFDquWZnD845JwIgQf+MYxtTPi4cXbcDS2N2aGnUZbFXRvK2Odnt+hEBiEjZeE+D&#10;zRYSHokY7ghbW6LSCvlmBxGD+bTlW8L+fqQ/aulYubWm5WG2R21xruBpi2SixoFDLhe2qYlu21gb&#10;91JQNCMoS0fxl7kK3hYy+/EUUvsyBOFKnwsawrWe2iSiWl1b4b9rkKGBME4H4krNs0RDIbAj90w5&#10;Pc4KDazoXNycbJMj0ubeORFjHMRoJCt7AKEvrvVoXXIAx8eGfF/QBqIPE8R6HKrAEycSXe12hfm/&#10;ri7mBgsQgbYEJYsAE5pgOZlQtgHhpmiTji8etwbtFxUZIRloOnsWdSKIQkBoxMg3aV+pIsHYMVxs&#10;SsYacEJ1hP+HFIw+b6wP2mvzGQRGSlOJisTk+NC0qrwM4SlSE5AlsWFEKdhPgEm1nwsAgJMetc7m&#10;UCxQmizXf1gvQELfQ0JF1DEQeNJrAIpARLSRAgK91/4H4CFIY3AOAAdECDDyA4VRBy4ACKIHRJ+p&#10;QuG8B+BL548ov75Py14318gOVuyznJzXtBzihOxFhJQTgFD7BdAiMgP3IyBoQhbVd3sAYp+WPrRu&#10;SKBBGgghyqjNzGw4iIDbQURiX4NunJ72Fstl5P3KkyWKQC0oxhq06DeLBoIjEciCEGWq9V6ohlAN&#10;JBjAA50y23ItfgORVqC7GLLVpBoYAAlyL4RQyF2hi84S1UtAREQH2qIbr0NePykEGrxw4wRiJyEZ&#10;ahqs0NGzyhqbIEUKnQm5wdWgzSplonwfizT574N9lvcNmhV4yWTkWTcAZiAc6Tj1W25wEDgIfngg&#10;b2967hE7d3pb29fDE6XWN1DfrBFAaogIbGTiluuEIZ2WYQch1ul3hMeE2Mn7NbEvKMbJ+09lfT/p&#10;yQ/vwQ2tjoF0At4/Ndl0v6snHKZziBcffB4R4q+z5liTG/+jJzZsYKTT0q0Ry3dnnduAkad8lM55&#10;jfIKSIVQXUIEIatrkGvP2uj4kIOQqCaXjp6sLW3M2NT8hPUWCpZp7dAE0m7hCMRMHUsqYbFU1DJt&#10;ujFb8WIANE0uPhPWjRtN5xxExHNtDiBIbaBJEWtJC0hoXS1JgQsBLX3nlRvyDuKt3ZbuKFhJbbNr&#10;SFRrW5GWfot30j68YPWpbmtI9Vmsc9LbiWcLy5bsnrX+mcPWNrhmrXofa5+wRNuE0eCKltwYbKog&#10;iEqgEEm/i8PnHgvafU/uegoDIBGkMmSYxyBCwmkgghD01eA135H6IKJAKgOQANggAtE/AVg4Zwvb&#10;d+v9dX0O0RJhKio3Tvl2qPYAtABgAnBDUy/SG0FpJ8TKDAqdfKYBR6J/AuXNdf0f7YkDDjh6xmlx&#10;vqR1bFphYl0gYt4KowIPGydsZm7H5ma3bXX1sB06dNqWl3dsY31HIGLXDm4dsM3ldYGIC3btzGl7&#10;9O677OG7btyp0nCC5fXL9vjtu+wZgYznH37IUxrveuEZ50V84CU0I57zXhpf+fCr9o8fCQiWVGlQ&#10;3smAF/H77ws4CEA4IVIAgiUg4V9++QNfktr4669+7ONffx2Mv/7qhz4ADqQwAA4MwESQ1gjeAySI&#10;cAAe/vILOBff0Pq/6qmN4ihWbhCRKEpko2r5/c990Bt2wZf4zife5aMYiYAb8SVEqPbSGgAJKjYA&#10;ExAs37PHiyCd8crD171K4y2QKm9fuAMqnrh+wh67umuPXA1KPpHAvnxk2a4eW7Xzhxd9UO55av+M&#10;IYHNuHB4TYBhwI5vTNv1U5u2OdMr8NBp88MQLNNerTE9ELXZwZRNFVJWaANE1DiRcnG618YHiDpk&#10;raut0aZGMpbPNVhfPmrD/S22sTpiY6Pt1l+gq2dIo965EX09ae+jkW+PWU4OQLuch6SeY0ZMDgvc&#10;iEi01qORgAg4XUEVHKWacNyIyDLHySutl1Gp1VxdLW/WHSTN3XJuPBcuj7tGXn+tHLImGa99pLLL&#10;9T/NP2gKhMNEFBL+e+Z8JK3pTUGUgy7LpKGDCEep5ux6BxSubikDi3Ei/05eH4OFIcOgUQFBSJ+m&#10;Wt7ZWeADZUi4EjiGRJkpeySqQJMpDG8i3uIpFRzLdLpT6wxknOEekLqgkoLmVoAHyJRUL3hb8L0S&#10;zSqBofqQjsOrA1PaDwGqckAONiosw0nnzYCHAPfC220LPEB8RM+iDpKmgFBtiYBbtRxNGeOGUFDR&#10;4qqde1xADH5DreZYBxqAigp9RvRF57osOH433qQ7KLWsDLmoIjYZW4fTDOipF2AhegAJ0gW59P9w&#10;XdgmCgMWl62rJK1fKhBWoiHgQXQEYAM4wfgDsAKgArBgH5t1ruMCkRRU4MgKLGlfkHpgP1wKWyAq&#10;l+3VeY74NXKuSUgoD8+dzmyUuBAyIaRCiAikmJaRaU1ngnLOKiFAXcQq3SxofYOInDii7yp0U0Gq&#10;7O/r0UGCZkr0/yCNAE8C8kvwe5AhF1YHXc1J1s5om0QRIDy2CCnnsjK64QZn3vZ39+g3AgUa1DQ7&#10;2zdUZyVaF0JONFhB5rqcmmHdsMND/Q5G0C9PpzLW0d7lkYtADpsGXTxICF5RyiMw0xy2nEDE0FCX&#10;PfvMA3ZwZ04oFDSrm61OxxmjR0WDV1PQDjyhB3R4pM/y+VbtV432U8ZT+4GuPDnERsSgdE4IN8Hq&#10;ZbuACLgRIYEbogxIV8dSrVrGrDmdchBBu2/KNz0iQcqG+uxwyCZnBmXoA537XL7Fegd6tE86jsZG&#10;r9SghDTb0SbDDzmy2JCLiELEyz3Rf4gCEDpSznfoLvRYYWjYch398jpaBW4ETJJpg+vB91RmJDJp&#10;/V+IWjcrJZ4h0hQpgQm9hmDJ6ybtM4JWSYE+BxExnZ+kAIi+q4uylMciEBLL9VlNOG2heJul8iPW&#10;nCN9MeVaEuFswVI9M1ZPVKJvweL5KSvMHbX86JYDCCIVdAxt6Z73aARggioISJZEJAATpDK8K+f8&#10;GU81MJClxvAziCigHwEAgGBJtCEAEgc8BQKRkt+QxuB7AATdQFnSXhwwgRImfAqABNGMgLB53oEI&#10;pZ/sS1HZEp2IhW1UNEmNHNA60LDY0L4c9NEzsuM6EhwHwGN0EZXMTcsX5mxwatOGJrdtZGrLxia3&#10;bGnlqG1un7aFpYM2MbHiYOLI4RPyQLdt98CunTlyws4f0/LgQbu4e9RBBH00iikNgMQbH7jfnnvo&#10;QY9GvO2ZJ4JST4GID2kgg/35973VvvTBd9yp0qA5FpEI0hlFYqVzIX4WkCuJMvz11z+6Axb++uuf&#10;aBmAhyK4eH0kosiFADQUoxL//jsBDi15D3j4519CvPxWMPYiEqQ4IFwSjWD5u+9B+NyLSnzzs/Zr&#10;DTqA/vCz77fvf/q9DiSIShSBBCkNwATVGsXSTyISRYIlKQ1PZzx60/5BYAIA8eb7L9uzt87aMzdP&#10;24MXDtkjl4/aQ5eOelMutCKuHF2xayc37ghPHV0bs2Nrk57COH9o2Xbmh2x9qsd2FgoOIA6t9NnS&#10;GBUarQIPCZsdTtrMUMomBlI2JiAx2J3QHBe2Q1tTdvbEikCEHKhopY30CxjkmiybqrVkvFpzTUxz&#10;Vo0NDbdbn0BFW3vUOvMJJ1cifw1nAnG8dKrJeV4Qqr3JVTJiLS04XIEMNu0HEOkDRFCdFujsVMux&#10;6LSeQrdVCECQ5yc8H6baTPO5q1lqlMvhQ5K/VHahulZer5Y4kkWvP+CEhTQnkjLQHC0HrElzGFy3&#10;ispSo9KMtCxdo4lEE0733gxEBmT84C9gnEMYLxkqvOtkIufRgSYBGHQTSE3Dlagi4iHD69oOMoQQ&#10;8PGoo81yYORY4tEnk/pvDSkAAImAhYx/RamMntYddMiEXBhEH+AmlAIOypu1rRb9Hw89odc57U/W&#10;R8k+VJQjWh9OsIw20Vztj0t/yxBXCITUlOo7AY0qgYharasSsUR9TvqC35N6x/bRKRQg0axjDnQw&#10;+E2VttPo1SIuILUntIiOUAC2iHygYKq51VMy2Oyo9hvwQSSH/8jIu56E5ltdx1qd55pSgINsowAP&#10;4lVENioEPIoRn4oynRvWJVATi+Z038iuUfEh8EOqAi6Ma0cB8AQ2uGbYbeSwKZIgpb4PAgiAADIL&#10;OSNX5NJOU6JCuKZCgAJ9cMIkTfUypnqN5009MMYfJOb5LtCqdhxAwU0KURF+BUqWkCPhSFDuAlkF&#10;ZAiC4iR5PkbbAGyQEqEjXaOWpDTS8mzzbfm93FKpboy0ITRFyJ8bGRBRLlBD1zZQLg/OXTev2OTE&#10;sB6apHMU4C6U6wakJDNKWaMrSgqB1gg1C62BitGyQP+hVQ9lIkEYj/CbwJXAA4Y5FGmyOrrhJfXg&#10;6QFJpppdh579RNmtp7PbozSkX+CNINtK3w/OCSFBJ0RGtQ55AkHzrCYBiKhrMSAEhbJkWEBjH6kQ&#10;3fxoc9CbAwJnrrPDAQhgoH940JY21qxe78tDVTLiUZtYmrL+sUGPcJAaaZQBr4/IqDfrRgonrS4c&#10;l4HXwy4PhOqMsM5vCuKozktzHCGsFku3dnmLcMpAewf7BZZ07at1fog4JBNWK9BDN88ELcE1sQAq&#10;qolK6VxGWxIWzSYtLEBBS3EiEUhkAyKqdLMDIkIxnRNNCNFcv9Ul81YTaxdAQAK7x2Kd43qfF4BA&#10;xVLAJjdsmd45y/YvuPIl4AEj3L3XGKv4OtE25VGJhf3XbWnnLo8+UKFBiiIw9Bec80DUAV4DAACC&#10;JSCDyg3KOinpJPpQ5EzQuAsZbQBEIKF9ViDjHgEG0hdnHGgATIKoxhkHEl7BgZKlwAzLiSX9dynQ&#10;i6C1eP/4IRuZ0/ca7f1ren9Er0/p+6MOOLaP37QTVx5yiWzG5IKAyfCaDY5t2qxe7z942bYPXLDF&#10;5UMelViY27TjR8/a4a0jdmz7kJ08cNBOHzjgCpZ3nT/r6pUug335oj1087o9fd+99uyDD9jzD91v&#10;Lz/5iL3j6SfsvS8+bR988xvt4297wT7zrrd4m3C4EaQ0fviFj3pKgyoNQESxxJOoAWACkFAECh5x&#10;EIhg/NtvfmL//tu98buf2n/8QZ/99kf277/Xe40iaABU8DnvHWT88js+AA7FAYD4p5993X734694&#10;JKIYkUBHAhABR+K33/2Cg4offw5uRAAiSGcAJIq8iOIATEC6JCoBkCAiAZiAH/GOx2/Z2wUm3vrI&#10;DXvloWv2dr0HUBQbcj1770XXj6CPxrXdNW/ABWC4srthF4+s2umtWTsgEHFqc8ZObgTtwanO2JrL&#10;2+HVXhebmhlM22hPzEb7EzbQG7ZCd9iBAlGGaLjGNlbH7PLFbSdSjg60OA+Css+WJIa0SvPiPjkj&#10;AIEmOTwxa+9MWEdn3LkQzeEyBxrRZjlxsWrNY4S66zyVQO8MVC0RrUolGvSbWos0yVlz50dzkAw8&#10;cyYOBM9/sWSdQbg8rucY9ceGppjtQ0pZ3nKJvPtyGcCgXwXM/qCSr6Oz1edPOo3WhfZpfkefIpAA&#10;IEpcjH6QLqFVd1Cd0OTesIfwtV74C0QmGEWdBnplJDR/uLGWHUCymSX9K+irEaoiUq35jmgExlhG&#10;Ex4CUQI6TdMyHNVGjHJDXcoNKMAD/YYkIn0yuKQiMKJICmCQaR5G+qKhIaP9DCIRpSVUkGho39h/&#10;0sfM85AUw9p2gwx6TVnY6ivjspVEAeS9l+g4ZE+D8swKnRMIjBpygClHhQ8IkGFfWE9LWvNiokNA&#10;gFQOPBOBNqIE2j/+4+kg/d7TL1p3fU1SvxHQ0HYdKOm46mrDvl7vq6HzQaSF3/M6+F9INiuj85Xw&#10;bZQ5F4UIiPa5UuvR+WzvHJJznnUQAZigLBYQ4fwQLQFsRHwAUXA19lF26QJPhI90UUElDC4KCl7F&#10;ulPCSZTcMHgPDwBvG4QF8AAgACo8dSFvv7GOC7dPN4puoHpqUEv1O4iQ1NACQJoERHK+M5BFiqWi&#10;rpXQUGuUK1Fy2qAb1FUna+r0gIB+IPkEUQjSGeTu3Ssn7aEHYnRsQEhdRlJGl4oFxKAI2UNwrBLC&#10;JhIAmIBXQFOYIEoRddVLdCZiiTr9T9sUao9qHZW1tQISuqH0AKApUVK+TzcR4b5KT5uQr0vG4rr4&#10;CUPMqqer144ePqYLX6rf1DnbF40L17TQf0lTNMlTqGuEaJkUGND50rbS7W0uNU2PjHBU3n9dzMp0&#10;Y6VacpbJtXu0IKnXUR0T6pf8J94as6X9iza/SS8LKilSVl3fLOOvm0TnloZelFyG9V9aidOhM9uZ&#10;deXMXD7vxE7KtYhGkBLJ5Tusb6gggJG0GoESeA7IY9fpXEUFPFC4JJ3RFE96eWdjPOZpjHpSO/od&#10;IAJBqjAiVbkua9JDUU6FTCZv+dE5S3ePWGOm26p0gya7xi3VPWm18U6BiA7LyhMHVAAgYu1jnupo&#10;SBcsnB32Ee+YtlQn1QzrDiZomIU3j34EYMD7WEzuWmvPhpdoBqmHEw4iGIAEUhsIVBV/C8chIE0G&#10;ZaCBdgTcCuSzg0gEjb1IcXQUKNlEK+KkgwlSIUVdite/Hl88a8OzJ21h65pt795vM2uXHDDMrl+2&#10;XK/AwfRx/0330EGbWrngBMzjlx7S9g7bwMSOjc4KZEwfsPmVkzY2fdAmZw7awSNX7MKl++3Azhmb&#10;n92yrfUj8l6P2cnDp+z87mkHEpdOnLTrZ89oeTxoyHUxSGs8cuO6veHeu50b8aZHH7CXHr3PpbDf&#10;/ewT9pFXnrXPvvtlBxGkNILW4B/zVIZHIX74VV8G3AXSDt/xaINHGrR04PC7n/v4j9//zP7zD7z+&#10;qX8OYAB4eORBIALgwGcMIhFFYMH466/hVHzTIxL/8qsAUPzpF990IEHVRjEiQVoD4MAgGkEk4qdf&#10;/Ij9wKs2AoJlEUTAiyhGJIpAgvRGUTsC3Yj3vfEBe+cTd98BEAyiEU9dO+H9NGgT7u3Cr590EHH7&#10;3CEHDvTOuHp823tpnD2AZsSs7W5M2OGVYYGIPlufyduhtV5bn+3wiMPsaJuXci5Nd9n0eNZGBhI2&#10;NtjiIlOFnqy39c53hH1k0/AMKq0zx/xYKQBQJ2Ne6QAiHK6WEQ55egI9mdpQif++JR3SvFlhmWy9&#10;a0d05vV8CjSgWtkcxhmrscMHZu3owWXLaZ5okHEHSJBypqwcIjcpTFKj0YQcGzl2eM1EG2IytGgZ&#10;0F+pQh4oWguRaNba2wuBToCMPYCDFMrIWJfNL/Z5tUi75qYmzeOhaub1Rifhw6HDacPwUB0Rbki5&#10;N4vBx0OHu0Don+iEay5o4LHDQcAINpDT1++8vFG2JrA5MoAybHAKvAuojDTaQl5FIKPpxq9U6y2p&#10;1280j4di1t8zbO3ZTju0fdC68t36DoMrD7sqABIAj6oqSlFRhISrQS8RAERAKoRsGmgryOmTo5SI&#10;ZOToylEWQKmvTchuEd2ok9OdlKEO+BIUD+AIE7lHBBF7ViRjIkPAIB3hPArZ3+qKPbJjmX5XGmQH&#10;SO0AEOAwEDkBAFSWy04KRATEViIGgCjAG99hm4PIgwMsfdckUDY5PG9t6V7fDtsgRcP5KQIFKnDQ&#10;sSCtQXojABmQ+OEvVuk1+xWAPyeOek5DKycyAAKrKm3Ugeggyxs9dxSRUSLPQkiEUBJNRIgqkA+D&#10;zcqNBkLCYJJuQHQKpUqqKbjpQ7UlOmlB5QZVHU0NuiDaeQ4QlARPAqENSox6+/J26cp56yt06QER&#10;gKmm/TdhKMpF9Z8qQmPaFqJR1UFNMg2uMPKAg7JKHZCAS4WASymaE+WlzjiGCMlA44FUBroQSF5T&#10;Fw3Jh/Aa1RBUYDQhBxshJIjktIxoWGBKQKNCD0O5HgIAAWE7urWhMEZ5FLrvPChUjQwWRuQtLuoz&#10;yqmSemBqtC7EqOg9gromgjHaj6QmjA4ZdyIvGhhjSiojiTaNDn9gaYhWJhBHH47mmDx8Heu+sn0y&#10;+mENAZ2YUGWqwUtGo2lNAjLqhBsT2S591mHVOte1kYTWn3KJ6mgaoBH2iAQcCEASzcQKw0FTMc4h&#10;wlREPohcIE4V4rwIuDRnsg4gULEkgkIlCREVohYAlHpNQihYkvIIp+Rh7YGI5tYuS+YLNrF+wIaX&#10;Ni3a3mvtI3MCEaMOGgAToUSnVy6kuif0/bD1z8nwj296ioNuoEFH0E0Bkf3WmB4yVC/7Jg44wTLe&#10;Pmvd44dtdvu6FWZOWIeM88jSBRtZvGQzm3d5amJ04aJHI0hrkIIgHeGy1lPHbGb1so3Nn7WNo/d5&#10;JIMogxMsBRZIc0Cs9OjD5HHrnz5pg/rt3P4bNrVxxcZXA1Ln2BLciksCF8ccmBDlGF84Z5Psx6z+&#10;P6516n/DM6f8/eDUCVfBpLpjYuWsQE6ggTGzdsGml0/bBBUpAhALq6dsYfm4ra2fsrXVXVtfO2YH&#10;9p+21cWDtr2+awf3n7Djh0/a6d0zduzAETt1dNcunjxutwAQ1y7a7avnPKXx6N3X7Kl7b9qLj9xr&#10;b9ZACpvGXKQ0qNKg3BNuhPMiPvcx+9XXBSK+9xUHEPAi/ulHX7O/wH8QcID38F9//JX9919+Z38V&#10;WPjX3wXj337/U/v3P/zMl3/51Q/s9z/+hv3qu1+2f/61QITABZ//y69/dCcdAuAgWvGff/ip1vND&#10;/UcAAw6FXv/p59+2P/zkq/bHnwdES9eS+O4X7gxv3iUQAdnyV0hkC0h8z/trBNEItCOKBMt/1Pji&#10;u99kn3/1BfucQMQnX3mDffTNj9tH3vSYfeiFRxxEAB5eEnhgwI1gADIgWj544bCDiFunqdA4ZFd2&#10;t+z8IQGJQ+t28diGxpqdOThvB5cFIBb7bWshb+sLHba91m1zEzlbmOqx+cl+W5kdttnxXpsSoKDZ&#10;FuqUA70aPWkbHshZvp1ScoH8tJyYRLXl9iSvsy3o79Q7MKDaqkbzab6rxXIdKYEG/iPArs8p40zo&#10;dy05gZGehKWSAht7DQTnJjvtPa8+Y88+c5+Nj3Y77yxMhFVzE+JGzJGUpTsXSvMxLbfhnJHOLpYB&#10;YpwBFhh8HEc4AU2E42XQqB6gLB2ly1RKc119uW0uTbhYX43AA6lyDC4RC0/xNsUsLuPbTLdQN3pU&#10;deA9Y/T1WoYVwwknAq4A0QfvF6HP8cSDij7ZhxodAw22tA4+R6MhFtU2tX8QJL2UE+4Bmgfy3L0x&#10;mPYXrx9bRu8N+H2AE6IijfUZKxQWbGF+x8P0JTpuQAP9jcINGa2fiARghTJP2UMdC6RO0ggewZdh&#10;Reab/zjHwImHAhuylw11MsKykdhR2jB4aqaqzlMyvE8KqEEUbRJgQqYafkVNhcCXbCVAxFWX9R9P&#10;WegYsNcY/vJSXR+BG0+B6PiqZPgRoOJYsOeAGaSvnf9Rqv2orXftj3Ct7Lj2k0ZmBBAAEw5a9Lta&#10;fdcQkoOr9RLB8XVDrnTwEGg+OWYoC6pi9mFAuTk81EHYRyuqk4EPC1xQU4pCGE07GmobdTG18rpA&#10;vcwbcJSW60IGVRoQcbgpgyYq+/yGQj1ysNBu4cYa3RD01pDxJiRGHkgABSAAURLwQRMtunjOzE0L&#10;TeuCUSkiMEA0g7AYeuoBQCDNENENkPDoiCtpVeoEE/kQiCivKNODoO1V68bS/9GBgExElMJluNNx&#10;jyTwHfsMUQUgU6NtpGRA40kUHwWmBFqIeBDtQOIVDQiabSFOlUgl9NA1OzCJyviD6CntpEzIa4Wb&#10;BVSosoBLoQHplG3S2x8wEZMhP7y7bkdP7VgkKcTbUC3jLuQuD59WvI1RUhpNTm4k4kLL8HCzLip5&#10;rroqZ12n6OKXaxbwqNF/G/Uf3dAhgT8BjSZ0MWTAaxrjVkU+ERIqEwSdSuPNnpZp1j7A75ieG7fL&#10;Vy/4eQdgkTaBSFrbKA8jE9N/G6weoLDHhUAfgr4cTDrB7+MOIkh7NOkapvNdTsKkKVdDImdhIf54&#10;R68NzC/Z3M4hi+UFHLoHBBYGLJLrt3oBJkiXcb0n3RFtG7TWgQV9N2zJnjlrG9lvqd5li3fO+aBR&#10;FxLZaEjEchNGz40eJKgXzljf1K6W5wQqjglQnLXRpcuWHzxsrT1blu1e9+gEmg9wJqisQA0T4760&#10;fdMu3v2Sp0QAGhAtiVwQnSgKVPXJ8LPu4cXzNrF2SUDlXDBQyNyg+oOuoqRbDvg2ppYvC0hcEGA4&#10;ZUPTp61/7KiDiOkV/VdAYnj+lNGjY3SZ/T3sERVUMUcFbiYWTtjU/K6NTO54JGJz66xtbZ6xzY2T&#10;dvjgOZub2bKNlSO2s3lC70/bwQPH7ejh43bq2Em7+5o86ueftacevG0P333duRGACISnXnj0fgGJ&#10;+x1EvPtZeeQvPee8iE+/U4b2A2+3b3ziffb9z37EfvaVz8hIf95+950veZUGehGu/7BHqgRE/M8/&#10;/95BBMDgr7/5sf31t38DEoAKwMOffv5df/0f//QL/85/5ymQH3vkwlMfAhKMf/0d62BdP9R/v29/&#10;/uW3fPzpp5A6ATNfEqhBAOvLf+NHfP3Td0AE0Qj4EYzXEy2/QiSCdAay2JAs/+Fpe+0dz9nn3vas&#10;fezFAEiQziCt8eb7LrkkNsqWP/n8h7w8lDbhRCRu7G7aPWcP2s3TB+3S0S07vbNil46h07Fqh9am&#10;bGN+wLYWB+zAWkEGtMu2Vvq81ffESJeNDmoM9FiXnAZ6ZYwP5mx8ILsngx1IX/d1J11ePxIus1yu&#10;0fr7kjag/yMkRTXGyFCnRyMawzWu/dI/kLdUJm5tbZpvohAoQz4vpLNNeq5p403KotRy6Rrr7ojY&#10;ymLBpid79FuEjQLCekxzArwwejbQHIt5tbKGaC1S0ejyMK/jgQY8r6AyLwipe7pAhrqxEWOj+Vb/&#10;Q1yKajbm+6HedsvEMUaa9+SMOWeCNIbmbFLozbIlUSILpdgcebcs97xbBqDF7QPr1iAi3iCjXQqY&#10;kDEMnFeAhrar73AoeQ3Bk7bgAByiCQ31CdktUhIAkoBfQfq+u6NL55vKiBIdIxUKgBHIj5rfUnl3&#10;3pAQQNMIkIQwFWAEciFpA1IvbIfXnm7QvrjukfZ1nww9XAZSERhcbByFCXAKkS6AtxAS2GimbFT/&#10;j4dT1qRzAVCq0z4O905YLpm3Rk+RCLDpN1R+ADxIjXCuMOxECLy8FoAkwMFnpCRKHVwQnQgiFkQi&#10;iHh4NqGswuidUcX50mfYdWwynBG4IYAhP55SUipBqoPMRBEwAIpcqlz7FJR5ClBVllOGKbQlbz5U&#10;XuF1pg3aWJVObkw3TTaetnpdzDohpHBjSihFxhzUohNB9zcAAEZ6emZcN6EuFIhUXns0ImNLiDyX&#10;1QEGtcNEKbiRgpayHHC1/k/eR+jMyTwy6PV1elDIuemklgo0IIZVW+k3J6mEyppyGXKBCL2HNwHY&#10;ABAAUlyUqhFZbtS8CB3pGPQ7apbpLoox787nhPLRf5DHru9y2VbL5/O6UUIOfGpCenBkRAErLuuq&#10;hydQhExZXZO8gixllG2W1jrSLShU6qFplsdeR0UKxw9ptFYPMU1wwi7mwpL0TEb/AdQAaFZWZ21t&#10;c0EGXxdRD10tgEOePo25wqBprc85H7oWLMlL1gnIVGn/qkJlNrc6bGs7szLqusEjQqACFzQT846c&#10;Wk8zLcXlUSAqVdMYdY2HEgG+UFOTRyNCAgn14Vp5LgnbkVfV1pnVNjj3kDPZF20z3qihyQadjCR8&#10;B9YL6VLfsb+ajOKtmhwEjpozlH7GvY9GtEUAgjSKjiXZ2WvhTKuF9F3HyLDlCkMOLCBaJjtHraV7&#10;3FKdw94BtDGtByej3+cGrCFT8F4bkbYpS3TpPAk85Aa3BDoGDWEq1C1rY73W2r9uqfyi9U8ft5mt&#10;a7b/9GNWkJHuHjtu7QOHLNe332gVTpqDdAQGnjJQRKMw5FRaLO6/aWeuv+hRh2JFx+zGTR9wI+BJ&#10;TKxecxBRjHT0TOw6aKF9OREJuBHFSAb/L5aWTixeFFA5r23vONBAx4JICBoXgAaACP9HCZNqjyE6&#10;gg5v2fKG3s8f9UjE/MIR2xaQWJg/aGsCDxsekThlO9sn7eCOhkDEqePn7OKZS/aGRx+3z33s4/bs&#10;o4/YlVMn7IEbAhAP32fPPHSfPfcQIOJBe9tTj9l7noMXIUP6Dy96NAIZbNqDo1wJwRIJ7F9/GxDx&#10;jwIREB73CJMCEUQR/s+ff+3AoTj+Fo34+d4IohIsAREsXz+KwOJv/2HJOgAmP7C/oDOhQYrDgcSd&#10;qo0v2+9/IBDxndfsF9/4lP3ia5+0n3z5o/aj1z7g/AhABAACASpPY7znzQ4ivvCuFx1AfOylJ3zJ&#10;+ODzD9u7nrpt70aA6sl7/PVbHrzqFRsACAiYT944Zc8LXDx69aRHIq6d2O/RiDMCEecPb9rZw9t2&#10;aJWmXBO2szBh20t6Lmf7bHtl0HtjLM+P2NzUoM1PjdhAX7tNDnVZb2fKxvo7bKin1WbHux1YEIlI&#10;xms0V2nubC737p3DQ1k5YS2a18qt0NfqICKZ1lwix6Ort82jpgnNhQGI0PMYq7PmOJHUSksJREQa&#10;9ll7BtXdGk9r1CGnH6rweRonh+gukVQcP+Zd0rreR0fznVe9aXiFnpwt5m7mdELx6CpASARIUGJO&#10;HwUHB5ozmXtDNTJOmpeR2maeRcCQEnjsAiF9wEAukXUZ6xqqDOSsNkLUq9D66tGe0P/3ekDQvArZ&#10;azQQGuXQxjQPwmVwgqW2SSFAUT2TqDItAioQKayXoxRDxZLKPRxejJ6ORd8zPxMVp9UAtgfvOvC4&#10;SaVnNPfLu5fjzNyPwBLHCOnTyYgyphBBGbRvID0Pz4/fNQic0IKAzqHYSH7rQk5aTwAgShxEcFyA&#10;iFS0xdMLNNkCWPjx10U93TDQM2HhkIBQmQCB1gWIgEcRRD0EVrDBMvoOGAQ0qKwASNRUo8sBGAhA&#10;QLm+BxywbnSXwroO6ChVsx+AFoEIUkkOFAR6iiCOdcO3KIIIoh/+ucBdUEorgOLgwomVMjy64DRo&#10;aRAAiDfUWULoNKZljW6umNBpPCKvn0oKGLQ1EUdaaByAWvFG811tduHiSQ/zl5WirxDkbooiHtys&#10;5dpxvHZKREG0tPMmTwZ4CGQ+S7ST+xwRU5kAiCCigcGfnRoWkm30NECoXhekDpQq4AAAklGtqSwx&#10;NOHjkUbdYDLcMm5VFXR5K3PyY1RGm1Hoy9vG8rz1dLZaUx15wWqbGhu25aU5y7VCIqqWh01aA613&#10;QEXISZxpAQ3C/EhY470z+B1VHWGBgqS+c9lrPYAIakX0sBGdANRAFs1mE9bT3RGAGSIiGmg55OSZ&#10;4PFnBUrgNDTIM3AmtLwAT9EIiMBVII1BOoPzTRoi25G01nzCUq3NXnlRJbRPJ9JyZL8FoogOpFvb&#10;LF8Y9IhEuVBuXbP2LZkVQIh7tIFmW4lMRJNPncU1KVFDntZ+4t0kWxL6v4BWinSGzp3OTQ3AQfsT&#10;zdB+PGHjczL+uaRAgABCswCagGQ0k9YyqM4ARKTyBSurb/Q+HanuvCUE4MJZTR4A03i7AMeQDc3t&#10;t+n1XQcVoVjOou1DVpfssrqUwETrsDW3T1ooNSgQMmDtwzsWyU64505/jaYMoGTTusYOWfvgflvf&#10;vd+OXX6jG/u2wkEf+aEj1j1yTGBo2NMSNOeCiEk6g3QC6QeiCW392x5xYBkQMQNOBCACnkTvxEkH&#10;JkQ4xlcvO5hgFGZOWe/kMZvbvGYoYPLfYrko0QyiEQy2DYCh5wdVIWwf4AGAIBVDaSqVHkMzJ6x/&#10;5IAtrl+w2aWTtrB0wgZH1m1x6ZgtLhyyxfkdW1k6ZJvrx2z/1gk7duScHT181k7unreL567a3dfu&#10;skfvf9BunL9gV0+fcTDx4pNP2Bvul0G877ZXarz16SftXc8+Y+99/hlvD14EEbQG//anPmw/+PzH&#10;XDOiCCLojYGwVFCNgd7DjxwIFEHC34+fO0Bg/Ocff/l37//Pn37l439/Fyx/Zv/1F33/5196VIL0&#10;BlGJv/6ayg40JYrln1/W/nzJfvu9z2v/4EUgjf0Jj0YwiCCQ2iCtAZD4usZXP/CKRyRIaXwCKWwB&#10;iY+/5Un78IuPelqDwWekOqjaePHei0Gp55Vdj0I8cvmY3Xv2kN06ud+u727b9ZM7du7gmo8zB9bs&#10;5M66HVlZtGPri7a9OG4bc0O2OtfnIGJtYcgmR7ttbChvXXpuRwo5a0012dbilI+e9pQVujLW3hq1&#10;9lyzK1GSioAM2ZWPW1tr2NKJOs0jVL8xL8rb1ujoFLhwxV3Ne6QnNVq0rmxbTM9zyDIp/TZc6tUe&#10;YYGJxrpyAQkZEnrnyNijnQMRvrqafHuJpdIZj7bG5J3Tnpp0Biq5cLogRQICcIz4H30dorIJCbpz&#10;upEkGs26ZdxJEZeVOCfOhfoyKTtx9JD18/xTQSZjClkfOes6gYPWuAwphlcGLRFJujGl4yRggr4Z&#10;fBY03QrJua33qHgaJ0vbg7juippUDNYKVGjUaN8AQfDJcHRLiQyUkn5AGDGjfSO6AiFU5yiT8QgJ&#10;olFNjRy/5qZQSrYNQiFAgigDVREBeIBnQHQB75tjRsa7OSzQFSZyo32po0xVxlkggpJVOBXwP4hE&#10;oKKMcBbtt4k4NNSGraejIJAkcMJ/NAATRCdCNAwTMEhEcr4EMFC9Afhg6dwP7SNG3B364lKGP9Cz&#10;4D86p6WkMSJaP63ccZrl6IU412UCZvpMoApeCeDKAZKvk3QFkSEyBgIoAle8BkRwrRGJJALD9oJt&#10;6jUlIImmqBXauy1SW29ZGbKQboKIDFOdUCXNqMIyYo7WdOJKhfz2yeiXV+ugZXTzMo4Tk8Ne8oju&#10;Ajk2OBIoaNHdjPQHNx03IZUapBkAE9QO4/3DJ+BzQmE1NaQUku4Re7qhtlIPVtoG+rssmdR/KvY5&#10;iABMZNMyuFUlltXrBD30BSZobZsQAGiordK2AzRMhQiRDABHV3uLDQtIxMO6afTbUE2ptcpotmZT&#10;MvxBmI+GXpR/Qryka1mt9hsSJGJRpACiSdBmuZUKuFTWAKQ0tP5anS/aglP1QaoDIiVSswhbQXJq&#10;a0s6mEilmn3Z398pj4LwYYXVATYEgNB58PJVoX7KQYl8oI4Zl/dPrhJkDACoQ9Y2IuAnEJBBQTOs&#10;G1HnC8ImjbTgPOTynd77ArGoct2oiMWE9cBSugnIQFSqiUkp3mD1jVXW2dUq76ZD+yTgJ+DAaNY5&#10;jrUm5MXnHUDUx3WD6/7I9fbY8UtnBDKaLZbTejP6j37b3KL9DGv7aYGB1ry+y1syn5exT1mmN28R&#10;+nrofaIjb6FIRiBiQEZ+waWfARDNrX0CGgFXIpTssWjHhHWO7hcAWRKgmLTc4Lalu5b0u0lv1EW3&#10;z+3TD1j3xEEHEoALPPt017K19G5YfoQmWgEXgmVQ5nnVIwarh+7xCESRxwBZEuPf0rXmvyfyMLt1&#10;y1MiAwIU0xu3fFmYPuNci/6p09bav+VRienN67Z27AGPfMC/oCyUKAbgBVImWhRF4SoqQ+BfEJXg&#10;NSBkbOWSgw4vGx07bAM6jq1DN21p/Zytrp+1+aVdj0ZQ7gm5kpzt+vpRO3DgtB06dNaBxOkTl+3U&#10;8Qt26shpO3HohF09c9Eeuec+e/axJ+2NDz9uj9x1tz166x57RmDiLY8/bm976invp/H+N7/RPvGO&#10;t9jn3vcO++IHXw2iEZ/5qKtX/vpbX7TffEeePw23fvSNO5EIlkQeHEgAHP7p5/bvfxQYeN0AJBCt&#10;cOCg5evfF8EGg///9fc/8VH87z//5kf25198x9Ma//IbgYhfB2RLr9r48Vd8ACR+9/0v2G+/8zkf&#10;AIkffeFD9v3X3m/f++z7PL1xJ6Xx/pcdRJDSKEYjGM6LEJCg6ycy2fTcADxQoQGQeO7uc/bs7Que&#10;0iASAZC4dmzLbp0KUhont+bt3OFFu0Rqcm3WTm4v26G1GTt9aMX2r8o5meuyyZGsTYy1+BgsJGxp&#10;Nm/DhbQd279opw5tW6o5bPnWjBybnE0M93vqY6AvZ/k2OR75tPVqtKblsLQ0W74jYU1NkCEFIvbk&#10;7Isgol7OSEtb2tItRF2RXC6zdLzSsokaa0vL068t23OmmjUHpTX3klqotuZmzWcCFbWadyCuE30N&#10;PHu8zhKBiBqPpNZr2UvEFgMso0tonXQDBgevH28cJUvSEKRA0MwBTHTkWuy5Z56w0YE+d+qqyjTX&#10;y35Q5VdZSmi9XLZGHrSMfbQx6uslfUHUoaq02qMQlCcCIhKNmn9k9Bg03CKFgcIkipBETrynkhwt&#10;0jHYKcr/fSlQkWlp83QDUYFis6u2tpxzweCA1FHSiEHcVycQJW9e/6vQugAgZdoHCIfuecuYUknC&#10;54AUXiP6V9w2HZcbBCqQg3ZuhO9fiUskIJIFiCC1gFH3Es9Sqi0AejHZKq2/lAhAjRtvyJU1SFB7&#10;NACDLRCh//tS+8LvSNnQ6dp1H4gelBChoUwUXSVSNKQ24E8EXBJAA0GBXLotiIBomwEfBWeeQTpD&#10;x6bXnAvOSbDeQPKa+6PUiZ4BYNmn/dxHq9BYowxFQp6gLlaTbhAaUF06dUI3e69XSFCmA2/CFclA&#10;Z3rfqJsXBcdkKuYqieT8McBEEzxVIdTmhA5dgAYhNMo8m2SM6+sJoREOkRGuDFIOKKaF5OVPTI5Y&#10;YaDXvXy8dbTMEZ4ispBHbVEAorpWKE6ggaZYF04esqtnD1unHpx4Y421JsO6MHowGkM2VOixGa0P&#10;YJDWPob1Gf9py8b1gOlGrCnRUjdrXaV151uE0ho9GkEEhH2kPDRUt1eeGZeXLeNKl8toSl69/lc0&#10;2IhQkdpwwmZzRGhWCFLbwxijNAm5NJuN2sREwQoFGVatn+3wmmOs0DECHhr1OZoUAAeqI6YXpmxw&#10;bMAyeghr6nQj6LyTzqAci/1oiNRYqjXumhE19fXalyDCQIoBcJfWNohkIGpV2xizGiHcEl1DeBZ8&#10;zvEkMP6RWj1ISevpz1uvwBpiVS2a1FiPtwcXICJNUa7rF0kLlMg7aUrJ4+npspJaIWhdkwad91qB&#10;DspAqwVoGuIpq9EDHIqmrDGtya63VwBCExf6HXpwvXtoRmAi12+5njGrEaBoSLQLiHRZpZA9WhJo&#10;SCS6phxIQKyMtk1bKFHQb0a98yej2MRreOmU8yI6h3e0rTWPThAlKIII0hhdw3TkPOFpBUAE3T+p&#10;qIAHQURg4+gDbuyLpMpE+7Jle7dtaP6Cg4mBWX0+c95fMxZ2blvf5Cn//vD5Z+zCPW/1z4lgMBCq&#10;osoDEDGzfsPmt256pINIBCRM9oH3AJIpfU/KhO3Dz1g9eMuWt67a1MJJW99/2c5deNjuuvWM7R6/&#10;afu3z9jW5gkHEwAJyj4PHjxjZ05dt+NHz9v5k5ftxsWbdu/Ve+z+6/faQ3c9YA/dus/uv3a3PXb3&#10;ffaG2/fbi48+aq88+aS94+mnXDfi429/yT7z7rfaa+99u33lQ++xb33yQ/bDz3/SUxq/+uYX7oAI&#10;FCrhRnhlRjENIQDxH3/6pf3nn3/ly/8LROwN3hejD0WeBICC//2fv/z6zn99qXWS1mD8M5UbAhGu&#10;JYEw1c+IirA/QVrj99/7gv3h+1/0tAYA4luffJd959P01nivgwj4Ed6ki7LP977k0QgG/AgIlhAo&#10;KfVEzRIBKqozWL7lwav2xrvO2NPoRgAm7r1sD13atZsnduz+C7t2z/ldr9S4uLvs48T2rB3fmrPD&#10;69N2+dSWHdmesJ11UhoZm5tpt8mJjPX3RWxhRmBBn40XWm1upNeGuttcan96pM+W5kYFIvIOGjpy&#10;MWuR8ffoRF7Pp0ADInht+hyCZYvmvFi8SfMVJHbNT6R4mZ/0PiIQ0VS3zyW0n37ksl07uyMDHZLj&#10;hfAeDaBojIgSYqMbfLzyKsrz4VxBfpTjxOekldH6oRQUJWOE/FgH+X08WrgIVHIwXP+ggcaLVHTQ&#10;pFEAQIY6lYxZRvMhTR5rBCpqSmRQ5Zy1ZVtdxj1OqWS1titvvb4GBWM5STU4gnI8NahacFKh1ktK&#10;o9ibgt/QHRNbA5AAFAX9OSCmph0wwHUgxcxrylXz+V5rb+90hxanFS6Igyitw734CiIJsk/RFiuB&#10;E4EqsrZFZAGOA4aTtAgD4JCUIaZ3CO3NARDM0fUCQqWE/mWE6RxK9QmVFTjiRGC8NXgVQCkw4Djb&#10;gAJ4CbxGFCso8SQKIKe0PAARgaEHRARLJLHhZ1AhU9TYILVQXg7ZM6rXe0DC0xqQP7HJbI/og2yx&#10;rhUVLaSkgooOAATAAdCDciYAiIiGjkvrDUAE4CIAGZyPoCRUgAvCCKST+lpWKpRZpQupC7W2tGzd&#10;nR0CACAw1CCDTmLe1VPvCdfTaZK0BK/pawGI4DtuJFTEYPCSEyKvRgTC0xXy1Pk9JEy4FFRxNDQI&#10;AMjjbe/IWjpDJYIMXbNuInnj5Nfy7Tk7fGi/DGXAi4C3gDz2/PSQndndtLkJea2NlR6yC9XII2+q&#10;9UoPQAmVERhrmnvV6LtETOAHDkLNPsskBU7ak0LY8or18GVlzDN6SHioqANGnMrV2wSQwtqnnH7X&#10;1pWVsW5yEOVACnRPuWg4ov8FJCSOD/lZLwNFbrap2o+tR944vTDocRGCBKlzUKMHtFpLIg9US7Ds&#10;EXh76PEH7fDxQ5YTeEIEhhJVWoxTOZGUR1+rY2jQPteR06yu1gQiI62Hvl7/R3SL6hMXrSJ15KVb&#10;Oe0vlRcy7gIjKFwChDifqGDC7+ju7dH14PiFrmtqAhASjVtMKL6yTv+RJ0C1RyietCodbxmpJ+1P&#10;SOemRuciguppRg+VHsxqVEXTWQEGAELSUp3tFs1mLN3Rabnefku397iWREMsq3UItGT0cCfbte6c&#10;pXpGrDau79L6TcuAl3rWRLVv+VnrGN6yVNe8QMao1Sf7PRoBPwIw0Tmy7UTLjqH9AhQHfJCqADhQ&#10;MZHtXvUlnAg+o1KD9AXG+4W3f9n2n3jEoxVEDFaPPGhz23dr3BZQuOQAYmr9LhtfuW69E6dtcOGS&#10;ja/dsM6hYwIP9/jgd8OzF21s4YpNrQg4bN7jqZCp1WsCD5ecsAlI8YqPKdIZpwIAsXzFQQc6FZAw&#10;IV5OL521uZWzzo24/eCb7UMf/Zrddc/TdvjoZTt05ILtHNR3q0dsffO47d9/0o7ps90j5/Q8XHAg&#10;cfHUJbty9qoDirsv3WX3CVQ8ds+DAhKkNB6ytz39tL3z2Wftnc89Yx985U32ibe/Yp+ms+eH3m1f&#10;/8QH7Duf/aj95B9fs59/XZ4+KQ2BCFIaf/nl951MeSd1IaMPCCiOIhgogoPi4D2D74g+FL//zz8B&#10;Mn7jy//4497/AREQLv/pp/bX3wbRiL+BCfgZqFtStfFF+813P+cRiV9+89P24y9/xH7wuQ94ROLH&#10;X/ywffczdPt8952yTyINAAgiElRqACKIRNBTA/4DYIIoBAMw8ab7LtkLlHzePG2PXDlhD148Zved&#10;P2Z3nz5kl49tGnoR548sCUBMe5UGQOLY5ridOjxjWysFL+ukOmN5tmDzk72e3jiwMaTPOmx+vMOm&#10;9H6gO2EjhYz3yRjsS1lBhj+bkRM0kLZcVk5Mc4UV+oIKjlwGYSk5L9F67yqcy6WMjr3MmTguAImM&#10;Pqe0MxWttMNrQ/bDr33Mnn/0lqUR1UtnZPw1tzbJQaolPZExeA4ACLhqpDAwxkQlvLuw5nc4Z1HN&#10;xaSFqeqI6rNmzUXe4FDzSjya9rk+0GTAY60QCGlyBwynqk5zBBHhkIx2VPNXVHNrTCBkZWHerlw4&#10;b0nNh5A8Q5rjkMxGnRJwQpSDgX4RXACWVFEg/QxQoGGV888qBIYENkJ6z/5zXEgPEJ3gN7TuZvC/&#10;1eUNb91AtQjbq63S/Kxtk4pxo1jdLAAgIw4/gxSwwFYg9BTScQCQNNfK0BN5qa9HRwmjS+RF507z&#10;akV1rdZRLwAhgyuDXKX1wJsA5KApUSVgRaUJfBIKGYgOoDSJFga2F2AAWTHQiKB6ETGpwJA7B2LP&#10;gLvR12+duClAU6Lz7noSRAwcDPAfze0ad2S7/Xt0ndiGbEQ1cg56XQo40LpKgkiL8wBLASnY7npd&#10;U+1vNSkwAGVY9wqloPqe9fnvBZiqikRJfcCOsVJ0Iyjtga9ACQzCSeg5QCJhRyC+eM1qOamJgFxJ&#10;CoDcGvoIASM1ABD1Qn3F72mzymsuHGCCG7S3p9PRs2tDCFRg9GlFi8fuREnddBAgC4UeoZ5yGcwy&#10;D91F9V1bS8JyqSDUFxGIqKkCxOxzydfig4WhhuMAX4NoCWmLennPpENi0ZA/mKlondYR0/pSLv0N&#10;UqXRGGACg89/ATCAiHROXryMLp48aRf0KEjhZDOURfEgAorqfR/oWxGWp09XvaAxFpwIGNa6cWTs&#10;vZQSI9woZKhlFekXoi96WDcPbFn/UJ8DC1IVgAuUM6sFOkh/JLSvTQIvldrHCp3LsP5PygVQg0gW&#10;Ja6IaRWJUoxqvAc9gBGBAOS1Ed4CSNBlNNfWoUmpU/stb4WHSg+oS2InWgQmWq1aD00onLYIVRfJ&#10;rFUKZJVo2wADF5pKCWA0N2kpENjSYrHWnMBDWkZ60NKdeUt2dHipaLJN/48jmd3mXURrwvAsOgUk&#10;BIKS/KfVItm8NaQEYNMCXR0jFmmFjDnskthHLj3qS/proGiJsiUAAiDRWli1RMecl33mR4hEBBEH&#10;tCFYelWGgANRAEAEBEcEqTDuh88+6UYdI89yfv89tnTwPuufOutAIT+869EIBxTT56x36oyDCN4z&#10;xpavOciYWLpmi9v3OogYmRNwmL/sqY35rVseeaDiAx2Lrd0HnDNR/N/M2l3+m5FZgY7lyza3eskW&#10;1rXemWN26vzD9uzz77cLlx+xc+fvF3A4KQBxzNMbgInDRy96ZOKwXgMkzh6/aJfOXLMrZ67b9Qs3&#10;HEjcvnK3PXzXffbA9Vv29AMCEW98o7363HP2Di3f99KL9pFX3mKffvVt9uUPvU8g4oP2bU9pfNZ+&#10;+tXP2a+/Aw/h6x6BIIpAlUUxElEEA//1z7/xJSCgCCz+56+/u7P873/5rQ/eF0GGjz3wwPK///n3&#10;vh5PcfxOQOWPAJWf6P2PHEwAJP7lV992IPGnn9LT48sOIoociV996zOe1vjJlz7iQKIYkYAfcUcS&#10;e49oyfIzb3ujK1kCJIrRCCSxARFwIwASRCI8pXHjjEciHrx0wu45c9gJlnAjiEbQxfPKiU07uj5u&#10;x7cFIg5M2OHNEVuc6rLVmWGb1HPMmBjM2/GD8zYnAHH22LztX+m3QlfExgaSrh3RmauzrnyTgERM&#10;wCFu/b0xa83UW3c+6lGJwf6cjGCLDGqlO1/0LKqrr3LxOxyy8YlhO3HioEcyWhO1tjCaswev7drB&#10;5XFLRzSfCiAkoikBk6QbWxwelISJTmBkmefx5uF3kZZlrrpDOK8qta7OrM/FNMJqBGjIWOPVxuS5&#10;Q7wnt06KAYJjKXpBTZA25YDKeawtK7WGSn2m/0bh3Wk9RGRZ4iiiE0TPpqAztICH7A/GH0BRbJHg&#10;ukREKzSXQeSEVIktokQSIAFHAv2FogYDDSAzmmMAGmkdH/IEVChUlcNBKHGBQErzqTbEo8dwVtfI&#10;HsrIRuBdYPBlOCFmIo6F8eUYAUvYQoCEG3EZ9obGiIw51Xw4ns0apITkWEUAPVSZsK8VHg3wtAX2&#10;VnYX0OCVJFpfQG4EQBAxIF1DNQoiUoF8NwAADQ0iAnA0XMeCSILvA/uIrgVOPna6XusO0hmACEpY&#10;ARJBiSrHsLdOBwNEJEh/6LUABBwTQFWQ3tE+6TgY4TBqmUnffrGMNRCi0oHt04UI6UDCzRjCtJ80&#10;cjwwXgETXExaqLLx+tqYl4wgH0pep1E3Jr02yKvBdCVUFgnH/aaEUIJBxTPGO0dvnTAavwdwwAqG&#10;zVsmww8oCNVS7kkb2ZjRxAvRqmpdcLpzohmBgcTgASJQjITnEJORTsZ0kcr2CdWV6IQBIuipgRdO&#10;aIoumaUWkzEmTVJZVSIjHoQDkYlty0YtEZExDNfpRgMVU00R95yeV57os2bd6A1NIUumY06qrBPg&#10;8eiGlhkZUEpRW2Q8IS21yBuHBJrN6WGM1ngDHDrqJQR26OKJ0YagWVJRYrnOVgEIIVaBB4AFJaRp&#10;efKUT9Lfn32m7LRCDzBcDEACPTjodUGzKwSomhN6sHSeKGtlP6lCCfKkALKIgIsmB/0WEIEKJiCC&#10;zqEQN6v1vyIXo1nAor6RsGhG26VHh4AASwGGREuna08kst0CAK1u9FP5PqvTtsPptMCBPBttm3LQ&#10;MOFOoiIJARUBEsBCUgAlLlDRks9b1+CANQlEtPcMWDip448m9b+4NWk77QNj+p8myXTOMr0CDi15&#10;a2ohAjHqMtm0Es+PbQo8zFp9slfb7/HPxlbl2c8dtdzAqhMufRQ2LD+KgiWqlQccRAAeeA/BsbVn&#10;zaMB8CA85bEnSkXKA2VLT4VM7Nryofs9dYGh7xk/5YCC5djqdSvI4AMs+G5U4IExuXxDwOGKjS8K&#10;HAhIEJkoymdv7T7iUQ/AA9uAe9E9jPjUVZtdv+VgAxAxu3ZN44otb123jQM3bXnzku0cuWlzyyds&#10;bfOsLa0et+W1E7a5/5xtCEisrB11EHH82CUv+Ty5e9HOnbjkQOLy2et27fx1u3nppj16+0F7/PYD&#10;9sRtKjUeslfe8JS9/dk32js8GvGSffo977DPfeDd9sUPv8e+8ckP2fc+93H72dcgMH7Ffv8DGW0I&#10;lj+XId8r63TC5B5gwPgXgYQP3gMiAA6vH/r8P/X9f+yN//zLb338n3/5vf33X//gv/l3gQvW+59/&#10;/oVHIzwq8YcfB+N39OOgaiOISAAkiEr8kcjEXkTip1/9uEciivwIT3F8IpDFhh9B1Qa9NRCeojEX&#10;lRjFtAaDdAYg4q2P6pxd2fXqDNqD33fuoN1/8ajde/6wpzQo96RnBlEJRKdoyLWz0G9b8722vTxg&#10;y9MF25ifsvH+gvV3dNrW0rwd3pgXoGhzASrafne1Ndj4YMrmp9s0F9U6gIA7EW7ap/mp2qssBvW7&#10;5jCpXTgNciJqyx1E9PXpuYqTPg2cpr7+vM3Njfic1hKTYxCttI5YrWU1R9KUKeykOs2jjXJmBB5I&#10;U4c1D1B50UxlhlcsyHDiPMqoU/aOM8eckm/P2I2r5ywWbnTHjkqD6vIq7V+re9WExjGwpLyJRBDJ&#10;ZDDno+RLxV9acyvk/UbN8aSpcRhxJL25IvZAo1K/JxoByMFRBZQAJPCQGzV/BXZJtqQMQxb0nICI&#10;GW2KecTCK0dwYHWcCQEBQAQkUKIv3qpB6wFEsJ1YJFCd9DR9eZ3WKaASy2kezug8aK7UunGaKWV1&#10;kSUZTvgLNAfjPZH2IF1RYYgWeotwCJ0yzGXlAgAy1EQr+B6lSoAEpEjW470nZIAha8K3+FtJqABE&#10;uexUOSkJOWqACLSbPKVA9IHtBJECIgRsq0TnndQGwQDnKbjhJ70RkCz5PKjciOh9cJz8nw6qxQAC&#10;UQe+59pxjlkfmhNBySiAB2AhcCZsUAQxrKtES+2PDLduKLqMgWr8QyErJ0/oMzQUIMyk0x1Co3tl&#10;LtpJZD6r9FtnxwpAkMaAtAIDls84oTB/uVFcU103a6O2A5qEHNLY2GgZGczmpgbdULrAAhuUh3of&#10;jgqdaAGNUt1UNXrPBQelQlikmyZAoknrBDhUCUjU1ZQJuVY5cYjmX0Q9qPKgwoKwWrnek/sCnNRU&#10;A3hKPPoRaaoRGtX/GnQOZNRdxU3nAxYtvTqizWGBkVoHHwCGGhl/vHxEq9gXT8cQymd92narHuRw&#10;E0iZUB4RkErrH6TFNsZeyJ8qBoEI+A+UZDbpv+XanzjgJBnX+hI2v7ggY68LrocYnkVXT6eMeUTH&#10;rfNHJYUMfhzDLWBAOVGjAIGrcArs5Noy2i895OGQJqCYg6moQBQTQyrdapTkEoUIx3Qe6oVEOd/y&#10;AkhtkNMDRDTSFRSJaoEJ+BSkQDK5buspTBpd/BqiGRniEXnvKxbLETkIIhAoViY72px8Wa99S3d2&#10;y+uftmZtt7W7x3Uk6gWyaNy1T2BznyYGiJ6dhVHL9RasOaOHN5218jo9fHBRcnmBhUHrHl+y1sKM&#10;wASkyzHrGFm2tqElF6WK5Ab03aJ1jW95dIKeG0Qk2oc2rW1gy9Ldy5bpWnIAQeQB8MAgGpHr23BQ&#10;QUUF6QWIlUQIMPBIZ+c0Ym3z1tJDo6wTtnjgXls/9qitHX3ESZZTm7dscuMuWzr4gO1eftFmNu8R&#10;mLhlC1v3CjhcsoGp8zaxdF3vb9v64Ydt7dBDtn7kQZfRhkQJ74LKj5UDD9jSfpQt7/LfzgicjM1f&#10;tIHJky5YtbB+xdb2X7fF1fO2sHrGVrfO29LKKZtb2LWV9dMCFacdSBw8fNGOHL7g0YiL5++yKxfv&#10;tgunrvi4dvGG3bpytz32wCP25AOPOpB4w/0P2luefNIjEu98/jn7wFveYp949e322fe9277woffa&#10;1z72Ifvuax/3SMRvvvtV50P4+Nl3PKWBDoTzGoqg4X+NACAIXBCF+Ovv7X/+9Q8+ikCCJZ//lwOH&#10;YPl/g4hf3QERRCMYgIh//Q3Kl0FE4g8QLfdABICC0k9ABJEIUhukNIogAo4EIKLYoAvwAKkSMAGI&#10;YFDeWZS+fumBK17iWVSufEKvb585aFePrTvB8sqRDS/3RMGSxlsntqbs4JKAw3SX7V8s2P7lEZse&#10;6rWVqUlbmpqw6eEBG+1rt5GerE0VcjaUT1hnpsGyiVob6k/b8lyPLS302vRkh02M5azQm/RIRDQC&#10;gJD3HgtZS1rOSKzOcjnNAwIQ8COo2Mi2Jqy/kLdCX06/05xVX2KdyZDl9b90Y41V79M8KUOHcGCD&#10;5mc4asxvGT2XPufJsBI1hsuAoB+NsnBqcABJBc9Nj9lTjz9kg33dRltugAEchmbNERhyNIQw1DiP&#10;dFgGQJCCZe5pbclZayJtLXJk2lNpS8q5gQfHegEQlOpnk0lvuNhESlj75lUEMmYQAWk4hTdPFQVR&#10;Uo92CETwnQsxyTsPOAWAGYGsEL0dMKAYQwj7eOMyvDLglIVW6RhRkCSSTtTDlSNl7DHkGPSqGgSc&#10;NN/XyHiX1soxjjtfIcrc2CznSMcKGCCFA9jwbdTCLRGg0D5AqiTMXyIjDvHS9SSwrwAiwIoMf0Nd&#10;QgCsU/uKIiSGeU9bwlMIOu9VpGQ4B3AbAC043xhs0hnsP+eWqIBAgNbH0re5Fz1g8B8AAloZ/tq3&#10;A7ALgAWiVHwfgA1EE1tseWXDeTEeYdHvAREOFvQ7joX0DrwJAA/741yJShlOJKPxUsn1gHaoA6U3&#10;RWkFuXitPBb30DbhHZAI2tlIkrpymG4oQlboo1M6wwkF2aGb4AJNulEDlUcZTt0ECFU4qacOfkWF&#10;8x168u2WkhGskrH3vJgMOBfaUykN+r9uSqIC6K4XEW6zUG1btsVzdFRiVFeUeY6LclJuDh4IeAp+&#10;I1ajuY76mgyl0DX5vYSAAdGHFAY/VKn1cPPqxte6Ucnkt3QODdUF3A0UNCEKoUKJuiacBtQoQ4ho&#10;6Tv2g34hQcUJKRCtRwAl15mQJ99sVDt4FEEPLaWQ9OMI6XeUeBJhIHKSawMF6zwJMLXKc6e1OMJb&#10;ibTAiq9DSDvebDUysiGh7/qmhACSbg5NAHEZ8e6eNu1fRACtUjc7odE2rYfoEgAqo2uRsPX9B21y&#10;ft7Jm0Qh4FeQGnFNCl2f8ipSHgIxmmz4DOCRbmmz9ny/9iPn+hM04SJF0aTjibXqv80Cgp3a92TK&#10;e2dEBQji2U5r0X+imaz1jAxbS1ebfi+wo/PnWhNRbV+eQrqj11836f4iBZLqoE142is4knmAQ3+Q&#10;5ki2W7ilxyMTAAr4EtnCrAOK4eWj1tI3b9E2SJeLnuogGuFcib4V12PID+0XONj0wetcr77v33RQ&#10;gVYEUtiUXha7gA4vnjU0IPKjR7yk8+C5J21j9xFPc4wsXrLxlas2uXbdoxDbJ5/0KMT4yg0HBIy5&#10;jXsEDG7Z7Prdtrxzv02v3nTew9zmXU60DKSzL3q0YnH7Pk+DeERiL/WxsHlT47otbV5zkuXy5pUg&#10;InH0bq/amFsWkFg+odenbWvnvB06cskOHDpnx45dtPtuP26PPvSM3XPXw3bu9BV5kHfbPTfutUfv&#10;f9ieuP8RBxFP3nu/vfj4k/bWp5+1V194wd770kv24be91T79nlc9GvHlj37AvvmZj9oPv/IZ+9k3&#10;v2i//t5X7Tc/+Lr9AXKlQASqlKQ03NBj9PdAAyAA4FAc//NvgANAQvCe168f//Ov/6RlACCKIKIY&#10;pQBs/MefqPygAgQg8WMHEn8VkCjyJAAQxQGgIK3x86/TiZR0jPb/8x/0aARg4tufevcd/Qh6aQSN&#10;ud4oEPHUHTlsgAWfF3kRdPqko+dzVGvcd8keuEBTrl174NIxu+vUfru8u+qtwc/tzNn5A/N2fHPM&#10;DgAgFntteTpvW8vDAhCFO2NyIGfzY3lbHu+14XyLtcYbnVw50K3PJwp2/vQBGyq02aBGW65ZoKHR&#10;G221aRCFSKcaBRia9Vwj9tZg7R0Jf03KNKVnP53EKauzjnSDtSXkTGguSMrpSsppSzfLyDfLWYnE&#10;nBOAhkOuhQqQDhscKNjExITmH9kBzfnNUT3bchAgHzKn0aG5tyfv/6nRPE21QZXmWUoxk3qO4dIR&#10;MYBTUV1T62XpcASY8zNyJEh9UJ1AZLlec6zPnZo36+HHyT4kmasFdJo1t7UQOZX9qSkXuJHxJYJA&#10;hMH5Ft4bAs4EERTmesiVOKD1Ag5y0IhKxFJuCCFWAgZcfKqJdAXOLoChWvuU84gHaWsiHp5OkFEk&#10;90/InghDPl+QU6jX+gwiJOWXLk8t8AI5kn3hd9g7jpuURqX2i2hGQ1PGORasj9Q+AALbGI2kZZOw&#10;k7Kzcsoxznj89CCBHEkEg4qHkhIBmQpaT8jBd1AAJQBhqCb9PkhxOGAgPUEEA2CgdQXpjDo3/IAS&#10;5MXpuhmkM6gs0TzPNvYAAuummoNKDKSuOQ6iKkRQEvF2naO4RzGIXvwNRACIguiHgwg8awzYwOCw&#10;bsKsr4C8GBehUjdDgzx4Sggpd0G/ALYq5ArAAKWccBACQqWW8jAh6HDCEP0gHYJHXSagAfOXbpse&#10;udDNRpkN3d0oATq0f1M3SSASVWTMghRRSaNrKCEoEDIheVQbaRTDeugwijY76Q7IOW782W9dVHrd&#10;02WO3BoqkjE4DvptmEoGGXweBjQlwnVCr9r3BPn8ulqLyYiDzqnSgKNBKI9IRECe1DbgGQjMxPH+&#10;9Rt4GR0ypAO9ea+JLgpe0WKXtEk4LnASCVmdAAvVDnjkURnJCoGUULjRRZ0o8yR0SK+PEsprtd6Z&#10;mRk7cOCAnT57Qsddb40R3aiaRGq138hO05KXKAGy3OQes61pm5wctElNTj1dGXkwVLXoHKX1QGq/&#10;aaozPDJhX/3mt+wd7323jUyPeCkonUmJjBCJqBRIpP03TbwYd4RnNCGEo5p8BCBaZdzTHTLoiZiG&#10;zm9c503goH9sWMBI14VoRwpAwWhxDkRGIDGaTVhdTNdGAC6k/cl29lqmvdc6C8NaT0br0WTY3Wu9&#10;4+My9FRhZCzT02+tfUMuoZ3o6LdIttvahxdc7ZL0Bm3Fe6e3Ldk1YamuaUt0Tjh/IpSgGmTEuRKt&#10;vcsuj53rX/fRVthwyWlSHEQnAA2ACMAE74s9NaY3rxoy2shdMyjF7Js64cCBMk/0IqZl8OE0DC9c&#10;dhCxdeJJO3XlJTt46mmBg5ue2igOAEIRSCzt3PYlfTkAD/Obt/UbAYyNu23t8AMONBa37rK1g/fa&#10;1uF7HUjsZ7lx2Va3r2lcsfXtqx6ZWNk8Z1sHL9uBw5dt/4FzHo24ceMhu333o3bt8m27fOGmwMSD&#10;dvf123b75r328N3322P3PmBPCVAAIl556hl7x7Mv2LteeLO9/+WX7RPvfOcdIPH1T33UvvXZj9n3&#10;v/Qp+8nXZZy/9SWXsy5GIv71Dz+1f/vjL+zf4UHsGX0HDkQdBB7+n3//J1/yWTH6UIxIFIFFEUQQ&#10;iQiiEkGkogg4/uevpEmIbsC/+Jn9xx//xpHw8s+f0xiMNuVBJIKUBtEI+BH/myMBmCjyI4hI0EsD&#10;EPHxl4NoBARLQAY8CtIcRCXo9Pnk1eP2jjfcax95+Sl700M3nGRJSgPxqZsnN+3SsRU7u3/WQcTZ&#10;g3N2emfKjm0O28pMp20vDdr+1VGbH++xwZ60jRda7ODauB1Zm7IpBKfyOetrz8pwNll3W9pGBjpt&#10;dDhv+U4IlpqDYhhhORy1JZp7ENcrsUw2YvnutJ5poqQCCmnNT0QpBCbCkUr9p8YK+bhGwvpzCcto&#10;DgvLcCc0b8IDoGkgTlcyLtChZ5gI6isvv8k+9KEP2PDwsIMAUhsACaLJNM6iFL81m5Fh7fCILiAC&#10;QALHAP0B+AbRJtSMZdBkB+BFYEfSqVY32MzDVFPQX4j/Nmr+Q0uCKERDVbWlmTsEMBo13xOxaNbv&#10;KzHupVX6Ta2MoYy1XtP1GalmRJnw6jFoGDxSDxg4mmPl5XxE47INek16wcmO8p4BE0VRKCo1sCEQ&#10;S4mOZzN5zdlNOl76fNTpnLbZffc9Jkds2NMPpO4BD4AaV8+kekSOtHMc9B5nlSoMQESIxmH0BamV&#10;vaPAQOuDRwGYoF8UYAAj74Z+LypQTGmUCGAQwQBIkJIgKuGkR4CCBsbbuRMenQiiDfASakNJbR/w&#10;EQAURsBbqHbggvx3kTPBOgESxahFkPoASGhulvMPiOR8sZ+eRtmLYLA+BxAlkGBrtV+yzVwDPGby&#10;aXl5rUhP48FzE+ERE46irXSNlmWEgYTs4E8E0QY4DgFPgXQFYX8MLJ/zPYxVEGFAvGRHAQ3shG4M&#10;oVMMG559VIaUdAYEG4wy/SjgB5SWQtAs87IYFM5cw103QKNuXDxkAEIynhEy08Wp0I2mdXJTBOQV&#10;XRTtJxcd0g3/52av1M0dJk0hwBLRdtpkYEP056itsubGej0UYd8XAEY4LCSWECKnta6OEW0LAAod&#10;TBFdAbDQcpw8ZS4jj0GGFGEsSEjoW6Aqh+GPEIbMRGSUBdZ0XBEks+WNlwh970PbQZMHZaIAOVIa&#10;6Esktd75+VkbGxuzru4OAYVaa2rW/tfucw5FWA/36NSctelBQMcCUibXsFvezNbGjN24ctIObi8Z&#10;HVHp69/MJBCJ2MTktH3sU5+0J9/4lHX2dcqYC8nXyqvQuUAuGwBQL/BACoJoAtyFRl3/ek06aXpn&#10;aCJJt2ZtdmnOWwfHM/AzopYQgGntbNf/UgIiOpaIgEsiK4CC+JQ8EE1iVU168HSu6mMCTjrvaYER&#10;tsHIdRc8YkF04+TVq7Z1/LiAiRA7kRBNQAmBjdb+Me8EWp+SNyRkTUSiLtlp+fE1C7cWLN1L9GFB&#10;3xW8eRddQElx9I7vWDo/o20Oe+fPzsFtAYtVy/WteVSC1EZRcIroBORLj0TMnzJ6awAy0JYYXT7v&#10;RM3R5Yt7stqnnC+xcvghAYubno4gZXH03HNaPuwgYuXAg7awcdtmV28FAEIDsiWRBtIa8CT4H0RM&#10;AMTqwQdt4+hD/v3Kwdu2tfuQLe+/W+Mu2zx029Z27hJwuOw8ifWdG7aydVVD73euCEBcscNHrgtE&#10;XLITx6/aqRNXbffoebty+ZbdvvWQ3bh8l129cM1uX73LQcQbHnjEnnv0SXvzk8/YK888a2977gV7&#10;z1veYh975zvs46++3T7z3nfaVz/xYQGJD9v3v/hp++k3vuAg4jc/+KrzItByIOXgIOLPvwqiEHtA&#10;4Q4AEFj4r38VWND4byISe+P1n/2X/0bgAQDhQyBiD4j8v//+R/uff9d6/k3vi2Diz5SJ/tT+9fc/&#10;3AMSVG182/78M+Sxv+IVGz4EJiBd/m+OBACBig2ABCmN1975gn36bc/aR+inoUGXTwDGxwUY4Eb8&#10;wyM3XDviFYGJdz59nz2j1/efP2T3nQtAxO2zR1yA6uLBVbt0eMWOb054JOL49qhXaRzb1tg/b0e3&#10;F2xa4GBqsM2unN60a6e2bWagzToEAPh8fCBng71pK2iMjbbbgMBGIqk5JksZfb1lWpqMFuA0B2S0&#10;dejZDFdpjqLEs0HAQh5nW8y69P/VlSHvENok4JFjDmiqE1DpsDY9Y3AgWjJpzV/VTpZMCthDKn/y&#10;iYft/gfu8egnKWCcilgy5QYF9V7Sz8zZLS1yDJKa57yiQ964HDMECZkPac7InA1YKHZ4pDkXXAYq&#10;JyDsYQvgnOUyLZbVM15HxFkOY53sQ6y+yVL6XVzPfb3WVbZPzh2Op9bHnE4aAT0Flw2o0TYFJIiK&#10;Ex0vcz6G/iODHmoISi69Mk2Agag6zi/CU9geBroSOLlEqXt7CtbfN+LGnr4RVGYAIgqFcdkZOXxl&#10;+r0ABkJYVLdA0gwJmESbZD/0eT2Va9pH1kcqxHkKGPTSRjfeDQ2a19l+abWlUpSYkqrAMPO7gFuA&#10;1gPlog1NKU+HACaqPDKQ9u8DMqMcXn0HiKCFN2kOAAYRj8amVjnz2vYeiICzUUyhUFlJfwxABNut&#10;qQSA4ezDjWB9RCSw3RpwTsoomqiVvYv5thy0UDXiIIICCnQqAoBCBGdfVVWJbsLAgFPeSAkiKQqI&#10;eiEZF5pQcTGKF4GBTnpa3nCSfHhIBrym0sEEiJVeFs5GlfFGDtXbfNfqxpFBAkQESFA3gC405Ery&#10;cfAh6JERJiWgGxShJ0pHYc6CbpE5JQRFeCyd67BUts3RZjrZGkQbdKNwISktbWjA2Ms7bmh2UQ/k&#10;PhEwQcyE8BgcC8JpCRnGnIw5+TlnCFcTmtONJxBQJ8NK3jEj459MBhGJEFEZ7U821WIZPVx1Wkes&#10;mYYvoEsdXzPoNaqHh+hLpW4GKi32yfDLg4jgfQscaTve9VJLZK5LBCLqw3VGpQekSFInaT3QgAaA&#10;GS3K4TV4HbjACJK2cChacm0CEbOW0bmgsoOmXjC04WJ05JIus9vdSTkXiJFOquV+nagm6eju1Pkj&#10;lSBApP3PdshLEFCguVZIiDzW2qnXLVan19WaQCgfrUUSV9eEiBJ9QwaG+q23kNdx1fu6qCahsyjN&#10;uGp0XUl5oI5Ja3L6aZDuaBAgi+cQq6rTaLQanX+2uU/3Q6azx6MRdBtdO3zURhYWrLWnz3pGxy3e&#10;1mV1qNqlO6wxrX3vHrPc4JxlC2hHCHy0IYM96eCBSg4ARXVUgLhzwvKjG5brXxaImLVsz5JFs2Me&#10;iWCgGEnr7mJKAyABoABEeIpjD0QAKOBPoEo5MHfKJtevugYF0Yn5nVue2qA6gyqMwemAB0Eag2jE&#10;7oUXbHXnQR+ABaINRB4AC8sH7hVQuM8JlRtHHnFuBCCjKFZFtcixC097pQapjTVt6+yVZ+3C1edt&#10;bfumwMQVgQeBjT0gsbZ9yY7u3rJjuzds99hlO3n8ip05ddUuUp1x/V67dP6aXTyDhoQ86XsesCfv&#10;e8SBxJueeNpefvo5e/vzLzqI+Og73mGfeNer9tr73+MggpTGD770mb8DEfAi/vyr7xtVFICIYhTC&#10;owj/C0QUgcP//Psf7P/5jz/6+B8iFHofDN7/Ub/5pz0wof/q90Qx/j//8ScHEP/9r1R2QN4MQATq&#10;lkQjHEj87vvBcEGqr/9fEQmksX/yjx+7I0SFLHZRQyLo8vmyffE9L7nYFKkMUhpEIWgVTqUG0QiA&#10;BOmMx64edwDx8OVj9vj103pNuecRu3H8gF09uu08CXgRtAOn1BMhqu3FUZsczNv8WL9NDXXaynSP&#10;ky5nh3I22pO0fEujDGWFFbriNjeTt+FB9CTk1HXJQ45VWiqt+SFWrflOzybpiUzY5wEcFJYITzEg&#10;cJ8+v2Mnz23q2UzbYKHV8q1x14cIVZT7nEenYQcQ9RgSzT2hcmvWPEVVG9yufFe75pyUi04R7W1t&#10;xzuX8ZBRwdjiJAYl/Zo/9ewiXIWhry3XuvRZNp32uda7VpZqXm8kWivAUStjJUcP8T4i0hDukX9m&#10;Tsa5a9Bn9HOokZOH4GFIxpjPcPqaZStw3nAK4UZQMklkAClnQvX0w8CoFaMQ2CYqzKjgoFoCSQLs&#10;0f+XtPeOkbO+3r7X2+vszu702dnZMltn+67XvcpdbnIRLjLIxrItsLBlI9sChLEAAQIEyCBAFAGi&#10;iSIgCAJB9BZCSQgtCYQACUkICSUhpPye5z3v9Tn3jiG/53lePdL7x1fT7rn7/T3XOec61yEK4f+V&#10;HfEKBIENjGyDbAegghQ+adzKaioeAoNPeh8D6tGOYu2j/tsgT72/Z0CApkH7TyQgMNQMl97Wd0HF&#10;goy5G3kZfCIRk6REIg6AjNJy0gYB34C0AKmCrq4By7b1BtUWvgz2sN0QlCL676WkkwUOQQVHEKUg&#10;ktAUyWm7jbI/Af8B+0sFi0f+NcdSQUNKo6JM29X/0KAIykeJ3Ef0SmRCYEznBBAB16PexbDgWQTR&#10;D8CIk0R1HjjfgAjSSUWE6yG3cGNBXiQtUVIyRQchoy5QQBibkDmqXaAh0GUm3SJPd7HNmTlVF6ZR&#10;J6hUF478TpF7q5xMdiIYjVpPRBdKG9WNUi9QwI5w0kE9xUUlulEiloymBAqatTykFgiaCS0zxfkQ&#10;sGiJTHjLWhmq/MiQtbS0+I3NDVFN/l4nuJD/giUc0g1APS7RCEp92AZEIJi5Xh9cG1RjACRIb8A6&#10;RjYbgmYy3mDxWEBkQj+CsF9chpbwHUpp8DTSca1TwCAtTyKbjVp7e8pVNYlCIKKFln26JSrjWm/o&#10;SpA6gBNRo23RKMsbVwk4QKqkYsPFnWIhjzgAGCgJpSQVgAagqKjWg55q0LUQuJJHENHDTg+LKWVF&#10;VqZJgMgJICLaBPCScW8K65xy01Vbd3erTZs+7KJS9TLobA9hqvpJQFME8AOMxTKWas9bLQ+brnOh&#10;AiRoEwwPpEbH2qKJTZOT1l0psNUYa7LOvi4bGBty0ifiV7QZ7x0eddntmib6auj7lNCyAFlNpM4S&#10;bSnvteHCVbrurV15BxF1utfSuU7rHNS+dvU4R2IKUah4xpK5fquJtjjJsrlvwpqyeS8BraVRTVrL&#10;tg9Ztn+WAMWEgMZUvc7wSo62/AJrTA86gKBhF9GHVG6OJTu0bG62tfUusc6BlU6y9FTGzE02bdGp&#10;AcAQ2OCV5ljjC3fYgIAFQKJrbK2/TizeYz1IYU/d5mBg7vJDHoVYtuF823jKlbZ2y6U2ff4ZNmvR&#10;ARuducsHEYcVJ10wSag85BoSpDdWb73QNuy4zN/DiyClQcqDklCImAtWHrRdB26wM8+50+YLRMyY&#10;u9NWrD1si5bvswVLT7d5i3bYqjV7be26023t+l226aQ9tm3babZl86l26o69dooAxM6Td9tp20+z&#10;I3sPumbE+WeeY1ccvcCuufBSj0TcfvXVdt8NNziIeOq+u+35H9znkYjXn3rU3nrxCQcSBRDxyS+C&#10;aMQf0YuABAmQEIAogAeAQgAYCmAhABHffPE7HwUwUQAWhWULgIMohIMIrctBSQFEfIoOxfdLP984&#10;ASR+PwkkABG/ngQR349EACTgSDg/4uHbnGz50kO32HOuIXG1QMQlHoEoAAgiEXT0hBdxtcAEVRoX&#10;7z/ZKzUOn7LWSZZnbFrpBMtty+bZqasXO5DYSbUGqpWzh23l/Gk21tduM0d7bP6MPls4s8emDWVs&#10;zmirzR1rs36Bh572Jssm5TTEK214EOesUs9qyLoFJgARLdmwjU10WUdn3KMNQcWXwHeWLrw4IEQn&#10;q6yrP6PnrsXatRwcipScw2RUz7gMvBMha8iJCxDIUcLZQS8nrv/Co0jENAfJEYSrRrSAii5v+CfH&#10;qUJOIEAC5UUMDNFqj1hrHo1pPotAOsdRqZAxlLdOPwj4Awga4dyxniI5jFMqBSTkiOBYpuSoIF+N&#10;gwhXAgcvLAPdCGDQdkLaZ9aHzSAyjs0ADMTjLXpPJYIMmAwcgCJoSkVKASNHEzA5RGjdlOMpY7i1&#10;bs1vVA22ZNr1e9IjGyxL+p3fkayGTE6kvVj/gSDp6Q/3znnVORbggG+HM8n/qUgJ1+HVB+sCjHgK&#10;YTISgXGHp1BMysO5ETL4ZZPchWJSLHj2lTrncj4nFT8pLSX9Uqply2S/MplO/w2jjU4TlSIeHShC&#10;rErr95SEbEJ9VgBNtrou5esNDD1FCeVeQZnN5PQeMAZwgNwJRwJQEdF3AiNFCG2RokAePGk93Zoz&#10;mzICaUQsBKqm8JvOL2CJcyTwxABEFdHrAtlpCI2FigiIkuilU26J/CklNZwEP5kyypHGmK1YsthV&#10;JAEcLHeCF6H/ErbioEF3hI04GEJkXFi/qLrYroCpnSFUBEkT0RKGaxQIQSGAUibjBlO3NdOiAwta&#10;ecdlwJauWmKjY4PaxzoBCJ2IahBoo7atfa5u0vZq/MQDeAAQcaFSgEhY+5CUQYQJXCsPOyZjnNBn&#10;2tXSgAyCZp08djTmw/XlzoQmypCRoZ8+Pma9nV0CHkLqeiCJXAA4eFBnzx61s8/ebzNnjHtaBwMb&#10;klFHoIrSTBQmSVtUhYjsNDoIgP+Q6+ywWXOmT3YOhZQzReepRO+5KYQia7SPHoUgtVSuV+1jA2E6&#10;gZuUHj4BP1Q8q2oExAQgqDyprijzhjeNun5N9bVemrV58yrbu+9kTUpZo2kPEQT2ZYqOAX5CTROR&#10;CIGFZItVhKLWLIPtxEeBv7hr6nMzZ/waJAQ+KGWt136wbxBn80N5m5g11YFSeY28p5aUDc+Ybg0A&#10;JR1nLJu2WoGbmEDM4IwRH1lksHUMXmUioAB4SLYhRNVrTdom/Ij2/JCLW1VpEI2gG2gonbOO0dkC&#10;EJ1WE29zAEE7cUZTlh4bOcvkZ3rpZzw31VoHFgpcLBAQWChgAXiY4emMAETMsdbeRZYfX+dRCMo/&#10;e8bWeGtv2nO35Rd5t9BUbpYNzD7JVTHnrdlvc1fvs/z0jZ7iyE/d7NwGUhCUc1JhsWrzRTZnyUGb&#10;mHu6zVy431MavPfPAhHLN57vZEuvyFi234HEkvXn2JY9x50TQaqjQMBcsv4sF6Gau2yfbdx+ia3b&#10;dqEtJBWyUIBh0zFbvPJMj0jAl1i6ao+tXLPbVq3e6doRa9eeYhs2bLdtW/bYydt22+5T99ppp55u&#10;B/YccBXLoErjHLvyvAs9pXHjZVfYHcePe0rjyXvusSfvvcueeeBu50W8/WLAiYBc+fE7rzqIQKr6&#10;D0hWfw9IBDyH70ADaQvAwt/+8luBh0/9le8Lnwug4m9/+XQSSAg4+PL67S8CG3rv65sEEoAIJ1tO&#10;NuyCF0FaoxCV+PQXr5wAEQUxKqIR7zz/Ax+ACfQjSGnQsAu+xEsP3ewgAkIlHTxJa8CPoMzz2smG&#10;XEQi0IwARFywlyjEWu+lgWYE6YxTViywHasWe0Ri98YVdrIAxbKZozZnLG/zpvbbtAFUKVttwYxO&#10;mxhMedvw6QPNNtiVcMGprMBCf4+ej3zaRkey1pmTs5Rvthz9MzoEHFIQ9oKIAxEIQEQiLWdCzk6U&#10;CoxMg6WyAgLRcosmcChqBUqaNPfRr0LPuQwxXAaab6U0h+I8RqMho8y9QXML70dG+zWPyBHSPIkX&#10;n5CzCACo19yJABUgAk8fRzAg35XJqdKcW46MteYUgQGIhwURI2yAd8EMN8rZEXgQ0EDtGKMdb2q2&#10;chkmqjrQeMA5oyIDTz/gtmEkg26eGGeXlZbNaGnJ+fxOmoC2ChF55ihYepmn7BKed7alVcsSIa/2&#10;NAM2hyoSjH1cTgsln4CHRjnHroWkEdZ/R8ZnaG5tMiStqXyjrTfpksZwUscEN6PG0+eUawbGNGjv&#10;UEMVh2wahpuoRZGOv7wCjoEMvI6REswCn8DVLIkkUBGBUZ/kdcAzICVDVAUgw2eiF5460Pcu9Ojk&#10;UdlT50bonBBJEChw6ekpDQ4ivBxU6yUdAXAizc9+A7YAEYUIBq+AkIoyXdtKeqIgPlUzmYJCsCw4&#10;Zo4PoABI4/xBQoUyQGVMuD7m3xc5gbEsQGqUv+D9e0SiSB4uktSAC500SCzsvL/qoAgtUf1AJUEZ&#10;N0dJsQ6kWBeOKoiwH0RcE38gPFXpO5aMJ+S5N3vODPIjBJkyIbKmcIu2CSkHtis5OJ20Sk460tjl&#10;+h2Z1qD7HKWL6XTUuQrsXzyR1gOVklcc1Q3aIPSmG8OlQIWChZbRp6ACpLG22kdKD1Uuk3ZeBECg&#10;KdTgIMN7y2tbDPKFSGOjatkYprd/1Hpl9GAod7S3ehoHxjIPIlUee3aebI8+8oDNmT3dDT8iLQhj&#10;UY5KqiLXl3N5a4SjAEKkLhCemjtvhp26c5u8jahQX73OKeus0QNd74OHvaMzax3dbXoQ0XfQg6+J&#10;Idva4iAPYirRAAYEWdIf5C25LpV6iIIKk3obGOiykbFeiyf1QHiZqICNzmFI+1ErQFCu/xIVqBcC&#10;DWvMWrRUXg7b1HXUtSXN4kJdKNc1aD+0n6E6zo+8DnkiWZTsYo0Ommq1/3GBhWRrs8VbUKjUegTU&#10;4NbEsy02Pmemjc6ZYVFksKO6Rk1RAZmIDUyd5sum2lqttYf0RlL/b9d/tVwsZfGOToGCLqtJtFhT&#10;a7fVJNucE0GVRlv/bIu3DVvzpH4E5Mp03ywbmr/RXzP5ORZtG7VYbsJSXTM1ZlskO+6gIpWbaf3T&#10;13trcNIY3aOrLdu3wHJDS6w1P9+6xyjxXKpl1lrXyApbuHafzV+9V2BjlU1dQLvw3a5Giaw10tVE&#10;EUhTAAAgUwbVF2dOlnHu80oMKjeo2gBEsDypjQWrDzuA4DOv/v+5O23ZxqO+XspDec+ysxYT3RA4&#10;WbLPlm84x+YtPd3mLzvdVq4/YHMWbnGS5YrV213Zcv3GXc6R2Lr1dDttz0GBiL124LR9dtYZB+zo&#10;wTPt4rPPscuOnmfXXnSJRyNuufxye/Dmm+yxO+5wguVz999rP37kQXvzORnjnzxvv3rjJfv4XSoj&#10;3vaUxqcejXj7RFrjBIj40ycCAAIMGt8ACL74/SRQADR89/lvAAuNv+r91wINX/85eP2bfmeZIN3x&#10;8ffAxHfciL98EjTuQh47aCH+urcP/3gyrcEoRCTef/Uxe/elIK1BJAIgQQkoDbteuO9a+9HtV9pj&#10;t15u9119nj1w7fl2x2VHfNx68Zl2/Xl77YpDOwQktrsE9kVnbLVzTl3nQIJ0BsBh5/pltmPtEtu2&#10;YqGdvHKRbVg81+aO5G3WYLdARJ/NGu2w6cMtHoWYOpC2uRM5G+5JWX9nyluBw2FgoE7Z3tbko6ub&#10;NuBNnsIAQETkXECeJPrAZwiViQTzSZVFY1UCEjLCjXQ5xtATWS73LsWkIZgvmCNQAw7L4fDXRjka&#10;mg/on1NTW+7fl+Mc6bmnX1BpheZogYYIUQk5dBh/nLZy+AGaq6dgzGX0q1hO8zWNF1GWxNjhfdN/&#10;An0Hog8Qx0nzEs2knThhcMLr5PbxdFG9BAAQXcaBRG/IxaRka0iL45BSCVGveZ3/YoeCqgm9p0pQ&#10;Rp3UCKX5zlnT3F+vuZ1qAyo2Ghs0v2nfMIR45vFYQmAjq3k2Yu2a01NyXCCfB1LZGHfC9zomGVGM&#10;PHLTDDekRWUCDkhKa7syvGg+AJoKao5E7CFownEgauIpDudtACoAEMFrUE3B+lGSxNPHSAepFCpN&#10;iKazTSIAfI9AlKdD/H9wFHjPvoZlw6PaBwGMKQHvIRCVwo5r+9oeBE6qMBx0CEB46kLfB+kUtss6&#10;cfABLIGDD4kUYmtJUYl1tLTZwtnz5YTHnSZQofPQ0dqj86H9h6xSo5OWSbV7nS9d2pC6LitGopqF&#10;kZJGghQUAyJhQ8GJbZThJf2AMiIAgs+NjYSSdNNr8k/EARGEoaotFtOyWm89NzSevG5Otg1hA5EL&#10;WoxzsolcUGeMfvsU3ZRENhyoCMlioGmpzcNRUlKk5QEZVG0kdQNkdVPrhOpEASJQDguFUCMr180j&#10;UCCjH62vszAyrHpQ6FBa7YBBXnAyq5sYxS7qeMsEIEgLULJUpIcQLQg9bAItrCuVRM8BvfVgf/gM&#10;KXXq+LBLbUOORCSqRKAnFG5wDYd4OuVhfx4k9CYwxFRx0LRsVJ4KnBRSJkRBGKQkGvWA0+lz1txp&#10;8vR7BSBCOk7ASZlzTxCB8QoSgREmh1Q6qdewhx1RnKP3BxEiDD+6EZX0CtFkkUwLsSNOk01apBmO&#10;gm5A/Z/GWtUCH00y3oOjY5o4YHoHJa5wKcLwP0jJaD85hkgsqmtGbjQaHI/2jSgR3A9AxND0MSeR&#10;0nqc6h66isb10Hp1is4HnUHrYsE2U63ttmj1Ksvk2p10WiVggtw23IpIskXr63CiZcfQ8CSQEHCU&#10;RwInoqVvQsYePYdpDhQgVTISXdMsOzjfmvOzvZlXKNXn7+tSeatN9lmmb77lZ6y3lp45lmifbg3J&#10;IQcEpDIoC4VHke6aLgCx2DoG5zlBE2BBhKJzeLkDCsDEjCW7vKoDlUvABO2/UcB0Y790n5Mt4UtA&#10;tJy3QiDBwUMAJqYtCBQuAQ6kMSBVAh4YRCMYpDl4XX7SeQ40iHR4FYfWy/cACkpBp9OTY+5mW7H+&#10;dFu2epetXrfb1m7YLRCxx7Zs2287th+0XacecG7EmWccsvOOnG0XnnW2kywvOHzELj/vmN1w6eUO&#10;JO69/np76Kab7dHbbrPnH3jAXnn0Yfv580/Ze6+8YL947QX7zduv2afv02nz5/bb939mf/joLfvs&#10;4/ecYPl/BhEBgPg+iPDIBGDivw0AxYn3Wt6jEgIXAIm/OpD4tX0tIEHXTxQ0A/XMdxxQEJEASHz0&#10;ViCLzXj/dVQ3H7df/Dio1AA8OIB47iF797kH7McP3WhP3XWVQMSl9tD1F/oogIlHbrrE7rz8LDt+&#10;1q4TIIKIBCJUlHse3n6S7T1ple3asNybcgEiti5f4B09F00M27qFM23Ngqk2Z2rOwcNgd8TmT8/Z&#10;vImugFA50GFT9TqSb/OW4J0dUevrTlpXLmGdubjmgJi1671XYggcZNvk8CQA7hEZwYinIpLxkJaN&#10;2cTUDuvqjGt+EtAPoR8Rdo+euYA0Bg0MmS/iST3nAhF07K0LVWpuKNHzW+/PNfMLcxfl9MwlgIiY&#10;nD9S1EQDCPk3xTJ6PtNWLE89lmjW/KJ1at7AaSN9jQNXIs8Zj7q0utaF7XCemD/d+SF9UIOBZI6F&#10;FyCvXEaW1DSgg21hzAEQ6BVQNYFHDoDAeEdlnOFC4CUHBg1jztwNITBoyeAdo6vxrCE3UuoYcDVw&#10;XhHaCiLt5T6H9fZ2yz7FnSfhKpkyohAGA8+9wgfAyCsWZKOIPJCqCX7D6JIaqHbgAAAgrc45SMqu&#10;BBEIgS8Bjfr6hH7D+auXnaJIYbLqYXIAErxsUssn0OohMu8pFRz3wpgEESXYx0CNsrxc+1yKXgVS&#10;2fA4BDZ0bgESEDEBECwHiZLKDKIQABkoCoE2xnevgAjPBnCuZIfLZNfDuoZb1qz3OQMwUV4CsAAX&#10;BNLZRZGmpCMeLhDoB6OPYS6eQlMs3YgySKA50BDhKQ6K6AIXG/0B0CqcifLKGt2YKasPIzfdat3d&#10;gzIuOjAtR1QBoEHveowOF5AWs2yHsEm4ISYgwUGTOtGNJ9RbIgNPVUAZEYniEr2iWVFnyea0iyMR&#10;FkNQCoBB+A1hJHJI6JVTZkNoCUSLnCrhtkqBBiowSGMkdcNk01lHpE600bFxg0ACwouHH1KmBw5B&#10;FHgRTWHCYCEBGEiOEd2YnAeBJhnfTHPCDTqKmoFRj+lBb3UQRHULlRSE85KplD9I7bmsP8hwSNra&#10;5amnIAsJ3NTrWLTN6kqdV3n6VHmQMqDqgnbjECjpnOqaGzoPbJvh29bDgHYFpafkD3mgmQQSMup0&#10;HK3QJEEqJBwRcGuosqzAC+2+y6v1EOi/RTrX1TrXCFGhgBnRiCcFBmt1nsum6PwXybgTSaCqIm0N&#10;Aj1hHSdKoIQ/68N1vi3SK649kUlbulXnV/tAFKJvdMSjDIAHPtdGmmT4e625K2fhZMqVLEdnTdfv&#10;2rZAWSDtTUoo4tU43YPDrnTZnu+zdGenpTp7LDc83bL5cQcR7cPzLDe6wAWoqqM5i+XGHTDQwKt1&#10;ZKEle2dYrcBDNAeXQr8JQPRO3+CRiET7hEcjIi1TZfiRpj5F+zVPY5ZlemZaz/gSbW+qdQwssu7R&#10;5Z7eIHIxsfAUm7Nij153eIkoLcZprFVQwCQaATAATAAKMP7wICjnJBLBQJgKsiURCX5bveVi50nQ&#10;e4PPyzYc89+9amPtuZ4CKZSCkhLZvPsqW7DykC1bf8SWrztk23ZfaCvX77Nla3fbmpNOtxXrdtn6&#10;k/baOoGJLZtPt9N2H7Hdp+6zXQIS+3bvtXMPHbFjZx0VmDjXLjn3mF178eV2/SVX2C1XHre7r73W&#10;IxKkNZ7/wQP2xtOP29svPmNvvfSU/fL1F+2jd173iMRHv3jdPv31W0FKQyCCCgtIkl//ibSEAICM&#10;/zdf/MH+/sUf/RXw8O1Xf/Tx9y/1+Ut9Pzn+znca/lnLOpDw/2sALD7/xP4G6fJ7EYlCYy+iEoxC&#10;0y6iEb95W4DnzWftgzeeOiGL7STLZx/wtMa7Lzxs7zz/oL3yyC32wgPX2+O3XWaP3nypPXjdBXb3&#10;lefYPVeda8/cc62DieuOnm5XHg44ERcJRECupELjyI6NQTRiIxLYSzwKwdi8fKGtXTBDQGLAVs4d&#10;tiVz8rZwZpc3xZo52mYzxzoELHpt+mi360KMCEzQaAsAMWt6j5yXBgcGA4OtNj61y4aG2+Vw0A+o&#10;x9KpUDCScLkotayyTetm2523XWK7dgiMpwI+FEJ+7dmsRwmI5FZobqnHmYrJGSkv1vwO2bpKYCLi&#10;KsAxzW3ez4f5dUqJG1XSCV59UIXHWianTnOqDG19Y1Jzf42Fo/JMtX7mcrSAvJumlinCa9f/apsE&#10;QJxjEZMRRXCw3qMNbW09brQKfSN8/m1C/RePWMBARjyVaLMc7bIBDwICyAo4l06/AyLccOu7kqJi&#10;T4FwjIgN0jAMO0OBACn0Qp8N7MsULUt0nTm8VI4ooKNRcw3R+CnyuCHkIyTF+gEMpAHYjjvQeu+A&#10;YhLAYEAD1cnAqSb6TuTAlTv1O9EDUgTOKZDnj2EveP1EIZwvMTkAB9FIiw+OHe4D6w2iCGwrGCwL&#10;+EKmulCmWVXF+dF8PKVW+9ao74JIBKNQoslvBSls/lteEda+BOkX9pltsP8cp59jDRRJ0fVA4rxD&#10;DmA6Dqk14DMSkeGaeUCBqAEXiQtJO1eQJBesVoYZFi7o0pW49EfILZRoUgdcXkEuXjenjDiNngh1&#10;0XYVUQ8iA+SxSEsEFRmgXcSi5HXKYy4tK3GiJDcqPei5uFzoUoiWGp5v0yAX542n6mRk5Rk3AkAa&#10;G62opEQ3qW4Q/QaS9DbiuvHZTwgyhbaw5Oy4sZDCLke7XTca1R7crFR2kGdCndNDUEK8sHtdIEsG&#10;udqlZUM22M+NTChMKLyRhjA8kDrBFRB4uPmm6BjC7rFz485fuMAGh0acIcwg3BfTySc1k5IRpUMm&#10;qN+lu5tjMvw67zWgulJrFGhokDcAkGD9pBBQ/ESNsoRjRChLDyL7h/5DI2WpsabJ/Sh1EIHMNXwL&#10;z23q/+VVQpKQGVMCQPJAkO+GXIlmRbnOHUadQVMuHnTKuooEID01IvCCOmiRwBQlqhFNNtMXzbLR&#10;OdNc+6FM159W5KlsyruPAiCIviDLHUkkrLu/33K9vXbw6Lk2Q+cFfQxSGNV6aCOIYCE8pe+ITrjm&#10;RLTeWgRwkAOvbyLsqslN4Ka5rc0WLFviAl1Ue9CWPJJptXTXgAz8kJd7Nmb7vFIjnO23VM8MAYoR&#10;H5mBuRbK5C3SMdVSvbO17LAlu2ZbJr/IWgeXWW5kuUcXABGxrIBMZkJjXGBlpnWOLLbeqUsFeOZa&#10;5zCvQVkoZaL5ibWWn7bOiZe0E0dCm3RIIRoBgIArwSDSMDh9uxMw0Yyg9BMwQYqDigwAQ0GQCpAA&#10;SROQsGjNOQ4oeA+QIPrAsq5sKeDB78s3HLX1J19gxy59wJ77yW/s1NMvFojYYyvXneZAYu2GvQ4k&#10;Ttq817Zu2WvbtpweaEecfqadfeBsO3pIIOLc8+2ioxfY8YsuF5C40m66/LjddvwaJ1k+dsed9sz9&#10;99trTz7u0Yi3XnrG3nv1efvgzVdkpF+1j957YzKl8W6QzsDAewoCPoMMv0AAAOJbQMLk67df/9H+&#10;8fVn/loADt/6Z8af/LUAJArj7wIURCO+ORGN+I1zJP4GaPn0A49CONmS1Mavf+7Nun4LPwIBqp8+&#10;fQJEvPvSIy5CRVqDqMRrj93uAOLFB2+wJ+64wp6662qPPtx7/KiDCAAFaQ1SGteee5pdduYOL/M8&#10;dtqmQHRKIIKmXPTROGX1Atu2UmPFQtu0jGjELJs/lrf5493ecGvx7J5JTkSLQISAc3+rTR3psvHh&#10;LgcSwwMCDCM5zU01Agi1ntogItGRk9PT0mg9XSnNR1nr7UpoTopYS7LOshopdCE6Y7Z57Sy76uL9&#10;tmX9QssK9IcF6uF7VWpuiEG0TkQ9ZUqfIuYXnJmaOpxAAYu45lrmc0jnej4hEHpOnSi0nMswPW7k&#10;GfMaj2c0v8gJkWGGMxGJJ+QkaV6Tw8m8XyogUCSDVFUfkzOg+V3LVWlupkIPEIGTg3PZqHkYXgI8&#10;A6LAOJJVVEnIFmGcMZpwEogMkNuHW0dfjLIS0gq1Rr8O+mK4uKBsEK0SmO8zzUnZFs1Zvq2E7d93&#10;yGbPWqD1aF/heSGeqPMBMRSuCFFxHMoG2b6AjF/n66+ulLGVceU1kPYmKiC7hmHXAFT4/ulYIRli&#10;jAFAONxBCSSR7pjVVGq9GH3Agox5EE0IRKHcwLvRD0ACgAPjXgAPvAaAJAAFHoXw5YOIBKCkvLxB&#10;x4JDTFktwQCOI/wd6NCyRCIAEFRv5PMzLT8w2/8DIGJ/HSDqFSBBkIBoESW7ONuzp82yPnQ1dH0A&#10;DxyXczO0fy42RbjFQ0l65UsIiYAKv0m0EiIDpClAohh3UKSXgFLGiMETmq2p00XQBSP8BSBw/W29&#10;FnJcKFnCiaBKgxuJm4H1uqqYlgG5NX0vDYJwCDcZ5B6MiBsTed0YFtQqi4rlHWtbSLOCJkkHNOOx&#10;a5lAVTIl8ENJTI3fMNxQ5Mg8TeOhNBn2WFb7oAuhm6W4jBIk6m1h/6b0W0SjwcblJZy8eYXNnTmo&#10;m6HshJFHS4KHEVRP2JCoAqkNKhdmz55to6Pjek9jsYQ/iIAIpGQLevQYciIETnKsRwmzRMsnrF1e&#10;PueUCg8Eq1DFBDRwnIAk0hVwEHjQEX+hJBZxLLgP1TovHC8qc4x0JmnVtVq39ttznnXafwGBVHPc&#10;wQWEyCipBao8dH7p2Jlszlgmk/VzB/ejva3FnCSq/Y3oGEmnpLIy/jo/dREhdu1HCGMvIEOUiFJQ&#10;gB2RjFSmxbryecsPD9vW3bts3vIlltD66gUWwsmYgwkiEoCC8XmzZFTnWLYza5m2tEdrSJvEtCzC&#10;W4CoaTMmNNnpeKmmIR2SylhuYMwyvSNWk2j1UZ/uskj7oNU391lVtN0BRbh1SK+DFsmNWbxrhqV7&#10;51n78DJryk4IeFDFMceVLanAaEyNWaR5qsVbp1u8bapNW7zVhmavcTDRNbLM0xj5aRtc8RIBq97x&#10;1TY272TnU1AaCpCYtnCna04AJmYuCVp8w23Ij291EIFOBByJIAoRqFW6noQ+BzLZZ/rnxWuPnkh5&#10;8BnAQUpk0Zpz/f2CVWc7iFh50jFbtek8O/Pc2+3aW562LTuOeUpjzcZ9tvakff66aeuZtnXbYdu8&#10;aa+dvPUMO23XmXbw9CMuQMU4dvb5duHRi+yKC6+way4+bjdfeZ3dcc0NGtfZgzffbI/ffZe99MOH&#10;7afPPeEg4t2fPOfciA/e/LGDiN/9WoabNt8y5l/+kfLN7wDE13r95i8AiM++AxFfCSwwABaTIOLv&#10;XwEePj8x+PzNlwGY8N+JWpD+8HV/7BEJgASggleX2v4tHUDfsT/+5i2PRgAiPnn7RY9GFLgRTrJ8&#10;8WGv0iClQRTi+fuvs5d/cJM9ffdxAYobBSaush/ccJHdf80xu/3Sw86LuO2SQz6On73HLj243cmV&#10;R3cLSOzcZGeevM5oyIUENtyI7WsWe0oj4EbMsiUz8t4rY+5Ehy2Y2WNj/c02a7zTQcSE5pjhwZw3&#10;1wJA9Ao0wI2IhMssGa+2TIrUBenOKmtO0cMiYuNDWZs7rcu69H08VGypcLm1CXgM9SRs06qZNi7H&#10;py3VZK2pmHPAQtVUEVBpFrbaqgr31pkrmbOqNQAQOCaQ7KsqEauKeSUb4X/C+BDfSSvUIPTkgCLo&#10;Q+ElhJrDfY7W3B5UcJRYkxzDMoEBmvbVNSQ0t9Y4YCi0HoejwbJICHjjLc0jbI+Ug3v6ZRhvot9B&#10;KB8bQeQapzZor1Dp+1Th6QbskBwi7Usu1+kABVvEcmwv29Jhe08/aLNmLtRysmthHZu+DzR/dGwV&#10;1R7JIHxfS/UHipLaBypMUKWskG103gVevQw226S8FEDAaxWlm/ov0ZHgVQBA58rT/gIDgI+acp33&#10;cu2jQENjfbNACakQwE+QZoDDwHsGdhhRKVIXgIlCBAJw4emM4qDkEvAQpEICbgPbA3TgGBMMAEgU&#10;/ktXUAZgApXKjvZh65WjVVMTnwQbRFRqdT40N9fTloLtIoUucNozaOecdZ7Nm7lAgI390DFp/4ii&#10;UKJKJUoRZSd44nQr4z3CGNFoxsoqtMNCgIAHbpSCAiX9L/C6Swj1J+QZNhABQMwCUiUnMggX8crN&#10;SC+MBt1k5JyIakCYIWpBqMzLMsl76SCQ80TcAoUvKkGo0SWawM2A+FSl1o0eQrm8dK8C0Q0PwQ/u&#10;wpxZQzZr+pDAA2iatEKD9kXGWjcrpMyGEHKoWoduNG5y0K5rluui1JKn0rFX12nbdY0exUCdctr4&#10;gM2eOWC9nWmBhpD32EgBFqrKrEWGDNIjpMUYof2wDKjOAXk4qhimTpWnnsoKCLA/IY+2wALmoaF7&#10;J0212rtaZWwb/P9EI8bH+21wsNtas2kbGsy7EeehIT0B6Eoj8S3DC7ekEH0J18uAawAgeCAQlELt&#10;k2MP1DZrtHwgRpNMatkwIUv6aRB2FLADcOhYEJsCqBHB6MzlbO2aVfKOBlyBE44GGvdBV1KBGAGZ&#10;WrYLKIwSQQiUK5tiOn8CElRykLoindLS1m7tnV0eSWjSMdNfIyTAAYhgIJuNENXEAnls8uDiNENr&#10;jnh4Fd0L0jlNkXprbctYX77b26IjdpVubbVMrsv1JaogXtJZNNVh4ZYuBxKhdLeVhputKtZhDYhP&#10;Nfdaqnd6EJ1oH7fWwSVWlxy0TH6BdQwvsWQnOhLzLdoyzZLts71CY2jWBjt2/F47ed/F1jG4wCIt&#10;I/8RiSCtAXcCLQmUMOFFTJ2/w+WziUzQhwPBqALfgRTErCUHPIJAJAEQUAARpDZ4BSAsXX/shNol&#10;gGJ0Ns259tuSdec5mGA5uBX8n/czBDJQttxy6iW2dvO5tnbTYVtz0kEBiIO2esMZtmHLYb3fb5u2&#10;HLIdp55rp592zHaccsB2bNtne3budzXLY+deZBefd7ldcfFVdvkFV9h1l15jt119o912/Dq759ob&#10;7OHbbrNnHnzAfvLEY/az55+0t19+1rkRHo14V8b6g7fsDx+9Z3/6HWWeH9lXn33i6QyAxF8//72D&#10;iG+/FEj46nP7x9d/OjEcSJyIQHwHIL4/TqQ6PB0iQEI0gsH6P/vIwUQhxfHl7wOZ7M+o2nj/Zx6N&#10;+PS9V5xg+d/LPolCACTefOoe+/HDN9tPHr3VQcSz917nIIJoBFGIQkQCjgTvrz2616MRF56xNYhG&#10;7Nro8te7Niy2vVtWeFOuU1Yvsq0r5jug2Lpqnq2YM2TzpnXanKntNn9Gt0aPzSZFIeAwb9awdbTF&#10;Ldcat77ulJGayCSCKAQRh9aWsHXlYtbTGffoBFGHzrZGG803W1+HnpWGUoGIUstEKizdVG4zhtts&#10;tDdraTkMbZqjauWZ05OCEnYil3TMLJCimUeIJPNME0WFS4BmD+q/RGwRVnJpZ3nboVBUcz8OIN58&#10;oFSJ4XeF4mI5jAIHOB9Ef9GFgJzYFG22RCrnAAQDjgNXUY5HXybDV+KOkEd2y6b4NhGVgixJFKKq&#10;AqIg0YiAZAmIwHmCaE8lhFdnyF5gPD2iLE+aEk7mXQAFkXNSGNgY1ChRbcTrDhQvMa7aB4YDCEiZ&#10;AgrFWrfWE9IxV8sWAhDQggBUACboFYWxBUiwj9UywJA6kSkgOlLo48E+AzgAHvVVEasq0ZxYLlsg&#10;YFRXGfX/EpEABNC3gogE0QlARFCtEYAHOBIefXCwgKEPtgu4CsiVOg6iFDq/Ad0APgXVL1pWTjHr&#10;IL1RU6W5WeNEBITKDO0PhEwHIVouXJ+0VKLD4rFW324hygLvAb5kOBQP9lvrOCHNTZVHaYMVwYfw&#10;cJEzUkF7GMWUFhI40IVnh0hhJJLNhlAIho3wOd7/aadtsaH+nDZUrAsgUIEGQW21LgClhkKxZaVO&#10;zKQkkvIfV6DUjeSpEZ1wQj+EXwjHOBlEO+YHK7TVpH2A7AgIADkT7kc4qVzgpUwgolHGmO3FZYD7&#10;ejKuNY88bKRJqJsSTQEPqkEIV5Hv4pUbGMYvxxPSSanVqNL2YcqWVTboeHUuBG7ogd/flxPq14ML&#10;l6BWD6kMfiapG4I0hsBDPt9l0yZGjKZXpCYgMAJqCJN1yHg6mheACBjCOi8QDPXwUovNyMrbJq2B&#10;tgPEx5ZswpvotHe02LRpU+V9ZHWuuS61Ah0ZGxkdt0y2xc9/cbFu/LIySyRkQLV+AEqjPAEQOJEK&#10;rg99QdC4SCeExpubBAjQuhBw0PfkDKkuSQpAeNogSnfRgKS5fNkiu+2m623O9HGBJxl9AQhAEmkV&#10;iJYgfaI1hDnr5ZHQDKx3ZNASzboJm1O+fbwaojkAivygwEiuwwmT3jdDE1s4oX2B2CmwEIrpmmWi&#10;lmqnMkSegPaTyImzxn1wfgJmOdUtaIXA24imW6yMiJcmidp4xmo0YaV6RizRNWSJTrp+tgsodLqO&#10;RKJ73FMdlH/StCvdM9PLPpfJsK499RxL5KYLjPRaXXzAoq0zvJSTVMWuw1fask37LdExbuGUjkOg&#10;Ae0IQER7/2IXsEJCmwGQ4PtZy/bY2lMEBBZQqbHbNR6ISNDJ04mWa44EKY5F+xwoEH2YtfiQzVl6&#10;xGYvOWzTFwhoaCxbf6EtXXeB/zZj4UGbt1ygQctMnXuGLVp9ns1cFEQsSG9QDjp/xQGBkAO2YdtR&#10;23DyOd5jY/navbZu8xFbv/mQnbTtLNt68lm2c9d5tvPUI3ba7rNs/xlH7cwD59nRcy+2C867wo5f&#10;ep2DiKs0iEbcCoi44SZ7SCDiqfvv82gE3Ii3XnjafvXai/bR26/bR+/91H77/tv2+9/IeH9CzwsE&#10;oz4RkPjdf0Qh/iFA8M+v/2z/+utf/mP8469//o/x7d/+cxCRIBIBkIAj8c1fAkJmQLT87WRkItCT&#10;cMErj0gI0AhI0GPj01+9ap+892P75G1ahz8fiFC9+iPnRrz13IP282fvsx8/eou98kOBiHuv9nQG&#10;IOLx265wfgR8CPgRhQGIIBpxxeGdntY4d88m2yfwcNrGJQ4mTl230DYsmm5r5k3YSUtm29KZg7Zq&#10;3pCtWTJqS+b02qzxDo2czRjrstH+dmtOhj0S0dYSsc6OuOU7U9bdHvXRm4trDqPEvN5/A1C0pEOW&#10;y8owJlHcrXMA0a5lItVFDiKGBERa9czXlhdZSnNSnOdGA12chJwQyr/p3omTR8qaiDOpCOYnT/dq&#10;DqH0Pa1nDJBASSR8ORzMJD1sasMOLuhxUUuUuZLQfwAo6jQP0fabao1MOivw06f/N3tlBIqPCP9B&#10;giyTkwlYYX5xdWANZLAx4qQLIuGMjJqe7xJKJ/V7OOJgB74GDpULHsmYVcmjD6oVgigJQIVINgRN&#10;nNMqzek4pogmNcqeUF0YEBe1DxAItd9IahekrHmPWBa9QCL1UQvpPVUIjIJCJSmUcm27prJJ54vu&#10;nqU6ZoEo+IS+boS0BLTknHa3a66JZq2GyAqGm0FqQa+e2vD9weAHolP00IhEsoZKJtWK2EGO0w03&#10;y3skIohKFEbh+LFp2DbKWQFPzhnhP7KpoRrsINEPQAvABABSqNJgH4isyMmuaNL/cfLhRrKOICVS&#10;IHSyXPA/AYhi/QaZ09UudQJgY4LeArEMynoIW6EaKWSXbvfv8eC95JJSnxLdoKmIHTqwy9URQ1Ul&#10;uvG4qWPW3hz38skGGSrIjChR0vWNzpigPi5Uo4y1a0QItNBL3VMpOmGgproaFLeEIP0kVvhNWabt&#10;JRFDCRFmKrNKfW6OyKOVl9xQJ+RYU2ypJB4/rXMBIFW64REXCbx0ylXJmcUiUTfsREK8/IXQk1As&#10;SmUBq7ZS/2lyQlIjcuCxOt1QQsJaf1OoXPtdLeAiAymDOnfOdDtj324P92dbm+V9VwtoRY0e+ZQ8&#10;Uj+NNnyd0L4rxFUGJapUdVRUyTuIy7ALMFTVlFuacyZjWVo+RaPY6N7p1Sl6WAjVocg5MDiqZZBP&#10;BWmWO2kUHomnmMjpyXPgNzwM9o+y1KwmKFTyTtEEt3j2kPXlUvJ4kvJoeNgaPLUB5yGZ0UMmQEO0&#10;YXgobzu3b7Fce4tPPkh+s8/wJEhVQHaMClA2xvRQ6r5o7ey0EYGeeApQBs8j7loSCFJBCgVYeJfR&#10;pAx/M6kIPZxRAYOEzjGgr1kTlM5tbWOVNQqwUfvek896OSoRFEpdg4hE2JpbM1ZMRY3OA4qasWzO&#10;wulWC2c6PCIRTndo5Kw6nrUGeUCR9rzVxLL+uUYIO9YxaM19061taK51jCywwblrberirV7V0ZQd&#10;s8aMwEJ6zDqGVjhIoCKDstFUbsLSnbO9ioPUBaABDYmhWSf5e/gUOf2nb+o6W7LhkO0952YHEQxA&#10;xPRFQQXGyXuvtR37b/D0BtwH0hpEGuYuO8sBBK+MjduvtrMvesx27r/dPwMqABMT8/b5KyBifM5e&#10;W7XpUk97LFl3VKDjbFux8Wxbt+Wobdp+vq3eeNhLPldpfzZsPdu2nHK+bdp2ru3YeZ5HJPbsPmpn&#10;nH6u7d55SGDiHDv3rIvt2uO3ngASN1x+nd1y1fUCEbfYg7febo/ffbc986AM7mOPOJB475XnHER8&#10;/Ms37dNfv2N//OiX/wEivv4T6QxSEAGIIArxvwMR//zbd6MAIv7+189PgIgT4EIgxNMavj6G1j0Z&#10;laASpNBzAz0JBo3BSGt8+qs3PK1BRMIrNiajEaQ0AiBxv/3ksdvstR/dYc8/eL2DiAKQ+OEtl3ml&#10;BtUZt1x00NMaV59zml1z7ul21Vm7HUQcPW2zHdq+2vZvXe59NE5ZPc/WL5wqEDHuY9W8EduwZKot&#10;nz/g6YzpI602PtBic6b1eSRiVABi6li3t+8GMGRTIYGLrIBCo3W0ao7IhK23K+W/McelEnWe4ohF&#10;Kqw5UW3JxnKL1BRZqEwggvdyeDr0TGXjcgw0t0AqLy+ZIidCDofmFLSA2to6PDrKvEErAQwQ0eK4&#10;5kccwOnDg7ZyyUL9l/L6iAw0ZYOa9zG6MlCU+TXov5Wan8JEk2U4yzWfw+bHcWyoq/Xt9eQ6BV7C&#10;loqmLRXJWKJJjoMMPUS9rJyPfFfOew4h+hfYh1JtE6NHmJ3mU5Dtq+QdI8CkObsEMqjmIzm9cAJC&#10;dUnNj0hI67gjaf8eewZR3tMcdNn0DpbfefF8BlwEoXnS7xA1BUowwjoGlCh94FTru0hDROdFzpa+&#10;W7Zwha4D4CZIZTQ2JHwdpDEAF8XaDt+zneZ4m80cn29Zefc1Zdq2jHGN7FuZG+5JsKH1VJJO0HEG&#10;UQmBk2oiNpr7Mdj6LuA08J/vgEPwffC7pzR0jiCdeusHt29BNIR9YZkAAATRDSIdDGws55BqDbQl&#10;AAdUb6C0SZSC9EchpcT/WT4QqhIIKYFom9C9Ay8mZUUIb0R1UxDqxzhxoxDOIFcCGqr1lEOFjHKz&#10;9Xb3yciGdZIx/tUuZAR5pw6BI3nZVaUy1pACZeQx8B0yIPSlqCor0c1V4jclUQn026kpLi2BjMI2&#10;AzABAkPfm5MIkgIVRnRzE92IywCjjBYPg7JlLHXThaoqdIFlbKLyWJtoulWkG05oT/uRSjS5EW/g&#10;wZkyRduUlwvw0LaJDlDqQwiq0EiMz+wT+4jiY3NciLtqio6rVNvUjRwWSJDhRQGOsCBggZJOV5Ws&#10;howUsvaOrHXI+CIhW1NRou2FbGKs36ZNI9UCz0THVV0mw5pwcaacHiCiEkGb8XJraW+2Cr1CTmxo&#10;impZGdCwro1ea+vDVkUOz72HqMALpM0G/60ORc4YfTtqHLB0tjXb/GmDtmDagN174yX27itP2EuP&#10;3237d65zYBSW0Q7rmAAuxTpXNAhDars2VOlkT/aTdEKjl3U2udJmUXmZS1Xj/Vdpe2l5GWWaXBKZ&#10;jECIDLjOzbSZY7b/gIzm9EHdzJpQqkr9+Ih2EEXwjqECLKGIrku82sKaGJsEFohAxJp1XgUauvta&#10;7dBZp9vUaXkBEdIn7Ju8E+0DCpsl8nbqogkBkBbL9AwEIEKjsbnDEh191jky0yWyadiV6hqUge90&#10;tcs6PfyJXN56J+Y5j6J3YoHAwmwHEw3pvDX3zrPeaWutbWCZpXtoPz7Puqcu9yhE+8B850AQeYAT&#10;waAyY8mGg17myW/oRvA6MmerLVx7wKYu2O7vqdwgzYHy5OJ1R2zVlgs8KgGoWLnpQk9hAAwAC0Qa&#10;GAtWnitAcLFHIwrAohCpICrBe17nrzjH0xyIWy1cdVjg4pCt2XSOA4nVJwlUrD/TqzbWbDrLNmw5&#10;z07aetS2CEhs2nymnbrzqO0740I7/bRzbP/+8+ycsy61C49daVdefI1dedFVdvNVN9od195sd19/&#10;sz1wy20OIp6872578ZGHHES88+JT9uufvWIfvv1T++T9t+3TD+mh8aGM+cc+vvwjktUBJyLgQ5DK&#10;EFDQ+Pc3XwlAfGH/+tuXJ8DDv775Uq9f2N/1+7eF1799Yf/g+2++8OW+S3MEfIoC4ZJoBI28Cs28&#10;ABPeXfSTd51k+fv3EaH6iX389osn+muQ0ggksR90APH6E3fay4/cbM/dd70PdCMYtApHfIqUBvyI&#10;6847wwEEHT0BEeedvskO71jj48C25bZ91WzbumymbV1Be/AZtnbhuK2cN+CVGbPGWm3OhEDDcNYG&#10;e7M23Ndm+Z4WmzbW42Wec6fnLd+JFH+l9XQm5QiErbM94YJ3CN9F9NzwntJOyN65djl5sSqL1Zdo&#10;btR8E66wRoGIqYOdtmn9MhvI5zxySnSUhofMGzRBrKiWIdF8H27SnKH53Yn18sTDITkSml9H8z22&#10;ftUyG8r3at7X86rv4bjhaEI+pJlhuxyJLPot9XEZRwSiSJlE3GGks3G75sdcNuMKlKQ+KuSkASDi&#10;ms9ictTgaZAupRMznZNZxss1ZdydTyDvlzA90WrADg4s81tQTcecXe+RiEAFUsZUYACwgxcOQRMu&#10;GnwOgAWhfTfamusJ+7NOjpdB5WFfT95TNHwGVNC8MaI5ri3T6scUdCtt0PkYFoBr9SgGFRQ1Ag4e&#10;FdE+UU2BQcfoYjtR04RfUK5jYJRpn+FGlAIyZJSJuAB43LhPRhwK/w+Ik8FrId0QVFrAawjSHKRV&#10;HFwAJvw3zgnnJiiAYP2AmnJErRy4BPtMV1JsaxCRwbmFDBvVOdTcKtCA+iU9P7yCoyxIdzACLgb7&#10;LMAzpV7LNlp1DZHnDitqaW7VCYDwAlqjb4QMFqQScjk6GdTDIjZF4ylSAnRhQ460orTYb1CiDaQX&#10;UEfktUYgoqG20kP/Z56xy0YH+mRMw/peqFiDG5qoAIiYMDwyqlQx1NVSFULrbhAQFyDmCBC5acJs&#10;9do/ohuuKgkHQP9tjusGryH/X+8PVSYthFmufagSmBC4IExG+I6blJwb64qhGKntg5o5FtqNw5mo&#10;Jd2hfWE/EaUip9gEGbG2xGINlULSpE70sAgU0fWOED+ciGZC+AAbgQmEsJoFFpCQRZO+Odlgs2b0&#10;2155KxccO2B9mjQwihUyrshdozxZKSBExUr/SN7mLJzlypa1Wh/VEuXV2odoswxws9U3yiPQflI9&#10;EpERpbV3hUAWBCa6b8ZSGf+Nqo3+ng6bOdxjV5xzhn3+4Vv2ry8+sb9//ht5lFfYYLceflIbAl5R&#10;Ge26ej3AoQpNKJAy6z2VUCHwlNBxNMbCMux6pVIjmbIKrb9Mo0IPWEj71JjMeOUMZFEqOe65/zb7&#10;4MO37fobLxVQIp2hiUnnKZHStdS5CeS2SZ/UCDhUWRPKeimBIKS+E7pe2qf8SI/tPn2bDY7IO+tI&#10;GVLdRGxo8EUvjqZ0xlr6AAVp76sRTmV9RLNdlhJIyA1NDyISCYGLVJsrXaa78hZKZCzbN2RLTzrZ&#10;8jPmW8fwNMvmx7w0ND9zpfVMrHIRquaeBf4KiJhYss0jEb0CE7lB+nAs8LQFAOKS639oe8+50aYt&#10;2n4iKkHZJwRNohLj80/xyMToHG1vYqOAxE6bWLDLpawH6ACqV5Qqx+bscfIkQAJuxOI1xzyNQbQB&#10;sABQYAAkSGEQlSAKwe+kOE469bgdOHq/bdbrjIWnC0Cc5wBi1caznCPBK6Bi48nn28atx2zzycfs&#10;lB3n28FDV9m5R6+3/QcvsoMHLrAzNY4cusguOv8qu/T8K+3ay69zIHH7NTcJiN7svIgf3kmLcHnu&#10;P3rEfv7ME/bLV1+wX/70FfvNe2/a7z541/70W3pnBCDC0xmACI0gGiHj/9WfHUQ4ePhaIAIgIZAA&#10;QPgXwELvC8CB13/quxPv+X4yKuGRia8+1zoDomZQ/vk7j0oUAAX8CFIbn38UAIk/AiTeCyISv33n&#10;pRMNut57+WH76VN328+evsdTGhArARFEIgARj998WdDh8+rzPJ1x68WHHEgUUhoX7Ntq55+xxQ5t&#10;X2W71s3zTp47Vs+xTUtn2IpZg7ZkRp+tmj9oKxb028bV47Z+xYTNntZpE8Od3ttiKN+mOSMkrzxl&#10;44PtznkgCtGVixstvRMC2LT+bmyscl5TJqP5Rc8KA2n+tIB4uHaK5qhyGecqefiNNn08b1NH9Szk&#10;MnKY9IwJfIc0D+Jo0N2S6jnmlrqGuJfF19VpXtRcyzzJ/Mb88ewTj9hVl1/kqeRS114gtUq4v9YQ&#10;5utrzVlEczbkwSoZNQAAGkMQN3Espw7nbcPqpR6VTkU1X1STDpDRly1hriVCzZxcWkSkpELzO0ZZ&#10;DkddozuuSE5j7DGMSAVQ5Ua0lcgsuhEN9WkPv8OfIyUDXw+ARNQCIwo/Ikh7VOl9XEY4AA84rQAM&#10;ylab5EATkVm0aIkT4Z0squ1RLQJPIihxrJBNIELUIntCNQORBhnsKaTFqfyjGgOuxiRXQYaWNIAT&#10;QqtkjPVbo2wo/Ao4FU5MdBCEs67zAOeCZavReeB7DLxeBSow3AUeQhBRCEiV/N9Bgl4BAyzvgEkg&#10;KDhmASYBse8TQNkuYIpzC08EEmawLoEX+BlwJZDiLrzXgDf4fU4G23KSpv5TiEiUktKgvMXVxkqR&#10;v54yCRaEQnQAoCnyQfAZyGPRLAtUhrAHYSvAAVoFNbrxqFZAV6GqCsnschn1lG3ffpLrKFASie4E&#10;DbfI51PyySAkz4BwCdLlgsDNgF3aKU/Xm6MIQVOlAJ8AfYRKGXna08IN8IYw8uLhE6De5h3u9GAh&#10;WR2SR08kIhppsu7OLj2UnVofaQrCZTLkAAatG412iEdNWlfEB4JUFRZvEGipLnYAEa2vsGhDtW56&#10;wAcARTegjCPcAkiYrgin/eNc0HejRV51U7hc76ttYixnDz14vX3w/uu2bt0iN9JUO+C5UxYZFqgB&#10;RKRaktbT3+ViTVMEzmi9TrOxXPeAew1UtUCshASFPkcFJbFC3eW6IYp08zQKiGVasgIucYGrRhvs&#10;SNt5Z5xin33wpv3rLx+7GM8VR+U1Z5osGasTgqzQvtTKy9e1F+hqkIdDs7A6qkXkzVA/TlSEPh81&#10;9QJJAjHV2m61kDmDnhe0CUeIJlQfKGlu37nZrr/pClsqLwzSqEcRiB4JiKR1H2SyKQcGUU2aDdHK&#10;SRCha6LrFiHqoHOTaNH+tyUFpDRpZuMapEDi3iGUzp+12mZWHkF9ssWBTFOm3RoEEGga1pRu1XLt&#10;VoW3k8kJ+LR4D5B0rsdLQhO5LstPn2XtA2OW6pT3ke0MBKv6KfmcZ02to16tEWuf5sqWfdNXWTw3&#10;KkAxxzLds51MicjU4MyNk6qVKwQq5gksrLLNey60HQeu0Ps1HpGg9BOC5sylu41mX6Q26Ag6NneH&#10;pziQsh6ft8srNlC2DBQtBSaWHPTeGytOutCJlQyiFQAKAARRipUnXeJAg7F97y126PyHbMvua1yM&#10;CgXLlScFY61AwxqBinXbzreTdlwcAIltR23r9mO2//DVdtY519nuPec5kDh05iV21uFL7IKjV9lF&#10;R6+w4xdfa7ccv9kJlnddf7Pdf/Ot9oM7brOnH7jXXn78B/b6U4/ZOy8/Z++9/rJHI377K+SvZbR/&#10;+6H9+Xe/OZHSgFjp6YwvSWcABAAOAgx/+/oEcAAgFADDP775Wu+/9td//f2v9nf9h6hEYfD/Qnoj&#10;iET80atAAhInkY/fepnpXz79tetWfP7xe/aHX6Nm+VMXoQJE/O7dH9tvfvaMl32iZPn28w84N4KI&#10;BBLYz99/g3f4ZAAi6OyJDDYg4vZLj9iN5+/3tAYg4tjezQ4ijpy6xs7YsshOP2lRACIWT3MgsWn5&#10;dAcR65ePOYhYvWTUZk3kXBdiqoAyJZ5jwx3Wmg5bV1vE+rtTNnO80zpacUbopxGy/v52AYiwZdsS&#10;Ll3foueCAbBgnmkIlcgwT5EXr+c4JCCRTVqLniMqs2hHAPcJ2Wr6YRB9qBZoqKqR0ybjViRjiCIk&#10;JY4lqBVrrk7reV21dL7Nmj4mgxToBVH5RToVg+rKkBpxyvnr4H7Jk5WdoAoPQany8ikCQGEnvTfJ&#10;LsyfPUMOXrN+Q9+AMnU8XJw9vGyksyP+CgiBMwdZM0ihl2pdEPcFZGSDiIRA8EfQMB5r0/8J/Qe/&#10;Awrymhf6egdlLKnKa/aoBgN7Fsg247WzfzKsxZUOWohCd+S6ZTvS/h4QgV4EHAkATkRzHS0Tpo2N&#10;O7Dge6S9sYuk5LFbREIoCIAzQGogSD+wLpbRNQAoaftVZSH9N2LtrX02e9YizeOQFYkoCASUU9EY&#10;iE8BRgpReU9BFEBEcRCl4T+QHh1MaJ1EZnjPMRV6WrBOIhGFFAufScMEBMxgWfYx4FMQyaFUU/sN&#10;52KSOwKZ1rmLk+v018nIB/8BMAEmiiDYYGipsEBPgQZVfoK0UG0lZTSwaQnzczKKHEAgE837FHoA&#10;+q+LJ8lwkTdHAY0QeVKI2PP8ZfTimOIAArAAt4LIg98kXBTdSAg8wcAlv0R6oVue45rVGzxKQRva&#10;Um27VDd3kdbjgxtbhhvxJfgFTVFa40L4I2dY7yE/+loAXuBwtMv4dLTl9D2pGx4EecgCSw16MGgc&#10;05yIWay+wSq0j3S8CxGGrym1iMBIi4xhSusPT0ZXEgIQXZQg0sFShtMFTpp0DigLjQa9NmIRefeV&#10;RdqHIuvpjNmZ+zfZ/fdeJ2CU1AOgm7pW6FQggvJFQEEk2uQCUItXzpdhbbRKefCUXqIeiaEm8lBT&#10;B7lQ3noTy8cdneNRNMZlTOVFpFvahchlrFOaYHQ92nX+F07k7bLDu+zOq86zY/tOtrnjvULU+r8M&#10;NOkMGoQFEQAZ8YRQtsDDFF27mN6jJYFKJuc5nm7R72ktl7BkOmsJef5exUKdt8BFSgYe4iMCVp35&#10;nAMBohj0DKmTJ0RFSFYAgskNvYpYUmBL3lZKk2Y9Yl6aICPJJh17k9VH6l3MCl2KMPuh9+FUVO+T&#10;lu2VdzUw4mmMunjKqnVuQrqXIgISjdonQERL54Alst0WEshhxATEOofG9HuzteX7Xaiqc3Sqy2hH&#10;2zR55AYsmhu2UDpvDZlBS3bOsqbsiADGsIDEdJfVpg9H9+hya+6aY6Nzt9jw7E3+Ge0ISj8BElMX&#10;bLWJhdtsxpJTJ1UtV3raAyBBRGJk9jZvNU7pJ+qWw7NOdiBR0JJAZAqdCGSyF605x0EEVRiAC0DE&#10;7CWHPRJBpIJUR+E94MJflx3yqo81Wy70kk/4EYzVmwESgIhLbdOpl9hJp1xgJ518nu06/TLbtfcS&#10;27P3Qjty1lV21tnH7cjhy+ycsy6z886+3K6+7Ea7++b77Narb7Y7r7vF7rv5dvvB7bfbkw/e7wRL&#10;KjV+/uLT9stJEPHJL9+2P3z4S/vTxx84kCASASeC4ZUZ/1sQ8R2Q+NffAQ0BcPjXt39zIMHrt3/9&#10;cnJ84SOISOj913/2ElAqPLxyA8KlBuqW6FR86WmNDz0aQbfRzz58yys2fv/LV4OKjbeedyDxwes/&#10;cjlsuBGkNF555DZ78cGb7Jk7r7an7zjuIIJ0xr1XnOONuW675LDRFpyUBlUaFx042c7ds8FTGfu2&#10;LrZ9W5baKStn2pal02zPhoXeGnzd4mFbu3TIls7vtbnTg3QGAGJsqNPGhztt6mjOkL4eH9T9m6yz&#10;kXyL5XvSek7Lfc5waeumGuvqydqMWcOWbSWyp2dD8xMcsHBDmea1GoEOyr0pdcza3HnTfC6GZ4We&#10;j2vAxNN6nps0b+hZjjRbbX3QHgDnjTA4nLFkTM9aqNYymkeotiNVS88cHLdwg5yn+qABYVzGtbYi&#10;iBo3hIiMZjztQJm7V67JgQBEME92dmRlA9AWotsw/LF6dw6DSj4Zdc35cNGYm5GfhusFgPCeTV5h&#10;gRS1AEmj9gPSoAbEeyouiGATncALhwBKpQbAAr4Ceg91NXT6rJXdqvSouhvREhlRGU+M+BRtgygv&#10;AMIr97Ru2j9g+AEApDHqqrUPcnqJppQWFbtNJD1DSWhpiRwt2TK4GXjo8Aow/AAWgBG20p1wwIvO&#10;FZEBKiH6+sZ0TPXat5D2Xc5kPf8PtCAAEQAIwAPrqquJeVYAw/6dPgVpeoBAAALo0rl86QZbNH+F&#10;1dcFxr8QgSgMAAhgg9+Iovi5IGIxKfEAoHRZbu07KpuArYA3QuAAYBLIb7MuBztO8tSynu8qpjub&#10;PGxN2LR2pbNaCKEN/aF8Sok+N+rmgmBCnS0sT5p1lXk5I7lqvOom/bdV3i95dQxRvXuhAiMCEZQj&#10;UqrIjQHpBSREUxL0ILghCClxASGFeLMU3SxwMCK6qado35C+Li4v0XqnOCGxsk7bKC9yEaSaeiGz&#10;qmI3zLF4vR6sSuvtbbWenjbdJCBNRFXSWmdC20kbPT/YfxppEYGo0DqRwk4IyER1LuphAWt/a7R+&#10;jG210D0PBHwI2MTNOl7QNUibfvwAMHppwJOgNXhMDw4lofFotW7ycr2vsrZsg42N5DxCQYvx2hAP&#10;bZHAFJrw1GlHrFUPfk5eRkRGtn8sLyMqACeQAzcCrgpgjQoQiJwAK8iWeBVoWzTofJXoJgeQUJnR&#10;KiMOhyMVqbYZ8ngWTcvbYGfGmgUW2LdYpE7npMGvEdcNCWwMfj3VEPpcTwWHjD/6HxUCXJRwDQ6N&#10;247te2zp4hXWk+u1ZhlxaqwhRKFTgQZGuSareFaTBA26dL9wbzhxUyAg24rQls6d9iFEBY32IxSt&#10;szIBl2gmJuCAZoSOMRnVOlIOHrqGe33EWzMCA1mjNXiDrmVI2060dQhQDGm5pNXoQYUnUaV7s0rX&#10;N96S072hSSLRYh39dATt0zrbLEkkQ8sDQIhGhJJZLwvtGJtnrUPzLDswzwWpkMWuiuQ8CtHcN8Oy&#10;+bkeiQA4rN9xzEFEOw29OqdZbmihwMJK6x1fafTXGJixzlC3pJIDciYloKQ3Ml0LPBJBt9BZS0/z&#10;9MbonO0+ABSe2pi70ystXM56CWWfZ7rAFEJTBe0IohSUfAIc1m270pZvuszmrTrXCZp0B/WUxjY6&#10;gl7ircRXbj7fVmw66u+37r7ctu0SmNh+vp16+qV26mkX2ZbtZ9sZBy61/WdebmceutzOFqA4+/Dl&#10;dt65V9hlF19r1191s91y7S12z8132IO33WWP3Xe/Pf3QQ/bcow/b608/YW++gIKlgMRbr9sn7yHy&#10;9K798Te/sr98+pF9/cegQoNIxDcCERh+BkDgWwDF11/af337V/u3wMN//eNvk+Mb+69//t3+pdd/&#10;//Mb+6d+L4x/aDkiFKQ3HFT8jXWxXkDKZGrjC4ALaRQiIZ/YV3/4tetHFNQs//Cr1yb5EZNln2+g&#10;HYEcNq3C77I3fnhn0Cb8nuvsubuusaduu9IeneRF0Cb8jsvOCiIRk+mMQirjjM1LbP+2JXbmKSvt&#10;tI0LbfOSCVs9e8BOWjrVZgxmbM7UVps1NWszx1tt0dy8LZw75iJT7QIE4wIR7dmIRx9IZxCNQLky&#10;LmcE/gMRVlIZOEmkM6IxGWjNI+FGDDsAQs+T5t1Q3WTlnOYVeE2NTXX+vFEWX98oI1SMjkOZq02S&#10;yoAPQWgfPQWqvLAF8ZjmDgEO0s1FsgXeu0hOEg4Yok7FRXIKBTgq9Z40BOqOGHQ6Uba05uzkU3bY&#10;jBnTNDfieArAaP4n9R0lCqLnk/QEDgjRVKpEmhMZ577BRwNUQHwHEDhXDRtRVmPNcg7gLhCpwP5g&#10;nDFqRBcCfgOgQscjg4x+BK9D+RkCVVm913FBsNTwFEO1nF33qjGCctZiqCxHPcLBfkGSxHCyfo6v&#10;SaCrQkChXN95ikPbbtA+JrQ9jzJowE0LPHOiBNo+bRw0L6cSKTt58xbty6DOA9co7pEIogzxeJtG&#10;1g0zIGfB3GUOeIgcADQ88iAQAZgI1s290KvfAQTsI+eAHhs6lwIgAKpspkvXLiB+Ag6INJBNCKo0&#10;NJeX6hirBbScI0JUITh3gcCUQJ3OtwsvahCpCICGzrPOA7/7MsIEHo0AoOg9IKco0G0gbMQNI+8Z&#10;boROWrVOOIxbwvyzJkZtqL9HNxsHFpw4bgIERpA8Dck7hjxH7wSauFThxcfQUIB4EtyIAARCUx5G&#10;Ac1oEC4hd4VH66EkwmSOOoOSRYSqKFvkZqYVNdoG3kMC4qLAQkkFYfg6N36dPa3WJy+4Qt+1tQml&#10;yugTRge80F6VvuzkeKg88VwUqRPtF6RPUhhpAZaojDDlTRGBj2qqJAQIIEeSGoFsCf8C0hC8DypF&#10;qisEarQs9dVxgJYMX111qQBFhZadIlAhFB+p9NIsCJ+ozqVSDe5ZEKmhPJQIDboOcBNiKYBDiWVy&#10;hPx1Y8s4k8tMJOICQQIAIHwdF2WUhAUpZ0qlWnWeEbMKQo6UmdbWCuCl4X4Aluqstz1puaxuNIGG&#10;lK4Joc7WjoxXZNAXo0qTT52AAx1HIULyXQAOCXtyfLU2bWK2HT3nfH8gUvIYmmoEhnT+4Kd4mqhJ&#10;AJPyTxnrcnksU/R9mfaf6ER3X845EqRyIlEBIe1DLI1WRJNXa8SzCSsScItmml18qkrntF6AIqTl&#10;SgVCwvKKkh0dVqvtpnN6ULQNem5U6Dw0NTd7lCGuCawpnXWp3b7RGQIjWR+pDk3U+SGLNGct1pYT&#10;cEg7nyI3POHpjCQtb9v7Ldox4lLZoTTvxzz6kB2YY+3D860lP8sBAyqWAAhec/zeN9va+udZfvoq&#10;W7nlsC3ZsN9BBGmO7tGggiMQplphrX1LjFbjgIjBGUEkgpGf2ORciWUbz/EmXiOzdziYICKBtgRA&#10;gkGao9B3g9JQiJXwJCYWnmkzlhxyngQgYt7yg942fOGaQw4k1my7yMmc6065yDbvvsKBxOYdFwhE&#10;XG47917mQGLvwctt774ASBw+ctzOOfu4nXf0Krv04uvt6itvtpuuuc3uvOlOu/+2u+2Re+63x+9/&#10;wJ586EF7+YnH7ecvPGvv//QV++gddBnesc8EIIhGfPF7RKD+70DEf307CSIEGgAQ/+Nf354AEQze&#10;e3QCMOEg4qsASHhUgnUGRMsCiPC0xiSI+PLTD+3zT35hX/z2F0HXT0DEe4EIFSTL3/xsMqXx3AOu&#10;GfHzJ+71Dp8/fuAme+m+G+z5u6+1J2+9wh694WJPa9x92dl284UHPRoBL4JoxDm719v+rcts7+aF&#10;tmfDAh+nrplrmxaP27ZV023prC5bs7Df5kxrE5Bos9GBjPOS+iBVTu2z/nxWcwTzR41XZsBzoDIj&#10;EJeKuo4EEc44Dbg0RyTgQdRjUOk0XO/OSXOzgLiefaLJDiZiDT4AEw2N8pDliNUIKKCFQzUafROI&#10;ShAJTqeYL/U86plinsaBy/cNOsCA8c+cTGNGSuVxvuCTYSPgB9BTCbJeItGqORt1zR4HDHDYGOmo&#10;wIXWDwBgji+QIAEkne0d1t7SJuNWLjuA6m655q0WHVuTO31wGTByLek2OWKav7WvRAUgx1PpB78C&#10;DgX76foP8s6jTWkHEnjjvAIc+I7fMLxBTwyUMenHoXlPTkeDABL7RWQCwww4QWCqRsY9UifnSsdY&#10;I5sREciokUGt0nbj9VSyaM6trvVIBNwGjD0VhqkksgeyIZoDc62adzQ3oieBAS9DOdLlqjHCMt4y&#10;2MP5UTty5nmyFbIH+gzwKZAZMdJEJohCIIfgTb+0f4AdIjjYU+wZx0SUIPid/7JMEGlwXoXWARBB&#10;yIv3AATAEpoZvh7ATAWRFIAh64YXEUQsAHO+bh9B9MH1JnzfqpG9rvcbrKKyWMYl5vmrSso49eca&#10;bSDCRN0ggy9Pn5QH+gR4prBlYfkidU1+HmJLTAYAEg88BVIcASmnWBvlBgwOnIHYUzCEpoUCUcSk&#10;iUu9jA/AAb4DzVNcQGkSsRJKw1ijsuYlhBggPSCllUVWFQrUGMnDk48raAvQ+wE+QUSIr6o6auUV&#10;gApyV9TTQhypcyNYp/UCIOipEdGDxE2KKItrLQiwkGeEOBqVccvScVMGPyngkhDSJzqBFgY8CUJ3&#10;DXXlemga9d8qL80a1AQxpImByES+L2Od+g6PorU17g246gVgmgTCXMO+RQ+PJgr4CURYKJvMZmnB&#10;HXFgBKBhG6RpCuQgmqbBmEbOlSZlEDwhSUa0DsKdNdVTLJ1sNNqZc14SSXk2GqhBogQJKZJwJ2Wl&#10;9MCoDumBEFCqE2ijf0Ud558wZUen9qXDvZSUrnNc+0xqh/uDXiikXEICg5V6EIv0ABURCtO5jekY&#10;Bob7LJUGoMCPCFt7V5trS6Q6NDEIFDHK6wQQdf5JWxB1oEEXHUYbULdEFCvT4i3LIXg2aTRo/xu1&#10;7lSuw8ICEtU6/jpNXkQq4tpP0hutfUMeoaDNOQACYmUkm7OqSNJS3UhmDwhEDFuie9QaW/st3DKg&#10;MeSy2VmBA0BEEzLa3ROWEWBAlIooA1EJKjYQoQJAbNpzzB565i274pYfOgGTEQCIgGSJQFW2d6Gn&#10;NWg3jjw2gILIBGmOhWsO2sl7r7IFqw9Y79gG779B9YY341p4hktiIy5V6LuxctNFTqxkzF99zOau&#10;PMfTHSedepX36kCLghbia7ZdYKsAERrrTrnENp56qYOITTsvtB2AiH2X2ym7L7Ld+y6zPRqHjlxt&#10;R86+1s4+51qBiKvt4guvs6uuuMWuu/o2u+3GO+yeW++xH9z7oD12/0P2owcftpee+JG9+fwz9v4b&#10;CDqhyYDk9C/sTx9R6knJJW3AA2Klpx68sgIS5WSKQmCAKAQpjX9/KwBBFOJff/fxL31m/Psfwft/&#10;fPNXHwW+RAFIBNUdk9GIyYiEpzW0XSdZktZAjvvTX3k04rMPfmp/fP8N+/0vf2K/e/dl++jnz9iH&#10;P33SfvHSww4k3nnmQfvZ43fbaw/fZq9ORiSevv0qe+zGSzwaAYi4/aJDHo2g1BMQcf4Zm+3oaRvt&#10;yM5VzovYs3HeCTCxY91sWzG314HE/JnoQ2Rt5tScq+D251utp6vZcp0pmxiHtxW3tuYGy3clXSeC&#10;Zlwjg1mbMdEjQwpPLO7RimyzgHi4zF/nzRnU/4gE0KBKc2adnCbNUwjNhRrkaEQ1RzXjadOMj2qG&#10;WjkhRAXgMgV8LuZsJPOJAKOy29nZb+edd7nNmLFI64O8WO2AgQj1gJwIeHOI3FHRhxEibUBYnjy9&#10;VwnIyFIC2qT5O1SBYmMQziftQG8MnJKAXCkHSo4ILQnQicDu4FBigIkcYADhNCAE1ZPr9vQzUXEc&#10;t1I5lqSkmfewEQAPUhHoOdQLUJwQiJKBJNJB6+qQ5kuAAnM/HaaJiNMkrES/wQvBqXXjKSNaL4Nd&#10;qe3XCBxUaZkaLRvS/2r0Pix7F+IzaQwdo0sf+P+qtL16l8kmSpFNN+vYZe9kGwM9DQGYYsCSjq0E&#10;hVDZTwy2zhfkyxqdQzf6k6TK7w+PTBRT7llIZUxGTIgGaVscCyWjpDoCPoS268tV+XZLnQwpJ74I&#10;rmNQHcJ1Y5vwNZwgOwmwWE9A6Ay25+/ZVwcQHC8AQkDH247rMycVtTHPnVWVWksmpT+h6xCU5LS3&#10;aFKGEyCjSNkfBEeXN51CCkGIVjcNiI6DgRnLzVgKm7dSJ0fGDnIKOSRuNi5o0IdcJ0wX1m8mgRgi&#10;EJQfBSWmgQYCwlSgPIg87E9QEYIGfNAECz4CJYhIO+NBO1lRnzGS5PFKSqdo/7SvQs915P4aCFs1&#10;C0Q0CajAzKV0KqF1Quyh8iLqBBqQLuF5cot4/0QXYnqNCRB5O3EZ6blTB23d0jnWhuaBbmxADg8C&#10;ITwAB+erjihAAtlV9pWy0jIPSWLcw01V8hyabNq0AT/fqMXhNdBhs7K62CMsVTou76ApkIEENrLY&#10;mZRQs9bPZ2q+Kc1FwrVK5wthLQAJqQO8Dww21Rf05aB1OiFOqklIoQAY4vBZYgJwkSYtB4gTytZ5&#10;KC0Xeq2stAYZ9Bo9nNVcK72G9LDSVyMk0ACQg0CbSOAF1Op8lmu9SQdr5ULuRbp5i8gX6iGHPErE&#10;hSZjCEhRSkp79C6aabW2CjilrLWTlt+6RjoegERtNCpDnbOQrmss22yZrg5r68tbSAAmkmq2evZb&#10;xxDShIIKJn04ukdHZah7rbU3b1Xa36ZUi/Mnkq1aj0BEsr3b4m1dTsREV6Iu0WJ1qVaribdYLNfv&#10;AlWN2QGPQrQOLbBWgYR4bkzfo3A51/kRqe5ZnsagmycAIpufY30TK2x03no7eMENtvvIVf4ZngQE&#10;TAiWRCIQqGIUQER7Xr8Pr7bxedu9BBRRqqUbjhjNvwamUxK603kSVHDAkyASsXzjBZ7OoJKDiIRr&#10;RKw5ZovXX2Czlwe9OCj3pM/Ghh2X2Uk7r3AwsXjDubZiywW29uSLPTKxbc8VtnXPZbbzwHE77czj&#10;tmf/lRqXOz9i/+Gr7MzDx+2sc6+1o8eusYsvut4uv/RGO37lzXbztbfbnbfcbQ/d/ZA9+sDD9sRD&#10;PxSIeNJef/ope+8nL9uvf0bTqzdPAInPf/u+/eXTgBuB4NTfqND4CkMfRCKIQgAEiELAhXAQ8U8A&#10;xLc+CgDiv/75rf3z73+zbwUceCUiAW8iABOFEtHPTww4Es6PmNSQQNnyCwGar38vUPO7X9rnv3nb&#10;Pv/wTQcSn7os9gv28VvP2vs/+ZG99+Ij9t5zP7A3f3SPRyMYL957vcGNAEQ8cPw8BxF3XnLEoxHX&#10;TupFXHb4VAcSgIiDpwQRCSo1dqyebavnDdqquXlbNb8/6J0xs9fJ1lRl9HZnfH7o7W72lEauIy6H&#10;o8XGBrLW0RKWwxKybgEHgAT6EEQlKPtMp+qstpqIQ5F18F224CDIodDziSItEUXSGT297dbRCYcp&#10;CNfDzKeDJkCCqAMp0hUrF9uBAwesqzsvwJET8JDjMzLHUq42SZ6cKEKZNafSlmvv0L4kPXJAVBrN&#10;HyrpCKVH5PHTZwPPtkojKtBQLzBRo/nfVR1LK9z5AXxQCYKeBDo6pSWACTzgKdZEakHzByF6ogkY&#10;OGwRfASaJ1INiONCdQek+JqqSjm5yHnL4LuENdoOsiUysgUVSqIm2KHWbJsc0JTsipzBlnbNo002&#10;Rb9NkYOLXhDpDecdyGDWyU5QuoozXSeDS+ShToCGUUFEQ6NJ55JjIRVP6oCqDCINZTK2HH+QJte+&#10;CvDUVgi81cT0GyRP0iZBNQeUAfbZtSq0z4CfIBKAQQ/4FZ7W0HuABEadiIGTKLU8jriXdsJhKEME&#10;q9GXBYwE/IlgFBcxWAf2Klg3aQ2qRlDWdM4E+8P3Lv4YRBxQBYXAihiki1OhJYFeBK/6DJ+iiBLC&#10;MiG4KhksvF+8UZcW1UFBHMHTjlMuKaNURy6/uMijEfRt56I5OICYoZMKOHBxElCmS19zcqj91cFV&#10;NGhwcJxs0hr6Xq+kRgipcWGdWKkbBoABb4HlXK66gmWp3pjir4CToMso+4SiY8ploau1TzQGQymR&#10;NuLB0P9080Ig4gHifZDnoWyVfaJ8FP0HFDIBS3oIyop1oqdoe0UeiYigEdHYYGHd8OGactu1ebUd&#10;O3i6dbe26L9IaHPStS3dLBh48pIYWSTB6cHBAx6kV0DC2p4AWaih3HJdGNcGo5U2qZ+4QAJRAq4B&#10;1Q7IfQOGiC4AmDDaRGGoeAhSS1P0XqhaBrW7K2fNmaQPJhAAQ2NjrR7ESl0XcoZ1FsOz1wPIuQq8&#10;koCPkZBHT7MzZKyr6sICDlGLpWV8m+T1x7IWT7d6CSldOSu13QZACiWiqbDzG2oF4CL6L61vaRFc&#10;Q841mnAgQtv0mJaHq5JtjXsFRp32i94YKFtmMmnL5/OaADMCIZSzQohsEiCgyqJGAKLNUu2kJhJW&#10;KwAZjsWspaPDR7wlYw1EvASSukfyMth5X47eGtnObmvOdVlY60u0tntag1RGqqvXmnsHrDaetlBz&#10;1pKdfQ4q4h0CH5GsVUZaXXyqa3yZJXITrhNByoJBV08iEm0CEPGOCQcWfeOQKOfb9MWbbM7yU6x/&#10;2irtS6BoSa+N3PBKa+1fas09Ah8jq613bJ1HIBCtogMoUQl6bZDi4DcqNxxEACAW77WJRWfY7BWH&#10;bO22yzwCQbUGZEuIlPAkIGACIEhz8D0KljsP3GJ7z7rLQQQVG4AHUhnrt19o2/cft1P2XaVxhZ12&#10;5BoBiSvttIMCFadfaGeceYUDiCPnHLdzz7vaLrzgWrvskhvsystvtBuO32K33nC73Xf7fQ4innr4&#10;cXv2kcftlSeftJ++8JyAxCv2/puvO8ESTsTnv/vAkMAmtVCooiBK8J3gVFDeWUhTODiYTGEAIgqp&#10;DI9KTKYzeOW3//FvgAbfC0z8XYDkG9b1XVTCFS4nuRGoWaId8RViVJ8GXT+pVKLs83e/CFIb3qDr&#10;9aftV6/8yH758mP21jMP2tvPPuTj1YdvtyfvvNqeuPVKe/C6C+1eAQkqNCj1JBpBWsNFp3bTiGul&#10;pzUgV+5ev8CrNLYum24bl0y1xdN7bcH0PpsxEpApZ08fss4OGeW2uM3S9zTaas3CaapwIEEXTwSl&#10;OlqarL9bjpyesxY9b5l0WM+aPPKUPN6aKe6QwJlgfoB0TTSYgbw+0eD9B/fa1Jn0nZGhlVGHAEmJ&#10;pDuPAvm0BD901hl2w003Wl//iECEnpOGtObUTmvQ819OaWZC80Jtpf5PXj5lB884zQa7ul2xMt4U&#10;d2CAZ09lHRFmPH1UHIkAQMSEnFjutqBUTpccQxl/nDaXuhbIIH0daQrUHwEg2ABkp7ErTSEMr+Zq&#10;2QfSB+VyUAEQ8CwQ0QJUxJH6l/NJOSZl+2g8VMjOYMjhMdDOGq5fUo4Kyw709drJmzdZZ2en0WWZ&#10;yjaABKTCulDCjWMBDJTLuIZ1vihnDVdjAxqsVkAiXCN7IptWJXAAodP5AfoPLblrysICHlVWrW2m&#10;mevLirQe2S4dD5GAEhlz14vQdhC0Yj9jspvwTEpk97CZgeQ00RgtW0JqRIBqkh9RJsMP8RGxRIBD&#10;0OUz4E0ATAKQQCoHsFKna0FaJDD8XlFBKkLbJxVRKPUEqFRXxvSe7SG1AM+jRvZM8zkCkP5/ohS8&#10;ahtUmtTKdmjeLmqMtDjJsVQXtlweZuBp6sLKuFIPnJKXGvSGKJPXX+6eLuEvLiYXDuIJaQ8OnNKX&#10;oCOabugGlkElKyBjNOikx8JJBwboUiC5Wi70ScUG5EIU0yjtCcJjHJhObiU3l4xdGUIilbpRZTB0&#10;ExCCI+UBOgYokJNCirlQS0w5EGzjIMUiD91TIeS8YDSjiSHgI++d9RMdAenWC2DQJjYWxUjreCBc&#10;yrgPD3Q6NyKm81IlUNGRjlmuOWodOg+IXgF2CMGRR2S9AByAFsYT5UoGngHRkfIKofGKYnn8el9V&#10;ZI2aDOidQcQBEmhZefEkcCj260DEgLRDFWkk/eZd9/R+3lxIQ1S0kK+sFHBI+PYAD0QaePXKlPIS&#10;XQ9dI60rKhBE1AP+BQ3KABHoSgC6wo1BB89MW06gQZMMD0gobiWaDOifAvEIfgTkrJDuhcaEHipN&#10;aNUCQvGWRmvrktffkRPACTQtolRv6OGkS2gsKuAU0vkNlVlKEyCESko6GyM12o+IlwAP9Of9+sHt&#10;oNU7olThpNbfKJCjZXqHei2hfWcya9L5SGVbBGKiVi0Q0pQWANI5hFeR0LlOtbc4CIlqPT3DQ5Zq&#10;67Aacr2NEU95wJ+g1DOSbbeWPDLXHVYbS1k812dT5KHFcyOW7p1u7UMLLdzcb/XJXqOLJxwIgESk&#10;Vb8jmz2wwEs/OwYYs2xw5krLT11mHf3zLdszy9ry+r1nnrUPLncFzN6J9dY1tsajEKQ3SHPMWLLL&#10;+2wUBKmITMCPQCZ7hKZd07dZz/gmG56z60T5J1EIBmCC1AYRCgaVHIAKKjvOOPtuu+jqp721+FIi&#10;EZuO2tqTIVteZNtOv9I277nUTj7jStt9ZgAiDpx9te07dKVzIw4evlJG5Uo77/xr7fwLr7WLNS67&#10;5Dq75qqb7ObrbrU7b7rLHrjzAfvRA4/ZM48+bi89/oS99swz9vOXXrL3Xn/VPnz7TfNyz0kgUWjI&#10;VejmWQARVGoQkSCq4FEG+A6TYMJ5EICGyfHffysAi39+G0Qj/juIIK3xXcXGpDy2N+z60L4UkPji&#10;d+/bnz/+hYCE9vP9nwWS2D97zt5/9Ul7X0Di3RcecTDBeONH99hz99Hh87j94IaLHUjcd/Uxu+uK&#10;c+ymCw44wfLyM3d4i/Bzd21wEEGZ5651823n2nkaCwwVyxWzhm3h9H6bPd5nE6M9rvTb09nigKK3&#10;W/d+tNIjDIMDpDiLLN+b9P4ZwwNZ76mxask0W7tqtpwBiInytuN6fvTsxQUmaK4HKKdLcJOAOw2x&#10;GgS4kaKP0qcm0iTwL+ewqtZosBiNMiclNCfJIFVMsVx31p9vGmc1RjJWUdWo9dPbp8WKNV+E9AzX&#10;yZFCR6ZWNmDm1BHNf5pDcLrkzVdr3g83xOQIIsEvw6rPpK+JMENOhEOBIUc4MKI5x8WmNFcSyXBx&#10;KO2XRwXcI8cLx/iTBtB8WlzlxpeW3w212Icqb29eU1nhYILoRLi2Vr/Lk9dc7PLb2j6KkxjnagEL&#10;DHiNgww5oFOmeJl/Ty6n/a3RXN8QkNc1z5VXUi0HTy0I+buh136UEXmQPQHE1Ov4vIcGBlWDaAlC&#10;icWE9YuQtEb7QnOmtp2Uw9XaqP2N1wmIyF5pXUh6V5NW1/qri2sDES7ZLIjqwflp9AhKiUCCRyGm&#10;UMqJIGFS8zXdoAE7slu6Rs5NcOAgcKLvgs8ACkBEk5x3OBTwL4h6wLMI9B0CEAGfQYMKC49E8Erk&#10;I6xtADb4D9w70i+QUQEuOP+ACLYHaCJzUGFF7BwnLxSOWbE800JKgdASJ43wPh4vvehJGXR1t3to&#10;nHxWY6jemap+wQQO8Oph2NKZjUgFNwkcCEgetZWIPwUsX/Lq/I7oVIs8Uaob6JEBEaVaIIQIAaEv&#10;QkUIQRGJ8LpiXRSAAPXIRC8CMqbQlJAhUQYEPwjVQTikeRc3Z6MMHxoFdULRGHLqmOFWoI0BaAE8&#10;MFAmY59SKT1clURHKN2EyERZZ4OQcLnA0hSL4x3LaDUKVME85hidjIT+vIMUPVAybuwzUQ3EtejF&#10;4eePCEKdjknolDJHHkqIkOxXUPJJf4qQg4UWed/wE+heitojvIVEKuaAobcvp3WTx2MbgTGmvJb/&#10;E8GgDTjHDUcC/Qq2Tzku/AqiTEEeNOa14zxEEGTb2jtt2aq1NmuejKd+i8STRqMtCK3eglzgoUbn&#10;kOoN9CMoCY2n5YE063zHhc517fAuvCUw3hAREXk5RCHo2UFqpzEiAInn1AwJt87mLxixQ4d32pJl&#10;s33f44mYl4bmR7osP5az5pyATXvCVm1YZqPThi2WjjqoaIw3CqRovwWyku0ZS+ZarELnkQGQaO+T&#10;h6FzmO1qF9hJCEwMWA6g0prV0OSYyVpjpsWae/IuXIXeRHPvkFXJ8wpneqw+3es9NpqyA9Y+MFcg&#10;YrYlOkY9EpEbWaxlhryJVzaPkuV8GfrF1jchADE4z8mWpDlIaQAk+qev926f4/O3eYqD/hrwJdCc&#10;QKCKdAdpDqISKFwCJEhrQLpE5XLO8n0n+BH022BQuQFHAiCxZusltmzDMU9lFDp7Eok466KHbeue&#10;a706Y+mGs23VlmMOIk7aeYlt3CkwsfcK27HvSudF7DvrGtt/5Brbe+gKAYnL7MChy+zsc6+yo8eO&#10;24XnX22XX3q9XXv8Zrvp2lvsjhvvtAfvetAev/+H9qMHH7XnH/1REI14/nl7+yc/9mjER6Q13n/X&#10;PkM3Am4EkYDJks8TYlMACC/tDKouAAmFV8BC4f33h4OKyWhFEJ2YTGn8XQBC49tvAvlsBkDCoxFe&#10;8ol65mTZJyBiMiLxp9+8Y3+ibfh7r7ok9vuvPWm//PHj9u6LjzqAeE+vP33inkA34q5r7GF4EQIR&#10;919zvt15+dkeiTh+1m676sguT2tctG+bV2rs3bTYdq+f75yIVbP6A72IpbNs08q5tmTOqA33d3hl&#10;xtSxHps+I2+xRI11dsU1T4WstyduI8Mt1pnTc9VUaq0t9dbRHrH+vrTlcnLgovCXavS8wHegeqtK&#10;z0O9zxMAB9pyN+B4ab5AKA4iOsC7Ws5aFY5bRbU7WpRR1sr4ou2DI0Nfijhl3K5i2ah1yKjJsAFI&#10;kppzcCJJjbZlk3bu4QMCQ6POIyN6izEBDBBWZ+4lykF1BfMidiHWKCeE7cuuACJq5bwRlUhojqHq&#10;gmgxjp9rQQh8eEkn+fqqekvGs7IDMqLVjYZSJDaE6Ae2hlQ30QxSIUQ3iDrwPSCEOT1ULYCFU6rP&#10;0YaoR40dFGgQZaeUk2g4vTYoZ4QcWVEB10NAQR4+xjwLQZs0kJzOGi3v0XQZX7z08tIgdcDyGHaM&#10;b2mx5moZ8HBlyHI679N7BRR7tQ44H9oPqi8w/OUCEGUCCk0hzaE6P1WyZWwjeCWSA2+vQetHejqI&#10;RNTWyLEj2lGGmjQyC+xLMDw9UjD+Ag7FRQ0+ADX+XuBgyglAARDguvE/7HTAuZgioEAUguUCSWyA&#10;B+cl+OyRCL133QoBCUiXVFwWefONMhmB+oSHc4ITCuMT5iZ5JVZerD9N8dA6uXuXNC4rse52FNbi&#10;QmZCkHjkAgIOOOQFI0CF8YJk40xVXRBQIoCBVAF9Lfh9fGzIZs2c6hwEPkeFiDHwNHEBOBQGBE0A&#10;CnXE6D5w8QEBlKNU6oIBIKqrIQHpgaoT0tN3RCJQlJw7b4Zubn4v1f+EVuEaCDCEdFPVEU7TzQtp&#10;h/wc+8DvBeN8glgpJA6xMSpjiuAUrcHpPheXwewlXy9j7BUkdbr5tJ4mvPYQoa46jxgQSaHzKWWv&#10;NTLCCDpFiULoe4iVkEABFEQeqI6IpxNOSoRTQOULkQlSD0RJqNKAWEodOOqStBMvLS/Se8pZZYjl&#10;ebBfDEAbQAwOBWkmGu3AWyFCAw8FPgwRIapturp7ra2jXfdDiQMZelZQTcFEwwQyPpG30bG8hzUJ&#10;gzIQq3JuBPsVjWqbelibQpZqTVl+MGcjQzmBMB52hLl0jOFyq49UWLsmySuPH7bXfvqErVg9y3rz&#10;OVenRIxq+eq5dvKpq23a7F7r7c/65xF5cAhQkQ4JkyKCja59REOiTucxwkRHJAZZ7cnf2/o6rGek&#10;z5JtKUu1ZfQd1SMCD10CYYmgkoQS0SAykdN6slaf6hCI6PGGXZWRrOWGF+i3AWtszls0O2ix9qkW&#10;z02z7MBij0bAm8jkaeg127pGg2gFpEsARHv/Qpu26GTbd/Rm23HgKk9vACgYBdEqRKkQoxqdu82l&#10;suFHQLbsn3aSRyToBIpAlZd9LqUy4zQHEoVunuhL0DuDdMfC1ed4OShy2utOvsyWrj/PQcXidWfb&#10;8pPOE6AIxtqTz7dNuy61LaddZqfsDQiWcCP2Hb7aeREAiYOHL7ezzrnSzj92tV1x2U1epXH8ihu8&#10;UuP+Ox6wR+95xB7S61MPPerRiNeffd7eevll++VPX5+MRrwb6Eb89tf2l99/Jz6FcmWQyvjKQQBc&#10;CAcIhZTFJFAogIbCayECweB9YSBS9a9vGd9FJP79d0DK5960CyBRaNjlFRtEI37/gUckiEag6PqH&#10;X71hv33nZfvNm0E0AiABgCCdQbvwQICKFuHHHUgUQMQtF53pvAiiEVRqkNY4e9c614wgGgGI2LZ8&#10;hm1ZMcNWzh6y+Xp+5mosmDVki+dPtalUZgy2W64rpWcvZX29Ccv3CfR2RS2bESCOwzMjFTvFWrJh&#10;a22LWCoNr0nPUahEz3CdV3UBFKjkimtuBPyTugBEVNXJsZPjAoioJcUrT5wUBmXblM8TUcapoj8N&#10;fX0Qs0MzoQ6Sogw5xHlPD+vZdqJmbdDJeN7MCS91h48AiIDX5hUSIYH7Onr4aJ/0nggFhhPAwByL&#10;EQ5KQ4MBIZzoAw4fZZLVWhcAgqgGTbsADuT4MdpULHjOXp4zzbzgEhBxAKCQMnEAUVmr/ZHTI1tD&#10;etpfBWow1PT4gCtB1QVkzQKxsCC8VFdD6kAGU4MyUP5Luj4qm+bciwqImuUeFaH5VnmJbExZLDDi&#10;MqrwBKqqEjoenXt5/U3axwWjQ/b43TfYhWfu0XmLuB2kwgGBqKDLZ8CHaKxr9HWT8iHqwfHBy6it&#10;hgRKIUCt9jEw5Iz6OqpN4trXsLZPykIgwYGD5mp99u+K6OXB+yYHEkQYgmhE/eR79hvQEUQynHTp&#10;QEHfO2gIIhREKiCAnohyeCQCYqVwAZUsAo5Fpeh5lwlRVSK8QShKKMfJhUKyuvG4MOSoSnWQNEBB&#10;Aa2srMilTdE+pyQU9UoULSHKIBtdLa8bTz4i4wdXoJwbR4PaY8Lr9LaIyXBm5a2evGWdbd+2wcPz&#10;ZTLOdfJ68WrpdQG6rJSBYxClgGcRl/HLyJP0UJlQK7oTAAZKN0GRgIlIpFnL4XXLwAm09HR3BABC&#10;+00n0JSMD1oQQWWGbnht0yW7tW8cNykDDDNliXwugAoaV0GeLAcEydDDS0ikktbeKaMk0MCgZS3e&#10;vjOedYyRcL2H9JvTaNBXOjkVVA+YoEEVWgxwOMor9J1ABBNCaWWJHnxClQGIYIIAGAA0kJeOIEfd&#10;VOf7VONgRJNAY40bd6S0mTAiAnekLOr0cAJwKM/ybqY1tQIt+j4kD0VggjQSaSFSMUQvgrTKFB1L&#10;raXTEevuzuhhL/MBk3zurFFrFUCgRTfRHcSzIJJGtF0kbhGpicPdSDXazt0bbeO6+ZZJIGdbrHOi&#10;8ygAEY6WW2t72PYfPMkuvfKADY23WltORj0Z1jE3CFBkbfGycRubyFkq0+BpkEw2Jo8NPRIiEICF&#10;mHMhwrom6FJQDuqAQkCvNqIJUfteBfDzXh1aXr81ChTSBCyVa/V0h5eUJlIuPEXZZ6kmm2hrj4YA&#10;S7xNnxNWE2mzVOe4RVr6HUwkctMtRbpiaKllBxdbqnemtY8scjJmsnOaD3pudI4s9sjFrOXb7eLr&#10;HhaQuNHFqLonRao6x1Zax/Ayj0KQ2hicuclBxPDsLVpmtX8mIjFzyR5Xu1yw+kwHFJAtKQMdmrHD&#10;S0CJSgAUeGXAkfguxQF34szJlMYxT2sEIOJCgYjLbfu+q23PoesdSJy69wo748i1dvDsG1zN8sCZ&#10;V3q55wXnX2eXXyoQccWtDiRuvPpWu+vWe+yBOx90EPHo3Q/asw8/Zq88+bS9+eKLntL44K2f2kfv&#10;vR1oRnxMNEIgYlIK+2+oV3qFRgAiCsDhRHShEGkofPcfACIgXRbAREDABIj81YcTNAUg/gtQITBB&#10;6SdpjWBQsRFUa3wFqEHR8hNSGpO9Nd571T5++2XnRgAkiEa8+fQD9vOn77eXf3CLvfDATfbsvdfb&#10;Y7deYQ9ce4HrRRSEp4hGoBlBJAIQgVYE0QhAxMaFY7Zh8bg35Voxf8TmTcvb/Jn9NkuvVFUMDuds&#10;eLTTcrm4LZjfb9OmtltPrtFyWfRcmENLdf8TnSS9iaHXcxbT3KPnHp4a/KSonrnK2lqPHDS3dghE&#10;yMDpc7HmuErNZc2turf1vkSOId2B4SHhLOHM0UrAuy8z92jEkzKEWo7+PThFcNCY4yOaF5jzKXOv&#10;Y57UenEWkQcgKgyIICVBqSQETmT5nSsRSei/Aix6H5bThz3h1b9rZE4kRSugIGPOXE4kowkuVhiO&#10;WlTbCLgBDXWJIMUwCSho0AgIwJFMI0mtbUfgechQE8GINCYdKBRaepMWaQzF9VnzodZbBQmyFHIg&#10;HDzNrdUBiMCgOggSmIGwiZ2giRmvOMtBk7CwVZRGtM4m2SqkoYNUQH1Dq2xVwkFElY5lrKvTju3f&#10;aeuWzHYnNbCjwTaonmDfKkuqHDgQzSdqAkjhNy/FLGbeRtcoSEN4NECvjaGsQI3Ox5SIA4QCcGAA&#10;HAAygAgHEA4Ygt8KYIMUCZEL+Bb04eAcABI4HwCiIDVS4eAq4FoE4lJOrPS0ByBCgELHAnejyMMw&#10;WuGUYkLigRGeMqVEr8XuXYLIKLdx0ozABaWTmUxUSC84wdxcGFXyUwXjShkipD40Ilzuuki/lVGC&#10;hDIXGy520NDX3WbLFs+ygbxufN2ctaQMqOpwtq48fd2gREQAH5TxVCCopAuLhgThMsqFKG/h5uNm&#10;pK4V1nE83mKwVl24SkgylYxZVsbDZasFgioFYiDaIDRF07CsjEtbS9xQWMMI1gvdj4z12tBIt6c2&#10;KgUcXMQpC/u4UttvtFgsqGjAYIdkfCPy+hOUH8pAEwGgwoMqEvrlA5ra5WWHQhVudMsrgkoYDDHo&#10;nxQAAIQIBGkDiIqACSIQ8BDKtU3ksQEbqFaW6aaGp0KkBMMKiCC32aDzHvL0R0zbTnqYkJAiUQaI&#10;S/FYwrkoRCJIC7FtOCaBqEyZQAfaHoECKZGbRYtm2KGDp9pgf5uuT4khVBWq0zWP1HpaxTkZAmf1&#10;teXWSZWFzh3XH3CTaY3aoiXTbGig1UvRYJcnkpoE43hGldbcErIVq6ba6vUzLNerc5du8GOJxGut&#10;PZfwEC/LN2cadXw61rQedHp8RAUiYhrJRgcRqVzWQgJVNTruVEez5af2W4XAGt1BaS+eao1bZ7/u&#10;Lx1PTUO1tfa2W0tnm4OJcoGyJp37eGu7dQ2Py5hPNRp5hZtzls1PCFi0evfPSLbP4m1DAim9Vpfo&#10;sfpmgYnu2T7S+bmWFKjIjS+3ronllhtdYvHcVO+50TO+zPtuDM5aa3NX7rZodtR1JKjuaB1YbP2z&#10;NlpLzwInWRKNoI140GZcAKVvkateEpUARAzO2OrCVFRt0MALEEEUApAAmOifONkGpp3i0Yil64+5&#10;yiWvhcgETbrQjKDUE80IKjh2nXmj7Tv7Vjt1/9W284zjdvqZ19r+Izc4kDh41rV2+Kxr7JxzqdK4&#10;0a45fofddN09duv1d2vc6WqWD93xoD142332xH2P2EuPP+XRiLdfeeVENOKTX77jjbmCaMRH3pTr&#10;r7QG/4pKikmdB6osZPwLAOIEiPhvr9+BiAKAmBwFfQm9AiQKuhOACNeQ+LIAIv7wv4KIj39ln334&#10;titZAiJ++84rzo348I1nPBrx9vMP29vPPuggAl4E0Ygf3X6VPXT9RQ4iIFfCiyhUacCLAESQ0oBc&#10;CZBALwIQcdKS6bZu6TRbIPBAG/BpIznXhxjl/fS8V2bMn5O37o4myyQFfgUeABDhcKmn/ryrbSps&#10;SYFjIpjMHUk9b6Q6oyndy1UIxwUKt4AI2uXDSWqMUVmlOUAOjfe4ARz4MwnJ+dUAAP/0SURBVBpy&#10;Zw/dG/pleKm65hXmH+ahKZoniZx6RLlKxl3LM19S2s2cRkqb7r44TDh2zDOkJogo9OWHLN835Aae&#10;lIFLSGueDqr0An4DxEs0GTCoiDPhvGLMcAaRkI40NrthpwlkqE4gSUY1ABGUh2r+AuDrPxAbGZRv&#10;ehSiguOSMWTdMsakHzDMRDAAEDSjqigVgCihsiKi7WNIGzRfk8Ym9y+jXlrtehWd7W1+3BHNxzWy&#10;h6gZOxFSHny5jHHFFCIWRN/rZN/k+WudGPCqkkarFYBJNjRYd0vSGmsgTE7RttBdQBkTx1vgCGJm&#10;mYy39hOuRVQgCKBDiWd1ZbBvFeUCPAIqhVQC+9xQm7Gq4pj+RwQGsPAdiDiRvtDgcyGN4e891UEK&#10;o0C2BBRwvIATwEIwiO4H+1rir9jVgDcBGZNIhbalc8BxEzEpAlHwZUVVWjcNO6wFIKkgLV0lIyRj&#10;TF4KBEXoIicvbmIsbwmU0LQMXS2r5UVT4kgkAenVsIwwTagQaVq2dKGTFUlzxHVDY1BJC9DlsqG2&#10;0rJ6KAYFIiiDQfiJnvfBuqZoUDpDpQQARPtVLGStm5JXECc6CclUxsNgkCsBP7lcjx4QtCUESmQw&#10;CbcRzi/0r+/MNjtwQOPBAUQibMfOOs1uueFSW7Rgqm1Yq0m8ndygEKOOLxDLwhtA16Hd1wkJkJJG&#10;xFtCAhR9Q0O2dfsOm79gkQxszKJRzmO5tSH13By1BfPG7IrLzjY0IlpaIpbPt+thK3cuBMRS9pf/&#10;EGXAgMM9ofU1Og5EOogosN7O7i6jYRcS0x4tkLGmP0U9VSAJQpAVmgQE9kgjCbQ56xmegh5y0kSk&#10;M0hrUKYLL4S0C30vIHIS5YBPwcREN9JwQ0iTXI/NnTXheVCuE90/qyqKHEQAYABbtF1Py/i3JjSh&#10;TZ5jAA7lqq0CA0QfCoI4DWGh77pia0JxT2CBKENrTqBLkyQ9O6qI0NCzRB4WLcFb2/VQRWpsxsxR&#10;W71mmZ8bIjREFRCqonoDQiXpC3gSSIfPmD9d78PW1t1qS1Yvtlx/TsChzZdj5PI5F7qKaP9Rx0w4&#10;T0Le36hAxMi4QIMmZMpaY2lr7hm2svq4NbX0Wqx10DI90y3WPuaRiOb8AmsbWWbJ/DyrywxZQ8uI&#10;NbVRHrrI0j2kNpb4aO2bY7nBhR6ByE9bYyNzNut1neVnbrAWrQNZ7NzACgcSAAeiEEQmhmduttHZ&#10;WwUQdtmcpac7iBiZfYoNzTxFYOJUG5m102WuIVxSkbF47bmT0YiDXgpKqgMQEahcwpk46mACDsXq&#10;rRc66XLraVfbrgM3eNnnjjOCqMQZh2+0A2fdaAePXG9Hzr7ezjr7Wrvg2E125WV32HXH77Ybj99l&#10;N11zl91+/T12r4DEA7fea4/f97A9/8Mn7CfPPOvRiHdf+4lHIz7+xdvemCuIRgTciL/+5Q9e6sn4&#10;BgLk13+xv8OP+Pa7VEYBPAASvgMQ/4dBWeiJ8R2YKKQ3AjGqPwWlnw4kIFoKTHz28QlZbO+vISDB&#10;oK8GREsiEs6PeOkRe/XxO+2lh24RmLjVnr77WvvhLZfbPcfPszsuP9vBhAOJo3tdM8L1Ik5dYwdP&#10;XuEky51r59rm5dMcSCyc0WtT+7Mubz1jLKd5tNNBdo/mhbHhNv8+3x23wZ6kDfQm9dzRUK/WWjvg&#10;QlAaXuv3f4nmI6SjST2UEa3VHDelrEK/pfy1tELPtZyDGiKSCd3jeqYHBvs073Q7KPB+NnIC2yF+&#10;67e4nBUitDzPcLe8VYEGzfwAEDQxhP+Qy2Y95YsOBaX0Xd0dmgujFvQyqvZ5DM4FypQ4cEHpY4lH&#10;CkgvUA4KgGgMRbU9Qvmap2SU8IpDNYCCqBs2jFpTOG2xSFYgQs97hOZX/N6k16QMe8piGmgceEoC&#10;8mUZDo0c20kAAVkebkEdUWrZrjIZR9pxo+NQWYbBJbffKEcL8KLt16MlFJdBJBJBz5K0i2StWb7Q&#10;7rv9ejt+0bk2bSBvNSXlXq3RWI0Rl0Mo484+O/lQ6ywvier4WqyhSiBDwAEyfqUGdgzeBZUVngrQ&#10;/nhPC4GKno68heWoV5bWOtABKOH1V5Yjdx2f3C/+R4pDjmBVUvZSzmWR7OokOChwIUhxlHl1BdEd&#10;AQidW/7nwMFBA0AgAA8AOEAAoAVgNn/2ShsenKFzTmtwOfCyIdhRUk4AnxMgoqTB18l6OIYiSjUI&#10;k5SVodqFscq44SFvT8iKix4iX1QCEuIGanCjgvphuUcf6KchAOCRg2IBCN1Euhk7WrWMPOPlyxY5&#10;eRKCn3v0TbqxCYETQhOIyHe327CMFSEzhDkw9qwLsgzcCEo/CQNFmxI6QaREBFh4YKgY0M0KeRKD&#10;SX8N5KAxkBAaCbN5tQSMXL2v1boyiYQNdOWsWg9IgwxWk4xiQgZr4+q5tm7FHFeGQzK7UIpJNQUV&#10;DlQ0xGTQCfWBuMsFWOhbEdfDEWvOWiLbalNnzLbO3rxHSQAEpEw4zoy8h9GhdluzeqYTpIblgUyf&#10;3m/0kSAPmUjogUAboZZSzYDzUKdzCIgg6sA2mTAgPw4MDVo6ndJ70jdlDiB4LbTc9tSIHnhKXnll&#10;PyCLAgi4bgAH1CVJtfDwMyBUTRHAKxXSJofKNlPNeoC1T/GoDGhYxr+u1nJtGW8t3NmZ8TAqKRkI&#10;WQhZJQUYU1on149GOwAZCJLhGPLaus4NFdbV1eKRnXBMngIRGQFJb0YmYFFVW6ztBxMXypl4Tqha&#10;RlNap5adMXuqrd+4zjq6cx6ZofU4nBGiC8lM3Oj9QZoDoicAAjCR6cjY2MwxBxtNAAYNUh0ekdB5&#10;A2SkBZZo7IX+RL08t3AqbfWcu6Tu12TGZbHp9FnVxPfoVnRabQzVy16rjnc7cIh2zrZ4zzxrbB23&#10;2lS/JbpmWOfUFTZz2SmuGQGAyPbOdn5Ea36+5SfWCiQs83RGi0ADSpap3Fx/JbWBngSpjPy4gMbU&#10;9TY4/aQATCzZ4yTLvvFNRuMuQESBaFlIawAkAA/wJYJyT6o1zvUB0IAjgarl2m2XOpjYuONK27j9&#10;MpfJ3r73Gtt75GbbpwGQ2Hf4ejt8zk12/oW328WX3GGXXqzXC26yyy++2W66+m6765aH7J5bHrT7&#10;b71PIOJRe+7RJ+3lJ56xN557waMR778ZpDQcRECw/N0Hzo34+s+/DwDEl5/ZX+EsfP1n+4ZqDQy/&#10;gMN/gof/nr7434zvgQiULgEShdSGEy69YkNAQiDiRMXGnwMhKko/UbREFtsrNSZJloCID157yn7x&#10;8mMOIt548h579Yf01bjdCZakNO675nwHEvdcddS5EddNgohjezd5NAIQgRQ2EthbV86wk5ZNszWL&#10;x2zZ3CGbN6PPpo8CInKW70l5+2+ab6Vi1TbYm7HmuJ6bJrz/Mksm4EAV0hl6zuTMEGWskVMVS7RY&#10;heYjIhCoLkY0l9Q30S1X84hARKmeRwjXLdmMbd+x1a686lLr7ckZ5d81mjN4pmlnQPVWpZ5/0tRE&#10;SOFAUXoOiBgdGbKJ0THN7TiKAi81tfqtyUvJ2+khxHPPHCMAgWy2RyMANRghGSCq8WqqEICCfE3I&#10;Xg6fDD5hcoxXTUVMn+V41AMU5MjKMP13zxilxkDFsUogISA9whsIyeGNRVLahgyhqzbCwSPyK0eT&#10;SIeMH1wI2o9T6YEGQ4nWUSzDF6QIZCe07aqalOaztBWXyvCWYSCD9AykzUvOP9c++eA9e+FHj9jm&#10;lcstAqlf663WMjXsfznhfNIUOjYZ+9IpjYagFFUX9TovIc258CmwYbQtr9axlEDGrCCKQlokkOim&#10;TTgGGaImBp+qiMamDs3tAhBFAhDFpB1I7zfK2ZajLRBRU67tEXHw6EIQeTjBj5iMGHgKROc0EIsC&#10;BDA4rxUagSZGAOZq7OQte2x4aJrsq373bES5O80BiKDiEU4EAIM0EOdatre4xoo4MOdB6ETCjUil&#10;OmzePE2KjYSIKnSxWJDUAShHf5QRJ8RDlUJ9dcBxcIBAqAcwUVZs8Ui9vE9QIwQenaxKyDm1hk5B&#10;bXWZdeWa5bHKkGEs9H1rKiGwIhACyqtrkNFix4s9+hCqlcepG4e+F5QlIUBFiWhKkzw9N6KUKmkf&#10;y+BNyCASAcDwo9cAaYiIBuVAXFBCcRkZ6ki9bnrtB/0laLTlTalkrDy3j6ERUkd1kyqHaidEFsvo&#10;UUIZRASqtf2QbrI68nqprAxXswyijLseZCRfIUoClqhIyGlyoHdGW6uMXKzCQ/TpZkAK5Khqeegy&#10;yg2QkKoCIKDtxSnX1DlGxInUCKkHKira26mM0QPXgJKn9lWTAaqgPNRs05cTSCD1AfDhXLA+gAkT&#10;RYvOc6AzIaCia+b/aWzwKhDvKBqj0kLnmImgDk0J5LbpmJeyrs6cnX/sbNu2bb1HPgCZ7K9rYHA/&#10;aB9IWZHyKq3QzafvwjLoVHNUadlcV7tNmz3dUvJ+arQtXknblJUH0R7KXCshtQrs0Ho8ogmsWvcY&#10;EQZKPr2sU5MjI05Hz5aU5XpzNmvumOttUO0CKTMk4IqYVVK/p7LN1tJJKqPRq0UADbn+TudLEJWg&#10;NJQeH2EBtXpKmQUgIvK2wromDamM8ySqmgQy4llr7hqzaHbAsn0zg8qNVpp29VtVUl5E2zSLd860&#10;aG66g4jm/Fwbn7/FuQ8uTDUgIC2gAZmS8k4Xnpq2weLts7ynRkHBklLP1t5FAgY7BQROcwABkABE&#10;9I6stRkL93iVRs/oRpfFHp55qs1fdehEZAIOBIM0B2mNNVsvdcIl/TYAFEQm4EygN8F3hRQHwlS7&#10;D91i+4/eaWecdZvtPXSjgMRNtk+vh86+0Y5dcJtdetldHpG44tLb7ebrH7BbbnjQ7r39EXv4rke8&#10;UuPZHz5pzz0WRCPe/skr9gtSGu/+3D7+1dv26Yfv2mefoGIpz1+G+2vKPb/6o1dTACK+/eZLH//1&#10;L4BDYfwfwMM/AQrfH3z338Y/iGp87UCiEJEIKjY+P6FoSdnpV38KohF/ghvxm7e92+env3rDfisg&#10;8eHPnrX3fvyYvffyo/bzZx+wN5+531770V327H032OOkNG641O6/9iIv9QREEI2AXAmIOGvnWidX&#10;AiL2bFpkW1ZMt62rZjmIWLlg2FYsHrHF8/oFItqtuyPiDbf6cnHLZsLWnUvJqLRpftR8GanwuSOV&#10;QJoa77zKU4gJOUPo3URiaddxAECgLEsEgnbfFZQuai4o1pwMiEgLdJ+yfYsdPfeIp2uJEDM3k3pk&#10;7saxIHpYVwcngcht8FsyEbWTt26z7dtP1XJEqPldcx7PoZ59nCDmdRyHrq4ej6oiv+/zsQAEGkCQ&#10;J73cU0YUhxS+Asae6oOCDHR5KQZQc5C8YYiUGDhsDekKBJPoORGqpocFFQ4y4gIZzXomW9M52RAB&#10;fBnmaBNEyjrfDgCilihEleZ8OZoxiKI4w9o2YMKlpdmOvOlwuM2mEJ4vl2GWwa4LpTS3wdMIKvbO&#10;PXTI3njpebvh8kttztiIxYjk6jyEyjV/1jS6fSpHrVL7X1MjR3cSRBAFQRODklK3afVRzbfNmudi&#10;Xg5aXt6k4xO4qRCICzdrvwECQaQAXQYIlWUaqEIWCUDwHyc6ahnOWVWJHKNagUi4GSXsg5b3ygrA&#10;EWJUgbEvpB0AYICzWvpzTAFAUDlJmimIJnC+m2X7IbYSRcIJp5iCaATXkf+zf0Rwgm0ABINR1JLt&#10;0B+YzOWp6uTRi2F0dNRvVqIMKEUiEFXQ06b5CdECAATePBwGQAKqj3T2hLU7Y3zQowxUNmDQEYly&#10;D7hJn7VOcuj11eXWpBuYPFMk1ODkknIdHIxbPGAXqtJ2OThKaGgswgECYrx6o1Jes27QehTTGmP6&#10;LTCelFgi3ASHoUbbILzeKoMCvwNCEHoPE0N91tOecSBEvoq0RiX8iIqgeoN9xhgHHATWS3lik3vo&#10;GDDqruMpGaj2ThmqnNWgv94Y91psjCi5wspK2qqXWHM6JMNdqf3Tw5yiRDZhmRatS142ZKZkgs6i&#10;eijD9ToWPPeIKzwWohIYekozafTFsnAyABEABCRuI41aVyLpFx1SJ9wKykFra0mJNPh5IH9JJ72B&#10;/h7XrSCt5KWoAhBELBqjQuNaV1gGFU+mTg9Po853PJnTuQCoJCydztjChfNtfOqQzkmt0T2VUV2D&#10;1geeiB4oXUdKyeo0gdXoeGp13uBz1MhDicm7R7CqUd4S3n82124z583ysCgTGAqaRBnI5dI/I6R9&#10;gjRJBAFjj0YEQlPUwfv5TydsYLjHHnzoFjtw8GSdM1Q4daz6DxGL5jZ5ScmkC0+19/W6UFW6o9XL&#10;PukS2qTzX+8kTXlulBgLQDTnULfUg63rkczp2nb1evlnrLXH0p3DlsqNWFNznzVlBBwyfQIRvVaT&#10;7HPwAMky0jHNkt0zAyGq7lkCJf0CD3Mmx7zJ0s5lnq5AeKptYLmlcwsECta7giX8h+7hVQIC9ME4&#10;y8HE+NyTrXNwhfWNrrNp8+kAutXyE1tcyRIOBI274EkU0hpwJEhzoCFBCWihEyigAuDAgHRJSSiA&#10;gogEQOLkvdfaGefcafvOvtP2nHmT7T3zZjt4zm121rHb7Zxjt9kFF91hF150m111xT12/TX3243X&#10;PGD33vmY3X/7w/aDex62Jx583J78wWPy2J6yn730or396iv2q5+/br9570373QdvO4ggEvHlnz6x&#10;v33xeyc9fkvzrL9+Yf/4+1cOIv79T9IZfxVY+D6I4PX/Y/xvQcQ3J0BEQYzq+xEJ0hqIYH31WVD2&#10;+edPP7DPP/qlAwlIloCIQsnnr37yuL313IMnQMTzD9xkT951jT1y8xX2wHUX231XHnUZbEDElUd2&#10;2XmnbbTDO1afABGnbV5sp6yZbSvnDtrSOf22bO6ALZzVZyuXjNqMiZzlu+I2a2qXjQy2OdGShlzp&#10;FMChzlqYOyL0VkjZqqWjrmBJz55AYp/nRkMAApG4kJ4/CJFlcphQno0JGDvPivlQzw1OAKnomOYE&#10;IsQQKuE2UPVGR01Kz9FsAWDQOIvKM+br7u5ezUUpPfPMR43yjmMCL6RrqRxBjVdzA9oreq5JnzZp&#10;f4hCBKWa5PS1DTmHriNULQNVFhhxvGEMWI288XBtVAae3D4kR2SjA14DxEiiDIGyoj5TOeGihQ3W&#10;JGARaRDApyJP38OFYFmiHZAim7XP3nlTdqIKLaGSUv8ODgLboGy0VPasvDys+Ro+oIx4Kc4hvDci&#10;74Hcdi7banOnTthQT5dlNCc1yhklpVEmJzcVSWk/ISISLaEvEyRI9l32AI5e0RQBmhKdT+1fZdij&#10;D4CB4lKc5CD1EPAUgtQAUQheEXiqqox6BKJEAAcQUWjRTUbAOSTlmm8riXyQmtExnAARrE/HIhDB&#10;AEQE1RVcBx2vziUZhYAzQqqCyA3/qfRrw3VDQ6mkpETbL7Jizp32n7QSipyQMQv7G/BZtH9BB00h&#10;1uIqH5VCkRgEmLuwUgllo9sASYWLj+5DnQwl3nycaIUMVrEQC01GqAHu0eQ9fWzAQURIN2qgMhlE&#10;KzB+5N6c/1Cim1TrpgV3WDcbeauwUBIXDtRLLi1QggxCMQAYvocciPwqZT2kNwL2aECsRDyqubnZ&#10;Q34IReHhkp7IC9nHo5T/lGrfiTzEnEzUUF1p0Xp5xfJUiYSQQmE/IU5SsxzXg4GhpKsl7bo7ZZwI&#10;+9NoDDART6ctmmyxXM+AltEF1cmn6yidNiElVVVTGlmk4xAYqyqybVsX2YXn77PpE316+IKHmUgN&#10;aJ7zxP5i9AEPtPSGEOqiVwIydAlt0L55C3YZPqpYeE9khjJOrhkhxbiMLTwHSFQ1mhhIdVAKmsnE&#10;ra1VBjEqzz6ph1aAheoMIiuUhlUKdNTK8CM/3dzeLWPeJiCBCE3GEql252VQZprSRAN3gtQJKSTK&#10;gQEP9M5AFjsmY9ykfS9nXwUgWF8kkbGqWt3klQ1WrwevXNc72dpiC1csFKhq1/8FhnTO6FyK4iSR&#10;gQaBigZSEDpPddF6q5Hnw/4BeMjx5rpabfHSGfbJxz+3Rx+50RYvHLOODgG8JoFQAYy2ri7r7Ou3&#10;9t5ALruOY23W7/AqtN6KkCa1SI0TLNGSoMKjta/LGgU6ABItmjyRy66JJARk2q0jP80GZiyxulib&#10;1ei8FOmhoq8GEYm6VN5iuQkv+aQEdEpts5eBAiTSnbOtNY9UNjLYpDdW+ujoX+7NuDqH1jjfoXNg&#10;pXUNrrL2/BIBhB06N6dbr5YfGF9rYzO32OisbTZ17nbrGd5gC1cdtrE5u73ck2qNQvknUYpCCSjy&#10;2BPz9zqAQD+C6EMhArFh+5UeoWCsP+VyBxL03dh58Cbbc/hW233oJo9IHDl2l5113p125Nxb7bzz&#10;b7eLLrpTIOJeu+b4/QISD9o9dzxu99z2sD1w18P2yH2P2mMPPmbPP/6kvf7Ci/bWKz+2X/zsVfv1&#10;Oz+1T96Xl//RL5wXUQARriopIOE6DzL4gAgAhFdbCEz8XwEIRiEi8b1oRcCpCNblQOKbr06AiUCM&#10;6jPfh6BR12/tiz/8xj7/3fv2GdwIohG/fN25ER/9/Hn78KdPe0oDIEFa4+WHb7Pn7r/RHr/9avvB&#10;jZfZw9ddZHddepbLYBOJuPCMrXbuHoAEvIiVtnXlTIGIObZu0ZitWzrVls8btOkjbTZ/Zt7GR9pd&#10;TGr6tC4bGm637t6MVybRSyMWp7Ksytpb6mzejA7bsGLUEo04bnLU4vXWI0CAQ4HTUkWKQc8FKpXl&#10;RC8TMf1fYLhKQEFzMg4GThx8iPraas2xpe78QS4nwhlUlQVVaMz5kNyJcCLyB9eM/kioGiNWReUF&#10;YAEDyXwFYZvUMjoRRIWbM23aJyKUcc178vz1/7hsDPM5tgNDjydMdBkvnqqEEDanFg4dAED7qXU1&#10;yTEjqgA4cNAhI4fGAqCjviYqWxPwIgAggArnQZDO0DaQuk7r2UWbolrHnpHj0aZ5qautw1qbsw5s&#10;gvQCx8H/SA+HvbqPlAE2hzQD28WpbdN/ACSlOmbsBJEFLyHVflYIlHiTKo8UwGXQ3Fsux7aBqg0c&#10;b+xjhRtyUgBEGlx9Uka/shxnWdenRPZV2wyqJGTUPUUiQ4/RLpvUoJCdo1U3++tZAXgOMuYFEFFZ&#10;BiEzqNYgpeGlnJPRiGC/tD6BEKIOgDJGYDuD73ll3URgoBBQ+g+4JK1BEYOXpXpEg2W/Wx4nv8hJ&#10;lKVCn1VaQAiLpizkwylPxHsPQdKDh6AVcVIx5DRgwnuvECBAS4LmWOhJoEpGK+24JvuwDBhhbm5U&#10;+tQ3a3ImHweKBu3WVZRZTWmJVQq1BoIg5Md0MwjIgHgJh1EREghuBPkwQkKgXm/Gpe35jSZwAfEm&#10;lUQLXZ91sYMcHQhcF1veaU4IP9+b1X5wcxTpfwIKOjb2heZbFUJd1BnzQFACSR6IsBwInHQG3q2r&#10;SsqQjYznraVVxkjvQfvwI4hGUFsddMkTUpR3XuhfEYNAKA+CznunbFthZx/Z7Y13SHWsWbnALrzg&#10;XHn3wzpWSjARpEK9DT0NGVBt08VgdByIXgHKYFRTHgt4o/c/LGJazjY3t2hfaz1igvdRponCyZny&#10;ugFVRGcoyQTcMNmANFGspGa8qlbnXpMJVSatMp6zFi63aKrDqoT26xvTMty0ZUd/ImzZtoxHWrwr&#10;oG40vCEABGHUEt10VQ26cTVBTamS96HrUNdIaqLd0i156+qdZol0h8thN7e1WM9ATvslgFBXZsl0&#10;LCBMagIERESzaQcR9QkdQ4uAiK4B6nsQTfsH+2x4pM8mpvXZ/fddY2cd2ma5di0DKEAjQucOiW4A&#10;TKaz2+LyJnID/VpvzKrD2udko0BOmcVoTS5AmMhmPK0BkGDbcQHhVE73aqu8t8Fxa871W7Ktz7Ld&#10;o9bWNyZgkfbmXQ0p2oWPGa3C6wUkvN9Gx7hVR7usIT0gkDHiIAIOBA24Urk5Ru+MQv8MwAQaEPmJ&#10;jdY/daOTKcfmbLPxuVtteNoGAaB51j2wzHbtu8qWrj/kkYie4XVadovzIuj2CXhA3ppXPlO1QaoD&#10;giUpDCIQRCMKpZ8QLdedfLmt2nyxD0BEYWzYfoVt2nWl7dh/g+09crvtP+cOj0YcOXqHHb3gLjt2&#10;wR126aX3CEQ8YNdf+wO77eZH7dYbH7C7b33Q7r/zB/bw/Y/aUz98wl555nn72Y9fsvfeeE0g4k37&#10;6Bc/d25EAUh8hYIkRvzLPwZRAgcRkCtJPxRAxPeAwv/V+A5EME4AEidZst5AS+JfLkj1n9LYX3/2&#10;iac1Pv/dr+yzj96x339AM7FXJ0mWL3g04p0XH7afPX2fvUI/jYdusSfvus6jEY9cf7H30kB4igqN&#10;Sw9utwv3U+q53g7oeT99y1IHERuWTLXVi0Ztyey8zZ6asznTemzmtG7NiUnXiIgnKdGstmx7xPIC&#10;FrlczDpzEdeMaI5XWG972Po6Gq0tXW/9AhmLZo/qucdYYQCpugi5s0NEAWK0i+YJRJTIA6+qIgwu&#10;Z04GlS7FhNjLNBAMrJWh5TlmPqBCi2o01kXUk7QFBPIppZqbNBfzSsWXC9RpDsaZ9NYBMjrYD7xY&#10;0iwMSjyJRPA7kQhS0yyH/YjKkcD4YMhpokWPiZycii0b1jqZ0RtxaV5hfXjxiExRzUD+HuMJlyJC&#10;O+0mgXXNT6Xu3BItp2xfzob2hVRGvebDBh37vp077PDpey3f2SnjLycFYFUCPywiW5bROisFgvSf&#10;moD7R6kjaRXSLaQ/SMOQDsFGwLPAefW2DIAI7R9Nx4LKEoBBRGCn1iMd2EsqPUgjUP1BuoNoBOkK&#10;l8eu1nkoCdQgA2eZNALUAYAWc7+O18GMwAepDNlGHOagE6lAXYnmeQEISj0LIKIAKlx10gEE0Y2A&#10;VMk2MPyAhwBAcBy8BkACW4rqaBBFAhRBBiUNAvjhGAFfmq85LwKB3pFb6ygi71Eq44Uwk3e8FJqE&#10;VEKXNsRE0Gqga1uhGgJkCSqrKS22qAxesAwgQEa3kbBUhdBfsS4iaQ99rxsTct9JJ51kJ2/bovXy&#10;nRCdAAggAjlS/gvppVInjBsGBAeIqBdoALWF6lJ+Yb3UtJIDAhFW6GLJ+Gt5alU7WnuEeFPy7mPB&#10;/uoGB03j5ZI2wBBDGiKdwiBcl5ZHHtEDA2cCtUXSKACHSh1PGJU1yEJ49QI91Rp0OqXzZipNOE8P&#10;nAx5BQ+SlkPlsbQCFbmIltU5awBMlHvon+Xpo0EKgyZaNOcK1ZbasmWz7Nj5R2xoNO+GmZTGsmVL&#10;bPfuna5RDxHVCZ7lRdbYEFS8pAQGmmX44DhQyUI6gwZc5CoBg0wKSFhT5kl4E74D5V3UgEOaJIKA&#10;N18JB0P7DehCF4RSMERpuocGbXj6LDf8VXUcU72+l9FsTjsogWwaMLflsYfkaciLAPS5dKzWWUla&#10;i1RLtEnrSFkDrOx4VuCh07KteYvqoU1kMjahSTCehotD5KZGIEMGXYAPJcpa7W+kOe6pDEo1EZiC&#10;EBmJN3kUoqev09pyzTrH5ZpoY5pMdW4TddbWpuuH8FU0bDHSTpoIazURpgUI0IUAQJTqHmBdVaFy&#10;S7UlbGjqiAOXMoFF1C+JRoQEzmItWYEgTcyxtMUyOe1bu7V0DclIL7S2/nEBiaTzJcLNnRZrQx67&#10;KxCpahtyWWxaiUeyo5bpm++jITVitfF+S7TNciJlumOutfUuORGRmLf8DAcR/RPrvPdGLr/Q+kaW&#10;2sKVe+y1t/9gF1/ziKc5iFZMm7/LBqZvc9BAKmP2sjMcRKBsOT53z2Q0Yr8TKgET43NP82gEUYhC&#10;6SfcCYiYkCwhWAIgiEgAJradfo3tOvNmO+3Qzbbv8K12+Nw77NwL7nEgcfGld9vV1zxo113/sN2o&#10;cfMND9odkCzvfNgevu8xe+LRJ+2Fp56zN158yd5+/VV7/603PBrx0S/fsk9//Z599skHgfDUn39v&#10;X8uIf/u3P9s/XG3y/xtE/I9//ePECL775+T4z+WCQTQiSI0UXgER/xSIKEQk/v5XKkQAEn/0aARp&#10;jb9QqeH8iLfsDx+84UDit++8ZO+/9oT94sc/dG7Eq4/dZT9+5HZ75t4b7bHbjtsPb7zU7rn8HC/3&#10;vO68M1wv4uKDp3g0gkjE/pNX2/Y1823Lytle4rl4Vr/NFYCYMZazaeM5mzd/2IFDd19aAL1RQDtp&#10;U6d3WUu2Xs9KhWX1yv1NWqNVACLeRAfhGmvN6NkI07tIIEGGH3VdGu7V1VHmDjEQ3hTEw7jPh0gr&#10;N6JAi6Oh5xbRJ+ZQuiYzBwTaNppLNJ9Dlpw/f77ASM5a23J6Roks8LwLfMtGACCcZybng/R2SHYB&#10;Y4JRISIMgMi0UIEG2NCcrTmC1gB9Pf3+ivGmzw6gAuE+uiIvmD1hd9x8reXlaNLRE0I3tqYpjLqx&#10;5h15wqS1GRhDtB4wulRkYJtwckNarlrb8hSKDD5gBLL31KEhBxAQHBG9IppN9+i21k4bGZwqmyTj&#10;q/+7ENRkFACjiU5FKo72g4w56XaBh2KBCLZHC3LkBbwRlow79gliaG1NUu+R/w7re84rEQEizZNc&#10;Au17RTmER8AV/ASiEHj4GGTZYa2zGLBSTI8nbBuRhQAABBEDATrSMAIRLsDlxEpdl+8BiP8EEUHq&#10;gSgC/weIEdWhKoQOn3wHAGL9lHZyPGOj0237KbtkP6kO0VxJ6ke/08QLoa1IuFnHH9F/AG8CEeTE&#10;8NwhzYA0iUSARCDJBcYVQBGgSEcljsaKrE43b4NuOC4UZZecYDqthWB0CpQQpSBsBuESDkN3N6i7&#10;y+i+SSqkXt5qdYm2rRuYHJYTZnRS6mobdcCQJGUMGxOO4LxURQfgF7ksqNrgAUBLvVbLMbiBYAFz&#10;47EM+wwooN03YlVIbaMi6RoUMs505xwd6pUH2+IRCcpQUXMkp1dbF4TnMcpBagCyZlBSCfEIoSdA&#10;BaRFIg/J5ow88agTA2tDqJchJauHV1454UIqO4jsEF2gBJYSV/QWEFGiKVVtqNKKdL4AHseOHbMr&#10;r7zc+0mwfDOCV1oW0JFJN1p/X7v1dLZ5agMvhGPi+nlFBrwEDdIqkCMDolXQXAu+QVzLACBoOoOk&#10;NcsCFlkPIIPKiHha4AVwoMmgtCrgyfTmhx2AsAykSki3VHswmdAevDnT6iDKGeHVehgFImoa9cDr&#10;2JuSaf1GQx8UKbt1DiN6TWnilMFPabvhMgGQcgvTCyAbs3hzzAme6daMtXW3WXs33Aa4EpR8Zq1/&#10;MO8kzYQARmME8AT5tMp5Ju25pMAODXXCAhKNvg8uKKVrUSnAGya6o32n6oPmYbneVhubMdX5Ew26&#10;L+kRkJIXV6vJtCGesHJNgolsp8VbOvXfVoukOwSyJiza0mZN6axXcTSk0JHoEjCgzXifPndbSSjl&#10;vTdi7WMCFHMtlBrQb9Ms3jHLYtnpAiuzLdU+x4EEEQkEplZvOdf6xlYbbcTzEystP6rvp6+xibkn&#10;2YVX3murtx6xgWnrtcxaj1pQ7tk3vtHlscfnnercCIAElRqkMwAOjIFp221szh4HEUQhiE4AJgAQ&#10;hWoNwAMKlwyPRuw87uWf2/ddb6cfvsWjEWcfu9uOXnS3XXjpvXbFVQ/YNdc8LCDxA7v5pofsztsf&#10;sXvu+qE9/OCTAhFP2dOPP2M/efYFe/PHr9g7r/1kkhsRgAg0I9CLKICIbyA7flMo8xSIkMEvcCJo&#10;tHViCDz8z3//88T4H//61+QogIr/FUR8ByCCSMT3QQR8DNIpf//iM/vr59qXzz7xao2g5PMd++OH&#10;P7NP33/NQcQHbzxl77/6I3v7hR/YG0/caz/54Z323P032xO3X2OP3XSZPXj1+UGVhoAEKY0CiDi0&#10;fbXtXL/ITl230LavW+CD6ow5E90eiSCdsWTphJ6hJusfaBGI0DOaRNa6Qs+I5g3d13E9F1RmRKO1&#10;1tISc0cCPZt4jHLqsDXISSKy2xCqcDBONA51WTht8BWYB+n0S9Q2rDmhSYM5vK5S86IMZ6EBFikP&#10;5iv6aRBhXbpshbaf8vQFAwDhzoLeJ0gPajmXmi6hci7lxsc9UxkVIsgYaU9taD6GqNecytqSRcu1&#10;3ylLJjI2MjLDiZiuNVRfaVNHem3lknk6FhlezdGUogM+WN5LDmXoqqvkXDRpPqmPO9GedAR6QEQ3&#10;0J3AuBMhIPLBsRXL2Qzp2ChPJdWOSjEk9kYI8fQJEaBpFEghmkA3ajpSlssG4fnzigHHJmFIAREA&#10;CGxOq+Y8gAdy3wAFlBvx0JGorqqMy/5oDpY9wygDSCqoqKgU6PGmVjLcnhbAqAMmqHTQtrUebJX3&#10;FJlSLKCnOUxAhW6iRF8w4kHUIAAX0AuCyIy2W8wyQRojeOU8sA2AQRBBACy4/RT44L8FnY4TrcKp&#10;vtQyALOUAB46H0g6kPYoAAjaiVMiG7QMZ19k2yu0DUAETak8nUGuSheMi8LNxU1CVzTUJgPpaxl9&#10;AQv0HNAFaNDvpBVAft7OVMvU6GYsgAgUzohEoDTp+TkZ2Eijbo5SAQzdKDEMrC5wWDcnMqAcENsm&#10;CkEzrVoZshohu0DEQwdRUuMnGpTKSeZhaJPHmKPWXze2Ey4raPZEvo1jECgRmuTkE36BY8H/A4Zz&#10;2NUY0XGgLBUOCDXS5TK8PDSotZHzD8L+hUhGif+X3CID4ZasDNC6DWtl2HIe7i/XcVJBQJUD5EtI&#10;n5CSuHF5qFGwBEQgAx2PEcLUhakpsfJqnSd5+T19AjZaF+WX3u+jqljeADnOWhsb77aLLjrL1q9f&#10;rv0tcUMecCqQy9b1aNL50r6Tuww1Amp0rgWISvUgI0DTIENPORjvIWQBLiBHQbCqrRVgAiTJ0JYL&#10;GNUJwFWFaN7TrP3JW4WAASqWtIRHAryQVlm0aJFNTJeBTEGcJOogUMQ11XrhWTQK9dNGvEHnIaXz&#10;AUmU0tCGxnKBlikCLXqwBQSaEjXW3d9qmba09kMPU1jnKBGxdEvcmqJMqIR58zY4PCRAknAJbJoP&#10;Mcmm6EMSA0iFdQ34X5NXdETSAnICFMhjI4Pd3J62rnzO0ygdnc3y+tosP5S3THurN+6qjzVaXOCl&#10;SueVks/GZMZ6h6bpf3nL5gastWdY69TEqPOXGxy0RFuHQMCI1p0T8NDxt/ZYON1l6d5ptmnvMRuc&#10;t8HiuZlWl+y3TO9C6x5fa+nOuS4wlRtYbi1d8z3NQf8MqjA68outd3iZDU6sss7+edY1MN/HyIy1&#10;HpXIj66wkVlbbOai3d64Kz/1JAcRiFARlQBIQLCEXElEom9si3UNnWRT553u4AF+BKWggAd0IwAS&#10;8CuWroN0eeyEjkQBVGzefZXrSFCpQTTinAvutPMuvNMuueweO378IY9IXH/DQ3bbrY84kHjovift&#10;8R88ZT965El78YlnHUj8/Mcve1ojABG/tM9/h+gU/Sz+YF/9GV7En/63IOI/AITG9wFEMP7l4z+j&#10;E98f6E18D0j8o5DSCPgR337zuUcjvv3yT0ar8hPNuj4DSNDp8y37469Rsvyx/ebNZ+3XAhJUarz5&#10;9AMOJF586DZ76s7rToAIunveeslhBxEXHUB0aqOdecoa27dtle3euMQ2LZ9pm1fM8kjEotn93lBr&#10;rt7PmTXoqbjxkVYbyKcMtcpUQiCiWXNlVPe4AHRWzwScLJ4JoopwkoiwJnVfAyIgW4YEHBrD5XI8&#10;mN+CKLDz1DTvoBCJRgPOWioqgy9Di+QyRHby+97nSPM2cx5KlVE9x8xf6Wybz1+ABww0aQL6VZDO&#10;ZkCmb9B68Ywx7ITZqeiidwY9jWon53IvF5Rjx9yLgffySRlx0iyRhjrn1nXIsaClAKWmpMBxYr26&#10;Q8Yam0SuPmhvQIif1EGtR4xxNmnVgN1gm0TLcVT4jEYQHAu4bt4BtLhM65UDKsPHOrAvIe1vkc6D&#10;G9oyrUvGFI2GUEjzdxRdjIgMqcAKhEyBDSSq4VVwLk5w8qZQmol4FVHzjPYhJdshw6x9ZX2VVVpH&#10;OURLIjeQRQETRAgALAE4YF04dKhAe3RJx0+EvprovJapQG5ayzlwkKEPSllJ7ch2lxEVCAiPLl0t&#10;EET0I2iuBYhAkBFAQ8NI2WldA9IyvA9ASZCucOKl1glow5kH2JA6AkQAIFziW/sSgJCAAkBkpwiW&#10;PheZ0Exp6SRJhM5reOE1IB2BByG6QndOQAQhqMbaaqssnuJRCEJI3Kxof1dq+XCNDHEFGuAV/l/E&#10;SAiXuWS2BpwESi0hVXKyKrQtlxOt0Hp009IcBiRLm3JCPYFeNxdLhkfeoasv6iakoUp7NgARCKIA&#10;UgAYXqICstTBhye7stXVxnVTAUpIywjdy5AlEvWWTFIPLQ9An11kRfvSoHUQvkfYKZmUEYtQZUII&#10;n7AXZCTQeyD72qKbf2x80F8rZWiLBUaQBw+iAU06dgCajFJ9VA8E4cIKL58iPQEvgm6e1aFyPbQ0&#10;z5EHDMhIyNhrsoDHkM2SYiFSUGbjU3ts//7tNnfuhIMZiJeVpI304FOZgmomqZViXRPKvhLNbQIn&#10;uvBC6/VC3aUIwUQTDiZSba3WotGcTggQCBzJG4CAGdaxeiogovMbSVmZrkVJuSYCXTf4BhUVuvbh&#10;So/kUC42NNhvXV2IYOlm1XEDoMrI0cIxEJggOsGExATl1SJRDL8MfRxxqyrtY51FBSAaopUy1HFr&#10;6UgJHOi/Anb07SBEC2cCADMw2GuJlIBNk85HU7WDiNaOiPXlEQcj6qLrHaNuHpKmJjTAigby14hM&#10;DYz32+btG+ysY2fazDmjHolo6SAKQRqnXwAhaVnq6Jv1IOt+yuV1bP2jlu3s18RKFGK6gEXWYtlW&#10;g4C5YM0qef1LrHdkwlo681pP1pI5AY78dFu2dZ91jASdPrP9CyzTN9fbg2f7FvigCgMSZSw71Ztx&#10;tecXeRSiPT/POvrnWm5ontEZtGt4ocWzQ9Y7tsymLdwmQLDNoxFEMCgNHZi+ReBhV0CqnL/byz2p&#10;zqB6o3d0s8YWj0gUKjUAEfxOtIL381ecaYvXnOWAgrF8Y1D6SZoDEHHK6VfbnjNvsANn32KHzr3F&#10;jpx3m51/8d0ejbiMSo0bHrZbbv2h3X7bo/bg/U/Z44+8YI8/+ow9/8QL9vKzL9pPX3rF3n39Nfvw&#10;nbft0w/et88++dC++MNv7cs/fWpffS7DjeDU3/78/wNEFKIR/z21ATfi+yWjDK37n1/bvwUoCkCC&#10;sk+iEZR+euXGn7Vff/i1/fnjd+2z37xpf/jVa/bx2y/YRwIScCPefu4H9rOn7reXH77Dnr7renvy&#10;tqvsoWsu8EgEIOKac0+3yw6fakdP2+wgYs9JSz0aQRRi69p5Nn9ar82d6LNFc4Zs+minzZzI27zZ&#10;Ay42NTrQbL25JhnTEoEBIhKaD2P1np7jeUq2tOg15nwfNCDopUN6mHLNKnrnaMQidR7tjOh5wwlE&#10;nyEqb5sIRCIStVRMzobmwHLN80guwz0g7RHGW49Cfq7Q0NyUadEzmnRnrlHLoDoZ03ooe4RcSJoA&#10;3Qj3RmXcI40pNzwQFLEhePYeUdb8wXwMJwLvlciB59g1l2P04WfUyCklvY0iJqNgc5wTof/Tg4Po&#10;ReDoCggIALjNka1wQKDtMAAaAJhwCOIiFROa6zVIbTsRVE4u++K8De0f83NQUKD9IXIgOzFFRhkQ&#10;QVVDtqXPyx7x2GnaBfmTNBB2BzkCVDg9DSE7UyZHt646LXslO1KsIeNLmiCIMggIUMaq7+jLEaqj&#10;8oLIgObmKZMkSm0DWwrPBK5Kg65bpUBAuZZBRrtGIAR9i8CoE0GQTS0NjHtlKR1QOUb6X/Cqa8hv&#10;kyNQoAQslPv5A2DBVeEceWrD/wPY0LE4mND/dE7gcqDwiTiXK3Nii/U7ABT1UVJGVJ8IRNR7LSi5&#10;Ki4qFwPBEAg5aBcg1gQphwPkYpCeoCoAgmIEPgGcAC0PQzdotBLkoWj3ynLFAiisCyYvlQLoC6Ch&#10;kJbBCxivxY6YKSUFAFC65DeEbsbGRnl3tKYVooMhykkAaXrVhpAb+wySht0L4CF0R36fhi4lQo7V&#10;tQiugC5rdOPoZOtmB6X29PTIg2/Q+vHgdTNGAQXkEmWM9buH0Ajryah35tq0/RLPM1JHXVlZrGWD&#10;BmQcfyPqkvLgSXUwyE8WFwtECKGRjqmp08XXhawCSQPEdL49IsN/OX91aCpUakJotO7enOf8qYKI&#10;x2OeRgF4kT5BuZGwZnNLRIBFACui45VhJX+ZTqf1ABRburnFaKKFBG6JHsBQQ1STEK295RHo2Cuq&#10;9ZAJXJRX17r3DWDoyGV0/aj/1g1eq2srsFSkB5mJqkKeAwDCy8f0kHPt2I+YDDVNt5A0p1U7IUKX&#10;NNfxELWpqtV1FViCk4CeP6RLfstmYrZ08TRrb5UHIG8pnSG1oftAAAlAQGtjIjO1oVIHBYNDHR6F&#10;ies7+gY0RQLgEEVCu6XBklkBhYjAXUutvCYdm65jg44DEBFLCZBpXxG8SuqctXZmrHew09ZsWm3r&#10;t62Rx98lQ94jg91rzblOK9X9057vs5COG5Il3UCz3TkBiQGLpDLW2jNo0eacjqnFQURTc8pG586U&#10;kR6xRnluJbrvwslmq5GnB/GypW/ccsNzrGOIDqAjFm8fsUTbmMVbRy2Vm+4VG8mOGZMy2FRvLLTO&#10;EX2XG/OuoPTryPbN0DrmW/fYYu/FgVgVAISmXZSEFrQltuy53JasP8sjE4CK/NTNgSDV7B0OGCBa&#10;oiNBdAKOBIACwuXqLRfb7GX7bd7KM23uioM+Vm25wCWxKfvceOrlAhKBmuWug9faviM32KGjt9rR&#10;i+60y65+0K6+4VG77oZH7KZbH7M77nzK7r3/aXvowWfs4YeftScff9FeeeFV+9lP3rA3f/yqvfPa&#10;6/bxL39hf/zoQ/vjx7/2Xhp/++KP9tcv/mR/85TGF17qGaQeCryIb+x//tc/gjEJHv6f//q3jwKA&#10;KICJ//nv/5oEFP/S/74DEwAQ1lNYH4O0BjwMT2t8M6kfMakhgQjVF7//wLkRn330tv3xA7QjXrVP&#10;33vFtSPoqfHWsw/Z64/fbS8+eLP31PB+GtddaLddesRuvOCAcyMuOrDdoxEHTlknELHEdp20zJbN&#10;GbHVCye8Hfj8mYM2PpiTExS1+bOHbag/q9Hi0Yh20hoC2clUgyX0jCDzDl8J7k5MzzjRvcYYYndw&#10;xUoCp0YODR486ee4nvHaSZ0EwAPR3nyuw05atdyycopw/mplSJOaa2mgGA5RCijDpXkHp9Ll8AEq&#10;msup7vDIsAw4hpT1eVdLeBTy7ONUW2muwXhj5AMNAhlYGWmaaJE7p2oCfQLSA4HYEWWMek7k5Ufq&#10;9axpzoWQT/SEioqA71ameRWxOyLMNU6I5HuPJug3elNEqciTXYjotVwGsEIGtkzrpgKBfSDUHqql&#10;Ao7KNUj2lMJrHbJzFRVEO2M+R3rpZLnADwZdBtuVJ8sarakx45wIotpBl2qMOGkEgR4iBXIUIWRi&#10;eCFKFvpYUGpJJQbHiWEPOAmkdeSUy7ZhyAPvnyi/bJRAB+eGtAKRAEikFaU00NJ+TNF1KNIyRUh2&#10;yw5qPehhVELodHDD94CRIEJwglfhwIGUA8CgUu8FnGQz+Z2IBJ89QqHlviNaUg1DBJ+oCYAkSInw&#10;2hBK2Yxpcnoicuz1HwAIIAqbX4S2ALkpPHRCPB7u0Il2zQGdeC891M1JD4sK5y/U6gCLPRoBAiZE&#10;z3/ZceSpQ5pMaflKPoqTTKoDAl4dVQeNdbrRSoPQeQ2pDhlQod5qvbbK+wtktgMECUJyIo1uBEqF&#10;HBwUlzrZA20ItgkBJRPPeH7Pw3J6aIigUOcKh4NQXK3QMa3CKVXyFEmtjBnCRRg87T8eflXNFAcN&#10;9aFGByhEO2ijHY01Wp620g2QB4USBSIwoPG4HmpY/jKYtQIfLYTNayu0byDmqAMF6qm9uoQoRDjh&#10;KYY6GVt6f7AP3JCANFIIeM+p5rjl+3s8VE80gv2hlwUaCoAIQANGHuMKmAg3AnLqBRo6PEWASmRK&#10;3jEDr79YwI1y3cpq3YiEAau0TwJHiebsZISAdtzyUOSxk6IINUAK1Xai9OzQvaBrguYDo6ZWaFaA&#10;ga6eyZS89p42GxnNe+QG4S+iVCjaUT5WzncsBzF0sikQ4IYadGrgF84btHweHQzOUUBahd9A2DbX&#10;nba2jrjV1ZfoOIjI1Gp7IcsPZgWydJ4i5ZbriVs212g1YQGdaKkMPARJATJNuhFNunAe6nSfQdIM&#10;C3hEkgJeAiJEOGglnmiJW6I1KRCAFkSzRTICUfLOEllaj3dZXaTJJ2v2P9Ou7QosMHGHdZ/VNum9&#10;lqNqo17XKZLRsWlyTrV3WD2pKp1buoHWxpotmu22eFuvgMKA/tNn4VSnwINARHbIpbCbuyBYzvAG&#10;XW39cwQQZnvb8VQ3paJzLEHTr9ZBax2ca90TSy0/Y7V1DCNctcQlsp1LMWurLd1wxM4451ZbvO6I&#10;9U/bbN0j67z7J+kNyJeuJeHVGgcmNSTotRFoSHg6Y/XZDiQQrVqy/hxv1AWAWHvyxQ4maNS19bQr&#10;vL/G6UdutCPHbrfzLr3bLrrqAbvi2h/YFdc8ZNff+KjddsdTdte9z9p9DzxjDzz0jD322Iv23LOv&#10;2Gsvv24/feV1e+f1n9lH7/3CPv31+wISH9hXn33qhvtvX35uf/0KfkIgOlWIRhSM/v8aifg+cAjA&#10;Q2H8j3/9exJEfBeV8HSH/h8oYAZgArBSIHPCyXDlTNQsv5yMRBS4EQCJD99yAapPf/ETL/l8/ydP&#10;BH01nvuBvfGjoOQT3YiHb7rU7p6MRtxw/n67+OAOO2f3SbZ3yyrbu221HTx1g21cPtvWLJlpUwdy&#10;NjHcadNHu62/N2vjet/bmba+7pR1dkQNqWu/99MhgeEG3ddy0gTaXaXVI3ukG1KW6+yWo6Lf4EVV&#10;TVbRlWiO1jOPXkJFsQymnLiEjOiciWHbtmGVQENYBhsDrPlLc2otctVUu1XC8UIAT8YV/lBTo+au&#10;ydYBzAGaT2mBwLyFJ94EaVLzKY6ci0tRMinDwiD1gX5CnZwXF4GqQGq63g0UWgMNoaTmvqjP7/SM&#10;QCcoJWckK1AESEHtkfQ22hANAh+kuyNUg5D+0O/VMoY1Ain1gAQNNIbCVU1WLW8fz50eGx7ql+1x&#10;roeOJ5VOap4hNR44omjfYESZo93Jq5YTXI5eBJEUfVeCHYjb4MBUy6RaZe8EGrQ+gAyREpwmbyrp&#10;zi0GHQBR0GlAAyLgOnC8AAaWwxEuGHG8f4xzVXmg9UAkg88MohNlznPAmOOM00irkPoApBEBQlIc&#10;sMC2da3hLjhImKJXOfMCGZBOA9AGYCESAXAgrUF6g8h+oVJDAEOvlNCWA2B0XdhWQROCCEp9iA6z&#10;Ew6qHLzoekOqJCJRxA0yMjJmLZk2R5SgTiIHFRVCGxUAiiky3gIE8A0qhcb06sQXGU301ym5xKiX&#10;6uIQdahGa0EABIIIebAg9KSdkGFDYwBDjEdLiWK4rs51GsiHLVkw4aWPcCZc4EoHSg0uQIRte81y&#10;eZmDFtjG5NdAhe0tHUatMQgVdFxVphtDSLFO+xEhZ6flfJ+0PzxsqFgSVqdTZ21IN2NtiR4Y3UQy&#10;6J6/0wUC+YLMW7PNNj426IacffZUBnLPdIkkigA5VPtKCApANDY6aDtP3S6jPtllVMizWjcsWhJ+&#10;42j/AD+Aooy+o6mYt/mWIa8WSKGSAl4FNzwlpOUCXB5tkHF3slQ9JEJ5CvKwq6unOKCBmAnZ03kG&#10;4QCo1Wk9pFUgTFVpe66wKbTfGElYpk0GUF4GipIQEIkwwPcAJFVWlUwadQE1XS9q0GkdDDkU9Uyi&#10;NzTemqoJadbcaY7wiUBF5fnwcMU08QCkOF94TtV1gIiktbbShCuua1djuTZNCE16IKumOICh5BTu&#10;RyIJqztszS1Rq6kr1fEIrAkANIQrPEJRXTdF51ETnoBEIitgldB1TFZYQ1zXI6t91LoRj6IRF1oQ&#10;cCBqmnQ+dI5qdH1RvwwLrMCPCCWaLNYqsJWKe6+MUCJryfZujySgKUGZJyRMyj+pMqGyI57t0LYE&#10;OprbXD8C8JHuzFl+fEwGPa/1a3IXiIiznhRaEs0ekYhney0lINGU6tJ68taQ7NJ/+61vfLmnLvom&#10;lnkLcVqJN/fNsFCq26s7ErkJ7whKH47WgYWWG1lq3VODvho06OoaWeUy2YMzNjuQmLZwp5eKwpFY&#10;tPaw8yMAER39qz3FAYBAyZKUBvwIIhLwJ0hbUNUBkKDbJ4NoBFEIxoYdl3jb8B37jntvDSIRZ194&#10;u51z0R126fEH7JIr77OrrnvIbrrlcbvtzift7vuesfsffNYeeeQ5e+LxF+2lZ39sr734mv38tTfs&#10;/bfett/84l37nYDEF3/8ndGI65uv/iIQ8WcZc4w65Mf/jET834CIADwURiEa8Z/pjYKcNussgBS2&#10;g04FAAYp7iC1gRAV1RofTlZrvHui5BMBKnpquCT2Sz+0nz15n1dqPH3PdfbDSSns2y87y6MRlx7a&#10;6SmNQ6eut/3b13gkYu3i6bZp9QJbOnfM5k0ftLnTBmxiqMtmjvXZoMAE3IjmlIx7g0C0XlPN9XoW&#10;BeobBQwA+bpvGyI4A0Has6VF9ysGX++DbseTqWWcJz33TPCkNND6QXQP0iKv9Mugis6r5/RcI0xH&#10;BILKDCKJzPs1mp8xwKzTq90AEBoAh1p9VybHEiVIoh3wDao1VyMxjcdeGBUymg5oZMzgFSRiWedO&#10;QJBEFZL0B5wF76Ss7QEi4nK+qNRzjpy8YUr/KdtElwFOQrkMV6VGjY6NiAg5efgKIXnP1WXoJRA5&#10;0f5qG+hVUPbuKr5ynND/8aiJ9huQQ7QDQEFqg5QEPAUiEfTTQCmS76gMgZeBfLen5jXP4TDhXHNu&#10;PLrgPAUML850g78HWACSeA2qH0hraN7TOQxKQnV8Wo7eGAXQ4RUUGm64ARaTQKKsOKLfARpESLQM&#10;dkoONJF5yJBBCkLnTKAG2kBAH8BmBts+kaoQmKDzJtsujO+iEIAhuBZBuSn7wPZ4dZCk7+ldAiUA&#10;EMK5Y5BSKUJCFZnr4eFRN/aew5LhpukUgzQEXjnkSFIbhHIgS1LVgO4DugreTVNGEhABYiTPBcIF&#10;EXGxABgYJDrEsT7acqPTwA3dl8tYriVmy5dM2JGDpwqV93iqoEE3KzcnxhnDH3i5xc4KBhCQKmEb&#10;LMOyRCLgWLTEohahREg3JSOkfaWSpOL/5ey9YyQtr27fmc7dVV3VlXNVh+pYnXtyntFkTUAMiAEE&#10;iCBAgAABAgSIILAAGQQIECAwwhZgy0FgI4wxMmAwNjkHEwxDHhgyGOzP59x912+/XYD9fefo6v7x&#10;qKqrq974vM9ee++119Z+vZVtpMNz+zSzSTrXgDyR/qdJRiSC0hrAEqCFMqlySV6rDGM4zA0Kco6h&#10;9gaBCFIouk6E13R+XJvVq1bY2Wef6SDCq130OZwCDPgcXRtIl4A2F4WSQa8N1wzRqlaOVdcCQIHU&#10;NiqZbR3arvbD4tEVk4Fvk7GVcYW70NWl78uL7+5G+ElgSv8jKtHe0SAQIcPfKaTY0igA0OE8BfKc&#10;kCjbAFIZeQ6duhfaD418ABG5PPoYOl69J62STMe1PRlYBxC6rmm6yM3RcRAajNneO7baqaefpN/J&#10;EAtAEnLEQ8noIaVnCGkdRLkggSVTQb05wloZUiFJgc+07ksXAC4YYeR2U7rfAmjIYGeyRG8gTspj&#10;EIDiGoQiAnfhuR5xIAIBgOhM6hzjjRbXQlscKHpJKFoPUV3LJF1GBUrQhEiXMwIPcRl3eT+6tu3x&#10;qDz+PgvrHKOUmsngJ/K91j8xX0Ah58qVkDIT2h6ABMXLBi3OoZjORSAiXem1jIBReWjIcj38bsoB&#10;SLu8MqIQ8CLy1VGLF6uWKg3qOMva5oS23WelwXnWN7ZchvlsW73tCOvVe1IXheFFHoVAZwIORcCj&#10;WOX9NSBl9o5vsuLQale8pLsnhEzSGnT4XLzuKE9rDE3v5VUbC9cc5SCCMTi1j3MliETAk6D0sw4k&#10;IFoiMkVVByBi037n2sZ9z/kWRCCHjW7EwcddZceceoNHIk45+ycOJE45+ya75Jo7BCR+bZdf8xu7&#10;7obf2Y9v/oP9/FcP2q9+/YDdeceDdvddD9oD9z1sj/35cXv6safs+aeesb8+95y9/spL9uE7b9on&#10;H75vn39KFCIAEF9/FYhOOZCYNfT/E4ioA4VgfB9AfAci6uNf/whIl//1DQAiABR1gMIrOhIAiaBR&#10;FyBit0cjABKf7X7DPn3vNftwNq3x5ot/8ZQGIOKFP93pKQ0iEXUQQUrj1svOchBx+elH2/nHH+Ql&#10;npArD9uxzvZev9j2377G9t64zFYtnrCZUYHQ/ootXzBu88aq1lNOWkHAGRBR6aYFAWWbQRozIjCN&#10;s9MqoI+qLZ04EWgDyDMCIuJcrZVyRLS+OJ9A6zgpXhRxEaiLCXBQ2k412uhIvwC9wHM2pec7aYsW&#10;LfD1nhQqVWdEOHAkPWSvNZZW3lR4sN5G9SxEtZ8UaQ0ZtFYZNCIEGX0HMIGxjwo8QN6LYoRlqKlm&#10;iEXTMvBETHRsAgYYPkiPPaW8r6UJOSsOQMjly6jRMIseGYAE77shW8J7BKXg0QU2Qutdi4AWJZ9E&#10;IeTRw6OLIJUNIVTfoSGhR7G1DpPiaNF+2+RJE47nOmHcXcCpEfJixNMZiEaR5nBBKn0PrxtPn5QO&#10;IXyaOvZ291la4CYSFmjryOi3KEMSoaAUFXtCpUbUjTKREVIHgA6Mtvee0H7oG8LvABFBOoMIexCl&#10;AGQEEQ4KCwKtB44TcBBEI4hqIIeA00uEYa6vtTMzMzYIGV77AhgEnAeuu45NwCYQvgo+c/CgUQcR&#10;7CMADbo//j1ABn/zfQG2Nu6bQIuuA+dDhGMOyBNhIifG6eJw0enEBqqhOsF1JIRIOztBQJpk8rwR&#10;MkF7ASNLuoHRjNGUYQdVUgJKno1IBI2znAyjyUe5JN48Bon8XV4Gq1aVx9Y6x4arGVuzctLKeSo1&#10;5uizVg39RtvjAUBhMpWI+oTL6UJhsMo58mrIgHYEeTq4HYg9afsReeJ5ohz6bUbGNK3jDbVpIsn4&#10;DgxVdK5zZKR10WWk8vI4g6gJF7LJQ/RUPiAXzf/gLmAYKbGi9XVMwIOIBJEYoiQ8uIAISiWRqyYV&#10;AQJGfIrqCOSe63LNRDwaGmRgdbyEESFH1TUaYlRa4AnoOEkdYFTbdIz5YtLWrFlkIyM9QoKE1XTc&#10;AjacixvjThYWcpladCA/6vfxpCYgRFEBMlJJhEK7tP1QNKzzbvOSz3aBLRYg7ifRGSIYdPFE/wLd&#10;CQdVmpxledigcL5LyJP0SaWn2+glks9X/B5X8mXLC2xk5CkR2SCSwiIHKiaSwb0rFwEcunakkHQd&#10;0XSoE1uXLp2w0dFeK1cy3rUz5tGVpB9PWsY/o9GoeQLvoT0y19qjmiOxBitp3mQqaauODVhPbVDG&#10;u89CCG5R5pmjbDMqQCCQFA8HUQhtM5JJy0hTjllwMmQs12dt8pAGJhd4VUaut+J9NnpG+jwi0TM8&#10;YDPLV3rKI987ZNNLV1n3SE1Ge55+M60xT6ClWwAib6WhCYuXqtaZKQuwBGqXVG9kKoPW0pn2qMTo&#10;/HV2+Ann28j8tTY0f42leicsP0TUYYnFy5PWM77e+qa26PPFFivMaHvzLU8lR22dgwf6bwzNbPVm&#10;XhOLd7pAVW1mh00tOdCVLaneWLL2GFu67libt/wIH5OLDvMxb9lRNn/50bZo1fG2YsOpHolAM4K0&#10;BuWeVG2s3U478XMdTAAkDjr2SteMAEiccNZNPo4/80a76Irf2MVX3G6XXv1ru/qGu+zGW/7gKY1f&#10;3PaA3fGbP9k99zxsD9z/mD36lyfticeetueeetpefO5Z+5tAxHtv7bLd775ln+z5QCCCNAZpBkAE&#10;qQZARL0Z17+DiP8ECZ7K+Of/Cl7/26h/579HJRg0/aoLXaFXUQcRCFB98dE79vmeXQaQ2PPuX73s&#10;E0nsXc//xd545k/enMvLPX97y7ctwu+44WInWN544Sl21VnHeJXGOccd6EDiwK0rbcuqBbZlNS3B&#10;l9u65TM2qee5RwB3UGvg2AjRuoRGzHKZsHX3oD4rQy0QkaUKSc93R0jGS+sQETtXtpVT5BFjrd+u&#10;PClHiF47qPbSwyev+U1FFOsN6xRqvIAGUov03ZkYH/G/abQ1OKC5rnUOAMG6Tkk6jhRrGyACYEKK&#10;uqy1LKS/4byRtmYdJ9KbTQqQh2Rg5sjxEcjI61kgcgGQwGgT3SWP7wYZj9z5E6QTWm318iW2bNF8&#10;9/CJngAcOttlPGXAKN2nxTe/9fC5DKjLVsvmcI5EXkp6xiiDpBcFHrsbchlv+A6kL0jtknJxCQCt&#10;8QCIkMAMACg4hwb9HkMqg9uA3cLbDgxoKJTw48XrxmgDOrgmOLA4zR4BkHcPvyPoAYKeBRFaigK0&#10;j3Y4fnI4w1RoAFIgWxKZgG8ANYAUiICFRtAYjOMIyjiDKgzZA50L0RWPeEB2bJRzKDvFtaS1OFWV&#10;RCfgNkId4L5n5MxA4vTfNQVkUSIrLl6lV1QwA30K9hmMALxgywVmZsHP9weAxYGD7gPXxMGEjnFO&#10;Rp5agww7HTBRL6Q2GJGQFhCbJkuLJggIBx1teBJhGREkVCEQEgoLEBAiTm1+YVFFa5EB79Dkhg1L&#10;mUhQ8kO5UlaTHD6DkGusQ0M3Q4YBEJFPh3xQqhSVESPVAckmGZVRokkUKLm5wQoCBXmYyvSMgBRE&#10;/S/hNhlnuBVdMuAZHV9eICClhyzW3uIAIhkhFdPk1QHVgZIAkvbb2SLD2aYL1uDhP0AEYAgQgVok&#10;DypRCML4PLiDgxUZUBm1dKdHJJCSBjjQ14Lvh/UAYjhLpUJASkLfXt5pKpv30D6euTfE8tJXnaeM&#10;NpGR1vYmHY8MPuBAxg/PHO8bb7yFa1OM2+LFY95BkzQSXAwqIzDMCFhxLkQhqCAhpYFqXaPuASRN&#10;oj+AA1IXjBTqm/qbJllEKMh9dmoBQsWSahQ6eqJ1QadACLNB+A9UDQKd6yACmVzKSb2ENSaApwe9&#10;mC24NDcRh0gE6V15SLoWdBJNJBJ+jQBl7SH4DgkHCBwX4jhUfPT3I2gVt75qwRYtmbCsAABREY4f&#10;QMSxE84NunXGBYg6rKOr2VLaViguz0fb7q0NWXW05ukI/iYyQRMwuBBdqS7LdcOByFubFkmARDiZ&#10;FogoWyRZcMIkvAY0JajWiOn4WzQ3JhbNWLHaI5ARE5gYs0WrNwlgDFor14SoRf+wRXNlAZKKpQUw&#10;ULKMCTTkZiMR8CKiAiodsZy/xrLdlu0OUhz56rgVBmktvsDKtaUCNiutMzviEYju8Y1WEGDI96+2&#10;0vB6G5jZy6qTWz0KQbvwyvAqb+hFt09kshesFEBYfog36gJILFp9lD4LAERt3v42PCmwsfRIW7Lm&#10;BB+bdpxvR530E9eEoCIDfkS97JMeHHUxKtqG733IxXbQ0VcJ+Fxrx572IzvujB/ZMaddb2dc+HM7&#10;+8Kf2UWX32ZXXnenXXfT7+zGH//ebr7l93b7bX90EHH/vY/YX/78uD32yJP21BNP2wvPPmevvfxX&#10;e3vXGxp/sz2Ue37ykX3z1Rceifj7l5Ae/x1EOJD4Z0Cu/D6ACAbpjCCl8X0AUY9MkNYATHw/vVFv&#10;Nc5+ABFwJL7VjxCQ+La3Bg26du9yJcs9dPp8/Vl7++XH7c0XHrHXnrzPnn/wDo9G0Cb8D7de5S3C&#10;f3X1+S48RZXGxScdYqcdtrcdf+AWO/bArXbw3usFJBbaxhXzHUTMn4IT0aPnotNGhsrWU0lp3mvt&#10;ykecD0EqIyTADPEbZ8FBBDotMvaQKYO23mFPNfKMMbw5VizQp/HnTmskDiEpakLdELZJIZK63LZt&#10;nc2fN+HbIT3LOkiKg1d/1p0nxrpIpLXFUMZlLaj29nnTLdoZEJmm2yVOHCACrSAqOEjXok9BKSCp&#10;AIwwXAnAAwbIKyT0yvZnJsZ1Lab9t6RAaBVOBYDLBuDUefpax6HtoASJPYGkDs8NngE5eowgIAK5&#10;ZyQB6JTp5ZvurQfqkmhHAGo6tG8ARCepEACG1uo2efP17p6BnoP+lsFGSCrw9rUWa7iCpn5PGgUO&#10;CuCGKIODBQEIwAGcgq5I1g2ve/UCEXE9/1RlBBEJvHsMOOcb13kCvgAY7ItzCYw0IItXIg9so27s&#10;+U6d2+CAwoFE8BtS8l4gIePu+yE90cC2AxDB8Xw/nfF9AMErxxyoRAfHQ+SjDmq83wjAQSOIgjT7&#10;53Pwxgmb02uBUk8PM+mCQryAwUrexU+kpU1/a2NCtYgbYUyIUnCTuEGuFCYk6TWuGi1NaG4HpSao&#10;d9E8i8YtGM1wmOoGohWt3gTLu2nK8KTimgit8CoQIJkl0shbh2PBZy1UKsh7Drc0W0afV4S4nNCn&#10;iYg4CaqTpFro3Mlvkl1dMnCAFfJaMq4CJ4TrSGVgeAn98zA2N6OqCXCI6XyoxJAX6w8qJEYqCToc&#10;RFBNQGqBFEIi0SEvOqYHPqkHl++2Wk9PzoaGe63a3yPDh6EU4kdmVWDCe1kIaOBJJBI651REE03n&#10;Lw+jOiBwpcWDhaJcoQxVxy9vnVcGzaX6B/LeA6RMB0ryol1C4gIR3ZWCAxh6YnDMRHm4P+T/SFXR&#10;ZAueBOfMfe7U/tGjIAqB6BT9LigNRfa6TdeHFEi1Xx63rm3A36CKRF6HACbkWoAkqQ4AEg3HECeD&#10;7Mr+8GCo2uD+kp5wDQvdR8CIpzV0/wEwRFwoM2UQnUrofIi8UPlR6cnYxBTCVHG/HghyTU4PeBVH&#10;UO7WpW0IyGobSXlRMf2WAcioVLtdpAoug3cQFRChTThiVRH4IrpPfB50GE0ZzbligCV5UfmePmsX&#10;+KRB1/DEsGUEEAs9BXn441YZHLBUqSxQUrBSddjSpR7L9QYEy0i2ZMnuAQulCxbOVSzRPWix8oAl&#10;kcmuLXAhKoAEQlXV0fnaRo9FUkVr0QIH+RJdiXTfpKX6pqxnco2VR1dZprpYAGK19U5utp6JYBSH&#10;1jiIgA8RcCLoCLrWS0Xp8rl+71OMhl21efv4oM8GAyAxvfQQBxNL1h5nC1cea1OLD7c1W86wo0/+&#10;iR12wo+8SoNIBIMIBOBh9dYzHFSgHQGQgGRJROLIU26wo0693o4+7QY78ewgrXHexT+zS6+63bkR&#10;1//oLrvl1nscRNz124fs3nsftYceesIeefhJe/zxJ+2Zp562v770gu3622s+dr/7jn30wfsCEnvs&#10;y88gOtLRE+P+RQAivu2NUQcS3/Ehvg8iPBrx/TELJP41Czb+jSMxuz0HKv/80v7xD/al8fVns0Di&#10;QwcSn3/0tn3yoUDEu6/ah++8bO+/8by9++qT9s5fH5+NRvzeeRFEI+7/+bV2zy1X2m+uv8hu/uHp&#10;dt15J3hr8AtOONgjEXAidm5ZZVtXL7Jta5fYptWLZTwHbdGCmhWLCY/C9VaRj9dzndUzoVcqkcLR&#10;Juvtz2v+02RQRrcr4ECgGMvzTUWbr38C/jTCI1pIB+JANZc1Rc8H64+MN1Fmnl0aCuI8or6LQiSd&#10;mGnIFdbamNDzSF8e1kw68wIUiD6TtobcTmSRfeNI0N0Y59Kl+iHP6zuUVLbKVgAgyP8DHCBlQizE&#10;oeQVVct6tQB2g9+g7YPD4g20OoL0NNFseGfVvoqnZKp69hKxvNsmRAFRV2YfKEpi/CJhSJxyWFvT&#10;RuvsVnniTTLyTdou6WVSyM7hECBKyl60EbHW+eW17YSOKdwmx6EJHgMpDW1zFkS4EJWO3YEIoEHb&#10;g6PhxQSNVD5gWANwgPEllUF5JAYYg4/aJlEBtIrgNPA9BikDQAQAgs6fgRaDPpfNpR0F9hVF0UBr&#10;Y9bgU4bK8Pf6DOOv0Uxvi1m7/e0AFJCWaAoiGaQygkgEkQzAB5F3wAORBo4riDhwDrxyjDTeCqIn&#10;QSomAA6ACiISREIEZqj/b5RBxwvFe/YGHKGEXzwOCuEJ1wfXhSevFJAuARjBjamXXabjGTfoYW2H&#10;6g20GBxJ6WQIwTCJaQ7V2ADHAoKiPFIWergF5OHamhxAMJmpk3Vp7RYZbKFaUhcwjAERSGrT/ZMb&#10;j4QrObWQJjdCHQAJkDipFwZoHFINqpIYRwRb6IVBbwuiL3jsKVeqjPk5RiLU8Aq8+G+F5gA68oRD&#10;4SDCgGGMRFv1IGo/aRjUEW/6hKfAWLFyyi666Ezb/4AdAh0yEmk0JmRwtX0Ik2wHPgOy14muNuvv&#10;zdpRR26100870FauqFmO8GVSD0hMQEcj3IlKJoRGiIcRBxiFPMqXAkypsI2PD9qWzeutr7dbEwQw&#10;x+QL7hFhLQy+pyZkYGNJKiEavRIkEo9oocp4zwzAACWYpFtQ3UzLuE5MTdrIiDz6Ll1j0i4CApRx&#10;Mqld1U7XvVH3pkP/C+l6sQ04L3AmIILm8nHr6Q0qRgAic7RYhKICGQIS9LPAcMcyBeuIpqwVoIJq&#10;JiAoUS9hjQuotWrxSNgxR2+XUbrC1m9cbJXenJV7iwEZNaFjcvVNeVwABc0l2oADktDcqIMHeC+U&#10;jZJP5j2VIIAOKlCIyvi14FXHPjl/3Hr6KzZY67c+gcF+vXb391r30KAlBSAiAKFCyas4SgNDlukj&#10;bVGwRKVq0WKftSa1iKVKAhM9lh2YsEz/uIVSRCl69Bv6bwxbJC3QIUCRLFetPDItkCEjMrLIQtl+&#10;K9aWCIRMalv03Zj3LZiojK63TO8SgYgt3xIrq+MbPBqB1kRfbYMt23C0LVh1qHf7JBoxsWh/77UR&#10;AIjDbOm64239Xmfaxr3PtaVrT/SoBICCSATpi2UbTnbiJeCBQSSCz0lxuAjVQRfO8iOusUOOv9qO&#10;OPl6T28AIs7/4c/th5ff7pUaN950t/3qtofst3c+7LyI++57zP7yl6fssUeftscfe9qefvIZe+H5&#10;5+2NVwUiXnvV3nv7LQcSe3a/b599/N+BBFwG5zPI8NdBRL3EMxj/sv/nv/73fx//0uca/n+91vkS&#10;dTDBtjwiofGNC1EFUYl/kE4RkIAj4RGJj9+1Tz4ASLxm7+96wd559Rl755Un7PVnH7KXHv69PXv/&#10;7R6NoNTzj7+4zij3rKc06KVx7rEH2CmH7W3H7r/F9t+60vbbvMoO2nuD7di82iMR82eGbHi4YuOT&#10;VasO5r2lfSoPyJWzkZUHq3VlbEJzRSCaaiY6axJNIMVYKVWcaJ7VWhNUVRBBDPgS8KpYc3z9E3jA&#10;cCPMVK706n9Rd6CqmuuVohwNraeQLqk0C7UGQlXVnm79jSGSfZjboLVca1YChypi3b2az+WCO0ak&#10;ToN+G6QBeM96r7VL+8LAB5V0MpAyxEEPhsCzxijjgBKhQLMA0IFxhj+BrsXKxUtt2cJ5Oq4WG9dz&#10;CCl+YkJAWyAdIELEHKVc59y58BIVCpT/53VMGa3dAgOQEDH68syDZmBUlgi0yGa0UywgEEHUepQK&#10;K9SRSaHIQDtfQdtzeQDZNwwnx4wRpRMpQAJ+BgCC88BRBiy44uMsORJQEVRFcA0DoEEUgu8GZMbA&#10;YLfShvxbEKHfM+herXUchxBbRBTfwUwD2+SYGIAJQEPAb3AwoPFtdEHv+X4AIAReBCCQ2+Yz78Oh&#10;Y0GMihSJEzlnoxVB5CTQuKjzKThewE+kk9QOERjd48YABBJRmgOLvwkvn/SDQAIaCdxMLhokCiIT&#10;IElueFOjUGkbF5PwRyBKRZ0sxqZS6NYN129aBTKaqeYIUh1eH6ybQ6kl3ijaAoCI7lLa1q9a4hwH&#10;gEeHJi/gAyYxqBbOACEj6oPRkfAwmwx/NtllJS36BQxIWIZcaLle4hTW34GR03tNjq5E3KWoUWEL&#10;6QHrgjyph4vwH0qdsJH5DSqVqKuBWOlWCeCgTBH1QyokvAxTRichL7gj3ORkv06BCQiNsXibJnPU&#10;yhprV0/btVf/wBUlnTcCeIjJ4xWQYDLQhntkpE/XiXOdY4MCEeeecYg99ehv7OTjdui8tHDEdA9S&#10;2j8VCvLM44l230ci2aYFQiAj3WGlMrLcbdar348M92sxKft1JefpvBVdC8KYGcLzOmdkpttDTX7M&#10;bR1NMtAJBxHNeqhc1TIc8bLPdnkU8DOIosCJ4Pgp4UrJ8BOJgs/hvA4tJI3so1CWV592dUxafXOd&#10;Edzq7iv5PiGJpmRk20NxfY80QV4GtCJjnLNODC5EK/0vXejV/dE91D32dt46z1iswbornXbhBUfa&#10;U0/cZXttX2qVnrQN13otW5QxFxigYRceVTyp49ZIZ7v8FRIajHYHD3qNCoglUkSQwj4yOaJiES3O&#10;/bZtr1WuR0EVCAt5Jk/pq46hmHQQ0aLFlRbiUQEswE+yUPSSznSlYjG9TwlARHIVAYZRS/YMWXum&#10;otFt+cEZK48usER50FMbxcFxy1drlu7udy2JbN+QDc1fYfn+KYuVataW7BGAGBcAGbD88BJLV+dZ&#10;rDIuMLLY24sjn53qIe2x2mqLdziQKA2usuqYAIXG9LL9XYgK5Utah08uPsDH4MReVpvZ16aWHGxr&#10;t52qcboDioWrjrb5K450kIB+BCACASoqNiBgIp9dF55yfoRev4tIXG2Hn3SDnXDmzXbaubfYBZf8&#10;wi685Jcejbj5lnvtd3c/aS+9+K796cFn7Le/fdAeeugpAYjn7NFHnrQnH3/Knn/ueXv1ry/bG6+8&#10;am/vghsRgIiPP/zAPv/kYyda/v2LgGj5j79TRRFEJDD839eJCABFABL+E0T8T1GJf4tIeDTi7/YP&#10;0hpfs4/vqjVcO+JLKkY+sC8+fd8+Eoj42LkRr3g04r3XnrVdzz9srz2JbsTv7Ol7b/cW4ff+7Brn&#10;Rvz2xkvs51ee6824iESc6wTLvRxE7LNxhe3cusbWLJ3y8s7aSMUKRc03OSTMvYjmanW4ZHE9A8lc&#10;p4OKjlCDleiVwRzX+kdqcMmChdZfrWqdbbd8LqNnpSKDzXzXuidATBqQdCZRCNa1SISOwFrXtXbD&#10;B4uj1VNMOzciiBzPdfI6pHbW47yASgttCfTMwxcjutDd3euOSVX79TJ57Yv0alROGc0B2Q79fMZq&#10;o86RYP0nBUC60/tfyPh62F1GCHuC40akAqOc1DrSIuOZ6tIxRZM2on3095RlF+Z6xBbnk0g4Dis8&#10;B5wTIr2ulqxtUjkQakdTIqX1PGkoRZLOaA8JTOj7gUPbZGtWrLSZsTEBBjln8Pp07BWdKxUfEDrR&#10;mMCIdnTIYMoG0ngM/oFfO/2NCjJVg4TzAREBQAjAQh0Y8L5uhIO0QsAlAEQBqLgOwecCIdqfl6Q2&#10;CrTot3QPJT1DRBwaAQ3PkNbGEQcQUDVC23IiJc5raKSaRPewXc5zOOuAob2NSE/wfSIRgKJAsFFg&#10;wcmjHToGPg+O2cs5tU3ARBC9+C7SUVe9JKCQkoPE/cPmgwvACeCBOaBTOlZiJGjehOASBA0mAHkg&#10;jAipiFyWigMhT10Aog+UvYDQiFQk4/Ji9XeCNAA3RoMSmAF5a71aWEFRlNsQ6UBeGj7BYF/ZpkaH&#10;BSbyPmGbNLExhJQq5bM5Lx2t17wCLHh4aCMeDWvfnZoAXeTe0ChoCyIRMoINEBYFHAiRd+IFyyhB&#10;JKQKAYMGwZC8IIADwwgyzeW0oOeKHjHgPKlIIFqRIkoiz7UzSliQUslWPZyAigZrbdfEjmuCtBCp&#10;kMfcn7WKDDvyy5PjfbZgZtS5EoTpUKkESABWePCWL5kvlF/wqMpQb95OOXYfu+eOG1wKN5/ssHKW&#10;MqU5ltYDig4HHAzIqKRPkHZGPyFf5Nz0ULXP0c1s9hwpDxlci57eso2N1bToyFgLjEGOhXvAsRYr&#10;us56jcsTb9E1QN0y3BW3Bt37TFEGPpe2nO5Hu7bT0ka+NeqgkoY1hC1JRwAiujRieoBbBLyIJmTk&#10;hSPc4ukJHUs2n7ZwpMPypaITS9uEYDuTBWvW9+dorjF4z2cdMXlCeR0roIUURQoCZtyy6XYrFUK2&#10;dcO0Hbi/jGVvEKEgzJvW/2NEGDD2Ah2dXQKr0SZfdPHiwlqIWYSLlaQWYYGGvDy4jBZbXbd4okW/&#10;gdkesnPOP87uu/dWW7Wypvuna6jrvPeOVd5ivDbWbwuWzvf5kxIg7NSxFfp6va9Gbf4814cIJbWw&#10;y7OL6vgz1REL6RmJVwAS3fp7IohG9I1az9gC659abH3jCwQohh14TCxbY70TCyyr7yUqYwIOizyl&#10;URhZbPFuLcID8x1UxCoCILVlVhxeKrAxYfmBZV7qCbkyX11i3UQqhlbZ4ORmq46u9/QGQAKiJRyJ&#10;gfHtVqyutpllh9rqLScLWBziIGL1llNt0Woac1HuedK/RSPq/AgGQAIJbF6RxgZEHHD0ld4y/NQL&#10;fmEnn3uzXXDpbXbFdXfbFdf81m788R/s3vuet9de/dAefOBZu+1XAhW/e8j++MdH7M8PPWaPPyoQ&#10;8az+/9KrtuvVv9mbr79h7739jn34/m4Z69322ccf2ZefUXYpY/4lRv0LBxH16gqAwHdRiP8ziKiP&#10;/yOQAERo/PMfAZCoczCIRHz95Sf29ReBhsSXn31gn+x5yz754E37aPfrtvutIK3x5kuP26tPPWB/&#10;feQee/b+37iCJS3CiUTcfu0PXDMiaMZ1WFDmKRBxwLZVtt/mlbZ1zWLbtHqhbVg535YurDmQIKJJ&#10;Kq+MuJpARbYgRwEwrfnKvJ+Z6td6oHUvFnZNnanRERnE5TLOHR4FGBqgLw3OGgJ6pF0xsjgwgAcB&#10;aj1rra0CKlnWuqQMbaOTsKnKytKIUPMbDhg8rYwcCRySSlFgRuCeskbkrgES9So91jckqkM4Q90Z&#10;K8G56tR6lU3bxtWrDbJlIionQusC4XlSAV7FhzHX9hjYHpe11udEsuFANGNsZVdyOm7UK9OJsOwK&#10;wlXk9gEUOBk5HTd8KoEsOTCAD0o8aQ5FNKJFA8NH62yioIAA9gW/7647f2sXX3Cuk+LbdOwpnS9R&#10;Cc6zAxGnZq2NMrDOhdBxU2HHMRNJxwMPBJ0CgiejXmLJCKIPdW8eQ0wqg+gAYX85ji1EBvhuACgc&#10;UM2F0I8RD0a9UoJ9BdEaOIn6TADA0yxzGJ2ermEAJuYKGCCOxXk7eNDf9eoL3gfAgWOi8iP4H5EW&#10;jtOrQPTZ90FEsL8gqgF4ARBxPcNhKknAAOFZECH7Kps5J2B+YvRBiI26QUmbN3/C+gd6rVwuexQC&#10;9McJ18tzeI9Etoc2dFEIKZFvouzSG1y1NGpHzUFevQMNgkBuGvIm5Zo8CHyHHhykLsi7IbxEuJxO&#10;coTMeI/hJQdHagRDygjJcA4PlqyvW8Y/HeQD8b6ZVKBkek4QYksxqROdXjII4RBuQ6+QbbWvRyhU&#10;N3MWScLaRRjKG4/JuNGAxntIyFPtSrR7fwVyiERrIB1C7qNKAIIfxEdIol16uGMyZCkUFVMyOkL5&#10;9Pr3DnqanKBgWnXzkAOI4lEZQIG1vM41KUDULeCQ1TVJ40kIENE0BvYzmhzUa9ONFEIqugpRgZaO&#10;kLyGWLO1dXBuEF7hcbTapk3L7PzzT7V9dmx1wAJPgXRNTkY9X6Kzp66Vvg+Rs0GALp7K2JzGZp1T&#10;1jUq2gVaaMIFiCiWS9pGj+5HyrLZvG/Ly0+10IS0gLRHiVwkrNhTs8HRRTLi8nrkYZMWYVtU/MCz&#10;QGSrlTLQEiJMeYsIIMbyetW+Q4RH4VdkM14BUemXMRZ4ywEQKPFEWIuR6rAS5Z6kegQiCPVG9L4z&#10;0SawII8joUVEi200rWtekneU0sJY0TUVsGNMzFRtsJYXQCJaofsbb7B4utX22meFHXbYOi3QsJmb&#10;ra83ZiefcpDdfOvVNj41bOXekgOrpI4PsiVln+0CyHAuStVea5L31anjH5hP9cSwQERBhn/QIvk+&#10;60iWBC76LFkatGS5X8Z+ytI08hLgIAoxsXyVjSxaabXFGwQORgQkRn3kRxZaobbAgUSqOmmRwqBX&#10;bkTyI5bpXyDgsU7AZIGDCdIdSGn3ja11jgTvqdoYW7yPpz3QkZhadlCgbrlgp8DFfjY8s48tXneM&#10;K1qiH0EUYnLJ4S5IRfQBUuWabWc6aKCj52kX/Nouuvp+O/SkG22vQy+1nUdfbTsOv9wOPO46O+rU&#10;m+z4M25yASqac11w8c/t2uvvspt+/Hu749cP269v/5Pd/ps/2p13/cnuf/Bxe/TRZ+3xx56xJx9/&#10;xl58+kUHEm+8+rq9s+tN2/3uu7Zn924Z7D32+SefOJD4+xffRSL++TVGP5C3/j6Q+D+DiP9ndsyC&#10;CYGIAEjUoxFBROKfDAGJOtmSFAplpi5E9YVAxOcf2idwIwQkiEZ8+A5iWS/aO688ZW8897C9+tgf&#10;7dkH7rDnH7jTXnnkD/bE739uv73pUo9EwIu44IQDDenrY3ZutiP332zb1iyyfbestI2rFtji6WGr&#10;9Ze81HOov+zEaXRfKn0ZB7kxyqGzITv+uH1t782LrZKXwxbVPO9osjY5IdVu+jS0a10hxSFHLkHU&#10;t11rg54frY1NrU1Omg46EtMaHNAQ03rZrPlOVVbSowkuBIhDJuAACGENxiEjPRyIKzW5sUbDATHB&#10;Vkr5td1OreHjcoTu/PHldvv1l9tEb9G69Nz3CXSzjsW15iMAGAgRYisI06MTJGOt9ZooCQ4WZZeI&#10;JxFVoMkVZZRUUUB4TOlcMPbNcpKCaCvRD8iZQZUf3UlJLURDAkYykvAR6p42PTcoEMCrh4gJv2DF&#10;ihU2LicLDhmOK+0ZQs1NsgfYI0pg4UHwXRwttiEbpN+Wij16jzFGpVHGVcPLGzGwMrYedWjEUJNe&#10;wPjzOf8PyJEAETe6sofYT/7GUYd0io1F1RM1Sgw7JM1IJyRRIv4CCxj4uXA1IHwGIIIohPMa/JXr&#10;x3lix2fBQYNAl7bHsRFtQPOhtZkKG8iuRCjgawSpDL4PZ6IOHjwN4ikNIip8VgcW2lajjkkACzCB&#10;iBippDkgkfY2GQbd8KYmGSMZkcsu/4GtXrPMJyeKZalkzpIJ0B/cAdAKghaadPzd3OE3H2YuRo+0&#10;A0QdQAQT20tgSI8gGUq+DY6B/l8v44RH4egWAo8eAAibjTLWHjHQRAMgUDIJyZE0SHvbHFswb0ge&#10;/ZQ+I99FzmquR0/8+/otVRJ8PxnXRI4Jhcd1XFGh5FLOaBxDfTETLyJwhMw1x4Y2e6c8b1IdRB9i&#10;AgQFebLrN620HvorCAA06lgIE4a7yK/H/XshyEgCHRAl2R8VJ0QGyqWCDC85xODaklpAIyKo2dZD&#10;ps8pXy3qgc3pQS7oNQa61qRCPAtykbOZ5QEAQCBMFXX8KEbCywh0Exo8QkE0ZHAob0cetcPOOfd4&#10;m5iQwZZXQP+NQiHvXgakRNIwpGiIrFDmSZ+LVkBLXN484AG5ankoc7RAIX1LZAoyFaCO64IIDUCC&#10;Jl2kP8J6gDP5qrbdq0VBQLEzrr/p/CfDHtW80n0DRMzRHGmTR9IhUJVA/z8PtwBCY1zevPYtrwAt&#10;BwBaTx+EMc4drZG5zh0pZLus2iPgAVjTfUlAbM0RiRCoEsDoiAmwaIRTCE9poUxq7pUFInNhi6U7&#10;LN8dt/4RzeEs59zkr5k8i3SLSwzXhtMCLi1W0GfTM322jxb9wZGqcyXgaqT8eFMWQZRL9zkFINPf&#10;cXlw+WqPxcsFq9RqMu4CCSWBzlKfwAXCUyPWO7bAhqaWWLZ7yKKZopUHacZVs2x1wFI9tBGvWX5w&#10;vgMISj0HFq61kkBZQp9HikMOJpK9AhMCEQ4kqgtdQwIBqlz/Yuup6X1tlQMIJLFRtOyf3OQVHFRy&#10;VMc2++if2P7tQJAKSWxABE26ppcd+S2YmFkeaEoQmSASceDR19hJ5/zSAcSm/X9g+x55pYMIwMTB&#10;J1xnR5x8rSGJTVrj7B/81H546a+8w+dPbv6DwMTd9vNf3utA4o8PPmVPPP1Xe+rJF+zJx561F555&#10;yV59/lX728uv21uvv2nvvvmugMR79vGHe+zTj1CRJBLw7yDiv74hBfHvIAJg8P8JRPyPaY1//BuI&#10;YAAiglJTKkU+8fHpx+85iNize1cAIt562VMaRCNefvyP9twDd9nLj9xn7zz/iD3/4G/t7puv8EgE&#10;IOKyM4600w/fy846Zn875oAttvf6pbZj03LbsnaxLZoassFK1qZqVdfHGR7u9aokSMQo0xbLpBVb&#10;bXJCzk8lIRARsZIANkT0IhygEHwpgWs956w1cLCIpBIthDfU1EYUUmsI3ZUjcq5a9Rx7KLpDRjQm&#10;R7HiIKJV6yXAn07ClIQDQlDdZW2lUg0gwPqe0/OLPkSkVeCdCIjW8VUTQ3bvz66zWy87z6b7SpbT&#10;dpJa19JaS/kuvSYAEdgIohGUWxItJmUadDkmwkyqnPRGm9blsIMIRKW8K7S21dbUMOucUtU3q4vR&#10;xPrQ6g4hqZBQq57NUEpOGmRLSu+7PPoNiCDSzqCxItGIwNZQLNDg26aqj/3SrRPuAkYSx7dJa/Hk&#10;1IzW7pzAWpcMrdZ7OIICGhj8jlbsIdULgVEFNDgHUCCknspwx1sAivQNTreTK1sw+AF3jcg7+hXx&#10;rpRvG4NPiSiVJoEIlewOWhENAj16H6QyZgEEYAUwA3gRCPD+HHoFBACimgWKvHpC33Pdh7kcK6RJ&#10;rjkRG7YZgIhwKK3vBaDh+wDCiZnf+xv9jagcRio1KFslejKHk+2Kggb5QtiR7Zo1S2xsdNgjAJTX&#10;oEjISTt6mr0gXV1pGUVNBBlikBQESPrVD/dXdSPRRtcN1M0BhZGTgm8BEYf21kQs2gAH3FBdSIg7&#10;aLQDIgLAQNgHeeywDDBqje3WjcIg+gwynsVS3KpCvX68hOxnES5AgrwgRjzaqRuGl946x7IynqG2&#10;uYbGQp15TD2yK511EgLkBmhCymhSYUC5JH0a8AZ40EDm/C+QkhY4SVHDLTBQzHgDK0pA6alBi2w8&#10;6SWL59vk+IQ/2F6fLNDiuhE6F4CVa1DQmlwPUU5GqpjWtmTQiT5kBdgI70XCCQ/1AeDYBmFJJK0z&#10;MlyFMjLaABq8BqobBJBkKPuqSRuSxw0HgOgLUQikXjH8pDDSWV3jkBA/ypSdHZ7yoSKjqQ2+RIcF&#10;JZU6TgEQIkBc/2Rc4KZLC5a+76kTnSuqedkiTbrS+pveHKRJNEEbBd50H1nUAHjsv400lsAQrbPR&#10;ZejQ4tYm8JXQvmg4VtR9nFky7Z01e6p5qw7QNlzXRYtlKgnRNDjHwcFu6+0rCrBAqOyyuK4zapQR&#10;/b9d8yIUaxaIaBGI0HzEg+tOWqakRThH34FO9+5o9FXRNYrpe1WBrrT+LmhhnpnulXcCUKPktd3K&#10;8gazrk2R9tJQKjpyWuzL1YL2GbaigA6VHyiNci4tAqypct5yfX3e2TNe0uKcr+h/aYtlkc7utbSA&#10;Ra6331UtSwMjlqz0WLp3wPkSqd4xAYR+AQkBkYEZgYZxj0Kkq9NWHF3q3Ij2TL9FSjWDeJkbXGTl&#10;0RUWK084kCAyURxeLmCyyHonNghgrLM+CJjjmwRY1gjgrLfu0Y36bIsNL9jPJlccaiMLd9rYkkME&#10;cHZ6FIIxsfgwAYxDbcn6oBMon0GwREti/b7n2eYDLrTth1727djvmKtt5zGX2wHHXW7HnX6jnXzW&#10;j+2cC35qV159p/3opntcxfKmm39vt/78XrvrnoftT39+1h555Hl7/NHn7YWnX7W/PveqvfrSa7br&#10;1Tfs7Tfe+jatEUQj4EaQzvjKxz/+PhuN+A8QASjwKINAwv8MIgIg8e8g4t/5EXXyJuOfAi3/EICo&#10;gwgiEp9/QprlXQcSH733N6/W2P0GlRpP2+vPPmJ/fex+e/GRe+2FP//O/vybm+13P7nSfnHVed5D&#10;49rzT7AfnHiQnXzoXnbIXqvskB3rbJ/Ny7x3BoqVNRnescFeqw30uHgf8y4tRwF+T64o8K9nOy6A&#10;3Kf53F2Oa43AUZMTIUDvqWN4CQLs8M3oi9OVSBlddFvhgulZw1FwzlMnaxHEOkrMg9QFqQyiD1Rs&#10;wImDS4azhIEHkLg8v55fGnCRzkBoKiI7gR5Pl5yQXCxqVQH/bUtnbO20gLHWjQKOp9buhEAHDhER&#10;BUSaIGizX9ZAgA2S2rzW130UM1lvsjLYrsfQ0OokSxxTKuww9u6gCmgAJOi9BB8uJJCAvDakRQxa&#10;O+RBvRJdJ+1OCoVIBE282C5RYdZyl/jWmoYtQMYafSCi6vwO40vLANZt+B84p5Vyr1UqVdlEDLx+&#10;0xh2AIH9dOAxt9W3T6QBoMDngAq2ib0k7Z/NlHUtgohFYE8bPPrP+eNscqx1TgXGHsVKAARNvYJB&#10;FCNITQSRB6IDAXfhO5KlrncTOhlEMAJSKACHz4k60O2T4aWsAghEK2hbHovlHSwEkYhgH7wGEQsA&#10;C+dJSop7qHWdSI3O3wEG6BBkChHSGyppckHUKWrBp1tmLkOoFy8w4Erg9RMOg0PAb10fgiiEvHkI&#10;kCMDWuxkmGDqEhIjjBWEk9pdOAhOBP8HoVJuA9oEiQZeu1CvJhIXlXQGEwwUCE+jt6dkyDyj3Ejo&#10;nm2QyiDXFSUkFop6VIHjJEeIKhtlkLEI6Fa/6dRE1kNDCAuyECE69NBdY6KD8s+IDVT7XYjF+2Mg&#10;3pSG2Eilhy6oAAQTEM8cJE3pZLeOqVaTR6l9IUYFiICoNDo27M1emBgpXTvyf5CAyEWiFVFXm8Mb&#10;GBZI6ZHnAejZsmGtk0RJe7iQioAH4IEHm8hApbvsgCBLCaP2Q1SH/brGQr5T358jkEFKZo72OUf7&#10;x+uArEipJ6mFBgcREXkyeNnuaetzgANsbf4PeZR0B78lhTE8OGRrVq90cIXAGIQsSKYIYnFMEG6Y&#10;tBC3QP2Uf7l3pO3C2o52JeTlwGGQtz48LCOa0yIHQZQQbEwPZt6OPOZgL41F8npiqt+q/XltR9dH&#10;9yEcbnHvjPQUQKcduXUttC0ChI0CbvTKiECs1P2K5XTMcCKIIgmQ9A71+DkmM5oTiZCz3yu9Sevt&#10;zwQkSv2GcluUP4eGypqfmjMCjtlSyqs3AA8hjlWLerYioNeTsiQh5VxEQKrTtx0i7SKAQWSiK5ty&#10;nYqMAEJ7VCAwU7QOCGNaPNGYQF+irzah7xVco6JnDGGp+VaszbPuicVWGV1soWzV+RGR/JBHHvLD&#10;y6wyvsba05pn1XnWO7XWP48Wa5bsmbJUzzwXqKJLaLJ7xvkSQwu2O3Don95mo0t2CkBs0L42WWFw&#10;tYDGSoGJbValgmP5IUazrtq8A30QhVi45hgHEUQjGIAJOBJrd5xjWw68yDbs/IFt3P9C23zgxbbv&#10;0VfZzmOv0utlrmp57CnX21nn/dTOv+Bn9oOLfmbX/Oh3dtOt99pPfnaf/ez2++3Ou/9s997/hP3l&#10;L8/Zk4++ZM889qK9PBuN2PXaLnt31zsejdiz+wOPRnz1+Wee0vj6S1IMRCSo0vjmWxARAIFZIPF/&#10;BRH/TwAi/iMaEfw+4EYwHEQQ9RCQqAtfOYj49EPnRnz+ybv2KSTL91+3D3e9KBDxjL390lP22tN/&#10;sRce/oM9cd9v7MFf/9juufUau/26C+2mi061i04+xAe8iGMO2GQ7Ny2zTSumbdHkgC2bX7MF8uRp&#10;gd2j52BEawnAOiHDzJyLCiCTvoN4WSknPY3rzf5kTGm8hZIw4nQuViejD4jICKzTYA+SdF16nuon&#10;0s8Bwz+QRKYDMesHEWO4Baw5QcRRzpUcOZw+vHYcmC49vwhOkXpGuydKKkLrb0jHACcir+0kZ/+m&#10;5UASsb7OuEAHokzk2rUPAYImOZOs8fX1HSXcQKqZElJ4eVR3dLjNyWfLsinyqPWbpQsXWH93t4V1&#10;bM0yvMmoHBCtK0GUg5SAzrEdeWidt4wcYMKjAp5uZ9syeM0Yeoj+Wgu6krPNuBrdUSYSHqTzMfho&#10;buS0Bg17VR1iWDirrMdU7wEWMNCUbQbqkqRO5OgkgtR1nTuBp05nU4oTfNs6Fj5DxZJXjDvHhC3F&#10;TnIdABZB5QNgAECh+9aY0D5I0RBFICLA/8K6fmyDag8iDoAitJigHWA/Z8mbsjvYXo6bCIkDHgcS&#10;HKMAg4AF50sPDYDTt2BE+w64E8F+6toZAdci+A4pH6/uAEQ0NgZ5dVApIiPITLvKmDaIhrmrhEGo&#10;IZyEwFQ7O+U33JwAqdLHAhBRzOXduyZdwSSHjMf3AB4g3gg1zhqu5cBFpFZ4zmzbV91sJhnojO8z&#10;gXu6hcy1EFOew/bgRJDHw/igCVEuamLpAs3RbxvILWniwm1wnoMMIMqK3fIQiUDkST9geHRMnCNk&#10;TEg6+bQ8ar2CtGtDwx7hoDcF5ZUOJORtEj4jUsFxoKVBfTbAhgZda9YutaER1Bs7PJ8ZSDjH/Byo&#10;+KCWGXIPRMbxmQnrH6lad1/BeuXVIiQVjTXoHObYwHDGDjh4k/UN0ApbAEHGLZWPW14AA/4FpZku&#10;tiQjT8SASAj7hwRVrZZkhEuWL+h+dBKSnOO8EI4BkEW0hghGJp+wJgGq9k4tIHjxgCwZe64rYAnp&#10;7ECKGiIWOhMZm5mati2bN+rBTuih7/LrQTdWfsM84LpQksQ88eZnWgjyOk44K8iaAwIbeJD14DZp&#10;8emIRaygBTMqD57UT1H3c/OGlS7cxfZ7egtWKlPOJhCi+5UQIEnqXGmHXNQ2G1oFQnV/OroEClOd&#10;buwZXKNUQeAlF/X/o/PQO9BnxUrFgdfEZM2m541oH502XKvY6ChaGEnrq1b8WtJ+nIoMrktXSmBW&#10;wMpltHW+nQIppE5iWR1vr4DOTL8AJiCT3gbwRDieNusWENq8797WMzKsY8gI5ABwsjqWXotrHiNm&#10;hdZEdWzCquOTlu8fsnJtyrUk2pJFa09VLJwXCC8MW2e+5qWepdE1VplY76+Z/kUOJEpjK6xnEj2J&#10;GW81TgSiXFtp0fyoV3FURtdarh/xqrUekaA0FFABkJi35khbsO5ovd/i0YjaggN8jC480KMQ3mdj&#10;00ne0RM5bCIRkC9XbD3d0xnrIFgKRGw9+BLbecy1tv/x19mOoy+3I069yU4592d26lk323kX/tIu&#10;ueIOjV/bdTf93m645R778c//YL/4zQN2z71P2J8fes4ef/hFe/KxFzyt8coLdW7E27MgYrenNT7/&#10;5FPnRgAmABJEI+og4lsQ8I/vAQlSG/8fQEQw6kAkkMWug4n/8tQJow4kPvEuo3+HH/HZbvsckiWV&#10;Grtetvdfe97eEoh4VSCCSMQzD95lj/3+F3bfL2+wX19/kf308rPtxotP9dbgZx97gB29/0ZXrty6&#10;er73zxgfqrha5bypmhySouXLOQHUtOaMQIPmEr1f4lkAMA2k9PzqGeS5LBRKLrTUqOeNiGJIAD9E&#10;N2a4BlpzGmSI55ACCAsskHZI0VyKRR8DJWOvNQGDTVQWUEAUOYHzJRBBMz2iBRhN1rqU5i+DSi08&#10;ckjprN9UclCFB9kdgiWVdazRkMnJ8xPGp0eGlwfK0y3AD0rmHZAAFMLaFmqaOH44GqS6AyKonsm+&#10;qm3ftq+ltV/KWHfsvd0FqUp5rdVhnacMX14GOiRjTgoC7z+ICOCdQ/zTd+Rh0+2S6EAskrRioVeO&#10;TVY2Dg8bO9PoxjtIm+OJ6xrpmDGkXCsAwdyGQGSRdS5oNIhuUqB95J69jGhUzhNpDrRyNmzYZGOj&#10;0/6dkaFpW7Nqq18HUvr1igyULeuREkADTjbVjjjy9MPgeIlUYKgBEs1NRI+wO9AIMPCcExEQ9BuQ&#10;sA4iBW1UpMjgE12gZ4dHP2TjuM6IYnkURtcN4NPuYlhpbQPghoMMMAjOB1DwXQSCfQUggmNhP0HE&#10;g9/w2uHnMoeGTjMzQzY5OewGoBHDow23NhKKIlIAiuMiwFsAMUFwDC6ud8vUhHOQoRvjDNfWNqPU&#10;EwYvEQaiFVRlQExEBIXyIiIFhLl8EsyyfmnkRBvwZctWyCj2CzwUBCK0WAvhgahIeXAMGB/6WRx1&#10;2KG6SWvlQeuhi6eskYvR3CHwkHXDmcnmXf4VUiGGkgiBlwnpOJjs6MyTwiFUR5gNcZOCjGZM3m4k&#10;DFkSYmjQsItwPqIoACaQIwCCdAtS0XjUpD0w3KRBEE3CQ6BUlFrmRIqwuRYIGbO+oapLOMOnwGC1&#10;tM/x/Hw8pe+nWzzUnq8kPDQfkpEsdKdsoNZjvfJAIgIVTaRk8MZlXPfescW277VZ11IPkYy+8wg6&#10;5Qk46ZK0UIeOv6L/aaJpsQHEhSLyLPQdqhcwfGgmcC2JZhAB2LBp6bcpA+8OmIjpQRZYK9GSnc6l&#10;HTY51m8zk7RSJ0rSpcVEk05AMEvjKvKh9MhIQR5t1YLSZFOT434tmrU4RRMpK/aUtWDIgwq1eQVK&#10;XiCIfhuAFO4RAMyJoEVSNxkdS1LXKKjcoHU5qYwIHUx1b7zVNyBPx4tBj0PI1OeF3pyuo649ZMiU&#10;7m+X5oMAF1EH2r8Xde2ZR2hZEN1JaeEmdUHkgRHRtkICVahWhpOdFhFYgchJ9ceBh26zS2UcNm9d&#10;5aCLe0/JaK6g8yCilIzqPvZYdWREx1K0rnRWYEcAqVi2ohZHykMRruoSoIhoIJmd6u6ToV8kg7/I&#10;Mr0168wJPPfPs65CzaozG61veoOLUKWrCy1fW2oDizbrszVBGWhpwsFDune+RfLjluyeb6Xaauub&#10;EiCd3Oj9NgAR+f6VDiKmVx3uEQgiEaQ26uCB/hr19uF09Fy97TQHEZAtl2042eavOc7WzwKILQdd&#10;6mPbYZfZ9sMvtx1HXWWHnXyTnXjOz+y0c35hZ17wczvnB7+0838oMHHVb+yaG++2m352n/3yjofs&#10;9/c+ZX968Dl7+KEXPBrx3BMv2l+ff9lef+WNb0EEKY16NAJuRJ1k+f1IxP8VRPzr3wFEML5Lafwn&#10;kABA+LYAEqQ1ZoEE/AjGV19Q8glHQ8DmoyAaseedV+2DN16yd15+xna98IS9+uSDDiIev+eX9qff&#10;/MTuvPEy+8VVF9gtl59jV5x1rJ12xH52wiF72YHbV9sOPWdrl45btZK26YlB6+nJ+xzGyYAnlJXz&#10;k++jYklzUQCZFCJrGM+kN9WTMYPfEIoEpdoZUovy6qmOon0/79vkYYdZZ9G80braJIParN+Q1qDf&#10;A5EAnKkY39f2kloDIU5Smsk6zLqIx+6ESNQZtYa0ydARrQi4EgLOHTKeOrYWgQoImYAMvo8+BEYJ&#10;7zYUQnsnpXUXUSgMu37HWqp9su5C1PPcvRxInJ5Gra+kGzDK2Ab0I6ikq3ZXbGRA10qAnLbfic6s&#10;HFddn7COUb+vV0kEHjfCUnkn/JNuRzYbHh+AY+G8pVYbGdc6T9kpYEHOQQynD1AhhxegxXHq+Djf&#10;eho6pzU8cGhnUycageceRBAAAjiZXDMMM9yTeCzjnMF8rqz/0aRS54l3DwBx0IPhbvMILukWBs4Y&#10;ZEVAEOfyXXojAEnOURCwaG7SPYUvob+JRuRzAzpmPoPjEFRV7r/fAXbBeedbDrJ7i/alc6RShn1k&#10;kgXdgyBK4imPuUEFhkcaHDAE0Ygg4gFgYLuAClIb8FsCAqv/jfjRzEzNJkYHdLFbtTPAgBZHoUPa&#10;sqZicRmHTiexYIBRfARE0KwJoiEaC+ggcPFosgKJBqYtBwr6gdHKgWJ8mWx4yC6XKvTDcL0JbYcw&#10;eLXaa0cddZRNT8/zC89gu+TmMDx0AEUNEdXGA/bZbquWLfWHqrUjbB0u1a0bKTDAMZFzc/CghxPF&#10;RkL2iGrxICJMRQ6M6gxyVRwnZYykSLoEdCAskfaoyJDR2IYqC5pmMVy8RZMPI40X6wxnGZhQRF54&#10;O3wDnadQNWmVQrEiwJD3aElnVL/XdmiPHbTi1rYIA2Y0SSONesAFQkICLsWMRxs4ZrxjqirCEYEd&#10;PayUTbL92tiw3frzH9v5F54tDwW1Sd0DecaAErQrWnX8kIg6o3AWCr5/b/Alo0t4lFp0KjWQpqaS&#10;BP2NgcG8rV2/0HOy7VQdRBDTSsvwJvTwpPXwjdn0eNUOP2SrHbhzvRaaVitSXqlzRTo20kZHVXlS&#10;AjD5bKcWqjYrFWLyKDZ6RIOuoORA6RXS0DhH/2eR0t/xLk3mFoGQhB5UvC00/4s6x1FbvnJFwAPR&#10;7+F2wCAnrQFIIgJA9CSXS8gzS2kxI2zbbCmBiIGxXiv2FoIIha5lRYv02FhV39VirN+iLAqBOFeg&#10;8kLgRde5G5IZmhP5hHXqWsb02qXzozNoRH8T3agOV+xuGYm3337ZLrvsPHlGSV2/sBa5kG8bJVN0&#10;KooCExXNjazAV1Lzutxf9WqOwYmakzGT+azlezASSdegqI6NWP/4hFWGRoxuoSEtAAPTS60yMt8W&#10;rNvHhhett8rYMosWgwoNOBFEJXJDSwU2llp+aIWDhmJtrUVL05YZWG7lsaD/RqZvkfXPbNG21gZj&#10;eJ31T2y1sUVEH/b3KAQpjKUbjrMFq490hctl64+zxWuOtolFB3pLcUiXUyuOslXbz7K1+1xg2w+9&#10;yrYcfIVtOvAy23rIlQISV9r+x95gR51+q5149i/t5HN+bmeef5ude/Ftduk1d9uV1//OgcTNP/+j&#10;3XHXY3b/fc/YQw88Z4889Jw99chzXqmx69Vd9uZru2z3O+/ah+++LxCB+NRHsyCCksvP7B/1ck+N&#10;f8GP+Oabb0HEt5GGbwfRhwBABO//l4ACqYxg+HcEJL5LbQQS2YCUb9MalH3+PWjQBYggGvHVp0Fv&#10;jU93vykg8ZoDibdefNJee/ohj0Y89cff2J/uvMXuuvlK++U1F9vNPzzPrjjzRDv9yAPsmP232aH7&#10;rLed21ba9o0LBcgDnQh64hBdhGeUyRfkPHTLiRBAj8vwaM3Ma+7jDfPMEEGNaK3Dq0b+mbWPKGe7&#10;1iR0cXh2IVVCnG7VZ3MFAEIRedmtcgYhHIYEItJFd+4gTHY261mXQ5fWGkEKIiJHyflhMrxw4dyQ&#10;ay1BU4aOvFR04dSxbuPBk5rwBo0QFFu17uj4WC9xuFj7ARR46nC9YgINcBggEMa6dPxdNPArajs4&#10;fimjJXeTjB1Gm5QLhhubEuhIaL3ASdXnEC8j7fq+GzsZPoEGjDoeNfvC1mBjUNBMyjmNCWzBsaC5&#10;VyGbk1FNOcF+5dIlMraE/gM7RtqZaAQpWsAEx9MVJ+2h45odnhIS8CECQVTDPXy3ebJ1rboekDPd&#10;45cNEoBw7p0+94iMpxD4DUZ59tg12A/ApKNNDqm228rvPVIvO6RXdCMCHkWQSsCA01Y9SHvo/nbE&#10;rZiv6rXL7RnXgH2PDI3awulFul6k7pucT9IkoEYlSm2gZv19w7Mggkg5kYfgeOY4twKHX4BH4Kz+&#10;uYMmvVLRSRUMoMZBRAJDJm+2Q8YdoahQW7NrMAxqcSvnM97siqZaqJfBmQi4DnN14joYvScEky/Q&#10;DQ5dAkBEiy4icqDyhtu0+AqFBvWyTDYQzxwdkAwmSLodFAuZLe79JnhYli5dqgV5VvBKNx2dhQD9&#10;Bvn8hIwA1Raw9TPy+pCShhSEkYI70CXQQ7QjEIwKe/4e7xWPlcqKLhmumL5D6oQwPBee/fAZRo10&#10;C8IpXI+MvAIUMWHQcgwQjloQqtKkI4eHx9zXX5ah6pSnr0kbFYiZjbaUyhUZ5pqMXUX7Tel3nR6V&#10;aIFxrAcimdUDJECD+BPnRddO+lfkvBlW3MEBBhAPu7mVc9dD0CG02DjXRmqDdvRxh9vaDSs9BEiq&#10;IgAbsKx1n1qEOEGempxtHZpwEKtkNPMlwvZRfU/nJgOJBwRvhIoXCFzFSszSMqroazTiXQg8krdE&#10;EfOUE4/SNc/a6hUTtmo5SL7JKjLYaW0XAEG1zfT4gI0IjGzZuMB6umkTHxEwpMy31cEbFR5ETigj&#10;JmwJGOMhJiVTKetY9D+uM3nT3qq8cxlfeCTO2dGCB8HV256TStA1T6Ui1tuddgCUyWrByHRYZ7xZ&#10;hljbLAmoybjTZ2OvfdfZ5HS/dfelrLdPIKVIOigucFGQ1yYQQ7i4N+9VF/ThSAgcOJggyiGQkhRg&#10;yQi4dvfl7Re/usmefvpPdtzRB1lF1xPSbjKhxSkfRKSISkxMD1lIc4GoS76nZJXBPm/mRZMwKjxS&#10;pYz1CwhSMkrkI9+dt+4hgZxuun0KcPQPCFDUrDZ/qa3Z+0AbXrDSOROduX4LZaoWK48JQAAUBArG&#10;1lnv5EYHDvHuBRbvXWSF0XXWPbnJ+ma2OsgoDq/07p+ACCo1Rubt8FLP6hhg4iDv9Dlv5eE2f9UR&#10;Nn/F4d64C6VLQAT/n1hyiI0uPsyWbjrVlm4GSFxoq3dcZBv2v8z2PuJa2yZQse9R19uhJ9/sQOKU&#10;8263U8+9zc679E677Np77PLr7rarbrjbbrr1frvt1w/bXb97zO79w1P2pweeFoh43p5/6gV77cW/&#10;OTfiPa/SeNdTGpArKff84tOP7av/ABL/+rtAhJd9zkYh/g1AfAci6uP7AOL7QCIAEcEAjHgZqQOJ&#10;7zgS30C0dN0IVCx1XHUQ8e7fgmjEX5+2Xc8/5pUaT/3xTgcRv7v5Gvv1DZfZTReeIxBxkp1z7GF2&#10;/EF7e/+MvTYtsc1rZ2zR/H7rrwpwVtJWq1U133v0fJLOLLrzgSMCR8HTqXLaSCNANCQNS54fb5l8&#10;d7PWJ6opeK5IAzKossDhYR1gDWhrT7hBIAxNmsE9dBn5iNa+kNbsmNZBRJ5INxCFSNHvSAYQjxZv&#10;nGNCUyYkD75FwAJuAWCCdDVrOt2Vk6zBRDZ0fKyvEAW9IkM2gpbf8NDYZ7wrI0DUreNOyA4AVBCN&#10;SmnNhqAto6XvUVbppHQZNzzzuIAAAKKVqKq2EYvktEYLYLQm9H08dCIGWrsEXoI0Or2JtN6HBZ5k&#10;KCO6XoCmdtkgSuzhdYyN1PzawsMDRBBRIDLgoXqMJwab66a/W1shNWLDAE5RN9aumSTj7H1JZLgh&#10;w0PypAwUMEbjMfbtPZm0DaIE9ZSEe/pN8vThVTR1ym4S9U9aT1bPN5WPsk1ROcU48kT5iaR8Gynw&#10;NAIGHTCHXSYyEKRa4IB4+kT7xA7TTRUQ0Tp3rnU0Nep45vhazT2iJXrwG4CXjk3HGKQtZs/fAQX7&#10;DKIUng7T56SL2lvo+UF0Qt+DrALzFc30ojzBkIx1pwzooBa0nBb4TiIQjUFrbsL/5L0hWBKFIMRF&#10;xUaHJiDhKsgjIDJHZ7MIqisCmZIDanSjgYwq3n3QXEWAQzehQSeHUaYjHaElyISACG4qr3j96D3g&#10;6UXCOpZIs5f+UVZJh0vy2HjrGHC8XrZFyoFwPO+zMvaQ/UDLABnnMxBiTsojzJU0IZgYyDaD1DHW&#10;AiVRWNAwg5m0AgjhkD4LHk5KoJzY6KH0qB54lCxhN9N4CqEX3Tg92JXuqoyhjEW64CCiHo1oESBj&#10;sagO9/tvKBUl0oL0OOAHUDA1XXOiYVaGGn4EBCr4KBAzAQ5FGV2kZ/FW8ESosoA3wOiEl6IFCLIp&#10;IC+kYyeqQbSCnhxwYPDI8/J+CqQRYgJRXQAxRsi3wXazAnOACCotBrTADVSLAXhLBymLoo4NIIco&#10;DGzxEXnzZ552uN38kx/aiuUjWoAgcWmBESiDoES1BmRUugYCIgAWyPhuWL/KVq1apP3oYdP8Yx70&#10;CMQCqEhp4I0xiIx46W6aBUP3UtvO59ptqJa00YmsPDgacTVYNNNkXRldq4zmSClqtYluKwrUUNbZ&#10;FW8RmIoJQGQtV057lUe7zh+CJoAiIXARpDWEthH3ycYcJFJ2B/hYs2aBFnx5j0Nln4eoio7q7313&#10;rBaY0f2Iaf4IFBIFicSjFtG1rAr0ASDyfQXrpuFSJWftAqthzSGACt1GxxZMeRh7jjyo7uER661N&#10;eDno/DVbbHzZequML/JGXYhRZarzbcGGw622ZB8v+aRKozM/Zome+daRG7NQfsIjEh6VqC5xlUt0&#10;JJDJBkxUxzdZ98h6j0igH1EZ3uClnwAJWosvWX+0Ldt4vEcmiFIwABHzVh9nUytPsEUbTrfFm862&#10;TQdeYdsPu9q2Hnq57X34VR6NOOTEG+34c37pPTmOPOVGO+ui2wUi7rHrfny/8yNuvvU+u/3XD9nv&#10;737c7vvDY/bwQ0/bYw8/49yIl154xd7821v29pvv2O733rdPARECD4yAG/G5ffPll/bPr4gQUElB&#10;eiMAEXW9iP8EEf/rn/97dvx3EBGM7wEIBxEBkPg3EAE3gkjE5wIzn35gX84CCZpzffz2a86NIK3x&#10;xvOPOJCAYHnfL260O268wn56xUV2zbmn2Q9OOtpBxAHb1tiWdQts05ppW7d6UnOn7ETi0XGByELa&#10;n11IkvlCSc8o0U+tM/GIR+kQW6IUEt6CGwqtjYTtWceo9gJE0E+H9QqOG1VgGGJIjXj+nmvH68To&#10;yMmjk2WqU4BCxpk0NpoQ8NtYC+E1kEsnJd3Q0BA4Zw2kS8N67vQ8C0gQEcHrJxqBPs+6tas9dA5Z&#10;nQ7ArD2s+7zWe2pg3AAxrTJC9LhoaZLzEyppf6zbkBNJP6f0Hch8GMOwjF6bhWUkaTMOmbKlUduR&#10;QfbmVXNjOh74ADoWecdoYQBuSNcgFcA5UEJJ+sJtl64h1xEeCMdD+TzAgxHrSss2ZAIQIeOIgYQn&#10;0N4uJyIjRzlHDw+iJ1RNUIjQ5PaE9A7niQFHFhvb5/oPuo6ZVM4jA95jQkaZlAA8hzpB0tuOzyV6&#10;ISAjz79D50UUIiNAN9TdZzNjepa1lrtdlT3FmMNboDcHKRHABwOQQ6QEYME1S8Ryfiy0ZW/RtcjK&#10;/uXTpKy69D7pgM4dac0D0i++Xf0uqMTgb94HAMJBhN77vvR/Iir0GAFEAIzm0IwEvQYX3dACHu+U&#10;IdPiXMBD0990zET8qKWBCcVOMfT6LBrXxKIaQjdDN5jJyU1HOIQJFqAnpJtLmiQxjyjAAiY0DtsV&#10;pEaYChCBOiIAw3Nt8kIJY3FDCLU4O5gIgRZ5FujmpkBwKqPFO9bV6h41ugb1XhgouFG2M1Eb9coC&#10;QoB8hiobHTQJpYOcMWikV8jptwgQcRwQECmJahGIcDJNpFXHK6Agw0rOvl3gyqsq9LBWh/pklOTZ&#10;VitWHejWsYU9mkDKhGOhEqVUKVpcD3eDQBNhwLm61vSroEcFao5pjKkMOeJWLkWt7UIkLHfnbK8d&#10;a7Ww9Opvyq7adM0JK+ph1XkQqQCsEMGhbwX1zB0QpASgABPZQt5yxZK2nXFgBB+iI9Ss7etcdN3Q&#10;lgi1Nwo4ImpFyE+IV6CC8krSHBAYQ7oWNNii/ItrF5C6iCJo0YngHXXawoVj1lvJ+0CKPKP/L5w/&#10;aMcdu49Ah84xS4WHAFob+iDwLOAlxKy7u+ILDyAC7YszzzrJjj/xMG9wBoBra2/264dnRoiX84rr&#10;fsGPIOUDiIADUqkkbN5Mt23fPmU79ltg4zM5y/cKKAhERDPap0BEJNliwxMVXacWXReBTgGIQF64&#10;ww09Alu0C4/pAXNAob9p5pXOk24K0kQ0AvPeBlrsaYiW1D2BdJvNAaY69Cw02Nh4t3X3ymvrbNR2&#10;NIcBCgJfqaLAioBXdbTq/ApSJpWhHhesahFgpNV4l65tWNcFae12LfxxAcyEjEiq3GMhNFrKVe8O&#10;Gq+MWCjT50CCEk8qNeBFpKsLnIhZGV9nHbzORiFKo+sEINb4qGh0a6Ad0V1bZzMrqMzYR4AC9ctN&#10;NjC5l4MIxKnGFu309+hJwJWAZLl4w0kaJ9vY0qMcSMysOdXW7XexbTroEttyyGW271HX2hGn/dSO&#10;PevnHo3YeYRAxZFXeQvxc354u11y9W/tsmvutGtvvMtu/fn9DiTu/t0j9peHnrVHH37Onn3qJXvx&#10;hVdt19/etjd3vWPvv7vbPvnoY/vk408cTAS6EZ/Z1198Yf/4Hoj4r28o0wyARDDq4OB/CwwEYOL/&#10;BiK+BQ//BiIYAZCgrBStCso+SWt88wUNuvbY3z/7MAAS7++y3a+/ZO++GpAs//bMw/bcQ3fbg7ff&#10;bHf95Fr7+VU/dBDxw9OOt5MP22mH77fZ9t681NYun7CVy2r+vFQ1b4iq8Xwx7wulvEcR4POkNTfg&#10;HZT1mZdlyuNH/jmTAczre1pb8fIzWrcorUfIj0o0HCDE+Ajfw3HIaB7Bb/PwuNblsIBAi17Rcghj&#10;3LW+N2t9oiKOdAIdmOEMQKQE8BPtdf4FnTwFKOpethsi/Y40JM94AGYyer4DfkS9QgAiI+u55/0b&#10;IRhC7OvSdlIyaNp+U0LfJQcvG6I1HxCR1TnSzwIhqXYBniC8L2ONc4kBdUPMc1jTmsSawn7lRHXq&#10;miWSNjg4aHVCJGROgATpIAT0AA04wAxAFqWb8BY6O9P6DGOP44vR7pAjVfYUEFEZog8BmZxzp7Ji&#10;rr6DTYFnF0ThsWtcF9Ic8D7m8l0vuyRlwDEzdI0p2UT7QefQoNHaoPUIQCBbSoSoU/eoWun2cwAw&#10;BtUjwcCoB6CEfclBDVMtSdQi4Ie4fLdABxEHog/h9iYbqpZs+6Y1tmjelPYHKTagFbiA5Oy5+rZJ&#10;YziICMBUcD3gPwT7pfoFqW76jAAo5oRkQJvn0NhqjiXkTVdklCeGZPjb5lhRi2GkQwZek5aQiKNT&#10;bqQuIhPCL5CQDyUrgXQnkwQQoRuuicWJB2IboJxWN9QQJKn08B7uutBogxPerwMTRD0I1XFDCIV5&#10;/Sz7b6HSQEY8oYWdWv489bqNAiD6XA9MsxM/QeltQlop6xHCBPykNLErhZwTCGl/Sx6dyAGVCv5e&#10;KJ9yUG6U70/HgJoaoks0rSL6Qf+FsDzflLxvKgjoOgmYoLSKUk9EuXjQ8RggnnbKg8VQEUEgf4+E&#10;Nr0kkJ8mDeQsZBkMCH0IvbTJayAFQXQDPQeiK/SJKCCYlJAHD4+hi2oYvFwBGy00bKNDx0mqhBAg&#10;EY5WPSAYW7wZohRELYheQIBM6FwRa6oLYhWpSNC+svo8HhU4IXWSJP2jxaV9roMItsk5wtNAYwJJ&#10;as4d7keQ+0+7fgehWAipaDuUiwIJFQGhkq5RHNYy6QnYz+QeNScEVtHZIJLFORR0XxYvmbaRWreD&#10;JU9XCFh5VEfgJRB7ylpUCxnRGyI/oU50SlptYqzbZiZ7BCaitmnLPNuwZUbfb5JhbjWqKbxduM45&#10;pO9CUC315h0goXMBWRMlSiIF7V0CFPqsSQ8aAAKOCfds7foltmrNfNclSdNzI8t5tOg9USt5OKl2&#10;HT9pKgGUfNjy5bhHLGgERpQJefCM7nuTziWeF5DW84S2BdUfTvr0LqJZi2mhT5UqVuofFMjQ8WVy&#10;AhNJy/cNWHVyxqoT8w1Z7WSPFsVCr0DDqFXGFlpheL5rSnTmB604ujzgSIyssMLYGn02YfnhVZYf&#10;WmWl2lrLVpc4kMhVl9vIwn28amPBuiNsdMn+rh9Bq/Haov1sYskBNr54f095jC7czxZtOFbg4QSb&#10;Xgkv4mhbuP4UW7PjfFu08QxbSERi8+m2cu+zbevBl9nhp95qx599m+086jrbefg1dujxP7LjzrzF&#10;TjzrFkMe+/xLfiUQcbdrR/zs5/fZ7+9+1B584Gn785+ftccffdGefvple/mvf7NXXv6b7dr1lr3/&#10;/vu2e/du27Nnj30mEPGFl3x+aV8DIr6Sgf87Rh5jHwCJAAQIGPj4X/avb4hM/Hta47tIRTC++/7s&#10;+B+BhPan4UJUs701IFl+8fH79tnut+3Dt1619994yd5+9Vl7DRDx5z/YQ7/9hd37q5/Yb398rd14&#10;0Tl2yekn2AkH72OH7rPRdmxZ5iBixdJRGxrMWm24KONFTxv6WQD8tSbliHxlPa05f8GkDCURzk4n&#10;MLJ2uMMDOKAPDYaxq8toXhg0NdRz16X3mss01SLNkNF3Y2EBE8oWZfwQg8oKDAQdLCMW1/MZeO+B&#10;boGrCLcSSdbzLgBBIz+cnNWrV9uSJUtc0hqOARw4N5Z+PDgYcmZSKW2HtZ5ScT2vIYiIOAeyDW68&#10;dWyas80CDm3NAh8CAOGOrBsqqiQQ5hseHBHAWqRjS8vBlRGVYSVyQgtvj5rI8LlKZTNGGGXilLbb&#10;5YYUMicO7NTkfO0/Lqe05BFnbBDquzi/8AjQe4CYSZSAaDkGkmOgugGDimATaQvS3QCbICLQ4LYQ&#10;jgbkfK4X141t8z1Xc3Zj32SkZSCMBloRGm6YZXxb9NsmIjtUUWBD2a5Ahv5PMYPzIfT7kOwnoInq&#10;xSASQeQ+AA3flWoGxMf6K8bfSz21PyISgAX6UvVVsnbOGcfazn026dgFWJoEoLRtZLddQdMrMQFI&#10;smECMy00BpsbkDbZX0DYlP1ycCKgo++0aZ/Nej+HLmbt5Ns0Olvn2F4bF9rZpxxiQ31pK+e6rKeE&#10;uiIAoUE3rFUXlY3NThyBCGpmSVmQ56qHwILKBwglhEp0M3QxIMqQP/P/EbbXRKX2GBDBBYe8Q9kS&#10;ZBUiF0Q2QIdENQLjA6mzyToEGmLRFqsNVqwgrw6jltEDRhQCcBILE/6aY2k6Q+rhgiBZkDFKY/Tl&#10;Faf1kBHKxuNG/ZG6ay4qFSUwgTmnViFXiE3ulep7VDyEQnPcs16yaNSBRNBuN2SFQkEGOuGpDsKJ&#10;La1zZWB50DXp4vVGUOQU9fDKi6Z6g4gC0RXSIhgTSrQQfnLdBvdGZDgxVHGdr/aL+BIcAHKdLDAA&#10;F3gXcBYSWkSS8kjoppmXIRqdnLJMQUZXCw7XJSjdFJoXUICY2sW+MZLaVkULVEqggoZgUV0/rg+g&#10;CW+a4wGQIApF10t0JGh2RbojAG4YTv0tAwxAaRfwIMIxPJi3zZsI+Recr+DAR3MBzyCdDiIj9e6C&#10;RBYQtmK7NBki0sS2urRNzhWgRiM1Gn7BOi/19vrCSjltXABlRGC3t5KymYmqHXzgJttn31VWHdT1&#10;0LUDvNVbgHP8HvGRcadqA/AWx3NKp+X9J61N8xvhKOrz4aFEtAADjK665iI799wTPU2RFyikhwFR&#10;iGRa1yqphVqvyTSVLk2WK0atb6goEKP7I+DVNzSkzwUEeuQhcT6kfioCykSWBCJ6B6nU6LEwi7uA&#10;Q75PQEyvGXke+d6qV260ynNKV3TO/UMy/sOWH5THlasIIGjuj0xavDLgQlXVeWu83JPyz2TffEtU&#10;FzqIyPQv03dQw1xg8fK0pXsXWrpnsWX6ltr0qkMECI60qZUHz5aAbnBAsXjdUZ7SmF5+sM1beag+&#10;O9DGlx1s40sPtdrCg/W7Y23FtrMdQMxbd5JNrznOlm07w4EFFRsHHHODbTvoMtv/iOvtwKOut2NO&#10;u8XlsY848To74ayb7KLLb/OW4Tf+5G77zR1/sXvvf8oefOhZe/gvz9sTT/zVXnrpdXv5ldft7bfe&#10;sw8+2ONAAhBBSgMQ8dXnX9jXX35l32j84yvSDd+BiP9TJKI+/q1KY3Z8G5H4Poj4/hCYIBpBZQgR&#10;iW/5EZ9RqfGefSoQseetv9kHb9Kc6yWPRvz18Qftkd/fbvfddrP96tpL7foLzrRLzzjRTjl8fwcR&#10;e21YassXjtj0RK8NVgUWcnoWS3jPVFQlvcQZ/RTI1RCJ129YZf0DPe5g8FyTJiOSSfk0KQ84W7TM&#10;htOGk0CEllcig6Q2IMVDJqQ5VlzPUhd8MX2fbshdWsOQ4ifqEIj7yZA0C+jrOQVE0BmYSC5aOaQT&#10;R0ZGvOrNhadCemZiQYkjZaMBsGGdw2ulbJ/fygnTMba24ZxovceZlKHsaJfzIy881Eq7BD3jMv6k&#10;wyklhahJBBmJa8LxVPKFkYwWgGjRdgFBOIjwJBwwNGI4ARTw2uCSEDFAekDbFGABCLjYlGwWuj0I&#10;JRL+r3v0gAkMKERFLw8lVSBjHaQPAluHlhCtGcLtkCW1fwEj+CnYMGwbhph98Vu8eheuopxUgIJI&#10;RovODyPvUQcBiLmNsnEaDQ3wCPVKaoBUgbYRECuplITDwHYx+KSGACQB/wNuhQtHyZgHVRMBgOAV&#10;EMH5wJUAyKH2mZfjvGHNQu/bRAEBnxM1qdMOgjSI7kMbKSKt5y2kbAApAYDwVAbXaHYAeFr4v455&#10;zop5NSvK6LVAtgjPtROO3G4XnXOUVbVgljW5J7SYol8OqQd0Sp4HMiSAgOgB+tlEIijdIX/mkYYm&#10;GQQZuGZ5m177quHRC6FTQAQTEwlTDDyfd4TxUnUDWzv1O0p7uhxF0eAE1UZQLB03MdyotFFNQG4n&#10;1N5sCxdMCc336f9cjDm68AJE8vajenCSMg4AIMij5OW7KwUZPdTI9F2+o/c5GREaeQV68EnLJuU5&#10;agIw2dvhFuhhbGrXtYkL0SdabP3KGRlf/UYPC2JXTt6JglIFPHRzvPRJhhOggAHPZAPWPgYyJsNH&#10;GiAjjxTRremZMXmv8kblbdPoCQ8Z7kJftaDvtunB4/rMcRnrhYsmtcAgPIVx1cOj64CsLWFDuAt4&#10;Jd09fTY6PubhUKpSKvK8e6ukNYLoCQad3Krr7evcS3mhfowe6QldT6Ip9Atp1n67MKoyvLy6MJUA&#10;QwwuRIGwf9jBVSja5hESzhGQ094x18P6Rx29ty1YOORdRtGoR+q7HiYlBeORGBlxjDlAgXQOctfw&#10;NEJEA3SO3Gs8n04tKglY4Xr44+msp2bwyirFlJV1rTK6nv06z/VrF9qJJx1ii5eMeqQCoimMd0AB&#10;IWJXudQ1yRQohYtaua9HnwUAAoJjXN8lGsH3iULQJnnjxuU2Vusx2q8PDBR1P2lBDLjqsKyuQ7oQ&#10;1TkIVOS1KCfbvDFYUsdW6u0WCEtYizy/tO4FvAcARF7APKZrh+IlHUIjuo/t8m465BGmywIGqOPp&#10;+sTzOWvVgpyqVKzYP+gql5FMwfqnFlqy0q+hzzRo8NU9vtS6J1d45Uayb9rFqbrKUxarzLOUwEKy&#10;Z5EAxjIBkRVWHlnrKpb5gZXeXpwIRff4RiuOrPJS0MkVBzm4GJy3l40t3d9BBWWgQ/P3talVR9rk&#10;yqNs6ebTBCLOtEWbTrOZtSfa0q2n28YDL7KN+19sq/Y61zbvf6mPHYddZ3sferUdfvItdsyZP/WG&#10;XahaEo244rq77Iaf/N5+cduf7PY7Hrbf3fOE3ffHp+1Pf37Onnr2FXv+xdds16537L33d9t7773n&#10;IML5EZ/IeH/6qf39cwy5wIRGIIctECFjXwcRATgIQASvjP8pEvEd4PgeiPj++B6IQKOCZmAIUP39&#10;y08FIj62Lz7e7SDiwzdfs927Xtb4q7376nOuG/HYH263e391k919y7V286Xn29XnnGJnHHWgHSFP&#10;cO+Ny2zdimlbsnDYFsxU9UyGrNorp405AtgU+MXBoXycaGi5O+e8KZ5Foq6kQelOzDOEIBKpBlKD&#10;rGmsgwGolwPiUUjC+6yjes61zqH+WMxl5EHOCaLMAhN8hugU24ADReQX9WF0I/gfJfFEIwD9OACs&#10;cxDOEQqkfQB6DFTGkVJN57Lu4HhJfjMefqA8HHRXDltzK/l7ShkFCtoyMpICHS2a/8kgUkDU0rlf&#10;cqxYU2ndTaqlg/VY4MHbJeiYM4mYV3YR+cDb7+igDJ/oQmLWkGPgA3DSFSHKAWCQcZadYv+0xnYD&#10;KeBAVQSNr5pnUwFoOQAsICs6eVJGHIcYUIXKshcaCEDQZbpNtoIoPL+ldwdGHEPc1ZVzo08n0HSm&#10;x0LhjI6Tcnu4IgAYAAUES34TcBwCbSZSNTpOQIne00sEAAFVwO2SvuNRDRnvZoEQAAPk0noJKK+k&#10;TQISJ+AAmQVtT3MDfh9RCXghpGR8u55y4toIoDXDW6FyUbalidQLkQeiGWwr4F98F5GAR0NKSSDi&#10;tGP3tQ3LRy0mj7fTUxjtAg9CwDEAwxwhUk2OtkZHL9xgVL4g2sCAbQNd6iK5kIYjsYARixGAcU8l&#10;B6RI0CWcCMAH6mAOHjT8xLSIQjhEiASCpsuCMnSxaEpCJIMaXEJGpCvcSOtCuGKlEDV5P8ROIBS1&#10;Nzd4iD4WFsDRIA/U3qr/aeKjzoZB44HyhjXyikHfaS3a+VRKyFwPpbx52Kzk0EDW0aS+L++8I4Im&#10;hCZuqt1y8iTzGFhNXq+/racL9ACSP6Sm2UucPJcY9/AkJYX1PDrS3XgI3FC0C0iB4PUHMtJdVqzI&#10;YLJ9ATu8XwiEw8Pdrmng0Raaluk6uLIdHr3AAM12ikXCdDK4MthUkFCVQuifNIR71wIdPPw0VWMx&#10;ccAgLx1Ak80iYINKZM4NKO3OYymIhjL6+i0aCog5ReQp0SWTDpm8b25Ft0JgLc2+BCpkvGnjXSrH&#10;jG6j1SokJH1XxpS6b0AEEQgiKe1hfS6PKgs3AO4N1RD6PdUiQXqpQ8BLD7seWMBDWt53LJHRAht4&#10;aehRREJNAn1dVtE2SoW4DfbnLUv6SWCEaFBeQIOS1aTOCQ4EkQnAEGBiYHRAi7IeQO2vSeCqQXMF&#10;gSqiFnm9krqpVosCQvTy0Pno+Lp7c/IONZ+17UwxYalClwMJGoK1hHQtEppPWuCHxsYsW+mxVi2q&#10;9AhBc6J7pGy9tZKF9FwFHUgRsqJSo2hdMgZEJZICHJluyJUN1qm5GoMknBAAE4jKVPr0v35tY8aq&#10;k4utMjzPuvK0Ie+1COVdmaqnNSj9DOVqHomIVRZYdWabQMIaBw6Z3iUWK0x7JKIytsFGFu9rPRMb&#10;LF6ZESiZF/AmRjc40BiY2e6Kl9XJrfp7qwDEETa27FCbWXOswMbRAhDH28KNJ38LIjYfeImt3vs8&#10;W7XtAlu++Vxbs9eFttch19j+R//IDjnhx3bIcdd7RKLOj7j06js8tXHLLx7wss+7//Ck3ffAM/bY&#10;E3+1J+mr8eouBxJvvSUw8W1zLngIH8mAB9wISJbfeDQiSGsEKYhZAPDNv+y/vub9fwKJ/wt4+Oa/&#10;gvH9z/4NRHxldBZ1JcsvBCQ++ci+2KPjehfdiABIvPvKsw4inn7gt/bw3b/0Ko0bLzrTLj/jOAcR&#10;h+/YaNvXLra1Sydt0fSgzZ+uuqQ1IAJ+xLDmCUACHg7pDaJ94YhAgp5TnkWe+1wp63wb0mU5nmc9&#10;80QNG+W8MXjWMfqU4XvkT3PIZfPzcHo69CwGDgUl/SGtpShR0jAQjhhGOSFQS+QZowlfjP+R+/eS&#10;b61pbBOHMhrq0tDz1IUwVZPNLFxgm7ZvdieH6EUL1QD6PaR0ohMADDQnol2a0zKqNJpqa6YnBcaa&#10;PLwcOW2/VM5ZHu0WORFR/bZNnj+liS36P84n60NVawB2Ca4W611QBRKQComMw2dguwAL76WBsytQ&#10;QKqBCgyiFRhFPHBvqDVrcwAfXlEoe0b0wlPucxqskMl7G/GeYlHnrOurY4l1BJGS1kY9/zKuofaU&#10;gAT2I+X7hAeBwW8SmKmnMgIAQfSgPma9/blUVbR49YnzD2XgaQgGQCHCwfWpEyB9EHnQII1BCof0&#10;Sx1gBARLgRydc9CunD4jAhmy2d6rCvDA/nTO2G+um1dpOPE2IFB6lEbHTDTi30CEjjW4bt8DEVO1&#10;jA30yEvrnGO9RRlDGUyIlRkZz1Bbk3VhjDtabLDa7eQeyIlEGjDqgAiQGmgGZAPybKPKgNSDEDEe&#10;etDES96/vhtosWtSUOGgCUxEgf+j055O5fQbGYZwQkMIS+iIMA4EGx4ASHn5fNaGhwZ8UtLr3oGI&#10;HhTaatMVlPfkASEX0S+ez5BqhoRI1AEQxCQl/0dDGcJxPfLykN9moiajMq4CNaQ2AAdN2i4hxmiE&#10;0tJG66nw0HBDAlBVKRZ8QnMehLeKWXn9URmErJBne1T7kaesBwE9gYgMJCHLfDbqwKwiY0MKoQ0Q&#10;AklS2yENUekuagEB6GjoHkSIvghocNwQnFIQU7tkXAF2XQJSsVYfpFi4N3j25E4BEQmiDDKKeN6N&#10;RJF0vnUFSxYDFhvAFcdINIOBt0GpaoKSSZd3lkcMsVHXNaFFLYbHnROwCgclrQAOxKvgf9AULJuP&#10;6nMtBqmQjH3G7xUpLqJWEJoAEUQi2H9QaZLQOefd0x8Q6EDtMp+RZ6LzwIsi/0s/AIAm5NQ+zUPU&#10;LYmgkIoh91uQke8pJ218FN0OgBH3XNdMx0CEJKRFGC0Pylvpo5HUPRiZGLBsOWNdAlCNoWabI0BE&#10;FCEr0AdPg7QT17LSrXssEEJuekTAAzJtVCCPlESHwAplpDHOGT4JYKyv18rVQS3yCcuUuy0kcJnv&#10;LVhI+08WZQjkddI8DFnjECCpU9e5VLC+0WHLVysCG31WHtSz1t9jOc2FXHdFwKFm3UOj1hHXeVcG&#10;tb0RS5cHLJLR3NWYG9F1FYCIlWuWH1pqXcVJi5VmPI1Rrq2zbP9yAYR1Ah1TFsmOOx+CSMTY8gME&#10;MrZ4hUeqb751T6y1nvH13nujLpsNT2Jk4b4CEAdbbcnBtmzrKTZ/3fG2eNPJtnzrGbZgw0k2f/2J&#10;Nm/NibZsy5m2eP2ZNrPyZFux+QLbsO8ltteh19rOY35k+x11tR196s12xkW32fmX3WHnX3K7A4nr&#10;f3yP3frLB+3XAhL33Pe0Pfo4IOJle5GSz9ff/BZEfPDeu/YxZZ979sh4f2L/+DwAEc6PmAURRCQA&#10;BgAFwMB/fQ2o+A5EBOM7APHvICLgUHw36oACEPGNgwiktx1EML74zL75XEDi4w/s8w/etU/ee8NT&#10;Gu+9+ry98fxjLoP95L232X0/v95+dsV5du35J9npR+50ELHvphW2dsmUTdV6bHK011OAlEMvW1Kz&#10;EQHNSoXnPKxnJCQwrHVY87dVgLm5Q86D5igjqmejXQ7R3OZmQ60S3ZlmrbERrW3wmdDLgdOUyhS0&#10;jawDcKScKVMPytwpTY5qPdO8pNnWbJSYlHU8ltBaVnDDjSAVEVdSyoAHtChozIdDmJRjAGehKxJE&#10;i4drI7Zk2UJfa4kmxKOdVhZwYY2EywEIYTtuLBsJ3QdkPfgIOItslyjqzPxJGxzs13FQ9UekhPVe&#10;61crRitovIUibhupbYF6yPIAn4DQj91o1XELAGB8m2WgZSyJalOWCtgAHCQTOj8HDpBKZXj1yu/4&#10;TUTAyKsWIDPKBlHFQdSBktCxoRFbvWipp1baiYDoe3WiJ+JXyG6HQ8gaBMa8pUVGV8YZY0/EgRQO&#10;KpCkcILoAd/DoAfXnwiOp4L8ONIOsjDcAKLAyAMKAkMPiOjvm7Zq37iuN9UZgAjSHgF/ApXOcqFP&#10;32vWOcreanj0gWukfZOW8AiNztvTMbontB4HkNQJm0FTryAqwSu9M+oaFxwH35tTgMUuAJFPtdno&#10;YMkyMl6EuZKaaKQwuGGEyQh3Y1jrWuIgVoABBEhYuA0gM/0GTQC+B9pdumSBHoiCT1rybHzHVdL0&#10;e8h8GF8MHuV8MHopHeXGIXLCjSPXRzkm+2K/6ASgWYDRS8qbJqzVIiARD8voEaEQuEHngvSLd3gL&#10;B9wDwnT1427XMedliBHUQoADwhHvCd9RPwzAIY+Y6mJS6LokW62ImmS+3QZ6ZRD0cENMpMqEHiNE&#10;PuBVIF6SFMLOJIo+ABEQcQAboQ49jG1zbHKiYhNaONIoJ+qYab4F2CJEiUAUIjHdvWWPLgAIiBbQ&#10;0ptrx7VBL8EfZMKSeNCukjlHDy0NZpAub3Hj61EHgT9yqOhDQI5sEVBCkAu+B4sLXIOwy+Xqfuth&#10;T6Vz8lgEFmj3yzWj6iARLEoYcQAOiowZLXboSZAeYT9ewcA1EcCgMqVYTjiQQF4ajkX94UY6l9xo&#10;CKMpTyUvD537yHHCTF+1ap5NT/ZbOhlwIiICWCxGgA1aikO+BUBBusxkuhyYASRoshaNNHup3KGH&#10;bLDpqYpVyoAuUkcdAiEy7vF2nY+Mvf6O6nNGd7/AQTll8YLuPwY9IQArYEB5Z0aAwRUzBe6I9iD0&#10;BZmV7qVEL/heNB0XiAg5eIgCrnIJAYS0oVJZqsrAJ3LaVsErLqjEiKQFHgo6rpKAukAEpaRZPRuF&#10;ap/AQ5+VBvq0nYQ1yFgMzYwIKOSt1C8AMUK/jREr9FatMlDT35MCFVPatwDn0KRVJxbK4M+zRHnY&#10;ooUh68wOWbwyJQAxzwrDK609NSRwMW2FwVUejSCl0YNmhKczVlu3QENlbLXlBpf4AEDUQUR1aqtN&#10;rzrUJpYfZFOrDrehBfvZ8m2n2vqd59rmg34gQHGaPj/a5q07wVMcO4642nYcdo1HIdbu9UPbsM9l&#10;tu3gq22vw/j8Kjv4hIBoedK5P7VTz/upnffD2+yK6+52/Yhf/PovDiTuf/BZ+/PDz9szz/zVXn31&#10;Ddv1xpv27jvv2u533rGP6iDi40/s608/m41IfAcigmjELCj4/wMi/g1I1CMSdRDx9SyIgJMRgIiv&#10;P/9EgOZD+2oPBMtAfGr3316wXS886sJTT9//a/vLHbfYr667yK7/wSl21jEH2rEHbLeD995gW9cs&#10;tuULRm1masAmxnqtW8CBOUw3XiJ5EHnh3cCl6oi0er8ZT7cJZKNiSfoTiey5RGe1viFsFlQxYai1&#10;wDfI6Op5R9MglshaNluxzVv20rwGFMvL19wOyTnMkRptbdXzlHeDTSkmpMmJkTHnPSCLDTfByYNE&#10;KvQ8M+id5P0wZg1xQErvlIMiwySjTguFspy+lUsWam1MGmrB2AXWYJxNwvWh1ogbeQwZaw/Ah1LS&#10;cqVi8+bNk31p0761znfoXPV/Kv/QmUANmUgl5d40GmR/3iRQ50tZI953BB0L7YOcPw4pmggQ/uEw&#10;kFb3Y9dx05+DQVoCoAGQwPvHoYXgD+CBgAiZsrlBjpu2sW7pCqv1DlqPnMZKNu9NyWjj0EbUQEYY&#10;AEPUI+hTQoQFbgUpAFL0CYEO2UMBClICGHWPsjc36fsQKOf4Z0QfSI8E3TeJWATef2C4AV/B+OFF&#10;19t++xyhNZMunI02RyCEakBAWX//qMtvczyAHEad04BQV5DyCABEACIAIfwdaGXUAQO8i3rpp/Mx&#10;OBYfAdiY06sFt1KKyJiiKiZvVhMKDx3SisuSOqeBXFu7IXOKQfOIgi4yxsFbvHJjdPCkMlyQShOb&#10;HBydQANU2qbJiQHvcGPtkQh5simhyKB0E8NCFYYMZWvwXS9l0nYQk+qQcQTZ0iuCkkBQNBMyg9eN&#10;/ru2nxSIyMa7goeCklEZXI4V/fCEPGB0G4JGM5pkmtAgcMpaAR9pwup6sFq1zabmuQbpMCvvOitw&#10;tWYqZ5sXF2xmOGrdRYGJcpcecIiOeNby2lHRxEOQcSGNUcp3+6Rl4hPKj8UoL9Vr11wb6E8GRCqM&#10;DsZTYKdLiwNy1Jw/EQd4AB06NoAChmvdhvUCCpAj8/7gEppETRJCI5oPmUyrlUua8KSedA/xmiFj&#10;USoJ1wBVTMKdlGvSUbNR96pD4CYMEBFoCesYAApteviohya3SAkX7cbxgniwvWRK+8YbzxcEpIpE&#10;CnT+iZgVimmbmhl2DgG/yXpVisCHcyWC6EPAuC74fHJ5XDgZ2q+fMyBEHld3D11KaV2e9DkBIIJk&#10;ikJnh0dYkjYwKGNb0QKYC1Il3d3Uleue6LNqf8YBBNcYENEVbdB2NDd8jnX4YozeA2kXyKFIfhNd&#10;AUBEdc1iAAbSNhopXXd4DYRfGd39VRsaq3n4OJZJeUkmgCGi3wM+uvT7uhIlxj7f3WctnXF9rnuW&#10;Lwhg6Jy0/3C63RICEXFdI8o9Kf8knZFx7kOvvqNrlYsLQOS8L0iqkLDqSNU1JdL6HuTLogBKQkBl&#10;YGLKquPTNrZohZWGJqw4MGXtybK3E++dXCUQsEKgYYmFMkNGcy66e5KuyA8u974aPRObXKSqNKLv&#10;jgpE9C/2HhzVKX1Pf3tqQ2BieMGObyMS1altRgfQ+WuPsuVbT7L56461mTVHe2Ri+ZbTbfvBl2tc&#10;aau3n+9AYuN+l9r6fS+xDTt/KCBxpffaOPiEG+yQ46+1Y0/7iZ1x/s/s4svvtGtuvNdu/sWfHUiQ&#10;1rj/gafs8cdfsBdefNV2vf5WACLeftv2vPeeffnRxw4iiEbAjwh4EQHBMgAT/3Tw4ADCgcB/gohg&#10;fAce/mN8G4H47m8iHGzbO4oS/XA+xmwkYhZEfP7BW/bxu6+7+BQtwuns+cyDd9qf7/yJ3Xb9hXbD&#10;hafaOccd7FoRB25fZ5tWLrFlC6dsYmJIY0BzOOVVQL3dSb3yDOMwaF1grQAsy2BCwgbE8szynnQg&#10;UQmijd2o52o+QfCGHInDQQoxEok7YR0jPDkpMFmQB9+qdTVESliGXI5YKZu1hIwwREGIkKz/Q30D&#10;1qVXIrVIYbsmkJwuyNu18SlDUj8eS8sYtXmZYFzPOA4fkUWip6zXcC9mJkbldEXkMVe0NlKJITCk&#10;40M9ESABnwKDGQ6jG8Fxy6HTsbJeYMSRkoYXhzonoXcEComoYo9IqaN27KAAg6/toRAJ+CGNAm+D&#10;CIJzN/R9HFgIpjinfB/bhQhVuxxXWoFTAvstkGjBYOIgt+pvUj7y4GWkqZgoyCFC6XPzijW2duki&#10;Od4y9DoW0hBsAzEsUvCAOZxsuBhEEiiLbKfqQca4BUCBgdZ220k/axukgEj5cq86QwJe+j/tuxkB&#10;h6IOHoK0Ba+14fnel4SqF+7RHAGROY3QDdBekh1oC0iWkCYBD43aDgBi7izXwbUmGhmyt3BASPmQ&#10;DpkFEgw4FnMFaIIW5N8fHItehwfyHmYPRJW08OsCOVFEG43IeHARmoTGIFICHpic3Fh0yZHzZNJh&#10;9EkRAADwvokigBZBtuTSAAcADUQ/6P/erhuMHkVGRgojgBGFjEjEg1QJIATiIZ5sZwQ0RzMr3Xg9&#10;SG3tPAAg2kBsqluLfkEPVlTGJivjD/OYXBwRB0iHlOZgCBlUCNDamugA6DgvI5bslMffpUmnB6tJ&#10;A9VI0iGZSIMNZlvswV+eZ3+45RTbf2O/TdUSVip26gHiwU0J+ecslyPKMdfGx4atJo8xJ8MBB8S7&#10;oGr7VBEUS5pYAiRZba9YCHs0o+TetLZHx0gIhQIVlHgeefRhNqYHDz4Aob3a6LhASFHXgHCfzlPb&#10;RlOCShVIjIccvE6eTF7XHpluGTddFxA6PBC4GhAxAQncv3Y9fI3cRwE5yiVZhIgw4L3M1f1Oyggx&#10;2ZAap9SS7QSLQ9qmZxa5hxCJwjamsqOo6yjwp30sWTbljbNIwQCwMNrcLwisQX8VojIwqQPNDxYZ&#10;+B0sZO2tcz2SAGkxFG60nEAEoBIAxOscAT5KLhG8Csrf2rSPoIkWKQs4Cpu2rbAt25dZLi+wlmjU&#10;gqxFq0rUQsenYyXVAlkNYMO1hh+BYiXqnOhDUD1BVID0QVwLX1rXPd/TbeFEwEvoGR6y/rFRgYK0&#10;g4cuzR3ABBoPRCQAFcFA8yFtcXknnVp4I+mMJXWdYlo8iXhEdDyJosCMRkTXKZIRWCNdk9F32RZg&#10;RGCjM6Vz1wjJiFSqZTcYvYP9Vhnot4GxCQGQpI0vWmL945M2vni5pStV663Ns2i217rygaplvDJq&#10;6T4t9oOLHVBUp9c7UGC4DLYAQv+8rd5CHODQO7HOwQONvAAfgA56bxCRYAzO29sHQIJKjurkdpta&#10;eZhXb8CVoAQURcvlm8+0RetOsRVbzrH1+1xkW5HHPuBS23aIAMahV3haY98jr7QjTrrJTjv/V3bB&#10;JXfapVf9zsWofvyzP9mv73rcfn/vE/bwoy/Yc8+9Yq++8rq9tette3vXLgcSn+75yIHElx/Ngogv&#10;ARFBJIJowT///o/vAQiAQBBh+P8NImY/q28fjQoHEl9+bv8QkPj7J0RGdtvnH77tmhF73n41IFc+&#10;85C98PDv7aHf3mq/vukyu/GSM+38kw+34w7Zx/bbstbWLVvsXvpobVDP8aDmLIYTLpnWh6wMSQoS&#10;L9VXciC03jjY1/PqPWTSCedRwVWKxENOvOS54bkiEoxBgusFoRkiPBFj0shEBXGi4CChI4FODClh&#10;1wmikk2etofSITJqvYYjVtbaQzkj/SxYQxCxS2l+A0xQ+3ViYjtrDZHGIAqK84SgHA2+SGkQeV40&#10;f9JLUIkUR9ohSZICwNBTVgjoYF1Iyl6wbsMn0DObKel/RBvkQfPaJOcCwmNbxKv66MnkMgMy8vDn&#10;UEiOCTRViiUb6Ov1/RNNh9+B4jJ8iuH+Pr82OHmUP7aSJtG5YvfCcowBEXQFxQDXuX5EIugLhSyB&#10;f18AIi6jffFZZ9vRh+y05Ox1RHMon9W6qO/CEcFWAkQ8hSCgRCVDR1OXtc+VDZzbKSCh9VF2slIu&#10;2sIF86zHNSF0DdFeaqEdg867oUsgICgBxfAHXIgASDDoCkq5KrYBENHQLKdf9tWjEgIvdcABeHC+&#10;RhuaHLLRTfoNuhqtnGfEeSJIflNREkh/sz4n9Dc8yM7/EUDw6iACrxsiJGjISY5hPOqSNo6MaskN&#10;CJ4kJZhcmACdaTKBtpp1UTRJyeUAJBA1AXAEZA7EN9BuCIAE5BR6yhM28p7whMJDEGk6ZWTl4eYI&#10;w3GxG6xNF4JyJcoSm1A8FNAYnxr2PDxs5QWLJ2VII07EIxeO/HIpG7Wh3rwNCZFTbQFZCEDD+dCO&#10;lQlBqsTFsMjnRYXiu+TtCUCEBQKIQCApDXGUCpB4aK4tqaXtb4/dao/fdZHts7pia5eUBQ70P3mf&#10;pARobgOBD2O2/4HbbL8D9pbHrkmiyYuoEloHkKJCnYQC5+i7TQ4i6CtRLnRZdylpfT0yWjJ0HQIF&#10;eO43//RGW7NupbULVLBgkN9EcpYmXuQ3SQn00JxH12bjpiV23tlH2PzJiqVj8sgLWiSiMLX1gMtA&#10;Q5zE6yd94PXbMmo8eORF4T6QNmnUggLTO5Ph3Kq6jzEXeUnI2HNPSsVujR475ugTbVSABnKq80wE&#10;ohC4ycsD7+uT8dUcAkTQw4LupNwnUgE01aFeGmQOiIAjQSSJlAWVJyhfor9R1H10wbAuzQstlq0C&#10;erynzI1KEyoyKH0DaBQrSVu8csaGx6vebGvj9pW2YctiXSMBhCjzZY4Dt0BfQ3OG9JGOi7QLkRIA&#10;RXu7FoQ2Laby4toEJNGNSOdzs+kHdBvKbqwhNvKeiomoAAJAAW0JBiCCVwAEzZKSWjgTGmwjKmDQ&#10;qWsU/A4AEbNMr0CFjj0CwTYXF1gAMMQtISCXkKHwMlB5oa5xISOS1Pd6BysCEwK2Ajc08Cr29csr&#10;jXlqg4qOgfEZK/YPW7LUa71j87WPEesdX6yxNBhjy60wMN9GFmy0REm/6Z2xkUXbLVGZ8uZd8CH6&#10;Jtd7tAKAwd+V2ipvJ05b8er0Zn1/b6/WGF9Gx88dNjC11XoEJGZWH+bAghJQJLMXrT3WFq89weat&#10;OMamVxxnMyuP99LPDTsvckVL0h37H3Ot7Tj8Cjvw6GvtpLN+Yaec+ws758Lb7dJrfm/X3nSf3frL&#10;h+w3v33U/vTn51034rlnX7LXXn3D/vbq6w4k9uzeY598uMc+2/OJfflJ0Cq8Hon4v4GI74OJ4P33&#10;QML3x/8BRPzra7b7jf0XHIwv0akQeEGA6otPXHjqy4/e/xZIfPDmy7brpcftlaf+aI/e+yv77U+v&#10;th9fcZ6de/KRdtyhO22/rZts/cqVtmbFcps/f8Ymp8esf0Aev+4/YBoAURDQRPytoDlPfxdAREdE&#10;jpsMMhEx0hlUT0GcpiQc8i+E7XY5XDhBJT27GO5qDzwhbSNGBLjp22gA/DGMOlUOOFU8l1Ro4GR1&#10;CTCkBRwiAgpEI5CLhisRdFfWmkxVgpwz+neE5TEnYoGKI1FfnMCwtpfSMfIeMjfdNykzJIWbAlTo&#10;s5COBbVkuGmsy+TxCf8HhD5sivbZQmQbuxRwFOAEZDI9+k6LgxgcIiIX/rcMIWAE3YxDDznIzjz1&#10;JD+voONop+xOk7dy2LFts0dHAp6F1iWN9ibZA9k4dC+inRhZeBOQRzGgHBMEUTnSAi6dAgb+m0YZ&#10;fzkYeT337To3iPYV2rDrXBCyCnQjZLwBEQI5OOXNAhKISaF50a7zbJ/bKuNO8YLsV6GsfUK+bNb3&#10;uQZ05ozpnLC7RBFIHQEmgggCfAUAAk7fWG2RrVixQUCiy1VFARH0AfGSUHQlKFed5VK0NqGoCeiJ&#10;6nwpixWobIbwyXGiqhlUg8B1TNHvJJaTIxiUwwb3JgAyHhmpvw+QaRBpACR4u1YBB0LYjmS0YUIl&#10;EPIopaHcxUs2G1o19D+hXPI5vBKagbQBMQU0x8GQUiDkRIkM32+F4CFwEdHNbZfRwJAQxid9QfTC&#10;w08QG1t182UoI5FWGWEZRBlGqgEgt61YvcgfHP+tjGa0s0G/kRebDhj73k3S0ThIHDJLwD4lT0UY&#10;y3NsQuUgU77fKgNPDj6rxZ4wXCTcqsnRYUPyaM87fpPtXFe1qWrI+nItXrkSFpiBxDRH54UQEx4u&#10;ngDs6ZY2Kht04xsDDzomkIHOBMS+fDHqOU9CljSnSsirxojy8JOGAEwtWDjh8rf0XgjJiGYK9Nug&#10;wQ6hfT1UmsCUUMGHALyM10paCABFWgC6SEU1GU2hqEpxlUtSB7q+yNKmBRwCI07dtMAEaRsZL4S6&#10;CBF2aSEAjQPkKGGlrpxcI9Gcbnm7RCVYZLhXhAa5xpCmXMlSHnmVkGoBEaxmGW2BH3ntcC2SerAR&#10;e0FilqodStCodhga0vd13txHqkLghRSrfW68G0mfadF0UCGwA7emt6/skYRkrkuGVkZchph0RCQV&#10;cYObL1GeKfAVa/CQMJ5ckGKR56E51B4WcGiHh9OmB2OOleX9ca0psaWPCYaahllxDRQjO1NBNCFe&#10;KPgxYewdQOi6dQrcUBZKOJljaOVeayFP6vypuojo2pGqSGhbXcjJ6xhLOt90d1YAQt8r08WT3+b8&#10;/8VqWb8FjGg7GXlymiPZkryqatGGxwY9YhTWYoM4VaZUscHJacv19FpS17SvNmbl/hHrG5221pjA&#10;S7YsoFIRiFhoPWOLLKyFlwGgGJ6/wdqTfRbJDVthaJlAjbYj8EAn0Hh50sFE/8wmBw9ELAbmbbXa&#10;4h2e1qgt2tfGFu/no6e2XiDhYBuY3Kb/73SlS4DEkvXHe+fPRetPtGW0Ed/7HFu/34WuaHng8Te6&#10;LPbOo6+xvQ++1PY/8mo75Jjr7bjTbrUfXPo7u/KG++zGW/9kP7st6PYJN+LRR593JUuABBGJPe9/&#10;aB9/8JF9KhDx+SefB1LYs+RKr9QQiKgDgQBMAAJmx78BilmA8J+jDiLq49vPtS0BiX9pHwCJ//rq&#10;Sw2ABNwIyJ5UjrwnIPGu99R4h2jEc3+xpx76nd31ixvsJ1dfZOefdqwdf8RBtv+O7bZu1WpbvHCJ&#10;zZu/0IZrQ7Mt6SmVxklp9XLP3mrOQQRVW7T0hkhJA79IXEBe3jT8A9KJdKVlDcEbpjNuqLVRa4KM&#10;mgADFXDwwyCiowdBRRngPxmN6XNtU2sgawTaDFRusF4TtfDQvQwoRp41mSgyqUkv1dc6DjnRSyjb&#10;5dGGkeQm/K31XwaVtDYqjmyLnh5eqaHPKb1PEaXA0dLfVIawxiBoFfS8aNZaHNW25NxoEJVAfJDK&#10;Powb3AkPr5PjJxIi7xsQQTgew8v6DpCBfE/EgSgIgIh0BqCoWesadoVzpqkkUQB6fSSjcU+tJKJa&#10;H+VEMdgXfA/OK0hJNHo0vV1OWLMc1C4i8rJh9KOgaSVNwVCqpHMnURWkwUnLUBiAHaRUs0n2NCJg&#10;FNK2Q3An9Fm7riXqnzje2Cicd65pYLB1X5ow4AINDRD4k9oW95l0CREKoktl2ThUo4PrRwktThvv&#10;gyoNOB5hbZ/Uic7JoweytY1yUFvTeg+vgchGcF85VkCTa2Po3peKfXqlLJXIB9/l3gZqlt9GIvgR&#10;ZLpAWavVCTkRSnBkMILmLQIQnbpRQmIgUHYE2iLiQOkeE4QoBiCCSENAtAkOFECB9wl3gKgA+SV6&#10;wXNDs0LGEWqZdVMhk9R7aZDTAvEFOgykI5qsuydvPVpkm4Sy8W7rYW483pCDBiIjIPB213DokjGi&#10;70daiy4KbYSiOGa0ziEAIdISEToFMXsVBOFy/SYuIMEERza2VYattxK30YGM9Rb0m049oOG51l9K&#10;6uFrFMjSZMbQgdpzWT3oAiA63giVFDIqLR0ypFoUuuSRN8vrRauBB35ouOrNpvDoafIFYIlQ6dCJ&#10;jgT8ER0joloCTxEZW8hTTULs3AsmCMQjUi6kM8rFhBYETaSI7oX2kde+OgS0IKzmtL+MDDmlkK1U&#10;qUQolW0UwJBx5xrqXL1tdw51SxkxgRVCmjGdF31UKHtNoOMf1wOu60SKhigIBE88DMAW0aKKQNSi&#10;+eMCM4PWQzpAxxzS+dDLhOoLSJl1RVJ+T8VOswBQTABxycJxO+7oQwQQBJR0LSCHxQU24nkEmmSs&#10;tWghEe4y36QPdG2pOCn25GSoZcgx/vIGYjLEGPKudNjCUYTLdF0FLomKcCxUsUD6bBOIiMQEEAXg&#10;uojcCEQ4UVNgh/ROWoO23QAHyirnCGy2CTR1ZjIW1vUgLRFJdxnVGVFtm6ZckN0AFe2kSjJawAXg&#10;ABNdWS1Is8cX1ms7ERUZhAilrAIRXfRJEKiLChTkEJSqlDy1AkAq9aWtJBCBAma+krKJ+TWBJC3i&#10;mgudune0iyadQsMuuBLwLiqDw9Y/MWOFwRFLCfB1pPJWqU1beWTaUt1DXhKaH5gWkFlofeMrBSCW&#10;eKqDiESye8ZHfnCppzW6x5DKXikgsfHbao2+sfVWndhotQV72eiiHQIu6wQm9nEZ7erEZh/DM3vb&#10;xJKDbHzxwTaqsYAy0A0n2o4jrrSLrv+TXXnL43biebfZvkdeZdsP/KHtd/iVtu+hV7my5Wnn3W4X&#10;XnaXXXX9vXbjLffZr+98xO659zF76KFnApLlK2/Ym7vetfff/cB2v7/HPt7zqX3+8WcCEkGbcACE&#10;V2rMgggABO//+TXvZ8s9/xuYmAUIrgfB/74DH/Xh4GEWQBCJqIOIfzmICIAE4lNffvqRjgfi5/u2&#10;571d9u7fXrDXX3rCnnvsXvvDHTfbz2683C4+91Q78Zgj7OD9d9r6tRts3swim5peYEMjw9bTS2mn&#10;nAutL5R2wxEqw5Og5FvzIqJnqQUuAZUYAhEhGUFSnhAV0VQoANjjeuYT9EbAQGhd7OxwoE+ZpEcY&#10;5NHHI1qbtC53yJhFZSwpTYc/BSBhEEF15V85fWGt6TE9A+1a+yk9JKVBRJF0JxV0pLu7ojy7/EbP&#10;itYnuHGkNRCdgr9F9BMiJYYW4ntM+4qRutaaj2put9ZCSOSU28OxI7KBUUSzAAeWfeZyAlMC9ZAd&#10;vQmUjGNXPC0bII9b63qlZ1Dro9Zj9i8gAzcDx5bUDF1DY516xuVVY1uowiOdnkvKUZPjjOQ3Ta7C&#10;rWFdFwwuKQRS4lRPkEqXkZRtIk2BjUMjAt7dcG+3fhtEJ6LtOn95+3FdC+xeQD6c5XnoernNpN+H&#10;QEKntkdzrS4dd1RrOtUd3A8MPefMAChRotqgz5ACd0Lj3C4HEgGIIHogmyw720RaREAjHCKSH5VB&#10;b/PUtDcjk/H3KAPBAJ0D0ZCgaoVovIBouOA8DSo1vG2Frjc2kqwB147jjjJfdBzsy0mUOpYgpUKU&#10;aBZQEPYIck46aAEDREMIE5H7gtGP8QI8BMxP0GCzbmRAZmGyQK4jdMVEwesHnbZxguRzdEKADZq0&#10;EKXo4EbrQPOprN+EiAwRKJmbQ69z0ByIjRtD+A1JakLfEAXLMjTNmtyQH1E5bAWAyOOlFTTkxagM&#10;/0St1zasnG87t6+1beuXy/jnhByD6AbHFhaygsPBsVJJAkipj4gmd4cMTVLGLxoOohN4q+QoYzJK&#10;KRmlSiZqeRkJJj+cDWqfG3Td2sPkKjUptc02oXoMC30YABMZAQcvk5TXSZkmzGiQOpwFDDvpJNTl&#10;ABIYV3L4aC+gbtkpgNPOQoChFEghVIUOhMts69pQoUAqBvBEuWNaxwa/w8Wj9Flc79k2Ak7RTt0L&#10;eQeApSzpAYElDDmphMHBiucQM7qP/D8vw8oCRDiQ44SIxXFTHUG5LkRZIhmtAiyVUkYAol+/SckD&#10;qNr2vTZ5xKDevhxSK2E28oSkyxwMdFGGGbPp6ZqtWrnUNS5IqYQEMsKJrLz6lHXg+eSLOm/AQ7DY&#10;QdpC9yGvhZUqCsSa4ByQOojLwIdl3NsFqFzfIhHS8WrB1dygwyqvCGRBVEuSaxb4gr9BlQkqgIPD&#10;AzZYG9F3ZOgBL9p3KK4HKKI5o+sCKICzANmRxl0QNcvdOUvoM8o9W7XfsLbpUZGCzlnnnhTAyvYU&#10;LVXW9/RZWqCF9uKdAnjwIZwrIeCShD+jexzq6nD9iVwR3kvIamO6LyMlq/TmDM2LvsEe6x7otgLp&#10;LN2XtJ6JgOCZ8usAkMh09zqQiBXl2fYMWLzYY6FUwcLpkvbZIzBTsnx1xjK9UwIVi/S9cQGbmqcx&#10;CiPoR6y28ugq652iOmPDbKXGGgcQvaPrHEDMW3WQjS7Y2wepDZp6ASaITCzdcIxNLz/UG3vNrDrK&#10;5q85xtbsc46deMFtduald9s+AhRbDrzY9jr0Mtt51HWuI7H/0dfbESf92E4481Y774e325XX/95+&#10;dttf7M7fPWr33v+EPf74S/bCC6/Z315703a9/o69/aa8fQGJTz78xD6FaIn41JdoOHwHIiBYfv0l&#10;6Q2qK/g7ABP/I5D4Hoj4PoBg/MuHtjkLIrxfh0cigmjEv/6OfsTn9vfPZ4HER7vtk93v2Hu7XrE3&#10;X3nWnnv0j/aH3/zUfv7ja+yic06z4486XCDiANu8cYstWrjMRmqjGjUrl4sCD5CGYw7sCwUBSM0Z&#10;V2jV/EMHAm4T/CVUabds3W7VgX6tBXE9V6whiCxBWKdSLC1j2eChcpwxIrs4eKSgvd10TPMtkneD&#10;Quk8ZHXWVPgMPGeE15OAldbAyFJ9AB/AGxVqDafiAQeRSHU8WZYRkVHRWo8yZBDK1xqt/RGtpQMo&#10;kW5SFyGt31FIhFo/6tFiKttYSxBEAuR0RWQMZTip2sA7RyWS9ZLqPQAFHAlKEoP1BABEVLOs51jP&#10;rf5GawJtIqIpEPkhbnbKoEbgWei4AxKl1sQ2OTOyN66GOVuhgXAWnAj2DYBwwqd+i20MiJg6xs6w&#10;95Ma03oBuMKeNQk4YIwd/MB5aMN4Rx3wENFwzgcCV3qPrkREgCspWxQjmqNzIUKBYacXhVdhzJUN&#10;drIjdplyUKL6vMKTQKiL6DqfUVFCJFf2lsiN61IE4KNNwM5FtXQ+XnmhAeGfDAH7ovKjtQnSJedK&#10;lAEeo44Bey3w4GRSgR1+W4+QBDwNvhtEJerCU3MgUAThmnp9KfmUoCsZIRnQHeABTgQ5HqocICxC&#10;8EN2GbYvJZQACpeM1kGiOOmhE25QhwysJgc3rh4+yqcpsdRNbkbdkmqOuj54ACSoBabfBR4zpTxs&#10;n2gG4TGGo2/QriYhxMZYrM2GBop21WXn2DOP/d5+euOFdvyR8pJkbMiF0ceeEBUPEUQjb1srg4+h&#10;RPUSDkREaBhDi/feFaF1tS5+o0CEjA5aEXSsHOjTYtxBB1EY0EQxUEQU+tR5Nmu7hLCb9TkMf/Lj&#10;tclR6xmoChCEHZWDqHMyFoAHogAhIhREA2T86AZJEyw6ZIZCjTpHPbx6wGjLXewueTkmngJkxZbm&#10;udYD6bJacU10+nqQ48cwU35KCSkkSyShaVcNyAJIACK45lSjuKiTjBmcFNIQ3aWyZbVAZdOg9ogW&#10;Il1XgQyP1MjIUn3ipWECARHdd0AM6Z8CC53ADFyQyalR27Jtow3VqsGxaDsFFkHdK08j6frnMpSY&#10;8RkAg1KxpHXp2mTR60ikrEnfiaRy8rwyMvbycto7ZOx1zaLB/ly7oScfkCL1no6HHunIoPIo1K75&#10;RLSACBA8CIiX8FGIBFHtQcoJMlo6q/2nBCx1ndG7IK1Bwy/KYdvx+CJR/SYtQN3knmBW15GyV0pc&#10;8+WEp0JQBEVzAmABePAqDd130hNtmqMZeVlVXYucvluUZwnXAaEpIhVoSqALURro8eN1Aaocx6j5&#10;k2yxyYmyXX/dOfbDi0/SdaQTbZcNa1tj80a9jXhcc6xndEDABqCjOdLfa2UZleromPWMBHwJqkOi&#10;PgBaAnYCEpXhBZbvn2epyrjlhxZaV6FmoeygN/Qqji618vhK651ZZ2WBCTQnkMpGgKq2cB8bmb+3&#10;tr/ehqa22NjivX2ML9nXhudts6GZ7bZs0zG2aZ8zbMXG42ze8kNsatkhtnrbKbZYfwMoNh9woW3Y&#10;+QPbevAlLpG985jrvZX4fscISBx7g5MuT/vBbfbDa/5g1/74Afvxzx7wss8H//y8Pfnky/b8cwIS&#10;r+6ytwQk9ry7xz798FP7bA/RCNIagAiBBngLXk3xjUcn/vEVhh9gEQCHb4EEAMIBRZCy+LbcU5/V&#10;IxcAkTogqW/Xty0AAcGSEXAkADGUnH5sn+553z4SiHj/ndds1yvP2fNP/MXuueOX9vObbrCLzznT&#10;Tj72WDvsoANt49p1tmTRYuvtqehej1m1r6rnKKu5LnCo+YHgUqW7bH36HLn4bDZ4jgDUpECOOOIo&#10;W7hoiRtRdF/oSozxpkIMknugOBnV0LongxmTR5mMZd3JQ8ExGSvKuGlNFkDAuSHFiTolxPSs9pEg&#10;MiAQktDaVdS26Z6ZTwt8aBuQGzFEhNzjyW6b20Ial9QCWjZUVeh5jyasAS9fxz63UeuTDDCgBLnt&#10;TgEGvHmcFNZ+0iiku+EktMmj93LEOa1ucJctWOSGmxJRogtozmCbMHbYI6LhtEZn0EAMJxFiP06j&#10;c/ZkixCc+lYTgrUaT71djq8MKboOdLwkAhHvSgmwCLDF0m40EZ2i+ykpDewjvAgqO5xAqTUsqNpA&#10;4yEgOjr/oDGsY0J1meOh0oFUBJEEQAJ6RGHXyKBHBlF5vH/Xp9A2OuBAuGHGQAcpBow00QbKQhtn&#10;B9sJogcCOoAMdBxIV+h9o5MgZdMFYLi/Db4Pjj84VngZfEbPC/pgePmm3nMvOc+6qBUgETKol7sK&#10;jJDqpoQW+9yk8yZzEChsCkzSnwL0SOiCKEM95/X9ARKjaQn/Y6KCLiHoUXZHORGcBxAg4ShCXYh6&#10;gL4CVr4mcQe6EF2e/4LIQ7itUsh6OJ9UBsRLiDuQHkG83CCqJwi5w8rPCPkBIrzjpyYI6Yiklx3B&#10;4SAvN8fmTQ/ab267wZ55/He2fdM8G6PeWoaf2t4AgcvDp3ZYExCRqKD9OepmQcgPMON69QIUGE6I&#10;m0GZIryBLgcVGEYIhKQjHAwISBXKvTLwSUvlCpaiBrush4jwdrTTa/y7q1Uh/Jht3763rV29RvuK&#10;Gs2uiBh0djR4/w+iKN7aXEAihTS2RlrnReUDwkfL1yyzcq88Y/ghpAoEZFYvXmBnn3yCLVs04ToL&#10;pEIYXI+kQA+EU0AE4KQszxmOBAp1BV3XtiaIsE26ttqvAEdaxhgmd0reDGWzdC6l2gPtCbZHNAJi&#10;Y1CSGfGyXVIX/I8S1VbdRzQfAAVUlKB1QZqACg2iPIMDfTbYNyDwkrFUIqvtoRHBPUz7IpOk1jqe&#10;csJgMl+ytAAFxFVSIbQxd30PeStcexZZCGgQSzkmNC1yuu7tXVFrYhHMpT0KgGHvrRZcTpsUCwRN&#10;UmGuDJrSokkaQveUiA8pEmSFeaVDKyW0yGtzvi00Yku0CzAkra8/LbDRqetMhUjUt09UA8EpUk8Q&#10;LZGtptqCeQA48P4d+j3tyEvdCUvltbCn9DzoPMoDOk/d/5DuQUzbQb8imSFyMscWzO+zO359jV1x&#10;6Sma//LGYnh9YS/loxy1PFi1qMAK3Iomgd85AofDMxNWGRp0GW0AGWkSSkIrgzXrn5hv/eMLbXh6&#10;hVVGFlp1fIVleieNnhvVeessUhy2ZN+klSZXWEd+yLoqY5YdXKL/L/ayUCIRHo2orbWh6U3WO7pG&#10;wGK7TS3fX6972+L1R9r2g8+1E8/6iW3b/xxbuu5om7/iUKP/Bt1Ap1ceaUs2Ikh1ugDED50jAZDY&#10;duhVDiLQkjjohJvsmDN/Zhddc69d85M/2RXX/95u/dWf7Z4HnrXHn3zFnn/+b/b6q2/bO7vetU93&#10;f2Jfffylfbz7Y/tklh/x5Weff9ug69v0hgMAogp1YEDK4j9AxCyQqIOI70cu6r//PjiBwOnqlV/R&#10;3VNgAuEr76nxqX3xyYc6nvccRPztlWftxacftT/+7k771c0/tssuOM/OOvEkO2TnTlu7fLmtWLLY&#10;psZqNlTttXxOz02lLCDbLRDep/UHLZW8TU3NWH//oBXyOQF3zVnWQwF5wvtUbbEOQrzGE69093q6&#10;EYn5rJ4vxJko18xDyI7SokAGQusyEQTSBlkBS9KjuVxG6yppYc1DPUNJnjk5axmB8pRGlxykjJ7P&#10;hdOL5ASUZw2cjIeMT3s4JRCh9VPG2L1vfZbJdHuKAR7XXDmOrpIrQAOXINreLkcy5LaAyAmyAS5A&#10;RXRbhqkTQr8MdyfGTIavrOtCNIU0KBFRuBYQ9nE4MewQ6AEo8LjYB+eLQxqUZvK5zkVGHW/anWXZ&#10;OLxriImZZFWAQuuGG24ZxEY8b4Tx5AS0Eq7HFsIVJJIe6ByxbYoJAv6fjLGuJ9EKHGfXXNCoX5+A&#10;axC81kss0YbAMCe7tA51yqbOplBwur0UVMcCQHBSJMDAwQK/QfeCcwv+Zh8oc84VQIHgSBSCHiJE&#10;IgAugCC2B0AhugIQIAoBiHC9CG3HwYj2xzYCMid0hYCbUT8XAAfzZuP6LTZvYka/lT0V4GvTNQxG&#10;q82B5RqLp504CbID2WL0mIhzdWPIgYH8yGkDNrzCQd4hKQpILNxIBmCD79X1I0CMAANY/HjAaEMA&#10;GuhjgcfPIF3B5KV0lG14pEATH0ZtEHaPuoHzcBfhMKHMeFyLPKJJQksQPxBMQRq6Ku9068alts9e&#10;y62MqE8ckmGzRz9An0izAnAQUwFxF/QgEungwaEUCHEUWn1T/lSp5GxwuOJAgrA33AuUDwEXGPbJ&#10;iZqVivR6wKgK7GjBbhFQisl4ZCsly/fiBSasOSRkp0HOfcc+22zxonmWJ7cdkxEuZ4LUg4xXnO6V&#10;GqRNyjKQgAiMPMTH6mCP/eCS86063O1eNdUglEUO9hRt363rZZzLug8AAm1LIIL3AJOCPO14jHIv&#10;Uj9z5c10WZ8M/1C126YnhuXZyNNOkQdt0e8EDKIybgJFgCk6ZObkFSO/iyQ2HVDHJ0bcO4JACQm1&#10;Fy9cRo1IRCAAlfaFrc6dcB6FHnz2WRuqWjc6B7o+5BaLhYrOTca+k8VHxygAky2UPfIQ0rxr0iRt&#10;hfyq7xOFwFPK6bpVKlkHc+hCTEwNWm2sKoOruaLPWiJt1qHziEN0lYEmrYEQVjaHImbBcnQCjZGi&#10;0/wSCGa7VMN4uSfRLF1XZMLpt8H1QAQN1Uq4J6gHprMdAhkCznQIlaEnX11Gp0LXuKNL+xKIcN0H&#10;AUzSC3AWgogIACFkiUyb99lIa25GBELiAqepkuajgFi6LDAgoIqa5tT8fuurBloXixZWbeGCqv5O&#10;WamSFGAVqBLI7asNuLbE4OSE9pHwlAmpkUyl6ByJ9igRj5yVqv2ai30CKvWS07xAxajLZg/NrLRY&#10;cdASlZplBqYs3jOmMW6x3nFLVufZwKLNlhlc6NyITN8CKw8vtYHp9frtWhsUiJhctq+DiukVBzkf&#10;gu6fjHV7n+6gYWzB/jY6f6fNrDjMeRKTyw93IDF/zfG2YO0JtnafC7xaY8vBVziQOOC4mzwycfgp&#10;P7EzLrzDzrn0Djvvstvsupv/YL+882G75/7H7Y9/esKef+4Ve0sg4vM9n9tXn34RECw//sy+1HvS&#10;GkGDri9k6AEQfxcwqIOAABiQ3gAc1NMXvH6bupj9zLkUs2kRj2Tw/1kAAYGzDiIYNAH72nt5fOYp&#10;DUDEZx/tto/e32XvvvFXe/mZx+2he35rv7n1ZrvmkovsgjNOs8MO3Gkb16y0LevX2PTYiA3104m2&#10;oOciawOD3TY20W/FUlbPUpBuYP7zfPO8oQ/D/EzJCHu5dzqnOai1Rs9Rm+Y2KcOK5gYtuSEsFnXv&#10;ceC6wlGtg1orWcPlFGIwWT+p3IKPAUcLomOJdREulAx9RttPyusuay4hQDU1Ma3tyynUtpCuRltm&#10;rgxio0AEgAKDRCg/Gs3a0qXrtSaU9fzIIZE9gMzJcbTI6AMmkGBGXAlH0J1QGeew1n/4BaHmTu9j&#10;xAgqQ4iUQ8In4go/i1SsvidbgeYEHAc4F0SdMXIQ6uFwoCTZoWMjGkFqBJvkKQ45qxhh1CC90kHH&#10;7YbfAUbgSGPngtRJs17lwesY3ObpeGJdcX0WpO8xsBjooHMnQAMwAsgI0j1EbUiP1AWfPDIg4+wq&#10;nzLankIhMiGjH24XsNKxADg8iqBtEDEBmHlXzQacO9I4AZGVskyueaCGGYALIh6umtkR13Z1ntof&#10;26/kez364UqhpFk4jtl75qkQAQn2B+gIjhEORxC9IX01WZuyGg0Adf7wSgB4iVDMirKrc+pVF6Qs&#10;iCbg6VPKwwXjPSCCi4ixbCJfokHKgxavQV4qII84KtRvmLjwJAjNYZzx8r3XRZjURkDGw4jiTRcL&#10;MFkBJWEZdsh+TGQOfK4Qb0xetCZTAiBBuC3mPAyOhf2BFEGMkHJ4wIp5LbIynil6VKC2KGABwdBV&#10;MnWjibjAKEbHgbBYtafbxVDqhCQQvlcy6HhrWqS3blvnwMGN7Kx4Ekx/ohHotQc6DAl/cHPFktC4&#10;PAA97AwAxFydJ9wIyrMIo/f0otxJ1IPGV0nbZ/s6W7NivgMlKhX8uDE42h8pDTQyMM5UOZALR3AG&#10;iWnKWgEeUV3LjAwdXA4HWgJd7QwBIcSvfDsCCXAeIBimUhAkW/061YZ7HCBQ8jhX1wjCKmp03sUP&#10;pUsZZe9jITBDq2+iDpSgcZ3R6KBqBhBC3ra7O+vXg8WOKBUCNwBQJGvDujekTUixkLYhVYKo14CM&#10;G3lcmnFlclmDJEZKgxQCBh5QUUSTQouoi+fomKjo6OiY6+fTP5C3Sy8/2y6+5Ayr9GaskaiJ9pHW&#10;QkzFA6JNLQJhbR3yTuTlEzHJZgVg4FhoHhPhgKtBxIHQMWqWePn0LCFiQaoEEEGEpU0ALJPTYpsh&#10;StBiPdWEvydvTUoEEAEHA14EgIBeGaQ0kLSGEwMwyFVi1i1gEE9rLiEOJlDgfTdo2KXvEI0gnVHS&#10;ufQN6HrmiITpXglIRLoEGEfylqf0U9cc0SFK/FZv2WzzV65wpcvKcNXTGoVqj1VrNQcSRMUqg6Q7&#10;BJ6RM6cyptzrQKKnNumy2cnKgOUGJ608ttjywwss1j1mlcnV1p4dst7pDdY9uc5SPdNWnVpnmd4Z&#10;BxGVkWUCDQKv01usu7bOSz4ZdP0cnNruKQzG5OKDbN7yw2zJ+mNt8bpjHEDQCXRyeQAklm4+wzYd&#10;8ENbv9/Ftm6/S1wae/OBl9nBx99kh550kx1y4vV26gVEJX5j1/z4d/aL3zxg9z7whD322HNe9rn7&#10;nd2ewgBAfDEbhWB85Z0+SS8QHQBIzIpQOTD4p4x+ACi+H4GogwiGAw6+q9c6oPD/OYgIAESgS0FX&#10;T23/q68FIr50IPH3z4lE7LHPP/nAPv3wHfvgnb/Z6y8+a4898Af73a9+ajdcdon94PRT7aiDDrC9&#10;NqyzbRvXanEesCULJ+34Yw637dvXe/O9PLwbzWE4CvCP0FQh+lUXoCIKBo+hTWsn85hnJ03Vjua4&#10;cxzk4Hgvnw4Zq055nzLWaABRqRA0xhLgkMOI+B4Ccr09JXeoaBPQLGOd1rNZkLOW1PdJZ+R5XgQo&#10;8lkBFiITWotp+jVH6zGp3LnypCH1hUJJN3i8er8KGe9YVOurACzp7E45nQycRMpNvX2B1k0Xx5Jx&#10;R/yJcDncuYjWasiI2BWczCDqLNCv/SMyhcODOBYRa1IkUZ0ftoYupZAfvRGj7ERXiIozPf/JnGyJ&#10;1r7BIV0LjCudi/UcJgV0ZJiD6AHReDkEnTEbHBC41rOCvQFU4CDjZPd263krd1s+V/DtBKAM3oaO&#10;ozPhKRCMMSWnbA/DTdvyDrgWMvqQN+GV5DMVvzaVgtbidEEgR9dAQALDHqQx2nWf5MhE0rK5uocC&#10;FgAFrnNEn9VLOD1KQTRlDucESCD1EYAV1DNJOeTTZdu510F+Lfx4NCCCBtEPAYpZAPGfIIKohUdH&#10;dB8CmkGDhXUfSW0RhYDTkRJImgOqhEwZEdIkRQHi+q5HOiiMsIYQnRATG+OiweCkL0RCRrxS7PX/&#10;Ed5BL6KrM2T77dhqe21d5wTELowSIijtHEwgfUpPCiIIGGxQJYYHZEYzlwAxU0WAwUfnQSBDk6Sh&#10;Af5Es246ucGUh2jI03hPDT0IkPrwmuEGoIAIqdDJj5qcpFXIc4Es6xUllPgEXeqYCME+PO8vz460&#10;BgIwBXmKlF3VVQ8xxni26C8g7EK+n4ZQlFu1EpaT0UTbIS0j0tjW6AACFj/GjOZUEUSVYm3WW8nY&#10;6iXTtmhezcESvAQqLegW2dYSVC6w/aAbaMjz9XjJeNaRCDXNOqcWGUh5++lkl5Xk/RKqr2gxgKtQ&#10;1vepMOmRx46qI9ELAACpGtIkUbpvRnUts5pw7XO8yRjS0k5gFGjpkAEmRdTRIVTvx6d7JCMOsAFE&#10;kAKJRgTE+rLOF+F/kJ/wDgAQAL6e7pIDEEpwAUgeFdF7FCk3bFgReFoy1HApUOd0Ke+oQJGAA2No&#10;pN+NOPtGR4MUSzg0xxdSNCCOPWEfO+DgDbpHcBgAcDLG2bzARELGHDEeLVhdsM4BR4EGB+RWomxE&#10;tJo0x9AGQb0SbgSpDPgRABbv2UH0A26LwAGRiGhMwCzZJNCS0D0PgFlOiz39OAAREf2NHDaERyIS&#10;ED+7dNyUnqbynTa9sKr3bTLkYVu6dtxGJrtd/jqp+VSulryShw6fMZ1fMkunxpAVygJqGkceu6+t&#10;Wicjr2P0klJ5i4AEAEOgchlEI2rzJ6woIBEIYenZHKjqmhChKDugGJycsjadf4bmYFE9m3kdQ7nf&#10;WuJFS/YKWPTPt1hlxvIjqy3evcCSfQudcFmuLXfwEMvXrH9yk5UGV3lZZ3VqLy/xHF24n0cbukc2&#10;2tD0Do8+EIUYX3iAjS06QP/f3+atPFzgQp8vPlQg4jhXuFy8kY6g59raHRe7siWAYp8jr9O4xg44&#10;/jo75qyf2BmX/MouFJC4/tbf2+13/dnuvf9xe+SRZ1wSmyqNTz4M0hmffUxKQ0b8008EJj5xg46y&#10;pLcLl6EPohGAiIAj8X3gUAcU3wcQ9f/xd/3//reDkmAEEQmBCEidX5FGEYj5jG6jH9hne961Pe++&#10;YW++8rw9/dB9dt9vfmE3XnmJnXvK8Xb0wQe4VsTGlcts3sSIHX7Ifvbc04/YTTddaQNDJc274JkL&#10;eEhaZ/W8FUqdmsOam6kWzX85S0QEiThp7YF4ySspOCKA9N9x4raed9ZjyOs4SpQ24qBR2kmEFvJ6&#10;Tg5AnuibfteB3gFgQ0a+P5+3ai5nfRopPdtxGXyitmyLdZvKNtRnId2jckjZJcJEkO8wepDr8b6p&#10;AsFoIlcdi2o9FyjxNbdN29FzjhNJlBlgg/GGvAmXoVVrNcYZ9Uai5fDzcFLgxAEiiEywHY67S8fU&#10;NneOgIS2qb/bmxosLue4t9Rt40MTluoSCJLDi8jUvIlRnYOMvJxhqlPQhQgMqOycDCM2gigNZaWI&#10;KgY6Ebpu+ozqEIDFyFDNDjvkUBvsH5Dt0JqocwNEpJJ5fYfyUDnCAiXN8uIBDpRxtmvbtPdGPhtO&#10;ASl/9IvgDGYSWRntVjnQcPZispMQOiG0w48TwBHAAJx5tEHbDkpaOVY0K+TszJVtFoBom6vftxDJ&#10;oYQ27ECASEQmlrcVC1Y7uZRIhEcjBCQAK87VEIjgeOFBeKWIrgdch+D3DH1Px96uexDrhBLQ4O3K&#10;s9GM5kscwr+MuoACHnWHbgrgAbRHO1hC3AFhhbyNNqoDbxO6Iz/E4H3S5Ui54c2aBDIoWpRPOO4g&#10;2755hRP8iAa0aQAgqFmGS0BNMiibSUhnOYgwoE9Gm/YFcm7VAg8ZkBwYIigACCIkpCTQK/DjEaoD&#10;neJlUiFCfw/KGMPhIH9O6RIpF7geRE149UmsB4sJyGRiInt1iR4woifkHTGAkAkxvC20xZbxBkQQ&#10;OifPn8Cz1cOdzaX00PfrIdZk1L5b6Dmiz+m0h74BvSZoSsU2OA+XqZZBp/ojIYOVxSgIkFDlQEQC&#10;8OBESxkgriXHT0UKXToBERh3L4+UZxJqFkiRJ80iwUNNZ0wAB5372B5aEf1VLQQakACJQtAyfeG8&#10;CW2/S8aywSIJPTg6Nu/7kJJhkqcBJwAtegw3qRBC+kQ5SGGQzmlvhwhFyagMallejxY8yKekQbgm&#10;RIZY4IKITZceunAQERGQAAiwzVqtKgCW0fESfg3ZwkUzbrCp5oAlznn3VSv+StSDY/FtyMDGEwIi&#10;WlBrYzKiAxnbsGm5Aw5SIWEBxc64JrY8b9omowdBzX1Ohh7wAq+Ced0uwBcoowqsagENVDKF4jXf&#10;AC7MS0LJLOKcf1zHnkjBmdC916BElBRIuTvnrx6J0DHmKll5/jIApHg0QjrXDAqV2bCDAlIhxb64&#10;1Wa6bWC0JECgxVleJd8lEoFGBM3MEJrKCCiV+pLWO6R7SGfHSspKvXkBEn03LQAAybUsr7W3bKly&#10;xnpq/U629IoVzeNStdf/Xy8FhSvBoIojkqJUVB5iuc+yfTUbmr/GooVhS1cX6HXKqvO2WVdpnr+H&#10;D4GqZaZn2jrTQ3pdaMX+Va5WuWjDsTYyb4dVhtfZ4NTeOoZN1j+x3UHEzLJDbWhyu/XWNlt5cI2D&#10;CdIcECxnVh1jyzafOgskzrDFG86yNXtfpL/PcyARkC6vtQNPuN6OOftmO+mCW+28y39pt9z+oP32&#10;D48ZapbPPvuy/fWl1+zdd3bbB+/udu0IWoXXQQTphYD8iHbE1/8GCuogog4cPI2h8Z8g4vvvHUjw&#10;ve+1Bw+4F18LsEDqZJBSCao0vviYKo237N1XX7TnH/2T/fn3d9it115uF5x6op1w+EF2wF5bbc3S&#10;+TZe67PDDt5ht9xyve3cucV6q1nXhyASEU/gdeIAUK6sdSDTqOe8QesOaVaBTgHmVjxw1iI5LkjE&#10;Iy5HZJAKKF/D9DwWtE7B/WKtGO6v+kBxNiWwT6PCMGufHIiknKuQ1v8OGeii/rdwZNiq6Jh0aH3W&#10;80I0GWcQcIKTQ5QkEKAiva21UqAB4ibh+xBgAm/WveGgRBQHjj4cKGcWeUZJZ1KSSQSSNINGXT4A&#10;zQWiAsj9Ey1HERNyf7C/Fq09RZscHQnaHmidaCfaQroDx1FgiC6bGTm6faWqtbkn3eCpj2ql6ORR&#10;/uaYEloz0qmADIrXzQA0kC53LoQAAERD0gukLAA4NChDYRIOCykigA9GnfMPjHxgoB1EaHvtAg7t&#10;2l+7jr29QSBC26/zMzhXABZAi66dpEbSyZzVRiZ83y545SACjQaiBxwX171Z+5ANbui0NgGIFo2O&#10;BoESqkMEKlzUSr+JtGlN5b4IJBCB8NQJr7MpFgcRRDq0D7gZ/K+9SaCwAf4ExySnnnPSMVMuS+dW&#10;7HQYgAP3wks8uUjkf5qJDFBdAemGFEajvydXhZEn1FSPSETCXHBdGCFEEKTLW2viYRDbXAOgyeIy&#10;MnQDRVCK3vUAg5bZ3BcyrITSACt4hCBUSHdJIUbKMSHJEF4j3UD9MCmJejgJVUwYuEiWkpcCyZLr&#10;5pUqDh4uAAoPIAYYtE6Ehck3V8fg+TR5vQHTN4iMELHo7SnrweOYKHOSQdcDiMEkhdGoc4AXgcGg&#10;x7+XYsmzpVIC453RA9zT3+sRCHQiEKCCuU+4u00ePeChNtqtbeqBIgojw02js1wq5iH+YJ8YWCYf&#10;URqhUipI3BvO6/cACyIgIec2pHRsAAivMBGAYOGgoRURGQwlEZliHlGnIHpCSB+5cCc5Vru9LBZw&#10;0yzPnmoGWk+3dspo9VRt6fJlDloCtcs2N6iQn9I61rDAGcAOgELKKBrR9YwGg9bfnOfQUNkWLqx5&#10;vTty4DQeA0DyO0ibRHyYL4QwGQvnL7CNG9d7jpf0ECCiUfcDbgrHwLkQqQF8cC3Tnkpol4cesbHJ&#10;ip133ik2b9605kBKBjgjAyuvOqsFSmAsjnBTvFmeWdx5FKSHAJ2UirGYBfMFNjwpCsiams+aM8zN&#10;dFrfl7FmTuRpH57QnI0QUUKrJGS9fUXr66/od7rfMvCAAPQjYro/RBeIRNAaPFOIe7vwSFLANktK&#10;pEOgk8qbZv0O8Eb0AQCh75aTNjZ/0Eamqvq97lmk0coCgQhrEekYHBvQb+TtCGAijAXnJq/jSAKC&#10;tL9UCcluLfqaK/mKFkYde9DTQ9dFYCKkuYqYl2twCEi0dSWsSZ7Y8IK1FkoiSDXoDblipSkLZUYt&#10;27/Uyz8RoMpXF1kkM6zPtXDnp600vN6WbDreZbCTlQWW7VnqA4BRm7+PLRDImF52oA2MbxWQWO9g&#10;g88XrzvK1u84w9btc7Yt3XSKLVx7ss2sPNGWbz3HZlafZEs3n2Wr977ANhxwsW0++FLb5+irbP/j&#10;rrbjzvmJ3XrHY3bbXY8JSDxh9z34lD333KuuH0GTrt3v7baP9uyxTz8inUDZ52ezxMcgElEHEd9V&#10;a3wXfagDBAcO3x+z36t/XgcTvPcIxBd/1+s/PK3ihE6BCCIgAAnEpz754G37YJeO8blH7Yn777Jf&#10;3nSV/fCsU+zEIw60/ffaZKuXzHMQsWr5PNuyZY1NTQ3ZwsWUfHZbd08pmJ9ai5h/+bzudZ5+NnJA&#10;9FxT8sj6S0oDAjDPbKWn4CAYrZkgKgvPTABBIAMwkdF6Ai8JfgKS04T8iS6gqYPhpfyyXc9qqz5P&#10;y4Gqaj5VBVA72jTntfbwPDIAKzyjrK+Q3TG4hNfpv4BH7560DFS7vNowpD6MIVEErf+kJdDo6e/t&#10;8/bamYTW0mRG9kIet44Jz55mWdgkjwDIsFHSiQEnEsDa7ykZ2Y1iNu2RBwAQr8hpt2mNZwAiIqS8&#10;5X2nIkmBGXR0krZ8/vQsKAqiAmhHZFL0Ewn0FOrcBkAB6QnAAyF/qhcgaNJY0asydP7O0xDoco6J&#10;QBTpBddqwHsnEiEg0YbxZeh7VLugjwG5H+cd1U8IothWSKCeuumI2kB1xIYHRnUtdY/0OdfTSZkM&#10;0g9ECpyrQHRDwE77jLbrHrfrngsQ8Fm9yiUWCj7nPSPgQuD0A1yw46R+AFXapt7XvweAILrBfvku&#10;v4MbwTEiwwBAatT30ZuYg2cP78FzZPLSvRGVPH8aLJHXrpfOcELcWEAEoRiiEqQ2yAvxfSIOIRnd&#10;0eGKrVw2Zt1aPNFdoDYYMg2tXLlgMFqj1AMLjVa65W1q4rIvci4t+h/sWvJmgIj999nLasNatHQM&#10;AAiXTtYkYzJ6nk8Th3QGYXjAAYOSU3rqEx5H7IiKAVd45Di0L4wEEYSgT4durB4IUiauOy9vHUNL&#10;qoW/PYRPqF4GrL0DzzXoGIfRx+Nm+7lS3gZrQ9Zd7XEAEerU5zJ6pB6QcsYbJpWxZMm4HmxqbQMQ&#10;gdy2cwU4TqImevgBLgCa4HhImQiBp1MCMAJl6EkACKKaGJQksm95nYQtATTtMr5NrY3WESbcGPAQ&#10;KH0FRCBeRXSA4e3Z5aWg/omRm6tFZo488pYQ3ItRW7h0mV87wqgsSPXUFosZHgh5U7gqcE7iXVRl&#10;tGnOsJARatXC05+XUR927gIgokuLEVU2hFLJhaJ8R6kQpC7CheQWS6WSDy/l1TkRDSHVACDkWgAo&#10;SKVQqomMdTLdbugoRGWIhwdkyHUNIJglMgVLZSvWqoUmkepyw08KBJlx53joOlOeCoilFA5AwTWh&#10;Zwls+LDuOaA2AJoy8ALVbHvVqgU2PtGn49I11TYZGzetsU1b1wUpjWLMyZXwMJJa8AETjUhqE10A&#10;yGWIOISsM665Li/SUyACOFHIv0QekoACHW82ABNENbg3yWJAvIykdT+0oBd7i/7KQDETQEEqCk5F&#10;r4wRqpc0BKNKpGegT2AqZcNTox6taNWcbdLiGdE5I8sN6TJVquj7eSsMjHsDr0i235I9E1asLfOR&#10;6ptxZcuOVNUmlu1tnZkBT2/Ey9PeEZTGXEQq0JGo0B1UYIFST7QjygOrbGBik4/u4dVeBjqxdD8b&#10;X7LTNuxzuq3f7yxbsPZYW7T+JO+3Mbb0KFuw7lQHE2v3udBW7/iBbdj/Ett66OW27zGkN66xc6+8&#10;0y686g776W1/sd/e85T9+dEX7MVZ/QhEqPZ8+JF9vOcjBxJffvapcyK+/iIY33z5tQ8Mf50sWR91&#10;cPAtkCACMTtoK14HDQw+4/dBGoPP/iHgMLtd0htffulA4vM9Op53Xrf3X3/ZXn32EXv0D3fYr350&#10;pV1+3hl20pEH2QF7b7aNa5bZ4gUTAt49NjrabwMufY0TBPeKcmrda9JSlawGqrNNDqKJzKEAizIi&#10;5EocGZrUFcpZ19NBXwJng/WL9CUCc155oYEGBCX0cM8Q4utsafUoA168C+0RidNa3t4wxxJUgukZ&#10;huQNgZpScEidgAdSJ+gxYBco325vg+VPVJvUhNblTgFvfY7qZZu+A6eCqAPOHpoWSQFY9IAADgAM&#10;Bu/rTmJENoIqLkoV4QBwrkSfiX5D0OQ8WrVWtmptRzWyvSEYLTq3lgZ5/bI3eMstMugYVUiAzfpf&#10;tVQQiJAtEcggv4/dCYwj9onKBNK+sg8y3AAJeAOu+9CkZ7wNxUgAgsBBK+eq66i1hGMCeAQiUTLK&#10;8uJJ50AQjXOPdG4RnXtEdov9khYI2m8zsJ1au3WedWCAk/5d46+gwgLDTuoCLgMpCiID/I/IAX/z&#10;f0BAo4BLNlmy/u6aRTroGEo6QjYpnHJg4KRNHR/y1x2tcX1f10B/E3n4LoXBq7an79c7iHIdAIiM&#10;QI1awG4uqaeEzYkICJCL4oZSDkmIH9ILJUW1kSFf9GG11ss/OWkGFy0glTTrgurisOjHOuzA/TbZ&#10;yccfYiV5Rm0yuCggogxGrTKs2IAZrEmji08ojlw6hh1UiBDIeK1m2zdv8vDbWG3A/4+CFuCDMBL5&#10;PNBfBDTZSjlO1HNqtJhu0nGTkoGf0CaAgcYCDaiaZIRo3gVBCY9/yeJ5HnoPgANciIg/dP3yLPu0&#10;4BKKb5MRwHDhtYPqKa0krM9wo4XnrMUYUhNEQBZswvFEKoKqjrCMEpEQTeZIixYBiH0yWFF50nAU&#10;UJjEyMhI1sOD9LvgWhJmb3PAw76ELh3U6HtdeuDlFbQKnOX1eVqLBw91SQsHAALdBFqEw+Du1cJD&#10;2oEUCDoIHK+zvQUMAQd43xigZl2TDgGSuZoYISH2WFIPrK4fBhSvgUocolQAGkiOPDhEJEhjEGWo&#10;S3ezrxb0GOAF6FyInAC2AAGuDEpeVQ8/xNZkPK2FLSsgQt6WSoReHZsWBc0HIi8hNPZ1fyo9ApmE&#10;a3WuQXmpAICAKhyGtpAeYAEDUiR4SfAckMEFSDRAHBM4DIebNX9YmPRgZXVtdFycA8CTLq9cE/oK&#10;ADiaWxscRKBf4UPHSmkxUafzzz/Vjj/hII+2cE8pRbvSAAD/9ElEQVSpalmzdqlt3Wu9lXsQE+sQ&#10;iGu0TgFH9ClSus9OgNS1CMe1T/QodJ1SumYd+h5lobQn532zriGlnVRstGuueBRD883TIkXEqNCd&#10;wPBrURV4QB2TNuLsI5aJeu8QRv9on2tSACwyiFwJ3FLKWu6rWEUAN18puiIoiofJbNaK3X02PDnj&#10;nUB7x6cspAU7ki9be7pg+aEJa4nr95VBi5eGXOkyUarZ8Pz1NrJgg2X7pi03MN91JkpDS7zcs29s&#10;rVWGV9iSdYfborUHW1V/V8fX2cDkhuC9xsi8LTa5bKcde+b1tu8RAgrbTrGF606wldvOdInsFVvO&#10;Eog4y1ZuP89WMHZcaBsPvtJ2HHmd7X/8j+yQk2+0E86+xc6//Dd2w83326/ueNge+ONT3mPjry+9&#10;7qmND3fvsd3v77Y9uz/wFIOTLAETpBw0XDzqexEIXv9bdGIWKPh3/iPNUX9f/803+pvB34AINCRo&#10;zvXVJx8FEthvv26vv/CEPf3g3XbnLdfbTVdcbCcecbAdtnMfW79qmU2Nj9jY6JAPjHSlJ+vKtoWC&#10;7kNeoDFNSTRgtsW6K4D7TqNSKZnIySGR8ZZ33tKqZ0zPF2CCqCkOB1FEogakUd1B0bOY03zOaO63&#10;yjHoLpRszeIlVtIzUEomrCebsTTPq36f0dzltUNAIko0Q+vn8kXzbPP6NbIV8KFYR2SgtCaH4Qkk&#10;83q2IHfjDAmoJFK277a9bL8tW607m/PIAJoQkD1Z09BaoOqC9tk0v6I/BwNHE2eWQbgfQBLk7Umj&#10;6NzZD46r/l+t9AgIwSOQQ0GZqtYt2pYnIlrfZJNIoXS2Uw0ieyBj19UR9/0FFRxznRwIeZN8P1GD&#10;eiklnAQAhQM0gQl4Hi6sNDcqsJTz9/TVqAiAE4kAhOCdOwCRgafMEqMbi+RsujbfpvprlgnLAZRd&#10;7dK61CEbSodsUhJNWnMBHqQT6uWgHIdzE6gmAShooDIKWHBlTO2P1hEcP6DLy1ixqdpeELGQoxDW&#10;GhLN6Drq/AAAs4AAwIDh57WtGTA5mx7RfhnOi+B6CWi4NoUARCNlpfoNJaC0CXfFUM5T2wyEqiI2&#10;h4ZYTAReAz5Co254yJBBXrVyufV292gCU1LSookZ9bAVHcOCrl9COLqB5IYw6E2adMggT48N6ebq&#10;ZpGfFwKjcye5FMADk40qEFIL5O8b0VRvlaEQWKHl7Ma1a+yIQw50wwA/gMiAp0v0G88/6bsgTbYN&#10;kMAoYvBgC6Mg2R6WQdbfDLgJSGST76bKAsNO+ebyZQv1cMqQCBCgSolgVVdXu3sEqCiCusnx8/+S&#10;Fm5ABnoBDkIEFDBsGFWiKSh70oiLlAOVFJRZwp6mRNJ5BfIoiWYUtTBQIZHRd0gHpOWhohNBGSrC&#10;UhBCAS4MAE69OgBPGcMJgEjKWJWLVDjIi9fDDQBh24XurI4BUqfQZbhVXnerV6pAyKLJlItWke/U&#10;fcU4AlCIXoR1bTBUhLZbZNBjekg7EBTRQ46X7t/XYkEUKOjgSkhRDwJ51A6IWXg2AkvygojMwHWB&#10;+MRCwT0JohhzPPpB459qT0kLZbedd+7ZrtiHNwVRNp8vOPhjISS3SyRkcnrCxifH/FqTUiGCQKoG&#10;Y09ZJvoLGGG4FhGBCaI1HGtc25vLAgHo0dyJQUSVwS7kkp6SAUR4mkiLJjwMKmfo2+EVNPLkaTcO&#10;SOT/vOIFrlo1z9ZvWKDj1ILJyEVs215r7chjDta1T1lHVA+z5lE8o+up+56Ac6Jrk8pzjXUM2n5U&#10;C7u3Htd+Mro33k20S/OvQ4t8SIsRRFb9ze9IQZQHqy4eVW/8RWOvkkAu+hIJ5ivpj0LMshUZFIGT&#10;kalBm1g4asMTQx6xAECQzkAqm/eZYs4H/UgyMlCMSnXARhcstG4B966c/t/ba2EBjBbd+3ZCzVoA&#10;s9WagMSAZfpGrTg0rTHPUt0jlqwMCXT0WzQ3YIWBBVadXO1y2v0Ta602f7NAw2rrRgFzeIm/Dk6t&#10;teEZtCbW2NYDT7edR11om/c/02ZWH+Hln/TaWLH1dAcTC9cLXGw43ZZuP99W73upbT7kWgGJG5x0&#10;Sd+NY07/iV14+Z32o1v+6KqWjzz2kr3417fsnXc+tPffA0TscTBBmuGrz74MogizUYh/ytgDJOqA&#10;gMiDRx8YAIX/HPX//R/+/40+ZziIAFh4hOJz+zsgYs/79sm7u+ydV5+35/78B7vtJ9fYDZdfaKef&#10;cJRXaKxZtsxmpietVhv2iope2mWXMx5NSKVSes4FJLJ5B7pwgvp6k/pewsEt1Q/hUMpD7pRLu45P&#10;C05Vl5yIsDsXpDCJbBJZJZW4aN6Unlc5TAIbw9WqnXz0kfb/0vXfsbbe1d0vunqZc67Ze29rrjJX&#10;b3vtvXbX7tr2try35W1b3paLbMu2bMsgjACBLYPAMggQWIAwCCJK9EIUkighRaSQQvKSlyQcEloK&#10;ITEYDDam5b3nXGnc72f81jS5957zx6O5yjOf8itjfMcY3zHGxsKcVbXOzx85KDChdR+PWVnnpLTX&#10;KE9N2BQA0us0rdNouBcYAjXGAEZhXHKdGD6eRTgL1H7Z3tyyr/z1X9unnvuQ9bttKUIBE13bQ68y&#10;UPB40yU0NhmzuK7hXTH13dA3idLa2hvSMRR+QqETq0dBUr6arAqUaELXgNdA8yyMz7JkF3oG4p+D&#10;EemzRFT7b5KMhJTNyOpOxyTTJnHXjzlPAgDhFrgrTixz6ZFxKVbpOsj7jUZXsgcjWrJnMmcjKEwp&#10;T8IasYjO1T1w7eM9gFPghEqdSyZFXHMzp31STmvu9G6XT5y2nf6Kl73m2VDK1Hag2uRMjOqhus8I&#10;TdL0/Po+/AX0MqCBZ01KPnt2h96/obEvpfEyDO0b5FHpnNBZ1b0no3iIAjAYcCmCV4F3pcx1TGMU&#10;GnEBBvwcgSDAGmmmiVjBAQLAiQZgY3omwNHwvqcleFsAF2SMJG0I0gVECSYCZIOlPyXLE+UMecXT&#10;/mTl8bCe6qJzvG45CGxYizbJwoZPgAtGlpW7eDSoAglwIGjgAnEETwTIdUQAAIWGu3paixSiG3wF&#10;EGy1XPN6Agh8shiSUvwoSg9d4DbS/QElFCuhAQqVzyI6HG0LUOCNSGhwST2ijDKNa7Bac0Lv9ErI&#10;52cEcnK2LIttRgAB0EO1R6o61ioStDn63teMstC44elrQRrqgOncbKDsQGOBfErRrYwshSibJ0/a&#10;IMz/CW36jGeW4Hkgm4Oy3bCtnashkEFFTLwQqfi4FCmM5WDFJ2SJFgRA8HwQvweQQOIc1/8Khajt&#10;HOjZTZdP2PpqV2M7pM1MNceUlEPWe3XQtIt7AEoAKgAJB0N4AzSPAD6sBNyk9UbNrdqs3o/SzgkA&#10;BMVPtIFHYW7vg4hBvfxSqezgAFc/ihgL3StI4olJUH0OSx9FTadRoWBt6NAKV3MjgLSx1vHqi29/&#10;66OyGL9p73rXUw4ocNcGlrfWgIQdFSWx5ql6iYdlQL7k/3hoyMSgMBQggvAG4Qr4GYRwCF3NaB3S&#10;Jpi27xTQorgZgnOQGQQQnJiifLiAnpR8nuqRuZDeOTvf1DNRgCcmQZ2x06eO6veqHTm6ZrfcelpW&#10;ogRbasSBRKtT9DoV+XLSSlLkeCIoKpXRvPL8YwJ+ECYntY5I90xrrGjpXRBASGncaXFPiXO4EYCI&#10;ieiwhzGKda0nCXnqQNR7c0YfD5p/wWnICoji2aCmRDw7ZZVW1lrzFTt8+oCt7EjhN/LWXex4tseE&#10;xoleHDntJWpLcFD5tDvftd7igrVnuzp30bM2KOtdJhynOU3XKxZlTgQmCp1ZAYRly9ZnbaZQt1xj&#10;zkqdZavMrXpfDj5TFc3TwrZVe9s2t3HS+jvnBRbOWGP+oLX6e7a6d53Nrh33Y3n3oi0fuqS/XbGV&#10;Q5fdK7F9/C7P3Dh56XV2+OKjduD0Q7Zz+lE7dP71dvD8m+2UQMTF2z9oN97zEbv5vo/a7Q993B54&#10;/FP2uqc+Z0+987fsE//jz71Z19/+3T/bt779Pfvud39oL7zwkr34g5fsZSpZ/gRypYDCL/5P+98/&#10;k+LXz//XL/8v+39DktwHBgMQ8WrIYv/3V4GBfvZzdK6niA5KafPpfwvhDQ6vG/HTnwpE/Nh++uIL&#10;9golsP/1n+xrX/6i/eFvfMo+9v532eMPPWD33H6HXbpw0c6cOWNLK8se2qURF3wq5Aj1cMhaq5Tx&#10;jIaicXT8ZW/jCcila1rPUiQS7pSbxjOBfGafwunBCIEjhezCwznXbdjBnXUBiIQXnGtTyGpxzlq1&#10;otes6Qos57Xuk1o3hEo9y2FizOVrNIIREvX9H4iNGA1SRpLnKFJC3PTNyOdCEbluu2Mffvb99ugD&#10;9/q9EroW9XFoiAUnA0PQG3xJ55C1kHLvgmR6TIp5VEaQgMmBrT0ZHk1X0GR4BEKgdIG77sPB7wAL&#10;rHF0DO5/OHp4rnkuiIPRaYH8iZwUscB7pirQIB3C/6SkyWSYpDvmEKmVMiLqi5L3bb2j5IzeGWCG&#10;LBuDaDhGFWa4AXjf9bOUL+REshlCIScAhgwpAYBohPLXMrrGJXM1Nw2BwbsuX7VVgXKem3cCBMbj&#10;hN5lJE5Jto7l9Qx6/5HgISCkMD0+eOdxy0u2QtIkHLKo8W2UJLela5kP9HF/ecsmNQbwMuifwTMD&#10;HlD4odcFIILnxyMhEKGfHVDonOCJCCACLwRAhnLaDpyGBRJ0LuBpmIJWI/o+7xal35bAhZ55aMDK&#10;ZCGg5EGCEFcgNLrrW0oehUIqj6fZMPE6h4Yng25lA4ARinDIKhQICaxbKTihZCaVsqaERlD4uKY9&#10;A6AgZSsLyAmaGqxJLU4IM7jrZ6TccUV7rQchLlzhuK0om13JUhBFlqjO9XavU1o88DKmBEh0X3p+&#10;FGTd7uxu2sXrjwnhSzjS6VIWKVkQTQlq6hegzBfn63bbLee18CW8I4FAhHIuS4lzEN4ASNDyGiDg&#10;ikzWOBkheD4okkRmAyENFB5ggAqSHovMkVqK5RvStQAThE2owwCA8O6jsqKxpgkP0Lr62rUb7fbb&#10;b7AFKQMHCMWkrPOEraw27My5Dbty+aidObVl3U7JPR2EObCisXILlUAexALHQ0CaLIoeywTgQDGo&#10;SrlqGxsb3isCCzmWESIlZCAlERWISKUpax1CF8RlEUqUqaaR2oB8i9LnfZhL5pp0KNJoARHValef&#10;mvNh8tmLfg6EyKNH5+wzn3na3vzma/bwQ5dtb2/Vnx0eCmGKgoATtRoSaa0BKVQ6b9LB0F2zUVoP&#10;C3BpHrCwJqbYOHguwvqYkRKO6jt4ZUi5Jd2NOiYUhqFEbUMC03sCIJw1Fyjy5dW+x5BpdDY2hTeA&#10;TA0BOIE+QjKAxt3dNX1Ha0kArjsrwJQb13dlNWUnPKRB8S9qN5BVgRcC7kNe84iXAC/EEJwgPe+0&#10;rpUr04WTeQreMUJmjSbpwZQG1rW0BgAfhCMomT1NuqzmbFprfhrPmgBSVKCSVNDOYs05FmRx5Kua&#10;93pW/9d8VzJO7ISTAUCkTgnAEi8IFU8fes0D/jOZQw0BOKp3EoabELBKaC9Wek3La70n9KzpRt3K&#10;c3MCDwIVAoadlR2rL6xbdR9ALGwfse7GQSvPLtvc1jHrrR+xfKNvYzMCkKmKNRZ2befkZbvpnsdt&#10;89gla/YPWWPxoHsi5jbP6vxzzpNYP3Kb993oLJ0PdSaO3WVHLr7Wzt78Vq8bcf6W9zmIuO7ah+zi&#10;bc/q9/fYlbuftftf90l7/KnP2Ls/+Pv2kU/8sf327/8v+6u/+ab949e/a//xHy/a955/0V7Q8RJl&#10;sX9MeOHnrx6/fAVlHzwTDhr2vQqB4xBAxAA0vPr//d8DcPhvIEJ/B0TwXb8eWRqAiJdfsp//+Af2&#10;8ve/656Ir3/lL+2Lv/85+/gH3m8P3XOP3XbTrXbjpZvsuusv2/L6li3KSp3v962/NO/geW5Bn7WG&#10;hzPwnMFDwgOJZ6wq2UZPiFK+5ULf6zFI2dExkrAg4Trk6zgcLoF4QIRXwNW6o8MnfXMgF9JwkH47&#10;Oa1X0s6Rd6E0vvaC1lx0Go+A9gIGIjJdx8SErHfJaYpadbs9yTcUTSDcASrQA2TSFbV24deh6Ojg&#10;CakTMM9BcaiU5Hg5m7eEwEctLxkji91LKaM0ZXlzPS8QJQUaj0iOzmSk+ASS8DhMcQ0ZDgIQGbID&#10;BQhCPw9CC6F5VCAAok+oJIlSjskIDSmnpDAOyj5PDkt2jUvOJCiG19G+rLhiHpIO9OKL0nGEKVCi&#10;46N4H9K6Hla6rgNHQVZ8CAMMrH74ETy/xgKlL9ACYHKPi94N0MG5QbkTDqC+RkPXLepvlDfQe7qX&#10;gO/TLEzPoAOQBQDhWtmEviOdBzHW+1pxD73XEGEQgRPuP/AYhFAEIZlfgQi8EoAIwALFrMj+GNSm&#10;YMwAFDPRguaqKX2e0Rhoben36aj0t0DrEO8MKVMAY2KyYEPENyiMQYoLimCQ8QCZLlivYVFSdINF&#10;Sh4tKT1wIkh9cUauQARMWlxanOfxaR2EQSBCAkqIQePKClXHWIyy1PJYuwHFUrccoEH+MCACLwRK&#10;Ha7FpBZd6L4m4a3FSynWqABESs9Z1OKE54DrPy0lMaKF7u5sCeGVtb5tbM3L+gwWazZFcykpdAlR&#10;FnNBQra/0LDrLx5xb0RCip3NBpCADJiW8sUr0damRvmjENmYWMwoNWL3dNej+A8cDMARYRK+T9YF&#10;bn5IgcTipyLj7l6ETzAAEXgjClJAOWLiAhMVWZjE35944jW2e3DdrVXOJaWrUBCwqcga6eJmg/QH&#10;R0JIVc9Camdnru3CByXrZEuUr+4HAAJElKVcqWKHZ4gQFcq2oP/F9b4TevYkBWFmAg8iuPPxBoG6&#10;x93bAAgBXBSKZY2zFp6sFC/NK+v14N6ObW5v2ExSCjWV8WqTUdK5ZHlQLTOXn7ZOJ27b21UJHhD4&#10;kMaJNRLGAg4J9RwmBDZmkhqjxKgsMr1DKVhRA24F7+FjCS+CeYKcqLmtlSIaE7xBsraxxudauq6s&#10;KQk/mN9OwpIVxbrGW0VdD0Am+fXUk4hSNyMV0XtJ8WptAGwockYYa3NzUWM6JcAypM8RK9ck/KoJ&#10;HVknVdLUa0pgxtM8JYzxapCtMVDkAURAdszZpMY5V8rrveBahBokgCaKXUHAjEvIw6WY1PtO6Dkh&#10;QcYlaCke1ZzvWobv1Kn/oDmA5KkD8FISiIgmZREKEFHOG0CZlUKgORgeG1KNy1rf27vL1uqWHTDx&#10;rnEyWHTOwkbfm4Qldf1sU/da7lu5Rwija9lqw2JZQipVy9dnrSEQUWjNe42JcrfvKaK1+TVb2Ttt&#10;xfaS5WpzVmgsWLW7but75+z62x+y/gE6gB7zUtuV3m6ofLlxTmDkuLcaXzly1eY2Qv8NmngdvfCo&#10;nbr0Jidc7p6BL/GUnb7ybrtw6/t1vFeA4r0CJx+w2x54v73lmc/ZM+//Xfu1//GX9vkv/IN9+Sv/&#10;4h6J//h3gYjvvWQv/ehnOl6xn70MP0KKXsd//ZSwgwCAjuA9CPyGVw8Aw6ugIXga/v89EP8/IEIA&#10;wlM99flLyJwv/0SA5UX7yQ+et+9/51v2ra9+2f7sD37bPv6hD9lrHn7Ert50m506ed4Wl9atJwDR&#10;mV3UXJWsNQu4K2ifk0WlPZoX0EwIdGq+8FpSbbbdqLrCTMWpulsxiHhwzXJaK+xfZBOyiAJxeCJn&#10;ZqR8JLsiU1JmEYh3IRtjQkpoWvK1UkzZUq9lEf1MU0TnLyBjp7RftJcLuYIbeO6FkKWPNxPjAXkd&#10;wDoNBYvaX1LUkuVB+RI+JQwAWVHKDh6brktZbYpDpWTpc5DymJWxSWgDHkBogMUh2Sb94l1HRyct&#10;ISCBRQ6gwHNeSOu9pdS8GqUABRwK7k8vED90DuWo49Givo+HAwVNmIAwiHQYIEBKe3osJ2NUemoa&#10;0uQ+v8HD7eNSlvSTQrkGS34YCx7PwQRgKxASgxEelLB7AVD+KP5JXP2QHyXXNFeAgLL2UClb95AB&#10;JcLHZMmPjcItIWRCGfCslDgAAsIiQGXKxwCPhCceMD6aZ890GaFdN54I7qf7651IL8UT4uGLUT65&#10;Bk4BwArgBfIk1wJESNYICHia50gAPaSM4lDgXTgfAEYb8vEJavEIEAqg0Jsj8D50bT3/EJ6KQcnL&#10;0DFMDziFO5y4OXF6CWmhHtJ4nERJyEMTSuVHYi8cvAQ8CUIbUY+nC+XpOrjjBuQ8UgSx3uk1zyeE&#10;FAiRnh+sxQZ6hWgHyxXAQC5yo5bXYEppg6T1HNRup4V4StZlXGh4RufFJ4R4tSFwVQNMiAcSzy8L&#10;wdOClqIrZVmGcSmaqBRUMj7s/TRIkaRlLvUWcBNS5AlyICxkwhi0Bge8ADSw5inRjcLjwB3OBsXl&#10;HUc5NyoSxFoEAjG4EHGD09QrL3DhSpiNKUuUbAjaUVMzgloP9KWAYAk3AgZ0TJY0FgEVINfXF105&#10;Q+LEYiXLgiZMqdSYlNyo/kYKIuEUwIyea0aWJZ0dpazgEID6yf8mHMN1eC7SdkmtgiVdKsgCF8AZ&#10;dKCkzgXeJTgePD+ACQVKjQbSTcm+ge/gjXQIE0kJEzogjZJulotLHVtYmdVYlGx1S9a7LBAyZhgf&#10;Yv9Y7pkszz0mZR8XQJEQoH+Inss9KXo/ajFMawziXtSJ7+h5qRKq8SYLh25+zurG1SrFzEHqZ0lj&#10;NteGOZ6zSj1lV2+/YK95/H6Bp6KvN+rps+YIoVHECk8A7cUTWp/5Uln3I5Mm5lwSlDtZKVybT7wR&#10;OzsrtrhIBsikzS0WvXpkSWAPL0nBazZojVQgdOpTY4FnYlzzOR6RVaX5IVMiqYPaDXAd5pfmPBXP&#10;y6iT6ZFmPPFECFQlNAYaDzwWhDTSUiL5WtmrYBabssA0J/AhKFJFjQ/qTwBiADCABYpR4Y3C20Ch&#10;M8iXXYFkPCR4OxjXakOAQ6AnqXuX6hnnVJTbJWv22zajdR3Rvih0mhaHG4EBUdYe6s5aUuCx1J61&#10;uCy1QkPgot61XKNnraUtO3j2Brv2yBsdTAAiygITmXLXussH7aE3vdNuf+hNtnPyJmsvHbbZ9dO2&#10;sH3eSrMHbW77orcaX9q7yXrrF7wHB63Gye7YPHqPnbvylJ268W125OJb7fild9i5q++1i7e9zy7d&#10;+X73Rly557123+s+Zq994lP2ng/9kX3s039uv/MHX7G//Otv2Ne+9h0HEi++8Ir96Iev2E9e/Jn9&#10;/CeUqJbC/+9AYgAYdOB9GHggAnAIoQyABlkYAxABoPgVqPh/ABFUz3zpR/azH71gP/yPf7F/+fpX&#10;7U//8PfsEx/9iL3+dW+wqzffaUeOnLH+yrYtb+wISKxpD8965k1eALVcL3qRObxvcHmQT9RcIaSB&#10;p9T38wyVGAUQ8wJ5UvpkuUGixIO5LmC40G+5nCBEikxDntGAD89AVCCAkAWhhozWOZ/IDIjwpI7H&#10;IzSEwu0edACfEB7hpSWkH0JXT+r8VG1uflEytKF9TM8J6RL4ctIVGJdUN6ZIFCHyrJ4xJjmSkKGY&#10;1v2i/KxrpGK6vpQl/T2C4pRhqd8JU0CkdKWp63DQbZNmil4i2sMM9IuQ8sND7rpLeyeKUgcMoGx1&#10;jocIAGINV6Ce5SDlOjmcdgAxPZoW2MjpwLqmqKEUNu9BUSYIiCNS+COUyA4KGQCAF4J0S0IAQelK&#10;v43wczCovQOmfwLgQgbIoNEW3w0VKKUXZOnjjRjy1toCFboPZbhDKAbgw7voefaBCl4MfseY5z5B&#10;2Yfnoiw2oIFQRAi9YMADIILXxXkRfA7h4aE2E/fAUxO8Pj5m/jP3AnQE3oO3/N73QAAixvQ9L3zF&#10;dQER40Ij4xN6cNwhTAZoTguGts9YnAN2PhNEOg+TywBBLBkslgFqw7U/LQsUJErqETwBLFYvgiKl&#10;NbAO8XZQmZJFSfc5YvBcn1iU10nQuXgCUOTwKoiVZYRIQXMpPV9Jwi0pNDsthFuUsEVpY63Ctqf3&#10;BxU4ndkMeTBGuIBQhj5T41aQxZnDE+F1FiS4ZdXChyBrghAHwAIiEZsNMhBeBTwWkBTjsvSwgEn1&#10;pOgUYYRsVYtPingGV6Gem9AKwIdys9QYILRAxgbtvUn7RHHAfcCqmJulKx6bGyUJqNDmlaWNJwEi&#10;Icqf36MCN3EJ/mhMSjFFh9FpBzFwHUi3ok4GfSawsj2bQQAN4ineCBQ1YAYvECEqepk4S1pWidcn&#10;0HsBJvwasnwD8zsSgJWeh3RQ0jvhgtCGnbx0PA7TkDqJuUtAkbZIdgGkwq6UEWGSqJ4bDwm8DgAB&#10;RaISKYG4atw21ma9pwZeJ8aLfHbAEhYyWQuU/cXLwjiUsMS0VhAeHjPV2qOMbrkkZabnrev/Bb0v&#10;89dsF+yJtz1mz7znzdbpVDWm9F9JCwSNaqw05pornjkpAAOxMMY60j0oPY3iLZULvoYyDgBlwUuJ&#10;16hKyjtKEa9tdu3g3rJzGQiLZDVWjF25VQxgQkobEIFShyDp1SUFHOhvEdqWF6w73/biVrxnVkqB&#10;aqJlAea8nmFC48CzwZ2gyRb1HmZ0H3pwkJFBlgfXDx6PqIMAvB4zWtPVlqzYXt1KUkK8S6Nb9efp&#10;9Rse9sjitdBnsSxBHpciEZhNak6y5ZgVW1mbXetai8ZPDYEWAZeoxi2u989AyGzVnegJyRMCZobe&#10;J1IanaUN/yw0Z21977TVeyteTrsxt2azK4esv33CHnvyvXb1vsdt68QVD2dQtKqzcsLaq6c9NbS6&#10;cExg4noPb8xvCkjsXO8txneO3WN7Zx4TiHjKjlx4wo5e9zY7dfmdAhNvs+M3PGHnb32H3XjXu+22&#10;+z9g9zz6nD3+1K/bk8981p77tS/Y73z+y/alv/pH+9Y3/tO++28/tBeef8le+sEr9spLlKcO3ggO&#10;QISDhv9+7AMIGnhx/Op3Qhv//QBcBE+FN/ty8EA4Q4CDkIaDiB/bz3/0ov3gu/9q//r1r9kXPv87&#10;9rEPP2ePPvxau3LjHXbw8BnbOnjMZvvrmq++dRb77m0qaU7xHrFOIFkCltvNvPbyhId5yYqCGxG8&#10;nvAMsm7s0K0XrwPl6BsCG9QzgQ/mmWGFtFennB4PHt0JydqY5Dx9hAg5wH/wrpoCGHj93Fs8KXkv&#10;OTsFmVryAwWNLgBEwE/DE0HIsje34GGNZHy/roIUHZ0kJ6QEKYtNtWBSOiPIfcmnKh5APNGAekLj&#10;ehYvZiTjFEWMHvIql4RI9f9pGYaQKMkghM9Au/Ap6S1IjDNS/ihVjFs8JTwvBgNFBvGs47IHQKDw&#10;8DZ4SENKNjoRwENUVjb8AzzhkDlprQD5HwBBCCMyXZIiRtEnBR4IZeD10PhIX2K54/4PpERAA8oe&#10;WS6LX+ODPuO5CPOEZ5RekTXvXUWHUfBRBySh/wUggOcEDGFgFVzHouQBHpBoUebuARgD1KV1fbI5&#10;Yu5RocsnREg+J8cgoOp5BZ4Iu/DugViJBwIQASiDxJp04x0ABpmVgxCKNwTz9wRMoPfhv/BO+9kk&#10;+nQgpYPxGBoCGU1LgMdwUQt96YKUwIYgQyOXQeMrLx89jUJiIhhEakvIchKShIswosEfnZjQAakD&#10;F4sGTpZrUDyTUnpSRFqIhEm8MtmYzhNSDT04QGK4Z7R4Jqd035orQuoKwNhlQeWTRXdpzehFGwI4&#10;DW2cuFA31dZo6Y3iJo4P8gURk/aEEvYeD+UZqxZpQqJFS8VJTzuV4sIbIWBAiWxc/1MT2qBa3FQ0&#10;o1U5JCR6U0CSzKaJjfOsGujxkEaF9UqjJ6xDCFFwIohT0WysWkL5ZKV8BXBkUU/FhNyxAGV1U/Gw&#10;0yxZT4IeRU1qLKmbpCTCpHbPQSzqBxuZv8cg7iWoqilAIkER0j6lhNLMFffWsyU0j3htCrKQAS8C&#10;D3TuTOh9sCrw8mQEAFDOKHgs6SldGzJjp9Oyza1VFziEkhLJQESFsDiw/McRLLo+TcUSXFsWEa74&#10;maTekVCRrNqRCYFA/Z1QB+m1gB0UJdeb4f09yyQuQYQ7bFjHkNYKvIYxra0p293p28mTu14ym+ek&#10;mQ6WFtXScOlRA5/0KkIzgAh4MnE9E4TVcjVtGzvztrYhi04WermoedGBh4eaFZQTjundhjV/eQGG&#10;Ma3XGIArMqn3gueQ0ffy7rGhURuAl0ZrAKtQelhAQGBhUsCTc8kAIkRBSChfJjQyIFZqo+mctAT3&#10;tECYcxz0ye8FSqnDsC8n/FpYm7VW1RX/GCBC74xni5ROgAR1H2gxDumSGhKDsElCB594MKhN4b03&#10;WhXvszIIZ8CTwBPhfI1izHJFfV+AOp4kFKX1XRIQTY7qXgLzAiR5zT3txVN6pqjWhB8ASYGh9uKs&#10;NecJZ8x7L46ZXNH5ErOr29aWEiTUwZEut/TcTQcSjfl1m986YsWugFejb6XelmUay1bobLkHorF0&#10;yrobFzyksbB10YFEf/s6Wz5w2TYPX9Nxt20cvk//u8OWdu+zA2cet71zb7TDF99oZ256yi4ISFy5&#10;531+XHvoA3bnIx+wd7z3d+1Tv/HX9gd/9A/25b/9Z/v6P33XvvsdKfLvC0i8+BP7+ct4I/ZBhADA&#10;4AhAAY9DAA//+xeDn8N5eB5++TM8DvquPgEQfA4Ah3Mi9jkVAIlf0AxMIOKXP3nJXvzev9t3vvV1&#10;+/3f/k37yAees4cfAkTcZTu7p219+6j1BMba86tW7dADBVCrdaI1QrG67mzDNjYW7NQJKiTiiUNx&#10;U4RNBo7WJDwJSNTT2neEYuF8weOBI8R5yBr2MZluEBshzpPJkIppbUqO480gxd7J6QL0We1ZjCe8&#10;cIRiqaND6BmDhT2PZxmeBERG5Dehg+B9xkKWvJYCzOVq+lvCRgAUsnCpNpmSgp4eHRdoiFhR18lK&#10;jlZ0H9JNPVVRIIIeRyhbr4sgxQtQIYUTDgVlAsiqwKXvrchHUG4Qt2lCFYxcuBqEy3kXwi8odDwW&#10;uO0jkwLpUtwRGczxqYyXiJ4eTbgyBZjQYIyaR3jdXfGjLPfDDaNDgAcUpmQWilhKlOwJPCVwFzgC&#10;LyN4HQZWfShtHZNchjNGaJbQBSGH/euMAppQwngv0IeECYKngbEAlKH7+BveBrgNY2O6ToQKxAXd&#10;hxCPrgVI0IF3xQmT+nlqjHIIed0D0mjIPsEDMj2ucwTUSKig3PbF85dkzC66Yf9qXQp/j/AdvBuA&#10;CAALZE1CJvzM8wyeWeBNEwhwEFqcmNBinNLF82VbWVmz1eUVWWNlXQTXvgTVDORGPAJS7EKkCG+Q&#10;MMIeheF1HyR4AR0gVu8CqkUAQiSlkxoAw5okAAdIkXQgAAVuMcIlEC8JcUDIoRS1L3AnpmhQNamQ&#10;VCiOAikoShaIFjnln8vkP+dAj4QOAEOg5qTuR8GWpK4nazsuK1eKHLcdTVpYmGlPX8L9H7duE7KS&#10;zpG1TuOZsu7flBUG8QjlBsmTzTgihcfGwhIlTEH+PwohGtMC10Ye1QLmHoQUcMUDIHYOLdniWltC&#10;neJPlJEW0JGiJQuFyo7wGwA7cAOcVwGJU+9U5Pl1Dq7vqEBENK55kDVJ11JCIpTGph48WQjwT6pS&#10;rqQ5Zvz3jIMHj0MKMBADJSUIUg6lvqv1ipQOniNAwYTtHT7gtQ/abQrbCKAlNL96rnEpNgpZDY2N&#10;Stnq3ho7QGGlQjltCaOswFpGwKietm5P1v1++AGLngNrCa8CngbcrICRot6PmhX8TAEtxqyqObpw&#10;csN+57MftKtXTnqIilgqmT7+jumkPgMx1YuACdSROcF1vfS0niOqOcYrgqUd188lCdHTR9esLKDT&#10;EPiqlwQGJYQpPEUFUlJyAQ+JNF4QzZXmk9LpDs4EECh8A5DAowG4I02XFDzqSkCkzQi8cdDLwitV&#10;6h6UrYbfQIGzWHJGYyuwrTH2/iQaz0Qu4tkcpXpegEtrOBHz8EVcz0D4otJp6joSugIQAAmKSnmb&#10;cYEIAAPhC8AD3A+ycnB9x3P6vo6KQMTC6oI1pHjgYxD+oBQ3AMOPnASa3p+QxtxC3WpNSmkXpbw0&#10;j0XNk+4Zy0m56J4ljW1nuWtFvS9eJUJU88sCA+WazqtYqtywyXTeIlIQmUrTeisHBJZytiSl2F5c&#10;85BHc3HVehu71l3f9UZfmVbfWmvHrTx/0KtiAiLmdy55GINwRnflrPfmcG6EQAQNvFYOXrOFjVts&#10;fv0W2zrxkO2deY0XqNo98Zhtn3jUjl9+0s7c9owXpbpy7/vtzc983t70js/Zhz7+p/aFL37dORLf&#10;/vbz9vzzAIkf2U9+9LJ3//zFS1SXhCfx81+Bif3GWoMOnf/3ICJ4GyBmcvA/wAMFp37OJ6ENPn/6&#10;ijfjevnF79sPvvdv9i/f/Jr93uc+a8+++/0CEY/b5RvustX147a4vGudhTXrrx+w3vKqA0jmm7Tt&#10;Kh6ESsbWNxccWLdaJe0pgQYd9L9JpADk1D7BaENGaw3JkIJsDDiHa9Vpp22uBy8IjsG48wmQp7Si&#10;JguiXm1ofSPfBEwlL2Ja6xgfZQHRqIw0sthIO2dvsJ9JEUdhp6TgUOiEAODGwaujYRQEz5XlTe2V&#10;jowGKXvpAeR/sVB2PlZd62h3tW9vf+Mjdniz7yEUJ3BK/gNsaFQ17amMwxZBT8gQjQvsx2VcJmTh&#10;UwWzRvOqWM7fg8rFhDq7zZbLwXKh6B5X0iNnW3N2VePcKM96dgbZGJR/zkQlW/WcqYhAMtfW3p/Q&#10;ffCCE45xJT4l4yPTdEUNFwLFPC2lOi7Le0I/RwghDMl41rmcj9eADI3UTF7ABA9BABTUwaHrNPU8&#10;SFkFgNCGHWBDiGEQDkEpO0lW1+g25my1v2bddlcGDZwFdClABY+y1scMJFrpOSn6QYEpQA3ggHnN&#10;xLVnJ1MabxnTAh4cPD+hnGldA28E5+LZLWQKGiu9Dw4EAR/CSXQAJd01hEpS0lNz7gkJJben9+kP&#10;gCyBMnpnDI2MekYDaBIyClY8Lg5IOrCAqczF4LIAKUcNeEjFYhpMCXj3AqA0yE8mRg9KBiXF3DVC&#10;+IPFE2JM0xaRcqb18xgpPmMgXCFNPBnjkwIQEsSypFkQpIpS1CQvxQiphBdmcVFkJEfWgIBLQUK5&#10;J8U/NSJliqKRUqe2RXd2QUAFl5asSV0DV/m4NlVJSqoAiU+WJ5XaqoWSBk+LV5uEFCe8GcQD82xE&#10;KUpftHof2nVn9sMNVECkjwbpgfAQqHQISKB4kFdnpAplUveRAPcmWNSeWGzYa99wrx06sW4T0SEP&#10;ZwAi4FlA2EQAUKWuUNQCioy4YuO6bhVLqdDbAevZSzjLivSqiXgzytoIOqdSlCLT+7gbDkZ/Wug1&#10;pvfWs09rXLAqKihzwhWy/hsCcoQzAHTlWlVKtygrWEpR98TlT3yemhqEKbCOARhY6/FMxiIACDao&#10;roNAWd9YcmvaFTiekqS+L4vbCbQCLUnNFQRF0n4pgoOHJavv1RsNXyeU6nUvkMBXSd89v9e3Z9/2&#10;qF1/+oA1JDxDie2EFnFOv0MM1b0kOLGky+W4bW339A4CiZW4hG/EaHRFyiQgIiPAVi4lbL5T0ntr&#10;jFMCHVWBlxkJDYplCRDQvTSj8aX3gGdtFPBEcBDW0ZogNqx5hieCMO22q3b69GGvJ0H9hZhADW3g&#10;6WVBPQjKVFM3otEte/XSyIw2GQTJdMK9PtMCL2RyxCX4CaHQsA1SK6EOmobVul1r9GTRa17gQawf&#10;2rZZemIAvhhnvT8hIw5qn9ACPU4hK4EKAMPqzortndwzMjwIKeW1rvl7SlYrYTfSQ/GENGdroe9H&#10;OWONTk3P2/A01CnCb3r3aQCI7odrnXAN3BZS3ro9Cf10USCiZsXugmWbXSt3Fy1Vqlt9dtlaC+vW&#10;nF/xA0JmQf/vrGxZRb/Xl3assXrE5g4ILGydt1R9Q9c4bO2l00ZL8cbC8X0QQUGqWwUg7gjHsbu9&#10;udfWsXtt4/C9dkBAYvvYg3b47Gtt5+Rjtn7qUTt0wxN27tp77Pq73mv3vv7X7a7XfMze/PRv2ac/&#10;97cCEv9of/fVf7N/+7fvC0j8wH78g5ccSLzy45ccTAzqSIQ+GOGgXHb45HeAAmGOEL6ASxFABJUv&#10;Q90JgMXPfxpARDj0+yuv2Csvv6j7PW8vPC8g80//YJ/99CfsnU+/yx584LV2+ca7bW3jhPUWtx1E&#10;4I1ozS8K1DW1jmUQNLU/BSLymruaACNZGWR7+SHASjYT4BnOFynlAF9vTY13WPIWuUYn3xSAOipF&#10;i8EleZdNF1xR4YKnKBGeZNz/ZDDhrXQDSLLCK0FKvhMqRv7jrSCcUZTcRK7TwhrXdzFfkaLBsyxl&#10;ta8/+osrbogSWvbeHlLu7imQXEZ3PHDtqv3+Zz9ub3j4Lg9FetEofTcqRZiclJIb0rMiz3TPpU7D&#10;Th7Y9NLWUb1XRgq5KP2EVzqu61M8CkOjK5lCQTtkIRUh8ZbTtbJWbOvaCf0ek+wvSoFqbARGyAxB&#10;f3W1V+678xbvwzED0ZPnJEQvxYxLH8Xt/AEBiEKqomdKSfdJDseL+n+odBl6akgnZWuS/XW9J54A&#10;HTLKASWENvCQc133KuANGEvqZ92Pzp0CNlldG84Gz1rIaO41foR5KPTIgWcDoFbINTSHNeliGV96&#10;PrJNQmQgALsQ8uX9tWcBJiOABkAE6yIhfZrQ96ad4EmaK9+loJV3PNV3vdCV/h44EXr2YckxARYP&#10;u+h3wAPeCD/8HBmYI1LYKFyUEKl61H0AOY5410zSXKTsJ8fcKkTpUvEsNaPFgZWoSchQRlko1hUF&#10;ngAtNPKJIcEQw2KiSbmBkEcL2WRGSEqfDAreh7HRfVcUE8d39F3uiWuNNKFcKu+DQxnVIvF8CfWS&#10;BGOjmBGiXbA2cWwp7o4Ww2sefsDOnDqr95G1pnchNMJmgqAZh1egnyH3ZKVsST0FLKSEsPk7aBQU&#10;DyMZVIrV3qhq40qg4h6kCQ4WLN4Cd+2zqbCmAQwSyN7mW5YiG5ciUlRyhAxJlsGZC4dkaXQsipLd&#10;BxG4HYNS1MaWNU6BKkIHwXtC34a8NZtNCQi62I04t4NwAERQFC+eF1qtUxgMsiFtgJ2roN/5LBRp&#10;ya3r6x1rVCjM5d1zRAiAOeot9u3KbbdZWkodPgXhJjwM5Kh75UYsf2/TjTJMaN5ymjctpknmMa1r&#10;JyTYKnr2uD871SOpZ0FoAss9o7HBNTqoDIqQo4AO1kk8JXSuzZ4v5LSeNFdS5lm9Y1fjcWixZR1C&#10;EIxnSmtL4A4g1CjBtCYcNK75HRJAiNrBvTlbXqvbgcNz1utrrkp6tjRhCQhfpMXx/tpcgEGtG1oE&#10;e+c/PRtkS5QjSrIARwHOC7wViI0CGTzzoFIo80p6MKGW97//rdZf6bnlT6ghXy4JHOhcgRPKX8NB&#10;WNqQgi0KXGiseU96qxAyIoOCcERMc042T0bzPK3xTWv8U7mCpfNS0HxH+6O7MGc3X7tF4POQezkG&#10;IIKusDTtCnwWWY56LoBJMh+z9lxN9++414EQiwMHPXupA89BzyPFAzDoLfVsbmnBM0UIscDB+O8d&#10;PwESaZ1HY7ZGp+4eK+a/IeCQK3es0u1bqtK2skBFSX9rLi7r+0sCEn0/Wgurlqu2HWzUpSBJAy10&#10;V62ysCvgsOslsxv9M1boHLb6/AnrLJ+xZv+kgwmABORKvBHd1Qu2sHmjtxbfOSEgfuZhW9u70zaP&#10;3GfHLjxutz/8nB24+Drbptrl5Sft6A1vsevveI9dEqC457GP2Vvf87v20U990X73D7/iBam+8Y3v&#10;2H/+xwv24g8DkABAOIjwtEyOnzqACCBiEKIYZGYEQmUIYwTQ8d8bcDmIePXAw/FT++nLP7Yffu8/&#10;7Pl//2f7p69+xT7+3AftrU++ze65+2G74dKdtr550ub7B2x+Zdcas0tWarQdRFJdlHUJWbbRKu9z&#10;aDTvWm+ki5MSDWGa8tasTUIPcIRwf+OmJtSAbAseUckkPKJa9xAU4bRVyy1Zx4Q+peQk7wiHwj1D&#10;9tHtctDumVAyRQKRzYO2A8l4WooGeUm4Gd4ShYnGZbFPW6PWkbFGMyvpBxmNhBcg17PvKSEQmjdN&#10;2uGNNXvs7ttsUUZgQbKKEDXeh6gUWFzPl9RBhUcKX73xgTvsw+960pZnW07GxKNK5gjNtCCAwquY&#10;mZSuwJsoA3dGoChUppyWodiw3e2jkvFwKHRdvRskcSroen+RfMpuvXKdffzDz9qdt131NuEYtO7W&#10;H5l0T4srZQEPvCSNQt3rPngb7EhS95lwLwEefEIShVzdvREQE+EywGsgzMM5odFlsOLhP0B+pIw2&#10;bciDN4JeFAItUs5eylr3QLnzLOhJMlA4LyOw4SBC1yCcw30AEDTCvP+eR+3C2SvmWSNwGBwEECLS&#10;NQV+0gmKWmk+9V2AQiCCAhQlg7V2AD3cg+eHkBoyVtCHEDcDsODgHICPNwbTcw/RvRPXP56B4B0g&#10;LVELSJMIKICV7w2o9EmsKUbWxvi4Jl4LkrQdFqGABUgVt5j3tdBBrDodBwFqEPi7vh9HyeE6iQo1&#10;S9H7C+gTIBHSS+lxIIQrQOLtwjXZEHJSWrhUOIvonngh2rIiH7n7VvvLP/oduyghi8IpyYLfWV+2&#10;bqvp3eFIhaE6WWSKQRpzZQJQoFgHizaOSy6mBShF7OmcUriQIakrQEU13pdYOOCASpeQGxkHCJVk&#10;RYyNj0qhajPtK2wPXcT1/ACI5KSlU7Lm82QETLjbuClBjtfCmfhSIvAhIDCGcszwIPAASMng2hai&#10;Dg2gBKCwCvQOkCnhRRDfJ3MlK+ULGYpiToQGAGlYtSmBgkRW8xEh24BiMxlrSzHUSyUBu+D6g0dR&#10;b7WtMz/vQIGURwiTEGnht5D+iKIvlGsCBykJMRpNlS2huWC+4MtwDTgbFQEt6irQ4RRPiitdPCl6&#10;D8Y2L7DjdSAEGCDapgAQAnjU8qA5GqQwKuZVE7KGNAYNCb1MVOuLeROQnEHZ6zp4d2YiYxKW2pxS&#10;moQlqjUpaIGJxRVZ052cQIkUpiwzxnQgbHkO+DVYWZRzJwQUsmsCadULV6F09YlgIQ7MeHMOAAmv&#10;D6nG6eS41StJO3Z8w3JFAau0AFxuxtPxonpn+BCUryaW3ehKEUuoZRkngQPPVtHzZPVcKP/pmPaY&#10;9kShTHaIxlGCNioBx3jj8QFIlBs1W5cF1uw1LaJncy8E39cnIAQORpSQk8YBvgMZGFSwrLYoeS2l&#10;wzsBPAj16NxJXSOm95kS4Mbzka+VHQBRzZIS2TOaA8IorYWedfo9Wz6wanW9B16K9tysnknvAYmy&#10;PmvNhXUBg75zIsrdOc/aSOnnanfe5te2dQ7KcEmgpC5QMmeRTNWKnXXLtddsptj3hl2N/nn9b88K&#10;zV0BiWPW6p/yz9rcUWssnnAA0V0577029s4+YMeve9S9EnQCpbX4zon77fwtT9n2+cds/cwjduym&#10;JxxI0G+D+hK3PvCcPfrmz9ibn/5Ne/Yjf2if/o0/tz/7y3+wf/zHf7XvfvcF+8ELP7aXX/qJ/ezl&#10;n+6DCAEIHQMPhAMF5z+EUEZI6RwACf6+DyT0OQARP3vlF/ZT/zk05KKb6Es//L5AxL/a//GV/2kf&#10;ev/77I1vfLPdfPOddvrsTdZf3bP55YM229/WWFMsrGUJrZdCtax5SXmGBp4IPEYACA5qzcDHclK3&#10;fgak4zVLaP2gDLLJggw7rZ9c0eV0FAUrmYBMpOaEE+NHJ13WAiDwEhNOxuBL6RqErAESlIQmnRJe&#10;gSsbKbVAEBzVNbCAJUv3v+tG4iR9l8p6BizwSQ8pIMvZ996peTxYuhSYIruO7qAZySvajIcul9qf&#10;UsRxKbeUAEdcz57VPjmy2bcLx3Yk96OW0P6nmSPcNQ4KEaZ0Dk0eSR11ea77470mnBCPpve9LXD5&#10;qEIcMgWRC6F43YiMz5ptraxYr6M1W6lKX0HilByQToKDgVeH3h+kolLbIgAeySaBDcYs9NiAG6D3&#10;pY7C0KTkMkqabAjSWycFHCiJPaXzCO2jiOFTkIGC3pSuwvuCx0OK2vkVAgdejltjAkBgbAcgYkog&#10;AFIpmRcQMZkbOBik+66vHLRqqetkUvgQk2MpgQGuq32vvzUqc5Kp9AEBFODxD0CCg/viTfFQDt4W&#10;ByJUt9T9SbwYBYzwPjpf7wpowjPCdbwBF8RGFhNligeVyTgYdGpFAB7IC2ZxTGgAx7Ro8lLsTHxM&#10;oIO65dM6H4uffGSUVVHCkfgXvd1BxIGFP2lD+h/ZGN6LQ4uZmBGLE2TsnTol6CfG8YIEljDVzYqy&#10;omESs4DwEPSaRfvo+562f/rKl+zS2cOWJg9af89ImE/pe4QkWEyUQYVtnBKixVUVgAhAQkpCypHy&#10;oQ4spIwHHAw2WkaCnEwSSk4XS8FKdSA1pfsTx9Zzgd7hfVAvHuSNpY0Fm5Y1W5cio3jU1PSQAwfY&#10;96RDkhGBwiU8QcoWJayxJIjr812sC4QC4Qa8EK1Wwz0RpFriBQFELMxVvdAU7kmABKgaPkpcxzTc&#10;BynJ4YlRj8dDhOr359xVRyVQvBKEqAoCDpTqJjwxLtAwo8+oNjOhivEpfV8WSETzW6q0JKxKAkta&#10;bNr8IbYX0yYkxTOrcdD9pAxDlUxtYm1OMlLIBqFOP9k1lBDn3aiRAfDCE0E66SQgEsCpsQfEQbTK&#10;xbUeqPSYoRgTWSISoPmCNoDWGanAWjvEbgk51CtSah72CVwLegUAWKgZUpaFzREyK3QNjiIcFsI0&#10;MVl3WvPJUHmSEI53ftX7s/YprAW4IbyzIQG2u7uktRGRVTNj3UbWzhJqaedtfGZYCFxrQuASEFKp&#10;5zwEVJTFDzlyTJYYwCslYT4RkcWg8Znrz+q+UYE1WSECqqwdgAQt2Kl8mpc1STgKzxBpqHgKCLdg&#10;lQY+hN5XSgVvBNkcwTsh4ZrWvtRag+DqhM2SlElZawJCZTntoYko4COfsNn1vjUWZr1KJbUrclpf&#10;lD+H1MnPeCk6Cx07euaIl9AuNUq6nsZTCq49vyzw0XLgML+xJRDQssb8ooCAAGl/2Yr6nFtZt/ZC&#10;39qLK9aYW3aiZbm7JEBwWPfvWLW3p+OI1XonvOtnrrHlPTfmNs7rnNP+c33+iIMKPBM07aI89unL&#10;r7Xe2vXumdg9da8Di62Td9upq2+y9dMP2ObZRz20Qc8N0kBvvv85u/bwx+zB13/K3vLMb9s7P/A7&#10;9qnf/HP7wp/+nX3lq9+2b//L814i+6Uf03Xzp6ELp3sWfkWSHICI//rZ/2n/JQDB8ctf/L90HtwH&#10;DoEFfXr4Yh9E4NnwVM9XfmY/f/lle/GF5+1fvvlP9ldf/BN71zPvtEcefZ1duP5mO3z8OgcQ3cVt&#10;gYc5fa57SCNbrFirR7fWigNUT6MupbUeJcMkB/gdTg5dNAlZsj/IlsCbS28J6ioE1zTAGeWiteBV&#10;Zck0oxYOax1eUUbydsiVqzd7GpI8kZFANhRhD4iG8N9ciU3FXBFDkMxDkpTOQMkS3qaaJWmfhCpC&#10;B2YBbkKnWseEQfi51WjqOSRfpwVS3IKXXATgjEg3SK6jpMcl+4vJvBX0/CU9E6mghaT2iORuUfI3&#10;JcMtob0ai0y4gQAAIEsO7ySNHquSN6uLizIocwJOMemikFIJV4EwPbolrXGgv9Ko5A4cvREademZ&#10;S9qjITSyDyB4Hr0bIW04GXQ1pdU4dTXiMkaSGh/eYVJjALEThZpJlQOgcGWMhwCPBIpackvKGg8E&#10;1R45vFCTlDOExan94lB8Dw8AHIdQxyJ4JVDSgXfBOYHIiPdifDRcw4GK3pV6GaSpDlI6ydQY4lMg&#10;IjFT1t+ZJ8ndiRA+gdwJqHnVq6CD5yDUMghlJGKsBXgcAeAQskrFId5LfgqgZdMyTPVuQywiSI6U&#10;My7LEiHWDXjADYU3goPfyRNmUbBwCAdM6sGpwEVDEVJ3YNF64xNNDC1Zs7LqiWORhkkBE0IDIeRB&#10;G1QYsJBFABOQ1vRyoEcmUJNMEypvRCUlREYBZa8BBlMCJCiYxW7Nzh3ftYfvudXqxbQQVtYbfpWF&#10;zlfmO5bg/toQbATiZBBuuF8iKmWiTcDk56TMitokJQlrKsLB9i9LmJNySsnkipQuYIGsi2xBm05C&#10;eGJ6xMmOuOE9A4WNJOWa0Kbi+yhPsgE8Q2OCWhghng54oqkVtRXgU+DZoNZDo67NqPMoC825NABD&#10;EfKd+fmedbsdBxUoQcIe7Y6EfLcs4DAsC17KxOtXTAosBIt4aGTIRgEqUjC40wEXpLlSXrosQAdP&#10;gTmEl5DK56UAo1ZvN/RswTLGCo6ntQm14fOyOtMSSrm8FKHez0mwWgtk11DFFI8F9SIShIak9FD4&#10;5K5TqZTiYrhP8TIQ3qCjp5NDvSlQKnghNPZJXZOmUPV2zQgbRTUOkMIo0kUDrkqjbqGCJmMicAd4&#10;0X2YL7gKvAtgAeAy6M8B0TfLe0tRM271RkFKer9OQk7grRKzalNzkB/XPQCDjK2EXjanDUZaqoSt&#10;rO5ao2oXLp72vhnU8cgmJ60hYHhge0HPRPhAm6wQ9d4XpGqeu3DY+itd9ziEMJCuS08BrcFMgQ6j&#10;GnPNPaRZGosRMy4IZFBaF65QsSSQp3U6IsCEF4N3BxBSx8J5CRKk9OQAOODmTmqt87cU4S0HElN+&#10;+Hvq4Pnier6E1tm01k5KeyQhZeQFpeply9chSOY8ZNGel6L3GHxJ9y07qW8QMqHWBVVNM6R36j3I&#10;zIgDtDTn9NxoLwkgLC17VU26g3LA7xjVHKcFWD2sUWh4pctyd9Xmt04L0HT1/QXLVjcsXVmxYnvH&#10;gcOgiRefhDcgWb5Kuly9IEBxiy1s3WCL25dsaVeW/MGb7cC5+22NUMfF19nedW+0Yzc8ZedufY9d&#10;uec5u3r/x+z2hz5qjz75G/amd/yGPfuxP7JPfPaL9gd/+vf291/7V/vOd38QeBIvvmSvvPyKg4Ff&#10;ZWmE7IuQyglw0AGAeBVEACD+O4j4uUDEz0OIRKDk5z95xV750Y/sh88/b//4939vf/h7n7en3/6M&#10;3f/Ao3bu+pvs8KlLtrx5zBY39qzSgQy7pDmYdRABYANcsqe99LvAAyXZ8UiQzeNeMilN5HK5WJWi&#10;TMggacoSFoCU3Av9j6SAtV/JNML4w7va7VJNFjCgfZ6QNU7YWAYCAATlSSrljOQU8ha56QBe/w+Z&#10;F3g9ZSRJSRPeCH0ucNsHYjzABeKkV7zEKNMahhNFaBO5Q2ZVnMwNKaAZfbcgwzWvdY9lj2FHOCON&#10;fE5Q/EnKX0YpYUjqWxCOoVcPoWf0AkYLAAjDjlo4aQH0+W5b+17jIlmFYs2kSq7gB4WoeOZava33&#10;hwiIB1xyWv/3ktV6vwHHg4wVWpSTSUJV5Lr2ZDGpvaZ3SkruUV4gdAuVrBpBf8F30N7Te2EUM06M&#10;J1mMKf8bHn0Ag555/6AXBemjeCUAF1EpZDJOwrPI8AVoeGhDY6/vppPIPkpj4w3Ai6Rx9roVwRMR&#10;alIA6gJ4oClWdFp6bhzwWNXvgIUAAlD6eBMcQLhHIVS3dOAggDIAG1wrABe8HwALrq+5mgo/ry3v&#10;+EE2zhDhBXpfEIeHUU6tA9y5Y2OjvkgR+s40J+UQl7mUBG6jrCaB+FBSiGtGC4juacFLoUWE9a/F&#10;szrbtIW6BKmQIl4EsjiYfFrI4n4LfdQFRiKkzDCRekgaeelcihGxQGJSwHgT+Ds98anbQNXJiqxR&#10;0i9ZXCifpYWWveG199t6XxtF957Uc7KoUX6Be6GFqGf2fFiBHTgChGHwoICm2WSNelPKifBC0hEr&#10;Sr+s56dkcEyLeVLWGhsYzsbkBINPz4ugeOhqB1ggbEKxLLwfxN9IFYSfQUwMJEypb1Ie67JqU2kh&#10;2EzEWq2C9fuUXA0Ag/gn7nYOrHu4BpTEpnw31SrJPKDnR6hfkLKqhL9XXkxGbDou6yOfdFIk5ZUr&#10;EkQVrE09myt5bQA8CBBcyRzIl3O6/qiHNHISXAWNwbTeJ4AJWTiQJMnM2PcO4QakZgR8kGJFAIPz&#10;9I7lcl1ziqtMijlX0tzp/hoLUsx2D87b5k5Pz0rYhfBOw9qz8w4k+rJoV3cPCIjF9F7Bm0FGSFzj&#10;jNs9JYVeqtac8wFvIyqBAjginZbxgSBJCmxcVkpeSrUAQNP4ppKE5IakVKf1XhKcZTITJMhSEkZZ&#10;QAr1O6SY+U4+7dkm8IIgQcUEjCBDlmsCIAAglLAsnlRE85+SlRHT82X1rFLQZHkkUpPeS2NusW3H&#10;z5ywTm/B0gIJ0RQVQQWetceGNXaQLVEKgEM6mbIuaEJWrtT07hBbNT5ai5BOIa/iSaLYUEPrD5Id&#10;6aPwKgAT1I2APElRKdzeKH7+Dk+CLAyvZlmOS+lrDZE9JKCRLKcthlcCAJKXkNc1ElxLoIT0UWpO&#10;UNGSfjN+DR2VVtnqvYZnjQAgUgLaWY1VQSArJQDXW12zbn/JahLiZQGfQqWotajnbjRs8/Ce7Z48&#10;baduuGyX77nfGv01ay5vWW/zqDfyyjdX9bcjAhgHBTB2BRyOW2PxmMDDWe8MincCAMGRrW/6sXLo&#10;JoGI62z54BXbOyfwcP5B2zx5v+2cecS2z7zGtk+/zntuHL30Vv88c/PTdvN9z3p1y8fe/Al7yzv+&#10;hz37kd+3z/3+l+2vv/xND2/8+3e+7+GNn1DV0jkNAINwABpCxkUAFwOQMeBEACR+/rMQvhiAB46f&#10;/egle+n7P7D//Lfv2F9/8a/sUx/7tL3+8bfYlSvX7PDxC7Z56LT1lnett7Rj/fWD1lvcsGZ3UXtZ&#10;awPQKeVVqQXyKx4uJzCTKSYgWm9UJAdqVq8L6Eup0wALRQ7XZ2G+6/t94BGkGzNe0nFZ7jWBx063&#10;oWsDQgTEBSTwTHgrb1ndFKuiWi0F5oIRJ4Wo6wIivMAgyleyFG+kp+nj0tdBqWnPrpDcIORM+BFv&#10;NC0MkINw6WjLHZe+QGdAkMS699YFkkMQIb0iI94MPB/7gIT0bmToKF4APYsbL7o+nmyKIlKamvAE&#10;3g6eA3nslr+sald8uiZKHvDjzSKTkhXTWNEyepIN6RUp7n3XPcqZ7xAGgQNBC/OI9B/PSWHDtN6h&#10;JkNjvtG2kvYu53imi/QKStm9ARqXKABC44AXnPEa8CBCPQieSYp/LOGgAjAQiIpY/gI0XE/P4SW8&#10;pbwBEbQU9+qVug/1M/xcBxMBmHAuIaZQhEr/E4AYH6bFNyTJgccjAAfGwsMQmguAj4OYMTIO+R1A&#10;EcBG8IxorAU48IqQBRObSvizeQ0JXQdPBJVFPZyBRbS3d8QtX88HlqIeFIZCKQIkQKy0pgXZ4sYC&#10;tSaESCJCciyKaU1SWRY8Ob8JWbRZKamdfs8euu1Ge/j2y7L4NakCEjDcWaBkTYwJcIBAGeyKBBNc&#10;BNxvk2OwiPW/qWFNKr3sGVSBGylmDipKOmFOaHRaC937ROj3pcWuXbpw3GZbFDHSItNzE5/DqqRZ&#10;2AT11rURsDaJ4dGLnnoQIG5CNXQJpfgVm4ZYIVZ2ygmLWQlGWeF6dtItYTLjpYGkQ60LUG46Q0lo&#10;/a7rgIaJQfIuuBRpTsUixponbICyBChAkpyWFUsLbYibsKzrEuKETGBeg7Yp+EI4BeJiTaCjUJRC&#10;y+LR0IKTglxZmbXZubrRRwKXJ2x96lY4az9NWijPFrd2q2ZViFgSLljvuOshYFLzgSZoVK/0GH6x&#10;aOVWx+OykPtGNe+EdFDUlCIHrOExwfsBiIAgS+VHxhiLOqtxiJI2RTxVChFAAPB54qn77I67znnW&#10;BIBoeXVJ3wGkYHFrU1ZZWxIgk+SlS3jpPhADyRiA44FVRodSrG/ez7kB+hkPEfwHinZtrnat08jL&#10;ahm1Zj1tjVpSzyRlnx6zmcyY5Wu6VjGi72iTawzhOvBdmp1xb1fiCFOt5ykJRAjAeHgIJZU1/mWN&#10;IwfVTj3FVH+Lw1PZT/0lFa/Zqdnm9pZzSKhjH89IuCcktDRGeBU8pVNjjScF4Q2QwJMDvwRvIOAa&#10;jk2jWRdYFYAiNCMQuL7VtzUabMF1yAUgQaVRT+PUGEHcpIQ5NSLIvED5p4t69pzetyalkNNz4q0o&#10;a270/biePSVA4Z8ag5yuG/gaZLfwTpqLuMC5fqZoVkTvXO40BBqKAg8N92JAvgTkVQWIiOETwmGf&#10;AGZp+gWY6C7OC2D0BQrWbHFrx1ICg2mB1Fxr1uKlpp6na4X2up4FnsSq1eYOO4CgXkSrf8KBBCEN&#10;QASeifnN6/x/gIvNY7fY+pFbbPXQrbZ6+C5vKb534fH9xl1vtCPXP2F0Aj190zvshrveZ9dfe8bu&#10;fuxD9vAbPmZPvfM37MOf/FMBib+1v/jSP9rX/vE79p3v/NB++MNX7KWXfm4v/+Tn9sorP7efvvIL&#10;+69f/m8HCl5MSqAieCn2wx37AOLnAhD/XyDi5VfslR++ZD/87gv2z//0z/aFz/+xPfvej3hq58WL&#10;V23v2EXb3jtnC+uHrNlb9mqVtVbPegvLAowak2JZex4Okfak1jjhMoAd2RiQLHtzbVtdXbZmoyWj&#10;Ki+ZI/kjq551TIVK6siwT6nRAth2gE7IUcewrPdCmT0r4MgenpFykzzHY0F3UDhZePVQzHDbYlLm&#10;KONMmv45ZM8lBIIXnEDJdwEQeGRj01o7OhfOnFe8lGzx9Oxs0o4eOmA3nLvBu1BOSwGlI9pDeL+n&#10;IfwFLwfGHd4CQBHvw32RmfD0Aklz0uhqSnltDLIIYREpMe6N4cczovgmJ+H3kS0n+UUVZjwBkr8o&#10;vKyseUADNRRmJgTyJ6SzxtLSL9qbOrC8UZoAGg9r6N3wOlS0f7MyMuN6xqTec9DnIxSDQg9gtUue&#10;j0uOahzhn8T1fsG7AwGSdwM4AAZk0Ao8ACAIZXhrbSlmAATvHOo0oBu1z/UuAAkAAsYq4xP4FYAC&#10;rqVrC0SQLYMyx4MwMSqD1UtnaxyofkndCDwbAjOMBT2N0IOU8wbATEyShotnRO+t70PWDFwJ3U/P&#10;ReMzMk2i8DZ0Dzwfg8JagBK8G0O4q0K1Mb2Q0CP8B1IsIUoS707Q7EMDSCzMJ3okpONE9EDk7HpT&#10;ESGhGS2IEMqYEFKL27XrT9uTj9xtj1y7bDUJriSWnKzkUMREljRuMF2P9B7QqxM2tWizWsR1Wccx&#10;WX11bRhS/PBCgKzhVZCvT0wMhIpCn9D/UILwCSg4RLtpUgLhOZCFkIMtHCezoCBBru+xeElZ1LMQ&#10;DvDSrlqghD4Q7MT7QbvBZa97SYlGdZ4XlyIuJ9BB7QBalzOpWK6QBQmDeL14XZ8NzeZgUeGJGJQQ&#10;x8PDxq5IaFNJLhoT6JKgxtUPUKC4TFwKgr4GKJAJPEKy/OnrUJMlCvCYFHigIRcWMGVt5xYaLvSn&#10;IiNSBLqGwIg3hdJ3ACsxWej1esFaxLaJ/UuZ0TyM7Av4CHiZIGBC/itUq1ISdYtBtMRbofujHJeW&#10;pOglyMq6LgRTshawkjN5YvdF9xYQosA6wFIBUNUqslSlfBpSYruHerKAEFDanNS30BpwbxQKVEAk&#10;1LEQSJGAq0oIbq/33FtD7B+BR5prKiuwFx3RofGAWOl1NRLWbBa8iVqvU7KylGBGY7S0WNMhIRcf&#10;tkhM100Ny3rWvBU0tlKsjD259tTpINSF4KLOPptofEwbVxsrlsxYDG6E3hNBSIfDFpwVCV+ABaCN&#10;hmEAQPL3qWRKCAYFgIeFhmbpXFXXCWEbSovjHWINVWVhEjOmn0fgHwXuUV5CHCKa90wQeGW+WAv0&#10;6YAw6eWtNb94DSiP7RUxdT7ZHe45aeJJyuk9JczTkw4icnWdX4zaTF7jWQRACMjqSGrsCHPE8/pe&#10;pyLgoXvpb4TtpqPj2itau9SLIPRRK9vc2qqvjTihMIEJ+nqU2xBudW+NUUTrjOekKdnOwRVPHSWE&#10;w1pKaL0R/ojCbRJQjRHGqbRCi/HWqtXndi1T6Vutd9B7a5S7Ow4UlnZvcDBRmT1kpc4B50wsH7zR&#10;wQXdQOkCurh12dYFIraP32cre3fbxrH7vQvo8RvebAfPvdbOXn2bQMR77Ob73m+X73zG7nj4WXvg&#10;dR/1CpfvfPb37LlP/LH9/h//g33pf37L/umbz9t/PP+Sff8HL9mPXxKgAAy88or98hcQKIO3wVuK&#10;C2A4mfInP7OfCThw8H/SOn/Bzy//zF78zx/a8//yvH3lr/7BPvHcr9sTb3yX3XzzvXb2/C22eeCU&#10;zS/vWWN2xcr1js0uLmtPN2xBnwsLfYF2woha85JnGAl4uXrzeOOS2o9aH5KPtWrJ6gJlKFDqmWCc&#10;eapnUsaW5ArrEa8p8pxwJYAYWQYviyJx/I4MIERISIK1SA0IwoSEriFYunufdEQpq3g0L+VIfQIZ&#10;OzW8HZr7feMJ4h88BLwRZE2QGooczyRIKS/Y/Xdds9uv3O56Aws/K/Cx3ZchIYULH4OUfA+ZDMOb&#10;k7yUpYznI/DkpFD1M8CCDAKyPChq5aWvI3TwxMKWHpkO+xflirWPUpwgtVPXQsdBKE0nJedI04wW&#10;bWoEEiRKO3gFsMCpDeFZC7o+ngZAREby+/ZLV2yx2XUuXZRaSuP7YQXPgEB5Y62P6V1rdu+1a9au&#10;CchrHDypQOPiyti5CDpfY0m2hJe2lpwBROBhAAjALfFeG7o39SxQ3ow/74uXBcAU+lTBxSCUQbhj&#10;yu+NgqeQFgAJIDE1lpXhzvtIFmicMgI+VA6F20LYBUABV2OUglICVgCbwTUZU+5JES4yVCCq+lrQ&#10;GA4ABOeExl1TNoQihKnLC+BpIMefdE4sVjgMNGAiT5U6Dn4RXBuamAAgpMT1AnTWBAjApPe0z9ik&#10;tQsp21vpWQMhKMuYWgDwBLxwiRQZ5ZcBEhMs8tFhBxGUau73Onb04KZXdDy4syzlpYUjoMCzYJm7&#10;FQyqjuuFxyV8pdTHABfwF/atbdzT3kJaVh1x/bKEVVwLPiPhBXENFM6GxA1O/M4rH+rvNVm8bKhB&#10;1bOQKUG4QptKSh3l6cRPhL6UJqADFziKg7BJUZ9sRA7ylVuy2NjcXvhFlqPndhN+kKBHwRdRCDyn&#10;3icrYY6iLFJPQPcZIXQAUNKmxqVNXNTTEJNT/uy0sabjpPdekEWMQuNAiPNJKiqWC5kfFNzCC0R8&#10;0TuSMkYS8Cg9OCruddF8JDQOUxBp9Y5RKXaUNwIJt3+nJeGlawIisGwoiw54IC0xV6KZlZ5bwIPs&#10;nqIUBRyJUJmSfhnwE6I6UMp0IyQEwUYcco8QhcOWNN81Pftt1x2xv/qTz9ruzqJ7XxCGACvGy/uO&#10;CERFyX7hWhoPvAlVCU+8JDQSymqcju2t2d7BZVfwgK4UBXkEPLCuAVvTAqiASLgXuIHp3JfLVmWN&#10;5V0QRWe02SRE4SjQ44UsnYqsblont1Gqeibmjr4hvBOZNriOWZO4etMC3OlsJVSBncQDoY2uNRrC&#10;MJpHjR9hNGqwhHHSeoXjoTWHB5CeL7idCVXx7oBEQhl4GAARlL+ekKKf0rvSqAu+QkzPSd8FChWR&#10;7oknAnJlviEBQm+PaspyDRkLAgpRjTO1JaKsJ4EGWpZTLtvTRgU+G+2yN4LyGhpFAXC9e06KLap9&#10;E9V9PJOjUrbV7c3gBRFon46OeoiODJmDe1KOVYG71b57IuBMwJ8oz1INs2pT2ouFTl9/2xE4WPXu&#10;n+NxAYtSTwBiy4qdLWssHnZuBGGOTHXVIpmu8ybwRMCbmN8654Bifu2S7Ry7z/pbt9jy7u37YOJO&#10;O3TuUVs7do8dufi4Hxdufbtdd/vTdvWe93lo4+5HPmwPPv4xe+u7ftM+8ukv2md/58v2J3/1dfvq&#10;1//D/vk7L9j3fviSvQiQIIPjZwEs4GlwD8R+xctQYOoXgQuh45Uf/8R+8uJL9vILP7Ln//k/7Ztf&#10;/bb90e9+0Z552wftoQfeZBfO3y6Add7mFnetv37MQxlL69sCEk3N96z1NUZHj+zZxQunZe3Xvc7M&#10;Qa3jvSNrduTYhsAEPBpSJjXXzIHWk/cfktKnZwbyDFmAYYJcwUighQHE77LmK6Y9PTYxItkhQBeT&#10;9UvWk8AdHlTkHiENenCQWQHR0osPSd5TJ2FSCiOVIJ1T61EKHKUEKd4tXB2Q7dAPcDE89VIApVGR&#10;bNgHE4OMDyz5mmQG4WTq9WB5492YlHLG2oZbEJQqXvDBtTMOIkhdzemT7JPoOERIFD5ZDHpfgRyy&#10;FqYnIHQGFz5KGs8olSM58rmKn0vWwfR41saHSY8k40zrV+dyeG0HvQfKnDoN1JO4et0Net5SUO56&#10;HtIac9n6vsKVRa9xwutwaGvH3v3UW60mYF/XuAKWUPAhyyJ4BAg5DEBL6PiJUVx0jpTXhdC4A7bg&#10;ZrjnBpKmQBDec7qp4p1hfAg5kKnhngh9z8MwAgFUqOS9BiWv6e8B14K5ikUJqQQuYvBKcEgOj+Jt&#10;Qv5IH3uGhoCMwAPXHdHzAyZ4bw7CLgAHgFsIfUzaEEjWS1TjutEi8vaiEmYQ3AgnEEpAaQI2KPMJ&#10;+5dCGAwaPIhJKVHycyeGhzU5EthaqJP6jEpxZsmd10bod8tWlOCjdDRutrosMVIqqdtOvYkyRDlZ&#10;/QCQhW7LDm2vGq1pKTCU1Gbgml69UEI/KHV6Y5QlsEkxrNukgA+FrspVMis00FL4uLthL4+DBGEF&#10;52DKh1oKWNhUnsT6J4ugqgnnPRNSgpCK4G4QGwSMEC4hbREPCEAGoY83Ii8FigLC1UatjeCxkRKV&#10;Ai5J8EKIxLXYbRe0aaXQpURDoaQJgQZCCOP6mxa8xoqsBbwpZH4Mk3oE8GAupHyIz1NrAI8LzP5Q&#10;fGpan1gd2rC6B6W0+STFEsUKeMBT4f0+ZjRPEiqUxaXuAtkSgC2Ai5fV1j0oCpPNFXWftBSfLA/9&#10;zWsoaAwH9SngGNB5EwHG++OdisYE0iQM6GIKtwLiIKxpqlaiEN3tr/nHg0FxrPm5rgs8WOIQGb2Q&#10;k5QSQPPk+rx1CzF74JYz9se/9zGBACkdKUz3XGi+UeQAEPpLpGTR83x4dshOqcpyp5qlkznzeVvB&#10;hd4mZ53OggAs4sp5AYoAzuB0AO7geTi/Q+9DSCGflxKm/K0E6agUPKECLDc6eyK0VxZ7AhElBxF4&#10;Shjnej1va8tzRqt4eEWEaQrlup4TECdrTXslq+dgjiloxbUaAiJ4ywDTZCCxBhxIynL08JnWTg0u&#10;EcBPwJLMD/e8aDwoGEWoJ4fS17ko9bSUAj02vLiU5jwADe0bjWeyqL0g0JnR+Be0pyDdAjQGFTRJ&#10;H6WkNh1ASRulB4eDCe0hQAS8C8Im9PSg7gSFrLzQlu4b1R6mUBneompdQKsuBad1DkeE2D3kULww&#10;EDIzlZo1+stW7i0IMGQtUWzbwtZJK3cgZRb17PMWL7Ss2tu02tyO8yVoGd7fvc4K7U0HE3glsvUV&#10;51FwwKGYXb5oB4/da8ubN3txqqPnHvJOoEcuPGirR263g6cfELC4x05c/7idvP6NdsPtz9iVO99t&#10;t9wrIPHYc/bwG37N3va+37UPfOLP7DO//3f2J1/6pv3N3/+rfeNfv2f//vwP7YUXf2w/EXh45ZWf&#10;2U91OHD4CVkY/6Wf/7f9VD+H0MfP7aUXX7Yf/OcP7D//9Xn7+t9/y/7yT75sn/zYb9vrX/uM3XLr&#10;Y3b81FXbO3qjA4j23JZ1Fzet0dXaqdVdyW9srtgzb3/CvvQXf2jXXzyqdRC3ajXjnKn5xaYbHzXN&#10;e7dLeFL7gTUj2UnYmVoyyADChXiwaESYSgPWs9ZozVkGJai9QJiMfkaEMpCPoa0B8flR7U2UnQCr&#10;ZKSXo5biIkODTDfnCeBx0LpGweMWRwFyDFL+sOLTMqCoMIs3gmqUHPxMOighD/gChL4pEjUxPKoD&#10;ACDjhRoFUppcH+u6mJc1n8hLL+Hal1J1LzhctpKdOnTMszjwgrshq2cDTBCKoLkWaYmhPgI6C1mE&#10;fpOskK6jIjOpiVRadO/DdFLvL+udok36H94PdCKVMKfHAAhD1tTarRUrnqIKoAmKNlyb552WbgQk&#10;AY7oTBrVu9Fpmo7T1NsgPILyhSQZQAS8gn3ugf7XaHQlEyCGZvX8JABozwr8hPfSGOm9IavPzS3Y&#10;ubPXSbdUPVSDIkfho+jJ4KDOhD/XEOmZeFmCp4ROr/BmCL8DIgBrgWPBPPIc+p4+A9FSAAKwoGsy&#10;5jNTkvlkvOgTwAIYCpwJAB7gQ9chlxdrFABBiAAA4XUVZO2lEky8wIEAwagG1QkcujgESPgEW7I0&#10;UMCUxIaDwHfJySelM6lrJGQdrs83bXtJg0SJXglE2PqQduA34AWAcJmUIGXRUoKU4lX0u4c0ieUM&#10;IRBFjzeCctMoeECClzaVwqNKY0Q/43UASECGRMGgaEHiE3p5GsEQp56OCYFKcKOIsO6w4kmTBClz&#10;fWrLcy94GKQPehMoKU1SiSYnA7jAG8LGxQ1PmhRNrzjGx2UZahMSl8QqxV1OrwvvIEqlyjTcBzIp&#10;NKa6N5kKFIOCQDUjC7ZckfDWPQELuNFR6BNT2ryybHGP0xUTRjbvNzo24oqR903oGVFmjRapiZNu&#10;EeKtoCwuDXkAg/TCQJlDPkQIHTmyba12zYUP4IHNRYYJHinnbhCO0fjHdH4kMixhpvHRZ6UiBYSF&#10;I4FDRVN3pUpxeq8G96RMe3+JRhNCopSbFBU1+xlL3PT9RdIlpVBkxRD2QHh52VsBhXOH1m22nLSV&#10;XtlO7PUF8GIOiPA8hfnGutL8yXrCikL4ofi9fLbGG1IYYSbCE6dOnLZapa77SqFLYFHXAk4PrPTg&#10;hck40CG0kJWSxLWLJwtQQ20UvwdxYb3X2KT2BudpTaL483oWeDlYibiPZzsVO7C17B4ensEFsjYf&#10;Y5rC+yXBEpNgZe48jLG/rljbhPZoHMe9/RCQDARTAU7dhzWCZ8CBovaOc10EAFDqNH2joRfeAUAE&#10;gAICJABiJqP7pwWOBHQcdDA3xbQDCdI4M8WMgIIAiQA9oKNQCb0aKKdNDQrPAhGggYdCh1OyQfCE&#10;wMmodQWiBEQTum9e12p02u6JoHbG7HzZrlw9Zf3llpSWgEs+AKrWHDUjBOJLAv5ay8VWT8/cteaC&#10;FGl/y8rteTt+4SbbPnbB2v0dq8xuWG/9hB2/hCfhTuuunXLwMFPoeRvx8uwBay0dc09Fb/WibR++&#10;Zstbl+3Qibvt3JXX2treFe/BsXPyDts4erstHbjZDp150GtLHD77Gjt+8fV29vKTdvHq2+zqve+x&#10;e1/7nL3myU/Z2z/wefvwr3/RfuPzX7a/+PK37P/4xnft69/+rv3H8z+wH+CZEEh46cWfelfQl178&#10;pf3kx/9lr7z8X86j+NGLr9gLz79o3/n2f9rXv/pt+7M//hv7+Ec/Z29/6jm77/6n7NzFu+3QsZts&#10;9+gNNrd0yGrtJY3Lilc8bc923SiAEHnXtcv2zre/3j1x1EIBxCOn8HxRch0jbHGxo/0sAKG95SBa&#10;Fj/1awCdeTcyWM9S5vm65qbjR65Q22/RrzUkOUeoltoweAThvaGkMBbp++PkcK37rNbn2mLXuvWK&#10;V70l3IzhhBKalmWfTJP+DQchJpmRdwVNDwYIlUXJqS7kW10LvYBiBISgUAljUzgQJZVNFCw2pX2G&#10;QnPFhaLF8BEgjkqhxzJuuNJfA8/FofUtu+HUOUtLecf1HFEpXWo2xHQtCkKlBEio+giXAP4Dit6B&#10;BCBHQAXPBooypnOzeKnLLf1NClkAxntc7IdjCbOgvDkAFDw/9TGQeYAdQgEORqRfmtWGd5immRj1&#10;k6iDEZNhHZIMxj3bg3dH4cM1AEAQzqCENTwTwi20OyezhtpGpJvG9TcIqHArGE88RSnphH5/1c9H&#10;ecPHII00pIDCHdwvWOXFpKhKuu81yWjvaQwZV0AEIY2JccaZ9xAQGNkHNAAxATj0PO/tdZYAEsz5&#10;CB4fEhsqAi+SkwIppJDy89DovqUHmQblPiaryFtUZydsbjZrG8uyICRkKH+KtY6lTv4/tQre9tRr&#10;7MKZk9afn3MLnIMCUWRTMIBpCeqVXttTL1FgKGLcyHRVHJAlybhgkcHgda+HLEX/m35mARbwLCBU&#10;pWhJ3wPgEJOmMBRlsb2ehcAPxZbwCGDxwSMg7kcFRkiPoGaUF+3JUST8j5g2Gw9BTmog3R573bpb&#10;le4x0XPySZfPeHRc3xOyRAHoGbCy2XBwLiApUnch1BkIYY8RvDAaw3hiRIKBJjmUYKYkuD6r1DVI&#10;uJIGQAQPBvwAYuoBGFCSGosYwiLCAM4FLknOx3rAmube3M/7eEixVAUOZvTMU3peyImUIqcGBeCB&#10;Dpc0+cLlj5v03LljzuLmXUrlinMZ4MUAICidi0sTheqASGMAcXBQtx9vAP+D+wGQYzw7sw29lyyi&#10;yJCuJ+WGlY4S0bkAL9I+43oPNm1CQmNEGxkOBV6hRlNKSACjjDLUfJBdQToryjOKpSWrHJAIh6JE&#10;B0mNgbcs18akT0jIl9c6kvJl/Bj/Nz/xBjt2fE/zJTDK2uE5pHQBN0srHQEn/S075V0wiedT8AkQ&#10;SJgFLwvPQzgHy42QBucQboCXQ3iN6qgU/KpoDXHAN8ETwf0IfwBoaYiGh4deMrSlJ4Xaew/oOVlL&#10;jA/PBGueuhF4MUIhHI2TFDjAiOemLsCYrEuIspQgH4F8KiAMaKCx15jWwNCU9gQeA12Xjp4UoeKg&#10;RTlAAcBAR1AOQhNkvlCpMlTC5P8CKiXNq0DgmMAi4ZJ8hRoVePC0LgUQIKQWynFb2uxanQwOgZJ6&#10;p+GkSipaUop7eb1t118+JmAhZadnCbUOGrpewQm7NSnLbBVSJpwKfa+zaP3NHZtdWrWHXvdmO3Tq&#10;os5ZtkZ/04rtFavPH3DiJV6JQld/mxXg0N84uqvHrb18XEDkhLUWT1pv7axtHbvFDp++Zpt7l21p&#10;64It794gMKGft2+yo+ce0fUfsgMnH7CDpx+ywxdeZ3vnH/OCVdfd/na7+Z532n2v+4hzJd7x3t+2&#10;5z71J/Ybv/c39mdf+pr9w9f+zb7x7eftO//+on3vey/bC99/xX74ws/txR/+0n/+znd+YN8Q4Pi7&#10;//VN+4sv/i/7/O/+uX3g2U/bo489bQ89/A67eOODtrV3g63vXrTdYzcKOO1Yp7/umVCkc5KtBF+B&#10;KqutRs4WBKThEmUFBCFeA6YpRod3hxRx1g0l88uaQwBxb7bl4IE1g6eBtYfCjMa0pzM1facuYMHP&#10;Be2lmMtKQDhrnnR2QrJkzXldFq1FUubhF9Gw8MBKy266cMgunNjxrDg8eOy7mYQMmnxDeyRldOyE&#10;gxCI6xgicbt04ay9VfuwrHWKIegN9KSgSEdFUVNAEA4FZakTUvy4zDFQvQOmFJYrailciHuACVzp&#10;WcnEqtZSfFKKTdZ/NiZwq/dplUsyVJfdy5HS37Ca8XBQ0+BXIEIgYQYvAoqP7BPktQxPPTO8C2pJ&#10;oCNw+8f1bChcgIQXyNKz420gdZNn5xqACIAJZEiULVU+x4dGLALwEOjgk/oXBSn+43vHZHxAaqcX&#10;icbbAUTeNjeOSx73dS0IndrbKG99TgsYUdBqsdOyY4cEmAXi6ChMRgwZXYQj3APkzzDpR8i+CO+J&#10;Z4hy2hw+jvAfPHwB2BCY0vNTopzzIaJyhNRPiJJTDu4AL/TIqmivUjeDkAyeFO+hIQAxHSlJz8rQ&#10;nfTeGVo8WB1SYiAeXE9lCY7ZVtre8Jqb7Z5rZzXRCY9dT7i3YUQ/j3hr2kvXHbWN1b61Ww1XaFSl&#10;hE9ArJc0HzwShCkoAIVFiYW+tSn0LXDB/2j2MuA64Akhvxl3Gl4Bj5XruwO2L+WPN1YXbLYtAcaG&#10;kpD3dtsS2nhTcK9jnaNUhmV9Y9UTXy4Vq45uC1ogMSliwhNUffNGUbL0UJQIdEiWxNbpiBcX+vde&#10;GSn+D9gJVjhWAEREBD+KH+EPn4C6CygZwgMeBpHwJXsinZm0I4cXtFiaWixZa9ST7p7k/8GdCP8C&#10;EiuxTP0uQEDMEncjvUbSmbxbtYAI0k6L2ix4LAASgAhCN87TmBiWoABBa6Hrd65P+MAzKQQopgXe&#10;OAAUKDC8EQNARBVJrs3mhwjKAV8FLxFV4bBusLpLEnBeVROLXWMI8MNr05tt2/r6ojUk/FLpKWvy&#10;CZjRdyGtwvpm8VNTP53GtV+3YUJjkwJ25aJ15/sekmLOsawAKnA6JgU6vY225tDDOQgnCS88J9Su&#10;KMiyYtPDw0B5DlzuEA57/VlrO6cAjxFgK4Ahmpx5j5LokM2kZY1ISOOWp6okYJSNiiDGK0A10kGT&#10;LVJfse6YX5q00R+FBkUIVUqX08CNMcdb4Z1bBQYAlhzhmQsOgAAIeEJ4JhqwQXilzDnrCBA6qXs6&#10;0ACICEAxl3yikAkVUbAKbkWcedf6GdJ+G9Z3xrTX8C6QsYHXgA6fhD48LKHvkjmR1HOlKIWuOQNE&#10;UB+C1E5qS2QLWvO0C69pLdOGHfCg/0OsJDsAD1O5JgWVn7J6S9cBhHGOwFZK40P5bhqBlRsZq7az&#10;AhsCbK2yF8silFOqyyKuUmNCACad8KyNRren62odFoteOXVte9ey5aoVG7NWbi/adKrsXImywAM8&#10;iUJ3w+r9PWssHbby3I4VOxvW7B+2ufUzTrjsb1Mi+4w1ervWWTxsPQGM/uZ56y6dsfW9W23n2F22&#10;sXeHhze2Tt5rmyfuseM3vM52zzwsQCFj6OqTzpW497GPeIjjqXd+zp796B/bp3/zS142+4+++FVP&#10;Cf3aP37XvvGt79k3v/WCfeObL9g/ff179rf/61/sL/7qa/Y7v/1F+7WP/7YDiDe+Sdd6QADl8iN2&#10;UOBm79Tt1l0+puc84UCp3O5asdkS2NlxTwRcKMIW3XZeh8Y4Oaq1CjCWzNK+Cx4zAChZR8g9GP0C&#10;l5JjgFvWLcXp3GOpcS2UG5bJVSVLBCwThPLi+n7Y64SvQxhDChpwL3DB3+C/YaydOrpru2s9W54t&#10;2Fw9bo/ff8nuuHLcSlndUzKKtH9AxHRMRkc8b6P7Lm4sfK4JN4gy0m98/FEHJcGQ4PqBQ+DdNQUm&#10;PAsDMuMwFi8hFYEHKUgUOspvfByCJPseI01AX/9HwVHWGmI/dSW82GE6Y1fOX+dk0IiTAKWHdA6c&#10;Ce7nCtW9BtQj4m/aM64U4QICMtA/jAX3EAiPkNUgq15/xwKHiwEA4DsofJSxZ35gDOn3fDpnS3N9&#10;BxJkKkb2D8AEhRiXFhZ1TYGjUUKntC7nHnlbWT4isNjTu4aQBzyEccALvAjNxeGtdXvP02+140e0&#10;NzTmyFHGkWcYVMCktsMgPOIkR/dK6H30roAm3offmRueG+Aw4JqE80NYivGGC4L8p9hYUoZbf3ZW&#10;QLKiZ4MDKLk5pfGdFggaS+nIyhik0nGW3ltSMliFmhDQW71U9TTN5V7NPvSeN9pb33C/1YR2ifkU&#10;pQRI9SCVB2XkMfdoUMQoQhQj7b8RyKFhl5SvhExSChbFU5RSwOPRadSsKQuGBUaxIAQn/TpQ8rD6&#10;qdjId1BUvAxgg7bcn/nkR+x9T7/FkTKlTolXeX983Q/iiXsGZOnhXSHOTHiBCQZNTmswffFJOWIh&#10;Ewt3hSGLnRALVjp9KeiRQBgHbwxHOqXzkkw+Lu1gHWLx4p52Nr4UBQoHQIAXYWRkWAOrjZaMCDhU&#10;7e1vfY09/tq7bX21K4UTrGyqNxLCwK2IkoBHgBfBGf6yDgE5CAN69UOMIs5OExvGqdWu+1gSVwd4&#10;cMClQMhgtaIAsU7wLsFJiFDbQNdFiVJXIiblDNjge1yHLAvIVfQpKeugqFdFysFDUvvXwPOzIqFC&#10;uASOAuOFFQR35ebL19nRvS1ZUHnnTFCrn+9R6tzbDhfLegYtcG0UWs3DFRjXPEf1fk7YE5BgLHDv&#10;w52gkdlMUpswqcVM7F5rxCtrao1CjKWAUypb0Tzjlaj735Ky9GdkUZExMKT5HaYgjd4PwUyKLARK&#10;78MhYQypknx7MhiG9B5jUvgosgGBsqRxRMnDn6CvxZSsuoisCUJK8CpwH2fJwdfYcU1amHv7dAGt&#10;drtiawJUK6uLvgZYf6xJAATEW3g8NIlDqMJN6fe7Njff9bAbdTCoyUE4BfDLQSVNagJ4Xr/mFMse&#10;HkKl2dSzJfW+AgVYZmlqfBT2a4Nov2gtkdnC7yh7QATgIaVzaOtNX4xsPe8gAgDBUWxkpdyqlhOw&#10;yVb1PlrbVECN63rwePIFrQfSZZOMrcZA12C8s9S40PjXZuuWq0jBCYxUHGhoLeteZKVAzoRv0Zqv&#10;CUDUPdOE6p3waOBYzC8vOjCa9wyQpsU0x52VA9ZbP2KZ+oI1+oesPL9j2daKpWoCrMuHbTrX8p/r&#10;Cwet0FqzxsKuwMRRO3zmVjt96R5rzB6wuZVTtrB6wXaOXLPlnZtt7eCtAhH32bJAxcLOFdu7TgDi&#10;4qPukTh94xvt0m1P25Vr77ab73yP3fPoc/aGJz9j7/rAH9iHPv7H9pFP/ol98jNftM/93v+0zwtU&#10;/MEX/t7+8Atftc/99t/Yp379z+zXPvUFe+adn7DXv+G99uhrn7Fb73yDXdVx7saHbOfEbXbg9G1W&#10;m6cWhkDD8qYAUsMacz2bXdI7EWYTsIcDVPACaFPaj4TLNH8ZGQZaY27oCUjCq0F+TE4G7hpGEesV&#10;Txbri/AudUemZWWzZsdlRZOyHJOCpcWBp69rjxOWYF/igcQTSd8ivIVeB0iyrKW9kI2O2kq3YL/1&#10;iXfaA3ec05of0T00p+mkjKkxow5KpbXonohJekVAtNZaDB1FE+6F4NnQDyhhvAp4BVBs8biUkQMK&#10;KUYpbO6NV4RChHgpaSMOABoZ116MpPU+ZDIEoML3qelAx8qUgAzExkK66IqYGhO0PAgkQP0uUBGP&#10;SJ7OCNxPSN5KEU4JgGDxow8AG4O0RfgDUd0rnZKVLasbhQuZlDAEZaVRxgOrnqwKngPQs7G8bg/e&#10;9aAAQ8kmOQePgp4JEim8Eoxv9BMZFoAPCk6NjCY15oQ49j0F+h6gJ65nPLp9yI5t73gVzi3JEkLu&#10;6FIMveCFoDYEBjh6lSKOgZsQjgByGKtRXTeABz4Df8V7d+h7PH9IL93nQWjcvGSBdCqcmOvOnLFb&#10;brzRvRGEkhhH5m5iIiVZntJ3Ev4ZiRbpncGDaJI0uAwicSVSW7JCuMd2lu3Om64LTU6EbAbd0HBD&#10;kXGABQxfgkUTUon0UOOgNEIbE65IKLtKi1mqYVKJkXP5HSGMMoeJ7la50A+xOaqkQYgjZxkwAUCA&#10;L0Hs/KG7b7Ozxw54mWtARFbKqqgF7RkeEsQoeNIniSHCgifkgGIsanHnU6TnSdngWtMmRHHDaC5T&#10;rEeC1lMYS7jrtAG0cfOZiOUAFAhQgQmU/5gUKGS+Yb0zIYVAdkwIlY25yx1XO96BihSFK2gde7ur&#10;tjBXc5Di5EYpdAQCJNBmq6Z7YqFLiBclQCTUSzpI7fJ6HQJS8FUAaHt7B21zS0JWymQc0JBJ+gaF&#10;qEfvBq/1oPcHHHDd2a6ELBaKQBXjAjEU5Y/FjDJFYeKNQCAxl94GfSbiREcqxcUjkxIEEmIADp1P&#10;rQiASCQiS1yfZCScO71nly+dddcqfyMlN4PlrPemVgYkKzJVCEWMYulorZH1QDErMgpwx8P/wBpn&#10;HvCWUMGTWgW0pwZExLNaj4AOfSeeluWC9aJNPhXL6e8ZG4aQJWE4JguIBlJxKb+MBN14JBBRB6RM&#10;+Ax8AtoIDWChD+le9BuhmykeBASk14WQgkdQkq1SqDdsWoI5JzCEp4vsJfhAWAp0lCWjiGZq1NFg&#10;bvcO7wgYdHwe8FjhvQAQILjxROAOJpzHudSooLkdIIoKoMSoAaROtNV9ABfMq6cw10vWX1vyAl8F&#10;WQeU1C7Vmh5Tn9a7Qy4m9ANw4r1jOihlTSgD0iU1N6a1DqY1l3gaqA1BFgcAgvbp+WraOgI1Bc1l&#10;TIofngXgg9RPiJ0ZOo8WJJAB1QKjzEsapUUmip7HW4nreoREorRDF4iAtwEBFBLnxsFF+8gnnrYP&#10;fvSt1l0o2vJ6VwAir/O1pjTmc6t96630Za0v6TmWLKt3m5SCS5Zb1lk9ZK3lQ5Zr9i2aa1uqsiBF&#10;fMSyDZ2nI5pv2uL2KZvfPGanLl2zNzz1QTt4/CZb2T5vC2vnbG5Zx9p1dujM/bZ17E6b3bjeuhvX&#10;2fyBy3b0+tfYzqkH7ci519qFm99ql29/lx833fEeu+3eZ+2Bx56z173lk/b6J35NoOLj9pa3/Zo9&#10;+Y5P2tPv+ay9+9nfsmfe8zl781OfsDc99TG77+F32O13v1kA4o128vw9dvLi/bayc8lWDt7oXI72&#10;yp5lal2r9eYFIugrUrVSvWppyUXWA16yMiAiN2G5zLhkg+THnuTHor6jeekvzXvYg7CGk6g1l8gS&#10;ZI43t5vBW6Y9myI7LWG9uQUHDgBY1p/LV8lDTyuGRyBjEOsYQiH1UdADpBrSL4JKwzTCe+DW8/Z7&#10;n36f3Xz9Ye1ryWLS87W/KVYX0/kRKecxKi1GpFSk4OAlIePxalPcDsAcymvn9wEEYVLJSLgIUnKE&#10;QPCE4G0FRNBKgJoz8NiI1U9MpwWcizalvT4lIAGYQFGS6QA5kpbVyajAB4qQuL2UN6CC0MDAI8FB&#10;xgNZhRP6mQZaeAwCcTGUx8ZLAmEydNjE8yB5LysfFz5HqAcBATFY7a78AUBjk9619IYLN3rWCE25&#10;vDGX7p0VUKKAFkkLvNfwiO6ldyb11JWxwATXxUPC2MBtqOQa9tY3vs2eeO3rnVdC7yeMZfQpXAX3&#10;LOgZOAAFzn3Qdcb13NTGoHYGoIAQDfPh5+q8EPYIzz04QvhDf/dzaLIpvYjHCEfAPhCk5QB8EOpd&#10;4O0IXAicBYQxtH7G9RlPonRhwU75YDGokFQSEmhZLZa6rFJX0kJ2WPMMitdNR5FKgLKQ4RWwQCGk&#10;EGOioBMWGK5veA+ABsAE4YepcVwjlGEVyNCBAkG4ku5HHQi4AShOehg4yUUIlaImlLxuyLIpSrHk&#10;ifHr2hT/KejnlBQ0vQ2SiRG3lqLxYbe4uQ+plljEpHByfy9QNTMlYIDFPClFp2vJivRud7LgJqVo&#10;QwvdCQ3itBY/MT48EZO+cVHiE5NSuBrgkNtf0HvgTtRiF5Dw2LneJzQQkyKWwqLmBZU1yXbBC+Dd&#10;+CTcu11ZI42i/x+QAYDgfBQ9PSAG4RbASH9x1hYXJOQlRHAp8sn/cHnzO6CJeCnKq+I9I2Bm61mk&#10;xKlaR3lvB3N4T3ReFgEkoMQ7UukxI8uf9MhKPmm0WKdWB4WV8ABRJ4FmN85H0dhRSRQuAFU2ccmz&#10;BshE6ffbAgNS9vAx8Iro+QA69Rr8Bb2bnoEiTtOaTzJl6NUxIWEEGRI3Kh4MJx1mYlbSuCT0jlEp&#10;82HQMGQirb8hbZKIgASllMdnJKBwIerawwKswxrjEVltpC6SecB1IJ5i9fP8jCkhDjJcKIoUGlsB&#10;2hhrrWvCPnpHrG+34gUaCGVg/ecEUADCACQykSBz5SWoaZsM8YzMDf6Xz6U1xwIOGjMOQkbMEcKX&#10;+4dxkSUp0IEXbFJzRxMsJ6gKeJEZws94taZYP3pWyh8vrS7YydPHbFbWKzwLiLAIW0JeeKrgBSHc&#10;85pfPFIAJUAExaKiUuK0BJ+YkbCkgZzeG94DREpKZtPKnhoUKc1pBADLu+NFAHTpe3gVIhD8chpP&#10;ftffk1JGECVnBMxTAjQoQs4r1DKWJqW0ob9rDqMFjYFAyoUbDtnffPl37Etf+qytbzZ0vvZeKWbl&#10;dskyVb13VnMu4Fifa3olzUylaK3+ogBKVX9bssb8us7Tuxe7+lyUEl6xQnvNKnObAhZSxt2+n3P4&#10;9I123yNvsdXtM7Z96JIdOHKzzfbPyOo/YetHbrODZ+61taO329zOjdZaPW/rx+7y9uI7xx8UAHmT&#10;Xb7j3Xb9rU/buRuftLM3vMVuuv2ddsd977db7nqH3fvI++3+R99n9zz0boGL99ojj3/IHnzsg3bP&#10;g++12+5+m12+9U123ZXX2amLDznZc+3AVQGYC7a4LjCzddpmV6iBMafnnHMAkaMabrfmoZ+qxqBV&#10;z1q7qv2bm9S6GrXVhYo98fgDdt35U9rPZFnULE/YSrKKeh4ARgjAYwKeMUpI64B8x9Ftte3k0SNu&#10;VSIHMSgAsIStKYM9PSlDAe+zlKenN0oRR2Jki7FntSe09vKSeS0ZVjsrXWvWIW8SLhWI1v/9GlNk&#10;CMi6JYavfYh3gwJVKCHC0xSxojTAgAsQiZAFgVdU6yVN5pTWlRQUFX+H94v9kVpJxgN1WzzlUM+G&#10;N2JY3xuVwYAn061tKXn6P+AxoJMlBMN4jPeBc6e9Ix2EUuR6dA8t5crBQzGq/+t54TGEHhk8p4ww&#10;3YdaEyHrgNBDKAFNLYisnpeqkcl4Xu+RkTys6RwseThohG/go4T3JDRDOizfo7U3gAmugdd5EOAo&#10;FWsBNECABFBNhVoZGPBklcxEcra2dMgWeisaw2BEOvFV88J1eFbAA3wRdDZgCjDAAbj5FQcCngTv&#10;FwCN8y0EskL4BgLlgE/BmOsauhbFs8jCLGtfQxKHakCbA54bDwoFs0K5bnhaacljzcXIjH7XIE9L&#10;WRND4aVolAJggBlK+iVNR0BCuDVIeYGpCjohPY543NGjO67csDZpF5vQ9zMCJXgWCF2wcGlyhTuG&#10;ok64S7BwEdauMCRYCSsEboQUrQ4GrVpp+OLkmjDs2QhkbCQleClBnJUyozhRTkBkriFwkSXcMCK0&#10;TqEWAaA0wECWvRQUbj+eAcvbGcxSeHOypEkjjes5pqTw47pvRiACUJGcESKUMsRzQNdMUiT5DnnY&#10;KBtnzUtgAxqIP3qdDQ2+kx8zlL/Gg6HxlCXJ+5LtAaKEuIpSpVgMjHZPtZTyH8TVseZR0LjUsUym&#10;pwErur9Ah1sd+hvWNNfwWgN6ZjwqxEmxSEgPhJsCkCH84QWdpJQQCqEWRtI9OvQfIZ5P85rUjDb4&#10;9JBAmsATeeY65rpla1QBHQAxCoNprvSctEz3Tz0j8wfYAciE7qNRazaLeic2FOcIiOnz9tsvew+K&#10;tMaeEAGWNhwH2ooTRnMuixRxqPQZwjC8F8WOKJ40qXEe1znDWpNsnnimJAtXFjAV80oVKUiBEn13&#10;hGtLQQ57UyyNiYQfaZh5gSKeGVC0ONfy8aYJWlnvh4ImzkwmDwXFQmlzrT+BWTJ5ogkJSwk5PikL&#10;TgXTGTgYsrDiEqDEYiuyFnZWF217ua8xBtgRa8bC0n7RJ2ubdx80AwNEQHJlbHku5s7vSUiDol/a&#10;vBBOqQYKf4AwBmXXAQdOHNUzYFlSuQ9uSC4fQiV4MvBYDIim8CFC0y49u97XCZb6mU+AAP8LlT8F&#10;agUkyL4AMExrTwZPhUCA/j/I4KDVOdeiTTVcCPdCCOgDJGKaAwpLUYKbTJC4vpft1C1ayVtUgCBb&#10;y9r27rw99OANdv9dZ51onJXFnS0LhLUEzmZrXpI7XkrY7NqswEPHZuB3CDx5o7BiWaCCststPZv+&#10;J+Fcmd3SdRcsIYs2VetYsbNozcVVu+2ex+xNb3ufrawft/7yUVvZPGe9/inrLJx0fgQNvZb2brL5&#10;nUvWWj5n/d1bbOvYvbZx5G7P3Ng785idvuHNdvLiG2z3+EN28vzjdunmpwQm3u5A4sqtT+p4wm6+&#10;9oTdcsfb7Oq1t9lNtz1lx889aCcvPGjHzt5nqzs3WX/zslHDYn7lokDEWf18zDub4mWZpX7G0ryn&#10;3FLOvKh3J1W43dC4zgxboxC1mmTYxmLNrj91yOZlbFB0DyPBW4PrXIp5AXRntHcIu+U1D6wDqvSy&#10;l8o5MoloD6B1g7wlxOcyMGVL1OwoVl2hxGOSE7LoY5AQpaix9BcXFwViZrzSMDKWjrpeHE1AgQ68&#10;pHYPKgzjzfCie6NS1nHdr1iSDtGeiWCwaX9Lt2A9s3dJIYwKTGSzpCgGJUymABkP1Cki9p6VNR+8&#10;B8TmARJSpAILWRkNE7rWkBSh8wH0fxRqsKq193UPqnfCf0vMaM3J0IDzAMmyVmpYX2NPiAPdBvmS&#10;DAg8EV6RUe9NnYlBHQfACzwDFDWegm6774qXA4BDdgSWProJ70LoxZFwYIEODUoZGTur6xAqktUv&#10;XcYR3lVyRn+n5bcreelgvkNq5ugwvA2BKt5rH6ChxHnHEFrRWPtzCnjo+YI3IYzHq14HfTp/A+Dh&#10;HpkRB0x4ZkI6KK3b9Zz6Pimx9Ong+wAkng0wB3ggugBXBgBEyGpYwGqIEAzdPTVmw4SnBCSGeEAe&#10;lInGnQLBhUIjFI8adM0cHIAHFoiHKOIUDcraBaHk9bW+I0/iPlRuhEyG+wWCDedR+xwAgTeAVCIW&#10;Mp4HrGknZErwAThouOXERwlSCmsQFsELQW0BNlEVC0ggIhOfsGou6R3elrXBNt0CjtrJE0v29Dsf&#10;kcWLFwHUOaRzdD89R1pKN3g/KOGdtY2Vnq0vzTkwwfsAB4B200kBBLwSKNFRvT+kypnoqJQRHoLQ&#10;q+LgoS2rN8pGzNvZvDN0xJNVqbGjjwSD7khfz85mIyRDiixV4SgOg5cGy4FUUdz3lPhGCXMQcvAQ&#10;hA5ADy7v48d33eKPSfG4NStwRK0MQANxc7w5XItKlO4B8ha8xCdDbJ20Qa7HeGMBAwJ4z6iEQy6p&#10;++q6eA+SMxrbZOhCmpgZ0XdwT+rvcVm5Usx4b7C2AWXUBAGtct9BaAX+BZwGQh6kpmVlXd5xx2U7&#10;f+GEK1MsZUp/k61ADQzIo+VyyecckEVqL94grjEp8BKlsp7elaqHEVkrM0L72ULVxgmn6YjIEqdh&#10;EVUTUcLe24R0Rik9FHZZIIHrNWt5e9ubH7ZnnnqNVQUu2s2CzcniBUBMCwgTsy9WS15+OyGFCPGT&#10;OGwyK0WYLLkVNC1rgxgzIQd4C3i3Srm0pTU2jXLSmmVZ4BpLABEgEtcs1hVAE69Qp91wEOl8HJqk&#10;6VzCaISI4JoAblESeC0oecw4ESKjDgOeCmqHUEqaEuCULE8BnvbDGNSzwOsxwTpKh7LqtESHy0Dh&#10;IQqQUQeCsBeKntRVSohToTIADQlRngOPlNZbIE1qn+v/WSk4QkvZUsZ5EGRtcL9sBTCnta9njeOF&#10;kCwgpEFPjqjWWaJSthkd0f2/U0cC0uDSXFmgOWIdgGq3IpAgy7vXsFJboFDAtghxWlZ5tiqArWtN&#10;C1Dl6w1vM54tN602u6J7z1quumDT6YqNymgpzS7qGn1b2Dxgr3/ynfbWp5+15dU9W904YdfuebMd&#10;PnWrtReO2PzGea+E2T94g7VXT1t344ItHbrFNo7fbWtH77SDZx/xNNDdUw/awZMPehGro+ce86yO&#10;Q8fvE0h4RMDh7Q4iLt30Rrtww+vswuXH7eyl1zh4OHTymh04dqut7d7oXIzG7FG9456ObW+01aXT&#10;aaNmvdV5b3pWchChNS3ARxgWbg1yq98r2+mjK3Z4a14GUtmWeq19Im9ae16Ao6k9I1kFyKSRHkAX&#10;UM6+IsUSLwEGAxlnkMYh8WK4ASLOnTptn/rYJ+2mS1cl+9jnkiEpgdFC0xUDYYkjh084Zy0v2Y0R&#10;SfVFiJCQ8Mb26ynQ6Ao9gTcCOc196R9UL1dcTwAqABgoXCzjGd2HA14EqZEUrCJDwMmLspqpR0FP&#10;Cmo/0BI8JeU9TV8HlKaUF14Lugm7ix7QICU/queheyXKkCN07ESPUKFSn9JpkCpvuO5WO7F3Tu+L&#10;gSwZrft7WAPvBeEEuBJ4SvhZBwoVDweVOQFBAB0nVo5Jxk9O2rIMhuPHj2p/SeFLNzk4cG8KoRGU&#10;OkazDNZpMgOldAElAB/Ags71d9Z5cCCiU/AiSLGN6nnxyEupC0jAXQBo4RmCfwIIS9FUDLABMNE9&#10;ADoc/MzfBuGJkGUhGSYwQOQAb8zkfqjHCZwjAeyEZw1ghJ/5GwADUDMsPe01kPS8Hh7R/+FyRKI5&#10;P8Y0vvBWIhq3IZqYwHxHGTLhv+roFmIxrjCkjJ3EODEuBauJ0CIFINA+m/KrgTgzJGUigZEgdY0K&#10;YLhWQltYfg5FSFhEEGMgmmDl61pSxHAfKLyDyy10ZZSS0DlMGGmEhECcP4H1KGEYn4azoWeW0uh3&#10;GhLiWQGaqJ07u2W33HZS70Ka6KgWpQSjlFNClh6d4LbWF2xd4AFl6LF7/Y0yxmUJwVwq4agdxbDa&#10;n7X52YYGU1atlHpFAplGTEtLXbv9jhvt9mtXrCErmVRO0CglWwMSBUhhoZf1Dmk9c1bARO+jBUYI&#10;CHefI/TpmHdtdB6IroHHg1g8AGIQBiEUBEiDz3Dw4LorRX7mb01Zg4ADUhG7sy0PX+QhzskCwfuA&#10;4hoQ81BMMwJdhGPwpqBUa7LKeU96jKQJcWgMglKTMCtKcVBjYAaQQEU7AThZqxStIlTBPODVwMOC&#10;JcLP8AQAAjw3KbyAB4iG3BdvAB4UyJ9Y5ijGclnvDrjS93CR8m54R/JSeBU9I4XJqLJZ1Lx6xoXW&#10;A4IyK4s0mS3ouwknZ45o7PF6eZVQrR08N4zhzAzhFikivRMgcXd93n79o++yj37gSesvVL1mCaAU&#10;AIQFjVKMaf7JIkjLsif+Gk9VBWIqUr6ay3xLVrqUm+aVbBDKpuNp4LkrGrNaMTT9ymm9kQpN/Y16&#10;teFAgjDXyMiIr2vGh1AG3gg8QXi5JjX3tYrWoMbd63oISBMCAaAmtHfIECHEQRhoXAKLVvpDAsZ0&#10;CiXsUW3WBCxyduXqda6MAGCAPsBfJEqGkNaRQA79F/KaPy9trecGRAAoBgdETO/cqXngOqWKLE4B&#10;ypiUWrqoZ9Xv/fVFm9Xe8IJTAl4QLyf1zLQYJwwSwatYLgpESLFlBC7cW4FHI6s1mvd9VNOBlxBi&#10;cKNTFxgoCgA095uCJW1O95jf6Fu2VnQOx7BkS4429rK0kxr/2eUtI3uj0l3S37tWaM1bvFgTCJm1&#10;Uqtj/dVNW1jetLnFDTty7Dr78Ed/y0mOgR9xyrorJ62zcsKPRv+oLRy4wTZP3Gkrh29zQEGLcciX&#10;B0/eb9tH7xaAeMAOHL/Xjp5+yI6fe8iOnrrPVjYv256Ax4mzD9rusWt28PgdtnX4Zl3/jM2vnvTM&#10;kG7/uN9vZfucrWwd9/boZQEIvDmAMsaVDBrK2dcFaiHEQqru6H83Xzlj//Ov/sCee9/bBCAk37SW&#10;KbtOyJPsJSrWkrET+rHIgpScCWHp0F2Y9gW0FkDGIsMAH3gi2LMHNrfsA+9+v108pfWSoGqwQC1K&#10;UjKMcCEdfKmeCGE9JxBB4SSsWKzbRKLolufUVELXrLhcI2QBKR4PCDwL6go4sVBAPCngTQYVxZFI&#10;73ZCn5QRIMKBhYAEjZ3g4dG9s6h3iAsA5KICslLmAAX6R9DzIvA1ABBjum8AA1jz/B9PAoqQDIxE&#10;nHoVAVhgWePNOHfqil3QkYzSOItwpIyTSV1fCnRGIIMS0zS8IqQQeBGSLVLEZICVS3XJd7IhQhos&#10;MpcU8s/85qck34JRRNM8/o+XgbDH1HhS+lLPNJzSc+jnEbJMwrPDayC8MKHrx6PaVykZfnpfqm3i&#10;vXAQ4bwDzQdKXuf5d4dlFNMEaz8bg08yVwZAAu9ECG38ChCQbYHnARBB8zMvwQ2ZUoCEc3hW0mBL&#10;hYbkV01rJK77473gfgITDnx4dz2HQBXPFNcaSGXKNkoWjK4PoXYIRU2+sDem0oKgRwb9HnDLUg+C&#10;WP60FABEC/pRhDQ4cn1BhQFc8D9AB4sWMg11BEDD7WbLzgj5YoEDBvjEWwFKRfnShIvKj6SNBq/F&#10;r2LKXIPiV6QJ4iamORMKHa4CMfxyLuGVMRPE+1Bg2mAZKbtEclQIMiFgkbAOFo0EdwO3tazkxV7N&#10;zp89JItIi1KWH/yAUKtCAwpoQThnUnbb1RvtiTe9xpUmhEcyM6iT8OSTr7W3vv31XjkOQYsb30tk&#10;650GxFBIS3gDqElPeiOFuFC0pK8CnnAL0mPDK8pJ6eedGKWFOwFRSudLuTkB0EFVzJvtNJoVV0Bk&#10;txDuIb0UT0Oz2bCV5QWv/YCSInwyNhb4GnQLJSWTNtWQ4ugYSu8KxghPAR4JAAFptPBNCFmg2OB/&#10;VKqER6a0WLQx4ig1qmsOuB0TLmAIb6Xxqmhe8bTgSXK+iNYMoQ7WRgSvkYQdjcsgNLLpimU9d7ul&#10;a2tc9D6cOzUloCYlWqFJ1LSeKz4m4QM3QutI80SqIQRMqmN6GETrc0woGQBMOlJ2RsBDQAiuB5wN&#10;1gkZPc5RICSgcVjslmxloeaWHgCSNQdgHtacRAVSprXeaIUOWWxKFs1MvGiRmDZYtScQUbdJeBwa&#10;87yenxCDN9OKwfeZcGCbgDOgdUJpdyfJEXoQsCF1E/IknphRAcTEDByXMW1cwjiM+bQAa8EObPX8&#10;nSGX8l3vn1Eo6b0FDPFoSSn7O+t5h7TfirWyLa4t2urOik3p3o0244pAiAkkJWSFEs6j8h97if2l&#10;52TNCqwST88LoIXaExLm+qSoFNUxISXTbZXUQtqK1zsQLAWc9N2FtZ4UoaxgnTuleaMRGI29IlpT&#10;UwIGUQG+dEWgS9ZozNuGVy0j5U8KKFUtIa56eEnj76nQGktqVxC2mBLg667MOZCAvwERdDIesYzO&#10;Ydxr3a7AQ8eKzbZACaCibq0+WRkrNkn9gG5P58x6XQpSRwulmhT0rO0cOuPFnSqtVev09zzNsrF4&#10;yFpLR6zW1+eKgMXGBastHheoOGnrAgWrR27zxl7Lu1dtdfcWW1i/wQ4cvdOLWQEgljcv2dahq3b4&#10;5F22vH29HT17p+0ev9mWts9af/OktRa3bWH1mK3tntH4LVtjtm80ksN7QGGvbBGOjdaswCNk6man&#10;4p1Yaftel3Fy7Y6b7NOf/rBdvXJeoDrwE6ihAsiuCniQFUetG+qX4DnL5ik7X9KeLWlN0VUXYnYI&#10;pbks0TgCroM3ImrtWsN5b1EpekJzGHHwahi3pNYZGRw5yaaWQCDcH69dIGVLKALFhpIuZArWpZ+E&#10;9j6yDzBB/yUKK2H9Dtz2KH4ABWACBQV3AQ8BMfjUTF4Gq/avFH+/s2jldNFKMmYTsnJTUk5T+h/Z&#10;FK1GV0C7oXthpEGyF5CR4h9Y8/AaQsElDFQs+qBog3LVWExlpDi1TsdTNk0lRynD5BRhkwmBJOkZ&#10;eAQCFF79kWsKjACa8GpgIOJZBiRAdiYkCzcFcisE5or2IUYznhjkCW28x3WvV0GEPj174lUQEbwB&#10;hFUKmaL0mJS37jc6DHERSkFWspmmjQMPBnoFXRs+B+8EiPDQix8AB0AE3+HcfVAhxR/GW+MomUZm&#10;JX0/PJTB+bomXpcAUvAeSRYI0KUFbAjjuEeFcIeen6ZmXJe0WwpkjWlO8dAMaeyHyDbAPQt7FMVO&#10;10msaBQgimEQBsDbQOlpt5yluPEooOQHTE44C85bkPKDL8E566trDiI8zW8fqYJOHY1pofnLyYLH&#10;lUXIgngzNSbgUXgIRJYytQi8j7wDGbwdUqASatUSlrQUkBQgxa3ItPCujCUU+IQWM0VI0jYjoV7W&#10;5sxJ4LWk/Lc25nwjci2sVJQoShDOBoxi7rex0rfDB7dcKaEQHP3Lglhbm/NUR6xrXNC4jlH0jMsg&#10;vHD4yK7NL+AGmwyCUgfFrPDooOTZsIAArHCyL2AvQ7pjo5NBcXBXVlSv7T8DqlbX+trg2lB6zkaj&#10;rmsCsiQ8Eng+CDkE5c1c4dUBFEJOJQ5Pv32ae+HWJuccAIFHBa4CYwp4Ip0TMEV2BiENvBWwxKms&#10;mRB4CN/V9aQkGAsyOMhwSUtQ5QQiUNR8F8seDwkeFN4bazqmd1ro93RfCUJZqd45MBH+Tioq4QeU&#10;VlyW83pfgPPImnUqSevPFm2l39T/tFCl/GhvHrpVlqw725WSK3jIhuJmUwIDGY1jCp4KpMpJWUF6&#10;b1KEKWCWEUDg/Qgd1Kv0R5GCEagDqVNLHysCt3CoUCnLBZKsLLpCoa6fM0LgUwITEppVKS4BXPpT&#10;kLqI9e6puAKSVLGMCATCKwm8kcBKD94ZOBJTLswBi3iEKIXelXKulGf0c8Y+9Oyb7H3vfr0t9xvu&#10;kQgcGKqXSgBo3xCHxhOTyOSlXNM2yj5jTLXeCTdkteZjiTHr9opaByMCKkNWpThUZlLvLUFH2XVI&#10;kYkpgVftX40T3SBJGUTBkyFAqIRy4t5zRQelzru9sh09uSXgIEWkfUcsvt4s2Wyv5fshpX1Af45E&#10;SWMIOVMggQyZZEGGSJYU0rKuS3MvrVmNEWEUvCCkduIBSmm8qVmR0PqtCywnNUZwMTjyNYGVfNoa&#10;cx29s0CU9mW+VtXv81bvzemYtwY1RrqLDlZm8HxIEdIbZ3l9w7o6r7e4ZN35NeuvE0o4YL2VIwIe&#10;B72IVWPxoPU2Ttns5llrr5+y6sKehzhmN89bZ03AY+OiLW5fsvW9q9bfEmjYu0Ug4k47cESfx2+3&#10;Vu+IQMTtdvDEVZtdPmpzq0ett3rQ2v1Na+qes8s71lvasvmVLWvPzVmppvHNzwgICxxrHzbaeas1&#10;qfypMZSRQylxJ9h6OmzOU4UdjGqOABGEcUtZAKLkcwIeEu3ss/oMjHwOFEFc8hVPAkCCuj1efwQ5&#10;KSALeGO/pmWwxSVvCfPijWSdkgnkNVdSIZsKWQ7oAERQGArljCUKkKiUO05WhHsxJtmLdU5GHeHb&#10;lMADhZmcHBlBRkke6fvIe0pKYx0TapiRkiJFE68AIYWG9hthjHqubNN6j5iABiEHyIDojJTAtDeo&#10;kjKnhDbAxo99d70XqJLV7pa0lOMgbEL2Ao21UvGSFLrkjix+vBGTepdpfcZkjZNNASBxPoHABKED&#10;d/NL2RJ28VRO3QcXP5wu6rpMSR9SMwiPJLKIJmgABN5rkmJMYwAXAeExGcBkYvg1Q8ZIIHgKyODx&#10;BJjpWQhlTE/mBIYIGzHWYby90yaZEV6XImRIDMIXAwAxaOj1KojQ787F8P/jdZgM4EEKHw8EIIKq&#10;lpA7B4AJLzrvCK+DuQb44BGZcH6GAIfuTYlwz/oYke6HSCuZ5CCCGDu573gOQHogx7JQPNwGFBf/&#10;A0BgCUN4g79A2WOsb0AEghovBApp8Mnio38EoIC8YSxv9zyMyjpMAhhAUZBJwgKgZjjeiWDJU+hJ&#10;1qQUE54BlAALH6E1PT2iCZM1nRJ6ZkNIocFliE5JqOp3zikL3Sek+FISggWsI1nceWKCEqC4yZsS&#10;iKRwYjnCC/DrJ7WgM1po/rMAhxaJbzgpaMaHWD9KHX4CDcQQ8jSioiIkAAMlSByahlHLq7NSdFUp&#10;YI2DFDI8By8CpU3M+JHmCigAQMDAZ3xRvIAgKs995jMft+uvP6330ZxIyUKSDDwHzVNMi1NKhcZj&#10;lNoGGVOoixATzdMgNkGmAfnT2hphEPgTUqYSSGQqoMy9gJEEM2mYNMmZ0XPBkwCoERJAQGFl0/zJ&#10;C93ou16cSt9jvJkPcsnJ3uk0JByTIQsFMAN4dE+ME0xx0cqS1PP58+q7kAgh/hH7J0XYG4pJaV08&#10;vWt3XT1n3WrKVubLduLIuo+rt6fWeBOLb3QaUmxdD9UwTwA0uDpRvDi6Jlk2xH8BdXi2HGwREtD5&#10;bHxKhpPS7EJimP8X9G54N4TwBY7xBDFHrGk6sVLaG1CRz+cFiqQEJdBXNxbt0BHafec9FMPc0Stg&#10;RmAErhCt7SkZy1yUi/S/CCEbrzQoKxvg2W6XbWur77U16Db67Htfb29/6iFbnK9YEQ+ALM1BwSs8&#10;I+46hKQWz3i6K/U1UNj1Xs0291ak3AUiM1Nab1Ht3bjtHujZxmpbczJpxw+v2Z3XLtlst+wAkZ4q&#10;Sa1NLGBAQ0yKgFRW+lyEvh3BOsYTUSonbXahahUpO4AKc1FtFGx9oy9AW/b1nS5oHVRkcAikJgRq&#10;8Cyg9CcEnNJScijPnJ7Va1OQOqtPDsibeB3879W8H0VZ4c1e06rtqr6b9rDJ/Mq8e10aAtbTAqB5&#10;/VxqNb1QU7nT1TVKAjBlSxVKVm62BaaStri85PwWusw2OvPebru/ccSq3VUvqV3urnuKaLO/Z7Nb&#10;p239xBXr710n8HDKq2B2V086d6K7esaLWK0cvGQ7R2/2Kpj99dO2JOBx4OgV+8in/sieePqj1t8E&#10;ROwKqGxYrbugZ12wjgDM/NKq3qGh+SEMJ5khUJ7JT+vZpGwFJPIa3wIp6YBRKWIykXjXZrfhmRco&#10;f+fQSCbGBI6rzI1kH9wl+rfgsUWmkuNPgSTcz3ySMgm4iL7aFgAPLUYGYephrVPtUUjbsXGtW2QM&#10;vTd0D10PS5v1CohAnmf1fYo4cW2qzWKJwgEj+4H1PvA+pyRvvCmhwAXkRgxEPmn6RAYWIXP4BXwP&#10;cIHSTkxr3UqJxqTIcLfHBITa5YbR6ZM6C/SdQD94XydCeboX3tvl/oqDFCpJstcIq8LNcE+AZB+h&#10;iEDaTEhHCShpTAgZoEjxYHjzLoCGgAKhFNz8ECyDog8KOngPpLdQprL6aXaF1Q6Pw7NJdF9qWkBA&#10;xKDGe+/VHrmHvjM5gqdcxsmEZLO+GxqZBXIjIALyKF4YPAIoabwQAIjpKendSTw+v/IquGcBfoh7&#10;F0IY49U0VJ0Dh2Kcxls6Bl1M+QRI4Llw0qXeFe9PdAqeWFHyqbh/rcB5gM+H18WrWY7vA4gxAFRK&#10;/4efofemeJX0OO9ONV7WnYMI3Iug1NCdMiigPM2qpOyZfIQpgtBzf6XYUXp8uutcKDRY8vqu/h94&#10;E0KTZVCpXlyCmeJLEMy4Lq6SUrGhxU8YgSqRQrgCEpRaJi4HcWVkZMQ9Iyxiz1WV0sPljfAdKGX3&#10;DkgA4qrGc4AFjPUNOz2njYa1Rb0HuAZkXBzbXbPFnjamQERNlu5MFMUzJDRGXF+KSkIPDwGIHOWU&#10;0XXdipSiw0PAz7wLSoZPgARgBqIlCjBLDj2dE/WZSE1KYegZdS8/9KwOPPRdFDEcEi83DRN/X/nD&#10;KUDZQ/Z75pk3C0Sc1PsK/cqyZZxpmQ1xB6SI5UxdCvpHoGgY57KsSWqrV8pVzY82pCxnNi+blhgp&#10;4So2n3MAnN0vy1DziucCYQRPgvHEIwK6xv3Op5cQF1D0e2neHWgxLvo/XS0XOlW75coZ29mcdQu6&#10;IeuR+h7cCyua2hBTUnolWhZLqVIPAW8EKYikyXq6K/wJKbW2FOqsjiyETAFA+Bl4IjzLokjNBq1D&#10;AQTcuAhDwhY0w5oSSPT6G1oXcF1wmeO6Baw4AVBjk6XYkxQNljy55pTqnZjK2og2JmBnAApJW8W7&#10;BTh1IJzHS6N50nsDomkH3+nWrNWtu6DFw0DaJ+NIuC4J0JMgdea33p3iaYw98+x1KCoCVFrPADoI&#10;uu45K0RtcaFsaystKe3gBaC3CkCPUAueCGKP1MjAZT0hxRDRs1GDodTS93b7suq1tnQAENbWu/bY&#10;I9fs4IG+njtiN1x30l7/2vutpXOduKvxmpqW9agxBTxRaCuG51Fgn6wQwNKUFEtGaxdggoeDktco&#10;Pbqh0n691a5IKfE37itDoSQBk9MzAirKUgyEGsn8yWnPav4gaIYCV3qHmpRlQSBa4HtGoCQlwBJa&#10;k6ek5GW8SHl2F7vWWeg4/6K31LPlrWU7eV7AOqf1V9Ral7Itt1vWWuxbfa6v75cto7VfoY9HRWCp&#10;JOBSLFit3ZYSF/gQECu3FgQ6+pYsdQRiZi3fXPFqmFU6ah66IDBxyoqzm9ZZOWr1hV1rUB1z8ZCn&#10;ZnYEOBY3TllzfkfPpL/3NuzI6av25Ds/Yjfccq8trB6w9vyy5ejXUq7sAwcKoeX1Lj2Bi66DsGw5&#10;ZuWanl0H48nYZDQuCa2NtJ65UK95uKy70NX6RMaOuOxBRnmGmeQRobN0YtI9sRT6wxtAaGHQc4LK&#10;i3SsxEoki4J9SJE0QolUuoRrBOhnf2FIZQVKSOGm9TggguJzyBU8mxhxnomntYwyBkTgUs9mBI6l&#10;xAHM6ABCl5OS3VSTpNiT12vAQNSnG41aw1jxLovGJl35j0upQZwkHRJ+A14FuHhkPVGgiZ9JwyRM&#10;QMgErytHt9u1q1evSp5qHUlnUMgJEMH5I9IzjAFy0hXiPhGT3ymnDYDBc0H4gqJQdKJG6VMDAdd+&#10;CBHshwakmAkxOMlxCCuf3/l7ICSGkAmej1G/Lx4S7gFpk3eaGJExIWXOp/Mt9FwQSOFD+Njo/pBG&#10;Sesc5vrDeCB4H7iJGNWABP5HZgu8BAECHf4M+oTrwd8HIAJPxn8HEXx/bCzx6vmknMKBAETgGSGt&#10;10EIwETACnAUQJSuqb+59wFwousSzoBUS/iComVjVDYmlOEAROCO2DjWJ6iWUqjwIsg/h2jJ4DNR&#10;KCg4AyxmWPksaLIuWDwACOoPENYYgAjibKM6D68FpXxBoRGhQVAsE0DbZRZY8ETo/BleSJOvhYiV&#10;7W44Ka2qBAbWJh4Ar+QoQRORxUzjJNznLH5i34QzuA9sWSq/pSWkZ2aYVNIrJ2xzZcEbJdHvY25W&#10;lktUQjQ9JRSshSoFwOIkjMLzEpZA0AMYsE4JCxBbxIMAf4Hqh8S2cZkzdigsr+IoRUaYAwWAVwKr&#10;H04A3+G6KHvnlFBrQKAFK7lWCz35sVoZf6zAhT5WCMIcgiJKJedxTtyUbAjABJXpeCbSA/GaeLhH&#10;it1BQopsCSm/Uk1gqKBJBuyxiXCRcw28DVOySvHIJL1AlKeWapwGoM/TerQOhkZBnAJssvZoc+7X&#10;lmVPxUaKfTXKafvA+95kd9x21hbmJMRLVIcEcILQJQQlBLgOAIID9ysFmLD2qSQJOYy4PLnvsMjn&#10;pZzaUkLtSsa6zYK1uyUpAFkaAhljkRGjRDuAkpz6kMKLoKPCmgSyhCFZD8wHXBCKJEHKnJBAHBIY&#10;jkqYRVNFWcgS2lkB2XTN0rmqxpKeIAnPkIHfQEaPdxYtFGX5ley6M+fs5NFjPrak0XoqreaESqXe&#10;g0Bg192a++Enr6fBmtKanIlK0Ei4QKTFIuQ7UYGPQSlpuCpk54RKhTP6P2l8uobeh3jrkJ5lWHsC&#10;MumQ5pCqnQ6GNHdBoQqU1/NOgqRBEwCBVMHVVSkuKWTWR7NVtcV+zwtgEYYAuNG7hfLr7CnKUsfT&#10;Ob8uXomswO2oxnEEYLZfiKpQhjMxps+EA3k4EQXqu+gZIGNGBZynNUdxgJ/ASVYWNm57zuczo/fK&#10;N3QfzXlUazwm8JSqSgnqneP5qDf1Wlyf0/dCuKM1q31R0PPpfDqJwv0AVHAsb676+9OKvLe6JnAi&#10;yzVbtMbcgs0IrBVrFZvSHPAe88vLVmt1rUHIo9Cw5sKGTSalALNS9g0BkMUdqy1s+0Exq+7aEQcY&#10;hdayhz26K4etDymyv2Pzq4fc28DRWli1pc0jVu/2bXFly+b6q1L+Vc0TXoWs9RYXrDvX85BNW2NO&#10;um2+krBKiwyXmFXbOffqeMotHrKq9nOprLGkXHXBwZ2DCAFtrO9BFhTtAvAi4ImoawxJvaS0Ml2U&#10;6RsRlSUO4XFr44C+U3KLeRTDUIYKPBqABDKF8u+nT27bbFugXwC5Ualao97QWtR1BCaRpchE7ons&#10;X5xfst7skisbFC1ufsKBWNR4QQEbcL4cPEtRYhgSi0emk4qMV5SUc2ReEa4MBEQp8nxS+wHFJgVG&#10;+YAJ7RV6NlDsCjIn7wRJdNAcDKMKLyMEfgwl5JpXctQeIVMEZU5tBIwn5zFIXkKKhPgJGIG3Acin&#10;UuW0AADFp5xMKSVJmuskrbVRulLAKPKRIYCDDuc3JHQQ+pDek+KclIJmPDyjcYq/hdRJKjvCr6Aw&#10;Y1QWPZ4PwiUUt6KRFWAiECulI6WoR7DyHbCEe4zoc3hfeXtBKg9NSE7oGV8FL1L0hCMCCNHf9Lx4&#10;DRzwcK2RhH9/ajLj70M9jUl9P3g9ph1QBG/DAKTg0db3NafOefGfA5cjlSjvz3nghqB/GFPCHl59&#10;U98dwr3lpZ/HKcuJ0sxao9nVibqYUC2tT0GYENhw885EKMgUlC6C0msWaHGCCHFvkfq2tDBvZ88c&#10;l5AiBDFhNS3QZnPOYrGcPxALELcXE0pKKWguVC0jFxkLD96DhLaUlbvapeBA5eWqrEJdk/oKg/tS&#10;WRElCrmHBlzEXmnehHVLl0UImZAnUXCw4VOyrGIRFGDCEpFRIe1R36R4V/BCYHF6d0cJYIAEoQcI&#10;jYAAlC6Nq9iIEORQPJSfJRuBxlcIaBY63gtc+7gQsVYJ/+BeX1laFojp6ZmIk5PdIospI2UkxMz/&#10;USiUuUVgTwkAOSDRJmfi8OJgAfAdvAI8IzUZzpw86JUjeSZqERB6wiquVuvasBUHgoAPPBNlWUlk&#10;buC65PtYpoRjyArgfQkTAPjyuIf1XDFK02rxsGCcKDVOnFTjL0EZ0XohRtus63dZo2Rv0JsDkOUe&#10;Kt0HCwSX37iEE70nqHFAuMMLMOmT8IJX6yuSXaNrao4JPxUzoGMpc1mpVDSEF0EZbDpMNiX4et2y&#10;dah2GIUQOuw1P+rUJBDAAETwXnSlxINBv4ZJrUtSQke1OaZlTc1kKlJCLVngGQeejB1AivoghEVg&#10;wi/Ndm1rZc1e9/Cjdt258wI5hDYEMPe9LAhoFC/1I+j0Cb8DTwVptPQNAVSTNYKLlWp8xBBJy8Qb&#10;gycGi565npga0s9xARKtP1IxZR0WtG7hXECcG9M44S0AQGQkgCF/Os+AOUjoeTJ4wAB6eHpoMiSQ&#10;zh6hw6fAPQ2Zmu2GLa8uae+kvVEbIaQkISh9D6sdgDKm62NFJ2W1xgScp2YEYmUpAyQyOcmCKM8p&#10;8MCcaI/FBLR4BnfVSxlS14FwRgJOB6GP7KTO1zyUIXGG/6fKAitNgdFa3s8jBNJZrNny9pzmZMrm&#10;VjrW6tVlyZd8TcDZaHQb9q73v9POXjrrdUNIM210m7onQCpvc+vblvIaEloT/b4ACd6HqlVbdVn0&#10;c5ar1JyfQXpottr1olTtpV2rzW0IOOxapj6nY9aqc6vWXt4RkDho+ea85RpzAib6W3/TGvPLtrC+&#10;o9/7Nre2IcWf83TN3rL+PzsvENH38Alrudlt+eEt0jUHnbmWxihrrTntqYKAI2Ef90KEcA6VK8lg&#10;6fSX3HtRodOr5gWPGvPIXse4G6TUE66DwBvRPolJdsMHojxyIZmyeknAQUqYNHLky7CU8pCU+7Dk&#10;D6nArKdh7Q8MnIWFpgP3bELzpbVMVgXrldT8MeSVrktmHZ7SBsaO5A6Wt/dP0EHl4qyMG1/nksMY&#10;mXgtCjqP7Il0UvuMdgMC0BgUGDCEVwmDU2soFQ1AIiMZQ90GemDQ4iChg35JUfhAI+MCRijOcV1L&#10;OmYcDpjWk8YfTwTci3ataXPtWekJ7aF9TwOyirAuXpDjx09aRWtgjHHQfcuEv8ikkyLHAxKbDpwE&#10;t9ilmFG+VGV0ax6X/ijKGaCTEWjL6jt8Fw8GVj46Uut+RsYRclLgybMhBCYCUJDcG5eOE0CiGVdE&#10;QAawFNHf4GcAICZGuL7AAwTMfU+Chw90b5Q4z8UBz4NMCjgM3BMCJ0BkYuDp8PMIYYQjeDECSPD3&#10;06efo08OgEUI0fAznDd0A3U5pEd1bY6pqeCtIFsFns2AkuB1MSKALhnDMzJwIC9ixQIi4ECQskKX&#10;RCqRMSjuftFBq9OCUCqlMAERhD9CvD7qCx0UTE8NUhnbjYYTBMkqQJECDFIpyq3q/3og2ruyaEGd&#10;nhIkJUd2CMKZGLR32pTwjErBJyXU8Xyg9HCzU84XaxDlDHgo6We8AriNcfVP6u8j+j0Wl1CXtUpB&#10;H7JM+KRYFCAC5nqZ7oXajGRjgLhRvoyF99yQQnBLWcKSsQFkAJAg5RFewZWOwsGNjmWMJcu5uHhx&#10;Q/NsKGqAgYcAtDnJyqA9tXsdvDQtcS/yqwNiR0Fx73hi3KoNfUcKZlIKknGGVATYSHlNipCaSKEu&#10;OAOQRBs1WWAS3ImEhIsAIUCIc1B4jAmlbwFZ1N/guQBY01H4CBpTKTGqOHoX0Vyoo4/Xg9bBcdKP&#10;4mRQhJK2LCCEFN4m5oe6DmQ7pEknFOiJy5LHOwVPwI99AiWuUjwn9CuhhDeZJQg5GOHUPRif0lxr&#10;zCBoEvv1jAcJUpQp9Q2osDgqsDYVGfE5JYuhKuVEzJ85LAKEBPIo6kV4huwTQiFYwmQVoBQLEoQp&#10;vVMypzWZlSCRZRTR2kWpo/iZw0Fp8lJegEsCm1z7hfmeAFnVQVBkJqYxkSARAKZvRyItoS3gS65+&#10;aGQWd+8DVVKxjjy9V3NHOAqBTqU/emTgMmYNA6bgSgAqKKU+wf2jWjd4IgRkINjxjEEBpKyifUWG&#10;CuRBrEuKYvFdQDXXYY/Aa2D/YFHS9plS7HyXsA4gDpBVFLCijgeeL96LzI90sez9R6b17OPaz6Rv&#10;MvbUmEhL6SVTWlOELPRshImw+hOaR/pmzEiJxSmcJsWHNyKtuaFLKkCC7xW0RgFz2ZrukaNcdtYb&#10;dhWqUnzdgvWWav4z1nmxlvNMBepeUGCrJNBz6vwJW1rvCzwIGOt/Xi+jKmWrtcP9c82OFP2CQIoM&#10;Ed6/mheQKGuedf39zqGU504VG1bvrei8thXai16CurdxyLKNWf8foKG3tmOl9pzzLJI6Zpc3rLmg&#10;e8/OOeeiu9S3NBlqRYBJ0Rb0OzVGaPq2tr3qoAcAROotpcrJgqEOR54QhhfYkpEjYEw9jqyel2wW&#10;qnLmBfrpJsseocT87GxNR0Nzi+dSY6MDWYCnC9lDZlpZaygveUPpf0rVN3Q9vBUYPN5VWCCSFGEI&#10;k6wh1u/kNCE42vELxEhhY/0DIjKSS6xbwP0gfAuIQLajxAmT5tk3UUJ+M/qeFCNKUTKaI671yDVy&#10;KTIupDydVIkBBY9ABoBkHuFqPALoCHgWZCjU81XrVBqWkI5I6znHZcjOkLkmPZCKJdwbUdSaJ0sP&#10;uQOoiGOA6T6kSNKvopIXgJsR6NY96QZKJU4InCUZUXsHD7sHFe4G5P4shRD3ORB4IUitBDyENEzJ&#10;YilaJxVi6etnlOg0FnlUa51mYShVfS8pJToznZTyh58gI5KS2vAxnOuAJ2VCz0QLiVGjcGNExhQ1&#10;N2hwRQsJFP/4qyAFEAFoCTwInsOzIgAIcCN4LrwZePL1SZpm8HCgI0P4hHfBY+HvsA8gABN+zQFw&#10;4Hr6Hs/MJyCCKpQOmHhnvBwCD/AvABOEKwAthLKotAkoG3Q9RY8DbtyTMakJxmXlHIexYVdkuLsZ&#10;cNxVTHRcF8lKecVlQbNYCGtwPp4LQg+4qhr1plW5kSadAkv0uMcyA9VikWLRkjYSJV91KmbTQoZJ&#10;LWwWC64okGqWQlVa3KEqoCaKBQ0RT8oFjwaMWHoaAF7IefY6B1JUWK244gAgKAWUqGcgSMHgdieG&#10;j5VKVUhi0BxJWc4JnQdTH2SL9cw9UHqAAe/Lrw3JezrRU+8B4MArgksRV/qMlBpcAiyERQkRrHmU&#10;IYAsEPuoCaGJ1viS7cJiZly9HKwENszlApUXhZwBEZNTI1IwE2754erGYmQze1noREafEtjaQICd&#10;kC43o42ua0i4l8t4TjSXUsCVasH6/UUXPABCqiBWZL02GhW9j9B4RcK1QaEqLS5XKkEBklJIC3IA&#10;QypD58qcriGBQ5VIyFTEMrUhSI/EjUmtCcpmcxQlKKknAknLlbIEOB4u6kbAZ8FSZj3ABVlc7Ps7&#10;F4pCv7Ka6D/CGGelnLgmY4yCS6Yl5CKaY1lkVJMkTEQYo6T3btbTttJv6Gc9t67LHNPHAiBB+3ZA&#10;Fe+IFQyfgqp+zuAXCMBtTKgDRY2LF4CDF4k1My2wQiYDzbXwJrEGvFsr76NnJSeffgHTMa4lq1rK&#10;x2tXEIMGAGvM2SNYVfTYYJywnhDGowLfHnbTusDDBcBG6UPYxHVN1UxCIxHNIT+HbIa0gwWyR2DO&#10;k+qKQqBENiQ4535oD7B24dWsbyzb0aOHHUQQGoTTAteBnhsU5ILzgIeNECHrhFb2pPalctqvAhJk&#10;f0R0n1A/I+qeB0JrUe2X6IyUCUBZVjbnxbVfk/pOvBhqQ4zrfSaI2WstEgbJCqyTLgp3gvLbhCGo&#10;+YEbnzRTUkhzZY1ZSYBF4B4QUWtVvEIn41KSUkQJd+Yb1p5r+CfKtyHlWhegyFXLVpmdteo8mRpz&#10;XkYaciZVM0Obc0BEx/kTeCqyVSnlzrwVmrM6t2PTUkTV2QUvRV1u9yzfaFtNYCEnwJmr1a3Uavt3&#10;qVORg6ip54HgWdP9m/MCIP15u/2eO2zjwLoAXtnDMNS+AEQsrS9bh/RsPaeTg7Wn47lJq3RyAg8p&#10;jRGhDY2/1iLFtBjPCeSu1i/l71eXura5Nm8VnYNXj2wsSlY7yV2yDA8slSgBDzRIpOIuBanwLE96&#10;mnDWer2u1qVku9YjhFNShXFJ07kTEiCGXwwDT4ZBHWBPGE7rDy9vaGuPNTwqeTUiZcLekPJCH0QE&#10;zPXdSSlGjIlAwExYUxZ/Non3V/uW6+s8QprwMwjJkjoKgZ6ww5QABUe7XLNjW7vW1zh3axXJ6xHL&#10;SFZitRMe6Wt+OvWWeya8FIDkHx6K0KI75iGJqPRTOiYAK/1C3QkULQZwUSCQir1wKvAkInsJPVAP&#10;AW8KSjdwBoKipSU2JMYBcRFFiYImNRKljecEAMAnIIFeGR7WkaL1WhX7BqGX3tZB9c0pyVJS0NOa&#10;w2mNF6TR4IngfVDEgXcRvA2QKPX3fS+BeyH0XCh9MiucjMm76R7o5Qn9vSjZ3Ci1XwU0hCgC+OFa&#10;4Wd/T/2O54SD8zj42b0den8+Bz8790IgiwMPOPwHvErMJ0YvHim+6+EQXX8INwwVqrAQsVKxiJzQ&#10;R1lr3LcRTZSU3TTxJEg2I8FVy8SgpGC/4y6qVZuaMFk8WkRUZ3TvhkCJhxk0eHAiyD9l8mekVAEI&#10;SW2Isixm3FcQ3PCCIPxYwDEJwLQ2SlICNI71KgHp4GFkWC86rInV3xD+UjgU+PEFqueEpEimAVUt&#10;Z6QQaCRDnw36f5DCWC5hyWO1QiqS9e7WI8gzeByo/oiA95RJPR+AhiwUNhcV4Lzgi6yxOpb/DKES&#10;QBQhD1zVAYDApahUi+6VQLDDgXAGswQorkYWNNY44AswgfIhpo4Xwbv2RQiJ0EdEi1WAxOsNIEi0&#10;uQBXEKrKUi4oSyx/gAFABuBGvww4E4cOHRbIkGUi6wJi1fb2tqefQq6iOt7m9oJ/Et/Gpc/Y426H&#10;D4M3IpkkvFTSmOKZ0Hk6KOxEfJM4ZaMh61GWkJMapdgJB1BThKqNpD0SRoIr0u3SF0ACExIebtpK&#10;wQGNl9AFcOr5AI6tZsPWl/vOc/H6HbFQhpqKknwSImJeIVBCCus0s7a13tX5Ub8nQJPMkWmtWw+F&#10;CAjANcgXBTpTQt36Hy74Ca29Kc3F2JRArKx4ur6iWAEt9EahhTtpsHxCjCVUgDInyyCyb7Vn8jUb&#10;xyqZltVbbMvKlxUpkEcnVOpVrMy3PGWVQlRUPB3UjgCooLwXFzteNZXwFRlHgEUAV6g2SRZHyvci&#10;z7bYn3OL3NNjNU/wSvAwAA7cy5CY8eeHuwMAhmRMyI31654wQkYAGSxPgQmABB1o8SByLcolQ6wM&#10;zdESAlyArJxAkvat1hUdQeFcEH4Z1vN6e3BZx96FlTXcaDqImNb3JghTESLT+UntMbxdUfahxj+h&#10;94pqHeNZ4WfqVTA3ydyUH2UBPkJQhCtpysczFrUX6XOSL8LVSElpt5yD0V1o6hkESFgL3ZbNba/Z&#10;3HrfNo5ueSlp0l7LLVnwhAsAIjWIlyUp/55zJ6gpAaggw4OQSLai+5VpIlayaSlq+BalZmiQ1Vro&#10;Waff0z1nbW55zjNHAEEQQPnc2ttyzgZAlUZjeEo45gQwEoS34O9IVpQaeoeyQCNexkLMvWvTkg+J&#10;fM4i2gM0mMObheJmXbT0HgAJvJ/IH8ILzOcg9dvrwkgOB2K7jCzNVZI9oz0Yw5MnGVoVyBqWrKQm&#10;DSRL9px3a5TFDBETTxlWPx5f0j2pCFzQ3FALBiAx1xPQcoNS18VrIRmJrPbOyTICUYreV0kGWJm1&#10;GAk9isiU8H4QoxOShYFfhWz2JlQyGL0546R0ytiYNTTmu2srttAWwMN7qn1K2nmWMREAoecF1jsh&#10;dbpJZmTkBH4DWVQaq31uA54BsjympfTxBJCW6h4PyatOo2FVQrla46GCZrD2sdZRnChZDgpVuZL1&#10;sA37VdcYmXRAQM8NgIMTJPWJIZySTCS8QyVOFC4eWzz4/B2PCIoe0ACImJG+xMtCc0vSO71I1jjh&#10;BCnsfcVNYSnuHSpu8lx4gbQvx6W88UDo2jQPC03E0J8J++zH/od98rlP2u7mIX0ncA7xXIT3I5QR&#10;3g3+RAAjAg4OSELBKdI5g6eD8ZUe3CeQhmvoXroma4Z5DGTKcYGt4KnwQ9eX4QPxRAhHC8N7Qsga&#10;a7QKjoKp5DijBZyY0CQKBdK5MKKJh1znDVg0KQAE0G0oVhVScbDaUZx4IYKCnPHUECqXwaL1Uqpa&#10;qDkpCJQ8aXogXqxxOAD0UJgRiCjIkjssxXLu8CFXnp12UwsgKNUpKQovx63vh5Q+WZaybqmqifeh&#10;KOupTL0IKZgqMdwJWc9YxBJuKAmaLUEeAp06qVPPRdiB+1OoiU1KlkaIC2oB6H54LmqFpF08vWMr&#10;i2XLZbRZsdZ0Pp01cSfjwQBEINDhWXiWisAUVgTvCJAgxIG7kU0OmOCeWCCeWilrj/RQBAkHigdA&#10;hmJFoJDlQfgGoVFE4MoCwluBu4426qTmehElvQ+VIQF5xMWrtZDf75krEjIoLMbgVx1JtWBA+9rs&#10;LGZykzMZbWAhXBrmkOIFWYswxKByG+AJBbm707d77rxJG1UgTIIVMivCDGVO35GBUka4eYopoQEs&#10;CsJXM1S3jDuAa0toO89FgAFwNC4gAria1tgAnMicKGDRRiWINAaAuAkBFTxMCD5AREMKLnQglXUC&#10;z0H3Jw48pu+OSoGOaTNTNhornvjz7qFtO3b8kCt5gE6zSQhHm3VqxJ/ByZ8aczpaTkl5AyLIlEjn&#10;6hL8GmsJnkKl6VwiPETdZslTVW+/ckIWwoyeR8pBzwDIopokIJTKq3OzFQ9F0T3WQwuyzEuljCsI&#10;wCdgtlYv29LygtaFhJ6eZULv4I25BMABBMwt1TPJosEbERq6lTWOZQdjdb0foALAV69X9T2BMa3D&#10;wXepu0EV0GEJ5XS+6GGShMBBSWNI6BAFTot5smImBJYDJ6HgfUqwzGNSHDGt3zEBmUnNYUz3JGuE&#10;qozRhASu1gY9N+C0OIlQc4Jir3W0TvU7VTTxRJAmWmsL8GalhPXegCYP+Qi0A/QAHJ5e2qLkNnwC&#10;GS7tkpU7slw1rr2NRWsstuzi1QtO0pxOjFlzDmXPswi0rRIK6VhDlnmnvygw0bXm/KzNSrYMwEIB&#10;cmMxb+3FWSu3637gcaBeBd1kSTEGuHAsrM4LUJA1smT97eWQulpKu9chK2NiROuW9VIlnKt3Sgs0&#10;ACJSBSnslMBhVoA2HYBVXnMAzwUvAWCPuQdoDnrpOGla88u+gLQMwRvDhLAY9QlK+oTQTpgVUE+F&#10;SkKJhCdpEAipEGJ0udLQvoeIXdJeEYiLJnRNrQXNZUnfbem9HrjzFrvn2s0uZx579EF78IH73FAc&#10;wXCU3Ee2zmgN4fGDfNwW2ELxl/XcBZ3H//BOUFTPCwoKrNDcEcMEb4QbKNrzGIHU98F7iFzHo8w1&#10;uxovvJlw2PC4Ut2XjAc4c8ho6heVCrpnqeaKjbDEhJQ7YYO51rzGQZa+wBHKG2MW0iVhkLTGwomZ&#10;komegYBl7pyDpL5PFkQo/QxwQBfisgdseHabrskxSlgC4LVvCAMS4H14KGOKkAD6MKHrSo7qvXle&#10;J1RK+aal//DiAyTgfkTGNffRtMYIpR9ABNkPgC28wByACZ6LDBbOde+Hrjmpc6b41HMmpMw//aGP&#10;2yc++FHb6G844KEmBOBjwGsIgIAUz1AvIlSs1PvqGJQGD8BJ5w/xPBA2QwjFAYlAC+ELni2Xw5ON&#10;YSzDIwbHBT1WsKGpCSxaWVUABdzPCVn42thH9lYkBLXwNaH1jDazBiAr4VuWoGlIOYE2IVqwOFik&#10;KHBqqEMaxIWPC576EIAL+kkAIoiPYU3T2Gu2WrDzRw7YxnzHSXqAARQuHR9pEpXUpDe1WS4c2LRH&#10;br/FlrTpUfosQMIp1HWnSQzKAqsKFx3oGjSclkKppCatnpywhgRgSRbsjBQJXSqxDFEsCGRi1O5W&#10;16AAJjxUoGdH0QMgsAroLskmxsIkVl+WMNtZa2vSKlYraUCxsnR/T3vVpvDUSD07CP5V17UEM6DK&#10;3dooOF3LhQUVG/WsIWV2xBUsCh6FRlyfgzbTTvojPq2D+hh01+S9IfDhecEzADofFPEidlUu192r&#10;g5JBGcRmiGkL0EVHZcHiXufZSNmD3CihLwUJsRWuBl4jNgYcFtxqqaQU80woh4v3BAImwIj4Okpw&#10;qd+0i+eOuvehIAuINu9JCTKIklWtIUIdhFrien5Ij4NmXCgz39wChqSGIlCoy+FeAT0fCpzCVJ4V&#10;obno1ksadymCWs7o8eFhKX2inEN9h0ndX/Ok69D6mzof/B0FOKFPqjNSQnpMa9RdrFL8fVn6vV5D&#10;m2LcDh1YsbOnDodQjMYV7xjglAyGpM6Fj1AUUKNyJDUbSLn0MIAUKWsQ0ERzuJ2ltjWLCQeyKY03&#10;WUA0MsMTxhqiuRvln2cigAqt+9iwV2FlrrEqWXf1WsXm52b9+QKnZMB9IOWKdLcx9x55qEXvjPua&#10;FGJP19V6GXSnJS2QODl8JwBbtdYIWTd6f6xfvA8ACUpqcz3AC8XSPB1V9yQbipAKRbaimhuyXUix&#10;pGZDUvecEqAfYQ3rHoQs8ByRcYPyJxyFB2E6obWLQtc704K81tU6IvUzr/nLARAi7oUYgIgyCl33&#10;oOEY6bRHT+zY8bO71uzBMdB8yLKnt0emrLVbyXqmB51CFza7UuhSvgJvUckxKkMO+oEUJG8oblXD&#10;4gUkCGjxTnwCNNgDA+8CR6VVcbBAuingoFiX0hbwzgswACTofVGbrTthFJARup9qjlo1b67l4SC8&#10;NpBNBRqKDZ550vJVyYMifJcAzuiTAqAje8eruBazmiPI0xg1cLf0dwCE9gseV+RHq9PU2ss7+KO4&#10;HIYORHeAPWtjQKzEmIAQiSs6mRD4laxLa3+jTKmtgxfj3NGD9s4nHreDa307e+ygba70tdcStray&#10;au0mngjCwxrrRFZ7SwBPMiI6jjLEWMOwFBCQQcnvXC+tNQSHwnsHaX3F0AtSmnTf5Fm8Wq+MKWQ8&#10;pHl65nh/D60dDuRhqMqLXOd5KWMdDD1CI6QXUqdgTPqEVgMQ87uNthQ2zyOQpfeE41FIU2BOOkjy&#10;hdA38hdiJSCB7INYtCQlrr3kylMyQgqT2hZ4TwJw0f3GySAMICI0stJ9pXw5F4seciEVJYekaEf0&#10;3VGBBw9p6HdCJmSfkEoaHZWM0r0xnt0boWt6OGafnOgERil4jHHuGz4FJvAE6PpwP+IQRyXbk1Mx&#10;i9FYbJg01XE7uLJhhzd3nDvCc4bvkWUZQiMBRABICPHoO4QpdB7vQmgnVBXl/3gtJMPIQhkZZKlg&#10;jOrdBGCgI8CPwztBHxP0+Sie/2iG7AwQkVCXAAItqslV7y/V7K5r5217tWMlTexar+OegagmH/IL&#10;cV8G2NPXNMG4ynDLJ5NJCWP93y1tqjlqA2gyuSEeCYr2EEPDC3Fwac4++f6n7aHbrni4gQWIkiU3&#10;3yuqafIbEpgtKRfAAhvJ+3CwePW/gn7PxoLAhGzEYsLlRL33njb6dYf69sjlk7asDZ+QYk/g2dBC&#10;wvVPcydcxWxe0Caba7bb3d+MvFMgm8JvwCOBFUwhJgQz5ZnjESHxzKSVstocUhyEPVAirkgEiBD0&#10;/IwbkIMNTrlwFCXCPhSzCnFxPBjE3Ql/4AHBIwGxkzRFFFuWjBKBHs/tluDF3Yg3wi12PRdjFmo+&#10;4JqbdBTNxvO6DLJU2JChuh2ucAkyCVW8G/BG4CiQTjau+wF8UDLMlbvkksQQ9ZxCmoQyyD1nY5On&#10;XZfgJRYPh4MMGEIKWE6kWBJ2onsg8wyYqOr/1JCIRiVwZsZ9jeG58Vx0vQcpn3hRsKKqUiAOIDQ/&#10;hIZ4Pty3eBkouEOL8i1ZgDS7QumigCFaAowG9TzIIAL4kUWEx8oL5/A/XStUaMSVn3TXLnOPwk5L&#10;AeCF6PXqbskzd4BkGOCsDXKj3dOVSnsBo2yhpLWe13elmOBD6H6AR0/1Za3pXWsaaw5CXxT0wXNC&#10;QS44NABAeDXRKfoa6BwpGSf56hmotVHVWmF94L3Cjc1+gnvEs0KaRCACUicQ2hpv3o91BRcFEEHq&#10;LSWSqYXC8/h9dR5hLWp3pDICBBI68DvIUInq3YIii8qype4K/BmBeQAcSq0NJ6BoUxoXSJeEO4iz&#10;52SxjmntjwnwwTEhJXNAiAQQE4aiGiPk1gTpnLLI4QOUWyh0jb0AeaEmWaG9lNUaIVRBaqun0eq+&#10;fG5sr9hzH3uvffGv/8B2jsjqF0CYkYEAAOFaTuSspL1ORUqgEoXN/6idwfUBMfQJgUcBRwKPgrff&#10;FjCIC7QAXCgElSMEUhdYFCgYAAUyghLUyyAUh0GVE8gRgC0KCGUKSZtd6lh/a9EKzYJVuzIqBCoA&#10;IKWGwCUeA8bDwYneh1LyMjpiCYHKDOOyXwQqgbHCnFKELmfd3qxt76xrD8PCh3MgoS3ATiNByMN4&#10;RSkbny+TpixLWIoV0iJkbcpOo/TSArjtxqz+Brtea0+GHK2qWcukWMIBg6uD/LhwfE8g4g3ehTal&#10;tRaVsUiWBWWmI7KskQHsf+pCkNXg2QUQHyM6V2syizdjn1dBmCMlmQOpGC8CRibyBCJyudaRrKB0&#10;NSAieDUoDYAcw3OCQYInlzDe3MK85r+iNa/5FCjAlY6OyQvM0/p+aFhKVsqP8suUIADcwJMghRIu&#10;BSAnKz0A0dTls8YRDzbETieIQyAUgPA+FVKeEf3uijqiNaO9TugGoIWOCw0pKXwlJYqxDdjAk+EK&#10;GsCgQ3qHWi50GPXqj2RqSPmjsAE38CKgAwAiJvXsdNX0glM6J0bKeUJgYx8okcnCvZ1ioOuRMgrn&#10;A14iYCSjOYjrbxxU9pzR+HJ4g0ddk2sACvCsBA+DnoXwhe7FO/A+eDW8YqbWB+RXP3808CKmJ8jG&#10;DC3R6ZsRwhahfwdeCCdbTsUdWDAHeKyHqBgWGK3aTNr0NAQ6ute3j374rXZKmxZeAZaUpxRJ2aDs&#10;ie97LJ7YloQJ3gfcVFiWrgy1+Un1c4KjFArxW2KcnvYogZqS8ulpk146esDWulqsWkBeIU3XoVEX&#10;xDTibA4eJNgID6C04G3AhfBwiJQPHoaCFPs0/9fgxfQeKf3/4ELTfu3p19gXPvEuOyeEXdNCz2tx&#10;eNrQuJSW7jdOqEHCnxheVAKZplRYypCS4A0AIDj4OaL3xzJAyJPaSZGqhBQbCp3nRnlRAIkNTsEm&#10;6kIgtAEjeDQ4UJhlLeqgAPBGBPJhyOKQRaLxITuC0IPXxZfyoSjQtKxVqgemIFBKYDK29BdxMqkA&#10;CyCFVt+QeTxHWpsKa4NcapQPz0aIpSZLiiqYeCCoJzDgHBDOIO6NJwQlgmUDYgeN4/YMwASvhxbk&#10;CA2A9JyaR9IaqXgIg7ymuRy0DCfljBhgXs8EEZU01N1Dy7Iu01J6AC5tKI0dB+9N6IN3IUWT8aQR&#10;Gc+I4utKeXWlzGiURllrPEl13askAU6hLzgjgA4UFiEhxpambgAZXKJYVAC8UIYdQTTlihHLPaQS&#10;By8R6xRPDSALQqOTFbHktF4YSzw7M1h3COqM5ihf0X1bVip1LJOTRVuuOPOdsIP3lNBawXu0sTbr&#10;3AfWFYRTwj8AAYAd3hjeP3iEJh1szUsJnT5xyFpSQoFTFLhH9JfxBj96BhqYEb7gnX0Na87wZPGu&#10;xJIpAlbTmKS1TuNaP4ATgIWnKGvusOQmpRCisirGZS3BU8I9TAwdXgZZKjVZ6HgjXJGTpSRLHpc9&#10;3gZaT9PKHcDpa1V7CLIl9R0AABmBiRpAzEG61i1zg8LUO9JuHCWcyuFBwZUvmYAHgloSWuMACcAF&#10;1jv/Q6l35xp267XL9uyHnrFKI+v9JqixQe8JwAKhE0iKwYOg70PY1Prg+4QTyvWyFLbeA/AugwAF&#10;j1cBIFOoSdFzT4EDb4WO14IaHjyDQMPAW8K9nARalNU7W7b+ckNrJealq+f0c7kpJUuJ+OyUexhI&#10;UyW9E+BKKAwgQeouYUoPJ0qusLYAsRTco7gf6djJRMb5Za2WjDZZ/3ABcMtPSLHARZiJIL/gTsna&#10;l/U6HcsKzMHpwTApSdnEpaQ0R5PaB6Qya55JdcQ179Vupei9iqsO5PbEsGSs9kqv3XCXPyFqwhwY&#10;IoQysZBh7+ORTKWKApgAC4EDKWw8vlMCA3U4NdpLcSlwMj28xoM+J/UJwZI4Om5+rH+UPiWkIT2m&#10;BUwgaFJ4CtI5hhZycXRUa1pgB04WJbYjEb0/7+XGquST7uUFjyTrvaw1dSamk7onClX7Sc+U2Pew&#10;vPbBu21B+gUDBVnPHkJpwvOapujSpOTAqJ5PRnRc75XQ9Vf7feu2mlK2Ur7SKTwrCjhUWEZJk8bJ&#10;3/aBhICC97TQOWN6N5QtoV8vNQ3xU+/PeMHPoCgWn35dAQT4iLRi58CDTMEq554Q2sdTRHRA8jfO&#10;u+va6Dg4FoCHrEAPNUJSZL1oHml6xlwDIvCC0NzMgYPAB2mnAIhBqIewSET39p/HkYNaS1ozZHhE&#10;NKa8F2EaAAQgAW8D51FryD2zOcmn6bQN7XNLhkA7uGpYFFh7KEh6U8y1tcmEmAfxZworEW8DPODK&#10;xuPgQk6T5taOBJT3Nug2vcMlJDgUEy5+XHaD/Gf4CnEdCV2jIkFT0uRGBBi4Dq5tFjNABa/BNEpS&#10;QpZUN2KMCE/cejkJ/aSu0ZSgXqRYkgR3SgM+wyIWwFhtFu3hqyftrguHrC3hmNMC75ZbEqZpt+gG&#10;BEjctdSiSGCVJ9hAhBVCiueYJpK4Iud4Dr6EMgDCiZx6JzwyuM1DS2xZQroGJEu4CihD3NKuzByM&#10;SBlJWbFJcPWh4Elb4n2pL+GehyTM4BG3LBHe3qVPygjSHVUwARIQ/7DMuSaluBH4WM14OaISELgx&#10;3fujgzj41uaqAxWUpDfj0jV5byfvCQigyIc1joQOULD87sVcBKzIsgFYcsCBwUvDtXB3D2L0uLnx&#10;SlD1FJInYMDnR+/qWQoCFNN6TppDNVoSQpqrskAmFiasczwAfCc6JaCUQWlrviOM+5QtLbbt/Ok9&#10;+8C7nrLbr1ywsgAc3geyYgiN0CWUsFRwg85Yf3HelvqLurcEv54PcichFZ6H9Yk3Y+Ay5XyECkRd&#10;zwSSMgdgrawv2KWbrrP+0rz+pvGnlK6E3KTWFq3pAREI7VFZSAihfK5pNOsalmDAS0H2BGMIuCKN&#10;crHfto4sVBqkOXASeECputdCc8/P7BEKQ62skN0zY51myQEVYHRa+wDCLy19saBQBlgqMO5RiBSu&#10;ohQ5FiWZIHWNaT4pq1v7BQ9IRmuHUJL3zNC6R5EkAEQJPAZSWkmtQQkHQChhJGqGUPOEZ2+2677n&#10;6F9RkCImlFFsVDTneb0LBNGCrwXPoChmbG1zyUuB42Gq1isuD/B88KxOXJWiR4kWSgIkZE+wFvHK&#10;4NkDFFDICmCwr9Arsu7rHckMnVuuZm1ju2+NjtaR1pJXe5QSj1MwTgof7wFcCwideBQoNIbiBkAw&#10;ThykEgMkPHRRTOpdJK/qlNbGqxC8IoAGSJuz/aY+BQ70v2YXz1NElnTc5heLms+c9hbjNa61n7L+&#10;is6rAVq0vwrhgDBaa5CKmvfnwBNChsrK6rwbAaRt5tMFy8T1fynLbBquEYTvgs31+nbi+BkB86aU&#10;jPak5mfQQRnZ62WWWQ9SAlRfjSakDDWvFJYjdk7KXyqStiQeBAr8SeHg5QCAUq8FQ4VreJaDZG5E&#10;f0NpDTgMsO8DSVDySkp8QoqWyq4oSi8f7dVwtX+k7Ka0pjhIvSQbCbIkvDmel1TwKtlXAiSTUmQo&#10;V5Qsyhdl7MRCXZPGUJlU3o0UjBe4XFjyFH6igFLINNA+ECjxIoTsS+1Br5Ugy9ktaCkz50NIwUL+&#10;L2kf3nXzDfaJD7/HQQSeCLyd3gxMipRnwH0fmUzrGQQe9F54IMgwKUtXQcQERJQLVVfCKGSyCge1&#10;INy7AxdCCpfnYLyw2uGP/SpLY9znj/CIt9bWdzDyGOPAScGrrnHV8xN+mCRjQ/oL8irjNykwxdxM&#10;a16oM+EVNgVMIgIoKY0p2ZIUGaOiLjKC63MfQjPuBdH1IGV64S8dMQEaeB0QM7kOng3PbNG7w21I&#10;J4uaQ/p9yFDX9VkHwfsQQCDeaeYIkLuxeUB7uuzrw0FEQaiCsqbEjRC2xLFD/HbMwQQ5+PydiWhU&#10;y74BUH5MKIsahUYsjnje0AguoxCfJpMBixyggdAkNo/QrEh54UmI6dw4qBHkqt9BgVhfgA9CFAUd&#10;KGhPE5SgxJsBoY9zM1K6dSmSa+d37akHbrYLB/pWkyAsSxE3JCiiUowFemfICstKiIHgagUJRUCE&#10;nomKk5RLxloD1KR1bjaJ8hOS1TN4dokG0VviSpDz7mUJH0hzxCjxQpCnDauZOD6EJ94XgMGBQgRQ&#10;EO/DawN5MqJNBdqkZgBeG0icuCwBELwfMWuAhHfEE6gaKCM6/IVeBrLuZWmRhYGix/0XAI8Wm8aI&#10;1Fz4FG7p676cR4zcFb9ACfcAPBEy6XZlQWcom6rr8A5SPF7BMkt655DmXFacnpn26EX9jZg64IX2&#10;zRA0sYBxxbpHQqAJr0m7y9rANQenAYAQUhBxcaMMEM4VgbuqrkEdD8AP4MY9EawjwBTvI0BBCCce&#10;G7Url07YJz/yjF2+eNi6CPsU3h8J6hwWTnh/eAaAj+2NZVnwZQeErBvmFq9XRu9c0LpL6j7Uf4AT&#10;g2Xu5dSntGG0fgG6xPDvvO+affFLf2qXbrxozWbTlSvpx167fzqi87RhNIeACIqsFAptzRHERCxj&#10;vX+94Qo0pXEHrHlFSGLmujehGTxqcA3wyHFPXNqNhhSjDrJY8DRB6iRjg4qv7DMECxYG1g3CCfdw&#10;NhdIkBBiWc+sMxrlzQnAdxtVrT8plRRubgjTus6kAG1BikqWXyFflSCTZSohhnIhnESIiSJelMKm&#10;ZXdnVkJU4zY+rb1dr3kGAzUhhrTnE1oPTnQV6PImdFrrAAjCDhAhvcBVFnIk70ODMzJccNVLELPf&#10;BNSpeknWxvSMxj2nsasmLENVTFKbPQwhQJyNSDGTaipQ1C16/w44EZWW1nJGe4MupdWkJbQWMngN&#10;AA86l/MDKCB89StPQEXjAv8BfgR1GtICLHgi/FzJOMIafKfcCOGKcoNwhIyUlZoAgMY3K5lW1r5N&#10;ykjIUY9Ee31mSDJN8ik1qv8J/Oj50wI4UckTmpNF45OaYwCEgL4AztHj2w6eHejGEu5Ozmn9pJNw&#10;GSZ1jAvYxm19fVPzE0AschnFBthmLpEXeHUnJU8isgrHJmQESokw5ngtKOJUy1E3gc7F1B8YlTxB&#10;XmsNoeBRUjoGGQ9JQtECIgBlvI4oj9CpMav1w3NJ+UhJhrg5Vi5hU/bsiJMWKQqYTsjalsxC+Q0U&#10;IMAEQwKPCzH+UKxKctOVJYarQLGUHCAKRcb/Ou053UOKS+AgOg2noav7aBzdoyLwLBlUKpUcCId0&#10;xAAkpkZ0fyliCjtRkyElkDsnwNvXOkZuE5L2zBApWbIpHHwMa23oHhF+1j1pAokhnYoDkGLWbnbt&#10;4M4RyT7kjoBequjv70paz4rVHkIaeG/DNakCSRYEHAS35KX4eZ9Rnc/h/AP9Dhjx1NBxikIF7gJh&#10;gkDKxOOccxDWrNWtnCtoPPV3fd8BgORAQiAKEEGW46GdA5qD0NIdncXY8pzcg2enUyiOAr7vvArO&#10;0f/xbNA3JCRW8GwC5TEBfcKcArSDtusAQOaeZ8djCYDrzS5au72gvSydr/eR3gdVcRHdWIodAtuh&#10;7XXbXlsSoACpBmQUKpPFnTsA6cwVuhQ7cVuY3xC9UPRe5EQK5sDmhnVbDY934UJG4WAB4tWIS2FC&#10;0sxFYpaellKAbEnMT4qlJotlZ7Uny1MDpU3I+fAMULAoXmKDeDJ25qr22Q+8xX747b+xD77lQatL&#10;KUzpmf4/Rf1ZjKVrdh7oRcY87h3DjthDDDumHONk5skz5Zkn1HhQVadQA4pVBIuoIiEWSIIliARF&#10;SISkhii0GhIhNShDLUAwZMGSAbsbGgzIcAsQ4Jbttg0PgN13vvBw0Te+8YXvP7/P+nKTFxuRGbH3&#10;v///G9Z617vetb5xjLecubbWReXu7RUSQxui4irfHeezuxG0nNfRIEYhhuCYg4rhPdjNBgpaPcj7&#10;nfUuv3c6OUl0F8MIHMRpOvDJoV7azgIRUgocV4ni8nsb3ndwkr2FbJ43m6gfbtIpJBReieFGQfZx&#10;0p3hwYSsB3CIjFUwqJbJYovhQIN24KACJv+P8+CcRPo6HWqudRIDfHaeKGS/15qfnh5X5CO15Dum&#10;hGMZJ2DhIBucTgXAAwAJJuVKlfV6JueSzOPwLnwmTtdmpFUAStDnXdPQDfXd6w/by4/ejEEWlSdS&#10;ChAi1FvJeqBUZ+CJ6fQdwEQQChIJovhL2xHjIH1BWDhNNHiSKHNrU7XJfh1Qde4E0gGRacZtL9cj&#10;xjvyPMO8B3jLfWVtAahaZ5dmAoMTZ3yWqPTz996KcY0B4igAy0TE0ldSZZ5HekEe/7Ovf9p+6/f+&#10;UnV3lBqhNamjzpWsvaKR17AB2YCMLJp1GONCOLYSI7yc95RYN3MHtPU0SaKCzJeyTfNHA8MRoPMr&#10;tZTfAQ90L/p+0I44gEsayrrSXMzaJYw7OtRCOM6hdAxSAs5eke7IHsxcffjeG+35aw8y/9vFPgCV&#10;AAvGhWBWQ5zK12Y/9JNzYxCzrpzYiTXh2CtifvG40UJIXQxjxEazeVvO3rkXh0AHcXEza7eP4pTP&#10;D9rDJ5ft5fsvKvI2hs51QTcf5l69RNgErHUmQ/YzTY6UxOAgURVnm8j9YJI1wAFPAiACCggngYkC&#10;FHqgYA3O6BkSfQ2We6VD1sL8fsAq9iLv2z/ZzSufzf9VQ2AWgAPrE4gobQZQkRfWAhtRHU3zng44&#10;gBdpDL+j3fD7rYDfSYGI0fFaOz+PfTrdDlAbtKf5/fRYLwJgGjjHjmy3m9tp1mXAY+6nun26p7wI&#10;1mtt5/uxlsoblTCK7IEI62vxGo8zbrGLmMWj/WGcBGcc8AsY2jNZO0TCOobqAULPYr1iDKURX9w9&#10;TWCUzxSzgFbPWopTAjbYIutZ/pxdpHPgOARYdWjWZuYpQERkDTxY4/LfVRoa0KFCQhdLrAGdgQ6p&#10;bHyx1bFJ2FmAAhspGGHnPEun6/OKQ5TC2A+IVaJZIsREutIMxVbEoQIOw+2TjJFoO3MW8GudS0uq&#10;OHEvWjqvrdAo0DXEFm3m/oGc+LMNvimvk9gbQV1PM/dUhIZLdc7EUu5rPQHh1lE51p08m74VhP8q&#10;CJ2zUT0lROLxB9iSHu13IAQolCYi370QoFd/iRU9HlR8ABoB/nn53OIl9YIJ2UvUL52iIdS6nhDY&#10;jHyG8zZegofz6VlsWgLZ3B8Q4Ocge5jAUtXHQeyTDtGAppRJCSbzPi8gwndhvMzz2fgs/mqvelcA&#10;lzu5Fm2E8f6L+801M781XxkD/TxKm+F7X+lrgD0pKgd2KWuveRMVo7fQ4fLA1/OL9uUX32xvv3i9&#10;53AMaBbeMAbUwnQug6ZJuqehiCwmZZ0qBOTrdGREDT26ua1olhjIRHJqVPSEjajmccDHKGBkP99f&#10;at9MNHW/aofbi5N2tLdWOgwOjKFVK027cJAFPIrTeZbI6c/+xi/a/+q//NP2ez/6qM2D9jkNQrWj&#10;A07TpvNZUTNKLQ48C6lSGDHYT2IIXzr0KBHF8X5QdYwpVgK6k687OcA6nGYAM5kxnONsXOkMzkpz&#10;o6r0SNRc6l+OuASO2eTbAVKi4zyrMsFetprI/uy2coyQMFoaLdfz4tIRJ3ESu8VoOJlTVQXDgH6U&#10;c8YUEFxySOWcdmMAgImMWaUpGL8YvPMY19uHJ+3R3axdJ3oDLjgv3wF8SA3RZqDyCWlFosbEQWt6&#10;HIi85eJUo2hk8/DmojQIe9vmxfuzefNMDAdmAiUtfz0WuV0RpeWe8/m1zJEoaT9OjpCN4R4c5r73&#10;Y4QCYrAkjKnOn8SXUkpACh0B+t38MUrjGN+xzofDlfxOH4/NOH3gxXNsVjmmY5G1vqb0Vrny/PF1&#10;jHwi+/lJ7+eRyFNVxyTR9qlxytx7LYCRCg7jSieB/p6dJiKfjvOMud+sN0ZZVFDlYdmomzFolNhy&#10;tvKgBGvEXgTE9ApbmUPRuHH2rJ1xyXNmrs0ZQOzfFPjAhI6nC32HNWOMgQvrQeoLDd1p5l6C5lAh&#10;63k1e8baAlSq4VmeU6fD0ojEUZcwN/vMvSinBUDkkHe3YziJyOwjqa2M5XDfPbhX8wPwZx1k7Koz&#10;Zfb7VvbDeoDMRgANECFq59AHB2vt13/z++2Xv/+bFXHv5PPKTwngSjmPTsecJEq2jhcHe5WeIfe4&#10;m+/m8Mv560A6y1gHHHphCDACjiBfsBMFOPJS3eBVbEE+V222AYf87fDVe6rqg9gygGChkwAmaChG&#10;0wQ0ARKYC38DHAAK398ZjdiIAFTfcX4FgGwEsC23m5tB+8kPX7bf/vnn7dd+8DJRYsDF0Wo7u6BV&#10;CmjNOALA9BJYiYvLo0qDHMXGjKRgcj9a5bNzwHOJgGO0NdoD6oksBRHYSEdLS0tag5yEVKQ0sRNk&#10;AaL1rBHnYdDirG/E+WUulXwD/c+ePCjbS5egYotDHCVAEDRgEQBTegkvnR2V8NFBlF5BBEtIGSCB&#10;lVDZwXkQROrFIyWmDXe/T+r8riOrYE/wFEdfjbAOs/8JtWN/+Qlr+ebqNntuVpG11+6GdKZrZN7z&#10;PZPxRTlXIGIrjv5gb5zrxVapysiz0oB10b58f2xaon/dJDfz76OA+oPNYdvN821juWPPp1lj1XAw&#10;QY9n5vy31w7iPPPvez4HSOQaHGLWa+kKss8XR4tLY0g7SEsAUICQ10aicwBC62hMAlYEeHDfGAZl&#10;kxw3FqhXdQjE+6uXVwJKmApjH0CizLT6RMRfZa9fnF+1eV6CXmCPpgGboEKm+lXEDhFn7mY+pD90&#10;8eSf3TeQ43m2gcGAs40EOJgcZ6oQ3N5e3i8GTNMsgtL9wUn8TgcDqielLPhxa86rgK69HAACEHk2&#10;18OYAGb86pIFa0EQcAEDdw+etOeOWs2H0SMQkIYe1KsGAWKtyCzOtaoPEml7ieCrb0NAhXwSxShE&#10;uCN1wMnuoMI43QCWjUQgDPReou0MAtRIGEa1roYeIzCJoT+OoVfWqOshB7sfw040M8rCHcUgvXt3&#10;0b770ZN2lYhgTjkdR6HjYNHh+/nd5UmVclI9cwCqFZwv8fD2vL1+d9k+ePNhm892s/Gy2HbjlLNI&#10;6xTGLB6iGOd5SLGg6RlnER4aXNSMlZB2AXBKSZ0NBUSo4vAMDgBDt+tKKAoYjdTY2qiZjEwWASOR&#10;nbpvSF7EKC9Ndc/BM8QaMU01wQmqF01yPu7Dd2IQvNfv5JoZrfuPxu3q9jAgYtJOMRKcZZxZlQjm&#10;2gXGMh4Aid4MDFcJKQMAbU7PQDENGG1m03LMGBUgYg4oBDAQAXI2XmjwE1H/WaLazNFSQN8WnUGu&#10;u0WlHUCETgY0qtY/Dgp4uDwPaJIui6PDeCifxeD424wT3I9h2b6X/3NygMN2xilOIxGsudVXwWFn&#10;KGKVH/V+zjggRlnjkwfnmYPMWaLLy7PeAIo4UwXJYa6nLNU5H1JnxkeKh/PXDfIE8M39A1rVZjfj&#10;w9g7FpzAEkUvfUFPoFmWluIYgfsPb+M8etoIQwMsYJqMNWAoXeTn7e11lW2aN+9ZMErGczlG+Pr6&#10;NPMQI5HfE7pJCzGaDsTzU0dR60E3SnNqzdS+mU/K0XR2ajlrjSD3sNhBJXqLapvx0az2tNy1M0Iw&#10;cFqIGxvjRxfhNNpdrET+v5/n3orxWc+e2E00ppeCks2twWrbO1xvj59dt7ffu0tEHDuQeSnGMQ4E&#10;cPG9OqZe3VznNa+0l1NbJxx19o/o3+FcQAOHLs3AifeKiMxF9p3zUqwfraOH+fs4a2AzexX4AC6c&#10;uYHBqNcUA5H3TzuYAAIACZ9diDbpJ4AIPwGHntrweUAkwChrese+yb87G5G1l+sdj9fb86eT9m//&#10;q7/b/u//3f+i/Zt/+bfak1v7d62dxn7QSBwF8B4FLOiWenQcYJ7fP8ienMyASnYIIMaK9vJGVVa0&#10;RgIKguWu08kz5WW9CchUSmB+AW+psK994/N2df8yzxNwF3tDbIhZJEiW7nCUPAH4KGsQEMFCAAHE&#10;ilJynIQ0hmhUm+iDIScSOxDHSC+gIqNXd0lxbLezUwdzCcbiWBIdEz727sBY3ay3AAZ2RX8HduNo&#10;uFcB4c38PPcgaOJ4gYy19s4bb7bHt/cr4q9cf+4DK8Ep6cb74vlbxbpJHwwCCkTJXVfQ9wMQYW9g&#10;v7EaBI5AxoKeV/JIE7cT23gV0Pj84aw9f3RefuFRvrcLDFVM6VdEL5A9H+DBzzl3Q+UC518OPz6P&#10;toBDJlb37IItkbjUoiZNmAfaKDZ9JWCiay0646LSQzdkJ/sKxp0XAlCo7gAiqrnTcgKSgJl7ATNL&#10;Kj4CcrAxp2eX7fbmUT27++mMUWxbbEDt3fhm6SjCS6l3ge6mdJhAp+69syBAExDhdw5Gw0rMVci8&#10;AiY0NAe7x1kTmIi8JwCmMzaYjQQ8/PJ+wDUwuwn0dCYF8ARcCDoJWpcqz+sBM0hQ5mxyloUVo5Ev&#10;gsYWFEk1ssi/+4AbhDjdGCjOhnL+PI5qD52f6EgXtL0sOkyDCop5nMV+nJHDlZQRUZVu54F3gka3&#10;8r3TbBg1vejlT95/q/3RL3/ebuKcIEmnNDL4DKUW1wCJioyDOJnZwUa9RrtrbTZKNJFNWPR4HJ3T&#10;ELXclUdTdy5KJGYjonMKJOrc0eDjbHrRraZIonUUYj+6diWb0sZXqpaIKdcrFuNovzY0NgW4Yayr&#10;giMbB4hQpvjwdh7jH+OUFxGhjT6bXVaOcW0NUBjUZlwc0AVAuOd6fwwCyo5zqs3LiATRlzMI2NAk&#10;ijjQdReMQqV7jMX5Xpz2Uru8PSgVuZy19xkDAKhf32fihGNkvETh/l4CzBgEqQqLiEFAuwJMHPtf&#10;/t2ftV/5wTerMgIrARA6ylr7Ykp22gdCPH36t3bdx2HGjCgL2Mk4JqKUergOGLlMxKeHwlHuYz9O&#10;z5ypSPBdmBzXPonBF537KY3iuO56bhUOcZzmQvQlh09r4HfmAUj0Xo2bgD/dGydjVKTe+ahiQAx9&#10;SpdB59ArHYzxZsaS+rjGNOsMPauRjpJV5wpotjWf37aNGBVlktU/ImN4nfn2Xe7PPRjTnqqK84vD&#10;V9pcrELGxSFsjx8+yjhKb8llZ99kXq0rzwYUFD2c+QZmRPFEndakdYGhUtJJA2MMpKwAEAJLAldi&#10;VWtE+muce8JEEISKKjkJhuR4P1Fp7gcbeKkMke5oc6XYNbogZ7EcxrFXVZJS09zDaozIDoFeDONe&#10;9sTWPucdg5y5HOS9NAzr27mngHnaF6ktp3zu5L6uH1zG+VsfHVAqKT44PmzLWWsaUK3HqSqpPJpg&#10;CPK5vIipOUs/rS2AApOwkzVhvemCCWAcA5Zx9r7/OD+Ho4Dco9iVQaJRTjtgAvDAamAcnHpKn6OM&#10;U8OnAh55DbEXWRcOE1ONUkeX51UloAEqowQq7728bP/tf/wftf/Pf/9/aP/uv/wb7cUdgXD2yFHW&#10;8cFapdeAXHtxGNAwPct3T7MWJgGuk4zD5ag9enDWnt5dFWgr7UpANIB5kHlVvns6m8UOBlgkcpaK&#10;WBztPz6RHjrMfRCWZv6kd/MTSKNTs1e2HZKW5x9hcrI2XGdycpo9cRV7xvYFFMa+lWOLc9nKC7gU&#10;AUt1VROhAAsOvUo0rZGTOPRKSej5E+cUu95fbIVIFOua/2cPVko2L2K/x/dvy4lW5QBns6pfSvYv&#10;tiUOSmtrQII2xJlLdAgYbqeJ1lkz8TUcqjQwW1ysN3AQO6Ezp73JwQlmRcWqGDR12s77brNOPrib&#10;t3/7z/9++2f/8K+3n3zn8/bDb32zztjYVm0QMH0wwKjbl5y5dH7XK+wPHMi1Vg4YSPF7Z3AA86Xz&#10;yh5yX7pAape9uaaqIb5haJwSEMa2exapnL/2B3+5/cnf/OsBVRsZiwQqcfycdx0Vfi97NCBiMDjN&#10;9VxTRiD3EnBSR0Rs7xcrBJSI/qXXvXY12MKWBJA8uX2Q7zmpikasEyABQBi7AgW5d0BkwU4Ijp3B&#10;xJ9jJHWt7OPh0DGaEUCJzgPASBC1utzeeu0uwfaLYjoA0sFubHq+u9Jx8REIgCUfRI8STMhXKWmD&#10;vCzgonLcQBYb8QkAsZu/VX1pDXw2Shb/z3/wZfu9X/9JG6OGs6iABBcfZLH85PMP2j/9G7/fvnj5&#10;tA0CIhgurT/3N2MUTWBuyLn0CyP/i5//pP3Hf/9v2wdvPIlxi9GPcSXekRu0aLZXlquHBDBxHOPp&#10;8BkPhB6TbpHXxx5w/ByYHPRkehyjnkgsoIbDuKiojTO2QLJ541yVtdEaKBUkaMNglCBUlBSQsZJ7&#10;JyJE5WEAiBU5Kt+DHeAEUNdERtIfBSJEOXFocuTKYjY2gAfKZ8hWbj8GNZtB9HgaB0vLINqgoFZS&#10;qKYfwLNZARFlc9MYth/+yhd1vDPDw7lU9UeM6MFRoptERtNTHQ9VCmSzyr1n07lX7ae1gq6eDXEc&#10;HKm8OXEmR+35VZror+DYcqBiHqf8+uuP27/9V/+y/fEf/W4czEkxBKVtybM7JEyTMqkN50s47EnX&#10;Q86OFqbrWbbaWQz4g6uT9us/+Ly98TCG7SiR2jDAKM6O5kbHRoZV10vOsB8AFKeQMa3IY+VeDOw0&#10;49odM0AlmkfZD+O86UeI99wHUKEbZ5WQBrROJpOK9HyGwzVnntu4lOOu16hAhPy97q2qhEb5/nki&#10;73dePMv9a7QV4x2jp9GNMzh0f5ydxcnFmV7Mx7lGNt7OStM/Q1mt+bWeSjAbsI66LuFUNr5yZqJb&#10;L5Gm9EWPtvLZzEF1Mc3vRXto7h4BdiBJkKkdNwDreQAY65EYU1UHMKNyR38QLexFtuOxLpbTCgzk&#10;yo9jsCcZx2Pjk/k+BWL2pG806opTHmQfaxtvD2bcd2PYj6en5bzWsVVZi076pHPppZGYgxijfGY3&#10;ANER7otyyQWL4Kf3q+qxTjTwcpAWpz2IM93NeAOiJ9k/UikX1/O2k/l34JZKDqWkDrVywilAAahU&#10;D4oEA5u7cZKH2Sf768VA6BexYCOqd0RpLVRR5Dlm+b7sy5OzRPDAwzRgIgBkdHrUjjKWh86SyX04&#10;uA2Q0Pb79n4i5Rdn7Y9+/zvtT//TX2s//vJJOxtbtwFfARgYCDodL+mM0clmnm859ma5CzIDKnbj&#10;5DVm+9EPvtbuHs/zu6zPzJ85tU7pyayLYgtisIsJjfGnmeiN3iaZx9PMybCArHVYR/RnrbAfg+Fq&#10;OzuNLdfHJkEdZpnTm1/cBKycBBwIfvaylnOdo5NqKe1kYCcsa20vpdDPvCCmu1cAAUBRNq300EtH&#10;XFUkdAnSINY1cCGtrXSUo2TPVXftbQsCY2eAC/Y971MWWid15t+AhPLVheYOSDg79Zyj8kd8U2+Z&#10;zS9lj2bOPn7/RXt0e9p0HxZUYlZLn5f71atiknF8EoD49/7g19v/8//2H9r/9b/51+1n3/tKu39+&#10;Wr5Gh8tF1O1kY35M9dOiYkJraOdqdO3CRt4rHcTBL1egjUUuoWGCwdnkJv4ja1QlzJ4U7TQRen9m&#10;OpbvfPHV9pVPP8j1CPNP2ss332rzBJN0HvpTrC0H9Gwd53rxBwEiGkQBEdKAi6ZVGAWHnjkZlQ8m&#10;jvzuN7/T3nvz7VzrNPb5vE0D9KQ4egqlN5HC7mDTAYbOICjdzLPy5XkuVSd0E1pg+x2fhFm1XqRR&#10;VH4M4+dusvcVEACCNBLGCQ7Yj98ZZaxn2afxUWvtHgSTVz+di1AwUV4uSHTpBiDhOmZ1ZaOdTy/a&#10;baKx0X5QZv52kIt99OxFe/3+w1oYaxls+ZpRgMloa6v92R/8bvtX//Bvty/efNxGMa6jOMNF+Yqm&#10;JfItNVEbKLKN9uzupn3/i8/aYaI5gMTZ88cH8mh7iZoetpPdadtbjWMOgnKQibxP5aHy9+2NOGU5&#10;oxjq0gEkylSGhmKuV34nenUUrhfn6TvlxeX5vfzdwmRA9VCQFhkMA5i2lrN5pQGAjETPHFyu4WAi&#10;bcKprkWfvSHQX9DC2AC5Yk51azsRYRZk7yPfewVw2JwAAPHmm4/a+x+8nc+jhLORsim8gIhxNj6q&#10;2FHO777/vJ3HmBJt0rT0CEWOOhv0IADtEDDMos/9c2S+xwZ0yudk0qMl3fCUiUqF7L0CA0CFSNpz&#10;oPiNF4YCSPrGNz5pd3e39RnVA4APoCS3rQxPj4CtbVqNzpwoAXYtbI2zNe4ezNovfv2b7b/99/+y&#10;feujuzY/3mhXic4O9rIWtpYqXfL8qYY0dBrL5UydAUJJDh0bMxEKR84py7W6R6JT+XttrTknEasu&#10;i/o9ABVKDd2P8dMICbPE0VcDroAVIIURV4roxMOJuvdE/IyAw8B+9Xvfab/+4x9Ufpc+4eAwEexe&#10;gG2Mt3nqlTPy4Fl/GfMqw83YmMfrG8JiVUeJtA+PYrADPBIFYh9EadIlDLQX1ks6CXBQqaPKBdPU&#10;24tjp/Sg0DiMQ4pjjeN9nIhW/w9UNhDRe2OIXLOWMwYDwsrjgDnAI9+N3uaMHEykTE+PlAnBZQyE&#10;AGCWNXucqJugVatyHU4JLTlwJZLaMzu11OtkdtbW4wycQ4JVsMYxBOsZA6JGoAFL4ef0QhUEXUPG&#10;KO9zJDVQAogdoPEDYDRnQs8DExcZN03BgIn1AFn/9h3EnjpiejnoCkuhj8Ug94fdwBrQ3pSOgoYi&#10;jl3J5fAwYzHCYHRA08WUmcPzo7afNbij0qJ+Zg1nbEdnGdN8pwO3qk9G7vswn5/OttvDB8S+B+32&#10;ar2dTZYzPwBExl26LWvYfiKonF/n30cr7eJq2K5vnauS+4kt0RxNNQ4Nioqrxf4034sScH1BOHMg&#10;ogSNcvmVZtA7Ic45tvk487gZ29udOtC5nbVwkOBCee1OnLHPxmlLZ8TGL5x9F4AH0CQY6lqD/IwN&#10;HsZJiUYxIL0ZVdbLQRxGHAjBPYBAgK8zcLWDjiPBbPl3Bx1o9ACGOCgRL5/hxEy0vsh8LWtMsIeN&#10;0JSKDwAoDjG/2NY4LHsFMwNQ3dzez/7XGVnKOIFs9gT7fJIgUNO/SeyOCkL7gdZIi4Ct3OdBnm0c&#10;G/V3fvmT9t/9b/9V+6//J3/WvvPpW20WwAys8FmlGYhdJWKVmleN4HdOSd5a730SgAJnYPAlnlt0&#10;Tk9inMyH90hfLPowcOCOQS9GINf1IsoGxKT9L+cX7dd+8tP21vO3K4UilYLBqJM6l/PzVamnMcUK&#10;YSCkVPysao6Mq35O0hGfvPdRfPBV+U+gBWjrAEKZvdSuNEmChc2uBeTXrQOpmKqyyU8NJotpyfur&#10;D1D+bi34bozKRn7vePmvffiyMg1SVESnshHYlp3gBM0nj2KTlqjNda8jEOPgAAgGuyszLQwHGiW6&#10;eYUysRAAhAeqg0SWs2mC4HTTcrKbSYH46nz4bIhvvv5a++F7b7WHMeCjzfyescxihpK1mkaPQNu0&#10;GSKxWaKMh7dnGRzMRxa73N1ODMXWKKjoYZBPjMfeSf/uIC4dFQkW93bkfBPNZ+ItPFGbKBjzAEDQ&#10;VIhsVStwlhxI9QeIE9EUSRkng1tOL8ZoczMRVRycDVkgIoCEUUcviw6BBUzDk7t5e/PtR+Wk0Xoi&#10;SxuBYbexx4lS1blfzE/zmTjmYaLRbGhom1ZBjg8FzcE/TnTy2tMHMUr7ubZqFszBWUXHdYDSMN+R&#10;DaIUz+ZhdJSEiTRFpJo5DfaX294w0XBAASGlen60OrpbrwvOATNAfyB9II2CtqZXcA1jVWkWjnU7&#10;Ri8GulJCQfdYEA6swFbGzb/re+KslKMqOQQkdmIEXMNn9X3QWfL4YK29++Ky/ZXf+KI9mg/aw/Pd&#10;9uhK++c4yuPtdjUftU8/flFHIFeZap5NDre3veXAD+vfJdKr5/W7bOKMB5ZIa+seNWOHMocFbMxX&#10;Iqy8n0EldsTIYKB6N9BcJ89SkWDmdP/oMHPSNRG6Rop0nj++zYY9S1SViCCbCCVcZ37EQEhFGTPR&#10;514ib2LPKnvMfL79zuslnsToABFSFz2i62OnJLMilDgq6xJbVh1MK8XhHq1F35c1TrSb58XseGbz&#10;ah0AdW85uyGfo2UBIqSG7B2lyEq1GVydRFGq6GLiOEJfh7NxLKhROU8iS2BPNDsY5JXnUAmgdTWA&#10;SOeg6mYYILKWfXsvtuAoYOToeBowoFqkg43N3JvDzTAO9DKle3jFRGzow0J4nP2xEcfTTw/NfjWG&#10;ud+1/G17mD0TJ35+dZa/SY9lTDNvi9c4QQFGogAEoJtrLWeMHewFRGIngAm6i8Ps3eFhnNN+9hgn&#10;7gUcTffrACx6iL3j7AV9H85jw/L/9dzLMNfdD2DRH+M4a34nAL/3gKChWQpgyx4cLWXuEuQcrbbz&#10;OWYl7wmIkq7Bwmg+pTnVR58+bT/56dfb3ZN5c1aKvSf1YL1gxAifzxMlO3ETaGYXHR9fgVACqH7I&#10;U9b6Hie/mXkHPCaZmy5wnAXMFluX644n1ntfi9X9No5SIyuOxPU4M+Wi89NJe/+N19ske2Nh7wWP&#10;xWpmz3mftVRVIRjJ/B+IYK/pJEStNAG9qRLHFKAff8D5iODZYE74KsGm9Bknt5vnIuYFGjT90ySJ&#10;KBBNjt3WhKl0eRuYXtqh24x1bGV8yAJ4lx3L+q/237HX2FAVRlVldG+pOdeJHkLfoLsAxJ988W77&#10;6ruP291N1mlsEv0AZ8vf1KGLy1nnAU26fWIjON/z2XVsYwBavSf3mmfm/4wfgSoQsUgNloYkL2Xg&#10;RI38Iicr2K5nCijrjH3AV77v4uwyYzqtzxB0VvVGgAhho2tx8FIY9TN+VRrDewTKon/XxkTUSanZ&#10;fzQl1bwq419i0Dwb9sHYuw52CdNUXTpzTwDfQjyr5Xalr3JfJeDM9+vjsRVfuqsdd+b2Yjxtv/fz&#10;X60uweQGtGFAmHvQrEomYS9jvqSnuRI1rSwpQ30RRIpGF5GZPAiRUZd/IvbpdEecZW5yM2hG8wsl&#10;YwZLDh/tY7FMshluYrCu5XZjHPWF2BBZ5nugHrQNEADV+oyUxnFQeZXlxMBCwRYvGu1RFtXv/vzX&#10;44DmdW7GLAaD8eUcCBDlq206yFw6QC6XAWJovv7NrxT9X+LMOMmqpoiRu7rUEZEAiFJ5rQR/t1ez&#10;XDvReoyn7p0iZPoJDbCqpCkLTj7boEoN/OBXvtJ+8KOvZZxMUP6ee2XIARUCQNqMs4tRdfFT5oY1&#10;YCw0iOqdFON8MCMBEfO5RjbTYgI4Y+VyHJZT+LojjGGK0dFxEosiJ25upFJ6TpTynx5ETj6gI/ex&#10;cEhAD9ZFV1KAyT16bk7Vy/s1GVJ6KCWwSZuQeXDKJ6cMdHGOykVFtuh3lCnqnmgS+EBBb0griOIC&#10;yIwJivIkYEqr8FkitvNJjFMM8XkiuNceHreL8wCjnaV8/3aASmdJfAfnSaPjAB+HvSzKBZW/9a6f&#10;qNZEwFIzu3pd9NbeHPp4mmdIpIIJoYcQhVu/rkvYRnymokP+H5DCBqGEVRA4SdG/tZ+me1HGWyck&#10;xngx1tJi5hAT0tMQHVRZTyokPDNWSiSoT4e/SdM570W/DX0xzIEKHmtsoaUA1ABDzBmwQMtQlR57&#10;WI4OnFYh/9xbXx+JdPK+N9961p6/fvfnEeMg60ajtmMsWdavrpV0RQyveasjpV9pLLBYmB3X5NCc&#10;urkewCfyHksBeuX+NJHyb+uXSBkAEHxsJwBw0utQd0T0dUXIiZZzz9JDs7PTOPNx5sG8xBHG0VlT&#10;1WcidkRzLh0k9W4gpARCnLsxDkC4e/qw1qH1iG3yuVnAhVM+rbfSe+T5HYnuTBP6lFHGybjpwYFB&#10;0Z/BM23mNThItBtwtJ3nBGiAzhJQzmJfON4ADud6HLku0Wf2g06YVTo68j2qVgI4JqqgAjiHS3nG&#10;tRI0AymAiTbaBYjyWVoNn/v48zfbz3/z++32ehInlL1wMsj89VSjkleN5V68eN7eeOONAI27rLmA&#10;9ux3YjyglePuLALjb86zpvIe+w1AleLj6AFj6UopXCks+4d+AvjGaNBCFLuX7/vJD75s/+g/+zvt&#10;JuC4gEGuj7JnZ3uVnXL/2K/sGamPp08elzaCDo5/4EiJdOXt9/Nv1T6dKgdCpER2c43M4/FZ06dg&#10;EscpfXIewOOn3hQE7FI2nBfHxtGVI8/1q/101lIJMGMDv/rxx+1rn31cwRlGgp9QSUC4yx6rIlCW&#10;Scx/EsCxHzupOmPGBsROOiYdQ94bd2UdxIETlnLA/BYmRfqeE5ZuuDq/qUC4Ok3m+7EKveSxg6VK&#10;B4jc45g5c+kL761TRQOuCBU3VoGEPF/9xDp0kOXzXotzKzD9GBApKyDG/3v64RXDnrHxE1OCARDE&#10;A0LaaY/if4ktNVGs6oncF9ZCBWA1sJKyyJxoWw0g+Lmc+9hLUH5++qB9/OE34kP13OhZCMyFex7s&#10;ZI/nfeQBn733Tnv68Lo9v3tY7BRQKIDfyzMONoZtO+9b2tqJU8oNLs4CQJ95iPUsZI090DC9cRGD&#10;odlRFm0GEA1ysIsKDcLJzTpnQP6KwytxWhbmNMbqKJthksU5PzyK849x30NFb+aBCDl6kw3ISKMV&#10;rIda5/U4YyVCjJ4oUaT+lU/eaf/Nv/+v2o+//Vk7jiOoUr0YA5oD9DWnQhRIU4AirC6XcWSOcP7+&#10;D79sDx7eZHBMYBzw+nIZ9Nvri/Ygz6dvhUPAzgIelJdS8x7FcQIWRIVEnc6C0ENBbohIZhIHCiRc&#10;34yLjeBAjBOxqTrpErjlHkWn04AN9LN21nLz6GrnaMh90yFgLThxnQ05Ps6++jdkDHZjDLR6ReGj&#10;+QjqpFukKqixu2hRxBrEm42j5h8DIi0jV1giTdRlHB7wJKKuqHRfDfqgPcm4vPnmXe4LVZ/Fn2vT&#10;g6xkDlDUGAZNgqQBRLzul1YCQAFM5OUZQ2I/NDWxHGpZF0OfoRTXOVEJ7SBgYXq81i5med5EcLMY&#10;5YvzGMXhckVRImCiT88vGqE/0FimC1GNJXGTTpHoUq2iM2bX48x55pvjC4gwBjtxGkAZ5yx6kQcW&#10;VV1lLTj4ahbDP4iznCUq3SGszLOoovD8/eyHgKn9zF/WiLLfOnhNHt//RWiZZ/NHq0E/I+XTmRkG&#10;tqeAvCqNkOsRewIhjJ1GZMNEioM9m3Ypz5PPZa2Y/xLu5tkAFWW9dDAEwZM4CvNfwsqAAE4fUJ4G&#10;iD58JAWEes77c2/lULLOL3K9uvftldorVQ2Qa1Zb8ESjHJT9jEbnpBcll0v5jJTDboAVRsnekipz&#10;b/1gpBhG0XLm4vTiNtea5z6uao7sf1Gqv6Hb/axWy/kOPSSsJ2BAW3FgTQO620fXbXYZkHIaw3Y9&#10;q2heuoHWBHgFPjBdW1kXXhOgK7/DQAEZ2COpkRNpqGHfL0DK5c15iX5Vg2AkRgGO+lNw9k4CxYhU&#10;g6n8fnN/te0e5pkwCVkfu7ErdS5HfupqeXZNIxGQOnGdnVelm/sBFa7dm2IRmW5KXdqLGa/VjCkR&#10;p2ZxwK5uuOOsUae4YgS1tNe9k716/uJZMQrSTVJM7IuKNyk0WgDROOodeJAGtaYBVCWV5n0jtguj&#10;KIUKxFZvkq2M3eFfaCkqogYQ8plvf/3zBGQ/bWeTk2KngBRAW5AIHFeQlXFU7i2Xr7IBiFDez9HX&#10;UddxTn9RPZDP5d/Eiuy5UmIgg2iTY1QNwFnfzm/ipC/qGtW/ImtlG3uRyFm3RyWexIP6IRxJoS+v&#10;xNYP2ve/+fX201/5Qe05we1mgliVbsfH5xmrWTm2qiKM39qOM1fx53ToOqY8wAm45uQ5YdUczsBw&#10;jLbPSLVobbCxTosSh50AGoCp4xwSoAJzvV117hfD/QoEAHTSToJG+1q6H4jQPXNr/SDPHDC1LIVC&#10;l2DsewpES2pjxeG7hnE4PIitjP8UnPsbXUO11r5HvxFbsRPbU0LItXoZc0G8exrGf1fVRu7JZ/Sv&#10;ABS8+kFc+a78zRkkAMUC4Dmz47W7t7OftTn3/4Oas73tzMWqXhmZ23yXk1md5o2NrTOzAKtce3c9&#10;oHkr710ZxmbkC6hNGWlNReRNMAXyzxbt1eU8g5eBjVFRqtMFN30QZicXeYhcKBN6dDStbn4MBwpZ&#10;KkIf8+pMKYLOouRcq/50meCo19cT/Mj/OTzGQtc9DUIk1LGoGWy087e/+V77F//0P20fvx1ExDFn&#10;QyqjPMnGHh5mMRys5npZfAxD3r8bB3JP98PpqD159rgixtpwcY5yYwDF/HRai1RuR5fLoxiraYy6&#10;JiUOvTnLoh35XByyFsrOJgBwsBKcjKiC8xLFVevnRIeuXWWg2cw2Ncfm3IhqnR0jyrmo4vA+hrly&#10;2btZpImeODJCUM6sH4iVxZeo4J5NkAWNwajuoHkOJX1lNGL8lEByqLtxnttKI3NfJS4N6EGPqvvl&#10;7DqdqWmWnPxRbRJgjXhSHr3rH45z3cxpxgcbAsw4ktu9enlGDIRnpF2QA96KgaxyRfec66zm98AQ&#10;cWOlTGL8CfZmMebjozgi3SalIIhVM+50BdiVrlWJ08laEXGhWRmaQVD6ZDYvGlcHVA5Xvf32xlJ7&#10;N+vhjCo+cz/DQOyjDwMQpJEmKH2GcBxDs99ee3DVfvbjb7SP3rmfTRFHHKBRZ7lkPuhijLsmWESR&#10;Ulvq7gEI1Sg6QHopJS1RqfGRMgvwtab12XAOBwNfZ5tkncznp+3lOy/al9/5RqnKq4Qy6wuoQr/q&#10;icGhqKTALFQ6LCDEsezOocEWYKKwe10LYn6mubaUB0akgxcpFaeWYpisbw3ipll/uqoSoIkq6yCn&#10;NXXrSyX8dVpjtdfOHBl3QEHqgqMX5ToOXHplUdXz6NFVnXbay4U9Zxz/5KxsRrUzzh7GRGAz9bIQ&#10;kKBLNaRZyhgBDACEtURrdDE/b2+/fKs91u47c3Xz6KLdvX6/Xd+exlFnX00c2jQqZg7I6o2zAgAD&#10;IvzubD6OE886BLgwnSplpGkyDxgToJb4VF8K2ghpDUCCXmI14G0p9+A8DxUlzu6ottvZQ9VXIu/D&#10;VuhN8e7Hr7f3Pn29TS5UeEiX9OthOQAv/9ZR8xe///P2yRcft/UAHyBCPw3pGCk0FTTWkPNRxrm+&#10;njmehei5xNsZm57aFQkuKGW03gAAlH1JREFUx0hn3+QZChC+srudCch+iYNU6q6kUk8d6apBxkaD&#10;MoBecKHh271lgsN8vnQUnZZXYbSW73N8N4H7OACFY8AKiKa9iC8XQknAggi42uBje+M0VebJ/dOq&#10;icIJIu0DQEQJdGcVYh/Nf3yC6hBA5iT2HsOAtegReGylBktxuqtrxHlSIwE/hOf5+xr7n+clpMes&#10;EdW7J0yF4HM5zlBZpABUe2r0+5poOj+1v97MODpMbIa5jC+rlLnGUXGQWm6XM85LqaJne3jzoF2e&#10;zctJjvJ+QlB2/ig+0Lh0zUGvVOTwse5SL8VS5L7qlNPDAOdBbOkOn/bqgK9l7AKnbn5HNTaYfiLO&#10;y4AqY+L61fI69w1ACOKlNCrAXmbDc795ZiyDDqdAHC0G9mfR4pp+ohiQvEpjkfFZBOlamM9mN9mP&#10;p/X3HrhnHY4vSwPx52mUzMFqXgCEXkm9IVnWEI1Ygjcv9wuIrS0BTzQSWcPVJSyTVo1hcjN7uxTk&#10;iQLljAxeDBZKuhZwDLj8rt9hIwplVqetPDBkhcW4t1KL/ygOzOmfRztx+FmsjC7DWeKWLHTRMdGc&#10;hVF92zMpNTFZmFVPa0BrI2STi9TpC/bX2izR0nGctkZU7ksksBIjvB8goQmR1tAiFccSa8iykUiK&#10;IFH0XGVBKOs4KS2dR4nMlLGI3HQznMYwYCB2E53ux4HOAiL8++nj2/bXfv932su3nmZB7lQaBTWu&#10;HK+3mk7kjiFIFM4Z2+Clu4iTdyYCIZWomAHkhNHQJYLL56VAbHwiSZQ7w/3k7n7d80rujUORr5en&#10;F41WOqV0DkDKbnvy4CzOMoYtDvHh/UQ9MU6+gyND5csnaoTFENU5EUHOyq20GWcA5BaV6aLBSzyY&#10;9y+obhHnct5bR5vnmpojvfP26+2Xv/zN9uLZo2IZpHSubjiLznzI6ZejifE0HvpAMAL7O2vt+mzU&#10;vvGVl+350+tiauT2vR+7AORInSmHpAXRLrkiqEH+HZTs6Gr3RXi4W459q13GydxeM3KaZUHTQMtG&#10;uzhzIuhBc6DVNHOo3MpR8i9ff9w+evtxe/541n71ex+2r3/yPKAx31PpjBi4XFOTpjppNA5/HCOv&#10;T8ZZIka9JUSSgImUBNGlnLKWs8ZUisv4Yh+8pM5ef37XfvFbP2tvvfmsnPxhABJn4iWdotU3w19l&#10;tgF4mKZe958Ibmcv9zGKg8+znM/ba689y9hgCpUCB5Qea3al8oVOoqepsGNHw6zvfI9UjJNChwGm&#10;AIT1DkTMs3Z++sPvtP/4v/w37Y9+92d1rLrUyu3VaXVmFflah6WUD6B668XjgO2jdv962u4eX2Wc&#10;gfqjfo+7mdtE0MoMMSZSGe6X4A+DxIEBFfL3zs8B0ohdnb3y6eeftX/wn/9pnPRbTc+H64fn7Qe/&#10;+u322VffK1DJSc+vZ+3qOqAiax1D4/W973+rffrZB3lPgG7W5Lpxy3euxGEoK15P9NzTUhmLzCE2&#10;wrWIHYEILMTmbuzNdpxF5pJWYjzL/U2zr7JupD3GARQqbm6fXLQvf/CV+omlASBUnhDyavhExOl6&#10;s/lJO7+d1lHnm/n/Xu6T1kM3SeuaDqHa5WfdWkccPubSngG4C3xvs6dSUHmm2BJMadkSNiv7AggA&#10;NMqox37ZV9sBgNMEDPaCfc+ueG+dBBlb2k+GJIbM3+TDE9mL7pXhbwWoOGelDvfKdTEg1rH76IyE&#10;ICT3l/cDFdX4Kn/TIZGWwQubeffwtoIQaRhrVhB5L04SmODw+QnCeX0SMBCVt9+k59B8bZi1cliA&#10;wDHT/JC8v7JPIn12gzPfyncBVyL3OixKyiRAYGubXde6Oc+az+qCeSDFksDjRJuCAAJU/1kCkNPp&#10;PM4/gGorICbOdTPO2Xe5riDZPhZUOUKc6JOuCIuBpST8FPUvxI1SAOenZ7GjGIMEQ6LzPLNUCWev&#10;9bUGVKsre7GJSiY7C8FPekZjAxDQS5iTaiiW+aBD9LveKtv7jJ1CAY6+Ay9MB8aBw18IL73qe+sV&#10;YBUQUWdaAAW5hnQj5sY5GMVO+H1ARL1XyiS/XwCWzfx/Z2M3Y+G74xvi00d5XpkFKSHPisnBtmyt&#10;O/NkjIkgZJFv74ekUJ72nzFsWYRaMHNwwEMdp5qXJjhdqRoUK7eU96IyRRzAguhuGsd/nYX9+Xtv&#10;tLefPc77PHica4yTaJ4DM4FqWxd5JQtUx0gbBcoqQUi+hxOcZWOORUjZKMMYQ8fQMnTrmxn4RKUM&#10;v0if0pkAcTUL4l4c4FY2gvt3PDTQYGECDlgR1L6Di0YBBTdx9BxyIfs4Cb8DhnSovE7U//mnb1V/&#10;CeCgzlrItaQluu6AEKo3QtGNzjPqxsiwL7oIouCBj6d3t+3u0XVdl5MCqESt6PvKdSYilvt1/oKz&#10;JwAIBlokyrkS+3RqEcXcy/E0C3p4O2sPbs/yd6KejTImIoiFwp9j0BnT3zwXECOt0wV42bhxYJ3a&#10;06eAQaKFyXPZ+JkD18EyiEg/+/jtOJz9jNlJ++SjF3VYluhILtWrAFvGg/MyTyd5Buro15/ctj/5&#10;m7/fPnr/zdx7DEUAERptNKLC7rnW2TSOf3Keez7N3w8LQGC4dIpEjStnBSKcoXH/etLu34xjmHcz&#10;1ioXsu4yFsSBV9fj9s47r7WL81nudRwQelBtvM9ixO8ejts//yd/q/3Oz79TtL/TYgt8qSwgMN3f&#10;DOLP/WQOOWLaCca/N72SnonRzvjexJA8uLp5BSQSwca4AxDd8OshMK7vd+YIxsd4GxNKZ7XuUhwM&#10;mLknkJUGxLacJiLS2hqQAuYZ5+kUCyXHTVeDgQCqur5CQzasCeCjRHae9TOLk3P/uvWhxifWT8aP&#10;nuiv/uJn7f/yH/9d+4Off689uThux1nvpwEm03znNAbjLNHnLPc/nx61uwDTi+l+++DtJ+3LRNoY&#10;t0pH5F628syLc0d6mgKblu/MHClRdky15+j/JkIMmMwe8O/rm9v28r1329XtRbEFWIPbBzH2F+P6&#10;N+auymQDqkXsHYDstw8/ereqXgAvrA1BpX1OX3EynbTZaSK1zLWUHD2P8l8pDSBiPFMFgo3g/GNc&#10;i7WMbaizMbLnx5n7oVQLTUdAf0AqUbSOsPv5P3ZCo60lzJFUS9aEag8gwhkeo7x3N6Dl+GLadoax&#10;QwH+5laVwyT3zraMBEPj3Guez7MBRnQcHHWd0Jmf2II6VC3rg44BuOBAx8cB6yL57AfOX52+lNyj&#10;+9PSctHhKAW2ZhwUR1gn8iWal0vnAFTjPH1wW3uSc97P2nKENoGjfg1YZuL4KjPNzwWowGhKfVDo&#10;14FdseWA9NPsfT12gB6ASbqBQB8LQqPGCVV6PD6CpgCwAAT0zNnx2iNUByCUjAZU5zn5BnsE8NXs&#10;TbTPiVfOP+8DTiezy4CPXBPzkOsN8nxVQZjnHQS4HOZ3B0Se+anz8Gcff6181SKVgA3BLkjx9EMk&#10;lwMCBFN55uxJLQo8ozS2Map0SZz0Vpzs+GjcPnjv/dyLChP2NPO3ljnis+I7MQPFwmX8S5OQ+TIe&#10;NBR+9qqWBO2Vuuis5kL/ItW/aGaFwQAGlgMKVjA2BQ46CABMOH5goxiEgAJ/8/4N6ZSALD2JdNXd&#10;qTMu8qy5pmsAD/1gswCTfL7ABlCRn0pggateFdNlB+7T2tC5+iTrhzB0d0uqapJ7loHIDctnethF&#10;SqPrFTTUiFO0gItu6YjUT6iYswEiCH6g3nplIkbZ1LtxtLcxyj/62oftlz/7cfv03bcL0QEPdZBM&#10;NglWQNkPZkLq4zgb7jALG4hAmdgoVXqSxQvAYAuO97bbLABhFoOhxrg6ZcZgQPMcMeOtztjGxXKg&#10;geUQOayaqIAGTs3m828ggqpdlPjTn3zZvvudT+Ms9kvNTggnkuawRA5KMFUxiBwdQiU6l3+Vm5Zm&#10;oMcAFvQ6kPcEELAWwEip8Cej9ubrT9rv//Ivta9/5cNyaBVtYCViMFDUHETPF8eBG6/cwzTXBiQc&#10;mIXiRymiHMtBbCzF+d8Let4s+toYL6IJ1yPEFN1yaLQOcvOcnMioNkqAlIgGO2N8awO9anMq14Zp&#10;UhNuYRvTcvwcxJ7mKQFkMZinieY8o9P8DjiLGAAiP0bQtSsvme/B7ABwL157XBFv5fcDGgaDk9xn&#10;7uGQEbzO90268Ykh0NvgMP/HQqzECCl1ZahQ+KpLOHTOfXFM+gQdrUJisF59Py7nZxVBAb3mn2M9&#10;yjyeJvp0zP39y+OAijjPGEPsgEoTXT6VNgJ8ld4pRoKYlmByv73/7l37Iut6Pg0gOeGwz8u4ypsC&#10;OLQnhK4ABMBJ32HMiMK6aE4NOQYDyJgGpO/EQTKoIqtuYImcUcOA3GEcAIDhO7AEADXg4VhoPUnc&#10;n3t/+dZduwoQdgroZRzxzaXGQfKpma/M3W72UZVU57PPH161H33xSXse4DnnSLOmHV7nuHyl2ae5&#10;v1HWpuZTNBWTOM+Xbz4uVoIuhF5j//AkeyBzkutJH9ojmngtTpal3cBkAcBaYaPtrW1iYWBpGqAE&#10;iOgLofqDhobY0b9L3AtkZ8+U7iZARXDA6TolWAS/0LBIo63Yi0PgsQNu7B09UT+OPHs3INDcqqYa&#10;6V2R6xP/qiQ5OoldGWdtzqQ/1l+B0DiiAEnMoSoVKVL/l7aj1wBAdL0s3URAQZ0+mjW1un2v9BTa&#10;vB9Ppp1JyjhU75gA+LM8D02MFyZOGgobV5VQiXztnWIHE5namwS51pRUJhChOZK8u0hRoOU9WAhg&#10;/vJikrUX8B6nC7xxAJw5By5IRJ+LysdZa289ez0g8aQ5g8E5QZxp6Qp8Jk5RqaaGg10DwMEIOFQR&#10;7OX7e7ChTBOLubctWgfqzXvWUtap7+XoBQEcpoi5qjjiYFWa8DdEfhsbgtf4i9yboBRYoTsrgXB+&#10;GodKmeQ+RcauwQmfzjTzG+WznHLWZwIO5aTFZgco1fEMAhARf5ynyNmrWkFnf20kYObQ+Tf+zPeW&#10;ZmTlFbNgHuKnvFD4AJbrABDrnHLG8/HDJ7nOqx4LG7HbdZhWd+pEkfavvSslq99Fb+aU9R//io0g&#10;bqzqjPhAttN5JEDbMHPE/nXG4C8ARAcP5jO/KwCxYDg6KFAqiv1YvDZiUzEL2IlKE63HRufVgUm+&#10;13XzWUBjdTVBwKYeGdgXAX187yZm96D/PdfpxRR9PggrN9eAoAR49yqdwUFALl28tshvLtCTSFTL&#10;aP+2IKE4ityqoc3CksZg4CFMatq9IOH9LO7bGIff/eF329uPHrb9LAZOe1GGVhuEMxAVZ8HsrC63&#10;d5691uZxmFDfic0XkCCfxSCLrinMOaQ6TyP/34mDBUpE5BgAEb00AuPsJfc/PTmufDBD6vtQvUVR&#10;xRCi4KQTnDUPRGAHHt2fl3NyyqdrAgVy9ZxBvRKBlIHL50SDNreeATYtJ42iRPHLmfuu6THlsk3X&#10;Hdjj+xft80Txj27PM35ZkBkHBrJo2TyPXCYGwbVLXR1jLo3hJfI8OY5Ry7U8J2qUWPFkGIcdMHHo&#10;OzAU2UxozOUszHtxDnvyycPNVt398jzSKoBEIfAALeBNh1G6EA28ZkdxiNlEWwGEIhXAwOaazy9j&#10;HAKk4vTQpZ0NyfVyX9IgHKP5QvG7x0qRBEjQG4gqROAncQK0GouTPtHfNowNRhMjlVLPGGME5QMt&#10;vSMnlivXy70CVZvZcJwSJ/Pg4WU5/TpVMg6oGk1lXtDtrt2rdobFBpjbOmcjxr4bvr2qwrC+aGaI&#10;VqvZF7Dh2fL9pXFI1OjwJOW6v/aTL9of/eFfarfzWUVKtBDGxBgxRJgYDAEqGiulqZcUgHpxUSIg&#10;eHZ20a5vb+qckZXsr42AtpUYtkEML4GZ7nc6ygFzRckGcO0DJ0ArDU/Wcm/esxrjH/B0Mmz3iRIz&#10;x+ht6Qet14d5LoKoq/NERQGIjLO5svau56ftwfV5iYm38txaYLumBjP2T+8IyPl0tkNqg1OThsQS&#10;OT7YaY9KljUk0jH2qx+81T5/+aJdBFwxvipKsAWcJJCNDauy5YsAgczP8flF07xKe/TqBZFrjAO+&#10;NJTCIkz0gED5Z06l6DheKUQaDoAeQ3Ave+08z6jPR2/IpT/IKBFuHHWeoxiSTY2C6GSO2vNnd21+&#10;NQ9giXHNnHRdw0b1dDidBzSPtaiOrcpaqsPLBgHDqrVOMj7ZbxgQ1Q+eZ0AncxLQc5IIeWcpwKJr&#10;JDCJ1iCHqoLCPjCmhNzT7EEN2y4uHJUe4x0n7DvKvuQeCctFpNU9MHZFCq+aLcVpiuSrW2CxxD3y&#10;15lSRZuGfNYrprjSnllnvl8QQBMxytoaUdbHgY32x+30+KJ+LkoMOS058ulkns9mLvbppKxb1+xn&#10;RagS0PTIuhSVWi90N1KVmgIC0sejaTks0bCDpRzp7XyJ/b2eSqjoW7olzyJdompE2lXgwWlrm80m&#10;zeif4nRH+8f5zqyDgGzjwumzOc60oXPC8BGALvpraMct8Ox7cSM2OEElliDOcyfPshZnu7eX9REH&#10;uSgEYCvoN2gDOE9VKD0o2mt/5Xd/r3368WfZa7lexm42Pi8Qo8yzGBZCxTjtlXtSAliXVxF+pS48&#10;a9c4AGJYin5suffFjudepEd6u2pBcO4nga+UUOkUX4EEaRHAYTmfWyktgu+geSBmHsTm7ZczX81P&#10;OoXVOpSsP/N6AIbXIs2y6EvB7/d0RtZg/L+gDRuySbKQ+1nx/fme9fWsASmn3H+tucwd7QndhM9X&#10;y+4+2Yy1crn8O4gDfVydwrJYKeIh2UK2WQAGpNSgAQ+QlXMENrdFqNmAeR2KdjIgs0zm27e3bZ5I&#10;fX+LI5Gj3Ssjhu53s8SLWwxEookXTx6WUUaVibI4uYqsY4AcluQlB6j23UFLmAJOmFaDHsE1lbFx&#10;YH5f2ov8DuthcXJiNrLoTBS/EXCAcbAJ0cxVgeGEvDhZOofqMZG/MWKcPKe16EewmWvJ+2M5oGnj&#10;JLXhs5T3RH9AhAhQDpLxdxz1KMaY85KDFv1Sy0u9qHtnbKsao3Li6oY7zX16elrGEVIllDQe7h2I&#10;uJ8I5MO3btrZcYxNOe18x5FGNongx8ftXoznVgyuNsWbebZVqZYAC468GINsPPk/TMEg3zfPZ7A9&#10;2xkvXQwHieiwBxgfzBNR334iFJtUG96iOwNYqu9H5n2u21wix3kcQT9UK2DwFaBAzRItEh9q8+u0&#10;yxKNygNm83AwNDeA4UrGGjikO+HE6/CmPD9gtE2zkcWuMRRRnQhWT4j7AYHzq/M4+pMs7B59iThE&#10;OSKWnmLAKOipEAcUB/Dg9qLdT2TLyZtnIKKf/ZBniKMhLPX7d+IYv//Dr7WL+ajd3E4SYWyWKJHh&#10;JnSTbvCan88zRsd1z/7uOQgXOUApNetFJz5g6CgASrOmJcY497qUTS66UDLpxE5pK8YFW4c9286+&#10;0HxtCkgF4BDFmfN+iNZ2c/rtzqZ1EWARxziQWsgalpYAIhbs05ZX1i8gV1F+nJfUjZNUpbXMn9QW&#10;HQkQbs1xhJiZniILQAiIOBhyFsMAUhoqDMdq++DZw3YXsLYXoA5MWseqpET+9g9WjJBab4mljaxn&#10;eWhlvHmv9KNyTYBiNeuT+JJw11rtEXlAaMCcn1gB4GEp84VNMF/myl4hCMcA0GroXUFvYK8uBKU3&#10;1wkUTk7yt4DXRO2T3F8XXQYoXeaz2UuuL+1i7lWD6Dmh6RymC7DAigD6dBmDo9iMcZ7fSZ/jjPvB&#10;RoBGQLngIWuVYFeDNrbIOTlVrXM+LlC6FTALRBCOAkhV4TN0GuRK1mIi99hcax17c3F2XiyhngvV&#10;dyHzQijNTrKtNE4ABLCqusK6XF4mQp6Wg0C1c5BYAWWYo4Oz2Avt4B0D8CDv70BB5Hp0kH18FLvD&#10;icXpOB/Cy/H3KH0OFYgY5flOT3Itezt7WuDHPwwHJ7WWOVTO1XVE6oCMKo1S+edeK6DMGsYILwTv&#10;ZYsCRvQiIH7Ultk1ASiMIo2TA8befnpX7KZxdS0suRSMyH810bJScKDjbHKe8VIGKk0ECGB18+y5&#10;F71O1vOe7QQZvd30dj13r1DM3jo8at/8+hcBDRf5nOAt8xF7hy3gDzl6TIFnXV3Jd8She97OFKxl&#10;jjRSpLnoDa3oIHTDBB4WpZQ7Cd4BO0EIEEEHuKheNBcL7QLgsajyWFbxsZwxXJWuynpZtmZ8d66d&#10;nw4XW/es+dxWQMt67s+z72w63IywMsAi41BsRu4FoPBM15dX5asOsnYxL75raytAMxjB8xgTgeVG&#10;1hxGokDUpuvkAktBTQslJ/BQKDiO0WI2aL0TGapo8YoD954Vn0MpxThCann/TgZtEMc5yYL6w9/4&#10;jfbdr34tC4ehMSi9ugNQIPLayAJAmwIRA4ai2IU4lSwKKQwAQTTHSE7kGg8THRS9LALe6xvH9SzI&#10;GEe0IWESRa3IS+4fAwLd1mmi212ApjyQ8exRVlByXpoiEQkq29TIR63+luhPREsglXtT7rYegKCk&#10;UR5Yd0ZaEt0+O5WXqCQOpo6bzucJl5xt7yW/7PhxOfadGFwMCer7HvoygGNRW6/JFHGdyAo9K7Jy&#10;H4wSDUiVD8aIKdn7/heftH/2j/9m+/IbLyvHztlLP3FoqOLVjMl6DPfBNEg/96et8PlVoqE4c1oQ&#10;jshGdK86hDpG/SrO6JSzzVgP41SG+Z4So8ZgzAII719etudPnrTX7+4yh6h5B7hsxBBknWS+XFcl&#10;C/DAMSmh9Hvgh7MWLZVDzdh5TukgjIvxAzCAQIwV/QYHUikCDFbGR3fE5ayjJQxJ3vvs9aft9Tdf&#10;q4hQHt2cEO4Rg6JU5ePRisCYlAJ9Su/PQEuSNZk1oNLk7DSA6BVQFDVT9jtMS27f0eXvvPd6+43f&#10;+nG7fXBa0aMyVPlnjaIY89KeZL2LiOS/MVy7WUNEmL6TI7kKKJH2UsFQAsDckw6QDNngIFE+ejOG&#10;TCpDpFMiu8yf9QuMSfURfR3GGO0GxGEnMDy+6yjrDhCQXpJKw9phKNYxVnmGOsVQNHyM4cocX5+3&#10;czoN4sPDYZyDZwjoCjh1LeBdP37OitFHD3NUgDtmSpQnqjwYjPP+ceY79xSgcx4HqWOgw/UAKakK&#10;zaPoB4ByABnAneX59nJdzaaMxen5WYBD1jnHmzVf6ZJE06qEukBYS2ZpIpoKYDtGMM+5nj27ETC9&#10;QhcVe6LLK+apqngyrqN8F+YDaCAs1tuE+BWA5Zx3M1cAyFnA+KLD5ew8Eb2UQ8CC5lXjgEENs3aG&#10;cVKxDcsBhSXYzrjqB6GXxCCfldrYULbr4L3sG3oma1cqxEFxgCSWq/Qdgo0D6yzzxwlnHoALoEU6&#10;AvtA13AcIPT8xevtRz/+YVXJSVViDx28JC1mr7BxdE5sIgcrSsdQqBzglAhwV6UjAiQ4R1Q6pqEU&#10;/xzMK+q7IurY8MP9cYAMcCGF4u8BQQEdRYsvs6Uq7xKoxQcIkKbSGAnssGIqHThL4L2ut5Z7CXiY&#10;TbOetwfdSeU+lYljewV0JTCPXTqOjZZqqy7F27EFCWilI4AfjASthAD0Kx+/3/7yb/9m+4Pf/ksF&#10;JErXljVzlPWkAoNzp+VSQfHw/pP2s5/8PLbqrVwLC4lZUXEkHZ1Inp4hdoufox2gzToZnec9Iv3l&#10;Ctz4wUUqBgvPcdb7y8nHH+Q6/GeP7PnKvEoisNu021+NLRIQYhh8xtj0VAUf9Or54lOrsWMCukrD&#10;i/oTWHT2Z7fYi62NPkdYBCzGaoDDvaVhvqu/Vu8Nc4978cFe220zr63lBAC5xk7mweml+7unATHj&#10;3AeGSDkuAKBxWC/vnE3P2+wooD/rbBsYu8f3JBjN2GEsjAOfPYmtuR8/Yi8Va2IQCvXkwRcAokeH&#10;uUhRMNkUr8DDxfSsXSmDyQDrnU27oMUpdCuH3s9zD7LORjjM37/6/gft5iLRGWORiGNRjQFIVM4r&#10;RmmcBSSiAgRsCJFSNfKJ0ROJcPhd0R5HEeNOZ8C4MmY2jPycqJoos3LOmSw0GzBRKtv8xHowppXD&#10;iwGYxTiUmjnXdr2iGUUGW0RBcXgBGvQOxmCSgXW2CAcDRGwmcqhW0TGOgAUA1ZXIW5UPdhR5UeUY&#10;jgAF/cU56b3NjIsuiWWkt2LoE7konToKwo9R055Z7bzoXI03MAE8EKsSpnGEDIwNU82G4hhee3zV&#10;vvPFu7n/GNk4NoaW4JNTHsV4MJQEXjucVkDAXq4p6hP1Gw/3eBzgcHsxbueJ0IkVH98/bXcPzzPW&#10;a/W7mxjRaQztfj7zOIbsi88+aT/57rfbm3ePg26BojwnpiL3KqpwXwsAMdzZKNao5i2OSURp4XEm&#10;3VkAFD1qM++uwwmLmuWIObzZbFrNeND/q/m7XgDGS++Ed99/2Z689iBzFUMCYDLoeZ6dACLjOEhU&#10;KjIFVDhLTIQTFKv3R95faaF8B2Dmpz4IBHly6ZwIXQpgIq/+5LWbNr/S0CjOLYafyI9zk36pstuM&#10;w838vNIExLPf+sbH2ZS9RBKI0DmUc9jbP6zI5ziAwmsYY6cyalF+RVTKIBYjkDXWdTUM9W6MQL43&#10;RlzplXW/YKZKCJz77PqI3Rp7446lqLRhxqOEb3HknNXLd99oD5/c9mgbuMx8cG6YOPeLVpeaUsrX&#10;c/BZsxgDQCZryF7bjZGTo3c4kQOdMB7HGS/1+UqhrechpiZrYB1ADVCzLjWrcxppNYibzvK91uqo&#10;mBmAAjjEOnH+FxfZl5NR7Sv5/jrbJXMHSJjnQdbl6PS4rbEV+YxzJIAUDphGq4s6vb+nVvS9Ocja&#10;oTHy/nV7YNobao0DAmgn6qjyfIeOmdpsa1a36G65iUXMz2HWgKovZ2sMAwCctXGUa2ia5ewQvVU4&#10;8joOvpqf0Wqs1bqxtnYyr3QVW7nGVKop84DdLLFowOFizzuD5sndw/b9H3y7NFUlNFxdC5DczZ7a&#10;bcTCQHtnYfveqRNn8zkpYemCasaU6FbK0ItwXvfLOv45zgkrwUFxbo4Dl+OXPpACoRvwXi23/U00&#10;bt71euBsgAiNnLDDxQjEbheDtojS4xeKoQ64G2Z/XGZv7Ab0AeE6xjqvRwDnWTBtghVdJ/kRwsjj&#10;3EfviyBgTbAVG3E+HZVA+63Yn4txAF6ABX+iYgKIIGqsMyPyrB9/+Fn77MOvtIvTm/wtY7wWRxyH&#10;ytFXaXIAgoCrd6A9yHp7kHulb8NELOcaAY35flqK3rPB+PXg2jNy9As9oSAcm99bTW+XEHoeeyDw&#10;k5rGhhrPRQms99E8deF0gEL8lvM5+EgMBoavqiVy3zQWulBKJ3W2KM+5PirwgO3ZcLz5qsO5Yhvy&#10;/53VPGfuVVfJ7dzbdq4BLK6t8NX0Fs4FwabQbDiATeVNPpv3Ko8d5F6HgGz2PcDlqHJpkC4svdd+&#10;9J3P21/9K3+p3b8/L1+yRMgmb2NgKGuV9nFYnD10hLZAo00DBL7+0aft+9/4ViKNLLQ4DU09nEsu&#10;P3K8f5IbD+pyDbRHJuAMlRZHXGKdTGopdzNYmnsoU5TPwhJQwFqE8lAWmw3Yqx72K48tepR6QA97&#10;X3fA8naZtEScqHT3CAkfxWg4jnyQQdDtrE4bi7MvEBHHJNryQmv7iebmQBYnOwIL9BDuU97LRDvW&#10;2O+Vi+0NO5AAKETTXYAa45INUEeWB4goCzyMQcay1OmijPxAftoz575oFWK4VVxwLPs2POozhrPA&#10;Q5wDECP6XsrmQfP6N1ABJHB6AJeSweEAXZv5iLGqWv8YLk5ZDlUJ3tFJjPfktO1pP5uNvxkjBR2P&#10;ocmAh5MYNL0E5NKViaLsT8841dX63SzXPIlDcrbC/USvtzF69+ez2szGryjaozhLbEqMudQQZ6ax&#10;k6PVAQisCSc2i7G1sVDBC70HNgJzYPykhFwLSLIGMFI3NzftV3/1V9vb77ybz2SNyX8GTPjc1c1l&#10;MQXTU8Y+xiovDYlOJjFAMf6jY/QxJxQDn3mwntDGnOVmQF0154qTE4kX45GX1AmdSm+pnCjqIs+h&#10;2RbQmf87UXKUiE8PD8ZBagBAktp47fGD9vD2sn3vO19rf//v/nHAHccJ9PX0FFZJi+ihuUmkjcpf&#10;pF3koxkJERS6V+78/s1p/QQO5cFtcnlqBsZaqfM0cq/GHNOgIsa9YBOAiXOphMyvawAZAIJUnQZI&#10;wBB9DzDGiRM9ljYn1wIGUdM64hFRUaYz6vRKTtzF9GEX33j2tL1854326P5Vm2dcHt9ctBd3d1mf&#10;ARen8zjX80TpzqFIBJ6fHCTH1kuUD8ppbmfMAWnr314AIuwr+09lGKDWO6pyitilALGA8KOMt30x&#10;Op22rYBRlSJ1tkqcSeWYY5BpCo5PpgUmGGt9aZyOC0RgPTBz5vHyet5uH1y3s/n0VWVU1lLAgQZZ&#10;1oKTSOmKlIYCCYCEFtzKOHczV6NEnPQVAChmQxqU0Ns+nc2s553SVUh/EIGuBxABWMv5zDDrczX2&#10;1jhYe5XaS3TsDJeT2bjNzsft7rX7NZ+idf0PRIoOTzPXi1JEYBHjJ2jSBwaIwEZINXGItG0cIOcn&#10;VUL/hkXmBDWJEgwSyivJrKZLeR9AgMHARu/HDmKkBY4//t6P4sSf1dkKGppJg9E0AJMEkvU9KiDy&#10;01qWRlrYcefuED5jYbAR7Hmd4xFwNMmaGuS75NxVVgzjW5w2epGxADQwa1J0grLj/F+azzMCArVv&#10;YuPo9eqAyNzrd77xZZufXxXY1U8BaMKoAFILTQNf5/P24OFB13NU2aQ1lL9jFRZVEJiAqlh7BSQK&#10;lOVz2B1pbV11SycY/8MGs2dez549qzQeEOF6ru/7q4om80KXUX09MrcYVIErkIcdwFjY94SxQBzw&#10;sbXB6ccWrktP5N6XA5BW4s/uZT3H4e8FMOgkvZl9qxdGLz3FKrkeISQG4qBey8sqevhSrb7jY1by&#10;TLl/x1aoxCAABTCkXirbkPn6dgKkn/30y6ZDKjZ3CfIBHO4Fzanz91M+TY5JtYX6Xj26KbuL6sgC&#10;90Jf7maju9HdDOBJJkqejPAC5XYSI7eR/8tJ9Z4SaJMMYKEtOf4guQxwUbbZQGqOoRr5POhNJCqd&#10;gTngdOWY1cErJUQbE+JpInI+PWvT40kW2UHdp3sAeHw/+texs6hfkZ2FSDfBsGoa5FVRYoxFVVbk&#10;5bwHuVwLqyPOOJBseG2gLXwvHfSUsomk5Ye9r3L92ShEbcoInz2Yt3/yp3/S/uh3fyOLfiuOd9zO&#10;pr1Jkr4XxGjGguZExOyMjGIlEqGj76nMZzGQpR2I0wQs/J5DZIBR3JyFrofD/YzjnlK77fob52x8&#10;KgWVMQEUZ/PrOMJZW0r0QNl+lQjuIA5XysKmxPTov09UNr88iVMJaDpCb+Z3uxZUxi4OBoWujJBy&#10;XX8MTkeUL29+ctyd35OHV+2Np4/KuAASImX3e311UY5XfwObDBggmPQy5g8f3q+SSFFnUbJZG4s2&#10;4ZT+ygIBDkDrXKfRGFXpi/P5pJ5dW2N1/oAEByktoULFdwI4mnrJ7RPqiWrd+8ZqL8m11qx9oINQ&#10;7zRACZX95PmDVydGHsZZHJfjstmxPBVB59k1HkMlPwioYTDnMfwvnuVzAYwcoO9VXXOS6F7ZZoGH&#10;OD2pGXMjyqjDcGIkZnF6ThC1RrElXWeT/bYdgx4Dh249ObbmHJgm3YjmBRqybvPiWLzu33SRMKDp&#10;Gr0SQJvmQXv45LrNr88yRvulMznIePbmYtig1QC90/bw+rbOwtmL4djJfQ0YmKwne2qcZwHKb68C&#10;FHwvcJbv/OUvfrP903/8X7Sry9s4x2nbybPd28reOz0LcIrBi4MUOU4C7oiZq9IDU5Xvn84cHDWu&#10;n8YJwGYngFOpI1UubEPNY/YCpmknYOBgMmsrAR/acUsBSftUZJu1Vfsg+wvlqswRo+j/gAQh52EA&#10;cAl2M95ai9MkSTlI9/Tj+bNGsw6luNgFZeTOp3F2TfWtAGToL2iFCETz3s3YKixQ9UcZYWrj+LKX&#10;BoPYnQAMJakYqPHFvK1nHWwOhm0tjqz0QcsxyFmHGBgBQzWryhpQMTQ9yfvYw6xnwdtO1o6UML2X&#10;PSmowAwSclfqK+tY10U2UhUBYSL7y8lpBua4AwCinFLmWKAHABAhawMtR0+fIRjRn4S+AEBjWycZ&#10;y/P8LD9gfLKXzOkoIKAOuIqT7QJQnSoPStz75vOHcb7ZdwHu+ucA8MTMC4E3pguDbJ3pgjwejttW&#10;glMHQSl7BSCkRqvaK45r9oqF4aPKaW8n4AFa8xOAONWAKs/Tz8fI/g3AqEaKnj/3B3AC9va8dYY5&#10;0XNC+qWnchLYZryACuBBJF8/XwEILH3/d8Bj3rO/b43GSee7sUjYz+qrFID08OHj/G2Y7w+IKCbB&#10;WAd4ZH8BK+yJnwCEuVEeKmXhO5VdLmwDYAcASb2sBDg4Qtxx4kSU6wEG6/n/wVbW+mZ8ae5DxoDs&#10;QAmqlEj1rQjQuLcc8LeVAH+LPYp/3p7lXqVZMpf5jp08m30/Gh4XgHEWiuodOhXs/nH2vPSpRnk0&#10;gEtSB6JAOUOUfOV4D/ZjDKeV53bENsesllgnL6IXNJbJhFic4765splFgAFQGknsouY2hjaLqJ+a&#10;pveD1EgGP5MKpNiAkDqnJ8pgxClsdUkzsZrvYCWq/0AWTbUhzqJjUE0OAVEJPQJu1PfKEx5Awvnu&#10;2/llgYh5HDMVr42F6pPTlUOmi2DcRaOaDGEgGKuqDMgmgt7RroyeqgvR5IG2uIn2nS8xiQHk3Cif&#10;iW6qr3ruX7T35MF5m8V4fPjma+2f/+M/bX/yR3+lndFxxBhIddQ5HDHmPT88rg0AxDF4KgIYEcaL&#10;+JBBqxLWGAsO0799DsiiGzCRHM3OVgxXoiNO1NHY2iYb+94WNYYqc4ROY2h9j3F0P5p27caR0m4Q&#10;ejLqOk2qTtB/Q1vhaoOtNbTIK2NXBrUcdO45f+d4CPTkfBleDtQ4XCQK1oNiUQEjUjfPHJ9xVeZX&#10;pasxdp4N3f/xxx+2+cVZpTWAWDldIk73XT0iYmiIzHwOy0BM5wS/ahXNsJ/EYZ1kYzFQcZy+b5D1&#10;A+BhDIATzAlj72/WnqitxL5Zl3XYWYymKhliV02FhnnG5+88bw56WmegTyYBdQFcibalhmg8VH4Q&#10;7GFROFRgFCATdVk7HNAiwsQOiY49C2aC8ZOi0CHuOEDc2QJSBuZioQWoKpW8j4LcS9qRs7Vv7RHP&#10;4rk8X2f0Vmq8q/lUxh+zVqmuzO29rHVi1GHuSYtrtL4+C0qWiRkxcxy1SimaF5HhIEHCOEZEy3pB&#10;go6KnBZHzUiK5jicu8dP2uPHdxmXk7aUZ1vO897b3m4H00kBFVoY7KPUZYGdrCmRvjVhHSjJRgUD&#10;vlI6Z54xY85BAaglasxcqjyw92gelmPYVvMyru4H2K2GcQGw2Bn7VDpDCa1zWB7cf9Le/+CjrOHs&#10;g3qNSqxr7qURAc6b64sCR2xOiZ+zzmgOgAJN6R7fZL7PJ1Xmez7BuMXhBlQN8iwTYDvjOrRntvVh&#10;oE/BnG6VvQNWnIC6E0e8spl1F7u6nLFyyq89YE7rGfO99lmVl2af7iT48GwcN7uLbq4ugrkmXQAW&#10;ApOrCRSbSGSNkSmHnp+Vls7YGgNdRPspoHGK+R2mAXUtIMPoAgOnmX/VV6on5gE8mCm9fNjYndjH&#10;rVxzFlsN2NBASedJd+kxgD3obagD0AJyMSgPr2bZZx0MYP8wNcU4o/JzrepUnM/MRgmmEv1Oj87b&#10;3sawbHulpTFCGQN6H3N7GDtI9wYASH9hKYEl19IYCYDCjKgokDIV6S9nbLBhBM7OLnr35du1Josl&#10;jLNUkTIex6kGWAEDHD+n72DHPz9tM84cc4+lsSfpmEoPoWSyGi8a53wm84RNkxInlO76ELqGXmYp&#10;BVK6h/x9KfemmEHJtOuplugpiy7CBGqkanyf+1RJORzoQ3Eav4OhATBz/zuAXdaEduOZI10+tU/o&#10;QIuWg3ZDipyOb5gxCbBZPcz/Y9die0pzk/29lzWzld/RkSigqGwEBrgAH1bDegKO19vTpzdtScTP&#10;AVQOmsAqBuv53eO87oJ+g0TyIQvLhQAGE+TGRCM2Dyflb8RVi+YkRJRU+5ViyMNvyY1tZHP5fyYX&#10;UClRVwwuh2nDmuyKJLIxOFWTQLDX0xdqp+Pwcp/uUSTZP7NW+T/6CveEdfDSWEfEBPSUIcx3YjtG&#10;+YyfruWZgYjSP+ya7IAez8aIQWNB4z3lwECtNCd6TmZdHc6JVx1/EK6qhaosyO/QddU/4XC3fe3D&#10;t9u3P/+ovfHkfqfg4tQACA2rfF/lSynsc2+d6o7DzEZhxFWblH4g9wbgTGYaVuX7Mla9vCwINy8R&#10;AE2DzSnSUT3CSVDemxe5xTNjsR+jG6NUWoN8j3sdxTA9vpy0d167a1f6FdjQMWDuSRteTlrUtJb7&#10;uMex5N97MWKcq2O3OaHlRF1AhNfiICqOC/MgGpMyKVFgjIjncn0MhBygDb0So1SVCp4t78FGGHMs&#10;lZSXGntiOU4A3Y0V4nxFrn8OJPJeIEZzot2AKJGi+SKO5Qw5WcbQHBlfjlnaoih1oCzjb02ax2NR&#10;ViJbDo0WQlmsNMb9O62Zx3n23EfmXRdNosBSzgMcuefzs1m7mM9ifMflLAAJQNXJp8oBAWNATnVL&#10;pZoyDuj6Me1K9g8RozlzQp+eEPZICU0zZnV4EkeT9aws1lgYAwYQ+CVC9b32RrUgznoqh6r/RYAN&#10;1gX7pKoAO6N75GbGoM7HyDhivfyOmLgce9Zrr6wxh11YuZ97Ey2q6Kkue9mv1aqXwXTfowAFeyLP&#10;N9KaO05uJ5/dxKrkWhpNATJAhH0MXJoLzJrn4EQ9I/q8gFXGwLOX48oc2g/AH7GajpiDQexEDPn6&#10;bsZznMg99kZa9DSOd5T9IH2oosv4YJfoMJQfypN/+9tfZm6cudKZPvoMf9ePo5ctZ99n/nsKIQAb&#10;8E6ANcs9f+9rH7Z/9md/p/3Zn/xx+8m3v9GuZ5OqljnJZy4CdO4up22c7z7PZ+cBHcMA2ukhjdR2&#10;jakI9bD0SgdtLc+pOkcflL4eOKyshcyD9JIy1wpe9D7ZWc0+nRTlv7UihbEZcHUSwHNZ679Ebhkn&#10;4yX4A/h6ijdOJg6q94nAnNHm2GuTrI88f8ZRRI3FdWYEAEIPowOrPaOXyf3bmwQFp7GLsRECnthG&#10;0aq0ipJgmjNOhlZGy2o2f00Q6T4TnAJXe9kDSvOBLcywBlJYEhqL0twlEFXuqAzTUQrEgLpKOiir&#10;QFrWdjV5S2CiOsPJs55PULGaNW/8aCMEk1hz+6D0V4LiAOpKDcfuqRDyXFKPv/7TH7eL89PYlbWM&#10;uyZ+AoFp1iHxYkBHQE2lMXIvVaGygWmQltdboqdr6CuAg2oGFQAAZGAwrGPpDu/XOEpVhBbY25uj&#10;+kxv/hQAn+fWJsFPZ1i5joqZtQCDDhCAwfjIfSmh7KuVgJgAlu0tTIcKDamb3IP3EVRmzMwBgPnW&#10;60+LHTUu7qX6c+Szy6sJnIlpN/P5AJbVdX1eskcyhh0gbrTt1ezHfL854WOVg6u4W0EEuPd7ud+s&#10;XWLnJXlUtL5Sxy+/9bX205/8oECEk9sgS+wCAwfRipiq9/nyWiFHjp+CFdIpJgHyioGpetegFVHV&#10;IE55Ow9wksU65dgz+VWdEaOAyrTJdWXTaKnox/zdBCyanQAnHs7LJhSNyGmjFmkQXjxLZPHOm+Uk&#10;AQQvA3gxnRZ4gJ68CP9EFdUdMuCDUfIqcU/uw+bVTKVyz2isDFA1Pdkl/EMbx7Fv51px0t4rapR7&#10;q80To0gfQJCmDJVegHagqjNyP46htfip529vRbsqMYYV5XNojH1F6jFC6FD6D1Upng9TIrp1j8AD&#10;AHWa60sbjGPUSrSZDeq7nezJoaN75axHcXJz0c92wE3G7FhlSO7/JNedjwfttftnbRKjbpw0dqHI&#10;xwSVMp5oKVH6djaf/K2XUzqJwAAL9Lc8bvVliJHo2ogY8Px9obj2E3C5iPHTKEnJG0MNyXMEoked&#10;Bs8uz9vVzbzn5fMZbMdd1uAHH3yQ8XpQTrOiW1FWwIV2wihoQlRRhfkwPtaFqA0DgP7GYpWAN3Pk&#10;xciK8nuzp+Osh4N6Xg2pGDQ54SoNy1ojqiSAA5qO46SBnUGc5GhyHlC1FRB1Us6A81NhAwxySIt0&#10;0/XNRdPnwAtYFqmragBWUMMAs3xulYjm3/aN/VS17v4eBwOkcqwcD7BUYO0VI9RBUcDa4TBGXjvq&#10;3GOe17XoDrwctqX5GgDKQWG6VA2UqDXrQ4oBI4T9qp4MWRfOXan9FVDHKVgTnJX1wbkCKL6DAT06&#10;nLS94UmAyXGAVMCGswMOcv8Zx2JpMhY0AMAmcFJpvAmaPUY/z3JzO2+Xl/NK440D0jA1nJznJjr2&#10;jACeaLX2dp5PxEnbcHg0Dsg9bJt578lMyjTRU5zZKO87zD44yXdhJLARwIix1YwIJc+uYVutSdoj&#10;TJdDiDYy1myDEnBRr4P4LnNfqk0OMm7z7M9/8nf/uP1///v/R/vf/df/uv3Ktz7LPjrI+6R3l+rI&#10;6R8GZDw+P2nT2I3r8X57cX/SPn7jtl2fBngGZAOy1vNSHKxy+nu5pw5iBC090KH9AIB7XxolmPls&#10;noURp/US2LFTgraeqjO3RzUvJQjMtYEH71HeWAdPCebWBHH939Y6R8hZOgBK0MfmAR/vvf1O++53&#10;vmy31zfZG4PsrQCp7DXVcJyMPgI7K9lfuRcASlqB9mwggIy/cHjWIKAEa723loAjz7wTu2sc9TvB&#10;Zqnw0H1T2al7Uv4o/492V0VxOJhk/jToOq+9WxVGGVPpwicPbkubcXMVcJ892E+OXi5n6druAzNs&#10;X+vj8tprr1WQAkQYZ/tAytC/Bb2ln1mNHd0xhpz3WtZCwEAAwKIksx+qxXZtlEOuRlWZhzVnceR+&#10;S5gYx1xlmdIO8Xv2MF2DMk3VE/WK019zrkbe57UcgKFMcmsnYG7DXvT7OO81YGM/YOsgjtu+5huk&#10;mYCggL2AkeH+Re5FYUR+F5CzvhJA5nqZGyD/9uYqdrkz+xgPn+vvx0ARMGvwlu/IfbKDxnkzzyWN&#10;BERgNwA8rc0/eveNBOexRwE7yk0dGU4vwVcucT4cI8f0O7/10/bL3/nNGLJsrmze3g50tRaWxaZO&#10;1sCK1olssAUmD1XrJbICJuS5KgWS9wEPh9ksx3EYomJIuqi3LCzOB4DAArgOaooBASKqnXYWmlRI&#10;RWr5rtvLiwyKZkwZ5K1s8tlB++KLz9rLt54XHY/ao2D2UxSFlSACs6AgU5utWIRsVGACiJAeKTFZ&#10;Fql0hkgQABJ96SdvU0t/KNkb7Gbx5Fp0HD13vV9GUZ7POQiO+lV5sZlrE4y6D33qIfVpwA9wgMkA&#10;DETKwAHDDMBJMfhs5cFjADEa54liFykX4Ak1PRZpJUq6kbPP56Z5XnX59dl8hlPHREjnOPRsnmjm&#10;ZGspP2O0Y5BOAoSm+xsFIhi/muvco/Hpp9VlwyfSIHLjYOg1zmPogQhCL90HaRqqIiFGjcFT1WAs&#10;P/n4/fbD732rokybHltCK6B/xP3b26ISq+JHA6XDkxK86fWg7JSIrTZ5xgG4evPNF+2NN16PkRjF&#10;oQdw5Z4YXuckrIros47ko7XOxlqY20q5HGT89jW/ElX1qJwjorkh8gImq7LB88UQMaBOJ+Tc/fTM&#10;gAlqn3LfGr2XtV2gJ2tiN9GcA8GOx6clWpW/x4oYpzqyPf8eJ8p99Pi2UeMDFOYDMJAqA1QBb0yB&#10;TSud2AEsGn+1WAe9PpyAKCKiiq/jzzOmRJE6KKpWwOyIzF3fGR2MBc0AAF9iszgUrXl/67d+s8Ss&#10;lR7MfTjMrZp8JQjAINjD0iWuSVx8kIj5+vq0gIe9jMbG2mADO8NynLEOIMg4aDZ1OEqEGuO3mSjt&#10;8OCsqFa6A44Zu2EusWnFJMTR2kv2QO/welzaFj0dgCW5YYc1HReroXFbnHueRXRsLiu9FeMulYGK&#10;30ugcTSelq5DF1cK/+3YnoExyPw594bwEACRsqrqgYw9+4MiByarw6PoNfNj/olKe8dabF2AZ8CO&#10;/Dum4ST3/ls/+U77X//7f9X+4d/5q+35k3nWtn4vuUbs6NMH5+07n7/bHpyO2lnW4rtPbtu/+Ed/&#10;s/3rf/732odvPGwa5QnazFkdsmat5dloDqxNKcqTfFeJdTPftFeAhFN5sSJ0KM6V0OxJ1QNATkuh&#10;Fwbbad0CSoAohqHaMceGahC1iPSPA/J65J8xjV21Hq19JZSVCgiY+J3f/O32n/+DP2sPbuOkYwOx&#10;efaR9vFE61WdF5Cyk++6TIDgvjCcSsCxE9qmE10eZKyBiM2M9yB/HweQ0HIMM3frot1EwJw0BzmI&#10;Qzo+Os2/Y3/j6LpD5LyBmz6Hqqn8FKxiDbXIt45pC8zhYcYQo+I5PI/nOwvAvLm5zd8zlrmXLqTM&#10;+yvgtX+kGmITdokUsWvAJkDTz3TajFPWpOlgMK1XsQeVGqBJ2sj7t7MusXexAbvEk7lGxrZYiLyv&#10;n+0RsKA5lAOrlGOuDmPXY8dcezn3kv3jIDJniPQzN/KqKgq+ay/jkfnJ77EigBZG5Hh01c4u7opZ&#10;WPH9JQj13caJliM2IM/JL/fOmb2fxfpa/K97WAkA3zhqK2v5vRRlxng3wIPuYaD8N0DhaDAuAuHq&#10;4jzrfFLBpjkzP0ATMeZqAMkSZFcRY5yhY6E5O3S3DcdhGkyby3nnJlRupVSpGXiD2DdCnGve74bl&#10;sqvsMjc2jiFAe41jfAGJsUg3C9+CY0S8GFHGyma2CTS98NDQaQEXlFIWrdyYhSyNIQWhk6Sz8zmN&#10;EpChAPN/BgJj4QUA+IyoA7BBbzGoKOh+nHIcwqv0CMdTuePtOFLPkoU4c5xx7r0Of4mRUNdsM2tj&#10;3SNaGzXOZiTCzLPnnuRR/R5yvzxXEntWEXE1UJIaiQGliajjm6U+jhP1c36JUoaJnuVd9dhXNiX9&#10;gRYHInTDXLzfc56JgHIvO7nuLNHofq6LyRC9Ff2d6HgS5zDdXWvP50ftD370WfsPMWb/4u//Yfvg&#10;bt5Gu6sBKUGmefbzi2kJGuuET1FJFqDn74YV+zNupwEC6HC9ES7z3qJ5M4bSX1gIYOwf/oP/rP3+&#10;L39R0QLw4G9FkcVZ6qMAERMQ6fJJkLqTtaOfxYjDyvgCEBwvwETrAFxyel4EcJu5Fj2AF4deorl9&#10;zAlUvFsRE/remjJnQF4HggFDMT7WhvXwzhtvVic7a6s3T3Ii6jjjDLUvF9hROQDUEGZKb4hUlYQd&#10;xXi5dyIoqRWiumJKDgEOgCpgIM9LpzHMvEp1iPRFyuen8wKfogRisfkZhxkHFQAsJeHfRKSAFidN&#10;oa1m3X1hB5yVUi2+j0XmmW+AOmscKEbZSqmYe2V9gIpc9vNnicKy/gAUVK57UfJnHno0ZT97Ts5t&#10;t52fByAFULz78s3cCw2G1EuAcMCU3hK3tzcVOWMcCLwI9DYdU/zqsKHDg1nuOXOR94j0zgKoOGYg&#10;WX8TDtopnMAFJsuYKcvU18GYVl+WADFAVqpHlYE5BPo4OyBC+ab3SgNgx+qI/cOsh4z9wUbARQz9&#10;Bjp9WcSrBf1he3gzj1PRlh99vlxBhtw/cGduaKAwFHRThNzKtCfHcZ7ZayXmi606zbq8mB0GEE+b&#10;FuibAecHh50xmEyIiwPWndAZIHZuLmOb/vLPvt1+/iuftOuzRN35e+X0Aw4qgKh56/ur26qV3KPD&#10;8bbbGy+etjfefNp01FQSKdDr7eTzvqxDtpHjBLIxZ3L+SvMXlXZayqvrd1Q2u42NwJ7Sr3GuGGbV&#10;Ntg4aWPAg9OUysUAA7LGpMCd9Zs1uxBB0mMc5HonAc76BgBQgrg6jCvOxtHRtBKVumDT2LeAd2L8&#10;wWac006+M85uo6h7+zK/y7r59he/0j7+8BtZvzo2qmIIyEkwaR30dvLWWXfgUjKLsylE2Z5bAzxa&#10;BaJOTAd9Bi2BwNSeQr/zW96rlLX8i/ctKiZyPzQA7ALfJ+XidFCnc55PEgQFEJTgMteSjlVd4fPY&#10;CekJqYuq7Mh194exTfFjUiL9HIztAhIb64f5HedO63KSa9hfejYYZ4UH9ihgcpRxOCs2orpTAgj5&#10;WwcSWCjl0GcJcFSDBGAHvAP19qT/+25guxpCFuuRfbETwL9Gh6e7KHH2IMF4fGPGZJS1cZB50aly&#10;rRghY9IPTpNmBS6sn0VKhb6iWI1ca4nT5NQtXJGjwbNge46/6xIACdUVaB4oTU9tZWYmUvmjLnNy&#10;TjZ/j7LiiLOoiTTQWnpHqD2FUHtvgZ3a2CLZhYGTyoAS6SEqAs7E1wFf+Y7SXeQ6omRlf5WHjxEF&#10;IDjZmaYwRzGmlRPufQrkRwu1xqFUL3TPGAMCQHAMXqIzJZPaJ3OmjCjKFagyeNI3p+PzUqZiZRhC&#10;RrCYiVxfxF2NpbTJ3euR1iLqIdi7FGXFSEwnxxnDGO88O2dbp3mi23MdzqB3CtzNBoT8oG7AKdFb&#10;vouxwZ7o3uhVTaUyT3sxwsoz53G6B9IAeS5GRkQLkbuHi0R6JzFA79yO2//s7/1e+//9v/7P7f/4&#10;7/5p++4nr7Xr2TAGMZtLpBNwIhVRLWTj3JTn6rGv0RDDWs8eh2CNUILrYnkWEKXV9iJyQqt/77vf&#10;ar/24+83raQ5Dq+K+jLWCw0AhoPxV+aoSqFSE/msVAZBJxCBGaL9kMevw4kyT3L3NAjoX13mNmMA&#10;x7OzcibqqgkwL+fzdjXvOUAsg6jKWpTGAJAZas/4MI7QnGLUrLXT0/My5hw4WriidmAw64IBde8Y&#10;D2C6gIB+BDFYfg/8Mmquw7mKwKWCzuJwexOhrE0gLPda+ecYIOAGiDBfnBYQUWeoEEZmHmkf5C8Z&#10;SUZLemkta2s83suay/rcjjHP/4HeYl0Cwgo42R+ZO+zK/PyiqFz7C1B2WmqBgc04EFFHxmwa571o&#10;6lYANXvJ+iQEBbaxKubLM11eai8+avOryza/vM6/5Y6xJ9sBJ1KP9nPG5Xiea8ZpZCxKyCyll+9X&#10;rWBvWhMLsah5nc0u8j2eF0jjkLP+h3HesQNdOJ31GNvBsBs/kXMJJbOGHjx53E6ylzSHskfQ/Bsx&#10;4scxzhoVUeoDICKpr336UfZiZwYJzvSTcTy1KibjhXkU/FivlW7RVG4TeBAYAMI9/QlsOYODyLqO&#10;BB8n8r7Wa4KWKPuzwEfWSsZ9HPv0cH7YHt8GJB5nTTmqP8DDXBpvc64EsPL2WZtSL1WhkHVFYHx6&#10;JrXGVvXgZH4aAErngKnN81vzL1++bG+/fKfmCJDg4HqAx15gSjO+rxxrlcNnjD3j7dm8PXv8uAT0&#10;1hwmRztqNtf7jbWf/Uj+zEG+iy+QBixtDEec91fH26xjdh2jCiTxHfRaAhvVG9IY2upLhWCn5eyH&#10;29kvcaC7WTfbG70nwn4iX5oEIEIzrN7DIlF5pQ/YNqmHXlp5RGQ8yv6P41Sqap8IPlXiAA5ofSkS&#10;jl8aAKACrIglrU/fR5sg3VBt5rcSjHDqm0AmQWq+L/OtEuUw61v3R6DHtRdVe8qsjTWg7/uBCdoK&#10;IAKbDqx0ENG/azdgAdNQmoe1QZ7hLPc0qd8Tb9Ypm3H43iNdgblYW8nY3MPKYyfyXGs6LLtG5nFl&#10;O4FKgErmlaYCkDg6SnCUMeGjBSKYQaAFq7G6LEXidZIxx/qoysAm05dk/W3aH3SQCazzfOxbsVq7&#10;mYcVgmXA8qj2aelG8rslHTMtIFSwCLbnAzneewUmpDRsYLkyiw8NZjNDcaUWNSFB/15oUahVpMAA&#10;iLbq6NAYdK179xncXJcR78Yziz0La0Hl+n5OXsSKzZCPJeAqNfgyWgmlybAslVHt9eXDEpSh5Cl+&#10;OX+OrpTfMYAXcQryeJ5DVAvNEi1xTqUdyEan8HcdDIEmUtIkhGVFP2fwAAnGSNQCIHDs1Trbd1QK&#10;wr3ey+YKgMrf/N4zeREp1tjmu0RenC36X8RpDDRa2UqEp2FQPwchmzf/ZkxKe5HPiPxFgV7VzjYv&#10;IEK5JQHnk+tZJj4gJNdiiNC+QESd4ZDIaxhj+M6Dafsv/vqvt//3/+l/3v7tP/6j9tnr8zYaLmfc&#10;OEFaCmuAoCrgJk5xGGM6CoiT2/RvhsKz64+vOZhWt8RSemCYU/cryrx7dNu+8ukHZfDcO60I2l3K&#10;Sk5+UaEADNAY6FJIc6H6xBg5tfHq8qxAlioYgKJo/MwTdf/BcaL9RKgDUf8rOlvzJpRmdaeMAeEc&#10;ORigV2nxMOvg61/7rH328cvqUvnG88ftP/njP8qYD+JET+Msr6qjIVYK+yB9gXGxF+h1gGIsByOK&#10;2gcOrV1rC8Nh3a5mHRMCAiI2HmCq9LTKgOMQaSVE2A4KYpz1UaDVAOBVHojWLwIggUTrB6Oyl7F3&#10;WBHD6LrKaeXHnTI5HK7n/hlFe24549f3MCEq0WqdmRDn6TrWGme1SN3Za/LAlRbIexZpC6ky1Ruo&#10;9hLWnhwXcOsdNgEsbcDjPLIv7HUBA42LJj/yyBzB/qA7gNvbRwWcrWEM2yj7xNqxP+15aYleHy9g&#10;yOcZ93wPYKkCSRrJmKt6so9LyJm5xE4y2higYoHs/ayVQZx1CVyB0x0Oe15RJSNKdT6/uGxf/fSz&#10;dnNxEbAQUOPzccYc5mxy1u7nfoFCa4UDp53q+y+BRK6tv4n9jCmlBfKd6/RRO3GWh+vt5vFpHR1O&#10;eO1E1VnWsSicpmJPSegoQPEg4OZoM04ScN2o8bbOMKJSUcA4xhJDgh0wR2yWNVFgka3Zi/MLsKpS&#10;dq8AwjngfHVV/zb3BSL8LfPkvIOisvOTPavTMGOLx/mu3/35r7c/+/t/t7q1YgCBZeASC1ENBF+x&#10;zUCk62IRzZvUYNn1pQSGm7FfuabrGjd7BmMLdNn/KirYNcd6F+AIwBvEWV1M5u04jns/IGI9EXLv&#10;YZCfmK18pyheaSEgUPqEgI5Ka+feOoNG3CgNlX0aEKBiQWkkZrwOgsy9AwlabUuLVIlkru3sCmsV&#10;OOG4N9d7qkE6Qqri9uquvfboaek76NgOBU25puPFCRYJCmk4jK+ULBbNmKnm4xMHWXvKIQEfQlbr&#10;sdshaQrrUams3gpx7MuAR2cYttY7YAJCFj08sHrSDeurh7k2QN6BVjWEyj70jBjZ5Yz9WmwTjZDS&#10;UM2y7EFplBJ05vk1pFpdVRl3krHIz+WTXDcBPYCS+9ChFEjYyXu3gApSgs2AogpM8vzKbavHBBYw&#10;95gxlgJZypjWuR0QnhxqF5hpDeoQkkx8fgISXhC6nyU2zERAtSa26I6gLYiY4YYS1RqjxUSDxGJA&#10;ig1YJT1xJiUaijGpxlJx8BafzbIAM4ydl/dUa+gsQMjQpickIgaChBg3SFAkBTgQgol8CGaqzj4G&#10;QUrB9X1/qZdj9IncvHQ1ZOidWaFz3w5F91h0ECCR56/8WjaQ3Fv1yeDwcv2KsGO4bRhRoPrt2RiF&#10;HOeba4qyRH10A4x7gYc4SNQlg41up7qXA8XGAFUL9oRDdsYH5wIsAD/j45My9pwYEORZgQNlUxeT&#10;w/buGw/bJ+89DYjAvojaOJg4u1c5cseyXyRq+ujxtP3iixftizcv2vOrYTveX8kzrsfgzxJlTjJe&#10;wEsWReYZcMNCOJPf0cHHiUakL0QVvltHRJEHetc8AW1+ikSwM0Ado+d3nleEjdrW4dOhU4eJkPc5&#10;3Ky3LVFynh9YIO779NN3293dbZudHgcY5FkD7rQF38vcnc6v21rmZDeAYSsgh8DRYh7PzkvkeHp2&#10;GSCSjTRyomHWACFkxu6Tj99rTx7OAzgPAnQu23e//GZFygys0j5OGoBgrBnUEgGWwyV0TLQaZ0lY&#10;aH6qJj9jgOUB+IBX65rDVjYmwuYcKOudU7KVv3cQoS9CHHJe1jGGosok8wLCdJckcO6HdtE9EDoO&#10;2tnZWV2zHwxmfa5lHfXOmz09ligdoMyYYlLsicqVr2QPBzAAEd4jJcZx9Z4eXV9A7El8SdNCzEpM&#10;ikEhJOXQjbXoRkvuwX6i4DgXQK0zShiVvQKd1PiilJ1ElVTkTx7dFSAFtqtXSMZNwzevym/HiTPG&#10;1ciG0c11twOanHyptFGjMPcO3AhG7P2DvURqmW/RsaoeR36vW1/5nmHWWJXP5m+0JDs7Mb6bWa+D&#10;AJncmzGfjKZx5FkPWTuo/NrXASUHcVgOVSLSw8ywF5hL4B7I18/C3mUP0MMYJyJQjaf2DrLnD7Oe&#10;jzPO4704dA2Pdtr0OO/Ner/KnF1M9/JdxjpAfDevBB3sgtRSlZnGoZcYN89g/znFuAOcPFNsjnUl&#10;4BAZF0uR5wSCjA3b5yA8a1mOX95f5U8xc+YudkvJLHYXQGJnrTkCuXee3bVPP3i7KZ0tkBnboiTR&#10;nuG4OSlUOMcNNErxYYoLLCSwBGa2YusFWPbaRgJIbJAUNZEz+8iO6Sys34izGHQ81IZZB8Xp6Cxg&#10;5ixAgoMa5nqx0XG8JaaP3VFJUhUA+ZxmhjqnOrMDzV70faJtOgBpBM5Xm2m9ZDwz8CRa55zXl7FL&#10;mCxBsJQAO5u/bSRQOblfjhot71yJh9evtRd3L0r8+ZX3325//Ze/aN/69JN26BkxW6/ur7QQeSnV&#10;Fhzwd4ACXQWNR5WFvhKMAnAl0MSqJNLHQnDGNAUEmZsrdA/xYdkDQIc56P0jPGfud9nfPQNAxS8A&#10;SOamawilXFcyr++8/KD94Ps/yVqTDs34b9BNCcgTrGV8pS70h9Cx8s/P2VjBcGRes8e1yfayzzTG&#10;csSA7sCOLHdiJxAB/GwFhGGBlaPey7Mt3dvGRMRpZQNfXMybtrD0ARyY1IYF5zCev+j8GHSUhUW4&#10;Uv0fsqlRwhC9Dd5pJ4ZQbjOLMUjGA6rH5rAd2Q3xEjBC2/LWva45CyXvld/leDjV8ahH5YvNQxMh&#10;T6crmS5hUBeHUTnNfL6Ek3FQcqhKkfyu2IxctyjdbGoRItWzznJHx5nsGDed5+Y3F+3sMgbYdx4G&#10;aWIUAhBMUFfb6xDYozr/9mLgq4RoayWAgHEjaOp5Tp+dJkrS1nY0Pmgff/Z+e/DwuhvqfMaz6/zn&#10;2QETdLMNx4gAFeXI8zfiOBT6ZCw9gMWQBjqqv3Pc2jd/+e0P2//gH/1xOz3ZT5TlfiDYzrIAMBzU&#10;/ta9dhEj9nS21W5Hy+3mpNevjwIivvaVl+273/48ERnUy0nK3aGRc08ZWyBCGkorY9fiNNHdHC4R&#10;J+EnoSddijHoabAY9/xugrGIc+bEOGmpia2MwWx+Ucp9ZZPrARjGWdWBFIbDiebzcaVZgIjeryLj&#10;GlCkrFKPhmVRCSFUInUlcno3qLV3bPh6Ni/x0345kxj/ADanJKqsGQyyLjIWJcA0B4lCGQFsFH2N&#10;RmKn54le43BLe5N5UZkgetUrYDtreTPPrBvpTBQZ4FXtpfPeAoRZH0BkAZGM0Q6V/6vnRsEz7DQV&#10;ojulipy5kwiBPyACu1DRe9aTzozKoOkQXE8DKBU96G2dSTXsoZPBHhRbk7WBUen0szWV38UYGnud&#10;Kqdy9WP9XwLOck/F2AWccEL6itT7MmfTjP+6NZOxvKe0LUbeAT9rMUYHB+roHdWe58gYSiHeXky7&#10;Qh8QiAEVPTK09p+1YP9WP4PsS5VZwDhmgDFUP79VQCJAOXtZtcjQWEovJoAA4gQucrGjAD4BxEnu&#10;i4gV2FCm6nPr+b7dwWGxGQBJMRtxhkooh4fEcKpfMgcBF4NEWfQBnOV0dpHnADpnmTfGNvdMTBcn&#10;yZZgJOrY+uyphUixDnIqJ3KvPXo0b5989HqbnwsI7OvNNss+GAZkExHOM9ZHgwCWo7UAEpqFBGIB&#10;VYncsn6zX/YDjHJtgQzmRs4f66pZUnVgDPC056syZi9rNv8W/e/GWRawiH1+7+232kfvvZv3CMDY&#10;3XxnxrrEyHmfygUg1j4APNgN1SezrIWLU++L3claw6h1oIB1CwBexabGqcVZuIY036NHj/KcAW2x&#10;YfrvAGRSEtVFNQ62A1hgTn8OtjJ7NoCAg8QOORRqEMcphbEWR+uUSQBiL9H5YDvA5q33ytYJRLGI&#10;AINui8DHTmy+udOYrZdZcqT0G4P4g8xNnlW3U63UiVUBC07X96zle1yjv2JTEnHvbAGH84xJ7EUc&#10;+Uac5M5G1vhuAHts7M9/9J32H/7N/7T99q/+uB1kTJTLV6pjDUsQXxVf9Nu/85fbBx98VD4IE1Ga&#10;ilybxsO/rZXSXeQ5pCFE/b29NEfetQ8b7iV/G2U9VtVT5lTF10GufzLRVvqo3tv7VLDNdEzSkV3f&#10;JwDAHjplWc+iUdb7Vh1aJrMQABDgAkjoBeHUT4eE0UcUgxOgdXgQexQAtJWxUZVBs0VacG8t45dx&#10;XQ1wqLEaxAfpc7GRPU5HEUAngLu3tpafWbCQKwf96OFdLkxQ8SqvFeNm0dUBV4mulewo79ESs0pp&#10;MnhyiT5rcG0uLAUgAf3qumaD6CuwABHVSKlARBfdlfo6C4BjRoMPY8wIDQmaDnbzt2yW3gMiIAEi&#10;zMLuyNMgGNwgtyw6jpXhIg70Uy5U1CPqL2CUTS96YpBFvufzWW3oB4l6nzzL5nDUcRZ/ieni2L2f&#10;U1v0ZaBN4FiUhUH8orhiTzaACCmUV2mIRBkijTotM5HY7eOb9tOf/7g9fX5X164qghhT6ZFqKmR8&#10;8h0dOGUTHEmbdOrR4ixGII7HmNpcPkvgZG4ArafPrtt779/l+zUIGpfhq+gTAMt7jOk+kWaM2e14&#10;s1iIu8uM/fZSHMhue+uNh+2dN1+rdASjjcUogVXmU1XOaYz0YQwSMVo1Zcq4iHyLOYiRdLKiiNgh&#10;adIFhKGqVGg85HI38lxEhsCVcVH1wPiv5d4c0GSNSGdwmNsBH3QuQIQqAf920JJzBibns7zOm6Oz&#10;9WrYPwqAlGrK2IxmidaPJ3U6pGPp5dens/Pca0Bw7vNCR8v9RI3DrJWNpRiqANw8D9pfRKvdsPty&#10;RkYJdQPORO1SMVIX2AJ5fWW61qUTMv3U/4MID2iyT8wfp4NxAlK3Yqw3s56J/1SSLMRvznFQmSCt&#10;VixaPovRMnbmkUjXdQG1Ku/NfiBy5GCJ6ESvmIm1vMeYcgBFtceJ0Gf4DnS4BnLElxcXgAIjzyh0&#10;fQ0nJDIVWRcVnvuwP++tBehnfa3L7SaSGx5cZh0HUKxIk6BMu76nzvXIvR7vb7Wz0iRxJnpAJFKJ&#10;8QFi7EMpIH1bKrouerenJAn4SogW43U8vmwDuqPt3UT1JzUf2DsRLQZgcRCYdCYGQSMqoEmTIYco&#10;YaTWYggxVLpX3sv7lgDNgAm9JIjv9uLIRJKAwDDRFlZlPL4oIZroiqAbZc+A2uMAFueNacGEioSx&#10;LKfTy6Yz4qPb2/a3/+Yftv/9/+bftw9evtYe3s6y92LHEtUPpBQTyRE20wgc7MfuBKCyJRqZ3Ytd&#10;6oAnBn3FeHe7UKlcDjRAQXCH5a0GfLmnamedn6cZS6lhAMLr/bffyPe/U4wNkfAiSkbrW28l8g0A&#10;LzuTtSI4BFR1kmWzpMmkDQmbOX3pAiyElMEw+0wFD9YXCyP1Z+wXlQ/LcZAbAQEiZQ7SeRTKthet&#10;yzHUPbgMGIyzVDJI9S8SR5FXyWL+vZ1o+Dhr68tvfqc9fvio1g49jApA6XOA09zVkeB7R7nHzPlK&#10;rkv3kOu7Z2v47rW79r0ffL9dXd/WGPBt8vtexIKHmKl8xvej+B08xakOdiZx/LFXeQYdOS/iQz57&#10;90X70be+1m5jH1STaAEPxFTpZtbUbHbVfvQrP23Pn71Z671Ykzh5LywAgaUzpZSO0i/QJRSj4Jhu&#10;XSYDXOiI6hRPICP+TdquUvkBc5PTi/buB5+2y5u7pncEzQSmQ5WN7AEf+tNf+5X24P51/sbvZN4z&#10;L9LvOwEH0jbuSclplY0CNgEEflaqRFlp3lOHsWVtE996RkEFuQDd2UqAEZbGvVevjICs3UF8UeZr&#10;yfNmn9GzLdnMBhyik0+pPuFZDCgNToyznx4fFcWDohORYQakGtT/20w3QUGi/0LRWVi9n0QMXjY5&#10;ZLWg80VSHDFnpQfDXgwdYRpjz6Ch9BkkDWMcR72V114Z8aBRg2xh5PoWuQevw0xyv4CF+6x0g8/E&#10;qB7FOIrmS3meDUMQtbKW+84mEkHLvz9//a49fHRVL5EfI+1MhjrPIU5GSmLR+KmcfJyhjetebVpG&#10;Uuqnf+da/t31EihC38nIc+YVmSbi1ByJkbJZe87aEdfZ2K/EVq4tV074tWjIomGWCpExZCoK2wuy&#10;DEBbtHIWrXPi7rEo5IyhiAdFySGq8NjfW8smXQ/IGLRvffWt9v0vP070lCghTkWlCEcFeHC4lesu&#10;6hOQ6tSZcSc+w0D1mv1EFHkBl9MACUcnAwzHo+324vlt+8Pf/432gx99s0ABap8TBGi83LP1QHtQ&#10;+e/xuOhxdK4UwizzooTXS+dJp6au5rWbZxnkObNg21bG5F6MwV6M+lIcBGexnTFS+skoSydVP4UA&#10;KDT+cBhnN2YM5Y0X9L9yTr8LGIqh0NpcaWb1UsicGkdjUsA2kbvuoM9fu63o//JyVtE9Rwrwisjr&#10;Z96PKsYaOEocSNrUoCXrUZmoRmoiXGyU5wc0zZ2SXjS4PiIYCSdwSlcBLqWb2cw6GJ1UdCLKrs0r&#10;ZZf3WbMiTRUkaHbPxAj4DmMtqpcmuro+rZ8AXUXEcXTGvQRUMfy9LDPPfxzQODrNtc8ylpwcBfdh&#10;20+Eo6c/tqOXRAe8bNzLvttsL9+8a598+HYioWn2TPZDgFy107dvy7DFAGaP6huDCldBQktBpDUZ&#10;J0JN5CS/Wk288oz0Mlo+E9oSOtt7qn1E4CLF05PT2g8ACxZBl0Es1fh03jbt+zih5USy67FBqzHw&#10;RIcctLG374BxIIITGsZ5LbQYqPhidRK8lJYnz+D7pGs4DpoQzp9zxnj+2ve+3/7B3/2T9tqT+2VP&#10;zKk9XGc63Ftu2wTd2SPSXdYXh268VSfpGIkJky4DFDiA0nRk/rw2EqgVmM/v7TVBnQDhLPulNF7S&#10;xbFDSkbZYuADyBHxShMpge16ta1i2QAVAUAxlbk/QYH0HB3T+ZmSWkdYO7L/oIJJdqYqqAIMl+Oo&#10;NUQaDrEjnbk5cmT9XtZjHPD6Wr5vA7ALMN62fzKu2aNVaZPriMgdfoWS7/qH/Mz1PDN/oZKCbcFy&#10;GAvrvRoNFhurIkEAZTw2at6kM3p/BXojFRpr+f1Ou7t70r761c+rbbjGbtYgX+GFnaQ70MZaP4fN&#10;ROfofA79aP+87W4cBSzESScIHmS/EqrrtikFBsQM9+h0cn8ZX75n0ReF3wS4AAW/PzvV/KuDufJV&#10;wINGUysYBU68AwhVGNIOBOB0Z5gOR0ho8y1Y9lx3r79ZqVp7ogSmAUKqWnYTJLElWHLBLEB3CDBn&#10;jFSkAMqqLQBfYw9MlNA0L6CdnsTar33n7wFz2H1CXGOlhNszmEcAnIi1KrHy/iERap7d54vhy3cv&#10;yftXVJBBqO5b8kgZaFEChkGZIuPoREplO0CEjSLyZ/QJgkpwGIMhR6Y/hKhBHkwKohxujBnw4P0i&#10;I86k6rZtuAxgVWXEqElfXE6P22mM8p5JzN9PGPr8HeNhcKFOi4+h8tDu0wYXNXDodXJmwI7Ui80n&#10;YudgdTTcisOUahABXs7P2tPXHpVTqIh3Q4QYxJfP9BrgLL6VXu3AaLo2p+G5KbUp/qthSe65ctkc&#10;QqJvVOE8kW8xF3kOOXEiUBG3LoPqw/1fWmc2yyZLlKLTImfuPo0l5qUESfk/MMHwqiZAcRoDCF/N&#10;M8PAIZcgMIZKhC194OU+VH9wToM9lSkElxvt6mpczWtGiXqV8nH0jItIhXrf8wNRolm0e7Uhzlj7&#10;Xsp/Y6oMdFE+5/OqO9Sy7+0stzdf3G9/6z/5Zfvhj76dDSACyuLM9Sq6y3eUBsSciNAz3pX2ikFj&#10;wGueAjoWPS92d4GQGIo8w1Ei6ZFzKGLs6CnQaYM4AM5tL6BVAyLOs8BIHA/wVJHykRM00bmZd70+&#10;MjaieA5PFcZ4GmAWp6XpkKoKaQb5YeAREGOkpWr0UNCI6Y04TC/zi2Xh8LseZS1js15H5GqwpXZf&#10;uuYg37MXB+jAJ5ocAFfqSuoAw+IZpX4ACCI+4lq9Tgi7hnmvPvXKb+UnNVfayAY+iJOvbp+AxFF+&#10;l+eo9RXDAqTSOYhUFvlp9wrsXcxnAQJ0Ap21sL5R0DV22bMVkaCnh9PMTxzG8TxrLGshxm53V+XM&#10;tHQXBQID8IBQ2ow3Xr/fXn/94StQs5/P0AQBTaM87269pD4xW8AN2p6hkm4CJDStojTfDCgglnWW&#10;hG6p0kHWFsA2yjgIDEYBJFrsH8SZCFaUnJUGJn/Tivzy4ZM2Oj0P4OztydcS1Rfzc3IU0NFtAXBT&#10;J5BO5u1kelppFIJrgOsg68TaAyCB+MO9w3Jy0h/DoziSjJcUBKd9Nbtot4S5UnPmOKDPs1XztszP&#10;JHMh2FgIih1CJqIXoOmeiQFWqVPviR1DewM7dBC0UCJy+g37X6qxNEcAVtZq9QLJnAO4pV8rgE83&#10;0p2kA6EcQOZ8H+CGDVYJIvARvBFEEnEqx766OM3zrNbv+YOr+W3Z1qqYiW/Yyr+V8or+j48ztrsC&#10;TAdEBdAmmh8MLspBbmxljIaOv86+if1l27FTAMNg5yRgJ9crECEqZp8CzPI+DQWtDfMCQBUAzr1g&#10;oRYVe9Is2JXdgBLME9YDUGKjBALV3jwgqwuHHWugeii2LU5OCWNVcMTxKalUXlm+LsDGAVZy/rQT&#10;InjOfD22mf1VEECHgUnx/mJQKqWXfZF/u94imAUICDznF9exE+P8rQMfvrRAxDKAdFL/ru8l5qwU&#10;HdASm43hyPc4edN6IxS/ffw49m4/ez+AN2O4Hh9NmEqXaFzq+eL03aMUHRAhFYa9cQ1go0pd838n&#10;kZZwMyDCa3s7NjyvJaBiOesktrTGNe8lbwD+AAlCT4wOsSfmgt6DaFMlzQJQlbBy20bP4BJ+ABHK&#10;T4rOys2fxcgCCs55Vy9dJVvZ4EXdx7mWk95Yy0PkoTiZXAuIWCBo4j655S7qyuZQQ/wKEQMO1S0s&#10;g8HZlHAoC11dMQChrliPdNeGUtWOc/B1pHi+S+5LfkoKxn0UTRfw4TrEkNXrIE7b9/XoV7OnzUQN&#10;nQVgXHWIZBCxExx7lRPGwMkrVtoiBl1lBBAxHg0TacZYBTjYuEVh51qAiAY9auyViXLQQAHmBYhQ&#10;/cHhz85m5aAYcY1/5OZHx3lvnLzOmRwcY6mc0rXpDwA4EdTZJNEhejELw/NyGusZKxQlI0EwR8Do&#10;udDVHFo5pdwLRfjWRsZGyVp1cww4G4sUBuVcfB7rYg4YXNEmqp+gaivRjFcdyhPg0I3QVgw6GlB3&#10;xCz6gCh0rf4Fs8kwDuV+OSzHHgMlNrg8OvaJ4LVrShg5YCJgMj+1PsYA9BbsAWz5rLLTgZLbQUDf&#10;TaKfAAkaFodg9VbLszabzhOBiTRjfHJfnLDjifcz/pczAi3rMJsu80z8iq0xZ8YZcMIQrYoggeM8&#10;C2CLyeBs6vvjXMylFtbmGTA0ryJ6rMY8QPDrn7zMdbEW3SgTlZ3FMO9m7RzM4uDyvLp/ihxE1ASJ&#10;pZkI+AAAsXTWojSIdFYp9DNep8cxJJenAX2J/nM/qiRG47N6VY+MODTAB5gQiXE6jLC9Msl3WRPF&#10;MGUs62fGzr3ZdyK+RYMi88tgYCIYC0YSmPDSGlctOqc0mSagSCRcYCj3vrHR2QhlkAAaShwApV5X&#10;Emsfdc1Toqs4NGvHXrIH7QHXEvlKJVB9b2RtU35jlMxJsQJ5L8c8jWHuZd5xSBgBHRmr+qZrTXQy&#10;Vblz9ShR9HHuMVH0JuenqiNjY1/0tFMMaMaSAyOqvbq6qfUu+hXkCChUBxk7Druq0vKdVbLHzuR+&#10;lRbfv3pQjo9mBng1v4PcJ1BMV0S7oEU0waM0iZy9MzoAh4cP7toH73+a75QCG5VwF1Vf6zjz9/rr&#10;z9pXPvu8AAU7CswsArdFAzV/c8+CB2u2Gicl0BgkYhYQirylIZwGam0bb3sMC8GecFx1emYBi9jZ&#10;rCEaNWkEfRk4EoyJuQQKexdGQQU7oDovcyByT0S/uzMN6CbkC/DY4PhzrcwnfY7GYQIQDIA+CLQC&#10;cvYCE901gR/dYlUsATCYBw4SCGV/ABFCYW3JAYkKIKUPMidVKZD36SOD0S4aPmNjvHV5LXueMfZ+&#10;oEPU3UtCfTeHmevo3rgSxx6QsEWsmftRwSKNDkSg+d3vyWieNaMVeEDfzlF9XmSPtTcuC4GnyhLg&#10;WXrF80snSGFsb6qMCCAeJHjZwMTRRnWbKu0+zf8PtvOMGVsiUOMnpbCTaxQQCojAMhQrVpqVtdyH&#10;1HOAbtYO1gF4kO4AKtw3DUfv95AxKi1FBxB9HOLjA6Z29gIGtg4KTGg8BTyqaKqj341z1hH2B8hX&#10;LgpMlbYjcw8v+LmE2iOM7DW5XYRBjEFc05u9qFONcaCsFvlmwUk7MMaVX40zLQFVkJdcnb7lHLj0&#10;hk6Flc7IpnUS3+3NPEb/JJ8zOdkIWRwGHDBg/CxoKLDSGImiDmNAqudDNoHKkV7C1tkCfSn0TdfU&#10;xnegfTn5/bwX4NnJPYha0O+F2AGfvLxXfvm1u0d10I70A6oa0OisSQz46Lh6B/QcKdSY+4kBKsFg&#10;HAUdBJobcGGc1dc7Wx2QQPN6v/QIsCK/q8wPzS5qdE0Rv+oJ0Y9mMlvaasfxMfbYhOur8zrISr4S&#10;o1COLBtqI0aMMdOch7hM7lou1XXOz6b5fHcSonGpF8JGQIJeYSfgQcpEPwy52YrwDwhAifF6WeJq&#10;ULHnN87owCpfyjzJ0XX1dzZYnsOauL2cl6OSj6soJ8/te5S69hRJ1lDujfEEelCTDBjwiFIuY5v5&#10;F1Gbx1J2x3FgrDhUgMp4eHb3+vDxPA7qFdDI+FVuNoZoHCPF0Gt8Y+30Y8t32s3pqH3twzfb9VnW&#10;aX7v4B+VAoumR1XCl/mTDhhSxmeOqiV05sv1CSTNhXXBWZ6eOsa8M0wFvLI+AZ77V2ftxVOd/TJu&#10;icqNt1TW7f2riqalM1ZzPSc3clYqhgBElLkKDukea7sDbUbnlR4p8yhNMr9QMjkrwOF6B9mT40TA&#10;jAwjwhETvUkdWut/UZXUe3iIVIEdY6lUEYjnUO2JSjdm/M2vZluiZI6nctuJahmVg6M4oRgRZ2IA&#10;EQy6NSIlZBywBNUQLfNe+qE4Ts4HMLE30a0cpZN2fZdxXbR8Fxk/fvSgfeubX9Raq3LCgA8lwJzy&#10;NGNWupb9w4q05MVnAVDAQzmc3IezTqwjzmJrL5FSfr+e962yZ7sO2eO4E5QYj9wj1mdRiWSujQHb&#10;o/QUuFOieBu7AAw64InWQ6RcYlUMXO7v4d3T9uD2cTEhSi1FwsqPVRsBxJ5T23lBFbBCI4CFwHig&#10;iwUC84ubSmfQOBHUlbgtht9caOx2c3WdtXRYjIdcuTUxYouy572q+i17CmsBTFSKJtftDtyeM5YE&#10;sXlOe6Oca9ZV5t0+xBwD3QJANr06gnLG+T1thfSluQYmrLUFvS24tO86Td4dsVz76PA8zzKLncz6&#10;3j/pzxmbNQ2IASRoGfxeVM+hCYjYs2ovnfdiw2lAOEVAy/epVGDvaFCcDKubqb/7jDWwSG0TLQt6&#10;7IWF/cJEYFMLAAGCeT/KHjMACJQzXNnNc3Sh5WaeoapA8ozV7Tjjy7k7WlypKN9YbETe0w/a8hyC&#10;WJWIGAGMdXfCwANQgxUk2BW9Lw7f6sE6NiLPnWcxj3XmVO6NwJLwkyAUC6RDL/tYYMEYBRAABkCD&#10;zwMhNCdAgxQG1mEn68i/Nc1aBRzykwZILwiMibTEAkitrWc9xd9v7ZxknDKP+T3dUy8t56eBGUHk&#10;MHOJzZ1lr4xzHcJN8wYEJbAXcTuIRU119fkOyuhnqsdhZGH27o1LdVqdTQXBWnQcvqhKCVSdypb3&#10;UGHbOMp/UGOUw6IIQipRsohrcSgQB+Q9mBB0FUEHpfowoASbcBjjN4kRFfXbPPolODRHJC+q55xV&#10;IFABAykLJ784c1+fA5FCbeQAjqrpzz0rw9NT/Msvvt6uEi3XUclDNKSByoTkGS1+zl507l4Z4Wmi&#10;YFGXaoxyRjHoysBEtVgOugfUfkW3HFM2t41bZVPZkBb7uRLEPKcxFzkTZjrvQvOa+myu8fDRbbv/&#10;4KqM8/pGPza3i56OysC4ngV0dnZRi1QlBuBQ+VwOK2MjDytq0d3SeQhADccO4NAIVGtsz51nlt4x&#10;fsASZ6S0DHgU6SyoRc6N8efgOrMUQJa/Mzg2AQrxSKSHRYgDFeWbd0ChWiznmuenZ+3izBkH2ah5&#10;DlHguoiNAYjDAIY4IeuEpkC1A8e6iKRFhxij6vSZOSHInRnLjONlDJUjkrXX3cr9OSPk9uy42hBj&#10;I7wcUqYJkPbuxgWI6IAl18+6k7P2AjDpIoBOwMy6wKCJoAEbDYBEyFI0wNNsrFPfvESl0ifWk/H2&#10;PkdNr+9ut5WsK2Wt1ekxTpWjB/x6lUvXjQCcUg2eWddY6nlVP6NR7nsao7aVNR+QppoFEyNita+A&#10;ONer9tSJ5hy9rJrEHgW+NU5yvfs35wWyF5UZ6Ova2wHOIjZzxVgB9PP5TX5iAuIM4kAYYrSmdIa1&#10;W6Aycw9sSfuUfiCgwrNQ8i9ABCdUnQ7jBHsfjcPSC+k2a4zsnefPnrS333o9628/Y6CddQxhxtaa&#10;0QZbuZ+9MzqYVfRLIAnsMNLSYYCK/yvr24gDleoZjS9z/7EtMXYchZ42ddJvHOYwe1nQ0A+wy/o1&#10;hnmW03y3yPxsohqHIb6Xz2Rc4pAwKRUNZ2yn54lIj47bxflVrpEgIM7QGt/I2N3LdXRVxZTqayMV&#10;IS2KbVMWh0nilDlVL2OkqRQwMIizGQy6I+yaJmuTw9GoqDcB9KoW1Fn7HDAbYi7YrOpCmjnjdL0Y&#10;/hLOxQ4aP383ZlqYW2N0FF5YT/OnpbWun6Ujy1hhJezvRVrTcwj4upPPOMcx9SiXPQLMlMxKpyS4&#10;CwhFgQNegohR7ElFw34Xp+bfVSqZ+3JvmAp9SKR4vMfa+/PmY3FkQMRYc7Pcg8qxaiCXZ6eTI7R9&#10;792PMl78wHbGw55iv3W87SCkO+yuNTidXWVf3+SZ+R5AIAAjzn0Y8IOJmAXsVj8Oti7jXfeadUdY&#10;KE0khUFTwIl6VgDC/fZ0RiL/OF0gSMt5p9DWIXVx6q4zPk4wkHuoZ884SuUIsMgG9H8gMsWIuB9p&#10;egwbf9EZhw68XEuFhut5poXeoVeCGJ/4nJXsocz9ToEl94rxd5/GdiPfidk5LiZifVNKI+MVv1+C&#10;y/zNMwAS5kKKRnMu4AlDORoJroH42LYAo4PBaVsy6CJbnbYMQg1UBsRNUnxKBxhQKuUq9UR/5gXF&#10;VpkR4xoHY4MW9Z73aZtMhS1aLeSb9zD8jkwGIuT3bFy5PXQm4QxaUGWFfLAqA10RdT1zzaJ6JyJ3&#10;hiEOMi+9A4rOJy6KwSRqlJcWderbDkRQ1WJG/I5hRU8SYFZ6YDqJY4kRSlTy4XtvtK9+5ZNsskzc&#10;KxoKzev/Nhiq1tkY0gFO4zyLw3AAFnCBjuYQAADRVX0mn72+vi3wYMGIPKiIex17jHB+WkByqdiA&#10;Okk01wGUCAI5FTT+bpyStMN6wAsHy7AwUEURMkr5Pyfic0CE1IJnYhgwRVVyGge8HGOhFBNgYbiV&#10;BQE+qlE4UYAHFSjqQ2cyULodAgLAQ7E4uT9VLr6nGJtsWBtEmsNcc1o0MyJo/wY0MAwMiPMlGDtl&#10;SQRTHJDNsxGw5qAmZx9UlBSnxEjOZpPMe29XvUgnAT/SLyJJrFOlU/J52gxCKCV1x4BdrjOJIz/F&#10;iAR0aMhVRxBn/Lw4PaxPUdro/YwfOhSQkc9nkKVaqoxRaiQGFyPhHootAijy8yLG3zUwDwAEkDnY&#10;XS8GqTo/5h6OA1g2ck+budedRIM0AFo3d4fa3wN06mxpfWuTXexUrnkwjNHeX4tDHwZkZh/MApiP&#10;E+m8An8YPaDRGAHk9EheygDl44FcewlbBtQB2QDO2Uy5ZMB8gJN0o2ewf6Rw6hCn/E4kB0wwxtJG&#10;HDSGAAhCL3NGUiEaPFkbGoRR+Kuw4dClWiqvSsMQxwPscHgAb4GN7CfHkUuvWPv2tzXsKGzfvZV1&#10;IHoGWuSNhzpQJhLkpEoIJjLO2uw0vS6Bxi37JCBiI4EQ8HBw6HAiFH3Gdz/Xzn3dzuexAzHSWQPa&#10;0GMj2K1J1uBi3IiapU+L7s/Y+DcbaH9URJ8xYS+7roEgkUYleyW/wxKJoEXFKHp7adEKXZoGkJAy&#10;sg7cMwdtvRfbGYfA5gJ0GBIBgj3jOtXkKTYL8MOcEGP6fZ+j3fbgwaO8/6iAghR0NUOKA8AoiUAx&#10;AJysfUdQ3EF47FvmvQKw7HGAskTd1mZe2A5sMS0TsCYdYt9jJIEYbLMSzzqHI7aNHkOJL6oeiAAC&#10;6NcEfJ1pzHrJe9lDDdeKiVgL+BHFc4a5hlSatNminbVnMCbWAOZBOmsj9m+KyQyoq14V+f2Tx88y&#10;plhqaXiOEhu8VmsVgPC9Perv+rkelfNxWceqFhJN60ZJE9G7I9NwZB/Q2eReRocBenmPCNz6qyi+&#10;ovHcd+7doXGcrwAcGwEMfvLRx+36ap51L3XDwWctAEEZB+wU5kg6Rzpel06AhviUPsP9dDDCJmcv&#10;Zy2wtXwGsEnjUMAlYyY9BGDrzAk8ABHAgxSMF+YH0HA9qSipGC+sA13E0egy85M9t3mY9QJ8dkBn&#10;nIx9dfncdh/skv2IDQJq+LSM95Iy+9ykTSmf4zx1L18IMVXZSBYBgw75iXQ4DDm689ms6C/pBqfL&#10;3VT0mMg4Cw3IQJkVksvnF7XDFmtRyImEfK4ASgaHYcVKaE97M88rRgmQWBy4wlCJYlaz6C1KtK4z&#10;F6idGbSioAMoJnlP79me78u9YyQc+MIYOBCr0iXZHAyvTQm0YFK+9vkH7cvvfLM2CifCQTOSnBph&#10;GgEiEKHlsH76D2/Pms6HjJ9I3kFD1QNB2iXO6Ob2NhNxlvvqB+WIhKBQC8AGgsBt+N7ZkPBJJLdS&#10;TAvj6KW/wMr6vVKoU/ErS7UZOd9qSJKfmALP7rPGsmjK/LzN4uX4gByUuzGnBwFU3C9HSAim2c0k&#10;4+zeOQ/P3dve9o1knDgckdtuHCRHDiyJwi1sURIKneEtRXqcSlH1+T5UtfmxoUUjgFU9b55tdnYa&#10;w3vc1n1nnmE9a4qBqoqTgE7PteiPgbbmhAhydSd1P9aPCFFjHusTaCn2Iy+9HJQG00YAG0VjY7+s&#10;DWAl96iEF+vQSwmzDvMMUljVCTFjQMNhXWGmOHkO3lwXmM24GgPgw3ompj2bHbX52XH+tt+ePbtf&#10;zbJUzRjnLWszhl2XzSrrQ5fm+UqbkWfSB+L0fNoub87b9DQOPs54H4jY32jnp/uJ1OdZS7mnUYD5&#10;IGvmMEY4QAqLUlF0nmUUJ1QMYdbHIGMNWFnvqqqMidQbRkpXVvNjXKq0NO8BRDxTFz4HoGWOAGGp&#10;K+vfXHv1yL8DV3Pl5ffG4rWnj7MHaBMIl2Mr4mDLSSRSxySwMX4CCL4LC1HRdj4LSAAWXbOR5ygH&#10;6qfvEaXK0VoHUjajzEnWZ8bR2lU2DvicimJPetWANAzx3MnJvIw6yl1p3nx23l6+eFH9TrAM/YRX&#10;gu2+fvey3vVEYecIh4EHombjV8GONZ51AlBx0voiVGfF7O3SXSRo4Tw8OwDl2Tl471dPr5xTQzRn&#10;rHCu5UwDyq4SaBHCLnLQmBhpte60XwVy2QOYOvMDvEs1ADFd/Hbcnr/+VtZNrruynLHpa1gkyZkX&#10;zZ7gkA3iuAQubAP2kl0oJizP2HthrMfGZy3kGiX2KxutKu5egWh2GKh48vhhuzy/yNgkIIxTp9tA&#10;s4ume8tq9xAnlOfUK8ieI/D0b2wBwWEFqaLq+J3exGxSwk3NzZQPqr7g0ETCntN4qVLTKdMZTIOs&#10;UXMGHDiCgUMltMRc1PeKojNPQCZ7yc/QX/he78G8l0aATiPfJWVxdBCfsrxWTIyxYGM5YVqILobM&#10;fOb/gEL5yrzf/POVtAGDvU71l3PPWGOasbRKsHsqD8joAVZV9+WZutaEv8nf4pQdGd51B9slhuQ/&#10;AHCAnu2XHimWYEmgkLWc+3Z4GVakQE3GDnjgw6WQAIfeEqGPZQcJAQ4r7uuwGAiC2NGIOBbI263W&#10;/npOSDEBn57R32giCEK9jg7O8twZQ+kMRt6g+7JOF6KNLQZRbCY3C0qLX2reWTaBg3CkCZ4+fq3o&#10;vuq4t72R/98vMMF4AQictNbLDA3jbSBF6gujX5FQFqoJ09WsBD8xzDQWcrmiaZE1+rzUxTF6FuNS&#10;gMVONtNxopblLGCGhjMjZpLXo8uwuLZi5BaObZhrjrIBlIppniXygGjdoxw5vQZjXps2aM910ZeM&#10;KQU+ByqVoU30mHDyINFpjL3ImFMWSRJQOv+BoO6jTz6sMiORBBpKZ095PKc4aq9LC8Ig+6w8f53O&#10;mPurmu4ANXmw9YzFjnuO4ycmxL6I0GwK0YZcLBqUMa8cd94PQDB4UPQWqjZj1zf+ICBE1BKDkOcx&#10;lgR5tCUcKuODqizgY8NmDLA2mCapKiCCgwSmgB6VFaIaUZG5q1bCmSuH7XSjK1o7ybUzbpl/88Uh&#10;i/xFqwVafAYtH6PEoUsdWSM9jZK1kfVncxo7z8x4SXWI4Mv4x5DIWUqncHAX56f1HnoNEVv14Mi1&#10;OKMSICaqBZYZ9O3MgzLJpRgWhqY6+2VDo+GLbswal2LjOIAPYAATw+lzlMUe5PpAhPw6HYjqjfFk&#10;v7Qb17fZL1Je+Zy23qjuA6WTcXS0BaJzgBeQkMKwfmbzOME4Yp1TD7PGpLHOTw8DUESk+qxkT+4H&#10;pI48E3AjehTd9P2EgpXLRckDWB1AxBnnHt37n1chxWGj8s1ttVq2dgLwrRHORVoFWKKV6aJPzFiM&#10;Wf5dh4plzXqZT5/zAgwKmObvzsLg0IEITlQKTwTI4WLggBSfx7gUu7bXjSzgYM1i1vx/kWIR5WFG&#10;GfDdXcJD33XcZhfTYjOAUr0FqskSRuBoHEcpd3sU8HScMcm6DTigUTBGhOEqzKwhLceNAVtUB89l&#10;zglA2TeNsdg+GiD3pA23iolam9kjQAQnuKB95ZBViYgeraFFWsGa01QKC6EPBmYHW2HdOV3SAWmu&#10;j6msiDw2bCHwXVZmnvUKNPg/p8ShcMKeE2gxHsCHNduDj9ic2GpMABDRI26UdwBB3vPGi+ftww9e&#10;5lo9dWheBSH2DPtZLEy+X0danVkFhkCntQZIaJOtjfyzuyc1PlhewEszLqmKycl5vif7a60LMgU+&#10;BOUv33ungixMb5WoxxmenV5nfHYKGKLWe/+B2N/8pMOhySm/BKRlnPUlkr48ic0ZJCg5iQ2gA+C0&#10;F+wFNgOoKxYDmMgel54GIsoZm5OMs3niXI1P9XYo3xeQEhBBzycNh8UAwKQyFBxYg/oTAT0X57eZ&#10;7wTS+W73KBWwt6NiAaOf+829mjOpbeJXYmbr2hoHCKW7+vpRYUhjkVfAg8/3sy46g4B1AJSAH0yL&#10;ea21EjBT54Lk/QAMTSPtBTYCOCo2KCAEWKoTgXNP/DqmB5DorMIk4511CqCbg4yHZ2af6JAwJYvq&#10;PPbR2Epr0ExqG76oWFky0F6+sHIh0EYWA0EPx4zmspEgM4iTwMkAABM9d7ZUgsveXTJRYJx0tW9m&#10;ZER5eZWaO79fzbU4On/zPgCki96yUfN72gUDbFMZdPRm5aeHMcYxkJCsTVKOPhtF/3JRSKmaE21Y&#10;yPoqqKWexDDo2X81S0QeY0Vst59IzNkPKEwL3/Oh/OW8ARXsAwoWbSvNg5VgXAkmHz+YV2Mm/fRF&#10;gGhs0R2dARAwTjS6sZX7G2y0+fUsDnO3IuDahLlnnynQEmPJ+VT+mwOaZPG+aoWr2oSBXIYAGY7c&#10;H6rfcdllXDLmwA3Rpzxpb/kN2OQZM2aVa7dhzAfBVaIMTrcizaMuZpMCorHQV4CqX6koZ++6d3ev&#10;tYuzebEA1PCMCeOhhHWW56t0QsZrASIIJJ3oae51ctSG+3w6ymZixPI9MXormeO9jIXPnZ5pxBTn&#10;nrk44nhyb/QIHFClcLImqu4584utIQiygK1P32ctiGCrBXjGAsCwBuRORbpF2WbsfFbFEQd0fHwa&#10;g5RrJkIV3Thxcjy7yvjG4ZyclvFhVCB8OVlOgfPDIin3FBGW06yoTSfILoCkl+BA6XCu5tPqtImm&#10;1/djazsAtoAhWl4JVABdNu9avns/9yRSJf5Vigz4mAv6icOACOkKQMLaEJ0DZZgYLBUQNolzV6L6&#10;5htPaywrzZJ5Bb4xbVT2ctuVBjxyAuBS7qkDGnNgDRhDn7O2CS1FpQtaW1pCCu39D95ut7eOaDdH&#10;2C4nqlK7q+zpPVYwCeXIj7PXAiDMIQdnDO3LB/fvKjrUPZSYrdeVB+hmHtkE7JRARTO10wBYgJDh&#10;dR+cHABHI8BpM9yMICcsIvM8x7k3+8Y8eJ4FkyENx34IQpTbLpwiuwRw7WOy8l5/o+uiDQC8S4Qd&#10;ECFF14+JtybQ2QEbASkib7aPoJIeYJQ1pFSUKJK4rZoREbTlhUIvR5afnLx0htdK7r1+5kV06Hk9&#10;ZwGBjJv9qMsvUA1Idfo745VxKpCV/W2MRbDSFRyZXhhsR2/wxElJU7E5WQ+JmDkbok0BzevPn7Y/&#10;+qt/pVLLXoKnSlHaV7mXqkrI955nbJTLe2mYpRpPhZq1z55wiHQT2C+AS6fDiwBG0bz8e50MqQFc&#10;xu/u6V37ya/9KHsCYHGPnH4Ac+6rSiXjwPthTrH9CWKlpJwueXR81tmU7E+VB9Lk0zi4fcFLXsO8&#10;iAiBTOuLg1NJ5DCq0vFgOzIu0qgYE0Ec21adHQP4gE3rivh2AcZ6LyJA23UzZwFgnPvyPamM/I7j&#10;jyPvAKMDCFpCXR13tsaxXwA0uwFke7/0sDRUbAWfl5+OmMBISztI0WnoBKSI7A8PTvPdAag6Wea6&#10;QAGwYS1hBDyTMQEYPHdVyATk+H+l+gKIMBKlZchzAQyAg78V00Ank2c9DYADHHqHVwyf8QOgenCI&#10;KZGGwb6xh7RRtX9jQ/tJodag6xbbLA/nzIueO0J7iZptFgIWIIIDdOKdUqeDbOiqnc0XVoVFFpOF&#10;JsrXvlcExPGgbogYgQd5OMYAncmhAgwYAgBi0dba7+tQo2wozAXAwSiYCFGtaBlltzh6ucRVKK4Y&#10;KJ3P0Dq7m8qyqKm32zQR8+183J49vMhCX2rHwzxPfgI8vo9Wwv0TnjGQ0iQLSr8DqzioGLXXn9/V&#10;2QuzyUHlvkV+TlD00/HMQATqmrHdcmTvKyeiZFMOus5WyPgw8A6+sRmxGyjrcjg78vE7RWkzjoMY&#10;pd1M6jhG2CFT5mcjhsPfxpNZRS+lX8j46cZ5e3VZIIIwSuc6p+xB0gAGERUmwkLmADp46AJCTIQm&#10;RYCZFAzKWbkbFFrVE3WvW5XuUcGiQoHYs9IvuX9GzvxQsVejpTiaF3e3RetrniTCkQa4R2gZR3OS&#10;SP0oETYR6aHIPc7wICCL4xGVchocGWoXkHE4VhnivDqDsFxgR3QGTDEEolz5d+CBUbZxRcDef3w0&#10;KUOlMYr2sfv704pwqj46m1P+j1BIjwLgmXgILYoepgIv8durMrHSvAQ8WCccs5dKI06Kmh+4UvLo&#10;NMnZeRzMRgDVxThGARjIGk5UfC+GcnNwEicCOCSSzhzMMn+zsYqPjPnkuO1lDHeGccI7a1mHWS9x&#10;8H0+XYejzvtODtvtg8v29//077SHDy/zPtU4jKMISAOhGMs4Up8FIDEnKjukSXQYrfuMA8ZASGXQ&#10;IngvkETk+OlnHwRIdMCHuVCCPDqRdusv4FjTqqfPHhc4UWGyvbtRwMKcM3JsiUhZKoLj79GmdAbt&#10;Tt6TtbPoI1BdCRmozPNsGlCXPYihkYIB7rWDVvIHSJhPNLU1a924nz4nnl21As2O7rJo16ynDf1d&#10;VgIAst4yZxxlV90nQs28YurYGzZGKk2KrqdH4yiPp3EyvQUzUMEeYmNVfRVTcUhbkmcMgNDYx6mU&#10;BzHIo2GcyaaccQcSnCnnVLX++SwWDJCQ9lF+WQLkvDisAmA728VmYmwEMfRi8ul0CJgQ7Y2Ng3FV&#10;bQAccwQCKzay0oixa8aV5gDNLcLWTwOjoRrmD//gl3XUOAEz5km0LGVhfJQWe+m6KWXgkD22FCj1&#10;d2OG/dyJTQKsBBvzs/P2wy9/0L759W/XvHN2wGNVzOR5nIVCz8bGei62rDo6YpiqQoAGJ3spP/Uu&#10;2NkLSKGxyJhWyWT2S62RjIXup6ex/QcJsHYznhyxslaOjVP0WeemSDVIJYmoAcFFc8B333q71pnD&#10;8MzPYfa/sQQmCvTFFxpzL7qD6pm0xHm+usdXDt1roUsg3h3sEv6OYivHsQvaGHCyUijsmnQCcELM&#10;7VwYKe7d2GYlzspjaTl6VL8ABHW+h/LZAK3qshkQBRgAEMYOuKmW7UeYH++RzugdKr0XWOjVKNKD&#10;vXQbqDg5UWEVe5yfpT/J2sXgYHt6h9TYmvhXPgSRIKADIgo0vdrLCxBh/jqIWO4gAuXoVaeRBYWj&#10;jlBbKC4RruNAvTARkLj21sQ1xEiiKnS2o2qdKQ/RarkrH1S58+2tfHGn56o/RG4QiNAF04LlZB/e&#10;XrXf+8Vvtd/8jZ/FUd7U55RGLdTaUgN/ToUN5bO7UTGgKCnCK/lPm0cnTb3sL6aJcPfutfH+Wnvz&#10;ybydxiACEnpRABGoeFSdvgpEYkrwsBCujRoFJJywpzQOIJD/ZpAAgYq0syhQgiJCxkuHRazCZCbV&#10;wbgoF9qoShPnCzBkjCNaXHTnxFCn/x2jwgO4nAUyv36SDZTxzaJYqlxWjHgQ/VbmRN4eNW8cimaP&#10;E8BA2Nyc0dsv3iianyhKKqn6AcSxcBiYFiDCYraR33zzzTi6eV1PSouDNs6LlszYH47zIuCGMe8V&#10;HhsVBd/cxsmjuzPnxkQVwVGeezQIYIohd5Kh9zpdcWe43cancfT7WZAAk4qDOCVOTaqGM0CjGxOA&#10;x32jXTkNhpgB1lERkJICqYZdMUKEaZ3S3S/GgBMAXK05EeT9q9vSVIiIlbph2myarvtxaE6PInQ7&#10;RRlWbjvfhZGofHPWQHconcoX7bpPqRpaAuyZvHoHPgHWeV7OFJDcP9zOPSUyx3phTHL97RiLHVFG&#10;jJx1O8YY5F7tMbluRtahTofjGMBRIuVjrZiJI/OdQ2WZR3UMt7NYTi+O25O76zgbFH7GP+/lxIsN&#10;yHcCPSJ9xvswTkD3R0DOuRiAxFsvX2+3t5c19uYaywFM/NYvftb++G/8YaLTOIICuFn/k/12dSMN&#10;kz2cud0NCAEcDjhqKTKsU14LWhz4KuYgDqALsgg10fwnGU+9BzKvccZsjjH2HkI33ScBkL3MM5bS&#10;uiJWrVRa1gZHUEekl1Ezd9YJhyndhY4n9l0r0I4llH4c7mJmtjLGcYhZq7Rc8uqAppQDRwGQ23tO&#10;LnUeB0fs/qRDGN/O0LJZAfgxpvo/VOfNGF1A4iBzqRvn+lKCquzXUQy0bpqCHOvWmjLfi1M167yB&#10;GGeBin0nEMBGAVfGjbj3JnNj/1l/XbOW+0kAxiYaM/uil94JAnbaWvaCa9IdSB9jVKV4RbvKAVH+&#10;Aj9lttPYibu7x7Xm+vd2rZSfdcRA7LZju4/s7VzLMd5E7kCEQEg0TRhY4DjgSmQvRXv/9kGxSZ1y&#10;57hGxW6WuDrz57wiYm6+wHtGo9M8g7JqYzPK+/K52L2DQ8yhhoQZU2OcsaQdwKw4P4XPUdK9FVCh&#10;Z4KoW7+COhUz19skvs08aI4mTXk2O29XAV78DjH9R++9n/10UOsPEPA9GlFJW3DQXejZ1yfbi7o/&#10;PLjItfbr2sadb3BP1hDHqueC47qdw9FbgAuKsLuxz1gQwWoAs/kFPNgdYmEaCh0znaGBfZBSqUzA&#10;vZ6GUj5bWgzCz4wPzQTxKtmBvx0Mp1kX49yjdUar4F6Mgz3S155n7KBTI8GFVqU/N4CBlfB7LCwb&#10;AzQraQaagTbgDYAQZGGO+ndlT+SZjU1VdVh8Rf3kwgaw2AZONMZZDtHgz8a50dwY1L2VGx1k8W4F&#10;bChh2rbA8x4iRnqIueY6WWzQqigO+rQxS9ySDaEUjRYCI7AtChYFxBhcnc8S8X/Ynj59GiPYnYUX&#10;is4LqjMpolAPW7nrvCwAgwfBoXfkcEQvh8MYjACI/Z2l9v6L6/YP//bvt/eePwjCjuHLd9NNXEw5&#10;mXGMqesoe5TzDVJMpGETdL1Iz9tScxN6Sn+gQlGLNpRcqTr/et68h4BRd8Sby6BE1LTvC0DZ2+iG&#10;jOhQTl10eHRMbJXnidN5ko3tFMrJ7DaGOmg2LzlBNJJ7UaN/dq7EBvUE+PRUS/XV3yQSjdEqmr+/&#10;3N+7L9+uzpxAhA28ABEo1AWtSPQILPU2ykH16OA4HY5oUSniezhQlHGJ4QIqvETBu9tEjQFJAW3H&#10;B5sx1BmvGG/UPodzEMAwv5rEyQ1iIDMneQ/HRzDaKXaOZKNpvYtWZ9zQjxavBc+IjCenMUTSPJmP&#10;rCXPzxGIMs7PZnk+VDRknujocNgeXM/bJ++/rD4l0iPSP3LmIg/go1If2dBOhPRSqud7/N6GWVQW&#10;AL2VTgP8OOSMQwGHjB8l+/X8ou4XvcsJbe1utt2MBe2Chl4lYKyoI2O1f9YOxvfb1sA5Holis272&#10;GdisdWPuHBfHSx+OM74jbIHouGs/zk8v6rjnJ3cPM565/+OtdhKAPDjI2sh7xwGt05mU1SvAk1eJ&#10;RrNuDwPWVIkAEOPTk0o93D19WCCw5jH3zWH5/7Pnd+3Nt55lrgKgNgld9XTwNz09EnEl2q85i1Pw&#10;Hc7aqKZZzgjJ/QNSQCknx/mi2hfMz8b6YUUumCURqkhN5FORVewOBpSNOYjj6VUlGXsakIBT80q/&#10;YL+JfEvoDXhtdzBtL2AyRZqcXZ28mXvfq7UZQ5m1oaETx1/9DRJJOf64UgIrMZT5HMZsJ+uIRojQ&#10;VoTq3lfimBhNaQrB1XFsI/qe87Rmbm8e1hwPcv87AaY6DgIWgCjGAXDogj92ii7MGCSKjc1lyzCG&#10;Nf9xeAXA8u++tzT3EURwDJ1dkP6xfnvjpES2cWhEiPcYebqb2Abv4biUZ27k+2eOnw8wZtd1DuUc&#10;aIXKblmzsUe0KaqWpHml2DT50+wPgNjLT8GeNY9Brp4WuSegh67A/Wj4RW+AxQXwOeCy0fkOY8uu&#10;aL1tvUhLA1SDOFEAQo8CIEKU73AnwkpnNizWCTaogEn+LYKXRgL8K32UdaW0dHxymTXEYWK5Ml65&#10;hjVFg2PvYLixz7R6T588rrERcbumeV6kAYBZTh7A6/MlveG7sRv+Zg/0INbcuy8Om4gXC7G2knEu&#10;TQSH3ueLDRFAA1bSVZgCzIUTPJ0kuros6MvYrWP4A6pyvV7CKY0Tf5f3bOXaO7kHlUbYCa8SDWc/&#10;YVqVa/oJOGhNjnEwdoADH9mbcgGua/V77C2/CUhYn3RaxULk2WQagLWquqmxzvPEv/ZS6YBOoCZj&#10;IvUyOrrINcbmOws6D7n4El2xBhmc/SwIIkV5QAi2zkTPBum1rFlAQSb6nm9kwFVDVJMoFEhQMKqw&#10;ep/n/zYpqo3TtxnkHauZh/cnYnZIzewVyqWhsHFExGrGVys6FolauCpI1O0qV2SkRddopqDOoKmB&#10;OuVtkxjQMz2JAVFGuhQwdK/d3Z60n3zr43Y1zaJTZREDCMTofaH1tFzxagCNCET0QJNgAlDknkHk&#10;Xir2E04mxjXGjMJ+qqwLysvYKT+Sq5fzAky02CU43Y+h28/vNvN9ztVn/OTZHXQ0ORvHsWYsKefz&#10;zHrVHwaJU5fvJWLtqDKGJ+Mnf4opka9CbQIugIIqCvk+qSfjXiVYuQ9Rxt/447/W3nv3rbp3RsLY&#10;ARAYip1EfBa6NIESNCkNuWoHUe0N/T/OLwZG+2aNsUQ4Oi5iH7Au9CAOs3LY1m6i1r0tY53353uw&#10;FtI84ziv49lhe/B4nuhqFidnfjEawAQkvFoAAqiSDmOoCGwpmRnVhWNntDhz1GsBoLynKOY860Hm&#10;shxNXuZbWefN+XG7vTipMx1+9ms/KABgDLSYNWa9zC1RXeYRG1UnWZZorlPIxZ4Z56w5jrFYlQAC&#10;z+0eifGUmGJ/GGMiS+u1qoYS8Q/2E60POcCdrG214dnguwGVs7u2c3CecTxvW5mLg6ytQdYEcIlN&#10;0Ati5+Bem11kvR2t53fSNsSC+21+edqmp0dtOMq9HOe5x3nuAI7J+WHbyxrapsGIs+XgpZFE1bpc&#10;AhC0FpOLRKHnk2ImTgJ6rMHqPZLnkqtWNqragV4FwHMtIFD6CssBNOhA6vwXr66pCeDL+zk9INUR&#10;+72aRjotURy6NPtSxLLMGBNtx5H3TrO0DDH29k5sg2hJ4zC9P3qzOAFA5vnV+np8O28fvHyrRLx6&#10;YbBNDqUCHIjmnPTJmY8PR+36/LxJHSo3BjQELk6SpFpfNMmhuHcIVHfy+V0i5VVATnoz/9/eRavn&#10;PaN57r1XHtBLqH5hv4iftSKXXsTUAhFbwFD2FMpaO22HxRFTFh2cf3NOC0bCv+kdgCApvBJeYxnY&#10;oYDlKjPOdesMkux/Nk9+nwNjF4CIXskQ+xBnqfpDqoRmAuAofUk+u5v7rdOXc19ABOEgO8GOYF+x&#10;S1i26nyZ/wvqtpbvtaPsg+Pd3Tr/Q9fgPtb5rtwn28jBSjdwWBwrMOG73etCzKgSQ0q4RMjZC4KA&#10;jdj4Vf4g9u1wdJG1o8TwIGtFiap7pwvp/sLz8hn0aUA/J1xpx6wjkbp9dXx0mj1yk+9xT7GtTpnM&#10;PXVKP8/LlvBL+e46Uwlbk/nDaOk/wZEu5b2qeuinAEvBRgcT7D87GKcbJwqgeHb2EliSZhHJTybX&#10;df96kwCcJe7M3wtAZS0UgPA9ASucsPc5a2RtNSB1adg2lrP3MQtb+1nfCVryKnY9z7mzPcuYB2it&#10;BkQsZQ+tDqsEFPNOA4KB6GmG+CvsKmCQZ3Aw3VL8uTUxGk9zLfYFcJQejC3MPHZWMHs/gNfvrua3&#10;7Xw6zzgFhMTHO6H1QJfOgBbnjHg5ARRzIr2zs+NQwKv8PxPu9ecLG41jwWTR6eVwFuflJEfiDqik&#10;mlnk5nczWE4fO0rUNjZQWbBOmbPJ5RghVkyE2mpAwsRYXA7jUVK1ABHQLhChxag8P6fdj3SdlKhQ&#10;WacXZ9Mb26yUM6wmWTHiRHVObxwexFhnYRokG0KrZ2mSQQzzyXClPboYtbP8bnaUCcjGmcVpKu8i&#10;4tI90GmjInKgygQUy5ENx4H1Us9BooveUZAjotI22XKggFdvNyqdslzPQfGNlnWaH2S/6VmzeKv3&#10;fV5HOhcmSlxT3umQKY4xEz2d3mRhjvO9eZ+8axypjYSyV87GaaF2fQfA4iAgzIOudq6NymcgOMkP&#10;P3ivaGu0r5yncZNmwq64TxGLrnk0JpgIKQ8OAS2/tkGDkigv48JB0rRwPMbfGDifYjAISIrz9tpa&#10;W8pawdLoYDis3LmyxZPZUbu+PW2X1xgfxlBKwzWzgeoZ4vw42zg2lQSEolU2lvVXNFqMIAOK6cEI&#10;yHuXSj33DnDMp0dxHFvtfLzXJvk5nyQaByQy3z/87uftf/w//LP26P5FxkPUhRpmoAPYAggxNJi2&#10;89m03T15VHXdiyoRc46RwS4BEJ4Z40HvAyjJj7tPgG2h17l+cNPm9+dx9IksMx7T48MAmptEq88C&#10;Ik7b+uC8bQ9PY1TP2ln2zIgjz3MAG0CEdM/aTsDFGCBYaWfz7IOT/cxNTwENjrIuh0ttdLbdDqf5&#10;3Wmc4ygR98FGDHLW57GTVU/a7YPrANRpnbB3QKsjKtepMf8GIDyXNSDlgVkCHtDN0h9SE9iKw4AH&#10;aQvCu/u5nj1YHT1jhDldXQId+IXtUFmi+gdbsRHjKcJTXkZjUgAixlct+lGcBhABuMrzK3G0z87O&#10;r8o+EM85MdahezsZP+mxQQDESUDSkwfz9ihr+XxKgxOwE9CMLRVZE9P6LNvlJMKbi3kFM8CZ03y9&#10;R9MdlLBSUac2MuaHsRkVpWVN7wBT+R4i4L08487eSeziXsbhNnshzxHnRlguoiVc1S12yTpVUZXv&#10;OD06aZP9AA/GOU7PKYxL1kjsB5bAWsa+ABOXV7dxfBe5pn2b/Z/vL+atHGdATAB1F6JLAROMiuqV&#10;ASagSRRZIrg4DIfQLQMUKwKpw2I+MHQFInKf7AENyEHAwEbu3auARH66Z6L3OiIc8M++ks4YxqYc&#10;ZU0CEHdXVwVyVbqpxOsVDvuvfEUCowRtfkoTOhrbfZrTnobhxNnUPF+eiVjUab0r+TcWRqvlwf5p&#10;QPoka4ejHdU64QwFctZQbxgl7cNurdeLY9fjQJQuPVZ9HkTKPovx2z3O9TOneXm/fjd1JEKecSf2&#10;TRqSHSQylZYAyAgx5fkxPNKamF/gVkpER8d7WQeaMhF7iuQBYPfFB2EVUfuc6/oaEIh16gyXIxQw&#10;vZiofn37QpVY1k8AwVqAwf7ueXzoLL6QrzhIUH1c+kMlmM6wWV3DVgRw3At4XMr3B3BgJIBg7+la&#10;jjxrAZeAvsyPl8ZmQINMg/NjlJcTeBfrkPkDhgB3YyB9fxrw8K1vfLddxV5hQ7YCmjS+cvLqch2c&#10;5nuxENnP99y7sYiv3Zy2/z+X1akZ+ZVzMAAAAABJRU5ErkJgglBLAwQKAAAAAAAAACEAcQXeIuFf&#10;AQDhXwEAFgAAAGRycy9tZWRpYS9oZHBob3RvMS53ZHBJSbwBCAAAAAkAAbwBABAAAAB6AAAAArwE&#10;AAEAAAAAAAAABLwEAAEAAAAAAAAAgLwEAAEAAAARAgAAgbwEAAEAAACOAQAAgrwLAAEAAAAAAFxD&#10;g7wLAAEAAAAAAFxDwLwEAAEAAACKAAAAwbwEAAEAAABXXwEAAAAAACTD3W8DTv5LsYU9d3aNyQxX&#10;TVBIT1RPABHEwHECEAGNACABDAsNcADCA2NsIEhIwwVFQAABAAABWgywLylEYUWaTyVsLn0afjiH&#10;7qUHr8Sw8rwS3f/1xPcZ+wABAHz7AAEaxvsAASkZ+wABKh77AAEzffsAAU/yAARCgAABAAABAd2I&#10;lIkEIEDwHBA4OGLgDkiTWHmFV26CNErAQwEB2RMiuGfamosSaer23Wlyuo68kP5i0ZMqng3aafVF&#10;STjiw7Kz9LsKkN1EkLkV3MiPloeYQtAwFxGpsSG5w1ESUU2pmWaF4qlqfZwhX4kPTKKlebahyqjn&#10;JW6jtHc/iTEyOqosSKbM4d8SrAkUNvSMjZNrRKiBkpRz2ogzLNKQLTxGwKS31aZIwQzSlMaeJS5H&#10;JSE2j1hETKUZOaEKSk+X3AnHymqwqRSFoCIpAkFmGy0X7NTVR7TZFUUV9nkZswoYFVmMRnZQUYCC&#10;C6Qs2WScvnV8RbPBqHAGFMi8utJQ/0gBJ6zA7TqICcr508uAS8R9Rm1wmnPQqWNOxJqLyCBbBgfy&#10;BHlaENVeUFyucpKIuVtPeK+EbJG2x4v2YLApeOieaG1shCmCgG4iRPfI6Jg3JIjHBJbdWjoSgAAA&#10;AQIDMVxRFFNJXxWcAAQgABjABgBQGUYAMRAAgA0hSkQJQikZAKYBEAAAATEQMwAAICWoCpjoJsoI&#10;AQCRhUQMDzx+iwyCSyJHC2pDBEKGQQZNrC8Zpmd/wsfMRa8/AIwxTVa4CPXW3l6J2ptbZiVfKN2r&#10;418Eo23Ng29q9YVsrWzeyMGow+8mgqCTaIJEihItZYTkkg4Qk5i9oPGxNpqTZf5v7lyTDFt/l6E0&#10;SKo1A/5FG51On9aJEQ1E6d1fCEo0TRIiT2Ho2SjSd96JwMaBt5EQW+ASd4PwxzqEc9pV7L1LNH7M&#10;sKCqleU2oHl/V0rIKVDeaPUnfAPBZbZq5YspStS2cRR1lLL5U6xUS+ZO7gTpCRxt4ZSKCV3DU5Xt&#10;D/A4jiZgI5IcEHb9HRHKxzHE2QMrR4HMO+je9i9ssnjhms1Pbaf3aNd0vi69P2hkXLVKwHjEYpVP&#10;kLEqlGJksvJ2+rBG54dRT5ffitMQsEU0ZhisGFENJqRltqc87FuQT3xPihjdtn2UVwsZBviwGIM5&#10;drKalQpZPQUJr5natu7a+N2Jsra18bsfhEWu/Re6oaNg+fDbgcAN43Xz6o5I/FD9KiLi/ywtzVnu&#10;75llYQw/ArbPLFBXI6soIH2akBhv7+/LP33jhTSgiSrUsFBggByZiENzQxNlQD17c/AW7mSwxMbk&#10;aEJ6wGI5JIvALNtSZU5cY0mf2c3lZNR+jwWm3DlltSCpEmDXll6RfpsBOUXWZatw3PV877+WWyS3&#10;+cSi6tbBpVosicDkI1N019bWAMWHXoMAy6I5muZsrrkd7HRdo4AtYWAIHUWtL3bHVUfu/kLHWZhK&#10;LdJRHWRVlsqfiIcdCSvDkVnMAuIQsWDcfpyf29r+7LDVEn8vxTXf5b2yJlt13KnTBSzXtk0uVWHM&#10;pto2OLkx/S8OF+Qw4ChR5BDXlg8sTd6wbgFx6gAyTbLFu4j2Eq1AYw4l+HcESibvEk4FRCRY0cxF&#10;ypea60AA9evPYPYhRJolZfye8xq06b0EFLeLIZ8Wkdln9mVsZcuqYSvurnOXjSjCblMvFBNkHsCv&#10;MvV+L2V6sBIrTXNYoeyHI8K9s99vQMYamrBKsWoN4OJJ6FYSiRjdWfdzXU4i5DW29H8eHyw7E3IK&#10;IhyY4v/RRCmThpc3AYUmnmBGNRAjt6lbJeg9QqdgYodvr1SVYlzQ28unhMesxwYcTqPvRx96WcRQ&#10;cmWPnZwBA4UT3wAh7kOaDhWeWeGThBS+BCUuEYFUx7wWTnMAYLlBkGsyixLiZMWFXqrPRxzwTXM+&#10;Gzz6iXJH5ILadURFPo8hLml58h5grfuUQgIojZZrqE8rvln8y0qEJAmy0IFLaJ14RAWR8IYCQno2&#10;6oAGwYuFgmgAMGNUO1E045uusmKKNrcQxMwSCUqUJmxKrjS3sE/Rzuxs+0WUSS8hHW5Z/AZTh5If&#10;BRMJwF/zuQwjYKHKRZnu+RYREGGEQC/bXGYCklImRYl4law0dXOCLF7gIuIweXgbnMDouodLb4LR&#10;RfD5Qq1NiiRoEFzatrfDwUgIsP3JN8W4Rmj3DM4jo0SNGj4nkGM8Jy4J76XFvBCFl+KGEYwvJ69A&#10;FIRjHSDXU/YaI2bql2ZKjXZSZ4HGtjpB1CKhhxbOn+L9p1GEBSo93aw78TT/LgMMVDYYHKDS4XWc&#10;0FKEuvMlpLJzsfHAGlLtTq+AGJAd1lkGmjGUqX5r1E8/Us7VNQraJ29gNvIKSdSyV8xFZVOPZLxR&#10;qpp219JipZPNte0g5IfNUo02KSa3cwi26VW9Um6HOhwIByWWUg6TiRSpCVVMNLgOGAzbBn+60FmY&#10;Q8BIY81sunt2TDRAJ/06lgcyjKClttWXxNw/yvH2UAgk5igeWwVD8pPuAFoWyW4wKM2f85DCJikv&#10;uqJX/13tnXXfdPFobFWcb5K3gFLeLeCcb5Iu1BxN3zTNE0mb1AlmiB/PWFfUHP+Dl28QaPLAGfWm&#10;kwLqWLZfsUwCFbkoO0j9AARDFb3BCHRgNpFI5TSuBp0sF4kiAM8AZOsE1gGJttlALYya350Qh95A&#10;JjOPxD3sFkGHJy4QLJmw3K/rYPu6qOpIdyJJM3YRItMBzqnlg69pSwB0tpGSycjTYM8AnNe/0HNQ&#10;oyTJ1HGVRIvGznJtiU8FvHoFib6/Gh2rK3NRYrP0bMh33eIN9OZzY6+4qlCVdP/E7QYX12redCNl&#10;YfadRV6KAE00B2KzObKCb5aHlJli8XgOT66C2T7oD8ghYNveg4UgmVRVXSY655zqe91Cu0kETJXt&#10;yn9FIW4d3dEc/2UDUXXni7xHFCClG1qAX2L6gwBBT3ASDymXSZSRCAGHqWVuVzUEXoH8aBpurh25&#10;KgkK0G9ZhmXLwEGoYAfeCEEEUjPeNDN5/hKe/IVZaL8vHaDtLi9RfR5n3Zzz+TPNYol2VflhwkAk&#10;IFaBKNiOygwV0JP2a2v09csEQPJObKTvc2EaQS4GA18JqxAYTRF5ur97R/vIK1kw4xALbKWsGsQG&#10;4nA+WrIyzbwIcwMsrOABeAhyMisi2tuzxDBYKagT0Co9y2qhA4Reqzl0/6ZEetStDxU+VuQOUHqz&#10;MwePEKqpd9K23YOARhqFChNQUdQuT/0d2yyccVULGJDFCqbJlggOxTK1/R9jo7wQreVNPy+Rerdt&#10;ipWizVPKlAJhpMQlcPEdD6DQLaVlU8B+z6OsZJk3wgczEoof5gwpx7axpdXlK550D2ZppjnvhaCQ&#10;RVPAAdeef1gxKYWZY7GoUxIsxS0w+TKgj9s8dDIiYkP5xAtT3iZ/tbIMZeDVdZqWRwDeLepuTfC0&#10;xZvfeIHOYwmZUOh5nIbTHwyJCIUlTL8I5/bAuWWGxAD4hMLNy23zAbaWTY7pIjQ2TJGzZ5kXO8l4&#10;eyQl0ppgTa+LtSl/QY2VtnhXa20vYOAQAajG4cOxp9eAJhw0H8wCTMVK/i2dTBmBausFhEtoccvw&#10;VTx5MHEM8clKp0O4gm08p58aAxFEGBwBSyDWBRFepyiaJf33xQIgY35QTzBJlpmBJC9kwA5XbKgg&#10;mAU5svoARuP4g+gB4Ncg4wNHJiDFDPHqTeQuI+EZNFlI8AXBhDmlhcGAT4MIyiSp6rpwcEAIMZ1N&#10;M/UDZwUhXysjlXAiqamEqwzEdjuhABwoOnWckf5wxYjxgR5EnBLDZsee/C2g6ZIMGWOn19WEcQaP&#10;psehagZo0LubQW5ig/ufLW9YKPBHamkWEhw7m6/Fk99uOzvOVzglD1hkIl0Slg5n35jUc9QSYEhx&#10;W2j0sQYSVcJt8jrJJxfngtC6DaZmvcpBw1qnDMTG2Iqw9uFRKEImHRoVymNPgFwncw5uXCj1rgVQ&#10;JNi1yRRJw8hZcobs02DvknhCokgUQTEvooBi3d5CDFgYOr5AgGAPqWkeDoFoJ2BBvrEg8lnh7NQK&#10;uy02YnwAcBnZN/cJNXiwAad0ANx8yzN1uv17k0rB17d563hIdYJBIVmclnMuo+rLNDSHZFjBTZ9y&#10;KVn1NZVZfSMiWQQ2/W4A9UWz+AqnKnSUHPjhxOxMihqk3nQ86dT0jXxQ95AXXzmwiIaeignliM2V&#10;6EJwCoEwtwd9TNQk2wQIVw4X0FfmWUQYmggwZuwoMVwFY5iusBwn+cJk49g75P5mV5S2aqdTp5NT&#10;t1Dnrz2qdSTQTFKuXsFGUK3WVI5vXiDj/oBlu4IgHJaaXw+my6UpRUnQDTI8hndTWaZwGAAdj5Te&#10;EQBcwJmmemEH4e/hWQjkqYOoEtjWUMz46cn/TSTSSQarwh2LTWQOkYci7SbJ998VVca1QL+emfCi&#10;uAsK9xgH41AR+JC8zAnT8AcwBxUAB9bySYt1qRZTxr+QtS/FIec31KQ3h0eEwRqm/CAAAAEDN4Q4&#10;FcQfFhIy0RhIm0a/QaNHUTBpJNUaKGjRomDqJo9iCf+VbmddrDYHw6DoWlk9wbfvbuOURBlEkxom&#10;UqpTfAk3b8tsVs3+qSlhv5PUSGtSbaUBAQXtTYnbvUxLfN0T5q0jvLGuYuLa6xRRpUNE2Cey43O7&#10;CZK09x5flCThOtdsRBRj7Vlo3dqVkoyS1RZIoogkGxoIctzC8SGvhHcj8tN4uYdMWiKlVYxuUZ3U&#10;g4qWSKNe2HYT20YtHEB/hHSyZkjRbRapyuZO0MUyi48CtJFOD1SIR9360Si7KqCKKIIKINciuKcA&#10;PIfllvX6aa5K9RTQILeTbm5zg7guOC2vYT9km+3qLLLLFaCQCnVPx4SNtE+NiaOJ+NOnZDv4pnjZ&#10;HRUHtNoUQ5KSCiGV9sr4zORpo5EsxqTHUSJJRohKFOF+UW+obJCf67CUaEo0bES8zSmUS2QC8Sw3&#10;g4pQq+mKx9hKxY37+UtdGkySzhcv0m5epXzmhRBRRRUYhYcxlNwrefYznfAzdWQTJs6K1onFNFS/&#10;RpIKtpskur82SBXdv1SVjPg0TJamAUZi7y0z9OI21Df/g2k5EUsVUIiViiCEjTXTrFCjxG4TGpTc&#10;v2bA3in58rV1aZODZQw5YkSIgyH40UNsPpTK86NFUdR8OiRW7BpOrMdPm/N8zzCm0nqkejRsszlk&#10;3KK0rRSjRM0e3yTtMpTUtWk7hSxcbOd1dQjpWXkSBxKnfPl1JLLJJJJLLJJJVEpbOCTe3Hl/ZsaJ&#10;EiaNpMVOKrthrWJuYBJrRm8fOnotsdWojVPfdJEWJqea2WSeKc+JGjSerl3OU/5ZDSxmJuYTkiGT&#10;gkesFG7EZkomDpl66NFWU75bK7INNRIsYklBJNEsOQHCEQ6mRgesDEWgY/8FvdAKUS53zPlSVD5a&#10;xeXSOhMTRvWeHLX+4tqUKH0zeEoK5W70epJ6wMR7kdtPqCrLecgTVoqSk6eYquoIy6ym7YRuMsuO&#10;hUXp3Q/pmZGRkZM1Ib33VFF38QqmOgm+vyE/2gsT0Cy2kdBbmyrhaFOenY2plJ1QplTH5ZnrBB0V&#10;pqOs44HNGtt5MrhRyogJ2z421GlCVL1FX5Kq8kbN4DGwGijaiq0xPg9xNL8hqZUFW3ryP9b+iJAR&#10;JJCQf6rf3Vf/6QQAsGBWWkwIgCnCFk3hgJC9yK05TFB/b87RF/oQzK9+gZqRYkVAnzCVPwAepBt9&#10;7Pwqjs4g21sQRV8QDpawFJB/vWD9NsQjYAWVviNrXVTSkAgp/IT7SyE2JVgQUqwMkARUMAGSP8Fw&#10;B9+0tiimlt0W48zlMa3V+SOTjCpqo13Q/TviJrmXEbZ2f6nk2fElr1a0jK5ZEvdK8wPtfkKCfxBU&#10;YQclu6XukWdb/U5TPUH0XLUsefYpK3XTm6OLoQdlMiynYc7sifT54gtEITBlU/+WhWmYuCKEZ5vF&#10;GM5LYNtpm4zJtXDspCZa1UzMyh1O6I2Ol51v0viLNK7ssxpi/9Vjz6I03NntsPhvnz+gcp1l7kfR&#10;S21p5miRqjVqiMjJzhoqKjYl4QH2/3UGCb/iJI4dBtdDJhrdeiyWLguAPXS/Pkrz+Qn5/oY630ML&#10;0KjPrC9YDIiIi0t6RErLJLGGKu9aDIAvstagncYIfxhP5cwvf6EgqfLWFy8IEDmN8K+FyB0I/730&#10;AyJqCNElQgWmAVoHbCQQnG56smVyDJA9HUBEJA5HuFWIGEs34eU6JFOUuyZpFNWQvHAjmT/RRAyB&#10;RB8PuiEwcyCzbBLUmy147ZaaZwYSONJFSwN4wOpbAgj0MAA1QebFckWzSSmrmHfa00gHPq8A2PXi&#10;kdyAgNAuJCgB6bjw0JXdxXJ1AqTC5lvgZdzkaSxhN4Ax3mE58Up12Csm8sGFtWWWoe0BGOk8gKJ0&#10;StQSmh1F8ge8QBRSjFBdAB4MQbs1HG4LBwLeWRFPnIQtYecJmdnIA2SnITORyA9yTi2XIXlyBguL&#10;ibsjlucte4T+lut2/CrNCSQiDNfyFEQAJBJZBKjeJoGgle389P5QSgHe55RFaYBS5R5UqeBWVl2V&#10;8RJCUv0UXqywQT/oESaF2Ww+JTctBUdXJ7Yr+IJf9tvnVCWXsKhYQg1KiP9V0VRPqeWLG+blJeF/&#10;4VtgP5rEODQ0PnllhsbHyWdga1uAE/G2kBT84raj7TF5aHW2hADp8bfCnNc0n/lFaj5+stB3LzqL&#10;pu4fWLO7oNju7ZEnmS/2qvMi3olmyS870pGphnSL17LtmpP7GJJ8r9nte8tiHrLWhqncWpOpWtb0&#10;57CZEU+rUtVjt4lrbPKr9ZlyDto3jSCeAEg5pfhVUawPIBvJBHh0GcbCSlE+hqgnLwG0ruQX55lg&#10;rjghVi7r/10O+QQfjlyyx3bddUX0W/K8yVnXLAqP694V/iYD+XJeKN4QWlaXAB3VwBZeaC+jn4ZB&#10;odGfJAusNrqTYX+QZPIdi7AQauEBn/byCc3r/fy5vh8Z1Vyi7/Q/Akgx4QxqIjantg7Oos5gG9LW&#10;QPLAFMl4Ark5yE3g/CYv5sLagnBKZXCkuIG2kOIsnnr8HsiP6UVpYON3lMvs/8FG3xxeY4ZqjYLM&#10;cZ9/b0O5YGEzBcV1LWlMi+mXftuUUiUyo9sjQWcCCrV2+ZR/1eM5MtrnLY1O7lRsz9jHYjG7Bb7b&#10;sY+PC4+UmunG3Ex44oazSmnSn8KV88m1rXbaY902rmEcYMAC/USjiljmk+WZ+C9eKxjnCUO8TyHc&#10;DVxWYU8Wywr6JIPnswj2vEgw8CmVwc3fjw9ar75hQXcpkPKgjxcZYLcSguV6iOtCB61tiT7HGKeO&#10;/qIU/pRIBYjcNzsIp0rU8Fy81ti+P7Tcta53UVMqobFspqel8selVsJTKIhRlb8Tu51oPeavtEmJ&#10;GYiKaKNEjnwp3LcMnc8uJnli/SGMIMGprl6kUrnxyBwUhLdJpet+eW2RpoO6x6anAObVoE+d1v3b&#10;EQYf3uvzORIozz/U4eMUTmlUFME/45kmsQeS1pefpMvW69m5Y5aBBW0kPyXXrGybqEIcBZ20caAl&#10;aQkX4z5gf4vF64LcSl1NNSGZdJev18lso9s9o5oiiGLJRQ8DcgpjNlEKjl+64yS6JnP27Io+U5bi&#10;4CSzdS1rWlKVrTVoaDsvsscVnZhE4gqS7+guyh+LL9y3iClcPV/JbBuNDPf5aj6juxnFFuA9aH2F&#10;3loXD+fqVrS269rrqVH/vp5VOZe14vXAhMDeI8ebt4TZmStZO76f7yainJOTlTnbjzcp+nA5fF1y&#10;U0tK3Y2bXUbE8k5gTk5KU+lf6im3yU0Oyx7pX1diFotyGlNjRfnpQA3ziZJSPG0mOdBXSZpa0qRZ&#10;dIMT/S7rURDjR9kfsWSC5cMtP5TknK1ul33d0Ueiz7RGPPHHg7M7nbgxk37yLHd2lZkscw2KtApS&#10;ta1pdSyP02MXFfi2ruq2U+lFNl58gW3WX4UWAGK4So//aUY85lRzhK8IvEdGII6aTBEZRjjjMQoi&#10;GRrRKm8jfJs4cMRSj9tGis7z6z0uStIWwL64y41/573i6QUnduZS5Ui79rVfOFmLTQNpYPVzeXVP&#10;ZZvDrwjXGXzm+p1f6kOKSX2cvw6Z2RwfB0rwTXm2I0UQY+tGErHcawtMxpMmNhPqrBtjzMlwu4DA&#10;R5ZUwEzmCmS3lmPt+rX2lcttKXibFSyYOAsted3hVx/u3H4dI6XlsJEwAtpu6iiVukRflcPKR4SS&#10;KOLJR62IGAKxg9rlnFbkFq2PybtuAG8ncLRXnscc1nGtevNOqgF6gFyppV6fWfpWqCxp+Go0UlCs&#10;YGmKsqbxLX5t5PI4nVuWyWABQ5qeUylFiIsU6j6KLK3KnJzgVPPExO2S5Y6weVNcpl/F3Rxd305m&#10;VSc+TTz5yRw8Qv5LaX7nnbB+O9yLP32UBRRFlf8z5MqMLeKVlMgx3dwks7nfRbmXtMRd9/0vtw7k&#10;ZN78kD7SlYzkLN4pRv246H393XD57N9Lz53DxTWVmzU8OvtlYPkV4rq7m1tBnyTNLTZqPaeTLLKC&#10;2e2KSla7fnJaOhrzP5xqfJy/X2bXobpYs3MqwS8Fuve4uEDFya8U3Tik4j4LwQsTxZdtiG+bReWf&#10;3E/eM/JSlKLq+0/MZ/ZS91e9ZuPKdA2Kv7J02WYlNbmFauQyyYVH5eu/RcKzgtsF4hSsGRr2MCNr&#10;mLt2Ks5D/kGAsC1rSlDbG/jccNNcTOeNSBFJ6mae65Fs62LNdGV1WZ+Cj9ubFL/ixfLX80cMOnEh&#10;uMExX/4hebRdUmoOHLcSAMxZkFtZvlcC9prAYUyK4pvOYKVvfFDC+CEi3gfd5I4cMVpc7mEeVch/&#10;FPsyrn64lEgkKmeJH1YqmWDRItj7GiTSKidDRS0XsBHfZeluyweUSfqM3AHjcxnT7ebA85L8PFx8&#10;5V/NNxB6FB3qd7xD6ljjz6p4tulp49FE2fQ0ddwHPLxVqkXi7ERmJztexUUkhZLgqCyLRw8sKTqa&#10;X8pK060uVNetwYJwXkwJm0guY8d8Vo2VztWsaNHkujiYRx3+B3GGyfEG4uTZ+G1FgbmUZ93H/Xl3&#10;q4k3DorZPFxQyW01tfbi4tjx5cJ1GyxNeZhImTf+BaQPX20BaQPA+XJkliVa2jGuirNniTuisvfs&#10;4HBbcU5x6Lqak+GqchdvC6xmI5VQjoVnUFo9n1m4Qvc0gXRroqsvxo18bABU4ryYG2tjDrsSJXW5&#10;TCO9Gllf5eOV7WoSjQ/i/6jl17BIy2n7Kplr1sDSlwaWqStLnOQGOOs3+ytK5e0rKl3a+UaVzFPC&#10;cxhTMKd3Dk5Uf5ucGo1Ep+MhxMF0j8KbiKXEb43kjgZGX0wBE4GzFZR3a8VAiuDz5g3BO2qlFl9Y&#10;dLx6ymNjnj/6INb58Kj4s2bvBzK6kjJ5vk5l9QIrVr7mJGuXGqdlUJS5Qelj8Rp/0ZFMi8kDwPSl&#10;a6c/rZfJzg6pOY07wqG8LGWP0OTeEeJcjRx3+6aW6uJa3Wo7xEv9uBw/tRASRfNcSC0rmzywe6Te&#10;1Otr62zr3nGh2w5hp/nZzWAdxRqKWfeE3vqpW56jBeOhqUzGmvE4hFRHKIu7WZxLNwOURWy+VScE&#10;+qtr2LSB7wFuU7K6+vgGEOVZk8UXafQ53Kcjix06cYpn4pokTCcPgMFuAs1rKj18aDUWkXLnanLB&#10;WEU1MuyzBwmgqX4vNKpY+/GS3u6/Y5e8lYHjpSiy6037JLlkFJCioSKYLxTe80885ZAQ8+sbkzOJ&#10;UN9xXr98oVrPzsZmcnvLMasrrTJSlKU1l9embMQab+zG5U4h+9t/kPzxRvjlpkBznU+atyHZKgvg&#10;a4Tua4jKn5vBfhwYVWc9WZ8W9ingpeetDkNDdHAhlHUkubg6+1hHibj8HPcNWbraZIJdN/BuU5ue&#10;wDkQv8FXReEX84vo1boc9z+jnJxvFVfLCPGckUY4iPOtN8sddJSuRIP8Y4oke7gs3eXhs/2JFqYh&#10;w7Mpge/auRC6n3SiRz5DakQ9U4sCk9tlSlqMmxdtrTXQ89JSDc/vVprrK9b4L4p0xYsD2D0W/EjE&#10;GRYqQ8cXBFWoMkKm5raBSMQ2XuJnbILOU6Tde+jFMXB+PLjf+v/e0pob6MgsomVQJUBbm/7kvbpz&#10;CHRHqcO8GHIZJcQDeDAC0KgFfW2tKW+N5YuP6tzmWnWP/+1BeTzXoqwhqARXj5Uhup3gdUpXdmxI&#10;ulJrD91fWLtvrL5wLTywXMe8bN+NlsaIzy+9H0TMUrzPl0l6w73W8JRLCeFhBVkIt9Gn/wYf3g0I&#10;SPvdqm0rX9IgZP572ayWOXcCMoEHEnLrfV0Xy/Htgjc/bfZguIi2mxw2EUnP01iKMDiSj+XKYPFP&#10;ZW7mLqn219Jk9SfzgscO41iuuyDyRMnHAXTsFSmLGRMRwaVWqSnwIZu4Qhy5Z5ypkeH7pwUPOVRI&#10;JW00fyGbJWbaKHPOZgrF4mHFHpt9ZWXHGKyy4xQjftHuyDkQ6kVld4utUd/wasymvJt3N5Tgzq4k&#10;2r08TfL/uZZ57nXnZ3blHC6MUiSHQ5bnLL2+VYtJM9YJnBgj2R+jur7G5f1hyZlNBEYQwpvXDsx8&#10;JsnBWHZ8DMRSj7LVxYONCqqcbSKVH+dTJBnKuecT7l60tPy2wB7YHuBaW6ldQUTGFkZKYncrkXUs&#10;8D4sOpFFgk79WMsp+uT5KSxI7P3A8WlDjPjb/jui5ZjxPC0SilwUZyI5bB+DU2tclwMgn1tdihRl&#10;ExSUTa8elGNKUePfF1Q4waJJ+PNqb6V9+fduye5pGQB6RMRTxODkOGTkVOkePcobtyEr9FFmGnZx&#10;ay3Z7vxcXpbjhxLApLZcDXMomteCM359e8LYJoKubrXFj68ehILHYOe8EolEgvRiCPRqGdgpvCdR&#10;OC5goshXc4FiY7XAyQYjxela7WlLze41JvKZPIOVUeXJHclNw3+SlwVE71sgqPpXLYPWUlZehh8W&#10;C3vGG7lqvwU3wtWuWN6lKVvLXppYLGQZfqv0pQtDn/64O3fDXvAkK/aw3FsVMU7b303EXyxvbR7f&#10;0NsPsHzYyHubzMjzb75YKjrgDpdZT5eNY8m1x5eaErNFhT0rsu7TllDcFv3K5VJbV2svRaLW4jvs&#10;Tz7forujIbJui9cXiP9mYk+28sMs3vNF1JWlad9brWb2Mc2IIN6LtyHfyxv418ZFizXJf+XsYpLO&#10;rtY/mOC1p2SdZu6TvhsXgbIUUXbhOUX7c0Joo0b+0Su/tKbdLVlbcQW0sftz9ZQDyqMFw7bXPfY7&#10;6v7utSPkW0einXuV3YJ7yok7Bbi2etMlLzttVXX0WH+2tGVsTE42tVk4WEUNncFsllJfJ1nn3De1&#10;nZZ6vHgt5WvBaEMeObnqXiKslEzaOBP55WmTN++1trc0vYms8ER/GyG/lMQE0S4GZgzgx5VhTo5S&#10;PCCwWHs4FxKNB1GlyqWtJ9b9H85tG6XAC9m9qE/7Bdn4pBVCPGQtNx83+KcmGpVMo9lgFllwIoQ7&#10;FF511bP9sRqorrLZjvD3IK21y7F1k7g4vc7aKeQReX/io+KcuNvPblB/ThUi7iWmqcUWTaWfvJFD&#10;xY0qw4x8csP3hIvc1NnKyxoXSygeKFFSo7qS+uSzdIPyVWAk69bsoc61Ic6cILGqTaX4SaMV4Gil&#10;bqdJNuQImT/lHBLmNLZ3R5VYmCMZkbRutC4csanKTLP4txdcBaK1tjypM4FFbrM37AuP20lRnmPi&#10;OAlypQi7cCe57qXhkqVssk0ZxcGwh9qrS51pFW7u7L8OUkuQW8JyH7T5S8GPms3Rc/1T9NLaebBM&#10;B6wX8+4PxvlZXP9t9EMpr3Flp9vRxejPG52dde/u1tFI3FiifHksxX6PZR5NlfqS/upLP24EMxxS&#10;l9+hosa+1pWlvrkgWtOt45BcgQqnlRE6XIpJH8S8qcsxah7bPqHcoiJnKNp8uLaLar0b/CjvCsf0&#10;XFdZRg75FNdrS8nF7VRBM+2tNS2l57wDhhbXl2z04ybR60IbEZcFTaXaXY0bU43Dia4zqc0dLssy&#10;0dlMfqRScLRLbOjjsxb9VJLl6UvDzsPNx3/UveTYv1uhtrKONHK+ejh3lThdxC+9TkoLI8OXNy44&#10;2xFlRj7TZMOvS0itKVgeVAtAvTZVSkS9oJnCN5KAr8CILAj9wGK3vU3rtw8nK1/PJByr6cqviRfs&#10;ZO4DnXVjZ1fHY8Z4zHGZY8FuUmS5L51ksXErwVbSvSf+pZzy2S7yI/l7Xu51L+GpHvJL+Prl5OBC&#10;+Wt18C2vq8rmGVGs8TO56YS3ThaNm+XZUN0rOhXXFyvzCjE8usPLqOD71yI6pPW17nJLiPk4eFuR&#10;e0r9aX/SqSV1u/nH6xOzQ3lvEmZrdELHSVMqPkdLysvUOUsbKRrt4i79TLXBcvSq+XVhadFrNKXa&#10;6S738NHGdFM/z1psZwneJ1rVX20QUnFI2t60cTyhZskFuitspxx4hyFhXb6v7iSvbirmLBeSNzvt&#10;vAP8lLUgx1ZMo5L1f6VQYoN95v4RwlC+JDxDjKSiriQ1RZbhHQpBly/G2MLjlYS6Vo0rXihxhFRJ&#10;QDIs+bX8UdFH1tCpDHDxFL6XsAgT98C33i/WWBdZOC5hYvZm7Cu10/AZV760iln/W/eBHl2TrN0N&#10;l5u7dkymFju1SQbhLtCklLzy1peSkH+lx76LeZ+cCidsbAPUfixJybo/E3bibLibPpoIgi81S13x&#10;ULHo8i9fLW5FUH78vpby0uBXpWDdrkydVHXXweQ3sKpgmznkrqYGJQ/PDlwfa8FUCWHT3z3z8WLZ&#10;KRGcvr8pE2Kl4N1elwbJ/PYxMrIMguBx6Xc+KmyuWxFmpTKTFllp9JEpPO7udjWM5cKXRS+v9mJB&#10;SB7MzrYjXO2sWpK0rWla0pcbJPyqzuzAD3OTuIzeBp53OJZRlBFsEj2YgxcbR/2C2te4OAULlyAX&#10;LcjrM8h7lT8pbLmGYThtKb94vSVpWlbSdfbWZZURAO7OTYs/iGniS4Rle1PW0ubXaDIxzk5s7qbt&#10;Z/A5bqColq8R6eSlLns1H2Zc3TotN1hxlRz5ZujzdzsVFR0uKcl+i7x6TWfZs3Gjfe1VLARCGc8d&#10;PL04KcFH3hiX3bfSLWvo6rkDVTKBHF7hpzhbjc3rNxyq2PS+l6OlWQZf+5d/CpjjIjjOWxOX5vHu&#10;iFGKKNAoSKLZatof+NpncDlMJm8pzA3M/UnZIxp93emLvLv+C7mMgwK8xFEQ33POAisHhNtrWteS&#10;PzBWsK03ZYvqN5da4PVp4yNj0WLO8NqPtx+v0bLUQLS4HPMT3+YY3KcupzP0oLpsZSFg3vGG89u3&#10;M7gFKrRWbSxxcIy1wJ+VUcsY6lnI4DbTltqlvU1xVuuJn3ZwqM/hiq3F3hVsGGsaImo/sguuM6GS&#10;UXJbEVJM4utT4xvtO+pmxTLkm7migMTHytS1gWl7W6aW5o1ff+amf4CkQmSydSkx7bIW3V86FohM&#10;YojgjpYtRsU/uufdclgoJn/UYFRZBf2hdwLTAcvmBnPLFL3h3Zbzg3ThVPXrl5qSzWstvY3M4drD&#10;8lwKTSTpnmyYnPVZ8FuRYpyuNIs9RyxPnRKUZm6tM3nKcdk6PXCu3cNraCwSdZcAPTSUpTbgxzSQ&#10;UzL5fSzLORQeOQ8xYojFHkxO7N4k+aK+xVflmDmjTSm4RuiQ8w1HEXf2kqCw4RFhyBf6a9dM8efG&#10;u8DR8pkkY5iMdNj8KpHJ/1LqkL3MYPSAiuY+1h00mce+JaxsdzZ7DkTD4+65nbsBNDCgLLGl1PZO&#10;TMDEwGfgPSimlaVraT0tdDUqJRIVnifqSHMWvLrOHSuJOwXWHEiYIf35sUVmfxgwXJD8E0TexIdn&#10;0frzVnjj0SRPD4ZxJ+1meCYEaS6LoLywF61rW5JjiIxR6986nMm5f2ZILmxqcHqi/vNB7ilf1ksU&#10;sWXhCl3FLStVlIoKbj1fblPFQ0lb9wV5mJEQkfR9oNrZMfGmn6ab+a9SW4J7OMme0w0BWwPceWql&#10;MDwLJZf5qfUnZrcDKyC0PLOFDSxVrTmLVrxqgFRu7cWta0rlpc63Stblyb7nyxNqzA7Za5O88jqI&#10;Vi5+VkNZKj2SlRxDWUYv93UlU7AeiC6bfbpa32t223WxhQ4SFx4d0QmIoPYUw/Q0qYkZzpGR3ivW&#10;G2lL0he8RwiudM9PrYWjS5LlTRE3LPp+K5GRCG8Xcogpba1rLYk/A5RhjMI3g5Hc9bp9SvtUWraT&#10;C9yjHn2u8p6Skm8aqVuPVy6oA5uZFP9y5xDMuWii3K0j2yH28GuCvBqfOZ70ynKamn+A/O6Ox+bn&#10;2fN7wMKQsSNPHPDf+Ia4A0XbFJftT7u/mxtN1SqITOFJ+maUPiYnZqXFqltbmbD2ZRFURWTKBXdk&#10;rvxuXm2D/jInGDQMxT+yvse7yniUp42WblhfGO8csyjjYPH3Tov5aXnnQV1M4bmpFpwEyjllNLm5&#10;/cWsewnkOD7wDHjeaVbOiIbIXVcXPW4D66+w8oOl5/qh59X3JU11WlOtwL2XZc88E4J5LzF/W/Fd&#10;nCrNHoovIrhm8ujirPg6s5rBHzrC0+2S659PwnnScWt4EIu45SfLEm/4Hv735EhfK6kKjduso6z8&#10;FiTohtC2+FScOFdPz4/pRRffkFhw1RLNwNflikRWzvfHxcv4/lP+7tQ/mFdDM3ea3/FFyCtK0yWl&#10;vOB3k0P5RIuR2NrcnK4Aq+IhCe2ynr9/9wI23LOBJou5y8BxMXTEzr3o/SwTnuGrW1KuYUfD8v5t&#10;62kpnl4jqz2/7rI7ZevHW/om0VJBBvt9ORKfn/QSuTxp4oulrZvRyUNU1xQ4AXiU3eXtu8nHZizB&#10;Dz7gI+84u+PREXbhfnOLrekvkrmslPzwiHJwgvCp2pnyrteV4DBJQncFYu8b5Z4opVs5t1wIXvFF&#10;LyT83PWtmqygqVzgVAe8HS9KFHljvRMPH9GRbz7XFHxztuRP+ZwF3hf2vnNxFKl4pnn3VW6kdGfD&#10;HPYvEE+1G7eIImm3bQTOEXOLpxUJni1s1pYu4vZpScobJM4MBEY55JnzelKakvzaVrjNXUx4Pkp7&#10;n5eYuLRqUYwqUZX1aAtmZedRi540H74ICSvlhDnSmFWs/CiQOOiRo1YUtKw/CVONSImfM3g8w5gk&#10;zkVf9FucvFm1tr0rWtbJNbpQSUyE0LLkCHy81vpdaUpMbOo55s/kN/cEKtCl/Ay3VvNfAkK6KzFN&#10;MR4qMsxThjLLo5Y+Yl6WXgt4hCpXLcg4xhkRgI40zRCjGFE5HTc/Gzql1D3li4XIlMQG6TVBKRCW&#10;laVge8uWqurqI5yxP9kbmXWySPm2XT0PK7bO9RrRQVK823luVyBc3XRETobq1TOFEEEClLa4+Zs9&#10;Pv7IlghlG0W5aZjQ7BSv+J484U6CfFcxTgapfcca+ekSyumxO2C/4eVqcvJJ2OJWUE5JaV1bvjg1&#10;07wpFP1kGwFQD8JYNwj+LlrOR+tCylnQZb9+XQznvWFZy1SSHyx9+tdl5uQ5b/tadaZpbkFHCgW1&#10;rzzeL3sFrRYRvBA5EKVRBhzwNXhZSPtR+A77ZNo6Z4LXFa0tbd6mMLrX7QqaXIOXYIuXBjkvj1P/&#10;+qunlC0e0UvLS9HKXtCYpFgsm1LZ8PivG0W8RheE8XSW7bdSLBmSOLVy08nTWsC20z7xSA2sG7vk&#10;URfZRYN04NWC0SnTpRZOD+apK3d0XHlH281pYs3ask59/kRruNGBiS4Q77OTaVv4hTg7wq+16RWy&#10;59OvUiNkvTqzaMkQLW5uWvn7ZsRjF2RSni1vIU6GWbZWcHVMubrTe+n8pvblMTB9ZRU+xvd4VaVp&#10;WtcvXJA9pYqVsnNkfEhQ7bto34m0nLgsL4s7BwMuWcv6w2wRDiywbx9lFh9X382N9MhbrE0utKV2&#10;lKX2x59el0trPzM5TbvOpbk8Wz79KlIjcGRnD+tIyvjOd56NLQyC9q0UupIcqX+NDAy7o4pTdy1r&#10;onW6KgZcMzGASdzBbGBG2YRHzZbGZFlvXhWzKNsF4EfdxSA9lzCOKiUmRT9G8vLcoxS9UAkm6lL6&#10;XCk5KGxzV+e6zdv6tZ8DMaLLV4t2N+fZ1EI/m3eyI/04PtiBNb/ZxC1kCFkIghn1WaMoSbIIgziL&#10;S0fAFyXBEHXZG8HV/dPljw3jMQgxZRaNf1irRa4tFg0OaZiT4mJgmQcVq8V5fONOErlVvwbUUW/Z&#10;BR1XadVvXWPBRfFHFtTA3cl8FFki23VQnKheoIaX19ipl3tpMX5AQAAAAQQnZIUF4APAJzqCBhDh&#10;Y1sGgIHG55MgAABKSC9PLII88p5TG5MYxiOAAAwQAwAJgABAAAAAKxyjA49eYAAA8XgHgDRSRSgo&#10;AgAEAAAAAMwMZYN04gAAAAAAAbQAAAcN2AAAQHgAleH98XGXQoQHg1Yzchhz2RUPgMAuQPuQjEwr&#10;7Qom7ucLEhQNBDgPHopqQnAKWqo7LcDHFJGzfvK5LN0N9PXzZmiHCnxyeywAAb28wiNhAbMtHfzZ&#10;v3HrR8n9lnmqIqgpRSoA/BxbIF0fvG8AqIZ4cP5didkm02Ge54ZIBnCCNdMTZpAH02eXumtz5F0A&#10;MXCMjITJlOKISAZm2LLPzbgpXH07VhQ2oEhYyJJYKA2LrKprID6Ktq/BP1Io/MihDOKKBp8NOhYY&#10;0y/SMLjdnCczEuLB4sSSMWUFH+CAEvcpj4AwAAAAAAAIADYScwXTWIy/l4EeWklyKHh6FjyrsWYw&#10;AAIABAC+JjGrGOc2mc1YMAHYHL3Q0uIh764aZ8TZgDhoKLKiMAAAAAAAAAAAAAxq3AAAEBeck2N6&#10;SilP2FkSskgPEBmAxgMAbINdduEN7EtAMGL+hC2Nu/A3ZNLrn07eQtamLw70xM6VgXIIwlpYISW1&#10;6CWAkBwHOYN6bTkIEyfbCwPwfZlxMyRmI0GKbrx5TpMHosxDNk4hsvmID5qwRgzShtkHtMR1FLTe&#10;egM5Y3yHS2JehkPkshyBTEvYx6V0Ihh+xVmYCCqUKzsZb+RGEj3lq/ZnwBbiQFNA3oEMAAMjckm+&#10;m6lpydTWSO5MYg1vPwUx6ws+RkQbm2tQ8hvPtCGpkOYdP2HZH665MTkZdi1g6d9OrXzUo3pf4kYE&#10;6xedrxguROXpnzVarufOm/zV3kKIlsucQ71VoSAJnTKR2uKUD7PPz4dkDA2DUSiyAfGgZL6yCoDK&#10;WmpwJG7jNMYOCj7LPJNQhrJyPLCtUZlW5EVY5hmKgL+Jo1trr2JzRl4M+JHvj4tNOJVgK1luu5xi&#10;BmAEAwZ9ZCBJ2BFkDdBW3po/zZ4CVLBpqY1vrk4o/3IrhEZysoGN3MoxfUbA5ZfWnRI3AgRIMgBm&#10;EJmxAjldOJUhww7RQnEg7Y2GDL708n5FHs9A2b2ibB7mfk5vi4APNAZfM2C7wFsAVvCitSdTxLwn&#10;JuurHlxFvFIyaZSQFNjG1K42TpBMLoQxec6zufwFhWRGiYOhjJrYq6iOYsTI6UWMMIAoAdTGKaA9&#10;pZzUkTEsd+lriEOtZmCIYP+MalGseusEJkhbIzjoZrxNtHaB6SVyJL1GWv4DPRR4FATEW83jPZQX&#10;T5yI2+oAFyXgL2aCqtLRsPQgCQNI9tv8V23a06dEUwngCW0KHOYzgAG1tB1KgAACThh2TLKGXd6h&#10;j/2JML+53GWg+GWJgof58L6AxaJZBEbpu9cI3dFXmyPhQef3EABdnBm0RdFPPpQCEAI1KiYyCOHJ&#10;JGKkAieZs0Fh/d9qRGPbrZK8fRJATDIoZArIcmjwWtSFLMA4V4RAC4Y92jyBHMjx1VxbwGibtSJX&#10;XsCTYEUZcApiGG55CSMk4F7wz1ZKp03y1mS/NNCNM5TWPgUBuEBCk76GdkVpTFCyXlFoA320iNGs&#10;uogFMC9GCEG95Q3Wp8Lnw9lIlqP7NeRhAy39+eT60zB00M/tWUsSpCVTyLTBes9mjhhXA7eaSbof&#10;IAAZ+ZXpeggNPNEh9SV8v4CeLUEnANHeM2AYlKXGRPoJPk/tbQZAQI9yCc1sahowd2kZcOjFoZ+U&#10;BnGxtaAAdxh8zQB+xKa09xoKODWIgMpHl/qb4Fq+0sPWTRuyodRBMsJdKDIJPwfKCWmDttYtaa4a&#10;RgT8usH7NWR1zCSFwUe/t3Rw6DrVJonKWLOHsE08EgWYxreAgOAv+IzzetPYRK2xVWdAh8bU7Wl3&#10;7KTRvmBiojHCuALNYJRHmZoBPeAGk3BY4gXTzvBGScJxXu1SAME8eowNwAXqY8ONmMiBZvdG4lbc&#10;WFNFCJe3DZDFpao8OKjF/n6uMFfj5KCyllS61j/Viw8CeeQG4Do/BTydKLS4liRRc5QckMeg2Q6Q&#10;l4UtFDxAlbHqinSedROC5fubqrMAXU0OYEAgEdREwm707JtKGCFEeMXnqy5Kb2yUSMglCBbbOhrC&#10;JiQpIb6EapOW/aJ7MREcOJTjkV3bHdRGMvzIEYy2zFEJiy5xARG9dKK1OrY8UKnjDfo1b4BFqjWK&#10;IdDCERecyILLCaWWmdtRLy5kJc/mtm8q29RB+WXpWBHbxvgUEqRBOCer2aZ0iUszzoWvPERxlZKj&#10;oa/sgwZ7iEXlkC09gNmoIHhKCJDCDf/flhZJBqjpKqFwCUyoA4090Vg8L8gm5FWDmfIGBIf+3wik&#10;YTPWjCFAHefrj7YHzy20k0V04aYB5mnZXb6VNWYT2docNR90quCmPECDwNyZEUIC2xFCJygCMZN8&#10;CkgeBnPZMgNn+g2qQDL6Tq8geFAlqu78Nwc20ygMdy2kDq7RN0wZVPYagHl6m/Rqmz0sM9PeVV8U&#10;GmAVkJN99UPQDPy7V3mwzlftEfjuhYJgwBK9NwDAi8rBo3skCkdFzeE/Ook5NkxMc/An7g4I9JBP&#10;1Nq1ORlUQzLOEh3GaZ4DAmBWudo3gVih/gtr3MCIZAo6gX0/L7lUf3P71hhnR5oDbvof19GciEAS&#10;hAQoxRfTn+q3Mw2UmIAhu9Ngy/+0hjsbUbLRGPZa93jscgqssx3g8FAiuUtWBEtwYH39YM+2DJXl&#10;D0+4LNxKXl8I7cGc9TW71HJztHjoRoDC1p6Xc4yRqgWUbeH+zQlbtANPUAKvgHcmsKdMhEfMwTxJ&#10;UP2A6gMiQNAN5R1yXE/YDzDz4V/A/MOHS2vf8nESTwF4zTscdZBUp34Hactd2Nejj98PNoNZBoQO&#10;EqMSygUKQpoD0CTAFxAza03jNYAMw6HSrjKZEyCCUEB3ACzs0NQYExh0kQD4KbcGXPm+E/A5iohF&#10;w9/Ag0zEnQYnlvPgws5kXqADC4AMYHaij3Pi3jqwDQYIqyv2izVjxxqIABr1nS+vPJmPOOQEwqqf&#10;yZAVx5oKaQM5GUFI4vvb6FthVOba7D+1F6gSJJMn3AaeLdac5OwHyOcvg6dFe0LR6avVyt5WwxS+&#10;0jINiUCC1pgEb0VNg5DmBwSCB5m5CDM6xAfRmCa8RmWVCiZ9YGc08FiChAkgafl4XKsxCEaxkFiI&#10;HJZVSdRWVKYfDkJM6BUuj5AMAsaGEdSIa8YB6CTUvVtDmaabTEWKxaAaXAcO5nlLuCAtHEyFkoug&#10;xB+iheU7LEfEhOyJbDkTkK0KoyAWlTInHeUkENPpCOYyTwn7x2P8P1LUNFiYDXB0DoANMy37Fell&#10;sz7fXuhiDgBEP/luZUDag37td1M9OpO5jHe4tqUsWOL4/VpEopgNdUNNBn6G9De7VqbTaGA2RUK/&#10;PWAU/MCz4WVmOCDaWOPwr3JORiZR2q1b50eYtpgH1Nwg+wuBz2KLqxv4sipN6+Uq4uICkONRLqYl&#10;JlVPCsSm0CUNT4ENfh0l2+7IgK0pMUaPKwgOyedhQaZhMXpsn4hkzSMang1gogqWgPUkfY4NDAJG&#10;fVUBJtXTRMCesNlAxsJCd9Ga0YOr0jKAOWAsiZNjhgpxUbOvzLQxNUj4KGpmYfMF8qlhPcQjmxwL&#10;rMJlLpmjBG9DlkOTmJX0Aj1I9kGVgcFa630Up5wUsRVt9e0UhE+jCNIy41RqagHxHfJIANxJPBK6&#10;NJKaEqWqTzscAMYSEBOAPWRA/vey85ADR2H/OL6JoY4aKIpxs7ZwEHgx4AkwaUw97KlvdAv7GOmx&#10;lG8RvyA0S2hnBJaEfAw8KGQ6Rq6Zu0xukA7Od0qB0EPanxMY/Ht6JdY9FNjzwocfgBs00qh1nsTN&#10;8xWWuU8Zv4dJExJjYDuMkEM++OOIt5d9zVD/MAkZRIidQFXs/ABRBzWymGTohEBQHPQW0Q2i2OOk&#10;+bWFAJkxu5Et7uBC+Cxx/A5WejClCj3XFCbEUfeBEjpDB1b8pF28f5qIxEEF7JjsqHQcSH4jyKi+&#10;vQT33KIqvSFHLTMR2lMRGTAYWmbZye8mHvr7+zf1PNwpoFB7tA5Tr2LRsfuVI0a59OwAH7O3pdfJ&#10;1EOP/bKbAmpg4xRaLU8CFSp7S+vO4zK+cD4yd4/EMHKKAd3Acwkh965fMb69N8yUH/AKBiCTDszw&#10;Rw1Z6ACYF/yWIAbZ+I9qJkIliBwztMO8IY5CxQIZ0eimcrAXgAauPUe178ExIlKlDwAudAl/hBwb&#10;++/Pg76U2XSGAaN1hnq8bG/dEzqKzVPAwqI9cCdYZcFxEMsQj7CnKCKGHo+hjWA5NqhtuFGetWv8&#10;G7FXWLZI5sz+iGJ4Giba6+Jc7QnKjjUbiJeZQ6XiWzfSrcrnwUqnGSaJ8HoUKkWXpBot9BTnwPFr&#10;EDkb0yvdZTCVZnBMTDIHuPRrCIhzWW9HewT1BJE3OANSg4WIY2ljlgiLchNmZP9atKVvlMaNQ8TJ&#10;AuXNcfoJKDcFYUCKDPhQnP3BFDg9ceeiPL1SqBQfO4RtQs7zgLYhPYHpDcXEiDwxdgISAJoFmCOR&#10;PqTG8mjVcCkjTJgzNRyvEElVywCJr+zfD7LGEp4z534TQRk+mpEqgJUA8n6Flgo1QwRUXn9yeynF&#10;/qgLR/Zs4MCNODbRlMAC9bMrvzYcrO52iyPaClbRhoZLrGaCJ1KgyHdeYDCajF6pXTAj55Ad2afw&#10;wTc15szliSHvzzGXLeOKKNb/qmAIelRnIAKgemStDxBPGDF2A8BGkAn7Q6AZU81pt09TEwBPgkKv&#10;f5kMxkFzZYvf2r7e7nXG9AUTcx4N/wcnko4UTx8tl6LGCNL+CEjxeDsHmKYeEQ1mRKibAsBiJQjz&#10;9BI0JjsYMMABaqBQY2ZurJU3UeOuaiM4Ddl8JhhzqMXtcNjJYKVZ8x5+IwBhRG4VuzYUMIjaK4CH&#10;J2b/GKAl/Bkxntki1VCUwOnOtMjI44RxlilvNzE4D5WlXa3cu0TKXJOLc+A5baziOTDmiPek3P8p&#10;3jLuAH5g9zWnPQ5R6Lpe+oNMUCHhNey5p7iv0MdbbCKFBVJmcagn+SmrNytIAlZHaNNCY2f69e51&#10;RO6EjZ/pAP2zssfqgGAjA69/uiSiR95oo3vhBRjcVCZdfbnoP0j4gvBA3YwFcqOTW34TJfSayFB+&#10;5DavMtzFQC9dkhMDIAH4AADN3NgDgSqh7yIeQJHAIYIJv4OwmnDC5oUp3tPnpxRblqrwedBBOHET&#10;/LVRbkyHCmeRwbN0oX61am2+MlBNLYtuLCjIAmwRs4UhRhubhnGHCWYOoY7wfY1obRKBYFZilsRe&#10;w404sdoUABxKgdbRf44w6Qba2+05IO/17BP8spJnioGC3L1Fgk4airSzWvU+6HIsRgao22JK4OWj&#10;qAoxGgXJfA+RkQbcrnLCFBMCN2KSWDzTEnjT3sugM0Ux1HriDzccMZv6ReAfvCJEy7rLDHRLbjcy&#10;0JnZbfd6F928/Sa0iUN15RfbAV5rmq+tMHgrw+DhEVWZqM6gxuxQ9O/FNhjPT9KYWalg2Yex30ZV&#10;wqiNhkpgUyTGqEi4Ak3/r0uVthizSwiGZlPj192g0prHPAzeNBfIiv3NA0Nqdzi4b2B/q/J+9+r2&#10;YN1hBhCeyjwDDZEuNaBHwNvC9TY9qN0uB0YiD6RTcKjATiwaUIcGgb8FbPIhgkIbJlgMI4YGv6WD&#10;N0wEvk/ADZtaYAMAXO+tycM/CQZOAgOnKqHGKY5Az6JhUNhcTNRKqjwOX2naEfgCEdpD79IUsBQb&#10;EaOgQdsHj96/tBaZA4OxzaCAmZjLoUDLDI580/P86QXGfjj8WCzKBmHM3yAi4SfEoQIWYjLWnF2w&#10;0W9fmFcSSNACYvRAwBiVFqyqhZlc3vIAMbQ68e1OPWPhRhFmHJGCK5w/ZXKAarpy3iDtwM1kTH3k&#10;xXSWawUB8aRBq5iflwj8t6UTZdRT2HlgpMNdaNyYdbugxTMK3VdosAIJS66xOAG/MQYVjEuYwZfT&#10;Ul8iyi2hIFewWWJl4DrQEmk13B2ZuQd0PNKmkCnFVqdovYrA3tiZEqjPA5KXwE3ZyuBdOOjZLbFA&#10;2ai8bO3qNZgmXpohcLJcNSWmI2Fq/1Kiprr51C3g9zRRC69ycGmyr6zUJNiSWMuyFEQ+EUPFSTEn&#10;AYUtDEAcuMpf6y4rrSZ0iZxvuih8krqYAOiCQHGrXP3ZTIxJhCwLfprl+OD4U5ecfbkGAtN2dIJx&#10;ObRmhsO4Eh6NLHYaTJiKPakZXkgK5jHRhiv8w3yp+ZmyBRCjPeMxS0fjdiRFefNFIGnzGGZnJah6&#10;BPuu33UXMGeoMZi/IzQlCQAOrnA42kmgQe5J0aZfssAYmcaq9BIDVInjjOn010pGo0gGxgmQAucS&#10;G6NPgo6IDNhMbMqhVosQgQAxXEKHQpZplCQZ8M6AXoBzjSTICpoAWHhSmlzCCQm2rINKPzroQYGZ&#10;gTZpDZNLPWI4JlvFlOS8H4C6CKDsPDXZtfu54ONqOwwpR3PFBiyBjx8wpl2bBrflILiJmtk2CvOh&#10;6U3DoLwTbYGfIAzQYg1AWMgPGANT/wckIsS/4/G1rmLLPFRxwqlHbRFJd7iDmjMOA77kySFxyUMo&#10;CEQ8A0VJgRTWTEcQITGmAJLJMbDpETVK9BnwABqZR1sgOzOHIFhBm8AgPKL+UiwM4fAzf3VHqvUZ&#10;pKw0pES9tCeZQ54gx5spibTImdiAIP5qUWdgXEK+2btti8QV3Y2fnNMsTC16oMIv0kdgPaasZhfL&#10;Fp22pSXXIEI1oCtz9swcurcFqmMbU0G25Qm4/tBHG5CXOQhWKIhGLMlwEziTNYFJAMeo3ATIJPnE&#10;sZeAPLJ+iT3qRhxfBKtb3ATscm1ygb4AGtLIotVur3iTzVniLf2k/HMCDhOM/owFUVmtuH0wClZZ&#10;DqER1lDyBeRyZftS1iRFcre/vpjZJN2qcACDR6KKDaT3baULRoyH8rQAD9kBSq/UDWokQg8usQSP&#10;FjQWzPAZD1qBnfDSn93Esjv2UJTbwIqLPlZ9Pqow0XLGDR8Z+Vkc4gexAOA+fl2Ew61QTipl1tow&#10;gI+hw6pHgZVkIcWaJIt9kj/OjQqlDgofwCk1RELuZkRxQAB0YDA4QAomLIGkEfvQNYAwCNob+QOl&#10;gWg4tQhoXdMiEJEDYQPs1IDI1FvqgLa2UNUUt6azAm+LcvKeX/4A7Ee1pv48f2XYBBXNAKQALIYA&#10;AAABCdZogQMFoMJQQCi4FCHhZyRp0md4HW5AZmgudwVEo6gg0W/QRiKpu1RAVVcjSQa05xu61JGl&#10;U8itY74ofCxZQZuakjEH9totA+RVaIh2hnDgzJRAou3x1RB7TzvwQ2WU7IRyNUIrfxCD+urPWGbi&#10;VRYHHKVKdyiQMRch5w2lAgmVkXWb1dCOUQL8p9mGSW4BgqLAjRFgXSjIdr0InJaatBbqCWyhXkP8&#10;m3pEZZKUvVfUhGtjAxNvkma2YT/6tgF0HRczAYz0+lAzmJOLBLBuSWRpjKIcWMrdtUtHfASCmlSc&#10;Q9piVy0nyIUiEixYhRphHic7cUcfi7rwiEpeYD+NXfTcO7gggnTJqu3LoE5sJJGZw8q7uP+QDOMc&#10;zG8uMFaZK2faKZd+UYsMhYdO4K82SgIJDmiNAAAAAQolCIajHI1obmRBClAZRiABAAwACjEQZQMA&#10;AMAAtO3rMcppujgk4QIDMAAAAQSq4ZQAAAZKW5yiK7ZcsgAgGCYAARuRMAAK3zjpaWk2VMkt/RYB&#10;fxa8UqHbUhAk9rtLsnkT2CEbnE+iGOnmlm2OSiSQbCQTN/lr+tFx3jYNApFvK5onxSNB2BrJJ3ml&#10;eNFUdRo3nlZ2CYJN6shs4inCpQSWTa6MgijaOHhYmVCuw4HCzVpjNp7sVTkDjvL2SB4CyTishhE0&#10;6QD7wAOucq0CBkacL9kZbfYJpGyTO3aHwbe+J/lD58H0RCZr+4h32qFCDJ1kv6OcQixdDtrPTwAq&#10;+w1HEwWnn0NJFHlYmtkZojEcKnczVt5mqv2+7SFl1lzloIMUhB6Mm15Xo/zRc8tp1wESHtIBEYKL&#10;Emm7keIqKqFMkCtLw089j2umucTc0CyUhZ49o7s9pC4f6UUWTY4sWWiRNAkFDc98PMV1w44qsd+a&#10;vUsJcnGLSEp0SZbRxGLtREZ8FwqbOeQUarCzEzIhRGwZobAzBCGGcuY0tZ/KkXpO2Z8SeN0Ki505&#10;SevOtnZbFDdomjSp/U2xqoQ1FL7gWzxCUbCTlH8WBol40trByLu7LeqijfsuWkHCHDOaD+ldBSJs&#10;We5i0aLSbhJlcCNxBEYkCO5yeBdKxrp/gI5IBq3PzsU/8ZRPWAYBqMhi9W3iPS5BPTnJT13gCrKa&#10;B7KmJkvw5N9M9loyPJrtE0TRNEiqfaqIwcQFKoqCDJy9br0AYBAt2J6UiAzd5BiQBTEPmvsVookR&#10;0FA51RAIgc3Q4pQwWS/P3kPDL1bpespXy/w/H/ggAHxI9mfV2gHtlBkCtpmvHgQTPgT48Te2ilam&#10;gGdPvLKQA9lOPkpcK0HbhE+xBW5pcsnQC3HhWCHJQREog85ZsZeGKPNKmYu4TZfFErEFSNcBOE4n&#10;19EiwrjUPQonrwQ3EEpZ5mERy1VMYMT/FmsYYKG1xW3FB/GII4nP3TAPz5vJJaApQBZKOr0any1A&#10;MAP3Y7IADc5yAgCyUdRCQOK8gAg9FkJL+OARKQClzSvjwWYaLZhHxuseXEtirAHLeAHHiAEEla4D&#10;WNHBPPe5liyYiPc48iGDaFMgDHLghvxpTLJVaFW8U88H545AfYafAFzcssyw3BFQKTgEF1PJ15CO&#10;wn7xyQclwFCTesNjeKbKVD/Fu+LRaKa2aNF2vORb7j4o1ahB9kKQ472YlnnZsyAcrmbsDXoDIzkg&#10;YYt4dLuNHFzSvKDhLxb7SBiBXgEbOiqC4FITZ7m7Uiz7zX9V9chQQn0x4Cspgh8hnqgPmKUny5fF&#10;GjExQlyUERXDvKICmxKU77zja6dup1J3SqirmcIea3W6UHXl88hI30FYeaN3s1eEPaecpr/J2KMl&#10;HGIXq6aRy3WXNt72i6Lvz8w7Etid0i+fmEvXSQcxzvBSwjANhdqoOIGA8QZ0LDpyhREvCMYi0Mvj&#10;EOUtt4CvZEikeUJIVA60xEGA+BbdYzVyfCVIa0ExMC0ORNpn/irsHrKO+j08p0WqGA7OiEFtA3k1&#10;KnhBgCXVUG6LQkedUsrZlbmv3eLQLlCP9Ju9A4eco8g8meX6S40ks23gBYXAUuc5a9uUtqXsusFh&#10;QQC1I1EwC8xuji2c7VcUUccef3tPFARcsMsyZ8ncgiSm3AWXv/nLMU0IYVTpKFcJAExmDQAdPpeA&#10;6jtCpK9aOM5B+o9JVkn99uEgtNbZ7lV4v4sB27Fp8PrWeKrNEVyDQcQPvoheR7XRALBKSANQ8L0T&#10;IPn3ZMqpC0y2jk8uwV1uNxUKrEQcIZqMb0U7SufzzxTJg40mP7aAfsKEBPaIEQYYGWJbcQFS56/B&#10;70ikM0pGBjJRkYGFLyfxADbRWYgJl+KTMu/y1O3dqt8GmHViyVk9v3LxI9uqVUdy6Zv8wismRSgy&#10;UCED+tkxirlxat7ik4ogsAAeoIAPfcXMTGNzinDWNpjjCLjKPmUflDaWkZqV8foEgfSx4NDgE5ql&#10;GVa9nYm830B3DDsYDq+ILLlnvUbgihZ0taGF4VSsOUMRt9H7Ln5scXiZY456rZSOnhVyOw98Nd6w&#10;3GQtoo4IYW7Pqzqvis3hwHpTUxK7qiFEVFCmjG5MGRLvGQtacpPfvmxGI6LhJxKA3NfJpUJkm7pY&#10;4kXs6ONEdghNhscVcJO+wgkS0VEiBug9QnG4CMjPKHYYoVGp4kAwBAgIB1xrSKvUJpJodhcLDodG&#10;5NcJTF91CXiVjFAtqg66GTVggLKxmS/VZOT8tNmuksrgxzTEafgtBUlKJPxF3/fLalkWT9Mb/gO1&#10;uVFZDRGLhURx/ObZeLIWXcnGmd8b1dFhUMPl89+JnCtHpasRWfUM4TGchFobE6S09H2KoCnGKPwn&#10;/CKImMQZQYuktppAnjEWHn2iu9W2603whGwsFbyFzcIiZKRGiwBx5IgyIzkQxAXChsqKOzythUl7&#10;K5DpRJ/bqZN6e/9mHILYtGuJPb0NkbBt0tIBc8tBS9TBTGvVN7x0LkgckeiXSgsONm7Ms9KwoC//&#10;X48gkWJiW9W5FQ+decobYPuByupTTLgq2lpFRTi1lSa8cgNbdYo44LiM5ubjd86BIE4blObfmbS2&#10;bFohIOObFnCo6YnQMc5LtfPnXhG7+ainBYWmBc6hR+Nwya6Y8qKZ7lZCTqw3K1IaiXBYBZCbYcus&#10;/cphaHs+dTYpN4uT9QVLbD063bI5U/rh12Vt6mOkraJn+Cnhhce6pDxKm+0CoUIKgadJz12glzHy&#10;FFFHGYno4K93PV4rrWism+YssOh4v4TNwp4pppVc/TPLoikaWj0RMrED8Ko7s3u2WNYraLOkHCCt&#10;3pHcrCY2a20scKvPeS7CEht+djW/yND14ZSJsGhlLyEHmZjKuRRDclZORarrACAgxvk4pieBAPzn&#10;EVwgBAGWWC73oNjpUaEQQRzIRAnrYMQnH+pvLciFd5BWfiiFwP5v2ha1BMZUxzoPLoCTSeAbSxsJ&#10;Wwn9n6eTi8mUMfJYbxTQfOjii0cKZWuP1lgoJa6u3S3bqSVPHobIzDPfn/rh5Cpe0bA+ec9jhgcO&#10;T1gVNL2IaHKwQxkftNhuHIlt4gIHm6cf19DrDmXqcCmRp0CxCJGW0hb+hqpQzX7OfNanRgtBEMUs&#10;CVotquwDgDYzOqFgGsCAmP9E1alhCQIKARTD9Istqo+E9BpJzy7dP0FhW06xy/AzEiM2V9rQOxEc&#10;aIvARBkABo9XqIon1NvavxEJHYAAAAELLICuN8TJZF4ZhQ8I4uNFDhoblEiRI6C0LRo1ju52ibI/&#10;CADR8RBlGiRI+IlE6vRO5Ziu7RNA58aT2O6LCRMonPwn8FUbo03TNHh8fGiwqiS05QaJGz7CWVGe&#10;jdom18gqiR+UeG0VRsJjoVG3dAqOgkW0bc3kELEEEAN7i7SgzcZYxeJaPnOQpKFLjt/6cgI3F9BJ&#10;f4MrP6GDXQODkBLEKFiQvCD90rTVKm1ygttLGFy5BJvwXOW0eGiqbNU3q4PhG/efDtKbt39QsA9B&#10;mSW70JRsmEglggCt+Xp1Ofd1WuDz0L3UgjncZtuT9Qv6CWtV50WSCk8laUbV+wt4kB5Y2E8D30Fw&#10;IHIAHKweLTW2NHteRyGVgIITUgFr4WhA4OWHyPPkrp2BDeFyD0ciAKa+fhIiIhVTWtyRRlMpHTg8&#10;Plr8OIZNO6dzotIPQWTyBTVT/9HBBAEDrziBM2bRZKEdnxXgZroFQ00RF5gciGjrZw0rnugafehZ&#10;ehcv4AM+bYVq4rUwy5BAEchCwcSzBPTs9A6XgNqbvbL2NtmsZUsJ/XoZNfi03WaPQP5UaJGZjTC+&#10;yvss9cUbPVxN+CnLbkyjhYQgYA/q/wRffBOesiIZDkKt7HIVa5Ar4AmKeaBHcn+mT/AAUiApmjZa&#10;ryRIvMY+SPoJ3wYWIUEbs/JNCjdt9c+oFlCUWsW1WyaRcfRSar07GRfiRxSFjcdO1/WvR8Hlpfge&#10;IxDHwoLSPyLfPfMJrBsaBYPFkBBZAn+gFHOYQQI6wHAEgJDiBUgmLUshhNlsQpgPtvKF7z3Qv6l/&#10;hkR0Ob7qzRqWyYRHYFdyRkySUNz4temEozNVufCX+fkdc3R+UqwMAY+JR7z5LSh0qHPHzFY8mOYk&#10;RU6kOKa6LOb7e825NwhEto++8OocVTMo521T5gdgZ3m0K8nZediYi96ziMH7dzzVgv4Fribz3lnj&#10;9kkicQCvsLwiu95WpMfpeIV0fFXOweZ97iUQSmftqdyKRLhxX2c78TpPkZ80jyhhZ/fj35y5D8uT&#10;RrMfI5TeKY9zIk7gbGvY2eWcRUr2nibDo7UiLfSANwH9p9giupFKcp08vLkpQf2FuwSKmSlwQDYq&#10;1H+UvUc5uETl0/KdNJyp1BbzjZcIEFuEmoYZjq0D2YHC5k1rxaYIMuAEBVu9n2C2A8XdQy9VPhiX&#10;CK0p03G2ipamLATEe1s+swNnqBYeYXmUTYWFP2C/i+IyWDKURsWspWU63qKmUq4thUVbWnEsozT8&#10;80VeG9RQmBHD/pkFS+je1lA4fAIKNws3/xT4vG+ilHJeJGmRxojo2bTB4dOi0oJB6ahVJ60GjCDC&#10;jiiLvpPnKH6D+iRI8+14SiRhU6TLHH/06eOKPZJN+5hwSHMGRUTKJ23I6U18TlxFsguLgp+lus87&#10;o/3d2yExzYlxpuiyz4xkGw2J8Kc/WGkyn5TjOKhqXrThN/RO+bRYR4pramf9PSIt7UuwbdobivEd&#10;7HB4RR9p8rabYlJycPwCjS1yd1JmbsPZwDL1uU51xoK+upn3MjN+a13v4DnTUEVmrgvrVW20jq1o&#10;4JWQmiLkQmYkUIiYspMf8FcWA0AvzAWKlWpM/oJdvx5o8rWxQlKSmbZGP4vs1PPkmlyZSIToUwin&#10;AKSf3qLdPZWd4anQ3UVLMvZbMjzluKRpYMdQdPR3+Sl7mRMFF/i8Rc7NPJNH8shsZqeS+Uu4CTue&#10;IARLRGpaU2PD7QrqXV1fPNoo5WhpxF8UvpzTEnY4St7uaxIoy0yNi5tlkbLnfZ5QVOWcsh+nK49I&#10;7mxnnBkOWYWC7OXVBd/z1KVpS0uPr69W/2CuIpJC64NGRTuu4N3Yra2wkqdY3ABnnRbGFglVe5qD&#10;+BMjzBZ/3h2XjM/OBgFXJfbN4qj7LkT37gZLnQzmvHiZ0T1OeVuuJruKdxbxc/QL37tqc+NNeSMZ&#10;fKazlFPxykz8oLy71rWk+gv9ddGVYx/wVVqx/qX5ksoJb27sTgtxiY4S+O3AfSc/m59x/0DV2biB&#10;dAcFefdgaFwvgZuzZ7eLBStKwWdbe4m8udbkj2RN7/5S54EUQvlPV0ujj2FqD3UFiNjuwfAiHlJw&#10;ic9xaIuYQcBPpYp4pzrptta0ot08qRCkOtP34zaUmUwupPbs9nJN7wuDbcivP9blKWuSHwAUzakp&#10;fY0jHAtrii3Xkh6c97BCkLjUy+IpKxyDLDm/lN3guJSzlEmBlpW3ttpb3RVZDONobyOh7WD3sb3W&#10;M4LEHvd61X86G/2zW18oExCVdxUvAk7qy0zQ5NQWAhVp2iO9vXadwGkdMCuP4lT7O5qI8il1G7Uq&#10;W3HFKLvA2CqM6Cy3W1LTaXfvIfRf5sO5jbnxOSta0pnbPqOWSIjefJPzvOpRDgogLg30HLIP1J0l&#10;blxYrfHD5RP/gtKc1HieFmkci0iri4K3p0vS62yhqSCdVLGu499L2C4kxBcF9LrlwvXlP2RQ8wTH&#10;Ud/tThr+tiUTCY778K43F86xUp0tNJaS522Q1mRKsCemB1z37++EA3TpbHKVpLeEAszENlh1ZLNH&#10;TAoUoqrL5RJRCFfty0y+WmdUsekiuhgdHDn0h0du/9hsRQVafzxdyPm+K7+LiZLnJIOTu6rxO8kz&#10;Kv4ozj7EwhUlJP9ZzDkx3pZytby3lWuW2+3Je0mXuMdHKzWMHyT3A0bbx62ra4RtEK5HfkZgyN/c&#10;yI5pecRa1L3S0fi9m3l33S1p1ptK0yUge4PwPM4rEeMxd3OYyQvNz35ftWM8Yoxxo+RNSd2ct4hc&#10;qZPxIsHh1dSuIL8Tkj8KyBGIX2q5Y0cJQa9NrSwFpKwPWt9OtzBgpGug3JpRGaKlxYvXLRkZS/Jb&#10;3EFI+8CD44y+EUsNN3iRkpyvFyK8s+f1h7e9c8jy1WtNilIGuTzZdFbdFg+RT1630rreJ2ngLWtK&#10;3Q2yW0K/sz5IORR7Tm4niRMHPpWPv9KseJccSPmfY12AyWKRjucLdFjE8mOSdRnZQzKMizx3c209&#10;xLLXC3rJbgI23O6mX7rkMTT5Iz+NBYUdHUu6fLUcRsQejIsUpbkMEESIwLuNa1rd9szWFv0pZYtx&#10;TQohT36n7ucSJy8/2IxgUH2xHnpwCMqaf4sdI5gSjkpS1JWtDXU57OOUHeOqzSmsW2Ju9ky8yp+/&#10;7rKV4hk/xR82VF+NwLai7IjH3Ux9cGxWuA1ZckxS6NOURhWtK2/bqpe6+OHOkjtSi0T5DggYDfH+&#10;ESyfoxfjD53KNk6bcM/lMX9OXWOxxkLLPKiFdyP1n91M5iZQqyvshOnn4L7eWxceoFrV5L05Mxhi&#10;fmXBaPJjuCel/45rF7c6HfxCOE4YOsk5dikQhCCXJS0pSv6xUdjxo0KWYuanoZBDlVu71eJGXHAU&#10;g+sgTHqe6mi1AGneoOiENwW/t+sBfSskd5VNJpapBTtnWeEMep0PVPUq0mK2S4HnaL9F9m5Sr8o/&#10;iEkopJ3+NPDlsKKYQ3iElK1pWtspIib2DHn8kNkWDbW68sW8fS+tEtmJmiij443+Sn8RxKT5BU05&#10;i3CTl6iBr31tpXvVAW8/L0vsod2jGMQITEWGuRv8cDqD3Ld1NPmlNnybippSjYz4ZJy2/ZO9Nma3&#10;buypRiBao82lKe9c28wN6a1ywLz47uLI7n/bUoNlT/Ot7UwP6+aqmp7VMWeJwjKiXsyw5xr+WeeP&#10;u5EMucHnOuHu1JWlaXKfYPAX6wD4JmC4B5Z8kD0yJdfMkDuIqOD5fQ+LYUprMVmNm896juZ/pO86&#10;ze3ElvP9TWxB6Kb/Lh4NYe+e1Lmyb19yil4LSQPeA9pMltKyWUbXe4t4uR+5ixuag7g9L3znCMkS&#10;LRyUdOXh4lHRciSocjnXijtHpujX+Ld4JYKPtFZiHFOQv184EdGt5zI+rp5BS6+ezdlchlMokXeh&#10;ouaOXJNLKNmKOQr3FK2dUz99pi7bU5EmdZjz6xOkk3KQRlmCo0c5DkkSsve5tq1pbdN98zyzOKob&#10;l+6jknAbkERBCr88FIOBwWLKTZv5bL39Xpvd5TrDoKJAr5a13rhU0cmrjlZJi3i2Pw10tjsTREOL&#10;Zz1CrMbOC7wrBqVYV0ozUlHlg8U7o+E/t4jcuK4VL3A4n8l6394MEbolFOjiObFPuzlvJTpXrpKW&#10;1zqqsS4h6uXiklNv3y9yuBHBDvdvUH9ciW5LPahYL1Bytugazg3OBf60gekDwLbhlHKpkr3P3EZK&#10;1h3jr5OJXw7s0Xxfrl3p1IV3Gg/2DphGZWlet4jreJVujRycswy5a6aLkpbTeuSIaeCqNH0W1uSs&#10;UIiyYlH5n0fniBjRRbIOs+tVgYt07EwS+D1rbIQqB4NyrEL7lzPHcW+cFStc+VXZYepR+RxJiZJD&#10;l2If9ki2/JfmktvlzaX3S1BZaQW5E2fG5xHU0/Vw5cilA5+kmeKKWOcOYicGZTuogx5xSBL07Gnc&#10;YrIikC/d326fEFET5zuNhCMaISlYdMogeuS+WIgGfC171nLO6s+pYLzYL8uTIon75Sx+mrpFNMRg&#10;9rvi77O3AZhMy5rRJyfYkq7ifNeSGjEEjjF3fGELIbRgcLO9wEUYZiStaQXoyVQXAelKUpro5bTZ&#10;n41yLyjN0XRLWcCFLH50tByKd5jJm90efCGDwRmWZW33ljE8vrV8Qj7NZ2fPYWWJbb/S7OBqty+K&#10;1neBXGjE+yixOKy4JH2Cns8xYW62THyOKtae4FAsvjcGJojUq7eUXY94ohZbq2rmk3H6mEEM4L7f&#10;vixhftUMvEGIpWUa6JcMxpQLYCiV7U44GG7fTg0USZJ0yHydLH2d5GUR02XkNCS7i5zeFxk5tPuY&#10;427gJJNi4VR530FsDO/R+Db05O2fwtP1J+/28oqm6Ly9baS5pbaUlbMa4uGuQrltpLmN395VJHCy&#10;JCfuBUcNco45XHh/e9UneTM4SpaT1gsIEH7yLbhJlMoE/6iEUQKWDlMVrSFBIyal6iiiSCJOMo+G&#10;zv8P2vgelk1/npFO607NSo++LKDLRxZQXJGw6qtrv/AY3sBN6cki4Ouywv7PQ/j5cxYJH+QVDvvH&#10;vTvvcQ/Ah+U6P9Rsvji2Vck7kuw6ObGyzy7Wp0fYCcqPLssZ3GPCr5DRtHoyFOceEglwahoVYdZu&#10;q2hYoiFkhf9Fi/osaJeJFvYHMebjS/y74PXk8ZsSbno/Hf3ix3989wJT30bi7rXCmtKLLlK1JEmV&#10;FwN/RfRDcRfu9TGXrDsxY5iacpUQTEJlYuFamsoE8+b6X0izuooBSCzCHfubUUW4FlAVWl9aUvAe&#10;toG5K39xo5HV9KJ7/+k9lFs5faLFOdTlgWKRHVMofj4lCXCVOVCbwGcHt3vJSa5ZixvTzovq34uK&#10;X01y3jnA8pQNmd9xetwLA3i3WOU//czo/NQDBGls7WmDmtxC1b0fS5FO3OcAo3jVfNEEnDbU0u3d&#10;Dbb4bG7yzZE1zht0+huCwEnIRxwGYkY93WAikb1zBIIRu+Dc9/ZK+ymfisa1gawz7Mfb+myfbR+6&#10;MA2y8DY1OF63RKZD/D3jEtuUUCZvJOH7Na3FbFfGGcmee+k4xRGW3z32nbNiizrjqnzZDKQ3bsjN&#10;hyrOlPFH54IiAO4kePN4Q+YsJ0V3rpKVttJA8cUVtaIpbJYmYmWQi3aIIgU10zthfatZNB6bFFLn&#10;A9zivtOzfjVtPZL15Q4Vcy5ieLZl67Zcp6M82Q2P+pcUmU8pzbz2Olg9PH9fePaXXUt/b9Yb1XfS&#10;45a+NCVK6wmXPLIh/hWtXF8okZxDMdZ+K995eZYbBnLu/qo5c+JOneUZFsk18AwDpwAhM2OOOPFf&#10;OzsHhgkKMI2LBijlg7Baq7ZjaMqUf/ur2scWFUYdUeMtYbKdDflzqD2SHWYW4D2s+SWZq9Npq8jo&#10;//71n8uBMEEooow2fvdTACipD+Lf7U1RBDqMa2q15QZWGJwTX0yiIXzgl9I14WTdfjqzlwcTbQSz&#10;lnjcsv7NZHQpa9K5bMVxgzbIE51BeTmbbz5JryRBTaKIKsvbqYiZFUgkCvunyQYFsBcGB46V6UuR&#10;L764Ii86MweRFHtgyKtWv3MGzXEoJCqWec70yRn9l7GEZCaeJ8baK0a/9GpDEjiIR6ZxI39N3v2J&#10;FTls0tmUPkg+X9ZtF5pe1J6OVtmfJ0sUcZ7TrUUW2CyzalYNH2mw21p5a7qYqBQUY9y9MtJS7Hjq&#10;7MokbgYJQUkxFRjkTkfKxQWEQnwTbZm30oY27vMUWP2UMYnhSUpT/urR0dYuLHlvmL0fmIx9RxSI&#10;N5GUi+15fhB6MfZy095W8GQKuc0IQzcnJWtu0z+9GQByrcZHK4ayKBP4lxgbvNgqPOBmOz0s1Vdr&#10;mKP+I9VniiRvuS4xHA4JBfNKe+FTG9VVDB3pTJAsG47A/r87lrLZi5bdTfQ/Tkps9ESo3eTeSnj3&#10;KO8sCFEv43bZrwQYOYkoBJChvwE3Ln2Pj0oUKHdbLGwLOvHc3W7Scze5zHGwLkY54UxbimbhKn9z&#10;2w4sAaGpzRKzSlRTOBj9/br79LNJ1JNK1BUDRYq3TjaYYfzibEppcl9bLF/KNJtyESpr+a/ufiOi&#10;7NRFU32Pqf/gcs7rYuJw/bwRTd8Khnx3BH5W7MpU++pn7p+pIJVOlHgpp20vUbiuLMc20dj/RRb4&#10;1KV25il056jsotsntf2bLaiRvsTK5OCr6dEmkiEiRxaGqU6Umb+ca0z9ylUddVVPZZlGBR/jTen6&#10;n5Jyb4mC3LTI+5aor9tSLlbaozvKqY4iJnjYSptg2ljqmKbGiwaLTzlCZpQXXOXday4aUVKUgHIo&#10;KPYWNSVpTrWCw6Vc59nEnjfFOlKoJzgZy3vJJZrnkr6UGkyv+NaRUJTiicltK8m348z1IJTONLw8&#10;MY3cNFhMNiERzZSXcI53ONJtL89NihsCzdxe0eEJnOpU0TwRdmItKYoFo+xrp+pdxeuzNdjOanij&#10;ITxKzFRlZiaakUg57fRD3SpfVLBy+1V1W6kYOpGGOwUXmPUXn9Xrcjc6Pc2Qd09g+Nj+L9DeWB8D&#10;+XP3+fcUz0fseaOZ/ohJ+qFReTV5ImHxQfsMrbCtd04O3by0pTJJBgW20Bb4HvtuqKV9xHBSiFyC&#10;7EsbukrrcvwU/GvOlrkXpk5SJ82uCG6HUKKucaaSB69LSGUALGMUtUESQqOKhi7gRAyfUezFUvcy&#10;qWdZRJASSXqXdRybmTF/AQgFzzyCPmxopklwG3UlSxenK40xi6V3PxnZJ4t94SMWyKNLjY9SnJSV&#10;rM8mwCRvP0uqLzuEqwRs62+WyvbKji0ePyYt4KdYBY0G9mLIsJfxa3Dus3m5B9SQ6V5Njb5+NE/v&#10;pUlrruJvblLvKqbJYlSWVdiG+bclEklqt5MgGkp/b98fC2lpZdG2mu5221mS6oyfJ44/kZKQ3DJs&#10;o6lzGGv5got2KPYOn7rTtk7El32+DWJH3byJVvyfBjbB5MBvj+Lc6rjBztrI6OLJotux8UWUuU9x&#10;2UXd1p7sslatE6J0eUaYeNFgkFJjFGMObG51rdk+8SggEGotZIPGQxKKDD3sy5eLE0uW7Kaa4vSc&#10;pMS3HA8Fo8amEijKD03ypQuVP3fFjWlLSVpQ7TNpjNkL+jtnhk3OeASPjbd5qbEi7+ysvLs1Qucr&#10;reWDyA7yLnd+uNP59inZstBYXSvJVupvUlaVyydDz7LhxJlI5f+OtLkjSKMppSGFBwjaVtMu4iz/&#10;i+gjxJ4mTripKWxJ2HnNgaPJiTFkxfFinShNVQCNF2HA9tNg51Y81aJ+XEzCMqXvw+pnmZUeWCI6&#10;dW58WSP8W1W3lgpitmW6MFLo42VX2YLx0q063Cakufd7Bby5KYv42lSrSrLknIrTpkICwPaS8pbr&#10;2q1tjQqXLKNgRylSS9/jwVNheC1lJzXUcrinSYZ44mweixP0ea0LnleE2iccVXrmspIhRYoUVcoq&#10;SxBQgUUXnM15IChWrIRjxa4C5/wpmc43S1/gMWFx5xQSFN4FNn+5ev+pU9bdjXbgtpf1n0vbLUrh&#10;RjbbS15RpTGviRfWa1LJbKzRCiiITczRSguWqwHyuT4KKLKNa4uFWgnKksCIZyUUu0WuW8EeaNRI&#10;VKXDfxjFgo0WDL5X/4rLamgmYmrJFlWJ1atza1XLZephH2b84IqgVLkzMYTypZ+4tV/btynWbhVZ&#10;vTX93tyT/yukUyMqC2wvJq5W0tGjwcn1SO4ExzRKMYmwRjwmam9gs1uK2YEz4QLWUTlo/rG58aKM&#10;tlUTLYTsmvEZuQ8XERYrcpLXrN/Bo96m4fFlktHxWsvIv19bUZZW+q3sHH26WX9JND/PiNZG7P91&#10;ZeF9prWnQ4Oz4r+TOmrBmqb97MUew0g0xzuD+//fgjxHbVHBkQ3Z9HPg8l6leZZ1cQqSRAQ1zzCg&#10;DQrnNrTc8i16bXlBVjrSmWnJhdv95Osa60wD+4+TOMhNEniRTq4vr5xq7ibswBz/wY+L+qOM7raz&#10;VJXeISzxR/KqChq+MQ0Yg8EjmSCyJDRc8QXT2cVCZlkTLL1sBBvnJJJsfG2RCTrhtkKpd7hAaWV9&#10;+PBZEYBTrHsGR2+OlLp0aUixgU7iUiqfPvJS897zYy1kCd7QvlRqw4SIo7F4sxNRlRGcuorLRoeF&#10;Z6tjdaQRUrcOJ5QSk0TE+PZjCMmUr7GCxnBinR/HkubZzR36fi/ZLP4gKuj5fddPlusLLLLQJZYo&#10;oskhVB+ChQeAkUGqHHBHChuZbYJcTX0vj13xrqIVySg9rfila03Mz6hsKCYUu8KHdkS8pqOB6vbb&#10;H5Zyra9a3axe2rhRo6FRAvbMIxveWB54Ll4v4A5ZfGUlmiHPXM/bJJ4jwlJywEWzvA0HVtXJZ8QU&#10;qf4jPxvXepO4DVoB8li03ZpxCNW9kxaLJGwV7my1J+Jv/2JA1JI1lQBV3NfX+w5atF3G9OUl6q5q&#10;jde4nqTbYR0u+qfTmwETq0vKQ/OWwFPfkjqWN0vJOOdVm1D9A6FUDxglup2KVWRabH2mKHBXRrhR&#10;u9c9ujy2D7THM9on3s3CnKDb2RrHLH3s79wn3Z6+no4444p47griDxzaUxmdypJfiiTQUUUVouxd&#10;bZMb9Pm50c8fMXd7Ve5tF1WmAbrZA3ApxNjw3bGaS4EQXP7qewUfsfaNGmiLNvB/AlltX8qrm7Dl&#10;w71zsHtrMKcmBStL69aUrz7rs3f7OuXygafFBcF8R8yVnPUE4xhiDIcccj0Uky3BZ/U6IKjW44HB&#10;9++I/y5K0u6mpTQzOWKKzq61A60wMAC2V9nR6mkVtabwo5HeHHxZwSBU/8FNJl/z105fHSemc3Yp&#10;c2qRFoGXcmRenPZGrmTVZR2Ytq87vWtn3EG5OJzg+pj401Sl2DnIE04I5DH2tdS6gEX4oxY7a5qS&#10;u3AKCe8LKcAwGYp7FkS32smp9aklKUAoqr0KDig/QCig+W4CIT3HW9mayz5rfjfsFey5K9Z/EKVK&#10;c0p3KQPpnJFhSP5q3/re4mWg71PcTLLLLPZ6LRgiPAtD6d9gcfjqxl1JIFDljSNl99KcmgT2j1l8&#10;RcJJpyxpOFD/ZVvLlFV7eIS7NZNKtX7/5IJI/r3m97iethT2fuJ7y1gtxU6UWWNp9Fpm0pfw8dY4&#10;FpQoJRYqnWlxVmw5lRn5wxVi0uFvPIXNo7rxXLzwpGgUqStUyqhz+vnTgqh0krUsTJDZclvZ5UXx&#10;4t1KOvoK6d7btKEjyQella4uj0T+n0a0XRx+x+ruZVlzCY4tHFHspw1HmyjhcJF2RfgyFeFoszSO&#10;inY42/7JDRTujdgtFDTxTTHHPETvEVW0tpLBbVmOIXFW9FFpkypLzSZp59OCvgr/z2nRuNMR/6mf&#10;b3fJ87sac84rod1fkz1D+DLifLJvC1F9gveocvL8TvBguimfdzqfz/ELWAAAAQyri5CluTDbIWP8&#10;wEE+RJYNPIYUAX67/LsGYM5UwkBuGbRvQ6RxQbBqNzrBYpSzmYfCcgTyKWeB1TjwsJ+etjd1NhrE&#10;EYaxwHxFGiRCQZ16RynMVDMKVJIdpMAVuS4YZEIydrO1MBrocMEQd76KcBD6NppE2xsakOmN7QHF&#10;4pREKw5vUapewPz3tNCpReb9CKtvxBjnDk0w/HkkmRtO7RGEJ4NOccpzbGUNtAIx7gKaiIdGgUoI&#10;wk7eU/nXEdgOxKj+ztFOAwdwbXdhMus5gRrEmOyiAMODDUAJUBj7yBcwF51Xu/FxLaOLGioPHwBp&#10;NVwCNyvTuhwg1tnsbsqSMouaFHDuNojPP5ytmsGBCCUQbAmxSKKpYpwpoU+nPtHro1VtCyNLV816&#10;QRD+4kLlO37SXXPIDoKU/ggKUgWTYxuy/azNY7POE/fwjTSyHAwnFhSRiw00OOAM4aBGANukQFMg&#10;FbtKpvXCBvAzNkH4wAzrQiqTwAwcDTxRAP1gxfIhgQAWj+B+mmQJMgAQsBMNZtIqlE8B6edfyKiw&#10;rO6bAQw6BsBoWAZgE4qk2kQaPvaKrA/tpmsn+QOTBMPIBp0GGeswurA0XnZicR2yNi2gD7A8vmKy&#10;0AB7isZNxhhP0USMfT4jWFKCaKjqv7jJwNymdgpbcRI2OCSFTL+lagUJ9EciE3nkpAHcAQiqhWeR&#10;61NPCWrYDDIO5eS7nzFHs5xcgAzIMLV5sQd6It/4D/cERQVKwIQLD4ROAi1i8Wlqzo+apbETEc1M&#10;AUoZll/DOghFphvTfob2Gxembxx9yjbiMM2bkGH5/xv/UMzwAk7NvxS5D0QUz3mowHc0L1z7Kg1T&#10;7nbJ0GSXrwtRWGYAjWllfuIyPvbzJ906PS+PBOGAeggnLOKkBvWSM4JnA+JQAvI5fuAu3tgmXOLR&#10;gxC9YYL4yjN1g75i7u9oYxagHrxNTgg08Rbl6x9qRFq/Krsi79zAHekDpV8ZXrmcpxwggUmT7Yl+&#10;jr0yaBCOlVIU4eFaORCuJEC9I4NaFzXyea8wbbwuY5RZj/ooFwiMAYxWTCbMb6b8DzA/6MxJowwE&#10;HysBeM0gnmFxfgEIMxPgoBjd5V6gUPh6Q+syBHH5gqEmL3c5Ia2zqx6nsgBr/b6LNAWEgjYSTCQa&#10;DcbW3ySjZYwzDzh2TVb8Ne0eXCYq+fqz37PNdwRB3Nr4ybxYitOupXJjOKyDKKeBXM2749Rw64xl&#10;DQlFuGyvKXywXOnvVpqw/qPN8hiy5UwSn8/u+4fUPMdxux9zNWNrZw3Kwe4vWv8zNRb7djVnEAFY&#10;M2zKO0pNQutGxB2JoDXRbPt6AK6Qgqsr6bEvPkp3QgdH0aOOmSCjp4bV9pW45gXPoDkzRYBpJdkW&#10;xGYSYQdsUADG98dLmEIRAjdqYGePgMkFBsWJtCXQh1mrXC1s74J3cM0mD/MHtEYIxMJgbpAwLqxw&#10;mnzOrGkOSywajAZgQiAD/NkM4OApquDpmZwjUhCZffVFqoTYMcJAzF2MihPEBXIUODDMAPEZkgy0&#10;eFQ4WGvuCKSjJWVUyiQZaLAY/YVykRGBkbg6YZNEEWJIFTDAHH5RgA2utV9H6Zfwu0KwO6m8cy3A&#10;BCsOB+nQk/eMOqUPoUaGg9rKEGjYYgNemceCYYkIID+TI2AxufgGG2b0AWxhWkRMAQaL5YOsAPso&#10;D9F6cVm4ovj4QbnhmYVlJGWds6mreiAJtfkA5yFjEZztAvvvueNiJj8SBStH0VPMtiLILDov9EJF&#10;uFwyAPbi9wULHEswx1wzkwYO9AoFbx88QIxgLVFe/HdLCOAk20dIYZB9KB4kT5aDSrcH2EMAyaVj&#10;5gVFcy74Mky0I0OYwrw/M0SSGNUHf7PeaiOe1kPBJHhAGwyCM953K2BrAbSJtodWBT7MIC2+xKro&#10;yADsoYYGa4pAOj2UsuU8fJqTAVogvI+7yj2njIcgwhN1Dbytn+MHe43+TDYdXEY3gV4Jf8Fsu9XM&#10;6b5/YQJKjDgL3lmPfIixgiTGHoj3ItuDwuJyfU7XV8XZJZBRLivtrf5AOJLHtfXg/kOgMgngNQZR&#10;CIYMt0Z79/OOcEagBut+YxowKeyNeaSVAuKOPbYR/sxNBUheR8kFrGrz0XS+nKcyOxegY+HygLOJ&#10;p6TzvpvdAb+0LUVVGapYicpeIpszgZ8Z0ZFa6vMw1D417uQeKrZ5p/lrHsZ98Omg8hR4wh5u5EeD&#10;ywJiu4pcNAsFwEffNqL9VgmlCHTVGDpeQZqd9yzBRr6+hMgjA8813iDja2MQ8nlTCE7UV+B4Ogk5&#10;FJHOXR9eJBZwgIZnN4RQlmhn9f1hLBRQUh6AgElAImAo24jGnEIXQCg3D5CoJyScidcc2EJlv/Km&#10;Y2MCXbAPEP3Y0MX5ltUEnCkSrYtYFFh5ex0grxlRGILzIQ4PipQVsZyiBM+pk1R0jWV3rmK4IEZ7&#10;+0fsm0CbFBtJxzjhLNWP1Uc2LQQBoL5K3uuxC2DzCEeIdIIWd2wg8tDXjYFrQj2yE3zVXm8wzxya&#10;0OYo0uLAFvoHD6ibJUO9prKFKVXGqGdAb3YAzKDAHdhQCsvYsRsIHmxZgZ6Q1x3KZh+2z4zfhFFy&#10;QAk8DpYPRIVV1DmmeDjIHQ5yYVy8fLosbMTITVpR8IhOvBbGf330okDWNihkfRivzRZ4fivU+bq7&#10;vS/AtmTKbWwSwyvZjJY8HL3qGMORa0yVwLU50BjDKSPJHr8Fd50NWMcJrKGA/nvgSAWOAFyDw9ER&#10;ktexhWhpuaZ1xNaAVGLpgIPz6NvQG7xYeADMbQMKJssaPukdOj43koFLseA14Msm4R1E2oQHBviS&#10;ALtY66LOlxSAcSDlmVZ/7AGhuidRk5j0O6LBQcfwiuzGY5CmwASDmbaRlsHei7hFBYr1sSZFbmtU&#10;3PgwcIYvpUQmQcINKmLcfAkbyFosWsL2JTba8mZns8M/+ChIYgVQR8WOisZgYOpTR9WDeHYGuqAj&#10;qRPE/DHGBLnEgPEagoVlRPCU/VcGO0UxJ8BY4+NubhJ5LB9l8O2HSGgg/YJ1V4cHwWSOMJjRLWeD&#10;wjoiVUd0zvW4/frYpTGXzY4PHE+VhrALbiHjYB7UEYUUNNFFrPGwFDK/LoCnraBeQwCc9DMlnflN&#10;23khBOQNxgS4sPl08TEHR0E4gos4w4+glegM77sR20ihqdwMNgPHId/UUBjgRkUsd0McviXA/BA/&#10;pAhqIjR5MEzfq5B/AlG965sTIhhCZ4uGQuIz+B2eyqKIt3NiuyYGWHj0IhDUL2M/6DSlKQ4l5QeC&#10;oNm8AXQhTajdnWQCRrGeYrNgYYG0CxXk98x+T3S/XkHYuqS9QPMRjeBCbuC0JCGDBzEh83mzsa1l&#10;1zSowc5bWhHsMFAlDRhtT5AhDmPmsW6hJD0iRXIOEYkVwEXU8EjND3jkt5dqjRSwDhMA0zjSs083&#10;gFPAAsA5xgZpMnvxZfmdWQ6TcMtTDBXiz88kf/oVNBMcwRzZlKE5RCGhRwPFhg2Gsec+Y5NiA8Yy&#10;IqGwM8vBfwzz8zbPnIoG6IYS3OIAeUycYJsMbpZukdqXtfjZV9/GA95wPOEE+z2Nt4gkhgwbwMdg&#10;B4wMwgBYCKAARBmCbp4cVGB80MO6DBwZAF4m8mGisTTAzAWIAS6BHyYB21igFhjzEBfhABAMi5TP&#10;OTUIANAAPEcZYhPj9CHvyb9Q3mYMG+rhksRj3WoGiAT5gwLjnA4JHMk+ZMidwsFl9YE3w2pNBJVM&#10;aOdBiZAF38HiFBQrIDJIjhSaAXxzFVOiXE4IgECpod5rOO1no0sCkT7nORqD40CNoac4THlBdyZi&#10;4mzYcaY9IOvB5M4kTqMPGMreAMjHyn2RdY8sLze2PU0Alw6APEm0JPIxBjkLr/IDwaB5YE7B0w9G&#10;AYJANFPIZiuTsPcXSd7rcfjfg0cgoCsYvoJYAQMBM3LtrJjEztBebW3hSsgv04AQohIIp6ZbSUch&#10;cvxg8DMr1mBoMIIyDwVnpLMjIYLgRCKY8pYFN3ACMcsEqF584UuQKsALAUHKpEwkzRxvAA+EICBg&#10;LGS6CGJK8IjEM2owvWgntsAjfjxYBGLAFM/CLz/Y11yVvQsDxExknyABmmPyBVQbEWgghjUZkhbZ&#10;kSNwKZ78MHwASJgPIICzAN9Q/qS6vACnr1eSByhFhrmyQXCDNmEFbRvFifEdmUqa/BYptLyRsIp4&#10;HIQisvsDlWAeEAqCPYH2/IK+wKAR6C6oIdFwFsgOWEgT4MSJHzFnCiwsRhovfNulxC7aw6+CkqLU&#10;pZTAL1lIUk/EBg2Ze8wyiK2BMUQk8tYljGGaBcaFWABFXe8CQZoWqBNX8gycgB0zYtR4RMMh6jJt&#10;9KDSvnDmzimYZLIVSbiLfNbT3uhD2DBCYBTr46bdbmNwdBEQvHT3vsJO/qXWriChsA1lktdXbNjG&#10;IjQzRwBoBgMQwcAwQAHEqfU2DmwyiO3ZpFAhgAAAMCyATAIEDMZjwGDAZoANBgUwAAGBiAAAADiA&#10;YAAgAFkAAYAQABvIWMUtABVqHTCW6bN8GMSANlMIGckg9AuoO55bZJhhg4LNurUForbsIIVEMLMV&#10;SwtJd4j7w4SfKYAjRyJPqGEgxOghuvAOUJ+ul6DXRjN3kb9ezEBePGACkxW4T3ehErAonM3jwYwe&#10;UPP5CfLUce2sZHa4ptCJH08mRTbM22qicvnvvU4rnRoqd9GUrkGDM9wyVYgIpgwp+HSvAdPoF1Kt&#10;8PaQR+Kn+MTBSq5toYeMxAABY4xNGBq08MeUmGeMHnitEBwjkqGfJ4ClNAGQBgAY5gaCAbpgxw4A&#10;3mACMMY0YxiMRCaDAtBlLA1aDBxbGJKQy7YtZ9qMjGdfP63FTawtKY55j6DAqA/QRIbJnSEhcyYp&#10;vpu5KmR4QyDquxK9BNeWs/n0eG8MTLyPlue3+nCwmvcrn8wiZNWrpKPI5PmRQM9CrTQbbIAm6IWB&#10;0SuZQjpJPvYXGACLjwvu3qYFB4YfZdJUeh6DDpik3hRroPCVOcRxywBM3X3YyngTm7VdljMcti8c&#10;YUiYgJFDpInAmI1pOQU0AoABAAKAwFoYAMwGYhqaiDGABgIMwAAQAAAAMBAAAwAbAARgAAAOIAMs&#10;AMAAAAGQABgAzABmAAcAGAgPQgApHGMYBtJvJisjHuIGTHHcacaJ9k1i7y/6SmbNSjxERAUBehvp&#10;RHdJfp4MXY1AYnd/4A5xMQjiu/cuJhkFh+fM3WEfOutNlrMXMVqzi4gGrzhQmIWZFTzvOQuxQ7Gy&#10;ezp0dmK7fqwxYl1ZVwIZWUAvguqpfGE/TK+Bxchjd1KnLOqh4udn6zgG9YCR9E4WAYES0ArCKaK8&#10;DPppdmq+hs9QswMlSzhcIwANhkAAUAAAYABhCQAAABg8CA8xajMQDAHGAymgNQgAIBiHrWJJY2AC&#10;V5EorofkwX52PcKHEobs+XaL5JlgI/YqOT4Zz6Q0syjVaoJ7Qsijf02ZjCfIIHVkerBco09GUiqP&#10;XSbbDiS1MOZouIDMbuWitjgojqixRyStm4xo7CjQ24gqOyIHpoCwEPMMYX6CBCNqkj3iQg7sDE7I&#10;K2emfCZ7crRE2KsMNhAhESQRBpDJuNnNbB2ssB5sFTpkaVc7K7It8wLbxBZJ8oCT1tHxgmRddMjK&#10;LYQRER2AUK8U8PRsE9CwgNsTsjgGZicIwggDseYsgMAADMAE5wIQAJhgQEAjABAYABAIBgAYAeaA&#10;YpAL6AxglpVkSSBuLwQXsMuf30sk2A8BZSsJB4SrZqEzVT9DLi5w+NKmAAAAARHd+FQ9AEEgIEAg&#10;UKjjRYYokacpSQSoC9dv67KuiBU4COo0U+gkU4kx4SnuFRqhLSwzVfVW4U6R15NDy2JkFQ51BzvN&#10;AS2onHTS2f5QnWmNZM09NCcpdpxDDeTKWN6iY5mfxJLsnKldgo4SFN14xPQrZGigwlXmT2hTNclh&#10;o3CrKvE5JWQmhA1lVDPFfh2uGGYhDXUMcKOFFz97Lc2uBNROk6CrDK6pEWM9ZEJlmriKnORO3Sdl&#10;aOCjNqCb10RUBf2WldoND/SyoHrbG1Ekei0XtXAOF+ejU4zpzIRYYSMK3irodFhabMsAXiU6mch+&#10;p+tcNbIkhTKa4OQo7JM+0WgKicthSRCOoeYyWqZooTbZyQ1NayroZKuvLG4AAAESAwapIwE0hjAM&#10;AEAAMAGAEAAEcBCIAxABQAJPcaGFNfjJf+NACBgEDAIAiJFhXQwigRghGYVAZaEyQbYgQAAZAe1w&#10;AOj2SzMzIkIGI/UTZbBPFDvtj0sOm4bjBedlMnIV3pgvYa4n55A/tNy5UO9Y4feQpuMwq0UKuepe&#10;wAkuw5JxNNuYgwg00CIuEMwaT0aNyFGeNIgTH4SUw2PUC+gsOHio4baKFWWSeGWcuVkfE0XNwlCt&#10;xiiKKHh4ZRnGUUMoij/FhM2vgID7M/l84hxjjKLCwhBGFx4UPC/5rxcIN+gAAAAAKgANjKEPYAEL&#10;AvFRwEsABUqej4KXC20q3RidUyfjL/s3lmL+6Owcuopy3I49oF36RgIbJ9mv5NonfBCoJhIEEI87&#10;F6q+yShTpZ62VclB4yqzLsotp4oEQTQ3SHLVubfmJnwWW5BWXRo08aJsvRm+Brg+963OOnimwRRl&#10;TE013A7YvJ5buX1N76yvrPCVV9KuJuBQXHGji5osSiY0R0hSTiJwPKBQ0siDxkKMW9CyjAAAAzwr&#10;kIwtrEZOmz5mCU9vVAHv5sQzGVoostDLSGJztqR1Cpn5upam4LZkCQU56g8h6kHCwa8bFjKJ89sp&#10;V3MmWPQUgSMcSRREOOLLUMIwmP0NhNyDd7Or+6r0U0sgsrGAlKwgWSM5sms8aOOPKNPR030AAPeg&#10;FoUs3qGxzJ/LG6fvsD1dGYqif89JGqlZIaatq18vKQ/IhIbDmCirEqOhwYg2JymnUnP2T5csTo8g&#10;2ZzJOAAABIUGcCBDNKVVNQunf9RnsLxM1q43Oy52HnbTlJ9b5JswNnOXxaPxQUcNJAe7a16OfQGH&#10;8dyjxbynQ4pqDdUIErkhs/kkmaxBjnxBtqAJDY2Ny1RMcfo4oEoAMhSLttGEPNulj1Digd8Pici1&#10;SzesKmrTdT/CQtHg/Fl+YRhQ6wJTosaEgnCapSnKIfFJj747dLZ8lOw3bAa7e2NKrtpcoMcAAURI&#10;U6vY2S0WOvOF7hoVCl5xHb4xk4ywbdsh3dXCqofFCbDobpU+WpTLTYokTREKPqeSfIsqXJajuvK+&#10;nthNoBjwZJ6TqRCN8RdSKFnMgWaB+rcLH/z7+snKJ40Ua1anKUgEkulbKEX54g3wq0oYognuE5Aa&#10;dkX3gFF58QBEVstKS+aWFRnbzVlE0TKUs5DAYZijHYlWC3R/BKJv59+CMSX2Lw/nLQ6WLfFUlgAA&#10;AATUAO49RIsXFxM+5cSP//oTqv6edeErddc5ZFDJolPE5+Z8/SJho/V/E6SdvQI3elej9F36QRnb&#10;gLPdM8ygGSWP5kIXwUS7wkQp0/3344o4iP1jWwP9HHGEMpj77XbvR9bo1clwJ9Kt5/Qcai2zIL9e&#10;k2oJGlZP4WthVRDl8WujiOiSYxLoZWPrX6FiK7OfkIkKIs28NGozPsFKeMxqpIYUGAT/DUd/cxHp&#10;QD2ngS8ErDN5NC6MqKVBBjZpiDvgAAAPsI80w2dk+awAPgm3X6lVaKKXJRXlfpbX2xw3appplsuq&#10;3fzMUwLIXc9e+rdbHpyjl0rrGKnLSPdlCrGxiN5sBCBgQW5Mfo45VCoyaOqpPdEY3+TemeJXpShG&#10;KOBq5TkkRlyK4vv/CC6NnL4NlEvEDDz7sSVLo62hbzSSv1XBFJQORdrzu11xFAVamSs5F1lEvAx/&#10;P5Xz97joyNs8R4RWx5BAptoqPkGY6eOyW41+JB4rYIUxFKPK33ORywMmtAAAAAADwAhC5kQTBNXo&#10;2k45Qd0bMHv4DyY8SJJSkENto3sfl+bM0RzTbQ9uv60pTKZ7hI8AIakSqEb5W32msSXRdT58iLat&#10;Kw6yZJFy609HuvUSI0pWjgjdxg8fLdm0nSeCiL2oCk/jtbQdMiQDXNlXPAenF5zeI9zq1mEDmKEW&#10;kkqMioMRHk7eyJJvE0p+C7Oh5DLC0G8EjnhvNmWatzMk5KB2YS4VOdWq/E1liRo0OSysoJDBNJic&#10;u69HiZbQ5TAAAASRlBpIh4Vpi2quFVUx6X3z4V/tZ5ui3Gpqv9kNwQq6JjMY+UgkcQvbyOUQgiEM&#10;eM6JtJTO/SyFSVX7xPQcoy7/5odhFp52MPnx6EOSxZuiFuw9r57JukVDlxYmHPpd+mg38F8jtGlF&#10;kfiXPqEN2ImZ5SHkSTxMcQlHY+8Dop4WJ9cXjZZtsx6mx/khxRjXgTQiUkn12BYfuCjpjFaKwnjC&#10;hOVTViIjazOjj79gILyEEASIkmqhMphu1BT+cBHwoApQbwAAAGzKnyYTU602phv2XodAyfZNWSKT&#10;HGXiWa4uQsadFhziSM5bI1zRTxxdGQ4rTzls/0HxAD1Si99otRuDKATPGBsdQRToRIYWiN5HMoKP&#10;Lwgkuk4nSXHYHal0UnQX2TVJFwA1rJ7AQwM+94s68h4/gthTkvDcISmQRyy9VyEi+y8c28CQKdjp&#10;RRN/BDLHkvAfcgopZVIoqk5Ikm6tWtdNqPsm+FOS4uymmjdKnbPNGAAABZCAaMQGxF/Nt7e8NHJg&#10;qOl/wY7EiFHHMRNU2dvrf81MvEPU1AXO+fhqPKQjRESmqu4weI/JSZnJQIZ8g8i9u+70vmg6/vce&#10;Annm/EV4vmU7NWpMRFEiR7zU8e5VZdxLaTNDES7ZjFseMxNg0sWB0QMRCG43XUYhJDwD62hgD1at&#10;LN+zCHGoE73FDnaJKfI1okSyz9nt4tNYpNunK3WjFFg2wXwaY768NIysJSNZNDDzJSiGM8Aglh2/&#10;uLiZ7MKi80vPb8FeUBeRAHoAEXwAHiheAAbX7Jkmu5dvY32udeBoRzwWNKDH1r4o/CRLR7V9gYG1&#10;/p4PcmQhdJW2SUzxJLYq50M+gtEgXeckmOhXeJn2NKrgwss2D7p2TOoWRpWTPc+yc3fJ0NTZ0aFS&#10;FmXwE5CYtsJWNdmybSaYfCy4tZExjDGXo1Gx+7aV5eYrq12bmRv60bptSbcJqvoIFB69DFKQeJ7l&#10;dCzwCnA5DN3UMCKuA6SVLfJv94233MT3jrNCQncFJTs8zrnKRQHxTHgSgAAAAAlCAAL8YeAADlJz&#10;5eYTOdLNZE/iQR+FNOLpewhnnO3W6q1FetltKeTCGfTuqmyxUIN3w9ZIVKOplHLBS9ZG+Op3NuEj&#10;5s9SyfE4UEb25ttMVK91NgqySVTqgHIHzTMrRMBFKFUKM4LfMsErCuT5An0+0c7CFKhDMzAQ2NGl&#10;qE/ryp+pJpUfl2pYmT2AsTYN3kkAMHxTa4gESLET37N/PZY+q6SgScAHh9yC4gLBG9MCWGhDfe5i&#10;cPl6+FqIAcpGjYQAAAB8EAAGEj8AAAAAARMLk5lMhmap38TQnRI4SNlNhdxo0SJonLHt/OAnyE22&#10;yOKNHhEg6CwmDRM5HisB2Jo6yCpf5CFTHWj1mwTcbdJZcjYEEJetScJw0xdg3/lmskksksQUQUSV&#10;m20CRK9DK5XWBG1oUwoKLCAErRFO7rEeugNEiTEhAasagNVdKS1isXkEoShKfV3V+hhdtNtB97kq&#10;zkgwULdOFRG1ULAMGkqMiMTdjdDV5shagRatSAjPzyGX8QVX5AiASen4molwW3iwSjzw1JGHvkzK&#10;7RV7uMtqvhggwCAYDhZ4aRGfWGnk7TSqq1i3A1tO1j1cQHC5AXpsy1JLQ9LrLOQEaP/G81NRUfY1&#10;TSi9CiikloDVr0B168rWVoDghIfPNSuMLWe6sas2nnUY5Pd/H7TnNp06qqsVnVRwwOKh/hbprLSU&#10;i5e4/H1UjJGZ+NyKM1JB4wEErrXZS1cwdCVqioY8gt4IdKqrEMQiERkYtKanbMpS6VY2crfCWsT3&#10;1gzPKSujfceZ9frpp7pOziotIb2O20/NN1qTcvLL+WD0pXXxUnGpsMI/L5MikTd5G+vIXEQrzwXT&#10;IyP/E3OaFoTQfLGsaxiVthOz4Tmg5nmUpRktAxECD3uYQNWl75bzVhKLaNnCEtPqtmqlySjWIg8A&#10;F0gORgUkRkqANXjbza5W0t9AzSymrdXW03hBlDUsBNunMqkwQyZ0ICY03MiROm6RjYUEgkJ1rrma&#10;ROOICXbX4XdZ9Cz7yFkpNQEJq+p0pIgMkOSUyJL1lpWjFHjLxl8nvKuiWsv8/ZpiKiKdlTS7qvHp&#10;P7zCAYDVNjdy43xfnW64LmKPRaJ7XCXLMs3gwCq2s8Uc+op9c6kxcro+4kS6oiUyhYnf5yoS5wNk&#10;udem2x6OS0WCBxxxgJMYAMur4vRS3yU/Xnep7Jo8OLj3gaDB/qDbfKogwi9yznOqpUoHIvitkpvt&#10;kMS23ivYhHGwZb7U7I5aP3Ny47/32b9yLEP6bE207ldUrXrSYHZWpMfa9uWaL+Ijzrtab2oiiiiy&#10;HVnZhIuiF1bbLNmxaTTedmuQM5VZylOzXl7eG95YjTrJ/2yWmN769R5/6x+72TLNPyTbeh/ZMW6Z&#10;QbEJoMUf6NL7B7iZCcjaCPk6xT7YuS69RuWaCqQ2cH9tm3i2uNXtBHH9jnvpUtljo4pMCoilyz7Y&#10;2XzOJJyB+G/ILfo8QOiBLiu2sG0tJeMQy4KPBaOKKOfw3skX+WqPhEkHdSGZb9M85lnlUpm8mnjP&#10;CKGgyL4ItRl+Yzb1nKj/OhABJQGnj9uIpfOookmxJKMhGebToW2gDXJsJuC0Sx+wWdbgotQH6j7w&#10;JxFH9T38d41+18IJmhIuN0B23vN+irbq8j/2+zNtb1bXllKFrqQvs0ZwZHRxHPyRLkmUS5E0AaTH&#10;FmcUispylJaR00JN549K+lRd8r6Hx9wX626XRZ10y5b/oZ/D5kGInkN+M7CzTBG8d8doRZ0WWl7/&#10;7lrQokTQ6xMlHhuhq/t1Nj9ptamWbFPF7cG58RJIsW0XTly+vmq8aI1ftrStd3YqKOhsdDgZ8mai&#10;fl6ul28sLkjb9wYIg/jR4+imx4JFGzmy9sxGyydvy/MvjUX6KU7/WQWjw+ZShOLMgc9wMo0caI6M&#10;QcQuQrTwF39tQ30EHA86g7AAuyPi7YI9TEZWELVtA5FRZK2b0auGxmmD08sUNRZt1bZJM2Sl6+6b&#10;Js7F2p5JHLKIRIRJ32YELe/OiUrWta0tug2hr8ucGlP0gosTFxI3ZgJliluA6txajCWta17qGu5a&#10;B2MJBjUTSdELF12dkHE4nivCkfbqIMd96ntTpXGQebRjKf16kcSKNuR660pAh4FIOzW9xpyD6XpT&#10;ltNAkGfTQozO2gc6tnRUg9n2IhIkkhVIU93G5AiifyOMxRxN62YiFnB0ADuPkyWi1/hxUjnpWji3&#10;zt9fq7xYmxVjdn1QJmTljWzz6k5HWUqlFySKHOBSS3H4SV7tru1rdzZL0K2LuXDz9mDZG5kH6Bwv&#10;ZdxIkvIg7BJv7wNYksymefEMJFhiRin3UzzgUjFPFfR8+pRm2LMpK1rbe2scpZsYzkPPZv/8R2Mh&#10;K0AKwW9fLXKp7otIGrRbQcfvzDvEtFmblc1Qd/LikIKTkNSjsxfZaWVIr/Rf1Vf0yi2mquZslLTQ&#10;VN+rc7IWEQ+MjfwTR8G27TWp5HaU69FkuQc9lZYyHLE9UaPgo8Ei7fy2y1NTvudpibZJaP7jB4Jk&#10;zQwufBtg0UbIqhRmLtoqN/7fnWKzSl9FfnIbo4Ug+yhx6LKKP6h9+Y4KMR1f5okWvGXyqkYjmLGM&#10;WMtaF78o8tVYzHEixz5Zq63somONunl71l1nx834RXy6nBlsqvH8TJT7IK0IEwvRRyxbeM31PdGn&#10;2MmTyUpWvWuc7D/GQbJEkDPj7S1tiKYLU1+4oOkbpaTLTiGfz01v81Kxx4LgjKkQ508e9JomDb5x&#10;BDJ5fyGvSljcajrBrkF9R/5uGHF1kvChBSAUdKK66YagN2bclJRXYiAb3+XJSla1NIa2G8iQ/fwR&#10;h/Br0yiRR6JvjbAOXmNmUY8/Kl7Gxf27wz2D3hIOl/bgc9Oi40UZ6ApSn7LD5Y2D7VDd+324LVit&#10;GPU5CM3UrlC8q2b8anQU3gpQXL1EEo2JRlKB7LYCNZRMYpAO8j2H/5b0SchewDcSL0c+RRJCKI3b&#10;2i/VdSkfPRGnOrTyqY4eKiCiCfYpsQCMAgmCFNmPLEpoO1LWlKVrektNuwu420a1n5ylEFKkxPVO&#10;dy0FwGgq5fTdNiPWOL5ONeEtgkw6tOspqS4SnQVkcCPDrRkJLu1Vi7Sp/VsOJFG7zOhZdJjil4yn&#10;J/MHEiVOinT2f8G0bmzoqHHHEi+saLnMo0YQZiMZDS+aOuRbZbv47Pg0cnX+qsZR7RSx0dwe3kKl&#10;Ji7tw4/4nf8UTnQt0Wm596V/S9a5vp00zMvz/jc+CRuf5prUeXMMgvXj5OMooyMoyGilRuDT6LPr&#10;POjzGpWKJJL0Nn0T//hOnz0ffsFZYtkPu+uhZ0Wz8xFKWOnqLGc5q7uy/IZVC0fR9HhGSli377g0&#10;mKnMa37bWxpY2Gj0j/YigQeRkB03BJ/dakxac9UCmLJ5cJ4ddpfzG5KfbmZ5DVUz7Gvb4PKL+uNn&#10;sR/0sgR6/K5lHHwLLYs+lj4cQDdKqRiQkJCUlW2fYagGz4NKJbxOvJZYpLIhs7DV620rlIN/rrYw&#10;lEmEIRiozlH8sv2zTRyqdV1yj6LTSOX/5BvxbZwr1NuWfNHjOSy7eg3/3ynO21u86rix+Q2U5C3B&#10;IjdzBX6Py2ygpJu7m2omXkPGjQzWynkZbRy6v7M2xvB3p4uD1KkILf2KPoa9ZS+2pSJLCgsZYD+b&#10;e69ZYnu2fJJEPweRy4kfiy/vKbPh9SCBvawz+Wr6TY4ipsWaIPgZVlHEwn448RAYj6zM02InLWlo&#10;DoDlIj0qdZBbkGoVm2mwm1zQZSLJ6PS6W5JS4LR0ZZKeZRsHCcVWD05bTMAi4szj18yjMaqJvA0v&#10;pWBcltKytY2lokEQS1SGurMul5D773gUAxdj41db7MURLJtPEHExjKOcVTn7qpGWba4e1LnWccLO&#10;397aSnn3fvbk2b+5WIvobcyiTZ0f//nT4eltSXjh3G4kktSZLc8CvatkleFhO9ZmbEuUgcVp51Fm&#10;TYizfWtM3Ohr5TI+KTnapysx1ty02H2PlqJC71+XOibuq5V9nv34tr8I0TpaVbnNWwk/8A0nJ99c&#10;ckXZP1zr3slncWk5pZCV93Nooi3Z1yOynNHn8Ly/VMnG9rMMilZW/lRW39rvRa33AXApSBvFQvQH&#10;oWgss6cugILKcIRVFCbv9AgBZuLoHfE4QCvRyk9wuovwLkzTJXYayL+yMsM3fQu92sECxLM3Sqy/&#10;o4fhRIUEEGPEh+meWyLisEgFE3U2d5G10mY3xtDaraQhIAQRBkGzypv/Aop9pf0j4VpSla0h0igQ&#10;CUCeWpigSVIj0DbuaCubxygeSDwgcfB54XnGrNV/cqtpJg5TW0W/+vTyLG+yGP2VegoJMXQip3Nt&#10;CoBjbk9lljo9YpaSfaVs1wNOwUt+SLIEj3ufEWrupHZGKsZ+DC4L2bsaNlqJau5SB81Oy2WBUx1i&#10;e0xPT6JPqLvYZa0fX1iWonLb2WoKkBK/StNLYxxQbDFqGsiNsFsKyIwHt53EyxGHK0U/zz0gIUDI&#10;s7IFH0LUK1pWlfOy1ryGLl6Egv0X/qyH2QmCCn90DT8G1TZUWilOrcEnLfe6OByGLXu22wc2SJGf&#10;5J1pREkGRnt+rYa5srWWB6BzQBggFMVEHKa1uOWRszoo+pC1P0/Om0yqhaJP1rqPDkTXzLt3TnxV&#10;CX3LzZ66o0/NMUtx54240dGes1k7lFtfGUXFDaUZT9Vtz7XUos5+HLTf6qqOTllJXySTlad+BeP7&#10;P7lS5uk7+oNKk+bes0VP17bsiOjJGg+iG1rlQt1SLU58R9Q+/DYyrKV5zscye/k9n9u0+SLEfkgH&#10;Z8BnUXPGVn0+c0pnd1MR7V9q0zL3e3k+SqaNhG+a3irtL3XpTlGnKFTvZ+rUP78XEnVSXHpv/+n6&#10;mnssYYWNGiWq7STQtK0pl61pWuen3Q15kJhVj4AGYDcfFVyA+nm/G5UlP1oxOSxMByNWshM4wx0L&#10;xAMi55YSCnuMBBSU1//tjUccx+5sWiWQoIgx6ET3ps+Ujo47VHnotrnlrRf8itCvhM6deX4UHvef&#10;PxFpZQSBC3QSvIUy1p7A9adpdvIld8juJzUtcN5N2VLFAiLQqsSFZ2UxHrK3l6Ct1Z9ZRXqUs8cu&#10;SAZzvALkR4G9DD/Q3ZWW0tb3LZu43jdW7UQv/0M/W9BPPQyQCAM93Q5LOSMvYj7uyep7tygatmuh&#10;tZdW75chMm23qUGZqVQqQNolpaYzYU+OZYTzqmT/M1ntIbHl4liPFk7Y1JSYnAhuzc3IO+kX8QnK&#10;f9lENelRIWFIULqZbojLqKROgeJBJJYgCGtcID4yavpkHEEBRK2w60s7Yl7XMSvQFH/GFjNMAbJ5&#10;sXPupk2e04bxYkTYjdpfHDmlyBR7qt3KtOmz9DCEgEktpvL5x63B5oZxf3sskyaECsR+FL+uSt+S&#10;meK5WskwrmQ4lyxA4amQ21VL5HUuy5jOIP4m7E09fIHyratnn0UxCdZjFIQWT5W7xGTelytr1uZb&#10;RZqmVJaV6s0PhXRjzGm2FBf07Ndp5P/mXV9ILFrs/6htqzlZ86Fsinu771SSbmSvZa3OCpFHOG2t&#10;bs1R3w/Svo4aT9NG3rOZq1i91TXJJDtHyq/W2dN/RUVrZ/8Bdu2iTdPsue0TNFiEeN3zkhMpt6dQ&#10;d3No20Pe4TjCrJc0v8KTOHJm1+c/VnzPuEVhxoO7lxhTCTVfiVplpStevXuLpPKC6BQHI9AzwgAt&#10;8JlYASG5w9aG6BvGkB4sEPr9aDKt/UE4UcS5oJ4IY8TtOr7kpnWyyZ8XOcLIAfC+VDrZNk8QoNKT&#10;Cs0bNlti9aSbY14xP71e50qkZAGGGcSBLq4GPCVCN7Y7KEwwGZGRs7xS0tNpnmtaVuD2zhHPbtMV&#10;BdF4zUu5X1IMIKPNqvRRp8tQTFnchnwZHKZAaf2vbXULce+TaXnHhMYDGT8yk7qIuXoDk+QOzOoT&#10;ehz1OmOVLbZ6i4s/Ss6WbDM68gSZTbFfV030JBOeepnpAT5FibVnc8v603a9KzCQpSHphVnI6kA1&#10;/7esE8hyNTxhnuheADl7ylEkkhdBfSOzMz72kgsqPMLMP+8iWJYYUBw90BRhRrNkN9bKZm2SQanw&#10;BXkOLJZDikPrDq6Z7NELRNZYR3G6kJN2yajL6A3T797/4eU/yCtsG+gL1rn2ytMwC3Q1Wsq0pvWB&#10;B1+Q18lbYTCARD1T009dlGJbCSRygAKlLttoLuT1TEFdftGL6YubLJFmalvb2Zlk1aZvSmiZFL9S&#10;hNz169H9tsdvKl+un/KU+0tmrJS9A2lFz78GzlG1UlbziuhWjomuM8KBlvdT1yO7l5n0qxglIsIU&#10;v38nxWv9e4x83k880qFv2t4uv50siTTQ1xf2+TJX0y87X7ra+a5iV5W+Oqo9iNyeq+0DU1awqlTM&#10;wcTlBNylFFg6mP7t6CG491B4+CjqAs3VtyYplVGosKXWLH4QyCEd2EBdEeSrgMdwkBiyThHh5M/r&#10;TrnkyyIEqKxEGWHdxW0d5n8eWoJ+UF5sBpzz1QTiC0v0HWc50Mf68D4hMKpETBColIsLJYwGGYqF&#10;5Dvpn+m91B+cIUlfD7Tzy16Wzc+NBXyowCfSrgBclaAUpyTC4gQ0Ry61sOVVASriAYiAla1vpSmm&#10;Ygw0VJseoj9sBDEgUA9eAtkwGQHo2JcBANWfeLKkFG21upCTo8z4efXp5sk5iORhHXkn+8rQlEJU&#10;6jSQSAINKZShk9BUfmtYTH6BKniC6KAYt4ArSlKfqtyDZuRvTHUbzxBKBiFCsi8ASijvhGn3xRvO&#10;ehj+4kBpgLNdT2dK5rXbfbkl9HZk9GuhMQKz23q8BAMIK5lf2efayeHljA6APtSIp/Q+lLmX4EHn&#10;/0A2pSFcrxhf4PCjY7TOQNAt8PXXu+DlxsurNI9wruMvveiuJsv4snRXMtPz2hNKGzFqEZoWevOh&#10;z1t2Zfa0xzFU6j1G3yDZd3HWwz3blh3j3vebzIoFyIzqCK/kJQfCzcq7YJVjQEvg957b002OcdPG&#10;lnUZpeE3BCUYI4HoCH/Dvy68oEkukmEWrjDIgHW4Nl9fc3waAc8fau27AOv9YES03SPWTNTQvbUp&#10;PVyX52IbU/7VWyLezIsVSS7BeFXJj5a3qk9BCJmRJ9ztK4nZJ1u3e38g0RaX7csP7v0uIfSdidnR&#10;rZHqLaU6EtbiBjQSJJE0mV3f7trlpPNNrS1bS8r9v2U7jMbVRtOYptNL5lyem7tEzO6zeMWc3LTM&#10;1oNfS9VtMTbK6zJuz1Y6t8t1OQJtzF9Xx0paYqbB42kzamX3w/VZbQUrWmsfgP1reW05DXV0RHGX&#10;vJyxc3qbiH6tTT4RceskQ1himqsDKlxIXNTmFkITDkglwXhPvSonu3QPVK4y6DOpG/WhmpIndAtK&#10;5OvFHFK6bL7ajVyvqA67uhJdMLAchKpupNH8ryCyWNhjxQSBYq8JAhpGA5YZvdtYbxV7kHL0alif&#10;BBB3DDPgB0bhAmFAci4gfN7jt0YyCUDL4XIykJu8IXr9rIZvSnks3xzMsGR8U0ejzYWXkFW0I/Cg&#10;nW2nwOJstx3zz/iKQmreoGN+ZzLyLQqjILPwyITB5CT2teBk5mFFDsr0JRC1rXpkkZMltwbbQKbl&#10;AQTkKC/3oSyrHBDkLQAFKEopkAFqNR1lcS6YZT8gu/k6SfDJ7oR95F/cmyWTwzf5WKUSIF8hHqT4&#10;AqIuIENiEAnZYQIXlCUgClt4wEFSQG0McWSk3g9RNVi2hTl+V4Sx9pNXrQB3W/lQio5RqtMSkFKn&#10;xpJgneS7ODFjb70TvGWlageuSb9AgpQJX6aZlYPLaf39LZWNvJCAhVSkAS+53UV9YiEZKkDIy1a2&#10;DrEA5C/jyg5G2llARsfWkg9FbtI6D6j0YmaoTKjzpVN2CKkbaNRXu7lqN4rROuFjWVEMwkXfV5LO&#10;sHiLXy/tBSNOTNsRifM3vKu5FjGV9dW2tMTXVwZak5Jsa3Jpm7fQb1XLleNTe2laU+W+h09R6i/U&#10;y30mhb3be+kDs9zXDT+D8kdX8534WFuX7zvnV9zOI9mQcSO7WITMYXs7Vaz8CUmp5ay516rMSrya&#10;7xcHgvt78dQL1h7ly0ke03NOiw2UmMDCBDEYGABheEpBH36yB582BkG9FEpnJB7stSCxOehi2nkK&#10;lLirkgYFb4BFtL36bA/eTEG/madgmFiECPXrZxCyXWIUGvhCy9X6qM2G9P9wOea6Sr8GLELIWnkW&#10;AaBjIKAsUF1981IQ77LpfW+26w7ldK3xktHmu+eyX7+g/FVwoT+WB0u53IKPXg3HVbrUtJXxfB4M&#10;aan1fWpnEgwYuG2GKZ98ASe2grLG9XqJVruyMC6TjXPmk69UkSlUCollfFOHwMZ8PeVcvTTZa5+Y&#10;I8PIiQBBrhABoeQlYCFkmwtqM3taOpKZ+8Hhb/oSrryA8YubgC1z0Lk+D7xOsVVR6SaBidzcnICi&#10;RVpbaS/sZfmjIAQe69W3PpRJBKCEhk1iC0v0DVLkF4dCPpP+AFQxbHOPJBjVpWmWtKZbMneNI4E2&#10;PE9tMXZHd4wQfcgWlb4Fy1gXS223GwGrByEEkEd4lX6FUDIgBDUXPsKieggsYOqefS2c5aBAzrG/&#10;gPpOmTySm1YuB/nZHCq1Fd6Z3KMJhDE0SG6UKVt376W2/WeJlE17N/LMNlnlqzyimbLy03MKHSpN&#10;UR0USkyvHBYWEjMfQk06zUXtMv6vQ5s+vR7fXCwWHULHE5TrMJnl89vikXKrUyUs4H6frfU1FvUl&#10;bgqQ6+XSrbLb7te+tKt8B5bT+Ys9+Ookjv2Gkl89T2GXu4yKkW5//J2M5+/2y66Ns+0RAH67baQN&#10;a6n+iSKBOq2oWF6V5vd2JfcsiuFdLFGS1rbNWqLGZcruA9vr2Z+5Kd0v7DtqfW+2B8BbgV6K3koL&#10;sr8yhZ3iXAQA8sALE9Aaz+faP3Od9uWP0KsuMW3iPCuYRdtHpNvLpNYh0tNl4sMFnwmPQORd0C07&#10;wHpcG81ttKaJHMNguoZSl0IbKpEy/+DU8tt5ZeELmIGRaCY3kEiMcvE+lBT/4ADUUFjPIG9XQFFH&#10;7gA2+fnkzkHBGyI5nvgaND+XNgcN8hwN5A5bb3QMkA5APxCncaC8Vx+LSItFJXUSdxZ4PLoGuGcS&#10;aNaV/YaW9pStpm9rRllGcu4hUr3dCQM1gBdDoDhAUaY+4E/OWFRCOozkf6svDp8OJT1H/F0ri3V2&#10;+qo3oUpTS1ugbtjhsQPh4QNtY+ndKeQy4DAUVWV1BZI71s1vhYvgOb7kE2p5ghfEyo39C4pCQK01&#10;rTS902N6bXENsBDnnvEMAIcxJydlbNtIXWfCfEtAAg2LxvmrF4giKSATpr+m8+cbJB5gQBBXfRyL&#10;B+C5H6Gb0DE5C3b/ocpMVdCQPes3SqdHbAth+arXTkaFT2tQUrXpPn1pW+nkUrZ1xg7yQwc4phWv&#10;6FBLd9CqYvNAQTyYUpWtK5K3ge3pWWSNMQQJor6szUQ9vgKSvcDl9qZ5rI7+MpnfpetZc+w5jjyo&#10;16cLHrXNJBQVVnL0AwlGWiHDLxM4Ui3Lhuy8oRL1bOuLEzt8k7ZzihJisQrqm/sVqiksj6KpWkLp&#10;2VZZctly0yU+t/dW+a0KoZAP9n4rGe3Wek9WhxAZfcvGPrzhmS1YhdDzRwXLCfleyrEoghOvGDtN&#10;ZOreBf0s5j4jyFgvgStJe2XCrnZbKyNJ6wGE5dwhBuFH1ifC4PeiMakFRBbYHQglxgcjCouPCXSC&#10;Hu4HGbxhMI8El7KJSlfPi9+1GW3JRFgYjwAly28CSfrdDJHhd4gFFtCgMTug3LaWf4RvrfoCIq+Q&#10;6jhefWFWJQQ4SDS5bsnWjmA/38CdAoj1AdIBASfoCNiAA5t5AoxAJvuIJr2/xCQIVJArTVsJvBlJ&#10;MpPcIWla1gen9KURQGxkzsJrMkeUDULCBDHAzaA1/34LaOyWnIYtrwQfvnGi9fQwheMc89lZvK0K&#10;wEpWla3BrTadbkU1fbR69EhClxBILqVm8WExhKRySzkPiqTgYDeWQN/iTC2GpXyC4AASv1vJ90eh&#10;rowaoroUB560wuQ5JagoYi4XJWElophavrCUIpvh/WtLfLkzYjxbdjVwkEtKpgq0QxLi2oXFl+ti&#10;ISjELs230EOCF5cVRh0HczjDCBaUvpeWv+UakGoahgwlET84QOEJD4QsnwiUr0pKNSqBiCG16EMB&#10;pDoySAAAARQUIwAgAYA+AAAAAAAYgQEjATIRguAigbaIBAAAc/zVgIBZ4bd2AAAOzLPuxAGMCt6I&#10;MQAdqZBUbWWtbORhcOsUTTTgAAMg7z2I4EAAAwBBEBxZwj1TxABCcpCKKAgdmoygWf9vzCUhgiAA&#10;ACAwIxiA19yDBgCAwvGMAAAAAKfgClQAvCsDDyAWMAAAUMAIUAAADRYA3Gqvaq+Xb2ALAPOjEaKK&#10;dWeaXoEBwjMECGd6ZmIDjYADBAACAwABFZ4gGjAo/Qd9MbKAERCZgB5jHAAcz3kG8xAABZY4AAVR&#10;4IUzqKC0wShKKSpQAAAvAZqjxAAIIhgStLHydIAgZhAgIAHQYQAAMAEoyAjkRw9Ix+EyzyFeBAGM&#10;RudKGX2pN9fQloANEkRkuJIBwAYCpv3wAAhhQfgTQSnAAAKwAINAEVYwd2MMccC5uTSkJWiGgAgw&#10;NeoeJGHhDeGCLBX/QDVSAMgA0ABMYAABP0mF9XWAFAHa2BOPz6AGwdePqA55eGAHWMYMAtgLAbDY&#10;KnBp6WPzrBRih+GYIMYEOMJtugLgpptzou4xj2D5sQEUxChCYJZPALEGQyHx2EQX8vOaBiIZaojR&#10;GgCyoUaGDE2hjeIwETBqDMAAAAAECGAABYMDowbbLuyYFSxVORgKmhVQB5wAwzSYKBfNWAAAZhAX&#10;mAJj8C+egAABIBAyBAHgD2cAYFABzQCQgi3gcU5jgeAVasDx8IOwcKOxo9FM2xggNHQNJr96gQsH&#10;9hYJyXUNhXBSOUuyaDChpBuiQOU/gF9Fo14AAjMzrI8R4fQ1pN6EiF+QBAQYAtXwDSAj1VA7QAAA&#10;CnzYB+ABBAAAAMAAAAgbA952MBYwaQAAB4FRjABP35QyAGuYAe2jgBYAABmEWNMjgAAUYACwAAAG&#10;Ft4RsgDAAGBCwCOscIvDB0SBOo4Mb3l14utBZoUELG49cTIBZi3J1kTT7tsOXHBnAkF8w16wTzYe&#10;WpmUffkygEuD31mkAcJVso8GXVVkFRODOgEvUQCw451fwqhLX6QZslwAABm9DhLgA42gEHKhGqFT&#10;RnBsMAfr6mQ5QAAAAAzAALygwIhAAAAAABi9NpO+3Edsax0TCLgxjj7nYaRQ8OncdAd+QAMEA7ty&#10;M+LgAgCIa4bAAEwoD5YCAAkJMAYAAAADAAA4AQIAlf9iSlBABDAAAAwEgxQQYAC6MAYHg1AAADAQ&#10;O15AAYI2QGPHr8mMlgLs2ylZejRdsmYo4yEeZh3IgJrhM5y0IGLlwZmfHUIgXJLbQqBblkdyli1g&#10;Y3WIfhZzfEj5CAG2D6ZRqdS+JhsIuweZV5Ut/ugw0v9MYq1Gj02C8wLSa1jQBlPEPOmxAXip8Ak4&#10;2CIiAnkV7R5QRuMYPfG3IERZv+HLRzj5g+OxH+wSqhUQ5YPnqGJavJw/oDIGgDDm4oZTEJx14tAl&#10;Bh2AAEgh4eGyOiNIN3o5G3CBjwFgJPEYtt9gEpQFCAAsjDAUfcPOYBgAAAAhgAH6OAj0gEHAAAAD&#10;oC2O0Z6dBYiD1l4PV6AOt2gTPIdPwxY+AgAQFsy4KCBAB/N3EWGaBhByr2xO28aFFVEkL8xfZEjM&#10;hpkEYssQgm8gAAwgAAIQxAYGGAVzTKA8FIkDIGFPGBwAAzQBgAEJBhgZ7eGBPGMBjOIM3EessCnQ&#10;RV9THcn5BwzPvVOBsYfAMv1e+Az1l6n2j4IE4xoCCGv0ywoCCpKL5uGCgkMAOJahvGcZAEAgexZD&#10;YaNAAsECTQWjhhZAReaKF2GwLnBhD/NKR29VSeAZ6G4BjBCMWHIy6tTZ3TFApQpt0AJr6vQFQDCu&#10;HcxwHywImsv+1l3AHDMRicnowv1PB/C8LJ2jJwzrSBvHBhfhMpcdgIFAfslNuDJGLUUQbcZcAkgB&#10;4BxMBdQ8AJcIArPmBEnDfoNTG0nxCQAgCMUBFAQVVBhE4IzSUEAwBRQCAwE2AKQDDxojZL8did8N&#10;EAJAA9DVTS0hpfQR69fqx3BNY08g2zCY82kTz7PUZRKwtxnDIOOJ+dfcc3jqFmCxdvE4+BKVum6R&#10;c8ZD1kOyraCN79LolrKyNgcQD0ip8m5kfMLQefHfxo8yqz7PyffHkwEsozNqDMbsxFagPBhmfThO&#10;0wsSEUiwYA+GkENYAEZLhZAvp/c3s0vQajEF1UrCGYwrqctnR5rZ66wEC8cKeg1ctphZHQAARBTE&#10;Y1AE2AORcrSrg5dAJwdCGhoRQ/YNQRaEQRDMWBEL9KEabcZrdRNEF6QLWymV8A5zOzvSaABqM8Cf&#10;DGI+g7CR5+Gu0iIYkwGFiEuAAlPMMDBxiEAAA3AAAwOrlsAAAmNmbZ2QPIAKgAoHMWrwY1nwXaKm&#10;IGLy3FS96Y2+N2rCFReu3bK9G0Hw+WzLp7/kK5tpleEiBR9+W5V72Ek5ArT3m0oAYKrSeOVEEjZI&#10;r1NKrNEm2EsRS/SM897Laa6ID3xKTG9GaHkMsyr8CTwVgVrnhgPTnvorDLShrnEJyNNvGCehoybP&#10;GBuGMYSQyfS/NMm1SBxAXNWdBFo7ArEIHzG+gy85pvpekbdQM2r7YhCLmCoR9EDBh4wkAa0BwA4O&#10;SwQtfAtpBG01EesE5ZDT8gOoNNPNKJvTAgAN0AONMk3A14EMQYYu5iVhkXyDZ8QuLyn40ScgoO0M&#10;D2AwBeOIwm4DMQEUfgAUCt/dCEDEvaLAAJkAMrADgABAAGARahEj9ObAAAtCbUAjIGh7NbxYfeKu&#10;tE9BgYzW6nFQmAsGq0dFv179IhzkUiqqfmsz50LwJWZ7GJiGgyYSUpQlJDDra8DYVczpxpBSDkk0&#10;qH/awE6muc4kGnTLe0RZ65vwUVB0KwTW1BwscuoHPfI8qunSCMF+6pIeGaGO9Egjjy2tslYg8csk&#10;QkHBQ2lEM4nJD1unh8Gl05gWbIy4RqlK0C6857rtoAPIzMmokY9OqXSBjz36+lZhR4NrQGPqGwIu&#10;IMGuPD/AHMXMEcZfKEKHi7FmoBfPmhiISUG36wILa0gZoIoQpOEP0GaamArakOccSxRAJSwAAAwa&#10;YYzEF88NAc8LAB9rsxcwstLixnGw8z92cpdY/JsAYAlcIKOGr6dgCswL/iwGAEABIIQABgAAwDQ8&#10;QMUD8DDG/0ASg2mUo0ISEAMQAAAAAHYAAAAvAAAAAAAAAAAAAAEAAAAB4AAAAAAAAAAAAAAgMoqC&#10;YrAqG3fXiNRdCkEJgS5JaUo4drpLBKwYOAs3HMowF5Rd0/k1q6Smhn+ov7Y/1sL3oVQCfl0XLqOg&#10;QW+s0BAEELDsRI2KE9ADw+ZkvUI+r1e3to6LSJBhhj0RGR3qHFvBT5cZ0H6jdUtiAcldn8KmnvkG&#10;KyPJnbEuNocgh67mH5tfEQAnQh5XZmQ4YhQe0fzCpV4kgimxbRVDEVYqwzMWaBz+CC+iP6ZDOIJl&#10;WC2VAu1NfIx0cMMEB583vATRdeQtPmcNboQEoo2wNNbG6mGGan3aTMk9+6AwgI2eEUIhR8xHwFvE&#10;zNg6MSkLQtMCVLjPCGWMxMQCNA5GI2OGaYi/NoM6AgMBKDWAYJgAZpg0/AMbQEAxHAN5Rjw+fZfa&#10;b5iQk/jMkg4sAvccj34jZP6q/Y0S12gFU7GykOOXNMRbA5gtCeG8hhgpUAAAIse4EAQHIQH4AAAA&#10;AAe0gAIAAADfbQMISxP+nAAAAAEZ3Eg8HQIBQfAgGCg4QukMmXxEXBDuQNIgw0pcjH1lduj2QgAk&#10;WNrkPhRqTtAsKbGQoWqpG34uksYJybR0c1JZfLNYgTNvqz0vySMdGXAkXMRcEgH5rqUcGaLMr7ew&#10;Dm0npIVYw0aqA0+aOqeV5+ECNEEIorzIOJAVrAu4j1KprjryBhhvVpzyFWR2SrUqgpUkJw7UQM4v&#10;nytYjS1YKkbV65qBFY5wybJm5DkhY/riLvNhc9R5c5TYuSl/ITlF1XRZOtiCXinCDd7YPDufLgqH&#10;Fs9axGgTJF5WEuWxk6p7T/I7yiMvLlM2lVBVZVOWa4hqJ0NKm2f8+QViup/Eh2m8tC3GLlTbuRty&#10;axrpVeKUUM2OVgepOgqULZLISp0JBJHYoLIodkN55gvXQAAAARoHTpQJtAYCYsFABBCEIAAAAAQC&#10;xiEsojABgCR741giEjBNABwgUjAUzIADTp2QMCUADRnizy3yEOxgPBI6kxCG0UKGXuMCRmPkGeAQ&#10;5El6okxIY3r8BsNklmPldKU3lUVwnCwQV2rbJtM9FFc3yy9qcQv6nDYNNzsk4F+eIOT/ocQB2iRN&#10;mlJqUWVrBwYhHsHNUMyJlm15s0HmlTpU0SGPILiHMlf9Fknok1o36cSIqiFRQ2DvHztUW/d3XpIw&#10;IO6SrBqAfdaMcQRxUAcquLIaGTex83AKcfL2C19gsaHMmSQAAO4IAltG9xEoB0AqwqZV5V3cURz3&#10;jLLZiOLw0y3qds2FBfHFEiRxeOIHoFZjoB+QitcwXh73xRxyijxdGQ3pbPgVOF7UrfrvLEzbGz8P&#10;HNTeF4RS+yUkO/hI0XHoJJgQeQvl8Ur3DDGpbZLL17WQZxsl0EOTJ2F0dwu64norA+kDy1RZsDic&#10;R7CiZduWfkY0bGWo5N4TSG4duLa2x6O1RYSNyEhiaa6N7PY0xAzMKYkXutClAdhFheBaO/yiGKyC&#10;uY3xEfY1qMiCTrBGht7KGEAGR3zRR7BxICVGLAFVIxjcyWeiQUi2nr4DYTnOgeFWLaibyZjcoFn+&#10;oAStE0Qra+yXQ9TLx6NGiLwJoeFUPHqvaoUyknTaEHyUtXsjBBVhoNy0yq4HueUBMNrA5QTAGepn&#10;7fiH2mN4Vvx7EXlRRelh0yAWS7aNOkzrl2J8rgGBqKln6wdgTh1htQ4UO7pcNpcejTUktIPAJ4aM&#10;PYYECMICox5hVEIkER4yF/z0PHEPDYMgofEiILi9HhvfPvlHh2qqdxYOMSVoa6Vq1sT9NIsyAMS5&#10;aTrErIbXFqz5S8V20ozVmhFao5xAmG/FOnspYkToKK5FbM07OcfDb62DZYyzjoRrnSj41EIRYJm1&#10;0IYdxoGJEVOjyc6UuU2Q6RiVbGYHE5BEsJAPg8gS4kqp1gKck+klzGh0v8AHABDhnA5FlAeMeG9K&#10;g1DzgzuIMe+F5nulkmFnf6D4yjRRMgnIZeQQ8c8ezxMyRZncW5wpdgnzdOpsuz7GJ8diOsBX9v32&#10;tnFxUJaIo+CKndlmS6KIBKd+cvz87QzRZTZYyFzQe6/ehfIIVKBE9CwBxN4dZs8BVIQAyBV0BF0P&#10;q9CDNMPNGTwk/YAd5YAQIkOvUgJJEKfggrh8J81xGBUpSyGB6IedzCSJP1pwlnsE5Dq5uUF0VyBp&#10;Ebs5GUW07bbJOF3FPOIRX3Jskwck2lBNj/zOy4R/CXRhFHzTtBF4wSgx5DmeVZNeK3BXme86SMw7&#10;TJAVRm4GAyMbz3edWRnuYGaovEBxd0NwCshzel2eh3aIhkXYxCIyO2V6yGFO+i05Trmn07ItKqT9&#10;JaHvkPs5BLiynBjENz16ilKyzvul+JQhW+HH86wF4TnW8QDU1W2bIsXXP2n6nrKLnpag/BSiJkzC&#10;HFjtZ2vbxAwBkN586/aRMuJ+UuesL9I9jJTbqCFcxyjmbOhRRFLHrQbXAhE8MFCov7+asQkaFJY+&#10;7Jxq4nD5Bfn/1Ffleb9rT1EUy4pEhKBE9NwJ0CQ5hWI8RyDKjEPHaO/wwH2UX3SwuM9/l3pxVnMJ&#10;yMiv+d5xA9ig1QyrRgkObpnw2VHou/tLi0MAqLTD05mj0xNhax9fyxoZguQu3psV1tZBRgCM7IUT&#10;k2ax7uDlWrI6VMhJ9uHzmRpUHCEvJJFG/RTWEiuSSZTQd9BgbsD65wqfRFL8edlQ2wUrSVqrpOTX&#10;2v+lFODXAUy77rsELKfzTGXRGuITRQHi9hKP6PIBOZTk3E6aYFidG2z0k0H/5enQ9eZTkzKkZg3x&#10;LpGrB8mwPR40r4HqGBGOzOQSLYrmFSOGDA67v4vAFqxwoR52ZfoAy7061SeYuVFvvUhRcgS7SZDF&#10;NhoOf466FiijlKMd/kdxgVHhouZ3YcRzDbyYikyNH2cDykXSOy82FY+jEVlSUuQbRE0ZLmM2eEIp&#10;nVH2FNRjyC6FQcyjjE8Ao4dCymFLK4U0UPI7q9IeFnhmb4jyoWLBMFSU/e/3NDRInxYL3iQ7IU7H&#10;Sm5KyXU+z5AR3LR74GMZOQPnJlM5M3gQ2MryLDGZ/uBBO8SN0bvR+Xi2vTOJIkFZY24JCX0Zz07u&#10;h18UO6NkrQuQRQZDMUEairfBpXZcJm/D2YNb8QRomUUthPAqCz82w+GXJvyLTEpBozWUs5UxGAPz&#10;qObCSDW6aDAwonZtKEFbBWGWD+JFO0MEw3dXRqPurIFmKIer8ZLel/fyvrw7EkUEBlR/zbBiLTku&#10;M2NIJ0BlJ7ukNhwaDr1LiwrvNxcqkkNgE48KqlSAAgnvzoid4gzWcYtwj/JTYiYKpQc1zARFpVbX&#10;PPfvcpTT22Fc2MZndWCFAf5oKVowu71JO+/ILlYsCHn/4RilS62ExOp4JF61hTAO9Url+J//4jKx&#10;yxs9zUjSYT25q/PtItJSg8mRNEmLusio9+y1v9oBqGASzgGA+QtpgPNJpGSEeCEFiegl/GM+hMuJ&#10;YFdQaakBiJkSGLZDHoFXkpusKPy6nggey7ZofLS5RkUwSQHiGRuZ5TULSboA0HoPtdkGLFofC2+D&#10;SQNzSAtggVX+6GDIALUAUb00cs3loMENwORHbt4T8hQdL/7NksoJTdmbBYEHEK85MOcCCVP21waU&#10;qFrUUH9gYMDQU1Rga/4GoM1UyoODnQiQ5d7uVbSy9409pzAwKlQxJ8CpBI5Wo4bwfpiEYjIhsbCX&#10;IS6thOZoBy2V4WjMCq5q0yOh4AjRS4AjWeIHqQtCADVu0zvIO7VLSTvvGw9I5cKjQyWRypjWkL+s&#10;l23ZVsocuZeHm7fCEJl4o3lkdLRhrFlrD83a9J8VzSN2nJSjJyKA7TAIpkd34pqB0PJjdzngL5Ty&#10;599+00Nx8VfOQ65SmcwveNRcrwjvGiFIst88CSlDpIjtPJNvoWBQFNttWs6taIeeABNKPBEWldUk&#10;CyBpn3/EgyA5Umjnpnx4BTSKta1MDSHWlxphBFEGT5G3gHsvCFJjyHJ3wbRgGp8S3456yJK8zXmE&#10;PyaIOseoIQ6AN6sllxjSj9Ey2jxTLdUgzwAlHzC/9WLAS0mByq1wBrazOhwku78Q+sRRpz9DviUa&#10;WgHBSDfTb6WWFw6tEeJs3t7HzPQL0Pcg4pxYIXrA4jLeQCwGDFe9BYrpaS43PnJ89NhB3qWhyuQR&#10;enB6Kp4gbBOVYUf1cSa8qwP9VMtgyoisIM8I4bvkSTfXliHAKJbr0qNGCX6rnwdCAGEIdgAUaVRS&#10;eL1UCgyFblkziBBm8wH6TP8y3GOM0RarhZBn2Ccw8k9Y5nyYMXOxLJpBcIM09EyzYXPoWCQ4VY1J&#10;EO9N9Yip/022YJEYmpiaNCrLLqkLbCjohnnxYaIPIOySNcQd58Um0SpvkF1i0dM82oR7MAD5SB8C&#10;AMfuCqyBseZgxakt5hXItzPIDNIGuXzmUQiXHou67eTpOlLZNd2PDwnMYPSvLEocrFWNHwjxqBge&#10;/V2WSiaNpsUB9Z1IcNtm21oPJUdSlVbQ3fAuVIjjoXmyb01kceOx5gse51Z8OEsIZXRJL0WjM1iv&#10;f0nANJpJGIEEY6HloBqIllPYdY87HkaXWBkTIcno8Y8QP4Ho5zIMc1MboL0Ome3R3gC5IAM3GjI1&#10;LsogUJr3VAAcQ9kykDkYi5toBSuMhSl4ohaHieIwGA1uVTmaSX1AQvCaH3qTkXlLFPLHNMIsiAJ/&#10;dBNE25z4XyL1yhq+yy+hYcgYRGEI8aDrYE2ZxKRVBkAAAAEbGMHfTZsN/5SiNggkbIJpPd6DzYmT&#10;VcwTP3UnwTbRMgmVtZtE7dLXeko2Y6Ek7Ro2U0OAFDYMQSIQXtgm60y2TsGyNZHhNGie0Kpvuktf&#10;w0VBI4dP8WkjaJzBMm2NReNps5yW0nRsFprEVCiEo0fWKINFM+6R6YWF5cIIrGP1J4rQGAWJZ8W6&#10;FdOWeoUPoJqy34DU5KXhy9WAHJZUl6E54IGN7hO8QDGegIiMzPzGWxXRrZBv9/IdJxUXVPtNrkZ/&#10;j69YnGCQCzCqO6/AwIPXTJKqTDN4PohxATVgNoQvnkBBY2pb7o7xbC3/P1fqt3UemM744PYoTzvQ&#10;mK84Sej/74HTzoILegP/uQyLCvf1eFyAtCdzj9VYDD6asamqFcP/AxBAa8ctBkL8On5I9Rqv39MY&#10;BMMZI4aRlwcByv56A/8c4T5y/OgbechVVWEwsjStIVnkPqx9pJOTiEyzSH3pL83G5YczTFppMDk8&#10;9Df22ugLyoneaAZKj/QDVIGS+laLKpWYUkjJ5U45wBeA//pnlwASX4GFa8UBcWCELrtvhzwHWGSf&#10;hP29YAoPWCJv5RPXtzEDbskCANLeggw4uVLusnV3d1qPz0f743aJv+Ex56gmPIdYnyCcwDXBDAtd&#10;fz/II4uXgMDGmnUOZ7noP6zSUXWPgWS9Yg5UopLEI2Xf/tgRf5ER6WIH71Fk1ZefJ1AXwPyGPLP6&#10;B8SR4hIMsvToDiMgNt3S87vSPUgjdVTPXosIIhz+gXOvIfiZpnIKlgJ8nn8QveEGqnimrryEzNUj&#10;8iVFqJH+5A/+7GjF5jd/K5y9DhKswjUx+sVmBhYz7e2iocuBguaz4IgeEI28XADCA4O1G89tRgWE&#10;of/9V7/lvqv1K5VYtaB5rLAYAD/0thRuVsTBVTZ6dlvXFROBDzZeLIUI8amkwH56E0Bj6DVr4xOW&#10;sXMYySLmUBeXI8LIjgjRo/MzpwoA6TPt4je8kE3mHubW9aM6V5BCgMCrgLYLvc5Qu7hFoRUjrwAz&#10;39C0vVegVe2K03xqpjn10LRCDJ4AeSsZSqvvCcyr6HZ1lY+WdTckEx5WhChLLlYsYrkZYCjYeYGE&#10;AFzVwBg7DKCDxBDH4EN3kOu/REZIkWbtiGQvhKnkQgYo8h/0fH0q4ln+XOH/i/+W7AyAa31xKU2r&#10;UltYiMCgd5xt9I/1IZdBeW0XLzeiSYYec4PMUyoZbYmn8SQMHrcSshQInj0gRnaP8sMMxmKzgbRE&#10;wuv8EWmV16nlujJI5ZtBzbsGKGRZole3LJPeDcl6rUcWXM1HlwIajKiiwu2o55BxF9H2w7NTlOlE&#10;N3b6P3dZu/z+j4LJ9ql7496emajklLF+mRaZreQjExs5g4RgcF4PyYe1KgkSIgKRkRmZ6OOsrI9/&#10;UbzvpMy824ndJLtjl/QbkcmP4ubXZwKHONyUTu8DeITGTIKvm8KOKf75en+/+jVrY5laLlIsrb7l&#10;7ysThL3fvCGGeZRP4tDf7VUvt3IvlbFAlcrirbimgvEs3vNnLM6jAU4UV/+6frn40Mcl82YQa28X&#10;U/w9OVEmlWVMtgDmb83aLkbbwLc9rcHAn+XMS2oSr889WUfitWtWzl/qkxxdovyLgEG5JyW2eduA&#10;//S0y/fGTJsrkXNq9vtnu77G7nkmJ5pgrOJXssqx+yYuTb4I8JMZNj4+T3e5fCQWikUu18zxEeI8&#10;vDQ4IRSOTjDtP9LSLS89yM7ppBuk+yqVbbOgsSrIPMTUusgs+Yrtqhx8EZjimzZYrjz1N4mY//3B&#10;854u3hR2jy3Oj+bEhU86t3SM/1db/LdIWml1dNCgYqYgvseGdGmGxcXAUY892t/8SkjYPn0+Ys3+&#10;z0ZFlgslkRbxxat3TIzPTW1IyMOQdWtR13ABCz9pOLAbB2Jcy9Z2G0ZFwMiOspPqdi/9St7O6pZ2&#10;WSrFJE7++u5/+47NrVbxWG95R6tq2m6LQHNRN6xvFuAZLEmsnf1f3B41nUui4OCL//CQu2867+Qu&#10;LKKhxcQ0FTbBoI9KE7wRPB7ZeXVFrnBqj2dv84lKG4TtW9WrFODKAKZ8mvxaNm20WWk9qXZitjdj&#10;0c0IKmUVGXkZasR6Tr6kBVHPF1Oz5jK7bnTVHnzG7i1UpgIb9sTOpG3jViokZCLFR15eNnZyWpKz&#10;bgG9a81+7pb6a5uEVkrYzR5XLZEI7jijnKksB6ln00uyel/OJneXCCmzcIop4cFzDabaJbWzEnMs&#10;Wl4Sv393f0zSAumZIqXTaM4ii3xpu8qT5OD7WbLJN5TOfynLd1ny8CdKag9s0Ou+PH/2ifmK2nzt&#10;40xbVqaFEmfrf/V1n+2XNNXiOXQ4OxFPa/Rd7GafvINEgZjGdLj5UiLDl6l9OVh9mLrPtF39RW3B&#10;xJeYeee6AZnpJmq+D1Z8GusaZ8FgXan5H/qdzeHMxT2co3GcwO8cpVMm79Ofxy7A02WRhefMDkEs&#10;Q4kSMKMQQgooo9Jqz8tidT6LlLangW7qRaZpvjLOmKMxWcUpV8RWfB5HTNYMh8Vkuff9ncUfO7Ud&#10;ljNJE1+5R/TxV7JzgvK6fSqSWmfLgUy/54RO8mr5XsSlFIjMr5HnLNHm9hRvVrgsP3E7WWzllFZL&#10;GQTNj9I9WICpJn67NgxlxNBDHY3/J63dp/qFRh6r3PUiB/pbp+flrka39lA6KqH/78j+X8n4J/oc&#10;tHEiIXxWNk9LjxSnJqWGlEcO5hmo0t2B4UTFjEprwveb3ZrLlwiOj/X7TexEWmA62+msaLXJd2fC&#10;4C3C8BrCZsyPJBYR/49JK+DPeWBXfPlylKU/sew5NmUbR+jpj/WY584Xtvs80x+s5C48hvLm9SIk&#10;/8/NfydbXtPXuZsfOoKFTE+myiIPKY9VwlKylB8tNk3Fn4v9L2nnnlklsGvSth9RuLNcnYWt0iIm&#10;yA6BFjuCgqHcs7Fu4LXRaONbXrVXVq3lIsVxD2blePWQZDjRJ3ty4CO3lNjT/99Mxd/crAUyMCk5&#10;B1y/hUSmIRRxt5z+S4U95vNKTKPu3SU/PCrpY7GPj0c4smPE/+C4tTdFuffMhIz26C/n+1FuprLL&#10;tNmucWHgeGJii6d/sBTc4KkvneC5ECaULjjqDiARzvNL6XA9B3i2RoAPBitXMnBx0cV0jlL5cqA8&#10;8uts1QdH5aXfZaWzS7WjaP2HKzxHEOTTlHjeViN5pKt6GbO2nlpzV35I9/f3zIiLSMskBwu6tfM6&#10;hciinChfFtUSFJlI4tDGxltG4kWoWR6oTRkMxxZo9YbJLz5KCtlx6/iswTfuz25RUHuf1z8pfK5F&#10;a0WoyMDrrpp66+vqze6OUrivcEp7c3O0mPXInkTPC38/FzapKYuEvHfk6LSuFu3O4YCUUeyzLLS8&#10;xP3ZdwrWETGjlyh8SHcbMjgFOIaNzc8kR6X6V4/A591CUYweY5B/xkA/Ly6wuf5+ydPayfqMWcHf&#10;h0pJ0SN1uRdrzGHOiROQccFh3duplvCf9LZwTZr+0XzlfKC0puz8lPl7NdxrMNMa7xCk9Rn5m6td&#10;Gbg7gottBG5RxfLYVUty00fLgfMjcxTnw7YxmJFGcFH7WmwlxBOfFPTcsqjPWhZSFz7mkqbcdsWw&#10;4lwqKo+OOP+I94Mm/v/4FNsfrkmoEwDTci4oiYXNv6pYc0dpQraxNSkzNzs99pTDt12I2EWCylrN&#10;KTLSsbsE5d5XkU0hup1yh/z4XIlqpJ23kRhrtsuYt/fMvTauZEZmQHC5IBf5OxjoEfEgtEnRkXB9&#10;LPBtLLuTCQ4li4lk+35n4eWMoL6gq+uaThJYsgLs+NT95s7jZBHm5vKs8XfaFaf7P9302y5kmv/k&#10;kWum62shH4difhXQqF9cy2rVcq4JWhsdte3AGI4HzgBNMz0YgJ/PlnKY0UYy4/kESwUvi25vuxUZ&#10;CwUf+pEREX/5OYbZvaDqpeJziENiLA2h6y/tSGPC3E3xEbghBR4JOt4/ik7a6KdG751XAONIJTcX&#10;LThmUWG/xT/qvoZfJuvjRV8CMLbzbCTR1RBK82/Kz5i7mB+n/xMTng4eXtv/YH56tit3VBXAvdNm&#10;R/EfqYBbMHKc5d9tvnNJHysj05GJE2zaXWIp2bcixR8kFiMDEoVB88sPLLC+4K3Snc8TEctUg0MN&#10;xaLRJyGiXEiPg0lkaT/y/q+lPjwmPdD7fFWPylPumuzXQ2c0w3ygKEoRSDADAcA8A5TplP3ySRrZ&#10;scWlS2HNwV3CZ10SLKCcRY5VILW6UvAlSsrL7Z9ebRk1PLOBqlPV+I4Xvv8H327mk7oLVtsUSeaW&#10;rCUo0TTuxDsWUfqxURUvFF7xBcE0X81CLy5Ly7f2WrGRyEiwl+FKX40VjOD2jZwFx4jgmi+JvThb&#10;nP07mNu7lHPinPy/JFOH6aZhdkEqRz+qorXmiM2KKRlwSOVZi/muSZ05JTleyLCQLDp2Z4NPNwKO&#10;twT4k1HH4/vNSeLNUXPfcR9i+pEQ4tP0OUoDgOU5wDKdQZSnOVxJX/kEmzPhdSkGbqmliHPFOFGe&#10;pE8zvQ7wtglX2sEi7RILCU6IjY43YnJtLnhsFyC8p+2OSHlTQzXcQzlP9+VY5y4qyb/fOf0H7m6L&#10;jR/E2kH6D44u5ifyGOeDFE0vlRvenCbbxHLwZ63mWWv6pO1Po/OA4BamMRZfRxzIWU85CR5w2Pz7&#10;4vyybK7cyXpyCVWiEx8TcQrMZnFypBWwuof+7kbvOtl2dxchA55zE85ModRbN4g7gZsT5bdtxcoN&#10;MAy8qyToZ3yaXrncEXZvC/Pdm4a5aP2NMXLETHz8zRbrLjCtivFM+crrj2pCY0baeU5rxe8UCQ63&#10;NkUcKbjU+DNTCD4U5QHE5TpY65Tpg4yRIxXLxApKXgOMnxquc4Axy8idHRQGByjbTFUlJlv9lwPN&#10;OMK0eNuklNHF/gzy8UHHOUpylXPyn+Ty3cppgHXVzo8h7D9m9fOFTnaCEJ0ZGUYsl0CywHPFEpcO&#10;t/LNlF/FMD+tMDDTf5yvyt3FEFIuXVIGlaaM2t8v91WYQt2z2N+/GQ3TclJEqBLc65DHInkHYtJR&#10;63JxVNw4GxFwRz7ErOwFaVpSvSlySIKIkjNPObxw0WKU0ffwq4hTEXXirbtNJsBCgtovpNOtiL1q&#10;7GHimjwljcJ8KHW9FzKZjaPHHPtXrWnpaU8lwZ/dKhn7yS2k0tqz9HO7PDHLtceeCgUt3a52beCa&#10;E/4B7rgSplS+pDNFERZ2oohiznU5mnMGFaUpf2+kucVFjwMtuKGvLqaBsik5cXtTkKU2RGe01ja/&#10;lS4COeNI0cuGeOTGIIhM89TjwWCqCET++hYnKvTIS0JsG9sFxIUGqSYEAMot8As4Bvue1sa2Dikn&#10;rDcXn5Xae1z5OGf29P4jqOU5qT8e7c+0tosrhmL32FVljdkZ+PiJS4KPVDn2flbtp6TLSuTrTpA9&#10;pvHd91McySX250Uq57ebbsvpoNWFotaLLqVLgrN2C/lndO/9DlvJ9jG5nvhxzMvCQ4wSMS0sZPtl&#10;KaTkn3cqbZ0NLlkp4varSuXpAtmR0MGAM60wWCnNrtkepTqStM2d0xMt5fJS4NjZ+KFPVyr3UxOd&#10;b1MRL5u2nFXotcxmHtOnAydyjlvJECP2wcvlvEYqnzO1t3gfwvE0cTYVAtXPSWt8/lvivAmZ/TKs&#10;qWLbJyUd46da0qzVRQqbdnxxg5lo8LlNmMylswpxJaYQU5vWhs2V1G3CMPOXMaXWdFh1ueJpI/zk&#10;/uZaPr9199NEOJozLIQlyJc6kLsg8LP4UQYimzH34pBPc4fCnX8W3uO1isVydGwUeC5R5fpFEbEy&#10;KXiJU7T/Vc+tM+5JGJpalK0XrN+DrmSmxORao7bc9oabH8ezcOec1y/epgS3zb8RCb40GDh/sZni&#10;ndPciPTApcBMet/Ipyn1vJWBby/7YGstl0EzCcs4E8P9AERI0OMZm4CE5Kb/GihU/BdSu30cPUxi&#10;pRU6yur2z0nS0899xLiSNFm1SZk0oyX/Ux+FJl2f6c59BxQRw43p7ninBLt5JwqYv9UvcFS0lOtt&#10;elwC85SXc7cEGnuy17czL7MEP8Kc/AkbTQE3NbKSBZI5Y2jaa8h5bmIdc3dTMqeSV8Uo/q7rXplr&#10;ndM+gknHhQ6UKfttWCwNJCbC4NtWvp6d3qm1/gOekPJQztTjB7Tnl6CocXuz73cbXRxc2eZVf8bX&#10;GCl5iJXPr7N0zsrqtc5t9jsaJkmES57/Ubv3BGjQ/lepp4Cb3nEPjiRooo/8K5Czr2NtJPCWNaPC&#10;K1wNrj+A3AXVp3W0NHXGd+is3T7waW5wQzH/B2pYyERO7Va+JFHFvpTxZopzYdJaL2VlN2oLf9rp&#10;Sy3JqcZXEV5yxRpTU2g5VrIykGNBJisR9eXTapXSLLseIpPGRFsHQcyjeHKeU5etojNilnamTeKC&#10;3DcZYPrJPG8VNGWHZZAlMeJV61yWufVJZZV1Fy/99XC233c+3LZdscOcdwh9n0XvTZjOBV0duCdZ&#10;j9TvZlMlPS8qg/4s1IKc7Dr/6rVKK28JrZEh29O15uykX+J9s2Zchwk3GlX5bhQ2WRKyo+CO+Fun&#10;j6d/ZrO93WbhSqt9tNyUtv07t3DR5MlE5iVmLU40R1vFNRnpykUB9NLPWkVdpNhjgKP/siGcppOM&#10;kGnJ8enBYmlmrC0WnRdGMORRHLlUcnVsOya1pSlYLl9zyXlrcGtKWLcC2+6G+Ex7SjHDttW2zx6P&#10;sFmR5ySlUNEvlRIfiTdORN/8VyhGssF2wji+1/ujwqjUOx6Lm6zHW5AqdEN551rWlOlpMlK3mO+C&#10;bsc5ZA75e8bc0jPMxCPbc5ZRhy5SRn4CZAmLIpLzgWGt3TMSN0qHE6l7u3qClnCte7yL0vS3ocTt&#10;vFlmwL0rTuinkeyZHQpYR877Q8+E/sZhHEtzMmJAjAH4tKU5DDhJmNgZcbxEMhEPB6G0sxLZUe/q&#10;w/iMejiyviQqIVE9U08trkrJ3ovbdN126BOqJVuRa+dZVz7lF/H6cuS25pSqWdyXDcT5Q6aYnMKF&#10;i5ZBdFLFEk5Co5e7ENZM5SPaNKd7bT1t603WWt8FarPpHykRV59XEo0wVuTZsF15v4PdCJSMjCUm&#10;TYS1r+KB+ly9Ru8sWENDxPHuHDulcose9Mbh0lV1ekxOl1a6pQ+ZRJFM5dHVMcSP8L69uCxJd0cG&#10;ui2j/zVriynAIuEui7vcudxaHuPE2JvBPj5qbxd9HDxEFdupotPI7b9JkonWulY3y4YXd29a7Ic4&#10;28NGHqdXvD6hp3vB178ie4SM+l32NdkThJMIKdGMsnlVL9OuUcUM8T+Ycva3IlB4u13RijjbaXVP&#10;HNbheat/Uqb28ZJS4K5+TYwQfDy+ZBadrwnjRzEksBMV1rSla0plrktgWivRHNqV5BUm7gmOqx5Q&#10;7FDiqey4DHcmPgRSVuA6FBqjn9/1eRXAG/dFZyv/1KuGB9ZWnIeIxH6DXL08tyepZWNKzH1jFUb5&#10;fgy3mk8eyrk0vz55qTnvANlmeANEZTQ9xOIQf7cIb517bO2UMwEkq50/3363HeM9HUWTcG7JUFRa&#10;Zl5MNQIPu/u7+kAOWuTkcx+FsUE3NK6zBrWdm3lyLUp3SiOVwi894SmA/XMBaSnS6GZmd6I+OSzi&#10;3jSTx5TFuW15NDEjOFkfkD490plRDt23shjs8ew1UFHMWyQdv8EZtwUxFrWtadba0vNAmt8F/Kxz&#10;LBD6qx0V4JBILLS68s8c+P8JTddqWCnbgI5Tm/uW0kTgeEbp0cyRiEoOrFkdslP6jP43KwEimlaQ&#10;pQcolu7eJTByhdawPdZM/dMND78yjAR+Kf7M9xJIrYXlMKMSG4lY3OLE6ZtvdJ9YxxTKKZxx7WfG&#10;FdU8tJxFpaUrSkD1446f3IOxg91azwIznzagOWlCwyYCu5qJRbEif/b1C8zY3RRxdZjxswlrmzeo&#10;6f1rSltKoFpk7oaKOWKOjRooy9xZSmdgn7tTFrkFOCxRhOXK6kv0P57WrVKpcpPwaXIvKfj3UPL/&#10;uMDAvGyWLg8SnBJixvcte0TOirKyZscWDSPPdKWniyG4Up7jnQgpHnn1clyD/uIdCs3WMquBQlaw&#10;twwb/C8tumZf2C/JFv6eFx5xrI1msr1ql49k2GErWFd1K0oP+Cz2N3PJzFm8s7V+PSXX7bksevFF&#10;F4kxPCMlluljXaRMT3qUndOFg92J/Nvs3G+6eW2nsmcp8dA9BS3XRcJPwEMJoz0Z6OlZQfrxU6Vz&#10;JLMvYVKKl/iZhQSVOYWkfPjJzsT2FO4m76XA5cFZZ1hTPeB0h70upMuPZAviDTBbIL2gfuyOqbN3&#10;tUOpVxDrx9adSnfxenCaaR3lMTMiuWwr1BbKLnqye4LAta0pWlK17kl0VY5wWe4A3XMUo7glOiS7&#10;begnjTxxfFKqcTGkrJf9Te/i0znfaLdygqFuAKCrhFxavFJ0HB9dyXP4j5WwQR/qM96kRYu9Ry3m&#10;yhOUiZNME3Xo0eeNvwluyVmj7dvWpdxDyUeHnzG1+y6+xPnEFTZfYkrSta1peWlpy+AkrekNC79q&#10;j2cuATAw8nrspcsH9pawqU6l7y1sQAXg31X5EaPkPv1n8+INN5nipabHh6fbWl5KXQ1L6w2fgRMR&#10;5aUkails+9u9WEyeMwiOgVkU3+9NxA4oIyLBETLTy1DnGJRaMtukSoobvz7+QaeLVUokr29Mlbzs&#10;xx3oXEf0fmKtTOZScyx0h/0GeAjvfrV9ylU2rDHpw0Ty87+NN7+W07UyBs6P/a1eK3UaNk6ClbTa&#10;V6dLb9TgdyO8PQMiMq6mPdXGoxC/Fko9aduJKmBjK1xtP+4lwc9Cizv/i3hy3bMp3ElPLaafS8Ae&#10;cPpLmtcmrG1aHOnY0oJTb0ZC2BRWYSTdfbH/Aaz5OcZMc63hbOUNop3/vJJOyBoluzKDwNL2+6KM&#10;BDolDrMUlRllsh9DsRJjIijn+V3Pgh4JcTbubW4riRrDmpY54LpOrtG7fa8TGgPrFMvkV4WCQSN3&#10;ttRA84dNcCR8mmStK0tLF0kgQ5z65y+6Z0SGySbuD01P8S/2bl8aCUpjSLGQk7Vkr3JzosEVxP/J&#10;JLFTpKZtHxtN5jK//CnzDDeVxqJBZuEeHmv0XZK+cOlCLNiSw8pTnK/W4NKT9K8mY5taQvFcC4N4&#10;0niDY+cOlsWKtLPAszHRUQEdyihR8DFJXEKyKddEg3KKhzssPsXPGdHWljF5grmdrNzySpwJQfYC&#10;SAfPncW+Xmy30o9JWtKI8UJjHuQMB3xRefAv3/qgrOIvEYjmip7nqWFd+Mx8qBibxdBPuBepycvb&#10;u6hXB/4POFSlFtK0rTgennp00d8/dL88m4HKZ8+GPcBHe+Ci3BBNwGhlF8T4897sydeZ0oIjMiho&#10;//lNL51pHbB7OpXwxm/cIfr5ySRsfo4bJ13PJy/zjaTpwtwgaNtvOo/Ck6opQ/lBzPvDnhFMsi/i&#10;OpMzGlr7kpSLvXzoKyeXf/J//ADPnEPZgt7cV+EJQV8Sjw2WKItDO5rSvSnlaV9MZb1ZAvnxbRdQ&#10;s/11wcYg0ccfbMpSlM62uro9yXFyiW0Nu8kbP7llGDUbd21I+Y++pg5s3JWZYuLo5+7EyXcw7GlJ&#10;e8vHBILCUSer0lw+YWrmnS5pKVr1tAX2LPu+IKAfJJKdVlo4pEn7lVgazHgfShkYokxRSM3gTGLR&#10;2vVz2OEulNrzp2pO8RmLirETN/eb97d61pkrSB68D2otlfcqTK5pG7nvrGMJK+fM4Hd2T6VXMD3F&#10;/+ml7H6Lgsz1akl+K74+EkDFOIMb1eneDj6h0nDmEXbaJStaXlrSlMlDbV9dR1kCGyFWTDwWc62J&#10;OXTa2k08vZjKU7shtOlcUVtBwkOEpPLsr+pRaQU5lJWQihIVX0qvr8BhDDGpGjlwfLmgn8OcjF8u&#10;TIqIFoWH8UUlgo/ncJN/hTIMW+jMkql4tJfwWvTvpdldfO3WanlKgsBtPnidm7ip41J9TP5jq6Ur&#10;GmnEKephYI3mRw4uU+j/5Ry5K8tlxmaqliKW15dDVptfMQ/hqO2cHhBZy/CGYRSpu+4Tln3Wo3F7&#10;f3irmznBiuAjhke66PdR9j5eyXliME59O8Odqnibk6nEoJzwoxC2I0rZ69X2TlwX/hLeWHgbFqcl&#10;Late0tVFV6TuNSMWQFG+nTiOi9s18qNMKiMibDYj4nDZlFldBGLRGZTKTO1OI3QWgwdDznfbCvgC&#10;E07in5ZIohzVTUURXY3AXerStYtela3W1ldRPJtKd6lz+Nqt/AbTuDv2otJuQhxateJFwWdgbF54&#10;W0c5Lik70fAhbyqlF60yZba4tgpAuwtaUbpEgBRrtmp0LTf/U4mk/JTRjl4K590VGKlD2Q2rCV8a&#10;NFg0UWXq5DPCUJAky55eOi0eOwy/AeNBqMoVcbwkKFGJMuK64fWbgWTdsF3KI4179aOCweW4rTSx&#10;YqP4LylcCLyL+elXtOlaRYqXCY0S+cEGSFxraznkxVMo42RyDkg5m3vzOGP8KnN7aW1rWlKX1vJA&#10;9elKzbKpv4CcibLngDyPN4qSiODl6nbMcQX3Zr4tZuHNVaZ/XC3W4VtF1zu96kRcF3Og3veJk5uU&#10;94XOXs9Z9lwUQpizHr0+wnuuvZwNLeRevripwIkI4o4o8H8cO/+9BTNp9yvjS37JCmQSx5zTx7rR&#10;F5sxPWFt+JHJVuOZGMr52Qi2fkVMW9lZs4jXHcfTFndbvxeDa4mPzHHJ3qjc24qT2nAZKWVvK7PB&#10;jR9Flyxi0bo0f/xsOJ8PGZv6Xdza+0WGyVsgxuXPZ0G8KTxDzi5N1pbXuYVb90scF5oV/swmA4RS&#10;JZBXdXx9t+yXljwdavJZ69VSKT69UOAl3Zvo3BnteDFxHF5yp7yDjwJu3l6gW496qhfzqUdW8wi3&#10;WiKTuXLbzG26dT306FhfscviriUpi/0Wjra3Ho9Jg1AGGko3FxBnzZSt5Vfutqy2sY7cLwGEJonI&#10;8LsvIW9xl4WsJuewW8jeUu/Lg7KdcAzyrThXGFCtuwzkxReWNlL1sTnl1K20rC/Csn1N0oq7Y6X6&#10;T/hVp4xBlMQCO4DeKTJ6g/R9yk+S+oKSIFIAIujnTpw/+LUKD/X9Z986rXGmdvfUCUO6d2F7WWcl&#10;PFi4SG4GHP2M7yUtu3XCKpzl+WZ3sRhEZCeeJclwfo5G1x6S+42y83u57qaWcXBao49vBU+WCQD5&#10;e9zSr5XuCrKiv+HBVGYu29loMF3Aql46+DQycjXiG5nzByj4s1TepCORd9EEMfarunjiRx2rRWwc&#10;/aPl3k+Kodnynx1Mri5KGlIcUcWIVa01tZe5ZycFzRixBsJZFyJHi/lnxul1emUrwI41E/F1sTyb&#10;oDzgnMqVZ05OSVTsrbmsM4OrMEkxI4z84CiXVJhSYNhZYDefctvaV9M/knXLr/5eTHvuEKGlV333&#10;bopQWSqF8SYjUd5azeTV/LGc/a7ClrgEcB/AgTRWVM82/8xu53toqNypJVS3m/nyhr74bPf2s+O5&#10;0pVX0ebfjTHywHf/OqPZPTT0XFf59tPr2Ap2qxJEQ/XXxSaznVgC4I3C+uYbTS1uDWlKU4AAAAEc&#10;MKrQtXNDfkJk5y3CuUj8EpK6AqmBAiMNYOYmIRJFt0AlaGywyhjsxTStHDhoBIxVqEB0NBpXAUkG&#10;t3PNAYwH/In7UHwQD6hwaGFAM0Kj2eEtMQtzMdHnpy3EvIecpCcHWZeVkKBwiFgAFJe+AnoU70ly&#10;vjx4SLsg+lUBgWL0pDNr0t8RCxtA5pcvAxTRsNPdrQ62+wT/LQ6T2ALrHoH4OyBsxxx5Dx4yQS1i&#10;aRbYoOJVZcWHVf3mjGF9Qh3pKwWS894GtYI/gfqw7+PAVAgYxEmd5MotXzZxjnvFjZxuOnjiSnyu&#10;O1K2QiwCfMDddQui2oilHkYNAl0TmNEwZC/wAFGcIArvjiQpnAn0tQigXHlRaA5J9RUBv+g0KD1y&#10;OZg/kvVE23/4Pw1Z9mxDZAVUWL5dzx+f0Y2StHJUxgvkbI+DOFtDII9qoDwgUCIgreLBbL1JZZgu&#10;dIm3koPy2FwUAPEBRKvIkoPag80LsCIBKA0SiAMRaM3BRJYgZU2Wpg6OLEQyU2WYJjK2LTt5dfSZ&#10;AT+EDAlmw7UMMxr95LyEN17QMFdGyhQUr/R+eyiKc8SHtQoy8uh2TxNev5T0ddvCh7AtjSx6Mp/S&#10;jsEbgFKNhOCm0+JOkYig2DAoqTDytIrpQMkMCwTK32pIYUrN9XB0aPjByVNQLWZCSd9aOhRKjGeu&#10;IBrUgOcycxLTwO0Jw2hxFUAuWyVAGtDbtiUJGwEO5APQLKchtge+bqgzg0mBru12LiTCk3kTgFag&#10;nxygMTGmG9EKIbmaRGkmNDnRU6gUsjzGwZa/xRK0BGEZNIgAJYGijAY2rWVsdTK0mAN0HRoTYS1w&#10;MyQBL0GxpM6EIoNgEfuIBUy+u9BwhPkuoT2WLUOgGbABYF0RBKyJS7HoKOyUWlXwJuhZxSov3ay1&#10;svcuuPXkjZB7EDjUgyQQWDzuyMj5g6S/pqDhMxM6F9XUUFNXJbjNsSjjO9DId6Hkyw0zLuNrTg01&#10;Bl2516VMxSrgJmQa1JWEla0FdPBqMV5cqaZcQEjD7eiBeIXw+hZWAcdWkhPBwL2UI2ejQEm4WmSG&#10;ZRu/LPuAWo2sVXhJ8LFhG08rQvWMGdySRRoKeBFH3h5ug/wKZALYEdNIIsjtVeWa/Yy5YyLEEwWh&#10;fmmfvKr9XTsHZqkdFVjHV7FSwaXn3Rz9ID8yRwAMlX2Ua9RqQbGduKZP1GgKMFOuf8lKPud80YPm&#10;01zTTQu5ftL3MMcinWEG2jn27ZF6jhqLxWFVSyhIoQWH9smYEIBCQhZC77gDpEqy6CcauMGZDMxR&#10;Mzglvi8MhbHPHBNA/yPjmkFAZA/cCKDB+O+wmI07gZNoUgJttlJhv4spZPk6+A3x0OucM0/kd+Iu&#10;aiR+4iKSIYil1g6esQ6URBwR2Omr4Y8sQDh+AdoMLsn0Bijh1X3IvsJd4ETgE1hJDsYXChaX8Yr/&#10;wv8CcD4g5zU+A3wAtPQMjXFW84om2k6nH6OwTAFJeKFhMFqqES3gWwO3QFEN4fuTk4C5gqCBp3Z6&#10;AxzjCpXMCLa91pGQ7/yx0d3FtwQAPgwyCd+OdpjCrh70+OHTV+zckZwFiAUUUbDVdUy0HH2zv0Js&#10;dgoIBCeYU2UYB++/52OMT+K/sqaDdRkkfGJkpLE98s3MNDZm4CpKmmvGOxESMqJ4b46HSQWFCA2B&#10;HXXY0hUogzpEwaaEgjEwEPCZRQYqxu0oElExdKoHIqM1TKOME8CElU6ZutYCNqiAKIbi7EMBEAQ2&#10;gLblaip4oWwrwAgskQQGMG0AxJICOiqASBCRhDckkMBRhG4xkZKzG1KpgqL3mFQQpGm4JxpABlI1&#10;UJNlKhlarWTaI4xSigGGNg0m3BAKMGUiHBN0absHW1hXOghYmla04JqAuR5oGpPw4B/RsurV5h5M&#10;Tp+3EYzdXqfucPJkBnEM39QJWFCJF6CC2AXPQw2HhVhxuwQzw8LHrJFMRMgYKPGFOQOUPG0XAkAN&#10;ZLOlsVOglr/7NVMvanOq0FInxQP29JA3HDTl3zqfqsF1hdTOl2rhTA6xAc0FpKKZm40q0+GUDCsZ&#10;w+QwRDwQAUwXRWrKTeQGd4s8z38Ew0E1GQtfJBDGAhZ2X7fl9XAXGWsh+gGBlqvnC6NNmqin1Bpl&#10;9EpvjETfXcHkDTfmGI6groDdf/MJHrNsQp9fA9EJpfQl3oDaUN1An3Ir1AEJAtkWZBUZMxQjTfjD&#10;MpSlq31kwEBH3fZJbtcv99GLa6f3Q6uedMyJKNgOANVjb0viOxpPVdC+jxTMD94CoCbthdB520/Q&#10;SxnRYF3uQmgCKnQTkSutfVnwVuqUU1kj3UldgELkAmbeLM//i6na4K8Q0Z7aKrJFl/EZXhKLiQLN&#10;KS4RYZwCxqfuVGSrc0VhoAcX6kLGwV7WmAERzczjeQOh9Fuo1BdkPKcpdigL52+S0RO0tJ5G8sqC&#10;TQkmCrY6UhKitshGDXuaAGIVIgYNifELVAMCVjQA2DhA7QOxAQJK2xjo4JgaMcDMOPAF5RkYDJ0p&#10;SILAlbExUVDpioAFD56Z5T0XZ3g4JVPOctogJQ0tOrXCoDaGcHwuYnjOKI0SdOEGt0+CfGYQGRMC&#10;L/XRPsrgJE8jJkXbYaGaSVJCEHsc3ScXwIkFSgTLAHilwt37HCdUImuDuN6KHuco5sjWAczXMD8B&#10;O04Zp6tMPyEwoOfjA0oMI1F377owxgRyDGYjC06zuVlKzUNPNS3rrJDRbEAUd3xiw4FhEJY+kdA0&#10;P0H6+ZZDRMggoBdbXEdniw+ewEgLPwWFjRKfgRyOaHD3oz2OOGu8NBW3g4qPBAwotdzyoWyGqQgR&#10;ja8MDcMiCB0R88OlCb3Vc/5XnCiGODh+rYSDxdkUFQRVJd6LB393BrmZDUyMdkvlgzjjMQkDmlyw&#10;5Jt8jgQFCpJuqu4gAAA4VjBIZWJwkQBRg4AJkjSD0BgJKCHASI3sMoXCCUAaibE01RISGm6nBBGC&#10;o3kKiTBoJKmAV0NQjWQ3WpUBSeiI1GNFYURVl1Fh4iBQ2n8Zo5LH6YWKw1h9ePa8tgkosMuiI3VD&#10;tGcRH9ygltOcwjDyVOTG14ECvzSzFMpZZ1Hv3wkRqrZAEKTAaF3oHnwSE5xtyVhW/I+jBZdwII4X&#10;8efTCsPw+iRB7lJZhEHy7IBOM8d66dKji8w4eQ7GMgOStzBhAJ0ZJ7oXWmuymcIwYn+HRyeIhDZ4&#10;UMSGWtHeb7iQKMZlVUadYIgSgflm4VpLYaZwsFv7SjhoErVqXD3SBPaYdcmbIc1KV/o7+Q1VpgRD&#10;CQBPCmg0BJ/BCehpPDXpiJ3LM++PM14C0bUCFOOIrPgaAYJyKJYMDIfpkTH1VntssKcfzyICnjMf&#10;xyXVoa2PWSQDqTLGQA3d6RKEoHiiRq8Pg2EwOCvE1IAyIezBp2AxDZV5PAgGHtBs9oAH6JGNhPTL&#10;AI3axOalxq7qWPdy1MkeCWGsQcFazCHbEqmeIRo0vLxEJns2yPyJYBQkKWgiMkzbACdjoDDD2wuj&#10;RhjBOwPy0BNVHlEPTQSjHD6xZIHYBIg0ufRj5Zt1Qba8cBguhBpYVxNEV3SCObOS3TKiirwSI8Ly&#10;wCjb2iOwjg5BkMBQbjnA3D9DrzNM1VGAMMkLygAAjZSIRdNUk2gfPnUWbreYkRUUwLGJCfCCNabw&#10;FfIB0GGmBhkZacb3kUVoJWchWE8lWB2W+k2Gf8g26hdV96JHc/gWFBphh2HSUusTuVtnZYIG5ZND&#10;IvZmlUk+1HCWHQ43o9T+drwAgOqqF2/tLaWHBs9aXU0QUDq/BVCZkXuPcyLpSQvCJjROoUeFBpTD&#10;2SJ1YF1IkETOOUALXUmRgsJkB50hBI6whUQoWuPDEmNrWptgxAOwjYhGjDjHYgAKkmAmMnJUhDEN&#10;SgDpAIACOADqCggRhnSASrGJtlKUQ1ohy6nACaB5wGhWtxLAnfgCXCYpNo7AmXYVqOu84F2bxZcB&#10;TEG3XxJsHQ+fMqGnFCo8KOeUExdi9ewsHo2aCQOjnZR7QX4EP89A8QA05Bm3BWjeSLEjXQeJPkQr&#10;gipLYwJhXIKmPB/tsy483EN2DW5kECZLv0o/NCAMKZA8am16GzYDyl6ECEK1IG2CLcpYAxow2AZ1&#10;5iYOiEE8nhlk8cDExBTSnAGmQRcf4dhKCMjyEsMuglKZ2Afo3FffFtnFcUJj5bcEAGCwByGQrujA&#10;kCx7uuaqjzOTjPafDoMH3zdgFBXuRShzOm7XNKS46EpyDWfephLtjc8x93hbXmPuUyYdM/84G0rI&#10;BqOOUrTVLSOf1H0Ut4c7PUGIRBfvZQQ1gWhmsTJGjVJwdg06kJF8QoQtg/wOE7CUgdScjV8i3ZUb&#10;q+X9wSM0O2Kf9IM9ctT9oFuGw7DAnbFZ/6rFYmtA+LPQClN9jxZIg0f75NhQ+YsVP0LpeIkVS8BB&#10;bkUQ0TeI4BJkswQMsIFhGeDwAij8uB635qSEZYDb/sIRLlSmAtUSIDwUgDRpyqubD/lB8+oBHYhg&#10;MrDGJWqOu6JqImqO0P85nI2Fmi3/r339jpBAx8pG/DAP6jjISOWsR9CkAAFxniomfIZKD3X0cAMZ&#10;JVFbk2FJdtzTRbB3tcgR4y7MsTl7Nt0JmxjRT2gxPJkEMdb0+Lx6JEDXBmC+whq9httuFSsC9g4C&#10;AwmIfj6ejECSSC/ck40CIAhn37ezcWl8AAORfyUF6wckzMny8qJcQmcwUy7LIYvTWB05AhN7Qfie&#10;BxwEEkyogNoCRROW5Txk8WmYCKTCR/dndDU5Qdgv28Fa/2sM1Fvs2NZYICQ4OpYIxmOzA1JSOb5r&#10;AbHQkjRWM+DKbK4+Rg9M1A23mU1vqqPT50o8AAJXa7uLxF69uICqdaqHNQTyoDShhAhXs10geKwy&#10;V2aJ8YQl6dGi+jkEIG3IVKvWE1Qwrzd8rcpqVOQQZL0JqvQQIM7Gt2ALxQCYcqllWJwcfS2obXrs&#10;DmszA1IFJAcixoK+G3vlFZfcPWqN0r8QEPAD3INrCGYBkAZUZ7o/cC8dukNbQ671Aid8KJESpFCj&#10;iN9cPN1CEgjlDyMeKtfqhAB9LKVzuHFQpJwECcwIH0YxFKgt812EED2UMSMXr6uk9VHtJoJm/qt/&#10;iG6aqRzDtJDe+VzXo4nGGA3ABlwFlfszAuTnRP7/A6mm1AdkSbi7QClDElJDmNtQGuIgtASo0wIE&#10;or45cPM162YQkBYHPUyD4ljYopdxmf99/Ck8eiW1/QwnuqBLmJSviUpGmBqdTJtCAWVM8K7AFvQH&#10;iAdWQNPKY/U8pHqvjTkMtoO6RIkO68r0eeswQGOQvWkhE4L7PBCVG+tcgFYSTp7J8Vhx60f6ljP3&#10;YiXSBKa4g0POPfGERQwjKqF1qPnfCAl8hgIdr+M8lh10wTeMA1MWAhe02ck03DFQf1lyfm+cwlIw&#10;/UlUPWYNVjMRsIJyCIBeJ1ZBpKcIJVDtAcYZDAzCKf+kAuSGUZPATmwte+ttI0PGai6UTxYMB3TH&#10;MQtEWs3nOmxImT06WZ/GFK8s4Po3I4RBpyCsBZmR9QnGKXLQPCa+sc3mlRIDV7OqocXgNht0RT1S&#10;OY9yBs6rmIOaH1PYcznRlXWr6nVNnEt3hiBmQ0e5OOr84Aivk3RgsctQaa1qAQpsg34z6lkLazZF&#10;P1TsaXljWZlDsCAC09jAWnuXi3G3BiiKbPeFbTyWGiPIcU/RgyxN54c8S6nV8cjU8GjZThjV1y/Z&#10;IvbrjWGUu9mTEaZNhHmUzb47OaoQGfNlGJ7fkf1pYO3OOltbvPAgRzECZ+bYzZATKjyk3op9c4qC&#10;gHjtyp3GG/2/P5ENUOFaUwEw18SPJTQRAuEgtuA3pIggUBVSGudxDgwHRhnwlYMZPmQvy6bBhov8&#10;8Ujk/wIqh3gDkh3eKjkWN6cLynlitODk9Ygq/hgeTX5Z/SZAeuA5OSsQoysBh+Zt4iWkvLYPiSOz&#10;YPvm86R+4nBYZujubZrzqigCLSB/vHAmmypqfHiz/Sa4iKKgw5mCJQyDgQcMWEsSojd5EbtuCMI5&#10;BvdnG/G+/Ruv4X+E45Eb0+vPDmD6Cr1aMg2GMsliVV1kNU1zPy6QOEegojzUehfmoocgZ0kL/3X+&#10;fjIDViftFq4mCrvqxAMjBdEN+erXZieQQwZSFI/pH4PmPsXUhpMN4qlS8FB0NJ7grFNZ1GEkTTlC&#10;eqArPOCMA5CFLzRQ8UQlDICKQuh9aWLRbQceYsstGD4WFSoTTgYSVGJKlgDTyIuqpMTiSigRdqgj&#10;ZVCehIxZpGSwomhiQBUgIAlEjB21CEgCgDRG+QKADgOA6DVEmgFEdAGhGAI4JwYhrAqaA1ipSf4B&#10;nQ1qir0iidbXtSdt5EQAENFAFEOHSctGwoxNtAqjIASbBooeHM4AkA7FBIHGFR+JtoYZxgwTrSYA&#10;FaQ0sgIGlanYYksECsUSZWMBuIGwCpobGERP1tK2Bha3XB2WETz8wi9lsS5A6rRTRLklm0g38akg&#10;CzxXncxvwWyKdkPhpRfiG2qBqEo3RCkBYQtkm3afp9XCfgj7+Yy/P6MYXYDvK6ERFnHHD4MmqZ9F&#10;0oCBEiDIL1llkQwU1iI5EwF0zuuWSKKyV/YPAs0ytUlxz26gITJNDy8CNG01IQbkAVAY2rfArZYO&#10;SOdLvTXrBDyFsSIOIupgpIgIh5GHAMHJCEkDCIo+UAyYVnggnXNmNNZexase39VYdH/bc3eczg9s&#10;IrbK0dD2IjBKcDtOsHHzXH5lLhrx3DEmA0X5OIjJMxaWdWQSYLDbJKxLniwytI8IEQBzzxbYogz8&#10;1jwSSAAztCYI+sMWRFjQP+RpEyTUMKzQEw0bt1l2jPyajBxtgQMOrKXTKGexmLv2yBkaaFhsXR1a&#10;7cwvsITiM35Px8cKtQidDYFh88cpcYWU4hboXhe0qLRxuvHHw/wIAAG6QcITMBpFfYtWDOTJmli6&#10;jFDlq3vE+skpBAAavoHTYcvoQR0bwDocSlxDE6zvVWSbBGxdC/qYb5M0vXa0RxTwlyy0CijOBMaG&#10;ZHtvh2nmyB2xgu4oUp0ZEOsYB9P2naBjbIZ9LmwQACp2Kjdf5fevDFKIWziHPShb7cN1nBj4cGBp&#10;Addtdzmsq52ml6oLuWyDiLlVmYx4CjKd1MGdHj3PdNwH/PAdWRN622LH1c6AtdVBCVR4bLumL1j1&#10;hCxVhoeV6CZG5PXd3nbJlq4MpsAHobmBtm4T96AMYb8zhShmcNez/FuMR1RAEwQWo8Echz7nIgFV&#10;pPdtTjuQiwXs3I6HHgHMRyowEdhfRuEaqUSYSohKFkSU29m0tFeoot/7pw3N9CC166eQmgPsoiKn&#10;R860BUpir7UUlWUsgA55IN9aFbgAmDgVULEAza+7tpta+5nzvUMjMHz0UIThPtJE08CmFgAmPefx&#10;rHGyEREMkZNIX2NjDVIiFw9XECxxgchkPsJ4+E+DImgafAMUFoRQ9bziusAqWa3ko8AfHfetSLDw&#10;UvHC9FUsQ6NqdSjBjuw8gtnyTrDnP2yaFQkZ74P/QR4EE7AAAAqDGO8BbAtn4HoGMAGpZtdaYDTJ&#10;UdX4DaEOPHmeHVqMgjtLwCPAYXo/vwGmECBeQD5gyAgN0Eaw2R4DvCARoB7mhic3gNBEJkAf+hUH&#10;CBjQGlDLkvhfSoEPyrz28eyJjgDhJWtzSDj1P6TkB0OZk3Ylg4MRkeAAEftkELCnAXy1B5jZgvNp&#10;Q8xNRZqBfbs/ht8akUTGAdxEq2DzeyirpehToFyyILoxD4GUjDOMnKd2RCDoCU8knHq6ij/LXydI&#10;lBLVcbKSawABVJlYyTeQWuAhzD/InmmYCcUE/hvNYWxvgCIe6lRrOgG8EFwGOsTIAx/HyMHNt8c6&#10;y+9wPYkYLUYUkPBDO57CHQTYv92S5gbnQlJiCLDjgPopJHk2wsUztVVpFFLyCqmt+JzAFdBL55ge&#10;ZCx7OimfDwM5l+S9oGgeJ5nsL4ylEbPoAD9DxqCIIG0CrHLPY0bdbYms/AWM95OivsVD035FJifh&#10;9jPRHe7UExdKAABgKAqsvguNlZMzrNrt4fbpFvWI5ZCoySbp/fC5sjf9NL0DCymK04gQLAdAGAQv&#10;xeopNJWXIGizbpBTMVWawzhPVQcDZ7v5g8HtL79iXpB4fE++I0B4AAABIbciddRiJFtiA8orQrr7&#10;IVXJQQWgxV0rfRqrJAUN6ys42QkVg2lYjgtROJlAiIrzCgzXIgobMEGkSviox9NH3hDoByGBFcZA&#10;SIwS1j+Rh+iBIIkMlIk1bxjkl4WGZ0ZwsLSBu12iZ08QgJhKU2UylQFA9nnEOQe7kkRtG9+gezNq&#10;DtizibEZVmhQlSpfp5hr3vFW+iiKyVFvBWPV9NQsbTgk81C0hudPClmUj1xgPKA1YQdP2G4URsGT&#10;fxTwczVVRot4bJSKOylk2kGTto9UqCt8IBbxHbAmVWaYI2ngnuJ+PvmJSf5xZM7CCDxCIGeRdPZl&#10;EqjzyZI2VEXrYxyhh1GTDzQlBkl8ssCjjBSCoXgTbsoAF3BuiKAPy7OUhPRBCNT9yQkQSHKii48z&#10;D0srsZ6klCa+ouhR9qOxQqKxngQEydwalYhWj1vfc0ZQodSmwgAAAAEiGwMwoCA5TgZBSAACAAGA&#10;AAAUAAYwAQAAAD9FPK4Jr4iwEMyAMwAA4eoAIiAAG4hmlFTd8cPo4G2txIgCAUE5LYFIBuwwQ4cK&#10;GjS0aVJCMQBPRcwY0V7IsABvh29YLfqioB2MAMQEmIB4N0KiMHNDIAi2m/UBdVnGDxYuJruv0IUK&#10;Q3TxjYAkFNxBAR1JRYVRtzuCZTbUd1thCbRPjbBo3W/4BQj5Gyd56fePixvooTuDP1oKGnl8aFY+&#10;/LMI5Pu2kgE8B0NlOEDZpiefSDjutZetruOEVLOjaprwn2+P6blavrZUdxbM9yucg0RHU2MN60at&#10;up4AwGRm/r4wgNs0cSmjCBCgz4h9gE1IN1+RTYIHDrcOHQAIADg7lI+hHZAgowkl4jW5yDH4DFag&#10;HjOiX0S35ASuFvmUb2T9LQfOgvQ/ZOHM2ItX1QyNlttPy5PkshFO5BHv3iuCXVVT5r5Z1oYjS41X&#10;LqZs7yHoSYKjqriqSS5RqZljpnLPh1TuMY7wnYZAh7OWw5qsG5kjaCfB2LLrkD8hWmcS6XvXhqPO&#10;19AQoWdJgUG3u1LNMSwtHujWqsBiKXmoaSNCZADeau1X1vFIOVyBsEAnJEqGzEGeQI5rSACZQ/Qv&#10;JMpAgAGLIPlwnEmutO77bAP5A91miVfFu5rVicg4ZCPlJB4NkzzYPNv74pYVMWy6RH9qiLDRhk/N&#10;P1cQgm+S+G8Qn9nlciE1CD81/zX7RRxlsCvFj7BdHhz/rArhMtd1+mcvPTSQdbLsdBJMwLI0eJHF&#10;+lC28qaDhggJ8l1DgEcWijtiEQGCrYxb5BAF8nt1Y1JNSRes/VRgIwUCFype+IT3WLRAR63vAggZ&#10;hJyFdhBiBdE5La1SbQQW+uICqieHFp2XevlTikwmFd8TkebTngbIhlNrFg/tEeaOeJNpi2DaOMhR&#10;MEZ6YPqVz4/vK6XgsdEQjFNwy7bggEoO85gKw+VVbV6EdrlfUSUsCg4aEERGLnq24sD5KtV/DL8P&#10;FPPgNDJ4aKjVeKpjQzTTxfRlKrVwuVN0zY7FI3q8AMCWxsH6JfR5bHBAaKkVGit6KC3J4wUAlACu&#10;MvHUsxTGTkARAbF65smwIBSyNJi/BECAAhvJR6VNlpBENNdiEg3gag8wO4kci+CYRi5jM+HHhoCP&#10;Toy6/1ujJVrUS/NSNSuSrC1JbHeVlCM381R6WTiXSxkGClkklSyAbOJWsQv3nrrjLRo2aVXpfpch&#10;npMayFk/5yizQW+d3I6O3pPEgQs3TGBRrir/DzVMp4qZiFJWl0GhhYAVyTJf56xZaYQCAmoltO9E&#10;3jM5UlF3LjXw95llgLFhZPwk9JKcAMgOiq9cCotLJNMbMMbAJyAMjAlDxsRrIa00qgiFi99esmOg&#10;FEqYrFhNOVyEAW7Sk73JRdam0ink011APEMssvSqZ8ynFYRRpUJD+qzFRTY6bceBfaIy0Y4ObYHj&#10;WDWGs5BEDPu/FL6ZTEjNuhDcnF5I5YXv+Z73laZRxyHYShjuelLbaf4ZAyXsiKXqhfGaKOLkNQ6J&#10;j8LhuTyVZCIiyjYFko8ZDR8KrGuVp0ZGkTGeitz8rsUIZ6XaGh6Nek1oXJiWYGWpEjMu27FiQkC/&#10;kJISO0WmhK1aQ6iaMbqZgjblrxIue9pPAnFSkENIhAGARAP1MPhms72iLEFWfsGqTUkaCR8T4iiZ&#10;TxkCOOxWnthqfyHhg+X0+eGnXZ9U7tip+REPEoC7TZ26rN/B5QeQ2CYNNOI7L33i1V6WT2yLJn+s&#10;jjEHpewnlTR3vN6kOOBnQ8qBAiLNcwDFKUCb0PAQJD+S3GiDCzkufTMKLptzXRa9OiP3+JxY4smQ&#10;riS19zzKN2XR0+Q3qxIB1pQoiHCvw5k4OQyZq59zJmCrLCUxxRQrCDwIbQUZ7RlXTbkMRQbF2Fz8&#10;WPsB7MZaJ8nk4FgelQQFPNYrctw8JLKcpkl/rGweVQAejwSOCghBAGiUqcqklp9WQr7StaYvXXlM&#10;jTEwUlFHZ8sFDX+AFQGSCkrTA67EefANNSh6XyC0JJpJROhNG7MBg4EdS0PIuH5Z5+gYZIBmwkyu&#10;cv08DMUwC/Rs3014ykFaTX3YRm0+LePCXQnk8LOW7EzoAuX8wIDRL7iVFK4X794CpaLnXnbUJx/b&#10;kgRYIpMyscEgTgtunEiFs0pX9C+OLc7IRiER542lDot3DycgZPdHO6jEkrjsyE68lCzrHcbw0OC3&#10;Zdc+EZ6FGs2a3UDTpUx6IOTFXMNDYQcBdFTRB1M1YBO1OgJIKtrvAXiSJAYrUXGc+ZC3mDeVGXi0&#10;TuZWJ5hJNPzjC6KeV9qnZIADUYnWysO4QomiHFa4UGZhVuml2+UdsFMe5dTbQMAD6WlwkxYOjwTJ&#10;ynXJLBbCUEYkBSCKmTj4KDFlFksfby1NMAvr1f730zLnJdnS9ZK8HnW9qFKaItiC5hWu7KYrRmiV&#10;Lt37thlJ2jKCRIj0W8RLxgBSx9mO0hphX51cDZc9RQ2wMLywDyl8g+bhggUsgAZdWYAFCDqGNnMg&#10;Dl6Xv2oiKNEnwWRrZfeqsu7FjZPymxVvdktn4vY6uZRfMWAhgjlimjGxM41cooo+j7NWu/mvF6yI&#10;YWgqoAP0qDNqGTwmAR5qdiREjnvAAeyiTomrzBBrW44gif+QWgzKMv9D16EHksN7UG9jBtmNF+kA&#10;Ymx5kotQDFBTWcMKseJIiFJj7IK6cxTeo/Aql9HCRZLYp9p8GwWOOvOZHJI+mi0N2zPndLdk9fTy&#10;kiJXS8c7FEyDhQPjxQRHP7BsFVQLAMEDG2BWLhUZDsoixYERzxJnaU0qzF3FidgQuQiOgnC37ZVA&#10;WJjWCUq7BaUmUoCjuWOzEyzCFrnUrtMglQyW7ch/Hq9qGzaElwTLJFbpmLvuUphkNPuEYrNpofY0&#10;QDJ4CsjAGSvKuh5BRH8YOJJh4ng4p69dEDu9HUYGJhSjwBq1od0U1zY0HxngzEL41DEQFfrQVQ7y&#10;IJeZXxoiuxrecqbbw44Go6lodCdLaYhmtOABDlaAAaLyIt5phD1B5YwLmyA3BfObhQAQpLHh14La&#10;hIZQZumBo00mW9CDqzLfQvFBssO5jvfo/Lp7Um6IhRJeb1tLiVMqCC7EIT2l4CiS6PR76ECAZ9Ze&#10;IBnB5Y98JR1cMrYkohCtqKFUk9yDrM35UVfWig36tnpQRCe+mGskJW/812rXTLYAAAEjTmdmmuYS&#10;78+JqJGySX8QmiRMG5ipL/U/yFMWNLpMTRrO2QSO/RtpCZbZf8KMl5O2+H/PmLk5vNTSflbRsqgo&#10;aOluKTl+TaCttv8J78m6wzmj+ljj3odG7ttUZLAzR4WcmzmJZElwWC3y38Xo60SOKiw/GijmTmst&#10;wK7KLpsccseBsuil6/6JGcxYokRkIjfiibZIUjnb8ynVNCijQtkoqWJ2cn0HY5rDvkjuPWxGg+n+&#10;CJjC4Plq6TP6fEcU3mnEcGTubU88IiqiSSSVQooqpUlh6A4HLVCig44sYlPEZFyxWsaoXqVKhBCi&#10;KEKKQkJLLLRh5IPJFqxZNOTEta4mqncTtUu/Gq7lrlqupc+ruPLXFwJUuA1Ey/3XcOUquVxKqUEB&#10;oXZ4ay/UoPSsXRSWYqlJOJQVSgtX4t9B9BbXc76XdvUaLsHu0P4aLixnEIKOMjopOzm+ipYNJibl&#10;TFDlrWTgBVKKxXOqsUcUiKS13EcSQ0Rlk/r4iPsS7n9Y0NbW07Cu0ZHbB6Yoy0ZxkEjIMooiiiLj&#10;VHDRszi/hFsES3Asnjl4C7T/hkdTYdFgNZe03ci2HKHn49p4mDzFnaLD96pRImibB0PTv9ew0bp3&#10;Vfo/5D6KEjYJ5BiFIpSsUUQQQpSsbrr7u95hyny4Qf3g1ZKpw8Tp97ZGPdFiZ8pZ9YPEo3ELa3xk&#10;WdE+03kVjUrCzx8ijcW4K0lKX1x7DkySxS4ctPFLFYHWqrM3Klt0/p3JwKGHgcHamW1hT9a5syjk&#10;jvESNMnUc7XHHJ7OiyKbPwU81CNlp+o5IpNPAZVgNrOdtq/WnKTFjTsxjOVa4DJcjYTZzVWopBMW&#10;wlb3vXAt9rJsaJk1m8Kc1iq8XdcfwUQaH5rXaLevd0i/xoqEbDRixtPNy7EWQtWwA5qBxV6PKgeS&#10;RPgRo//yRoyIig/g8AOKUxRQcUUHUAoODuggdqVZYr/WrCW/EK8koFCWoS2QfgLT08KT96tH0KB0&#10;J6LUKckgRBGRrQM/y9Zb1pfzVUsuP9q3ge32x7aQE9bzaHVl8K3q0/LoZRZ/ePzWtEhXVEWWKaOJ&#10;tzx2zlz8pLun+xxZdPn8mmXyH7k3h68dO6UVO2LEb5VZm1vnpaalM1kD0+iyyTqm2WTR1S/mSaDE&#10;FAGfyJiaWJ0x/5CuHA0LlG+n2VZTvJMVq1FO2WKNW3yuo8UaIxlIRNA7zenjzbKq860PNRM3LrVt&#10;E7tuddzFQkXFknBYOKKbj2JlE0ZyDaOt3dpW//xrn/hX+5Dj31sRKm7mK5/8cdxYtMn+UudO/lme&#10;AtHd7rk6V/XPTQS0dzlS6x2cuRMCc1kxWYMk9uCv/dAPTMB/LXVVTyWOO0SyeqKPo/ylSxNFGUEj&#10;ayCFWYLcvJYnxuhsZoLf2itdFqaXJryil4H2auy4KNLZReqUkgERmqWg1SepvBQfH2dgLgW/m+0f&#10;IdXiYKPC4G1kfEpxuaqYp+iG8pE3nYmImuJmqIk1PBa2XKLrYwqTxsgHEFEnJr48liUBcnlDSNlr&#10;jcLtOErZKj+v5P8oQQUHq08bYjEVqnyy7uWKRF6NGjRl6MhpupoRfADig1QdADig4oovgFF9H5Ej&#10;R+jRo0foBQaKUy1CXywHerMvr7jdwsoi4WUJ4ZBZ7LLLQKBQJYgiBoesnsF0feSerR8hThe8LEQO&#10;nC8nC95LR9Hlkq1vG8n+Dn1hLt6GCYy6Hk/EsnJaHEPk6qS155vFzeQnSD9TvVm3OtolrCJ9+vW0&#10;7Z2BrfwXlnoia0XkPOyS/iJz/LP6PYjTXAaOyoNs5Cbfi2Wmb5vMzalr5OPtPoto4kumRGZ1tAjf&#10;PnkfFtHgnRb8xtK5J0bv+PwTR7JSY2O0io5sRR5s8XFRbQxD37PHFhtG4N0UEe0Wko4st+tulokW&#10;Ciix1zZ2SjRtdto7448v+lpI+ikxRXEzERZdvuTfjfKllFsFvi2rf3Rob76KCpXAm/d65So1mcV5&#10;R3F1HGKXPKtcEFi83LuLFrskKbhklxX73rY2cyL4++hiLOc/DusmZ7obXWUKzwI2c/a/ghjllPEi&#10;3qkp6COmxkJFvawMcg5yIWVFy0aOU5XbStEy7akAUB8mPlL/dWMiUirhKk9il5ROmpJL/Jmym/al&#10;T7OxEFryFnTqwwhDYozGKKchXXirpIBdgyo+UyBEiqAUUgF1infRH8okI3ApaEVlQvglQvoJElQC&#10;qBQF6ZEmmmmRFup5C8heYOQvii9Aq6+i8ygdoX1B7q7gPkgWmyTJNMShAiIziOTFKgjQloFOF6cL&#10;QOjiCIHQloFr8RzSfmPR8j4z+688LxHS1jOrI+bAlgzYcV8liHxHNYzrI6ispjiyLQoe0DSyizoX&#10;bTltXhT/F5zk/aKPms9h4E8tYLBd2HQ2TTlPZcAFWn8v1GZEN076aaLNHHFo02LvLtrRxTo33LlC&#10;tWpvzYOpFlbpGexLhMYpMcZj/YdJ0so07TkUt8W72jZvKdNJmTEtpmook7XazDI4stK7WdEijRSx&#10;xah8ZiOUZikKa+Zxi6IycGZ9RhSGd0XBTRH5yJHUjUG/Ih1JKBUG0GNNHTQeoqLlOM2/W87ZOq3B&#10;oo8LEW3yB3Rt8SS59Ji2yCwci226NFHhcHsczU1+DOwbLsVSTUqtK7cBQ4dCkNEQxKNGLJ7uGolF&#10;otaJBKFLEQkb3UlqqM8sqaQ4+a77KN6PAxvRn0cndezw4GEoaiwqdYcGpUnj5AHpkemA6+lo1alN&#10;1JSlLVOnZrRLAYVNtGH3Lel+z8C4nkW+OJ6WHPONjO3AVxkM+a6dBOzm77slz7IvFxGeGa+6tqgV&#10;tDpNzKqbUc/TcwUuMf1JtXz5UFnuxjy4ixmNTCBDVteIkOeEH+7/vz9ZU6WbHv1v81OcuWoJ7Eer&#10;7CUdquFEtBqNwWjeCoxlN07qRbFZY3cTL8CgUBqkLkS5Wlv5aXEDri9ijQUdNKgF8AP4OgF8Cg7C&#10;Z9s5QOoAcX8tQJkSfkRJppkmmcIsUXpP2oOg8HUDoBVAIiAokCgRQLiLU5rNgQOj5OBYj7rzwLGf&#10;1oFA5/EsR714liD5HXX4TuXhAqdYeqjjl7dWO1LWR4kc/kEfGfya+0yxFfeTcHg+Ky7T61Ntfm2W&#10;3g6LC7P5zZ2fMTKStTtuxMxrqKQNNY4yp2H+pMZU4w0r0RTznbXB0C8xX4vlJW9si02MSUUXMa1n&#10;ot3htSfjiT3Vo5s+7fsaJtlkgozvDlFguf+BnmOjEEQjEJBGb+cEVOOjjMbBReXpZ8P+ZakNPgs2&#10;x0/W3zX/VgHUG65u2sNpXFi9FWJ5x8RQri6y3ruXcXh4A04MfRmP91xKM3LR2jp8ndjd4DX5cIOq&#10;dKCp5rSS//M9J0Ezzc1mg/t6LYLLXXwW9ljLgI0f5MipG+WWbeDYpzQT+VzEmINlZRRRbIX/6a65&#10;H6xGTq219qz+PGnSnd20kWzcGz45LFPOq7MZTRvB9Heo237yxv95SQOt4mJiYPbwPm4x/gnbyFyG&#10;PMF9YK2rLaS2ram62yC71j/LEHDf4SOEMq9bHSGii3y7Zy6PP9iRpYkn/P+I/xU9/nWN4tuKxNHx&#10;tTW1bSJDcaa5Hgsgmspc3AG8o9/AcKIKh3Yy4J0mckIyXryTbXV5dVh/9VcSHAtHEQcf2NnWnA2Q&#10;NA6FTOT6VbN6a2rLFqxxqxrEHL0KDoHR0H01WjS0HQJmayyyygdWUWIKWWeyEjCdYiRCDk+SSJAZ&#10;KN1ZHMxV1YY1a/hGhyeHvCHQnZD/SPOcqN3v1H1+OoVH04pof3+vagR7ajIv9f/ckora0IscRD5F&#10;sHRuze7R3NKJYsPkHGlcH2eJuiVPHFHmRnaX2DksPpXMKmXRkMxRpsXMtLG+Pv+JTXxoi14pU9WF&#10;TwdduH2bsaXKXy3CZFxdlpRZLMXX6LVWQkRDjR5Op6en5GZLotLro2z5tUZyEvWfwWrkuy7l8lVp&#10;/bC31LlZl/aUzJEQ4jHHkpxTKIWiZIONgKqFGNK/lXawSLq6TU1vrMqPfKxM+PPk5GHjAYeKMYQl&#10;Nj68NBlR6USxtF2+mIQRDIWwewcpsSxo0TYPSwzM81Rkfkaa7aWtra9hS4fRxCayZ/GQxm9u/qGZ&#10;yo9/yOPCXE/Tm4EyfqRTeXtzXU2ZpLEfk7r62uYuVxYw7VFc9JpAHK8tA44kURDiiE8V3RFPzzjO&#10;zRlRsZmzh49xOe2OP+i22cR6NZJF5n5mZEkSyqrlfL+zY1knuTOJEwcU5APRt7gNqNxNwP1KnfKS&#10;a7vhvd4G5qtiiiIc7YrtvIX0ilWc6wqe+tWW3VUNM0OfBcGLOzu3Wi/dBcQIkUhQ7n59dWRWkqef&#10;BPH7VNf2ytNu8kqz3uJi1S7cIG5B9bdPVlt3d1FfTTOX8VWpJ8w2ucs3uOM2XV5RgucqfJT6gnJn&#10;OAmjaPBxYKPaXBvpGrUhWEdg/KwkpUzSiXDHd3TNNdOOqoPJEpotqL0Tax8o518iSYW3KliKI/Fi&#10;YvIkKWdagJNuTQbQerLN9JtVFaauF8qheZNrjXSNfIictdXoDTTTJiQsIIUoNkCQJTJd9c2tomM+&#10;xyr+WXgCouCHkvNh/m0dZ4VFkRR/5wLXM7yStr8vFrLV/c78UcGEpRbUKmpgla1BTtGjdHuleEgH&#10;RYdC3RZcInKRFFhsaLRRKyRIiPHH0auUHok07rBPGQnPX9kL2Kjif3TkwDWBqJbsrYv4CfjpXXYP&#10;3h8n7nYhl5B642lco+3vSiVItEQn6fAbEwRiRIke21LzIyX00liPyNJx7pZvnsbTcHrUss+D4lY9&#10;tpYv3fFhxu4wrN0WNnEUGljdo4pg9wWnRKNWMbZFzmFDjNw5uy79wkYkLEiRR/tqdlE93y5Ue/YL&#10;C8fIkJx/J5sHiTM2WPbfArHs6kax2Dnnwvko+xbn51+XppLbrJb5Nx+9VZVjJ8Rp0eh2X6LLzY5c&#10;3/zUfwpiI1Rs5YWR53mkb6G0OMi3k/cOTzRCk/cWcY87i5yHKPurfu/TKki75N2xRJ5X23z3C7wm&#10;dctq/ZBw/+QXCR6N/moKy/zRolugTEFraLl6h/886bqNgeGw35sWVOOsPogWFVM+9xbeqQMgJe5R&#10;SMTESlYH9cu6DdQQ4PAP0WxOezlBFZ9K4HinbMo/qkMLTdmLrdLiLmX6Cvpytrgoyd/wSjgvMq5P&#10;p1pTDuvjxbdXN/49zg+VPu9h6UlITeDcZufxY/RzyyLrTF0pb+e5cT4JHGn3hoJn1Izu7gjzye7u&#10;B8jyrCmJseiraVJTNy4s8Wv6WtL284GHJ/2C7gK10cyEqBcfpeavFz+tCpfbrkRGPyCT+Q7slfkW&#10;ijji5FnV1L2j8VjizUuU5KCyuDFaUpeeTQTOvUHIjgsQUpfJ8iEWqB2FwPmISXm3S9eUu5e34mFj&#10;2AqJ8iAvx9QXy1t5INZOwNKUpXs1QinzHJ2IOZCAj7D1+WuwwqVfwbmlII9SUgetgbA21rYGtmo6&#10;jaJO4TDJmmsLgrBCT9YlgLFCYckOBYoILhoSxLO6sU4pNy6sDKfh39b4HvvrnBpRVt0Wc+BOACKE&#10;btlPjIBzLhUdzuLi3O/y4eiVpUrjcUpcU2cLRYmNi0b8bky5Q78vz+qLxbzXS2ki73Q/sUZ+LcXL&#10;Izu+54UmMRSoKFmHL8fbIo4K60+XxoXBo449t3Oty2eL8rhIRF8en+2C+yCWGVFXVSlbg0uBYHMB&#10;ufcGt5wDr5XNXtm/9GOfuuD5RyfNnPM2s/KV4Ul8c5o+7gNiHdnhQzgyGj0crsQ6HkOD/9Nj+Uku&#10;veeYCDSkrdM5rZRvchsh9hjlMaRiEXJ5Z2crpEvHEz4EO/3s9D38s8q3nlrzJJr/3eQ0xvKyL9Ko&#10;wMa0jrl6UuDbbUvS1LL06NHPuqscTmbnolK6xkoIlEF4qJSZWHIN3mkS4dVY54koWRM9oU5fYTnP&#10;FSeL+TZ2nKkHZdVtJk60rXsabRWtWOAm4AWnvF9RvBGmi0U61Kj71MA62LibGN/2558YicvcVDMN&#10;qrPNreVn9VnQY+JYN0OJ4Si0WYo5LFDgsOEpJxGNxKpvgZQCz776+BM+2K4C4NE/HTJA9pLkll00&#10;C9JTxxfRijYJ2jTihvm/BMv/xEVo9lszmqMu+LbGZsqLStrymrjDsjRlQ0qptH+X3Kt1uzfjZzIW&#10;y0e3tT7/ibHABx53tUYQYo0ZDEGYhRxFeSMgkRfCy4cEBq6PAsAXoz0bFGm6l+X1bdS1rcd5PfaH&#10;nu9NhaNHGRlF2hizn4P3tFuTlCpSWkQK95YvXrk9l8ONlzHiryFH9QHBk7MKh3zafznXBXE0tSW5&#10;tLUublUzMm6cDgkcriVSSBczBO8l2mRRJ58PhH8d1O9PZQvedDTBUsKy3VBF+WvaO6NwPp6tx7In&#10;iMY+4ihWyBIRuD2Cj66TykX/iaaP30EwsgfJyDkkGZ299jYou6drYRsjTBiIJYHK9b61pmhWAtMB&#10;krSs+yrAFx6JChuEzsPGLzVCxkIhkNomeK8UOUksNb47BAsBUbeK+yVEMcnc9idecrcANILFsUkb&#10;vMYJt95a9uTznOODBYzZ84PpliIcu34c4PTpxulKYDu4+iJYnDlac4rThTkZbiFbAUa8cYZXb56x&#10;PbEvXyXIU+3VKVpXb1pcVtk2tawWi5r9Ve4k9HxTDIvjcVl28GP9u5cJTGqNHG88GQv0ecioKO/v&#10;5UlBSvhj3Zlsd4ocWd+30zLia0zaVpW7aOYFbfR/HmAzMUtZwXFx25PjCmdbz/YoJsBrgR3E/iwt&#10;yEig5zV9lmbllO2XECiOxJ9aWlrW6LSukB1zneqv5wN0rwRxGAYB2tyL8qebzRwTjaP5wbYmB3BW&#10;1i/ES+X4BvcahxYEwMXG8YQYwmCSTWlvgnxZ5lkxNPK6ejzE42D8i0QbANaLicH8zobIKmiUwg6K&#10;t4Ed74LiHW5mjMlvMfWrX2a2hS0vpSxW8tp5tt9yk6dyp2Nnh+0eTbtZ7yeKFDlrzzgZ/tyym00c&#10;j7G4oETiXIfRwbTrdAjm5FNyDq4yulMzaNgpXrSldyZre5vWnS0W6uLKMfuC8fiTKMhsFLdng2ch&#10;8pTO4He/uXVo+5eW7iptdfpKWua3S4E6CVM0EePBkc32wxEUqKiEGMfKeGVo8HAMMTEBwJclFaWb&#10;PZXtMHI2QJ2i/yk0vetb0vLWBXQhjxuiU4Ap0Qz+be7rYj6sUS5O/WxE9qcDUCYfbfxz5wN2oiu8&#10;ti2MoA+OWXWbT23+A+atMrfTAFHACPFdZt3Ka8KYR4zPNjlykHbG/OcaU0uW+9pW2UkYyu0RcFaR&#10;mzdo1HBzUuBMK8LH+pIU3m5d0ceFJOg9lXiU4VAZsvPI6Kj039S3nG6OWVbBnmclHe4TJToLpw5w&#10;tqkZIsEvFMInScvdhZC/5fWPNchZixchoXIzeIb+K5qdc/kAwpzkiWnlrtKUuRlS6YL3Zf0GyZZY&#10;fZ0N/nN0aIhoypYrkuQtZmUNNsuEWrc4+Un3M6gObxTMW5+NyOeobUcs4SmWtPOFm+WbH8Fx4xcA&#10;LQ3E3gqh51EOA589PvPAsYdod30QLueHAanJxdXXCF3tJkNfb08hrBY63UbS7hAf6vwjFReVxSu5&#10;ZXUUBpy8dIr+84HbzPh0UlOHC0NrxTG8jadqu79qeWoz+Y3O2DfCypAMCQcT/LFz9imP2eK2CaAz&#10;eeNrHZ/XcE4g8f4LstxGXZnIhfdZgdvw07DvBMRwJksTk8Dy+W9ZevZltPdIYxaP1KtdrbgkXYuw&#10;icF8RUcWwxxjaSrSm7Cxt/ocMYdEIODwTeK8tz6nluMSSdPPb35n00hPDF05Nbk8MfsUcDzl7UWB&#10;te6t8yz1z8IZFyC67YzlgwM/eSgkieLA2EA85wlGvA5BidTrMIcost4x1mJBzFr+/ODey4ccrTgH&#10;srOVvEYBiyowH5O90zkpLTObOYuNQfg+sZozG0uXKOxskKtngNSdFg+z1Lhe3JWFcC29lgPWtSbf&#10;cG/fWauki1Te1JhOqC+9bERwahUwkaIQWmvRhNyFITH4iYyTSznzMA6NGaI7/omy/yu0phRrdQ6U&#10;rS83rWlwNNrXy8Eg695Y20+B7y/+s/c2WaTnR40QZZlI22FnCf9tNjMsvicdOaLGqcRs95vDzdET&#10;dTER4SWNm8DXGpK0r2AgWtyta95zn3fM+6bp/9TPOLY3Fy8uGM06nwqTLqvNpshw9nsOBu+XV/if&#10;kyG3GwlrMU71FCcSoXS+SlpJatjfeTGswWuOJoOq0Rbkyv+3pw8HVDix2LOWRm29XXa5K7n08HED&#10;w38MgOSa5S3bAgnNny/g5eewAuj/YHc1LKvlSknvKsV5ZZYdys54H1Hc2frGySatYcIJC/3fUeF3&#10;fS4cJcaI2whsgnQCNz7UfeacJNPO9yoe/MCveV9R/vKJKTqrmGtrcQr+auNbuVKn61ikn2vXF0c5&#10;KJbFGWVaEOXGlwpR2Tet13vBisf4pSFIz357HdtpciN1RKhu+ttskPLaDBxefBR7OQ7vly4i57sa&#10;tBjq7cZqy9vmNRpOaVpWBl5IrX/cUaN/bVS+O5xJpLrKC+wYoyuRzlH4R7PPHtnxJ/NnLMrcAGZ8&#10;oGZ7MYC1Uo+26oMKKwQNoOhzFUwfXuvhdbL8njijwWl/ScgITzSp+rm/sboctoODYURepodotDm4&#10;08/9YCw5RyyrN+RxxO0y+TPW6+tsmcbKqkdOJH+2TAo2s47t02yQP9HpJM/B/05Y64KNt19NJQLi&#10;Y54Mcbk3aRXpMdl7rIFsey2C5yM+zpQR95d+EKZA7UaWOI9cikbyKGDPsiuDWKd62uJLy4rXlOp6&#10;7mu34dn8XXHvkZGMxQlDSmUtTmftiK1wXES9xdcz7B5mByKrMW0/FjO71H/1HSszEGqC7apc2IPm&#10;+i9XdrX9qqUdscBD42DwvdDpz87kaeZqk+BJsbnyiC2La0fj88jcjICQ59x3l1gbWvv8AAABJBzF&#10;aQL6sUoDDE24UDGY9CnYgKYyGg7cOQnlQd5aYYHC0BOBERD9IWt4gwAADEEgEoDAQARQwSjAVEMH&#10;5WI0SAus+CTgEWhgAGBYMNgMJgMcQAAABMQDAAMAAxAAEAAAARQAGkIAOAgGBkAA8AB4YAXs72Uk&#10;3+rp7x2/HqnBUR02FPikHCTFQEB7QyezPeuIMK3xVCbF6owLSU41ymPW0OWR3NXAFbsaAaJUI1GA&#10;ViEmD0cPkOUmBsOHNwgdTcbzPWg/SGQKouSSdIeWEDdMeIG8uB+CESsUTuNAUFAaQJ4Jjsq2JmDH&#10;vEAlkEJzIL294GDyqbL5FLinRC73YEIN5nhT+NheBh5KhyGIcvqwYq2g9xuKQNrNYo5hFvlQIHGA&#10;CAwkMBGAAICZkwPIYbBgxxGAYACPMAMYgAAAwAGMQAYEAEYcgMBjCAEMoCIgFoALAgGjARAYg2Ah&#10;gYg2RvwlRLNmEagQYi150OGaewwud3lzO8xp8hz3NFzOYfZ2Uf/uAE0yhR+RwWABkATEoF8F1GAT&#10;UACCA8CJw2K9Z4eZo+9aWkOWdZk9qYF7knhCNngibtRcvk7jMECWv6RC2SM0hgzTL9wTjTqB3xnk&#10;wVEYhmYxgpnBhGrD6bw+e7J96U+VcWHryCcEBOnSEZoBQQEUABDAF8J3p24BTELRo4McdnZUoAkI&#10;syILxNAMGDW8wQRgBAAYSYKa8zAAAogxqAzEIUiAAGYbZmIBgQAAI8AmAEIAEPQFFoAG2YAQCkAA&#10;gMRAAIhgbCS/tcASxesc0+5GiDqZOk/wf0YhvIk9o5h7qJmcenwSqRlwbDdunYDpSipRQ0iZMhud&#10;hg00ejBKgWM0ta37TFf7wpTzetaJaw2ZG1THgCscM2p7CB3WJ2QRTBKhMkLgAlsBAhGFqdkHHYD8&#10;46ESY8OYLjpJpjRICY9XCYJ4bh4/QUYSTHgCKAZjMRybAcQMBAUDYIhgFaUM1jjCaaIYhMMgmIIA&#10;W2AAABEIAg4COYCLGAEmC2JgmmAlmAMPAINgQACMB8QMTUFGSTzxk6OqVFljHTLcNnNF0ZCJqAeP&#10;7eHbFKd4HIgRSS68OV/OmnGaYNnzJwFbgt15BAWHOdaxD8brAQGNnmydluAKaBbrrSc8+agfNQOg&#10;mjwjg6FikEhgRGAp/IBW08DHwEMEG9IUZ9iBstpWLT5qUTaMO/hWDxmWBAMBohI0ASAABZxkMCMo&#10;8+RKhr0gQGBgGC+IFnUAIAChIYEAEcgCAgKEWABRhlIAIwADAfl8YBIglpg1w8KsMCOMCBAEgAwT&#10;Ag5KIZXQPpLaJLDOObXCzgGfwInkINKphOYYZ+5NlAQjjb4MQw0sR3iw2QYMgi2L2XetxntgjeDm&#10;GgYK6JkWwA0JoFgbPJYonzbD6Aog/cDJqiUKsB3sFO1P0uIV6s197OpjUQpjHmInPHRvtITByPyB&#10;0Dr9YGDi5ScuxxiuChGBo28sPV3puHkeBt2qSKiZOgXpkvY0jOoOYY9Q1V3khkOM1HjARhHWmaxq&#10;sAgMawFkjvnndaTEboMG8PgeaJ9AQHDoX4AbYERaAGwOknYxWFIeWzwEYAtqMV5RikgwsBDf6GII&#10;wEdwZmLGSvOyV6QAACMQAQANEAjABGABoAIwACACYgEYASwBABiMAAxjDYAI65sC1FhgT4izHYK7&#10;sGyG7TGIJEb1utrnd0swdhCxn94GgDQ7xcBQ88wEFNEHG5B/eGRfN0zcwMKEqcxEAYZinir2UrM3&#10;pGBpWZt3wEPeoKpe8GApRjmnCIU29Ms4gVZtGIQNhBxakYxe63eHC9LtvuFmxkICAJooWUMOMDOG&#10;XzrhJv7qnH26TObUQz//Qqs7du4U/PCQND9fEpcnnyQ8IjhDK+QQ16fMa5zFnYZsCA8M3DFVYHzL&#10;BT27N+XPLoAvfHpFkC+/PYRSMv2+mRs6ZnmMYCWUQDS+YiCwqf5HgFxfdt4GWCvTDmhDCTmAjQAz&#10;zA4ABTACEAAAAhAAAAAABbAAMAHKBh0BguAGqGC7GAuAAkIAYAKowZRKA5URVaODwJxAB24mBRgN&#10;TwA7nOO14RuT0oz2mhHl2eMzexxvUsWT7KQQsPqnZCTlH/EIK2IGSQMhFIotWLYfJzHOh6ejVbTi&#10;KVU/Jnea8jDUZzyvZLdlx0mBwRABUB5UU9zKSIikH8KxF5dS2MUBxhoM4wHY4hIdey5MQkkCXGkT&#10;HqcZcrr9pcoAVV9DmcBAqLMsl7t1v/oDQbFswhMlm752gCoFwt8AnWIVZdtGhUkycwV07Hhoo5g8&#10;IJRnKaO7t7V4CzKCjJSNsffaEHQBnwMGNBsQQ7P7ilmmJDVdlRXqG6hRvrzNWSrlnh/C9t+s6CxO&#10;ICMUUSMAWPMesGLAImgYRZmkgtmNURdLkfVHrGfgBHB0ZwxIxgAAAyBiwAAAAAAAAAAAAbYBaAFO&#10;gBGQAlsYsgAgYwgABAAEMAAAIZgAAR2AgBiLiERZiHuAx0YCqM4rAwQmU4hAiVi4DFAegBR1YRcO&#10;80UI8gHgJuiUE9s1p1Sh7/jgM/6o/EUvgdiSAYBNFuBph1m9woMPiFiilsvLlUBtpIzwVxsSB38Y&#10;IlYPHWCSVk6E/Fe6l5nkVUZGJaAPlnHjPlrbDnCf1tBqyi4YI8PfoQbYuo4A5wXbtzzBJD8K2IY+&#10;LBhesukB/63Tw98eV6PE6ULQOJyRBPXHm4z2CG8DoVYtVx14OrtYNj/XshEI4KOj/GIMhvGAauLk&#10;qgbkdgKfcYSNgxxyYF+axugeCd7JekYGG9ZQ+z5ZLKbBJLjbAexHgSNYVxGgBjo6qNDqrNSuxsjn&#10;PQclCnwfqwGNGjlbwIwdxgKM8fDQRoAzJAyOAQZGAKaHEMxbNvoF+AL4+mE3QJFTTV6DB6BLAwUe&#10;hyAHTU9ogjiePCofPg9LTo6RjyiDO/6TTsSaEpzCYgDk1BkH8eQYfaa8g65Z/CYKexKAAap+F6Hw&#10;U4Qc0SFnfv9ic+iYgAsTR0ZnmVm+xAgBOiYLLMNj9Sc4wp9g/7U1Ya25bPuF/CMfoGRhUxaFkFk1&#10;qBGAz6d/9+Te6kMWZE6J7HkRT/msYMgOjYzHOgpfMBVqAKSFskRbEKZieC6x2eHJkHPYuLbDLOQ7&#10;dQa1hF3k4vUEBkSEKSRZlOvWJQjDMANLxgCDtp5OUxjgqjIAheNiRMuXPMGEiHPpsgAKpR7Fms79&#10;9ynoEa5ZVqMh02BAN4Ax6XgmQRuwzjInPHFgQ0SS0bWCIHxC2IfbMVGwSXxjJWFWRc9OqtmjQivu&#10;YxYHVC7Jh4U0BEgGGfuS8DwsKCsb2TRjyg5ZayEuze+eKZmYPpvTMoT+zqwCiaoTyUCWnhzpn++V&#10;dV7yKBgKpeUS/SfZorswGaQOAYPgpTeuMnHwAaV2HwRb9nUnvYAD7TCUDmAAKh1cZGgACtE3QgRy&#10;E2oDsas7gHBAJbkFAAAp94F1ERZEFamubzH7d3U2lubREBBhG1MLnTXExC4t1ogNDoOwQPpteMVD&#10;thB0YE5yQwLGKky27hLa5O3XTnHwmRM/SAwAEwECBrxR/4uFxJgSMiQg1PgY/ZjxOycu6FrVNiz0&#10;vw6WoCkd6bWLwoO8j3S80u6DMLySZkDVJDYmFgTogmH8Bc2OBEgPCBYlHgcOYinJXcADb4Kygn4o&#10;Q8Zcyi90T4ZNkCy4jv3+wPTLbsnxMuKGtp0wc9vjEhgqmnY7W4MBFGNZDf4O6KQm8EISSpQq88R8&#10;buNC2B8tSoxRAIHTM4TSULdJ5jKtfL+oK8srVZ9DwoCcxRRBJ5hx1OjtjIbCQAc+EwKwpy3Cf9Zf&#10;P5empwrE2HNfeB4nFY0uTgrGCgli0w0WSOC7XxNsEWZWwmUID2s3lOwkxTGx7UQ+raj/d9kW4KQo&#10;yB3aqLL+MYPUA8MInaYPLL6MYGl4NsRqQ3aXdUmhRbFAffqPpi/a8ILL81Si0rwQIeAaUzrmKpAB&#10;WQQUHPNkyprkp7jAID6flqPICPlKIIiAvAVHaBROhfCeMS1A+EF/S46MAZohcOTUNnPLsdmNFIOU&#10;jp40nxwl1K5C6Alr6QSjic3Ij0WRWcB6RGQGWRipblXAC0FZYRvKUIfmnUXJmESuyE5nc2OFjl2U&#10;rhPnIgbwHhaprodsGhwVsF5qMlZlRfMf1mJDde0RwCmHBjBww3orrvxlM3s9b3viPL4Mgee9nshB&#10;EORBoRAhBjHcXvUw9oIBHDiqollunnjsTZcEey1U68TT0+5ebMVgjRPMZFs5pJXW+p5GfhbbDILG&#10;gCAZTzx2tXfyy5X6E8teCdSJ0mB2xt/WQg8eyYYUWbQqB1BQKoIYqYdQCFhiAMwAasQAmBrTDccm&#10;oQowrf4PBGEFMhgI/UoeAhBOumG4GCYr0CHRibwWgeWHnj+hjCDNdQfrFp/ppvGspA5EHbBYrsLD&#10;WArw6Ccxk8Od3rt6BoVMWQgAo8GWQSDHEwICOEVUPD1MnYD6fOBWegMiyCJy9Mae6w9hgEmmgCqp&#10;A4UwwGDG2BYegPmQecA1LB6ahQ9+L2UsHoUEZtO8kxBF+0CV4fgqHSMbqPnH1f5PGkFPQSGE2EHY&#10;D6AebFntiPj5HDc7MIn3ISvi0UYe6KeQpACwMigGCmYCOYJRRM8BlAQGgTMZES7sG2ju4Uqyfwns&#10;W/sr4FpUKgI+A+N+kUxPQPQfi42ekgUSRBmBDtnwQ3sjUTAmKpdi2BWmOZeKPCpQHij1Ysj1w5Hx&#10;4ef2KVvZiQt3gxkY0gauO62Bb/iWqUbQ1RS4sIDkwaBeEakMDXI2hcHICq8VhuSn51El/QQ3Zyg+&#10;Dqfvz5KJbguYSaac6vPAEJAAHgIi8i1ngMYVFuPj0hSqe5nwsdBKrNLfRlQWVZjfL9rnpGi30BWq&#10;DB+4CXmMra0MBTABGAAAASnY6FBvCKNpEHw4OFTQpAFLM1KBtyejtxoWDxH2uHEmZq+7m0UPnDE2&#10;lDFdKTbih0vpKfIT24QhhSQ3MSNeJUq0w0RNJFEHILtMSp2rqJDkTdo5c4rEV57c4SRJOv+qmy7w&#10;u3CEqXkKnQ7MV3U6rtcU3M6pfiWRN6rJS+gNqFWGMahr3Dt94JJtY2TWPm4EzTLIVF04wt20VAWL&#10;j8QTxnN80H6YqSTRG5na8qjI43WWU9KkO8ioqMTYUisozxLoozkOkavoV1UhypEAgZy+RzZ1C5pW&#10;cgi29i2+XMWjXDw9hDs8oRRA+jSyhtBQ6R6MVxJRnMqOhBneVcgdaG7o15mxWAAAASokiEQkJG5T&#10;zQSCRgQgAMYAADEAAQoijGMAKIYFpsLcZpAdSJAArAAGAAQNFeEARXDqKOudqe4aOaAIVJtDY3kC&#10;CHrEWFpkod80WDQ0Xau+NMEI1MZXYNKeWyrcAdw3lEV4uHNFVRChjYeKk+5IyEFzy6hECQ1UwoXY&#10;ItbJ/P9zSCM4uWZXnaaA7KUYncSKPLE28myZkyNFC9hfzJ7QltWnzYX0SMIE8VIwtmuwTkbZMD1h&#10;3PqS8SeY8URSY+Ljw6DjnMaA0G4cqzaZRnBD7dN5fIPidFhok1AtixI7gAAAAAIWICpiLHK00Asc&#10;e3UiKHFsoKFefTlTsHEQgkFNQy/Z3HmNi5VKFOxT7bIsxkWKOMhkGj7FmHzHG/h2Ri8fG5vEikaZ&#10;kXBwXajIiUg5/n60uUvzGDy8bN/cqcyiYj2ehno8ZS/zwvULTbGINb16zfHc3Qe5aU3b74NvSUcJ&#10;hijiRHBRxxoyP+1AROWWSP30bLRwQcwOn93FfkkRbcxpNdJMuosx39SY8GVe0/APQ2OP8F0MUF6A&#10;AAAQFJDINuKgkWFhjiwiiIOIuo1xJWKaL0PJRKxROJjwPpF2qacYUv1OumtkJFJYsFD5pOTzzVNP&#10;oLtHeFNJTiCCS/Vjp3Sb3WdZZKCFu2shAEDgDPTEmu7DiRFB2emeU+3BwmTkgZ5JcAH2CBq1OuWu&#10;215YxIAspS0FbRlc6OkYAk+4y+VkLBt7ifHNapqriigN4gM0Y2pIIZBDK1x5BOZYCAQKi7Qu9/EO&#10;mspYitmbuLZ8LEw048zIc6G2qc2yQFByQMAAAAAEpmMjs38oI8sE9seVtXL72QbQB3booWnKEXdQ&#10;74Lx7nEXCXgqk4l1jWzqXLycoELqxDY0A/cSkd3bP2f0Tq0kSqqkuEGqmeHdo6E9UvWrdKuV3vhn&#10;K3loVdnW5WJngHmrUI3E2EQhENoCnra9JoqYriydacJmuzXqYGiKoW20TYmEQBrABvHNx6GWAl4c&#10;shGkSZwg6jIsP2zuIJHaMg1mxcQNF80QCZ5B7wAyeTutbjVm0Uvj//2hVlH0WmNGgyAAAARJACsz&#10;ABFupqRWUUXaH5rVtNprQWakpb8ca8e9UeJZGig365+AynOm/A7PWtVfEj/CzANSatpvkLtKmkXN&#10;TkaMWIeyREyl/GRk9/ZKAId2erOgHXlR9oTewkMKXhOWjedQQjLdaSjYRATAAk375KoyrbFzVKe+&#10;RlEpzlM/JjX5m0pdbwA1UuAURFgImGHZXVpOeg/sPWq53XkWrNtns9X11h28d/iB4jkKe9xDoNZa&#10;yRIfJAXGFFjAkID4AAAEQ2QRrseprEIhNNRjlif/p9M1zGMOqK7H3zkIRUzf1mdu95ClJK/XQjf1&#10;7Pv4+JQYVCpzp1AxaYrG1YRvbOrxL0yofwhb+75HgxKFCIsyeWOVy9vuRRb6sbo9P3vhxRtJTWFo&#10;tWqPmS5T6+hX1hQclIaUz+Qo7bE1U65wvVgymJQXEPlsqwL+MI73egR17UqYFJ0TSP9RWCrWCDdK&#10;5meuI0zKTnjl4QQCE9PLXL+RYA9yPxClUl4FlBZCkvAFyCBIgAAAAggfxildzmlBTZnCM6K2pt4h&#10;xRXxjSNRWYVurhwRuKfMXCukkmiwDiSLGM5HdT+sTLEnHxMtHIqW5PezhOYNaTq4mnMSwYVhpqER&#10;ar146L+2/J7tHk8io+oWaSpC3m14OVKH8KbehRfXOo9VXcz8V32rfOvUSxXLFo9NTH5bujlXQ0Mc&#10;FgbV+uGWQaLDkjHpknKGw+aMG3veivAQQbb9IBwoHTSTCCAGAJLKAlcAD1PATyiULYpEYnqBZYdp&#10;SECVsAAACUFhZiEKUu1E8m1x6Zi3/qS1p2lpHdfs/biOFGCRrS+lTnEXSCjNms+16M3SdE2CS4UX&#10;slq5XXna8Nl3RlKSUQkYYWUj50CogE61n9BBLh7pQLsUDeuKLIihC06GKOACQauvTzklAqHUmy75&#10;cAFVbBNmUXKwRogxiZHA2uJIHJSfNzWxmXeHc1qnziB6tsNNcAYjE3NqHiOnOLp02RHZ2SpX1uWl&#10;+HFb/4aApeYCeagHKnC2x+6kuhsp7dn6KIzWuOqR5vj4qL5ARmJzCGZih8wAAAAAApWaTCzSlVml&#10;G176nzDQLnKkykAzhKE07ibC8ub6UhBM60Wt6BgWTbP64rh3KSJ5zDJClTkGcSgXO7yHNSSVeiv3&#10;kk8AX8/jIP9fs5BipE9R50A9XaJ16UWgMOjpPW6bYdLqT+MUB8zNU5eQ9Z9EKJUld9YK7PlnyCEQ&#10;ZDNkI1VQYIEgmhNv+EwiYpjCEREH2wVDmEQ2FYHjFSpzRJuFCi7SKDIRXIUaUKT2EwoCusUWUvyR&#10;P+mI0rLLyPJIDIAAADTCbiFa92oUu2utWzNoVln+5aaB8Zhaqy5Q8VwkEqoz4qkdwEAJzS+kOebc&#10;lcHU5TlONX0fofudcXTaE0Ouc7/tH+TKWebQKDZOSehECwG6RrdCqEjffVEAp7zkQXGCA/HKI4fu&#10;NFHLDIrIA5Yc2qjAYZP5YAT5gU5eWIMARbpoBPYB9QMzi4IJDAvAfvhRcxskxnl+hWMawz9NgKMC&#10;YMxwzUy3XOgRsznnil5WLJk3Wizt9ECmJPnxilpsin7uciHREAAAAACUTQaYhjJFvGBp1JUTFwYx&#10;G/T/wK1N05S8CS/upVFBSIICCnGnpt5DmMUpquiiCyBAzwKC5PbFDfKotS15e2DfbAD5m6cZLvwn&#10;vzPLXwQSFY2vLeghc4MjAhXeCn70UakSCLIGR8IUywyneW/L4iICrXSVuFOFpkTV7oocjluVs8KN&#10;RCV7nZ4QwMAOuYAHvFBfkh+uJHXKv9DbuXVxdnijLZ1awMNkZiV6PVuZ0GIywlGCM1AflcsnN045&#10;6nEo0ZUckXyVbl5AWEvJAM0wAAAGQDVAApmmIQAAOLm3sucSFRixhJZYZMoE5w+FmSQGUcmWm7dI&#10;VGvLrLyDFThGSSjXl3kkzzmVuKpUv105eHKc3EuUWKnz1ZYA5sCJYrTkEY9TaPpiUmozLdhSsTV0&#10;jOASF1cmJ8SeNEUbMfbAe7HnCuCIcHZwX5O0MYgEHlT5/wpCraItLSxQWfMLHHOjVi2IIOwGwci9&#10;sHKxQcmsQWnNBMIIqmOAKH31ANTPVZbBVVzWwWtHWtB3VMKLsIZnAOKAAAAFQCaZjAGgAAABKxim&#10;ZIN8zEo4ZBxeTHtHVUfHFp2jRsE2mR4WI0ZILDhOjnJfNGm7DqM8nb/we3cm5N8OonRUJPD7RPRo&#10;nwNEyCv3ckZwb/dBINgrpR5Hf2QqbSCpLSv/I6o4SJG+OmdVHhFGTR8WHDRpJUTZaJwASRBRRBSE&#10;QrViEIAtNKiyQIM1bXq8EFgBcPkAercQmB/Xg4AroGklwDUHoKPmd6Snn+VBP14DJYHSOWE0KvES&#10;IEoaIkRgOas/31Q0wujxx2jv5AURAlhcHIA88BVHbdOE3n/jwPiGqwq6Z0PTrmfbWVqW3w0G/UT2&#10;dHPfNeBkQF/BC8tyDyVnv6WfJmNYj0xnBOOUUoXkwG+BquYUOXsCx7yAyEC6DtYtFPQp/XoGEEDE&#10;QZLADL4OWekcyIqaC5ACUJHv7qJH5jBrQ2NrB8DAh2fat/AftFruhWpFLtp4qFcaDn9q3udrGqzw&#10;Ccu9eG0xMrJSLmp5v8gj3vIYLFvxUWrCkP9wj6sfi3/g/zVFowLuQXZKGAhIIFZBwY4grwg60tet&#10;gjW9aQUWL2v4YPAKry/yEhsieZDgCUG/5aX76pX5ohXfgasPxXo7S/kMk5El9keW0WmAN7ialEzw&#10;oFfJ/0LEQZhKEoiDAUJaZDPmI7BgnByUk/qWTscgl09XQgnlqqaEnRlj42vhehussGXWMUty50Wg&#10;eIYWm/YL0163J20cRbsAkOPw7/7v/v74tXUCmzuzVsaWUK6y+gKbX/8FKUv8Lk+FWX63l7E03IrH&#10;6/AkUzl/hWd0t1xiUoQCEO3ZeIP6LZMrQD0BwP4LsE0rXVe69A+DRdIyxR51V4ITWvzIZMMLX9Qd&#10;SJDipX0Wv+fhiC3yXIdM/E10EasEEUoKImkwebjNN/zUzE0sFq8dsy2oiH0nyYalRHZMbitWIpLl&#10;AtKLolNVXRzyM+46jRMiHdLovinTMl0e9H9h3E3Mm3uxRzttZkReQFNcDgXwPq5Oy+to5B+9YI7h&#10;LEae3iJ8xuS36rpSHRi7750eCaJFMzbkfs+YvnCpJw1SKixbFxfmnGjNZ8Wla6ygH7U5JrpTZrGf&#10;uDDHOqygYnm/J3pTuXe8nOW+xy0cUun2wXeUxewSN0ixyx7d8S1plEWuO48RiLmtgpSyfcWPf++m&#10;n349xY+n7+wUfqZGResR6n64obJAB7wa3uGI8uFImL8FP52ZTz4HAqo5SyVJ4b+eEgETveUZZu5c&#10;Rexfu76MdWuINYL6k+BHCFMz3cH/r/o4mzT8xF8bwM3gT0ucQfnLDp9iCyzMBX4u5rMW42h/z9X/&#10;7kjKMiW4KAteSYmych7u4mfxNRvtWgSfBqHs3X2sw6y/kUooyF7yrKPF5s+U/G3AXswMSSeY9lZG&#10;RgcgORmZN3VGc7TB5o5477DNRS61rT+WBuS3PEfwIwlmT7vU00m5xoyIybfmPgNXMI9v7wgdjfsJ&#10;Kd4URKO9J/gNFKaCQZGT++oozMtI3ZRT+jc+4FCoo/zlTRb9HTS+v3JZ/XuRT4LYyC1hG4bFjPsm&#10;AyCfR9Hhe6j4stHn60urca1lJC+keWfY1ds3CxfH24CvswKXkblWTftr1rPi8mwKeWJumjH/pTxf&#10;tmo+D/J13bLD+qiiMWDTxxoxRbVP5cUO1rcK4qKbe4leoghz1L8s+xERGZkZmbN7BFieXU4EMgGl&#10;l+45ZG1sycPRIJBaJUhYjpi7DB6FhUJNZTNR5fijdHHm44SCzCRM8cuZ1TEsZSQWzmjebRx5BY/s&#10;uzYOL1PPF20yy8kSy7D817DoWpY0UZG6BxmxxxxvRO9Z+WVgNlotlG9svR5E29+GKknov2iRVWc7&#10;B7+9irc65/+6++go2A4S4AbU7Lf1D5lhLT2dm29ceDrM306MHAQPFjyz3wkmpd657KJR+zK5bpYk&#10;SJFo/DHN7GqH7xEuj1bqO/HipY/TNY9dX8R/JGJpXV0cp9b29TxE04gylyv6QgMx5wFqaiw1V275&#10;7zEoywUbfLHguU2XZwTT5jpgF+7Lyn6gU+kU+T6fyI8NFGqyXNmB+fEHPR/FpyvZamIvToHIGNLH&#10;pcYeDXouNQXR0cQ1G3sRo2Wd36Rx86fYp/9/8V19tNAo6dEwO+XADRUXhabrIpFHG7Q6OUutI9RZ&#10;lFp1QTgtWLcnXBU+Cet3WF/OVBOJUl2ti3x0HmUmc+OUpStsxF9cNny21CGETKKrqpdp+s/AaUyn&#10;n1NjzgYX1CqKdFFhLxuZkTEUYcQrnKhM6TYohRefUYK7siW6WtGxWiAciRrKBRA5sHQXWurXRSfX&#10;MUVokWMb/K++4UO1CWXIYp/3EVox/xpyJEEfF8vs6qVyQKpiQWNvRUNnKSAhvRSfs5c0E9FP1/5V&#10;Y4+g79V44usb8tR3EkQBHfMaY3GNvCqmJ/VGarEmaJGQi0WMLiwvr2Euzkkz2SKXjnXOuUpSnOzP&#10;lEZ5hECHusI6TRAFOVwbKGcdVUhe/JfqVyNluFVUuKMrfMqtdRVH0w0NCqOKKEaKhotnYXBTjYeA&#10;OT8YtFHD3zasnHT3EU6PPHYfMtEwmKCq1DBUPc7ofHgDDOU8VHywzEy+6UGe7NVFoujyTw6PeilP&#10;O6OZR13OAPhIJHhdbxLPwJ90Uug0zWHdl75iISVg58E5Hl02TucIKMBohhxjiiZ/l9zzdTcZnEjx&#10;/Mi90/Ymn2eKJut+kom7/xe5FHnK4sXzZHGQ8Eyc7h4LDKNnkLGVHvSRYPBxyx8JUhGKJwjaN7Bx&#10;y20paXA41mW/jbpcEBuj/TnRk5MVvP34jPYUGb+Ywv5yrP35PrnOfeK+2biMKMWB3l3eXIeDVHv/&#10;InNo4MzL2W9ypJT1VBNZhEwDl//qOXUcn3yrrGqfBseExMUUeFcupJCcoogPJm481s79yq/xZcqS&#10;W2NPhSjI/IxL7Mdy4++TGzKdJCRz1O+Uusg+Q5XE98xpjhVTFeRR4ab0YXrm9aGPS+VqIQlm5wE/&#10;1Bt/U6a4IBPxJISJ4bKOMWAoLXtoqXooVg83KEyVaG1gruDgXm4k2Of7StrAt8kGKCVvPpfWc/o5&#10;5uL3/orYgJGxZ9XGhTEkxNHlTibxxRomTTEMuRxFtAnushlJ0DWtaVpfAirAmA3UX4vP7o5ReO3O&#10;3gicJM+nwvorM71yV1P8ZEOFkuTWxUYu5Qqbtb654U5JmEeaBNOagyBWtKUpd7cF8V5t2oorj4sP&#10;Cp4uU3yBhM8yNGQpMWg7S5rN+XVG7Lq+9L0ct6P+wr4U/gnwk/HlHgTmVqe7tcd3LSVyzrmruZvg&#10;ixBCUhCBapqcmBmimviTE3x7fepdCjizKPjcU7qF4XzfCQpjYKRRlBH6uyllGJFkn1qpyhbM814Z&#10;SjxRz9K+m4NF7OjY50n84O0pHxIKLotGj64y3SJK15NEoynRunItktguodaLRTxet3XdyPzGepq8&#10;UaXM0USrocX6sJLq3Y0t7R8WzRRaMqjylv6hrts+719VMbaLvploxInRopYuY+N2ii2SCtc8c8aL&#10;AKpj2ySi9jRyLML9t0TJtFo0NZexbS74dco9omp0pR5Wqila2m3MFvIqXGc7ynSUvFTdsrYhG5ky&#10;kOGmO0QoimO9vFHvbSgzPJhWichRSjKOQSZHbJda1pSBbwHuDW7JloY2vLs6zcWsYpmm/5FyZUWn&#10;+nanhLXXTuQT88oO4Kc8Kk7KLsTQFEHjyCjSyQNL62721DsbD4NHJxHKfsa5K8y2065O5IziR/Q4&#10;uxXPmsy0GXYjvAi3E9bJoliFWMh4isGjEMTTRPlLJOPFPo0XNolae+5LWnblt/WMV7GFKKx33Gsl&#10;5t76o+f6iE7wq3heweUqGV/dENj5gusghRZIVRBM9F0PzZDaYrnjUadGMkRclqIK9oUbRRf/K9Va&#10;5rHsBHWAwTru5mExo5mqmC19v+jklptq1pW8tLYDhoKiavchgcWNHERFGim9GEFjHsEnlt9vpUPi&#10;bPAa9DwUfx9OeJC2LP7iSgmeE1MliWGxsJMeIsoWLdCr0fBZ46fta1zyUjUKUiEXJtviwmITE3tW&#10;JInBbbGfBeV9FGP3cXopDdo8mdX32oFeOOLbuQL+Xllaj1AwEAFl4ZKVon83jqva9Rdu1PhdPt4Z&#10;Y4kUnt+gxeieWFNfKcDGc7+nFTsHnaK0TFFPpUV73kfITssD4KLLDx3pZ0XNMhi+KKOLB7t3ixnH&#10;9FEY9LNLFFo9N8qUqWJE/IDYuRT+bVpmp7ba65L47t/PpdXXATkKLiK7UfpqKtovuVR9+kvNEOra&#10;TRZkrLLWylfENkSd3YYSGhK5Pl+6JbqyEB3d9zyyIuljfKUtSuyhZRyvUvxahbuuQLW8vRYUvMUj&#10;2nLYqM/9J71KVrWtzOnSZs712oZTL+g3xYo8r3J3vxe09ssMAxhhCyXIBy3cQB9ItchNUovS0BpB&#10;cv4sA2k5lXdhJaHkJnPBjux+lvTMRHSrBBnbIdPQXJWGqhyT6Fp6AmEHj+UgSDGEZo2c0HR1zCg4&#10;XMITvvcCfzT5WKsW435aeaTDpW8ttLi+pMyteWvQqxc/0BAmr0d9sYg5fJ3JV4CCtBRAMFQA+0l3&#10;iHku7tQhenTJJWgEFoPbWQHXibTDpOKnYlsC2lzgV76ZLy11lBVjn/xIhIMKFWXixC6fAHuplndA&#10;f/5xSyimGVAFQ63w24KjOZrLWXnvED7ZPWB+TJSoyYJvQxFYQMrwq14gHK+QOx5RHgVD9Ag63KQD&#10;igi3JXrW3F+20lm9ptYMAdQjXN4B/nob3wcnWimGf4gQt50JRCZ5LS5b+losihuQ+7jN6Hd6kVxc&#10;ahaIA5N9BOCwRTMyiIvbgCZCSyP7h8NhY4SvvpKuEhoaKK0tFDCQCQjRnR6Ld0QG55RV+8cFCtOi&#10;QlcVSN6qxL3X7mKKKffxT25PITFxQPl+gLaW8+n9baMLb5RSPYBtYgrgEluSRwZG3vb9me4io3om&#10;ZU7H3WbaUz4e62Tmz27UQ7ddcpQ8qflVJr7bTesSlfWebxOUTEfctzwbZ5tlu7y2p86VeYtN121C&#10;XeO07iE5dcvCRx4kWJF3XKohl8yn/6jFcxv6rq09JFtyMgGxQSb51Gp79fJltt7UXUWd9Il8WLyb&#10;RFXaKZ4qtMiu9vWJKtCtW1VGRVNJ/giHvfbQESPpQ2lXf6NT7Z9tMpt0Raj/gaz8d+YbMx8qaxTC&#10;PwrmqajUUZftoIcqNsP6Vtr/bONZYaWAgRAej7Rc7wpMI78IJrdC+1+LDBe8Q4sLuvCRkWUx0F83&#10;wAQBlNSGXf6CXxZEAWlpKeeZ0HVurg4C5Dg/UC5FAg7VNEpINopi1U8aCvTaLz46WPl6blepdIPk&#10;Egt9xxjmM/EBLokCeStbu3VW72LzA0VtXQgToUE84AZpO8F0VTldyEWStZBBP8AYUAgxw9C74AlF&#10;MSBNLm0r1refcjK9nmjybngCfLS/vhvEgZELwgz1R+fgIOwnv55bQPP3ITs290DGQGJDD5wID6ZO&#10;naWt7abd40I1XtPIOYWRAY6FR3nKCUXp6qBPm6opKq1goTy/CgnAAtM0tacD9m8ZrYx8gxw37zDA&#10;QhrruloJSciYCm+BzCwjyriFIIkg8temax2NDSY2cUQVNNZ8PJ6kTn2PXbV2j9AeeelOWw6FWBWg&#10;2CNemIqJkzJhFAcWOcQWOHsq6ykGRIVpe1rK1SrZpwCKEoBbuMJRMPP0YyB1i0aVat8vScKd0KVp&#10;lXqc355VzFziliZEtMndIntHluZ1TuR1apFH79LtTc72jVPbV/eVrFb+bW6JjYTVo9VtE3dzJTa0&#10;qeIpvhdt8/2dLPmf/ia17gvRN9pbT7ynPpfXzjgxgJ2RZUikTmFUG5+2znCjwi25L+CKr1UcTo83&#10;lyDSsp3FPEyTVUtG/LmytfQjtK7nzo20Wf0uJpNTaOVJwm7lT4d09jTklFiKnvJi7IteuWHiwXBB&#10;FiRRRmTCV+sVs+qnbatPptwIqGD8B7rog6lcFa8OUNvnw9A6/7BJcKBhcTFz/sz6BfZFijSFk/8D&#10;EOvPvyBUhk1iYTFrMUpPkONeUZzeLE9t9SFG8DLAe9zqClKUyVp0pSta3j3UVWOhLZQGcHw4TP5m&#10;VVrFIBra6F5e2FveALmgYySYX0WAgJ+/3wZyHrqPKrpgNxgl8tt5IH654d8ipfPj/fRUZQ6HRz0u&#10;4W8a4dikuWkWWOv5yD5QBk+geKARp1Z+y0rILGBGIIQpcADy6AofF5ZfpHbjvU+XWN28STNo13El&#10;BFdDBhc3+A/fAwgAyp5fjrRE29QZr+gUBGJA0HgxLOs2ddgYQ4WFeF2kWfT691o3qUj+FAMp4wnB&#10;jAd4QQYCmupltfgxxzHWW7qnXl8SxOpC+kJ2sAGK+n98ffeSf6y07a23A3ZXtxOXl4KLbehKKIYW&#10;XhcC8SfTqEzClSE5YOLu+GrFvKrol58HzPbXFFxwtJ1VK2OlK0plrY2Abg1Ae5TP7VZ0Gcv0058V&#10;pAuQM9kIXwn2wEPWxsZr5uBsNiLCSio+9Dk/3O2X1TLtIiYnaGQmpZQROSnWsAFTKgAxIocCB0E6&#10;S369JH60mYYz0kmpmvm19RC6e01rW1PoSjxv1bKvA4fD4kFy3OEiki7NSjvdOGtOZt+br57Zut/O&#10;Bu4JSh2y1YfdVOv9u2U3GJyTUV6Gezzyhc94qiph59m3V6iuKe6k1rbYtdJl03vvNIx0V5t/bUr2&#10;zp/TdERFU7Pfk/bYK1cS8+mhNZpEVSi39HspJ9ts9bdVqWd16LW/tKFdS9Sq3Ox9KOnZ2ewDdCwa&#10;iwWjQodKHH348ovEYDg1HjbpXaPTkxSV3/Q5J+14LuKVd6mWrVqEeGW4C2ksG64HpfW1uyjvb8/C&#10;Am6+hRjeYEQixgkkt0Mf73gcuJh5MKtC4wNW9C5GwsmgQaBAVuh8fE/CtaXC2DfK+6XBC4otb9p5&#10;AN4kF00EgKz7Bzv6qNIvIStb8DGANJNJzzsO0snJ5U/GA7/NhCtYwG4DQbWltNNP7G1Z4Q00ztU8&#10;DkbBZaKT4NqVdQqJN2FWmxI4devSuo/prIFiLN0mjkNWQ1t5wzTdWtbbpJG4THTFArQ+4AEoX/Wn&#10;5Y2iwZQtRscoa33+hKF8BTIGOe+H6Wuvqts4hiJTUpnjHLuEnpdDUinkMdFJQaF6CBYWEwkKIXiQ&#10;rWtaUwHge45plkNRRsCiJAp2eVQYpAJPxAUSEqU1rStMlh7jfG0UaBQVHSTygmFAQduXiD02mLIO&#10;16pFbaDD+MOBBIEFzgHLLLLV2A5mFBreQq6hkHbW7b6yg6PcYqr8NO1UtOwsZaHU2khWBzMPRJwg&#10;PL/PgcqLyOH2/staQ8/XpFRGC9luFFFWRxIqWxNJKT3lidPuwa1yVpWU2xFz6CDNRlJmSOmF2Gwf&#10;atKWz+dW7Uj/E+n0jpWY5lrVRbVVVHxgvppZVJtp15NnqrqpIm9Y2W2yw1kX2mn5TUbmFHWJ6jc1&#10;ScvGaSO/e/fItz+Xu+GywGwXGcVJuuqP21uUB255yXSuc7S8tMkDwbn/p1b6G7K4sU7mX1ReymmU&#10;Jkh83dyURG7bvIFlcs4A1r2tbQMW0dXloKD3KIkL7TUnW4+RJSv24nU1JWbmKqpEuT47iZG5PSjE&#10;ePUvF+UnRM7NTdtTdID+mkpttg0tB1aikD2Ishv6fgC4sCA6pP3+hitTw1kQLfn/DB2bDPcDtD1P&#10;+BGJ5AQriAQK1pS9L0yz+jmtPxbiND9TPxAqn8ICHBhYvMGdTqGADPEFaxkKJJ4AVxDMiMATFggd&#10;LkE85FCNL7bSvSlrnF61JqBuA99LeGZwuYP8RhRnHhLnpWy0HhcJMMW+CpiFzuIcOY+jWnCJ4TFy&#10;QUaHBxYa486WVwdLfPa6WQ4SFULaIkAqPVVJaW6Ca+WnppocrJWw+ix+zKMJvbXGxhqjZPL4IRwA&#10;P/8YXNFlSYYfDC3Xe6LLaGgQRcSpkAisy/s6e96dmrza8zuzJaQIefIPPKYndZbWSic4kQ9aUyTt&#10;Wv+CYpyxAlL0HKK5JoDUi1uglaeQpS0nA99K0pozeFtyAVoRT0AgXNb4Ai8hcJAk0BTMplt1Qr7A&#10;QnwuQoEms9ZsKISCTrEDSl3coEkFGf0EmB4csBAqISHUkIgIMAGl0LGvQ8tqfQkKpjeEN/egc1o2&#10;U/2k0GIYgeMTimwRk+vtfzLHdstZiUyijXnQuZAosVGpssJTb7yCUPJj95qwXNjlNlMi55yEoEpA&#10;sDZtlB6FqlFSE9/CvT/c5dcv1qAvV7eB2JktqXw+8y48J6X3UomzN/KT5zhMRqFkc+cB+22fPbec&#10;E0UuEZ4y7wuzLeAK1l1mf8p/jsvL0a7VFqo6si4PgCw1edSaCyUUF1jh2mgohiEBwchkxSiFEpZY&#10;PTYnjKL9LLOaqK+WI+E+I82s0WJbKfOTOQwHniXuIPjlcQVF3wJlu+LoAMZo+/C0G4Dy/CSifOe8&#10;4b3w1q31YLn8KOl/kc5nv0BwchKJMLCULXuIYeAq37bSta2pfrf3IObzJMxvEgnUnoHIO9c+gjug&#10;srpU4S6Kz3gDNteV/K9Lpy2eAbvUz2WDuxFbf+AbOVgM5K4O9IQNdSzoFrXrWmS8+t0EAKcLIGMD&#10;OhXZFOWlqcbuAO9pF/La/+wmyPPQHJhbec6DlnEKeEalIB3Ceq6LyQM7kq6Dto57HaQFEYNclK5d&#10;J/W4rW0Ywdh+3iCaxVHl4AVTEQMJCRqpDeqIt4ASJw8gT9CIPcWOJZkJlsDqyuQkJSPF2bVUHlnH&#10;Eek2eBK7ajM9tg50VavP6AVDFAcjQCkxEFKtOR0J0BLCEOXstj6gkkTKCSQXpafT7bMajmVAjlwA&#10;tvl0JajIBBDqAoo4NB+lV/g9D+Kg6XQd2K3j+D1r72nrksxPnXxHn+HyrPCQJ7S/oCiCgvaxphtm&#10;U3Del9q40Ewr0FC+ta5pK0tWsuS28+t5p+7pK+5eVCg3wsJ8J9AJ+LcpjbQcy8hWN7OTFHIIcQAS&#10;grCtfRphO4IHIUIj63gXZOecTOcK80B8rIgu2Z2UR1wnvQBtNRL0C1gWhgeBbgx3UNk6SVPOjFOX&#10;1Z6yyfWwhdzXyHm2vLa6G2SJ+/PwEQvTyqw2eqqeZaToMTnuyDSs04PH4Cz6onGz7Q40WjiLsgOO&#10;OD4u5vbjrMKZ/MCzP74CupFfcraUYGR8R1m88IgutjDUA3RIY5aNhct16kICcDs8h3k/aQyZy/us&#10;wcUQkptfugr6stZLhDuEUrRjAkOHYjC2PwcUpeGfm0Pt7MsHzqxZ6ByEEWNFNl0Xxw81t+7qqe6x&#10;3Q1lDWnLnG4i1TYnA3CBD9kRAOp1n97dTwtpuAoqjEIbeNtUUQtaZNLdhNtZ6Fk+5W1zbJcypeL5&#10;yGQJQonRcbh7L1OYq3NjikHvR9eJUccfDYi+/Rart0dGlRLGKit7lmEa2l/ejr/Wp8UAjbqe+G8O&#10;En8GEzBtsO9o19a6uFW5+r550WnwpOXGDPeVZQO8HVoh1D1yIxSi4HWJFd/PNJ7lv7ZhDvqmQMYl&#10;dqOWLcHl6Kjlgppd1Hooo1H5cchslibqDdp35CFHXE4h0Sik6BiivNPPhEBKRF7Uc7gjS291N9AK&#10;mpZYHJv7L1PHNLxfBrHg5Ym9u95iTdFni4UcUU34ttqgjE8i0GxI9HHF8dtlkxMHzSuw5CbKc19o&#10;78XC5Q13bvT7cIoxxPL2Zzlrqorbm6r51rvZnGMRvURTC3EnqapK1gAAASwM2xq/Lh+mUSV0L6ex&#10;CscFGexAnFyojMCyiD4ZEwPkIz+WZPDycLFixSTgK9whZZWNxuPBpD3RjQg4MpszN5c6q2+NyO17&#10;+FWT0NZ2yKFhWvAhACsv2CgxDfcefih5QqkDrNCI5wYGdlf/4MvJngP4+RVH5DPNe66q0zBfbFrm&#10;0U/DMsqHoGmJtaj/ZQaihFS3t6hxdKwP3sOKKQCAxc32G0PJj4e3A4QAEW37iFm8gWMEpwZQkCti&#10;OPzdEQUyH1ZSxg7nQz6yMFjPZVDJY2oPuO++DF96QTyUoBtEdW0yIZCTLPk02nwh0lATcyoN7zPJ&#10;I482K5PSa06Nb6JZEaM0RPQ9BkwHiWG5URdLCVR9SLQgis3jMZrWIN6j9CzW7nwJjGzF/oR0wHru&#10;4Dor/gQGsR4S0mMWGpmARUtZZQ/W8AAIPJnAAeABiAXqbGjQBQsEOWeIbHQEHOUqB/sTdVmEilaB&#10;M3YdRycAUh+egAAAAgAAAAAAAAAAAAAAmAAAACAAAAAAAAAAAAAAFzAiK8TCoRPIxRH8kowxGdyo&#10;1I+CcC3JAZ5YfaehbK8+fRv7tVgDNVEqcNjTpYTkJn6PAKcwMFvcZ/QEtCQNRVl0FkVRGqcwkBXp&#10;E5F0teYNbz2eEyVj+AwVGwBAhXlTl8j0vxrWyH7Ax+WHcWaTMDMBBeAQECR3BYejXgkebzGoyIBy&#10;bg9WKEe4U7BD5nlk1MMxMHPD8GABrDQMh2+84arzlCumyhpcBcZNRMmcFSnJkjyEmHgqzRYJDuHb&#10;SvdTBpYFNqaUJYjeGiNLCESFg5uuO/p4K/1jC/lm1U4eITG4dbcSxQm4+webXx5EicnGeKUOHMHU&#10;hhbEIiYJ+fJkRAZLUQCrCHWWgKyJELAQgnd6QPAaBUYeRJAA/CsREujLQA4A3gBAAAoAAgAcnCAB&#10;oBpfQrnzAd4G8oBRiDGNAEwKHZYA8LiRoZR2LSaQaD7eUlsTEc8uVp/Mzem3HwHhbYwl3U6C/NOR&#10;XgzQFA8KrfnTaQ6o04oRtuyMI5xL/GuAZPitPwSYainb7rXJfthWmCUGDUL+7r3MwMxYKIwKDmWN&#10;uQQCIRuGwe3Tvw6NnsiQEcxrCU+3IqQ0j5TA5SWhhJsG7nqMJNaqNkSgG2IrBCZlgJZnizdZhRyc&#10;VDgJZSUFqDOGiadLFUBuYpcASzwconq0hOC+fOqwD5ho+vIRacWbhOghkmuRjOOHGMbKACMMV+AZ&#10;kYDDAH8kAEgcxeAwLwVoPMe7xCWvUBdIJgz8B5OcSwCAO4IIDAAAAAAAAAADYCb+60znLdjYPNht&#10;ggxBHE8xiMAxAWw0AaAKueADAFC0AAwDLotIsTHcG9wwKUpGIAYEAAQCggHlkBaGMakBeOyHX4Zk&#10;3ZnTtmyGIQAYk2GhMGMCAAAj9AEuBgAACk8h0QnebA03NwwK/HKAlCyaAB62vCViKvZgFxsvj5Cr&#10;DpkXEJ+5yyvgW2IHBAzVY3WUzWwJ0GahPjpr+chRNsI6KSRBBKBSGzJcCQGjknN0HOB64r3Ug4Py&#10;jfKhhDIl2JCbYhMxryCvZMBCJGWQOyDwQ5SROH2v/Y/NhhAcIYM0x2Bm3ngoaZEDyCZ8YJZ7hp0w&#10;V1KBLYajHg0lDSPSD3ikwYxPl8U2RBSnsEyC0y8yjH/21BkxEhDZMS0gWsFS/XjNYU4ZIgckALh+&#10;4ZTcRTt5hlOGMAAgGZIQTYBVU35MZQNw8H753YgATeRgVkQLwAAAA8AAAAQAAAAAAAAAgAAYCAAA&#10;DMcBAAAhiKFAQAh2GwUWCDwJlu4gPygxBlcvPUrFBqdNvVtZqTImdUPcBRBTNbnzBgxnCHdIaepL&#10;EMkYoQy01CysvIzQGUJfm2orPKhQIbEMretP7QJ/KUlTxZhL60CbRjtCyhLHx4jQdBtYxh6LnFk4&#10;SdtlfADEwOvg+GWt4qlTCo2ARgs0HOiIAamCXeYCGMTUETrlMFQDUsHxxPMHftc0OWuPlTER/xlS&#10;B8C1UgQDIEnNgzmzyiAFTNsIaFYDCJQAgAdwAAADcGR8IJRhCojP/MuM09oTWQBGAIBAMACgAKsY&#10;CWMAQAMOWwShcC2HAAgEwAAAATAGAAYQc6Db9MMwACmvCYP2VL38Ahg5KGTkr9CqKNZpM2OimeXh&#10;Va9wLMF1QZECrziWDxbWpo7QZ+r1UghDQZ1hiIEUpcIdTAwMQaDh4wdTxkjB0zHsdU1su7I37jEl&#10;IPiV7sLFeP8XK8o8cYgSdxAiYN6xGUGiSIcdozErUtCtWRSVI0PmthOVroMUvQgctgMsuuL1bGe9&#10;jkBgk37Sy0hlrThMd5b1DDBXLYaQAAGx6JgEANNRADAhmMQCbE8XFi6eITCAgEMMtALwhPyMAG0A&#10;MAQJAcEQkHgYMAAAB2ywIWE/1wYYvBAAAAACEGDEADFAABgQxaYKwAAgGAAAAwAxyGMyswEoBRyA&#10;KBMBABey0AAAhqlDXKUBbC+2kMo2km1Dp6WuI6rOYjkISsyisbXdpJu84KIX0PCuCa0GbPS3DU2c&#10;ejOGO5J3gXI5Dp52I+DyQk8OeKHrnMQVb7ROaMRE1SzxCcSMpTCBFZTEejS52mhm4TdwERqFjXA5&#10;SABqL1kA42kFZMgBmWKwgCosvfyoZfbrrL2AKqUIROKzOHFjrYbazjMhNps14WnNrCpgFoeg+CAw&#10;8BfTkXPZIMmSJALQggaI5yABV4ZGgUDrm9AgGdHe0YyBch79g6WEERAsuu4AMMVYelaoeSMs9IvR&#10;FAAAAP4JYe4YJGgHwFwjwIahHBQB5ARMAAHEwDixhjOsXlMwAAYHo+jA4aOE3mAAMYsQgAAABQgA&#10;CIZgAAUQAAABgAL+dZgLWDZTwBsWS5AP+M+XUVhgmEQAaxiyr2wCGDPn5Rnl7JgoEnyEyv/XSKCr&#10;hZbISjnqKg2oIL+WpQSfJF3eohNAiMj5IMyDk4LR+IwKLYF6WBvhRE84FkV6GhM2r4B6S3CY4QA2&#10;VvG1sF+V30CPmLYGW31ZOgiljoOS9hvmqTZVZM9ZmUdsGb+N3gQe4gYIHLCMhkmUALKhQ1AKHz+f&#10;COexY5oeQADkwgGcCIGBwt8QBkQA/mjsujCuSjCgIYj3AkNWHwS/2QFBQEuMAACziAwbf+dFjHq2&#10;YtIxw4ybSAg/RuAw6TU1+oY5FAfYASQvSKZoTvAAeBOvnMMUBebjzfxqfBccDAiUqVQCTV693U/4&#10;CeUFOYGJiFROme/EE+KeQCgIARWBBQBINoSAIADAB4EjKIJPzHBMCm+qCVLPAABEKNIqZQQACcg5&#10;FAA2J/rXXjkjLIhywhCowwc+q6DkN4ypBFY5UEBgEciGqBhBFeEDrm8qcoFYiuJ5yStukTmbX8E9&#10;D+2PqcOaC5L5GOSr0AO6EMcSfnw7EDgnZGCOAO1rwM0ZDIjkunjoOjfshkt8WgB1HBW3AeYRB2Kf&#10;gw6gzx8BFuPnPBwCGFxMfMwpTvfcp1g4bqaT9xo4DKwH43K1IzsEdSCoQOAnoBhkWaAL4Tp7NM2c&#10;7usvK2A/L9CK7SnS9iSbA0YAJKgJBQGMzANRj+njxQ7OEAMDo+/dm4HrA6HEzywYgGRQdD8CUEOh&#10;ADIe0AAQADAG1gAATCAQOMUBgX/UxL0ATKannBUMkUqASvdpSl8EXovqsHfGx1HFOanv9IkMzmIA&#10;z1daN4+Ew223AjSk+L5BWHTYWCfzsIv83KQCIjm7oG+HOYFh5yxOEUTPz7C/9VrUqnSR9fHVRA4y&#10;FrKBYh1SarfZTE8THTVZYm4B7MAOvpJnJSpC4pDf6BHr0pMZEIRGgsDP+yWrN7xZx9HTR18L6kD0&#10;BCV9fTBSGgUPKkYFnSbAf4YRjNxa2UloJD0YDwNtM5AjtKb0qHQGYJcbghcd2QMTcTzoaP6lTgc5&#10;kdXmUiKnqoJQxlKAPGEXjV5kcKbqSWNxihuID07ac40Cg3iH00OQFsGtjkViAxgigD2mAIMGVYQA&#10;MGPrK8fiDXDyUq8Q9Y2MA8QAe0r4IFoyBo4w7OFYiAZ/y2SdKI9TwlARF0DSArx8PHdaK9ua0DYT&#10;8XBEpN+EqwBfbjmk8caJUJrsAAAAYAAAAAAAAAAAAAAUAAAADAAAAAAAAAAAAAACthKUBVadYZ+z&#10;3+sdBoY7ZCL+GTrhDz0tCgRUAgb36ya4RETEWti2FpTGrUJEQ+FmRgAFI17bXfSHYkFnqRH7okDs&#10;zMJ87/PnMRjBVNOWRfbw8HCfZoUMhbChlnVtCTByiZE/hggB+I0qmKIpuCr1pCR7EJmGBkTLFFCS&#10;gbOhbWckYotK4i5rnpU9F6meAdEgAKtiAvkyXjYLbBdotoar8WP1YZ1iM4Xo1X4El/kITGzIG4lE&#10;3R0p6IgS8fWk3HoOK2cMD3WsIDHBWGxDOGJQ1+BI/EkjO4AA0INYAt0YBqFlI62ERWQ0aMwIB8UP&#10;AwHt2gMUW2CqAQ81EDtYeAsGz0DzxDJ3hBg6BeezV+wKAKQxRbJxjg5YcMGAAARZi06kL9nNjRwT&#10;C2lwagDjskNDiExdCAAcKRyzYIrBAC4CAag2DGDi+PJhAid2MQCZuWUJN5E0Priywrk4P34ntHHO&#10;j0Og5DHv2OAgAAABwAAAAAAAAAAAAAAAAAAB4AAAAAAAAAAAAAAuvN2JkhDFpc3DIwqSSmYDhD9Q&#10;iALQoYDEPp3jqhRQCsFt7UsewGfAmSPKDNiGGWFCGXyBjwmR1WgNikMwPcmxnlXSAvcoU13aDhpQ&#10;H4pAQljp5hKITwSePEqzKonCBKsWIY4I1lgOalAMKQIaI55poT0kiB6FWABTTYQJm2a5Aq2wEgK4&#10;TIQ1Hapjdg95W0OqqqB4PBemXSf+U9/N4CUjCsbeBgAU3iC6i8pKkuuAT4DcqfKys+XBcCUI+pAw&#10;BRocIxZbQdGXoh7ya1QGvBGb2krqo2QdmihsIIzKPUBtLsJUi8qUjeAQAHsYA2ZRQFA89Q7Po+tR&#10;sRJiqzkPMEdlLebeF1ITq+3NFqIJKUg+/CPBAbjWZ70GKUAAQDJCLklh+p6FXxhtadh3V5lAtbAO&#10;bbf3PY0OEJAQegdHQBGRkn7ISkXggIMAAAAGAAAAAAAAAAAAAALAAAABAAAAAAAAAAAAAABQSwME&#10;FAAGAAgAAAAhAAgd9KrgAAAACQEAAA8AAABkcnMvZG93bnJldi54bWxMj0FLw0AQhe+C/2EZwVu7&#10;SdpGidmUUtRTEWwF8bbNTpPQ7GzIbpP03zue7HHee7z5Xr6ebCsG7H3jSEE8j0Aglc40VCn4OrzN&#10;nkH4oMno1hEquKKHdXF/l+vMuJE+cdiHSnAJ+UwrqEPoMil9WaPVfu46JPZOrrc68NlX0vR65HLb&#10;yiSKUml1Q/yh1h1uayzP+4tV8D7qcbOIX4fd+bS9/hxWH9+7GJV6fJg2LyACTuE/DH/4jA4FMx3d&#10;hYwXrYLZioMsp+kSBPtJGvG2o4LlU7IAWeTydkHxCwAA//8DAFBLAwQUAAYACAAAACEAdtKeUuEA&#10;AACcAQAAGQAAAGRycy9fcmVscy9lMm9Eb2MueG1sLnJlbHN0kEFLAzEQhe+C/yHM3cxuDyrSbC9S&#10;6FXqDwjJbDa4yYQkVfvvjRXBLetx3jDfe2+2u88wi3fKxXNU0MsOBEXD1ken4PW4v3sEUaqOVs8c&#10;ScGZCuyG25vtC826tqMy+VREo8SiYKo1PSEWM1HQRXKi2DYj56BrG7PDpM2bdoSbrrvH/JcBw4Ip&#10;DlZBPtgNiOM5NecrdvAmc+GxSsMBeRy9uVAfllScbJq4cqPo7KgqCGS9/pV7+WET4Lp1/4/1Sq0f&#10;/2c2p0CxrrRDH1rt6xQXsZcpuu8MuPjp8AUAAP//AwBQSwECLQAUAAYACAAAACEAduBJXxgBAABO&#10;AgAAEwAAAAAAAAAAAAAAAAAAAAAAW0NvbnRlbnRfVHlwZXNdLnhtbFBLAQItABQABgAIAAAAIQA4&#10;/SH/1gAAAJQBAAALAAAAAAAAAAAAAAAAAEkBAABfcmVscy8ucmVsc1BLAQItABQABgAIAAAAIQAc&#10;cIK2sgQAALkMAAAOAAAAAAAAAAAAAAAAAEgCAABkcnMvZTJvRG9jLnhtbFBLAQItAAoAAAAAAAAA&#10;IQAwtaYMmZQHAJmUBwAUAAAAAAAAAAAAAAAAACYHAABkcnMvbWVkaWEvaW1hZ2UxLnBuZ1BLAQIt&#10;AAoAAAAAAAAAIQBxBd4i4V8BAOFfAQAWAAAAAAAAAAAAAAAAAPGbBwBkcnMvbWVkaWEvaGRwaG90&#10;bzEud2RwUEsBAi0AFAAGAAgAAAAhAAgd9KrgAAAACQEAAA8AAAAAAAAAAAAAAAAABvwIAGRycy9k&#10;b3ducmV2LnhtbFBLAQItABQABgAIAAAAIQB20p5S4QAAAJwBAAAZAAAAAAAAAAAAAAAAABP9CABk&#10;cnMvX3JlbHMvZTJvRG9jLnhtbC5yZWxzUEsFBgAAAAAHAAcAwAEAACv+CAAAAA==&#10;">
                <v:group id="Gruppieren 8" o:spid="_x0000_s1034" style="position:absolute;left:3596;top:1495;width:16550;height:19442" coordorigin="3596,1495" coordsize="16549,19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fik 9" o:spid="_x0000_s1035" type="#_x0000_t75" alt="Ein Bild, das Licht, Natur, Outdoorobjekt, Nacht enthält.&#10;&#10;Automatisch generierte Beschreibung" style="position:absolute;left:3357;top:1734;width:17028;height:165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zH4wwAAANoAAAAPAAAAZHJzL2Rvd25yZXYueG1sRI/dasJA&#10;FITvC77DcoTe1Y0W/EldRSyWgiAYFbw8ZE+TYPZsurua+PbdguDlMDPfMPNlZ2pxI+crywqGgwQE&#10;cW51xYWC42HzNgXhA7LG2jIpuJOH5aL3MsdU25b3dMtCISKEfYoKyhCaVEqfl2TQD2xDHL0f6wyG&#10;KF0htcM2wk0tR0kylgYrjgslNrQuKb9kV6Pg/Pm+DVu3m+pTu7loN/m6Tn6NUq/9bvUBIlAXnuFH&#10;+1srmMH/lXgD5OIPAAD//wMAUEsBAi0AFAAGAAgAAAAhANvh9svuAAAAhQEAABMAAAAAAAAAAAAA&#10;AAAAAAAAAFtDb250ZW50X1R5cGVzXS54bWxQSwECLQAUAAYACAAAACEAWvQsW78AAAAVAQAACwAA&#10;AAAAAAAAAAAAAAAfAQAAX3JlbHMvLnJlbHNQSwECLQAUAAYACAAAACEAuC8x+MMAAADaAAAADwAA&#10;AAAAAAAAAAAAAAAHAgAAZHJzL2Rvd25yZXYueG1sUEsFBgAAAAADAAMAtwAAAPcCAAAAAA==&#10;">
                    <v:imagedata r:id="rId11" o:title="Ein Bild, das Licht, Natur, Outdoorobjekt, Nacht enthält" cropright="14963f"/>
                  </v:shape>
                  <v:shape id="Textfeld 11" o:spid="_x0000_s1036" type="#_x0000_t202" style="position:absolute;left:3626;top:18550;width:13982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fTwwAAANsAAAAPAAAAZHJzL2Rvd25yZXYueG1sRI/NbgIx&#10;DITvlXiHyEi9lSwVqqqFgABR2iPl58DN2pjNio2zSgJs374+VOrN1oxnPs8WvW/VnWJqAhsYjwpQ&#10;xFWwDdcGjoePl3dQKSNbbAOTgR9KsJgPnmZY2vDgb7rvc60khFOJBlzOXal1qhx5TKPQEYt2CdFj&#10;ljXW2kZ8SLhv9WtRvGmPDUuDw47Wjqrr/uYN6PMuroqV3Z4+d+2mIrftJo035nnYL6egMvX53/x3&#10;/WUFX+jlFxlAz38BAAD//wMAUEsBAi0AFAAGAAgAAAAhANvh9svuAAAAhQEAABMAAAAAAAAAAAAA&#10;AAAAAAAAAFtDb250ZW50X1R5cGVzXS54bWxQSwECLQAUAAYACAAAACEAWvQsW78AAAAVAQAACwAA&#10;AAAAAAAAAAAAAAAfAQAAX3JlbHMvLnJlbHNQSwECLQAUAAYACAAAACEAbOr308MAAADbAAAADwAA&#10;AAAAAAAAAAAAAAAHAgAAZHJzL2Rvd25yZXYueG1sUEsFBgAAAAADAAMAtwAAAPcCAAAAAA==&#10;" filled="f" stroked="f">
                    <v:textbox inset="0,,1mm">
                      <w:txbxContent>
                        <w:p w14:paraId="5DE98AA7" w14:textId="77777777" w:rsidR="00EB5983" w:rsidRPr="00A508B8" w:rsidRDefault="00EB5983" w:rsidP="00EB5983">
                          <w:pPr>
                            <w:rPr>
                              <w:rFonts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A508B8">
                            <w:rPr>
                              <w:rFonts w:cs="Arial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Komet Hale-Bopp</w:t>
                          </w:r>
                        </w:p>
                      </w:txbxContent>
                    </v:textbox>
                  </v:shape>
                </v:group>
                <v:shape id="Textfeld 8" o:spid="_x0000_s1037" type="#_x0000_t202" style="position:absolute;left:4476;top:1958;width:15217;height:7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yj0xAAAANsAAAAPAAAAZHJzL2Rvd25yZXYueG1sRE9La8JA&#10;EL4X/A/LCF6KbvRgNbpKEQQNLeIj4nHIjklsdjZkV03/fbdQ6G0+vufMl62pxIMaV1pWMBxEIIgz&#10;q0vOFZyO6/4EhPPIGivLpOCbHCwXnZc5xto+eU+Pg89FCGEXo4LC+zqW0mUFGXQDWxMH7mobgz7A&#10;Jpe6wWcIN5UcRdFYGiw5NBRY06qg7OtwNwpKk15G2+tnktzeVrvkPE3bj9dUqV63fZ+B8NT6f/Gf&#10;e6PD/CH8/hIOkIsfAAAA//8DAFBLAQItABQABgAIAAAAIQDb4fbL7gAAAIUBAAATAAAAAAAAAAAA&#10;AAAAAAAAAABbQ29udGVudF9UeXBlc10ueG1sUEsBAi0AFAAGAAgAAAAhAFr0LFu/AAAAFQEAAAsA&#10;AAAAAAAAAAAAAAAAHwEAAF9yZWxzLy5yZWxzUEsBAi0AFAAGAAgAAAAhALi3KPTEAAAA2wAAAA8A&#10;AAAAAAAAAAAAAAAABwIAAGRycy9kb3ducmV2LnhtbFBLBQYAAAAAAwADALcAAAD4AgAAAAA=&#10;" filled="f" stroked="f">
                  <v:textbox style="mso-fit-shape-to-text:t" inset="0,,1mm">
                    <w:txbxContent>
                      <w:p w14:paraId="34C0E2A2" w14:textId="77777777" w:rsidR="00EB5983" w:rsidRPr="00FD41FC" w:rsidRDefault="00EB5983" w:rsidP="00EB5983">
                        <w:pPr>
                          <w:jc w:val="left"/>
                          <w:rPr>
                            <w:rFonts w:cs="Arial"/>
                            <w:color w:val="FFFFFF" w:themeColor="background1"/>
                            <w:kern w:val="24"/>
                          </w:rPr>
                        </w:pPr>
                        <w:r w:rsidRPr="00FD41FC">
                          <w:rPr>
                            <w:rFonts w:cs="Arial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Staubschweif, entstanden durch Absorption von Photonen</w:t>
                        </w:r>
                      </w:p>
                    </w:txbxContent>
                  </v:textbox>
                </v:shape>
                <v:shape id="Gerade Verbindung mit Pfeil 12" o:spid="_x0000_s1038" type="#_x0000_t32" style="position:absolute;left:8259;top:7303;width:2990;height:58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NtEwgAAANsAAAAPAAAAZHJzL2Rvd25yZXYueG1sRE9LawIx&#10;EL4L/ocwgpei2dqqZWsUH1g8CT56n27G3dDNZN1EXf99IxS8zcf3nMmssaW4Uu2NYwWv/QQEcea0&#10;4VzB8bDufYDwAVlj6ZgU3MnDbNpuTTDV7sY7uu5DLmII+xQVFCFUqZQ+K8ii77uKOHInV1sMEda5&#10;1DXeYrgt5SBJRtKi4dhQYEXLgrLf/cUq+F7/fIWlXi3GGzM8398Nnd5etkp1O838E0SgJjzF/+6N&#10;jvMH8PglHiCnfwAAAP//AwBQSwECLQAUAAYACAAAACEA2+H2y+4AAACFAQAAEwAAAAAAAAAAAAAA&#10;AAAAAAAAW0NvbnRlbnRfVHlwZXNdLnhtbFBLAQItABQABgAIAAAAIQBa9CxbvwAAABUBAAALAAAA&#10;AAAAAAAAAAAAAB8BAABfcmVscy8ucmVsc1BLAQItABQABgAIAAAAIQC1MNtEwgAAANsAAAAPAAAA&#10;AAAAAAAAAAAAAAcCAABkcnMvZG93bnJldi54bWxQSwUGAAAAAAMAAwC3AAAA9gIAAAAA&#10;" strokecolor="white [3212]">
                  <v:stroke endarrow="block"/>
                  <o:lock v:ext="edit" shapetype="f"/>
                </v:shape>
                <w10:wrap type="square" anchorx="margin"/>
              </v:group>
            </w:pict>
          </mc:Fallback>
        </mc:AlternateContent>
      </w:r>
      <w:r w:rsidRPr="003B68F8">
        <w:t>Vergleichen Sie die Eigenschaften von Photonen mit denen anderer Quantenobjekte wie Elektronen oder Neutronen. Gehen Sie auf Gemeinsamkeiten und Unterschiede ein.</w:t>
      </w:r>
    </w:p>
    <w:p w14:paraId="281FF9B7" w14:textId="77777777" w:rsidR="00EB5983" w:rsidRPr="001043EB" w:rsidRDefault="00EB5983" w:rsidP="00EB5983">
      <w:pPr>
        <w:spacing w:after="120"/>
        <w:jc w:val="left"/>
      </w:pPr>
      <w:r w:rsidRPr="001043EB">
        <w:t>Auch Photonen haben Impuls. Das ergibt sich aus der De-Broglie-Beziehung. Durch den Impuls der Photonen von der Sonne entsteht z.B. der Staubschweif eines Kometen.</w:t>
      </w:r>
    </w:p>
    <w:p w14:paraId="5F58E245" w14:textId="1387FC5D" w:rsidR="00DB3E72" w:rsidRPr="007C7445" w:rsidRDefault="00EB5983" w:rsidP="00EB5983">
      <w:pPr>
        <w:spacing w:after="120"/>
        <w:jc w:val="left"/>
      </w:pPr>
      <w:r w:rsidRPr="000246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155C5D" wp14:editId="5B855FE2">
                <wp:simplePos x="0" y="0"/>
                <wp:positionH relativeFrom="margin">
                  <wp:align>right</wp:align>
                </wp:positionH>
                <wp:positionV relativeFrom="paragraph">
                  <wp:posOffset>1040130</wp:posOffset>
                </wp:positionV>
                <wp:extent cx="4107180" cy="526415"/>
                <wp:effectExtent l="0" t="0" r="0" b="0"/>
                <wp:wrapSquare wrapText="bothSides"/>
                <wp:docPr id="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526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C2ED4" w14:textId="77777777" w:rsidR="00EB5983" w:rsidRPr="000D58D4" w:rsidRDefault="00EB5983" w:rsidP="00EB5983">
                            <w:pPr>
                              <w:spacing w:after="0" w:line="240" w:lineRule="auto"/>
                              <w:jc w:val="left"/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Bildquellen:</w:t>
                            </w:r>
                          </w:p>
                          <w:p w14:paraId="221D6C02" w14:textId="77777777" w:rsidR="00EB5983" w:rsidRPr="000D58D4" w:rsidRDefault="00EB5983" w:rsidP="00EB5983">
                            <w:pPr>
                              <w:spacing w:after="0" w:line="240" w:lineRule="auto"/>
                              <w:jc w:val="left"/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R.S. </w:t>
                            </w:r>
                            <w:proofErr w:type="spellStart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Aspden</w:t>
                            </w:r>
                            <w:proofErr w:type="spellEnd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, M.J. </w:t>
                            </w:r>
                            <w:proofErr w:type="spellStart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Padgett</w:t>
                            </w:r>
                            <w:proofErr w:type="spellEnd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, G.C. Spalding. </w:t>
                            </w:r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 xml:space="preserve">Video recording true single-photon double-slit interference. American Journal of Physics 84, 671 (2016); </w:t>
                            </w:r>
                            <w:proofErr w:type="spellStart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>doi</w:t>
                            </w:r>
                            <w:proofErr w:type="spellEnd"/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 xml:space="preserve">: </w:t>
                            </w:r>
                            <w:hyperlink r:id="rId22" w:history="1">
                              <w:r w:rsidRPr="000D58D4">
                                <w:rPr>
                                  <w:rStyle w:val="Hyperlink"/>
                                  <w:rFonts w:cs="Arial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10.1119/1.4955173</w:t>
                              </w:r>
                            </w:hyperlink>
                            <w:r w:rsidRPr="000D58D4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 xml:space="preserve"> (20.11.22) </w:t>
                            </w:r>
                            <w:hyperlink r:id="rId23" w:history="1">
                              <w:r w:rsidRPr="000D58D4">
                                <w:rPr>
                                  <w:rStyle w:val="Hyperlink"/>
                                  <w:rFonts w:cs="Arial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 xml:space="preserve">CC BY </w:t>
                              </w:r>
                            </w:hyperlink>
                            <w:hyperlink r:id="rId24" w:history="1">
                              <w:r w:rsidRPr="000D58D4">
                                <w:rPr>
                                  <w:rStyle w:val="Hyperlink"/>
                                  <w:rFonts w:cs="Arial"/>
                                  <w:kern w:val="24"/>
                                  <w:sz w:val="12"/>
                                  <w:szCs w:val="12"/>
                                  <w:lang w:val="en-US"/>
                                </w:rPr>
                                <w:t>4.0</w:t>
                              </w:r>
                            </w:hyperlink>
                          </w:p>
                          <w:p w14:paraId="5DC55F44" w14:textId="0A684417" w:rsidR="00EB5983" w:rsidRPr="000D58D4" w:rsidRDefault="00D24AF6" w:rsidP="00EB5983">
                            <w:pPr>
                              <w:spacing w:after="0" w:line="240" w:lineRule="auto"/>
                              <w:jc w:val="left"/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D24AF6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Geoff Chester (</w:t>
                            </w:r>
                            <w:hyperlink r:id="rId25" w:history="1">
                              <w:r w:rsidRPr="00D24AF6">
                                <w:rPr>
                                  <w:rStyle w:val="Hyperlink"/>
                                  <w:rFonts w:cs="Arial"/>
                                  <w:kern w:val="24"/>
                                  <w:sz w:val="12"/>
                                  <w:szCs w:val="12"/>
                                </w:rPr>
                                <w:t>https://commons.wikimedia.org/wiki/File:Halebopp031197.jpg</w:t>
                              </w:r>
                            </w:hyperlink>
                            <w:r w:rsidRPr="00D24AF6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), „Halebopp031197“, Beschriftung: von C.-J. Pardall, </w:t>
                            </w:r>
                            <w:hyperlink r:id="rId26" w:history="1">
                              <w:r w:rsidRPr="00D24AF6">
                                <w:rPr>
                                  <w:rStyle w:val="Hyperlink"/>
                                  <w:rFonts w:cs="Arial"/>
                                  <w:kern w:val="24"/>
                                  <w:sz w:val="12"/>
                                  <w:szCs w:val="12"/>
                                </w:rPr>
                                <w:t>https://creativecommons.org/publicdomain/zero/1.0/legalcode</w:t>
                              </w:r>
                            </w:hyperlink>
                            <w:r w:rsidRPr="00D24AF6">
                              <w:rPr>
                                <w:rFonts w:cs="Arial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 xml:space="preserve"> (06.02.23)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5C5D" id="_x0000_s1039" type="#_x0000_t202" style="position:absolute;margin-left:272.2pt;margin-top:81.9pt;width:323.4pt;height:41.4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CWggEAAPACAAAOAAAAZHJzL2Uyb0RvYy54bWysUk1v2zAMvQ/YfxB0X2wHbVcYcYptRXcZ&#10;tgFtf4AiS7EAS1RJJXb+/SglTYruNuxCSfx4fHzU6m72o9gbJAehk82ilsIEDb0L204+Pz18upWC&#10;kgq9GiGYTh4Mybv1xw+rKbZmCQOMvUHBIIHaKXZySCm2VUV6MF7RAqIJHLSAXiV+4rbqUU2M7sdq&#10;Wdc31QTYRwRtiNh7fwzKdcG31uj0y1oySYydZG6pWCx2k221Xql2iyoOTp9oqH9g4ZUL3PQMda+S&#10;Ejt0f0F5pxEIbFpo8BVY67QpM/A0Tf1umsdBRVNmYXEonmWi/werf+4f428Uaf4KMy8wCzJFaomd&#10;eZ7Zos8nMxUcZwkPZ9nMnIRm51VTf25uOaQ5dr28uWquM0x1qY5I6bsBL/Klk8hrKWqp/Q9Kx9TX&#10;lNwswIMbx+y/UMm3NG9m4Xpu8kpzA/2B2U+8wE7Sy06hkQLT+A3Kvo9gX3YJrCt9Msqx5gTOsham&#10;py+Q9/b2XbIuH3X9BwAA//8DAFBLAwQUAAYACAAAACEADR6fstwAAAAIAQAADwAAAGRycy9kb3du&#10;cmV2LnhtbEyPQU/DMAyF70j7D5EncWMJo2RQmk4TiCuIwZC4ZY3XVmucqsnW8u8xJ7jZfk/P3yvW&#10;k+/EGYfYBjJwvVAgkKrgWqoNfLw/X92BiMmSs10gNPCNEdbl7KKwuQsjveF5m2rBIRRza6BJqc+l&#10;jFWD3sZF6JFYO4TB28TrUEs32JHDfSeXSmnpbUv8obE9PjZYHbcnb2D3cvj6zNRr/eRv+zFMSpK/&#10;l8ZczqfNA4iEU/ozwy8+o0PJTPtwIhdFZ4CLJL7qGy7Ass40D3sDy0yvQJaF/F+g/AEAAP//AwBQ&#10;SwECLQAUAAYACAAAACEAtoM4kv4AAADhAQAAEwAAAAAAAAAAAAAAAAAAAAAAW0NvbnRlbnRfVHlw&#10;ZXNdLnhtbFBLAQItABQABgAIAAAAIQA4/SH/1gAAAJQBAAALAAAAAAAAAAAAAAAAAC8BAABfcmVs&#10;cy8ucmVsc1BLAQItABQABgAIAAAAIQAyE/CWggEAAPACAAAOAAAAAAAAAAAAAAAAAC4CAABkcnMv&#10;ZTJvRG9jLnhtbFBLAQItABQABgAIAAAAIQANHp+y3AAAAAgBAAAPAAAAAAAAAAAAAAAAANwDAABk&#10;cnMvZG93bnJldi54bWxQSwUGAAAAAAQABADzAAAA5QQAAAAA&#10;" filled="f" stroked="f">
                <v:textbox>
                  <w:txbxContent>
                    <w:p w14:paraId="677C2ED4" w14:textId="77777777" w:rsidR="00EB5983" w:rsidRPr="000D58D4" w:rsidRDefault="00EB5983" w:rsidP="00EB5983">
                      <w:pPr>
                        <w:spacing w:after="0" w:line="240" w:lineRule="auto"/>
                        <w:jc w:val="left"/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>Bildquellen:</w:t>
                      </w:r>
                    </w:p>
                    <w:p w14:paraId="221D6C02" w14:textId="77777777" w:rsidR="00EB5983" w:rsidRPr="000D58D4" w:rsidRDefault="00EB5983" w:rsidP="00EB5983">
                      <w:pPr>
                        <w:spacing w:after="0" w:line="240" w:lineRule="auto"/>
                        <w:jc w:val="left"/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R.S. </w:t>
                      </w:r>
                      <w:proofErr w:type="spellStart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>Aspden</w:t>
                      </w:r>
                      <w:proofErr w:type="spellEnd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, M.J. </w:t>
                      </w:r>
                      <w:proofErr w:type="spellStart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>Padgett</w:t>
                      </w:r>
                      <w:proofErr w:type="spellEnd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, G.C. Spalding. </w:t>
                      </w:r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 xml:space="preserve">Video recording true single-photon double-slit interference. American Journal of Physics 84, 671 (2016); </w:t>
                      </w:r>
                      <w:proofErr w:type="spellStart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>doi</w:t>
                      </w:r>
                      <w:proofErr w:type="spellEnd"/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 xml:space="preserve">: </w:t>
                      </w:r>
                      <w:hyperlink r:id="rId27" w:history="1">
                        <w:r w:rsidRPr="000D58D4">
                          <w:rPr>
                            <w:rStyle w:val="Hyperlink"/>
                            <w:rFonts w:cs="Arial"/>
                            <w:kern w:val="24"/>
                            <w:sz w:val="12"/>
                            <w:szCs w:val="12"/>
                            <w:lang w:val="en-US"/>
                          </w:rPr>
                          <w:t>10.1119/1.4955173</w:t>
                        </w:r>
                      </w:hyperlink>
                      <w:r w:rsidRPr="000D58D4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  <w:lang w:val="en-US"/>
                        </w:rPr>
                        <w:t xml:space="preserve"> (20.11.22) </w:t>
                      </w:r>
                      <w:hyperlink r:id="rId28" w:history="1">
                        <w:r w:rsidRPr="000D58D4">
                          <w:rPr>
                            <w:rStyle w:val="Hyperlink"/>
                            <w:rFonts w:cs="Arial"/>
                            <w:kern w:val="24"/>
                            <w:sz w:val="12"/>
                            <w:szCs w:val="12"/>
                            <w:lang w:val="en-US"/>
                          </w:rPr>
                          <w:t xml:space="preserve">CC BY </w:t>
                        </w:r>
                      </w:hyperlink>
                      <w:hyperlink r:id="rId29" w:history="1">
                        <w:r w:rsidRPr="000D58D4">
                          <w:rPr>
                            <w:rStyle w:val="Hyperlink"/>
                            <w:rFonts w:cs="Arial"/>
                            <w:kern w:val="24"/>
                            <w:sz w:val="12"/>
                            <w:szCs w:val="12"/>
                            <w:lang w:val="en-US"/>
                          </w:rPr>
                          <w:t>4.0</w:t>
                        </w:r>
                      </w:hyperlink>
                    </w:p>
                    <w:p w14:paraId="5DC55F44" w14:textId="0A684417" w:rsidR="00EB5983" w:rsidRPr="000D58D4" w:rsidRDefault="00D24AF6" w:rsidP="00EB5983">
                      <w:pPr>
                        <w:spacing w:after="0" w:line="240" w:lineRule="auto"/>
                        <w:jc w:val="left"/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 w:rsidRPr="00D24AF6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>Geoff Chester (</w:t>
                      </w:r>
                      <w:hyperlink r:id="rId30" w:history="1">
                        <w:r w:rsidRPr="00D24AF6">
                          <w:rPr>
                            <w:rStyle w:val="Hyperlink"/>
                            <w:rFonts w:cs="Arial"/>
                            <w:kern w:val="24"/>
                            <w:sz w:val="12"/>
                            <w:szCs w:val="12"/>
                          </w:rPr>
                          <w:t>https://commons.wikimedia.org/wiki/File:Halebopp031197.jpg</w:t>
                        </w:r>
                      </w:hyperlink>
                      <w:r w:rsidRPr="00D24AF6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), „Halebopp031197“, Beschriftung: von C.-J. Pardall, </w:t>
                      </w:r>
                      <w:hyperlink r:id="rId31" w:history="1">
                        <w:r w:rsidRPr="00D24AF6">
                          <w:rPr>
                            <w:rStyle w:val="Hyperlink"/>
                            <w:rFonts w:cs="Arial"/>
                            <w:kern w:val="24"/>
                            <w:sz w:val="12"/>
                            <w:szCs w:val="12"/>
                          </w:rPr>
                          <w:t>https://creativecommons.org/publicdomain/zero/1.0/legalcode</w:t>
                        </w:r>
                      </w:hyperlink>
                      <w:r w:rsidRPr="00D24AF6">
                        <w:rPr>
                          <w:rFonts w:cs="Arial"/>
                          <w:color w:val="000000" w:themeColor="text1"/>
                          <w:kern w:val="24"/>
                          <w:sz w:val="12"/>
                          <w:szCs w:val="12"/>
                        </w:rPr>
                        <w:t xml:space="preserve"> (06.02.23)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043EB">
        <w:t>Die größte Schwierigkeit bei dem vorgestellten Experiment war die geplante Herstellung einzelner Photonen.</w:t>
      </w:r>
      <w:r>
        <w:t xml:space="preserve"> </w:t>
      </w:r>
      <w:r w:rsidRPr="001043EB">
        <w:t>Sie gelingt z.B. durch Abschwächung von Laserlicht</w:t>
      </w:r>
      <w:r w:rsidRPr="00570C94">
        <w:t xml:space="preserve"> </w:t>
      </w:r>
      <w:r w:rsidRPr="001043EB">
        <w:t>nicht, sondern benötigt spezielle Einzelphoton-Quellen, die bis heute mehr als 10000 € kosten</w:t>
      </w:r>
      <w:r w:rsidR="009D0212">
        <w:t>.</w:t>
      </w:r>
    </w:p>
    <w:sectPr w:rsidR="00DB3E72" w:rsidRPr="007C7445" w:rsidSect="00581D91">
      <w:headerReference w:type="default" r:id="rId32"/>
      <w:footerReference w:type="even" r:id="rId33"/>
      <w:footerReference w:type="default" r:id="rId34"/>
      <w:pgSz w:w="11906" w:h="16838"/>
      <w:pgMar w:top="1417" w:right="1416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76FF1" w14:textId="77777777" w:rsidR="00601068" w:rsidRDefault="00601068" w:rsidP="00762DC9">
      <w:pPr>
        <w:spacing w:after="0" w:line="240" w:lineRule="auto"/>
      </w:pPr>
      <w:r>
        <w:separator/>
      </w:r>
    </w:p>
  </w:endnote>
  <w:endnote w:type="continuationSeparator" w:id="0">
    <w:p w14:paraId="510DEF1C" w14:textId="77777777" w:rsidR="00601068" w:rsidRDefault="00601068" w:rsidP="0076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B0B1" w14:textId="77777777" w:rsidR="009A6261" w:rsidRDefault="009A6261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8945" w14:textId="51403B55" w:rsidR="009A6261" w:rsidRDefault="0078002C" w:rsidP="00B91F8B">
    <w:pPr>
      <w:pStyle w:val="Fuzeile"/>
      <w:spacing w:line="360" w:lineRule="auto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6793EC4" wp14:editId="154A3261">
              <wp:simplePos x="0" y="0"/>
              <wp:positionH relativeFrom="margin">
                <wp:align>center</wp:align>
              </wp:positionH>
              <wp:positionV relativeFrom="paragraph">
                <wp:posOffset>-3943985</wp:posOffset>
              </wp:positionV>
              <wp:extent cx="6120000" cy="416560"/>
              <wp:effectExtent l="0" t="0" r="0" b="254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416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0541A7" w14:textId="77777777" w:rsidR="00EB5983" w:rsidRPr="00236C2B" w:rsidRDefault="00EB5983" w:rsidP="00EB5983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AB61D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Elektromagnetische Strahlung – Quantenobjekte</w:t>
                          </w:r>
                        </w:p>
                        <w:p w14:paraId="1D348D8C" w14:textId="6B8E093C" w:rsidR="0078002C" w:rsidRPr="00236C2B" w:rsidRDefault="0078002C" w:rsidP="0078002C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793EC4" id="Rechteck 4" o:spid="_x0000_s1042" style="position:absolute;left:0;text-align:left;margin-left:0;margin-top:-310.55pt;width:481.9pt;height:32.8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3D3jwIAAJQFAAAOAAAAZHJzL2Uyb0RvYy54bWysVN9P2zAQfp+0/8Hy+0hTlY5VpKgCMU1i&#10;gICJZ9exm0i2z7PdJt1fv7OdpsDQHqa9OPb9+O7uy92dX/RakZ1wvgVT0fJkQokwHOrWbCr64+n6&#10;0xklPjBTMwVGVHQvPL1Yfvxw3tmFmEIDqhaOIIjxi85WtAnBLorC80Zo5k/ACoNKCU6zgE+3KWrH&#10;OkTXqphOJvOiA1dbB1x4j9KrrKTLhC+l4OFOSi8CURXF3EI6XTrX8SyW52yxccw2LR/SYP+QhWat&#10;waAj1BULjGxd+weUbrkDDzKccNAFSNlykWrAasrJm2oeG2ZFqgXJ8Xakyf8/WH67e7T3DmnorF94&#10;vMYqeul0/GJ+pE9k7UeyRB8IR+G8RP4nyClH3aycn84Tm8XR2zofvgrQJF4q6vBnJI7Y7sYHjIim&#10;B5MYzINq6+tWqfSIDSAulSM7hr9uvSmTq9rq71Bn2dlpDJ9xUr9E84T6CkmZiGcgImfjKCmO5aZb&#10;2CsR7ZR5EJK0NRY4TRFH5ByUcS5MyMn4htUii2Mq7+eSACOyxPgj9gDwusgDds5ysI+uIjXy6Dz5&#10;W2LZefRIkcGE0Vm3Btx7AAqrGiJn+wNJmZrIUujXPXITqUHLKFlDvb93xEEeLG/5dYs/+4b5cM8c&#10;ThL2B26HcIeHVNBVFIYbJQ24X+/Joz02OGop6XAyK+p/bpkTlKhvBlv/SzmbxVFOj9np5yk+3EvN&#10;+qXGbPUlYAeVuIcsT9doH9ThKh3oZ1wiqxgVVcxwjF1RHtzhcRnyxsA1xMVqlcxwfC0LN+bR8gge&#10;eY7N/NQ/M2eHjg84K7dwmGK2eNP42TZ6GlhtA8g2TcWR1+EP4Ointh7WVNwtL9/J6rhMl78BAAD/&#10;/wMAUEsDBBQABgAIAAAAIQATy7Rs4AAAAAoBAAAPAAAAZHJzL2Rvd25yZXYueG1sTI9PS8NAEMXv&#10;gt9hGcFbu0nFUGM2pQjtSbBGRbxNs9MkuH9CdtvEfvqOJ53bzHu8+b1iNVkjTjSEzjsF6TwBQa72&#10;unONgve3zWwJIkR0Go13pOCHAqzK66sCc+1H90qnKjaCQ1zIUUEbY59LGeqWLIa578mxdvCDxcjr&#10;0Eg94Mjh1shFkmTSYuf4Q4s9PbVUf1dHq+CA592629L5K/t82aZjZT6elxulbm+m9SOISFP8M8Mv&#10;PqNDyUx7f3Q6CKOAi0QFs2yRpiBYf8juuMqeT/c8IMtC/q9QXgAAAP//AwBQSwECLQAUAAYACAAA&#10;ACEAtoM4kv4AAADhAQAAEwAAAAAAAAAAAAAAAAAAAAAAW0NvbnRlbnRfVHlwZXNdLnhtbFBLAQIt&#10;ABQABgAIAAAAIQA4/SH/1gAAAJQBAAALAAAAAAAAAAAAAAAAAC8BAABfcmVscy8ucmVsc1BLAQIt&#10;ABQABgAIAAAAIQDMO3D3jwIAAJQFAAAOAAAAAAAAAAAAAAAAAC4CAABkcnMvZTJvRG9jLnhtbFBL&#10;AQItABQABgAIAAAAIQATy7Rs4AAAAAoBAAAPAAAAAAAAAAAAAAAAAOkEAABkcnMvZG93bnJldi54&#10;bWxQSwUGAAAAAAQABADzAAAA9gUAAAAA&#10;" fillcolor="#d8d8d8 [2732]" stroked="f" strokeweight="2pt">
              <v:textbox>
                <w:txbxContent>
                  <w:p w14:paraId="430541A7" w14:textId="77777777" w:rsidR="00EB5983" w:rsidRPr="00236C2B" w:rsidRDefault="00EB5983" w:rsidP="00EB5983">
                    <w:pPr>
                      <w:jc w:val="center"/>
                      <w:rPr>
                        <w:color w:val="000000" w:themeColor="text1"/>
                      </w:rPr>
                    </w:pPr>
                    <w:r w:rsidRPr="00AB61D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Elektromagnetische Strahlung – Quantenobjekte</w:t>
                    </w:r>
                  </w:p>
                  <w:p w14:paraId="1D348D8C" w14:textId="6B8E093C" w:rsidR="0078002C" w:rsidRPr="00236C2B" w:rsidRDefault="0078002C" w:rsidP="0078002C">
                    <w:pPr>
                      <w:jc w:val="center"/>
                      <w:rPr>
                        <w:color w:val="000000" w:themeColor="text1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9D56F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645F7520" wp14:editId="4D92EFF5">
              <wp:simplePos x="0" y="0"/>
              <wp:positionH relativeFrom="margin">
                <wp:align>center</wp:align>
              </wp:positionH>
              <wp:positionV relativeFrom="paragraph">
                <wp:posOffset>-3951605</wp:posOffset>
              </wp:positionV>
              <wp:extent cx="6115050" cy="4191000"/>
              <wp:effectExtent l="0" t="0" r="19050" b="19050"/>
              <wp:wrapNone/>
              <wp:docPr id="3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15050" cy="4191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C4823A" id="Rectangle 41" o:spid="_x0000_s1026" style="position:absolute;margin-left:0;margin-top:-311.15pt;width:481.5pt;height:330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0FBwIAAO4DAAAOAAAAZHJzL2Uyb0RvYy54bWysU8Fu2zAMvQ/YPwi6L7aDpGuMOEWRrsOA&#10;bh3Q7QMYWY6FyaJGKXG6rx+lpGmw3Yb5IIim9Mj3+LS8OQxW7DUFg66R1aSUQjuFrXHbRn7/dv/u&#10;WooQwbVg0elGPusgb1Zv3yxHX+sp9mhbTYJBXKhH38g+Rl8XRVC9HiBM0GvHyQ5pgMghbYuWYGT0&#10;wRbTsrwqRqTWEyodAv+9OyblKuN3nVbxseuCjsI2knuLeaW8btJarJZQbwl8b9SpDfiHLgYwjoue&#10;oe4ggtiR+QtqMIowYBcnCocCu84onTkwm6r8g81TD15nLixO8GeZwv+DVV/2T/4rpdaDf0D1IwiH&#10;6x7cVt8S4dhraLlclYQqRh/q84UUBL4qNuNnbHm0sIuYNTh0NCRAZicOWerns9T6EIXin1dVNS/n&#10;PBHFuVm1qMoyD6OA+uW6pxA/ahxE2jSSeJYZHvYPIaZ2oH45kqo5vDfW5nlaJ8ZGLubTeb4Q0Jo2&#10;JTNL2m7WlsQekiPyl7kx/8tjg4nsS2uGRl6fD0Gd5Pjg2lwlgrHHPXdi3UmfJElyX6g32D6zPIRH&#10;0/Ej4U2P9EuKkQ3XyPBzB6SlsJ8cS7yoZrPk0BzM5u+nHNBlZnOZAacYqpFRiuN2HY+u3nky254r&#10;VZm7w1seS2eyYK9dnZplU2UdTw8gufYyzqden+nqNwAAAP//AwBQSwMEFAAGAAgAAAAhAF6CRSPd&#10;AAAACAEAAA8AAABkcnMvZG93bnJldi54bWxMj8FOwzAQRO9I/IO1SNxah0SkJWRTBUSvlShIlJub&#10;LHbUeB3FbhP+HnOC4+ysZt6Um9n24kKj7xwj3C0TEMSNazvWCO9v28UahA+KW9U7JoRv8rCprq9K&#10;VbRu4le67IMWMYR9oRBMCEMhpW8MWeWXbiCO3pcbrQpRjlq2o5piuO1lmiS5tKrj2GDUQM+GmtP+&#10;bBFehs9dfa+9rD+COZzc07Q1O414ezPXjyACzeHvGX7xIzpUkenoztx60SPEIQFhkadpBiL6D3kW&#10;T0eEbLUCWZXy/4DqBwAA//8DAFBLAQItABQABgAIAAAAIQC2gziS/gAAAOEBAAATAAAAAAAAAAAA&#10;AAAAAAAAAABbQ29udGVudF9UeXBlc10ueG1sUEsBAi0AFAAGAAgAAAAhADj9If/WAAAAlAEAAAsA&#10;AAAAAAAAAAAAAAAALwEAAF9yZWxzLy5yZWxzUEsBAi0AFAAGAAgAAAAhAFDezQUHAgAA7gMAAA4A&#10;AAAAAAAAAAAAAAAALgIAAGRycy9lMm9Eb2MueG1sUEsBAi0AFAAGAAgAAAAhAF6CRSPdAAAACAEA&#10;AA8AAAAAAAAAAAAAAAAAYQQAAGRycy9kb3ducmV2LnhtbFBLBQYAAAAABAAEAPMAAABrBQAAAAA=&#10;" filled="f">
              <w10:wrap anchorx="margin"/>
            </v:rect>
          </w:pict>
        </mc:Fallback>
      </mc:AlternateContent>
    </w:r>
    <w:r w:rsidR="00B91F8B"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0DD9AA5" wp14:editId="2CC6F352">
              <wp:simplePos x="0" y="0"/>
              <wp:positionH relativeFrom="margin">
                <wp:align>center</wp:align>
              </wp:positionH>
              <wp:positionV relativeFrom="paragraph">
                <wp:posOffset>-49530</wp:posOffset>
              </wp:positionV>
              <wp:extent cx="6120000" cy="2880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28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98610B" w14:textId="77777777" w:rsidR="00B91F8B" w:rsidRPr="00142E34" w:rsidRDefault="00B91F8B" w:rsidP="00B91F8B">
                          <w:pPr>
                            <w:jc w:val="center"/>
                            <w:rPr>
                              <w:spacing w:val="3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D9AA5" id="Rechteck 1" o:spid="_x0000_s1043" style="position:absolute;left:0;text-align:left;margin-left:0;margin-top:-3.9pt;width:481.9pt;height:22.7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kSwkAIAAJQFAAAOAAAAZHJzL2Uyb0RvYy54bWysVE1v2zAMvQ/YfxB0X51kbZcFdYqgRYcB&#10;XRusHXpWZCk2IImapMTOfv0oyXbarthh2EWW+PFIPpO8uOy0InvhfAOmpNOTCSXCcKgasy3pj8eb&#10;D3NKfGCmYgqMKOlBeHq5fP/uorULMYMaVCUcQRDjF60taR2CXRSF57XQzJ+AFQaVEpxmAZ9uW1SO&#10;tYiuVTGbTM6LFlxlHXDhPUqvs5IuE76Ugod7Kb0IRJUUcwvpdOncxLNYXrDF1jFbN7xPg/1DFpo1&#10;BoOOUNcsMLJzzR9QuuEOPMhwwkEXIGXDRaoBq5lOXlXzUDMrUi1IjrcjTf7/wfK7/YNdO6ShtX7h&#10;8Rqr6KTT8Yv5kS6RdRjJEl0gHIXnU+R/gpxy1M3m83hHmOLobZ0PXwRoEi8ldfgzEkdsf+tDNh1M&#10;YjAPqqluGqXSIzaAuFKO7Bn+us12mlzVTn+DKsvmZ8eQqV+ieUrgBZIyEc9ARM5Bo6Q4lptu4aBE&#10;tFPmu5CkqbDAWYo4IuegjHNhQk7G16wSWRxTGcofPVIuCTAiS4w/YvcAL4scsHOWvX10FamRR+fJ&#10;3xLLzqNHigwmjM66MeDeAlBYVR852w8kZWoiS6HbdMhNST9GyyjZQHVYO+IgD5a3/KbBn33LfFgz&#10;h5OE/YHbIdzjIRW0JYX+RkkN7tdb8miPDY5aSlqczJL6nzvmBCXqq8HW/zw9PY2jnB6nZ59m+HDP&#10;NZvnGrPTV4AdNMU9ZHm6Rvughqt0oJ9wiaxiVFQxwzF2SXlww+Mq5I2Ba4iL1SqZ4fhaFm7Ng+UR&#10;PPIcm/mxe2LO9h0fcFbuYJhitnjV+Nk2ehpY7QLIJk3Fkdf+D+Dop1bq11TcLc/fyeq4TJe/AQAA&#10;//8DAFBLAwQUAAYACAAAACEAo61whN4AAAAGAQAADwAAAGRycy9kb3ducmV2LnhtbEyPQUvDQBCF&#10;74L/YRnBW7uphbSN2ZQitCdBjUrxts1Ok+DubMhum9hf73iqt3m8x3vf5OvRWXHGPrSeFMymCQik&#10;ypuWagUf79vJEkSImoy2nlDBDwZYF7c3uc6MH+gNz2WsBZdQyLSCJsYukzJUDTodpr5DYu/oe6cj&#10;y76WptcDlzsrH5IklU63xAuN7vCpweq7PDkFR3153bQ7vHyl+5fdbCjt5/Nyq9T93bh5BBFxjNcw&#10;/OEzOhTMdPAnMkFYBfxIVDBZMD+7q3TOx0HBfJGCLHL5H7/4BQAA//8DAFBLAQItABQABgAIAAAA&#10;IQC2gziS/gAAAOEBAAATAAAAAAAAAAAAAAAAAAAAAABbQ29udGVudF9UeXBlc10ueG1sUEsBAi0A&#10;FAAGAAgAAAAhADj9If/WAAAAlAEAAAsAAAAAAAAAAAAAAAAALwEAAF9yZWxzLy5yZWxzUEsBAi0A&#10;FAAGAAgAAAAhAEP2RLCQAgAAlAUAAA4AAAAAAAAAAAAAAAAALgIAAGRycy9lMm9Eb2MueG1sUEsB&#10;Ai0AFAAGAAgAAAAhAKOtcITeAAAABgEAAA8AAAAAAAAAAAAAAAAA6gQAAGRycy9kb3ducmV2Lnht&#10;bFBLBQYAAAAABAAEAPMAAAD1BQAAAAA=&#10;" fillcolor="#d8d8d8 [2732]" stroked="f" strokeweight="2pt">
              <v:textbox>
                <w:txbxContent>
                  <w:p w14:paraId="1B98610B" w14:textId="77777777" w:rsidR="00B91F8B" w:rsidRPr="00142E34" w:rsidRDefault="00B91F8B" w:rsidP="00B91F8B">
                    <w:pPr>
                      <w:jc w:val="center"/>
                      <w:rPr>
                        <w:spacing w:val="3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B91F8B">
      <w:t xml:space="preserve">C.-J. Pardall </w:t>
    </w:r>
    <w:hyperlink r:id="rId1" w:history="1">
      <w:r w:rsidR="00B91F8B" w:rsidRPr="00A17FF2">
        <w:rPr>
          <w:rStyle w:val="Hyperlink"/>
        </w:rPr>
        <w:t>CC BY 4.0</w:t>
      </w:r>
    </w:hyperlink>
    <w:r w:rsidR="00B91F8B">
      <w:t xml:space="preserve"> </w:t>
    </w:r>
    <w:r w:rsidR="00B91F8B">
      <w:tab/>
    </w:r>
    <w:r w:rsidR="00B91F8B">
      <w:tab/>
    </w:r>
    <w:r w:rsidR="00A97290" w:rsidRPr="00A97290">
      <w:rPr>
        <w:color w:val="000000" w:themeColor="text1"/>
        <w:sz w:val="18"/>
        <w:szCs w:val="18"/>
      </w:rPr>
      <w:t>4123_ab_em_strahlung_quantenobjekt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E8452" w14:textId="77777777" w:rsidR="00601068" w:rsidRDefault="00601068" w:rsidP="00762DC9">
      <w:pPr>
        <w:spacing w:after="0" w:line="240" w:lineRule="auto"/>
      </w:pPr>
      <w:r>
        <w:separator/>
      </w:r>
    </w:p>
  </w:footnote>
  <w:footnote w:type="continuationSeparator" w:id="0">
    <w:p w14:paraId="43CBFC3C" w14:textId="77777777" w:rsidR="00601068" w:rsidRDefault="00601068" w:rsidP="00762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4838" w14:textId="54B4DCAA" w:rsidR="009A6261" w:rsidRDefault="0078002C">
    <w:pPr>
      <w:pStyle w:val="Kopfzeile"/>
    </w:pPr>
    <w:r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39824FC8" wp14:editId="1F82089B">
              <wp:simplePos x="0" y="0"/>
              <wp:positionH relativeFrom="margin">
                <wp:align>center</wp:align>
              </wp:positionH>
              <wp:positionV relativeFrom="paragraph">
                <wp:posOffset>3907155</wp:posOffset>
              </wp:positionV>
              <wp:extent cx="6119495" cy="302260"/>
              <wp:effectExtent l="0" t="0" r="0" b="254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3022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96D5E8" w14:textId="3FE7C5F8" w:rsidR="0078002C" w:rsidRPr="001315D8" w:rsidRDefault="0078002C" w:rsidP="00A97290">
                          <w:pPr>
                            <w:tabs>
                              <w:tab w:val="right" w:pos="9214"/>
                            </w:tabs>
                            <w:jc w:val="left"/>
                            <w:rPr>
                              <w:color w:val="000000" w:themeColor="text1"/>
                            </w:rPr>
                          </w:pPr>
                          <w:r w:rsidRPr="001315D8">
                            <w:rPr>
                              <w:color w:val="000000" w:themeColor="text1"/>
                            </w:rPr>
                            <w:t xml:space="preserve">C.-J. Pardall </w:t>
                          </w:r>
                          <w:hyperlink r:id="rId1" w:history="1">
                            <w:r w:rsidRPr="00A17FF2">
                              <w:rPr>
                                <w:rStyle w:val="Hyperlink"/>
                              </w:rPr>
                              <w:t>CC BY 4.0</w:t>
                            </w:r>
                          </w:hyperlink>
                          <w:r>
                            <w:t xml:space="preserve"> </w:t>
                          </w:r>
                          <w:r w:rsidRPr="001315D8">
                            <w:rPr>
                              <w:color w:val="000000" w:themeColor="text1"/>
                            </w:rPr>
                            <w:tab/>
                          </w:r>
                          <w:r w:rsidR="00A97290" w:rsidRPr="00A97290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4123_ab_em_strahlung_quantenobjekt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824FC8" id="Rechteck 6" o:spid="_x0000_s1040" style="position:absolute;left:0;text-align:left;margin-left:0;margin-top:307.65pt;width:481.85pt;height:23.8pt;z-index:-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wVjQIAAI0FAAAOAAAAZHJzL2Uyb0RvYy54bWysVN9P3DAMfp+0/yHK+2h7Oxic6KETiGkS&#10;AwRMPOfS5BopjbMkd+3tr5+T/jhgaA/TXlIntj/bX22fX3SNJjvhvAJT0uIop0QYDpUym5L+eLr+&#10;dEqJD8xUTIMRJd0LTy+WHz+ct3YhZlCDroQjCGL8orUlrUOwiyzzvBYN80dghUGlBNewgFe3ySrH&#10;WkRvdDbL85OsBVdZB1x4j69XvZIuE76Ugoc7Kb0IRJcUcwvpdOlcxzNbnrPFxjFbKz6kwf4hi4Yp&#10;g0EnqCsWGNk69QdUo7gDDzIccWgykFJxkWrAaor8TTWPNbMi1YLkeDvR5P8fLL/dPdp7hzS01i88&#10;irGKTromfjE/0iWy9hNZoguE4+NJUZzNz44p4aj7nM9mJ4nN7OBtnQ9fBTQkCiV1+DMSR2x34wNG&#10;RNPRJAbzoFV1rbROl9gA4lI7smP469abIrnqbfMdqv7t9DjPx5CpX6J5Qn2FpE3EMxCR+6DxJTuU&#10;m6Sw1yLaafMgJFEVFjhLESfkPijjXJjQJ+NrVon+Oabyfi4JMCJLjD9hDwCvixyx+ywH++gqUiNP&#10;zvnfEuudJ48UGUyYnBtlwL0HoLGqIXJvP5LUUxNZCt26Q5MorqHa3zvioJ8ob/m1wr98w3y4Zw5H&#10;CIcN10K4w0NqaEsKg0RJDe7Xe+/RHjsbtZS0OJIl9T+3zAlK9DeDPX9WzOdxhtNlfvxlhhf3UrN+&#10;qTHb5hKwdQpcQJYnMdoHPYrSQfOM22MVo6KKGY6xS8qDGy+XoV8VuH+4WK2SGc6tZeHGPFoewSPB&#10;sYufumfm7NDqAYfkFsbxZYs3Hd/bRk8Dq20AqdI4HHgdqMeZT/087Ke4VF7ek9Vhiy5/AwAA//8D&#10;AFBLAwQUAAYACAAAACEAWHXdauAAAAAIAQAADwAAAGRycy9kb3ducmV2LnhtbEyPwU7DMBBE70j8&#10;g7VI3KiTVoQ2xKkqpPaEBAQQ4raNt0mEvY5itwn9eswJjrOzmnlTrCdrxIkG3zlWkM4SEMS10x03&#10;Ct5etzdLED4gazSOScE3eViXlxcF5tqN/EKnKjQihrDPUUEbQp9L6euWLPqZ64mjd3CDxRDl0Eg9&#10;4BjDrZHzJMmkxY5jQ4s9PbRUf1VHq+CA5+dNt6PzZ/bxtEvHyrw/LrdKXV9Nm3sQgabw9wy/+BEd&#10;ysi0d0fWXhgFcUhQkKW3CxDRXmWLOxD7eMnmK5BlIf8PKH8AAAD//wMAUEsBAi0AFAAGAAgAAAAh&#10;ALaDOJL+AAAA4QEAABMAAAAAAAAAAAAAAAAAAAAAAFtDb250ZW50X1R5cGVzXS54bWxQSwECLQAU&#10;AAYACAAAACEAOP0h/9YAAACUAQAACwAAAAAAAAAAAAAAAAAvAQAAX3JlbHMvLnJlbHNQSwECLQAU&#10;AAYACAAAACEAQamMFY0CAACNBQAADgAAAAAAAAAAAAAAAAAuAgAAZHJzL2Uyb0RvYy54bWxQSwEC&#10;LQAUAAYACAAAACEAWHXdauAAAAAIAQAADwAAAAAAAAAAAAAAAADnBAAAZHJzL2Rvd25yZXYueG1s&#10;UEsFBgAAAAAEAAQA8wAAAPQFAAAAAA==&#10;" fillcolor="#d8d8d8 [2732]" stroked="f" strokeweight="2pt">
              <v:textbox>
                <w:txbxContent>
                  <w:p w14:paraId="0996D5E8" w14:textId="3FE7C5F8" w:rsidR="0078002C" w:rsidRPr="001315D8" w:rsidRDefault="0078002C" w:rsidP="00A97290">
                    <w:pPr>
                      <w:tabs>
                        <w:tab w:val="right" w:pos="9214"/>
                      </w:tabs>
                      <w:jc w:val="left"/>
                      <w:rPr>
                        <w:color w:val="000000" w:themeColor="text1"/>
                      </w:rPr>
                    </w:pPr>
                    <w:r w:rsidRPr="001315D8">
                      <w:rPr>
                        <w:color w:val="000000" w:themeColor="text1"/>
                      </w:rPr>
                      <w:t xml:space="preserve">C.-J. Pardall </w:t>
                    </w:r>
                    <w:hyperlink r:id="rId2" w:history="1">
                      <w:r w:rsidRPr="00A17FF2">
                        <w:rPr>
                          <w:rStyle w:val="Hyperlink"/>
                        </w:rPr>
                        <w:t>CC BY 4.0</w:t>
                      </w:r>
                    </w:hyperlink>
                    <w:r>
                      <w:t xml:space="preserve"> </w:t>
                    </w:r>
                    <w:r w:rsidRPr="001315D8">
                      <w:rPr>
                        <w:color w:val="000000" w:themeColor="text1"/>
                      </w:rPr>
                      <w:tab/>
                    </w:r>
                    <w:r w:rsidR="00A97290" w:rsidRPr="00A97290">
                      <w:rPr>
                        <w:color w:val="000000" w:themeColor="text1"/>
                        <w:sz w:val="18"/>
                        <w:szCs w:val="18"/>
                      </w:rPr>
                      <w:t>4123_ab_em_strahlung_quantenobjekt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21252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2491CE56" wp14:editId="24BE318B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6115050" cy="4191000"/>
              <wp:effectExtent l="0" t="0" r="19050" b="19050"/>
              <wp:wrapNone/>
              <wp:docPr id="2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15050" cy="41910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5D292B" id="Rectangle 41" o:spid="_x0000_s1026" style="position:absolute;margin-left:0;margin-top:1.35pt;width:481.5pt;height:330pt;z-index:-25162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0FBwIAAO4DAAAOAAAAZHJzL2Uyb0RvYy54bWysU8Fu2zAMvQ/YPwi6L7aDpGuMOEWRrsOA&#10;bh3Q7QMYWY6FyaJGKXG6rx+lpGmw3Yb5IIim9Mj3+LS8OQxW7DUFg66R1aSUQjuFrXHbRn7/dv/u&#10;WooQwbVg0elGPusgb1Zv3yxHX+sp9mhbTYJBXKhH38g+Rl8XRVC9HiBM0GvHyQ5pgMghbYuWYGT0&#10;wRbTsrwqRqTWEyodAv+9OyblKuN3nVbxseuCjsI2knuLeaW8btJarJZQbwl8b9SpDfiHLgYwjoue&#10;oe4ggtiR+QtqMIowYBcnCocCu84onTkwm6r8g81TD15nLixO8GeZwv+DVV/2T/4rpdaDf0D1IwiH&#10;6x7cVt8S4dhraLlclYQqRh/q84UUBL4qNuNnbHm0sIuYNTh0NCRAZicOWerns9T6EIXin1dVNS/n&#10;PBHFuVm1qMoyD6OA+uW6pxA/ahxE2jSSeJYZHvYPIaZ2oH45kqo5vDfW5nlaJ8ZGLubTeb4Q0Jo2&#10;JTNL2m7WlsQekiPyl7kx/8tjg4nsS2uGRl6fD0Gd5Pjg2lwlgrHHPXdi3UmfJElyX6g32D6zPIRH&#10;0/Ej4U2P9EuKkQ3XyPBzB6SlsJ8cS7yoZrPk0BzM5u+nHNBlZnOZAacYqpFRiuN2HY+u3nky254r&#10;VZm7w1seS2eyYK9dnZplU2UdTw8gufYyzqden+nqNwAAAP//AwBQSwMEFAAGAAgAAAAhAA8+/fra&#10;AAAABgEAAA8AAABkcnMvZG93bnJldi54bWxMj8FOwzAQRO9I/IO1SNyoQxEBQjZVQPRaiYIE3Nxk&#10;saPG6yh2m/D3LCd6nJ3VzJtyNfteHWmMXWCE60UGirgJbccW4f1tfXUPKibDrekDE8IPRVhV52el&#10;Kdow8Ssdt8kqCeFYGASX0lBoHRtH3sRFGIjF+w6jN0nkaHU7mknCfa+XWZZrbzqWBmcGenbU7LcH&#10;j/AyfG3qWxt1/ZHc5z48TWu3sYiXF3P9CCrRnP6f4Q9f0KESpl04cBtVjyBDEsLyDpSYD/mN6B1C&#10;nstFV6U+xa9+AQAA//8DAFBLAQItABQABgAIAAAAIQC2gziS/gAAAOEBAAATAAAAAAAAAAAAAAAA&#10;AAAAAABbQ29udGVudF9UeXBlc10ueG1sUEsBAi0AFAAGAAgAAAAhADj9If/WAAAAlAEAAAsAAAAA&#10;AAAAAAAAAAAALwEAAF9yZWxzLy5yZWxzUEsBAi0AFAAGAAgAAAAhAFDezQUHAgAA7gMAAA4AAAAA&#10;AAAAAAAAAAAALgIAAGRycy9lMm9Eb2MueG1sUEsBAi0AFAAGAAgAAAAhAA8+/fraAAAABgEAAA8A&#10;AAAAAAAAAAAAAAAAYQQAAGRycy9kb3ducmV2LnhtbFBLBQYAAAAABAAEAPMAAABoBQAAAAA=&#10;" filled="f">
              <w10:wrap anchorx="margin"/>
            </v:rect>
          </w:pict>
        </mc:Fallback>
      </mc:AlternateContent>
    </w:r>
    <w:r w:rsidR="00FC5F3F">
      <w:rPr>
        <w:b/>
        <w:smallCap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54D2AE4" wp14:editId="386F9A15">
              <wp:simplePos x="0" y="0"/>
              <wp:positionH relativeFrom="margin">
                <wp:align>center</wp:align>
              </wp:positionH>
              <wp:positionV relativeFrom="paragraph">
                <wp:posOffset>27940</wp:posOffset>
              </wp:positionV>
              <wp:extent cx="6120000" cy="416560"/>
              <wp:effectExtent l="0" t="0" r="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4165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78DBA0" w14:textId="04AF6CD4" w:rsidR="00FC5F3F" w:rsidRPr="00236C2B" w:rsidRDefault="00645AD3" w:rsidP="00FC5F3F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AB61DA">
                            <w:rPr>
                              <w:b/>
                              <w:color w:val="000000" w:themeColor="text1"/>
                              <w:sz w:val="36"/>
                              <w:szCs w:val="36"/>
                            </w:rPr>
                            <w:t>Elektromagnetische Strahlung – Quantenobjekte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D2AE4" id="Rechteck 14" o:spid="_x0000_s1041" style="position:absolute;left:0;text-align:left;margin-left:0;margin-top:2.2pt;width:481.9pt;height:32.8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m6jwIAAJQFAAAOAAAAZHJzL2Uyb0RvYy54bWysVN9P2zAQfp+0/8Hy+0hTlY5VpKgCMU1i&#10;gICJZ9exm0i2z7PdJt1fv7OdpsDQHqa9OPb9+O7uy92dX/RakZ1wvgVT0fJkQokwHOrWbCr64+n6&#10;0xklPjBTMwVGVHQvPL1Yfvxw3tmFmEIDqhaOIIjxi85WtAnBLorC80Zo5k/ACoNKCU6zgE+3KWrH&#10;OkTXqphOJvOiA1dbB1x4j9KrrKTLhC+l4OFOSi8CURXF3EI6XTrX8SyW52yxccw2LR/SYP+QhWat&#10;waAj1BULjGxd+weUbrkDDzKccNAFSNlykWrAasrJm2oeG2ZFqgXJ8Xakyf8/WH67e7T3DmnorF94&#10;vMYqeul0/GJ+pE9k7UeyRB8IR+G8RP4nyClH3aycn84Tm8XR2zofvgrQJF4q6vBnJI7Y7sYHjIim&#10;B5MYzINq6+tWqfSIDSAulSM7hr9uvSmTq9rq71Bn2dlpDJ9xUr9E84T6CkmZiGcgImfjKCmO5aZb&#10;2CsR7ZR5EJK0NRY4TRFH5ByUcS5MyMn4htUii2Mq7+eSACOyxPgj9gDwusgDds5ysI+uIjXy6Dz5&#10;W2LZefRIkcGE0Vm3Btx7AAqrGiJn+wNJmZrIUujXPXKDcx4to2QN9f7eEQd5sLzl1y3+7Bvmwz1z&#10;OEnYH7gdwh0eUkFXURhulDTgfr0nj/bY4KilpMPJrKj/uWVOUKK+GWz9L+VsFkc5PWann6f4cC81&#10;65cas9WXgB1U4h6yPF2jfVCHq3Sgn3GJrGJUVDHDMXZFeXCHx2XIGwPXEBerVTLD8bUs3JhHyyN4&#10;5Dk281P/zJwdOj7grNzCYYrZ4k3jZ9voaWC1DSDbNBVHXoc/gKOf2npYU3G3vHwnq+MyXf4GAAD/&#10;/wMAUEsDBBQABgAIAAAAIQCRemuH3QAAAAUBAAAPAAAAZHJzL2Rvd25yZXYueG1sTI/BTsMwEETv&#10;SPyDtUjcqF2oQglxqgqpPSEBAYS4beNtEmGvo9htQr8ec4LjaEYzb4rV5Kw40hA6zxrmMwWCuPam&#10;40bD2+vmagkiRGSD1jNp+KYAq/L8rMDc+JFf6FjFRqQSDjlqaGPscylD3ZLDMPM9cfL2fnAYkxwa&#10;aQYcU7mz8lqpTDrsOC202NNDS/VXdXAa9nh6XndbOn1mH0/b+VjZ98flRuvLi2l9DyLSFP/C8Iuf&#10;0KFMTDt/YBOE1ZCORA2LBYhk3mU36cdOw61SIMtC/qcvfwAAAP//AwBQSwECLQAUAAYACAAAACEA&#10;toM4kv4AAADhAQAAEwAAAAAAAAAAAAAAAAAAAAAAW0NvbnRlbnRfVHlwZXNdLnhtbFBLAQItABQA&#10;BgAIAAAAIQA4/SH/1gAAAJQBAAALAAAAAAAAAAAAAAAAAC8BAABfcmVscy8ucmVsc1BLAQItABQA&#10;BgAIAAAAIQD3mlm6jwIAAJQFAAAOAAAAAAAAAAAAAAAAAC4CAABkcnMvZTJvRG9jLnhtbFBLAQIt&#10;ABQABgAIAAAAIQCRemuH3QAAAAUBAAAPAAAAAAAAAAAAAAAAAOkEAABkcnMvZG93bnJldi54bWxQ&#10;SwUGAAAAAAQABADzAAAA8wUAAAAA&#10;" fillcolor="#d8d8d8 [2732]" stroked="f" strokeweight="2pt">
              <v:textbox>
                <w:txbxContent>
                  <w:p w14:paraId="0E78DBA0" w14:textId="04AF6CD4" w:rsidR="00FC5F3F" w:rsidRPr="00236C2B" w:rsidRDefault="00645AD3" w:rsidP="00FC5F3F">
                    <w:pPr>
                      <w:jc w:val="center"/>
                      <w:rPr>
                        <w:color w:val="000000" w:themeColor="text1"/>
                      </w:rPr>
                    </w:pPr>
                    <w:r w:rsidRPr="00AB61DA">
                      <w:rPr>
                        <w:b/>
                        <w:color w:val="000000" w:themeColor="text1"/>
                        <w:sz w:val="36"/>
                        <w:szCs w:val="36"/>
                      </w:rPr>
                      <w:t>Elektromagnetische Strahlung – Quantenobjekte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6D1E"/>
    <w:multiLevelType w:val="hybridMultilevel"/>
    <w:tmpl w:val="ABDC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2339A"/>
    <w:multiLevelType w:val="hybridMultilevel"/>
    <w:tmpl w:val="9F90D51A"/>
    <w:lvl w:ilvl="0" w:tplc="FCA61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A7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DAA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F0D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960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E0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20B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F85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44B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29C56BA"/>
    <w:multiLevelType w:val="hybridMultilevel"/>
    <w:tmpl w:val="12AE07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A6BCE"/>
    <w:multiLevelType w:val="hybridMultilevel"/>
    <w:tmpl w:val="E2266EE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B1360"/>
    <w:multiLevelType w:val="hybridMultilevel"/>
    <w:tmpl w:val="46860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A1091"/>
    <w:multiLevelType w:val="hybridMultilevel"/>
    <w:tmpl w:val="77ECF9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02599"/>
    <w:multiLevelType w:val="hybridMultilevel"/>
    <w:tmpl w:val="4C0E38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E12B63"/>
    <w:multiLevelType w:val="hybridMultilevel"/>
    <w:tmpl w:val="547EB6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104C7"/>
    <w:multiLevelType w:val="hybridMultilevel"/>
    <w:tmpl w:val="FF5AB6AA"/>
    <w:lvl w:ilvl="0" w:tplc="3D7C3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AE2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343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EE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027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1EA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C1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2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3EF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5FB03BE"/>
    <w:multiLevelType w:val="hybridMultilevel"/>
    <w:tmpl w:val="A2DEB32E"/>
    <w:lvl w:ilvl="0" w:tplc="ECDAF698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07F67"/>
    <w:multiLevelType w:val="hybridMultilevel"/>
    <w:tmpl w:val="B5CA78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0283C"/>
    <w:multiLevelType w:val="hybridMultilevel"/>
    <w:tmpl w:val="8E96B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D5EF7"/>
    <w:multiLevelType w:val="hybridMultilevel"/>
    <w:tmpl w:val="FF0CF92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DD2396"/>
    <w:multiLevelType w:val="hybridMultilevel"/>
    <w:tmpl w:val="AEF464B8"/>
    <w:lvl w:ilvl="0" w:tplc="53A202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09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D26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8D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3A3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07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61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1E8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6C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3035127"/>
    <w:multiLevelType w:val="hybridMultilevel"/>
    <w:tmpl w:val="0130056A"/>
    <w:lvl w:ilvl="0" w:tplc="E772998A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249B1"/>
    <w:multiLevelType w:val="hybridMultilevel"/>
    <w:tmpl w:val="83B2E86C"/>
    <w:lvl w:ilvl="0" w:tplc="F78E9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CB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36D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5A0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320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D82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929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B02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ECC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AEE2CA3"/>
    <w:multiLevelType w:val="hybridMultilevel"/>
    <w:tmpl w:val="2CBA3CF2"/>
    <w:lvl w:ilvl="0" w:tplc="87740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4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F0F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83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2C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4F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21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0B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6E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E9663D7"/>
    <w:multiLevelType w:val="hybridMultilevel"/>
    <w:tmpl w:val="E2266E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4A7011"/>
    <w:multiLevelType w:val="hybridMultilevel"/>
    <w:tmpl w:val="C0A868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F456F"/>
    <w:multiLevelType w:val="hybridMultilevel"/>
    <w:tmpl w:val="CDE66816"/>
    <w:lvl w:ilvl="0" w:tplc="8F789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C66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D2A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048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AA1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623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1E0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C4C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84F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04C0E25"/>
    <w:multiLevelType w:val="hybridMultilevel"/>
    <w:tmpl w:val="7464A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D040B"/>
    <w:multiLevelType w:val="hybridMultilevel"/>
    <w:tmpl w:val="A2C61E8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8A57E8"/>
    <w:multiLevelType w:val="hybridMultilevel"/>
    <w:tmpl w:val="3264B1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813EAB"/>
    <w:multiLevelType w:val="hybridMultilevel"/>
    <w:tmpl w:val="E94479EC"/>
    <w:lvl w:ilvl="0" w:tplc="B8A88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458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EE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746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96C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CF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443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0C7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A0B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3B6D7544"/>
    <w:multiLevelType w:val="hybridMultilevel"/>
    <w:tmpl w:val="1E6EEBA4"/>
    <w:lvl w:ilvl="0" w:tplc="BA54C9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0F1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B2F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0E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9E8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CD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2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A6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C0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D192A85"/>
    <w:multiLevelType w:val="hybridMultilevel"/>
    <w:tmpl w:val="BD003892"/>
    <w:lvl w:ilvl="0" w:tplc="8FC04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29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6A3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681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942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A6B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04C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281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FC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3F47557A"/>
    <w:multiLevelType w:val="hybridMultilevel"/>
    <w:tmpl w:val="CB700CEA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6090C76"/>
    <w:multiLevelType w:val="hybridMultilevel"/>
    <w:tmpl w:val="8D5C8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F71D5E"/>
    <w:multiLevelType w:val="hybridMultilevel"/>
    <w:tmpl w:val="927AE54C"/>
    <w:lvl w:ilvl="0" w:tplc="5D72493A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160D15"/>
    <w:multiLevelType w:val="hybridMultilevel"/>
    <w:tmpl w:val="1084F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B0163E"/>
    <w:multiLevelType w:val="hybridMultilevel"/>
    <w:tmpl w:val="14988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1E5BE6"/>
    <w:multiLevelType w:val="hybridMultilevel"/>
    <w:tmpl w:val="A4D6349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7">
      <w:start w:val="1"/>
      <w:numFmt w:val="lowerLetter"/>
      <w:lvlText w:val="%2)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5513CC2"/>
    <w:multiLevelType w:val="hybridMultilevel"/>
    <w:tmpl w:val="496E65C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26599F"/>
    <w:multiLevelType w:val="hybridMultilevel"/>
    <w:tmpl w:val="FF0CF9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69800DF"/>
    <w:multiLevelType w:val="hybridMultilevel"/>
    <w:tmpl w:val="1BB65E8C"/>
    <w:lvl w:ilvl="0" w:tplc="95AA0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CC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6B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0C4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E67A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A8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6E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585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06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78058407">
    <w:abstractNumId w:val="27"/>
  </w:num>
  <w:num w:numId="2" w16cid:durableId="1803225420">
    <w:abstractNumId w:val="0"/>
  </w:num>
  <w:num w:numId="3" w16cid:durableId="870611624">
    <w:abstractNumId w:val="20"/>
  </w:num>
  <w:num w:numId="4" w16cid:durableId="291638428">
    <w:abstractNumId w:val="28"/>
  </w:num>
  <w:num w:numId="5" w16cid:durableId="169411284">
    <w:abstractNumId w:val="19"/>
  </w:num>
  <w:num w:numId="6" w16cid:durableId="1029331419">
    <w:abstractNumId w:val="13"/>
  </w:num>
  <w:num w:numId="7" w16cid:durableId="502622797">
    <w:abstractNumId w:val="8"/>
  </w:num>
  <w:num w:numId="8" w16cid:durableId="1263150391">
    <w:abstractNumId w:val="23"/>
  </w:num>
  <w:num w:numId="9" w16cid:durableId="1664822022">
    <w:abstractNumId w:val="15"/>
  </w:num>
  <w:num w:numId="10" w16cid:durableId="1698196000">
    <w:abstractNumId w:val="4"/>
  </w:num>
  <w:num w:numId="11" w16cid:durableId="609123686">
    <w:abstractNumId w:val="25"/>
  </w:num>
  <w:num w:numId="12" w16cid:durableId="1504737416">
    <w:abstractNumId w:val="34"/>
  </w:num>
  <w:num w:numId="13" w16cid:durableId="231670708">
    <w:abstractNumId w:val="1"/>
  </w:num>
  <w:num w:numId="14" w16cid:durableId="922907581">
    <w:abstractNumId w:val="7"/>
  </w:num>
  <w:num w:numId="15" w16cid:durableId="1417244916">
    <w:abstractNumId w:val="22"/>
  </w:num>
  <w:num w:numId="16" w16cid:durableId="123234397">
    <w:abstractNumId w:val="30"/>
  </w:num>
  <w:num w:numId="17" w16cid:durableId="1708523969">
    <w:abstractNumId w:val="24"/>
  </w:num>
  <w:num w:numId="18" w16cid:durableId="692070679">
    <w:abstractNumId w:val="5"/>
  </w:num>
  <w:num w:numId="19" w16cid:durableId="290332073">
    <w:abstractNumId w:val="11"/>
  </w:num>
  <w:num w:numId="20" w16cid:durableId="1822842311">
    <w:abstractNumId w:val="16"/>
  </w:num>
  <w:num w:numId="21" w16cid:durableId="1607887270">
    <w:abstractNumId w:val="32"/>
  </w:num>
  <w:num w:numId="22" w16cid:durableId="777985800">
    <w:abstractNumId w:val="10"/>
  </w:num>
  <w:num w:numId="23" w16cid:durableId="343020963">
    <w:abstractNumId w:val="31"/>
  </w:num>
  <w:num w:numId="24" w16cid:durableId="597835579">
    <w:abstractNumId w:val="29"/>
  </w:num>
  <w:num w:numId="25" w16cid:durableId="227036075">
    <w:abstractNumId w:val="6"/>
  </w:num>
  <w:num w:numId="26" w16cid:durableId="994188227">
    <w:abstractNumId w:val="17"/>
  </w:num>
  <w:num w:numId="27" w16cid:durableId="274555786">
    <w:abstractNumId w:val="18"/>
  </w:num>
  <w:num w:numId="28" w16cid:durableId="1689715855">
    <w:abstractNumId w:val="2"/>
  </w:num>
  <w:num w:numId="29" w16cid:durableId="1824195881">
    <w:abstractNumId w:val="14"/>
  </w:num>
  <w:num w:numId="30" w16cid:durableId="341126791">
    <w:abstractNumId w:val="3"/>
  </w:num>
  <w:num w:numId="31" w16cid:durableId="1955863057">
    <w:abstractNumId w:val="26"/>
  </w:num>
  <w:num w:numId="32" w16cid:durableId="2011715120">
    <w:abstractNumId w:val="21"/>
  </w:num>
  <w:num w:numId="33" w16cid:durableId="1997952059">
    <w:abstractNumId w:val="9"/>
  </w:num>
  <w:num w:numId="34" w16cid:durableId="824970995">
    <w:abstractNumId w:val="12"/>
  </w:num>
  <w:num w:numId="35" w16cid:durableId="177196611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>
      <o:colormru v:ext="edit" colors="#ddd,#96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06"/>
    <w:rsid w:val="00000574"/>
    <w:rsid w:val="00000C10"/>
    <w:rsid w:val="000011E3"/>
    <w:rsid w:val="00001F58"/>
    <w:rsid w:val="00002419"/>
    <w:rsid w:val="00002465"/>
    <w:rsid w:val="000035C3"/>
    <w:rsid w:val="00003A91"/>
    <w:rsid w:val="00004143"/>
    <w:rsid w:val="000041D6"/>
    <w:rsid w:val="00004376"/>
    <w:rsid w:val="000048F1"/>
    <w:rsid w:val="00004D9E"/>
    <w:rsid w:val="00006046"/>
    <w:rsid w:val="0000662B"/>
    <w:rsid w:val="000070C6"/>
    <w:rsid w:val="00007232"/>
    <w:rsid w:val="00012595"/>
    <w:rsid w:val="00012D7C"/>
    <w:rsid w:val="00014739"/>
    <w:rsid w:val="00014C86"/>
    <w:rsid w:val="0001592A"/>
    <w:rsid w:val="000167DA"/>
    <w:rsid w:val="00016B6A"/>
    <w:rsid w:val="000201A7"/>
    <w:rsid w:val="0002040D"/>
    <w:rsid w:val="00021C7C"/>
    <w:rsid w:val="00022126"/>
    <w:rsid w:val="0002344D"/>
    <w:rsid w:val="000234E4"/>
    <w:rsid w:val="000237E0"/>
    <w:rsid w:val="000238D3"/>
    <w:rsid w:val="00023B55"/>
    <w:rsid w:val="000248CF"/>
    <w:rsid w:val="00024EFA"/>
    <w:rsid w:val="00025F9A"/>
    <w:rsid w:val="000261A3"/>
    <w:rsid w:val="0002643E"/>
    <w:rsid w:val="000269F7"/>
    <w:rsid w:val="000300D5"/>
    <w:rsid w:val="00030170"/>
    <w:rsid w:val="00030DAA"/>
    <w:rsid w:val="00030EF2"/>
    <w:rsid w:val="000320A8"/>
    <w:rsid w:val="00033BD6"/>
    <w:rsid w:val="00036EF1"/>
    <w:rsid w:val="0003754A"/>
    <w:rsid w:val="000402A7"/>
    <w:rsid w:val="00040422"/>
    <w:rsid w:val="00040584"/>
    <w:rsid w:val="0004069F"/>
    <w:rsid w:val="00040A65"/>
    <w:rsid w:val="0004118B"/>
    <w:rsid w:val="00041AE0"/>
    <w:rsid w:val="000423CD"/>
    <w:rsid w:val="0004355C"/>
    <w:rsid w:val="00043738"/>
    <w:rsid w:val="00043B58"/>
    <w:rsid w:val="00043E71"/>
    <w:rsid w:val="00043FA4"/>
    <w:rsid w:val="00044593"/>
    <w:rsid w:val="00044DD9"/>
    <w:rsid w:val="000452E1"/>
    <w:rsid w:val="00045FEF"/>
    <w:rsid w:val="000516C0"/>
    <w:rsid w:val="00052320"/>
    <w:rsid w:val="00052F71"/>
    <w:rsid w:val="00053062"/>
    <w:rsid w:val="00056E6F"/>
    <w:rsid w:val="00060519"/>
    <w:rsid w:val="000618CA"/>
    <w:rsid w:val="00061B7E"/>
    <w:rsid w:val="00061C77"/>
    <w:rsid w:val="00061FE6"/>
    <w:rsid w:val="00062EF7"/>
    <w:rsid w:val="000634F3"/>
    <w:rsid w:val="00063D00"/>
    <w:rsid w:val="00064893"/>
    <w:rsid w:val="00064BCA"/>
    <w:rsid w:val="00065E58"/>
    <w:rsid w:val="00066727"/>
    <w:rsid w:val="00066EB6"/>
    <w:rsid w:val="00067A9D"/>
    <w:rsid w:val="00067BF5"/>
    <w:rsid w:val="00070013"/>
    <w:rsid w:val="00070593"/>
    <w:rsid w:val="00070E29"/>
    <w:rsid w:val="000715E7"/>
    <w:rsid w:val="000716F9"/>
    <w:rsid w:val="00071796"/>
    <w:rsid w:val="00071C90"/>
    <w:rsid w:val="000721BB"/>
    <w:rsid w:val="0007398D"/>
    <w:rsid w:val="000742A1"/>
    <w:rsid w:val="00077A5C"/>
    <w:rsid w:val="00080337"/>
    <w:rsid w:val="000830B3"/>
    <w:rsid w:val="00083C6A"/>
    <w:rsid w:val="00084760"/>
    <w:rsid w:val="000849F1"/>
    <w:rsid w:val="00084B60"/>
    <w:rsid w:val="00084CF5"/>
    <w:rsid w:val="000909A0"/>
    <w:rsid w:val="00090BEA"/>
    <w:rsid w:val="00091CD5"/>
    <w:rsid w:val="00093D8A"/>
    <w:rsid w:val="000942F1"/>
    <w:rsid w:val="00094A9B"/>
    <w:rsid w:val="00094D8D"/>
    <w:rsid w:val="00095B62"/>
    <w:rsid w:val="00096C10"/>
    <w:rsid w:val="00097862"/>
    <w:rsid w:val="000A0696"/>
    <w:rsid w:val="000A0E92"/>
    <w:rsid w:val="000A1054"/>
    <w:rsid w:val="000A1F32"/>
    <w:rsid w:val="000A2B84"/>
    <w:rsid w:val="000A37E9"/>
    <w:rsid w:val="000A4E0E"/>
    <w:rsid w:val="000A5255"/>
    <w:rsid w:val="000A59C7"/>
    <w:rsid w:val="000A5AE2"/>
    <w:rsid w:val="000A5E36"/>
    <w:rsid w:val="000A6514"/>
    <w:rsid w:val="000B0B3E"/>
    <w:rsid w:val="000B3326"/>
    <w:rsid w:val="000B44CD"/>
    <w:rsid w:val="000B4AB3"/>
    <w:rsid w:val="000B4DFC"/>
    <w:rsid w:val="000B625B"/>
    <w:rsid w:val="000B6560"/>
    <w:rsid w:val="000B718D"/>
    <w:rsid w:val="000C10D0"/>
    <w:rsid w:val="000C45F6"/>
    <w:rsid w:val="000C47B2"/>
    <w:rsid w:val="000C4E18"/>
    <w:rsid w:val="000C50CA"/>
    <w:rsid w:val="000C5515"/>
    <w:rsid w:val="000C68A1"/>
    <w:rsid w:val="000D027C"/>
    <w:rsid w:val="000D11DA"/>
    <w:rsid w:val="000D199B"/>
    <w:rsid w:val="000D204D"/>
    <w:rsid w:val="000D2AE4"/>
    <w:rsid w:val="000D3C3B"/>
    <w:rsid w:val="000D3ED1"/>
    <w:rsid w:val="000D4051"/>
    <w:rsid w:val="000D4647"/>
    <w:rsid w:val="000D49D1"/>
    <w:rsid w:val="000D58D4"/>
    <w:rsid w:val="000D6708"/>
    <w:rsid w:val="000D7247"/>
    <w:rsid w:val="000D74AE"/>
    <w:rsid w:val="000E082A"/>
    <w:rsid w:val="000E094D"/>
    <w:rsid w:val="000E0DE0"/>
    <w:rsid w:val="000E113A"/>
    <w:rsid w:val="000E222C"/>
    <w:rsid w:val="000E2BA3"/>
    <w:rsid w:val="000E2FA3"/>
    <w:rsid w:val="000E5BD3"/>
    <w:rsid w:val="000E70EF"/>
    <w:rsid w:val="000E71C7"/>
    <w:rsid w:val="000E7D04"/>
    <w:rsid w:val="000F44A8"/>
    <w:rsid w:val="000F6B09"/>
    <w:rsid w:val="000F7D88"/>
    <w:rsid w:val="00100D0C"/>
    <w:rsid w:val="00100F22"/>
    <w:rsid w:val="00101CC9"/>
    <w:rsid w:val="0010214E"/>
    <w:rsid w:val="001022F3"/>
    <w:rsid w:val="0010383C"/>
    <w:rsid w:val="00103E1C"/>
    <w:rsid w:val="00105D20"/>
    <w:rsid w:val="00105E16"/>
    <w:rsid w:val="00106233"/>
    <w:rsid w:val="0010631A"/>
    <w:rsid w:val="001067B2"/>
    <w:rsid w:val="0011066A"/>
    <w:rsid w:val="00111D6E"/>
    <w:rsid w:val="00111E92"/>
    <w:rsid w:val="00112035"/>
    <w:rsid w:val="00112051"/>
    <w:rsid w:val="00112A6E"/>
    <w:rsid w:val="001131C1"/>
    <w:rsid w:val="0011570A"/>
    <w:rsid w:val="0011630D"/>
    <w:rsid w:val="00120C12"/>
    <w:rsid w:val="00124A14"/>
    <w:rsid w:val="00126525"/>
    <w:rsid w:val="001266FB"/>
    <w:rsid w:val="00126904"/>
    <w:rsid w:val="00126B34"/>
    <w:rsid w:val="00126E62"/>
    <w:rsid w:val="0012797B"/>
    <w:rsid w:val="00130091"/>
    <w:rsid w:val="001315D8"/>
    <w:rsid w:val="00132487"/>
    <w:rsid w:val="00132B64"/>
    <w:rsid w:val="0013338E"/>
    <w:rsid w:val="0013489B"/>
    <w:rsid w:val="00134BBD"/>
    <w:rsid w:val="001354BA"/>
    <w:rsid w:val="0013572B"/>
    <w:rsid w:val="00135F3A"/>
    <w:rsid w:val="0013642F"/>
    <w:rsid w:val="00136467"/>
    <w:rsid w:val="00137A6A"/>
    <w:rsid w:val="00137C81"/>
    <w:rsid w:val="00140894"/>
    <w:rsid w:val="00142B0D"/>
    <w:rsid w:val="00142D28"/>
    <w:rsid w:val="001439C5"/>
    <w:rsid w:val="00143E07"/>
    <w:rsid w:val="001445A7"/>
    <w:rsid w:val="0014758C"/>
    <w:rsid w:val="00150232"/>
    <w:rsid w:val="00151025"/>
    <w:rsid w:val="001529E2"/>
    <w:rsid w:val="00153474"/>
    <w:rsid w:val="00155413"/>
    <w:rsid w:val="00157E19"/>
    <w:rsid w:val="0016035D"/>
    <w:rsid w:val="00160441"/>
    <w:rsid w:val="00160443"/>
    <w:rsid w:val="00161CD0"/>
    <w:rsid w:val="00161CD1"/>
    <w:rsid w:val="00163676"/>
    <w:rsid w:val="00165495"/>
    <w:rsid w:val="00165B21"/>
    <w:rsid w:val="00167A04"/>
    <w:rsid w:val="00167D0F"/>
    <w:rsid w:val="00170045"/>
    <w:rsid w:val="001701B5"/>
    <w:rsid w:val="001718A8"/>
    <w:rsid w:val="0017264F"/>
    <w:rsid w:val="001728ED"/>
    <w:rsid w:val="00172BF3"/>
    <w:rsid w:val="00172D2F"/>
    <w:rsid w:val="00173502"/>
    <w:rsid w:val="00173B51"/>
    <w:rsid w:val="001740E1"/>
    <w:rsid w:val="00174770"/>
    <w:rsid w:val="001751F2"/>
    <w:rsid w:val="00175682"/>
    <w:rsid w:val="00175C8C"/>
    <w:rsid w:val="00175DD3"/>
    <w:rsid w:val="001762F7"/>
    <w:rsid w:val="00176891"/>
    <w:rsid w:val="00176B80"/>
    <w:rsid w:val="00176D48"/>
    <w:rsid w:val="00176D70"/>
    <w:rsid w:val="00177C58"/>
    <w:rsid w:val="001806C9"/>
    <w:rsid w:val="00181144"/>
    <w:rsid w:val="00181857"/>
    <w:rsid w:val="0018224B"/>
    <w:rsid w:val="0018290F"/>
    <w:rsid w:val="00182FD1"/>
    <w:rsid w:val="00183A9A"/>
    <w:rsid w:val="001840A1"/>
    <w:rsid w:val="001845A9"/>
    <w:rsid w:val="00184B91"/>
    <w:rsid w:val="00185372"/>
    <w:rsid w:val="001859FD"/>
    <w:rsid w:val="00185A24"/>
    <w:rsid w:val="00186143"/>
    <w:rsid w:val="001863CF"/>
    <w:rsid w:val="00187114"/>
    <w:rsid w:val="00187841"/>
    <w:rsid w:val="00187E17"/>
    <w:rsid w:val="0019097C"/>
    <w:rsid w:val="00190F33"/>
    <w:rsid w:val="00191379"/>
    <w:rsid w:val="00191D5F"/>
    <w:rsid w:val="00192349"/>
    <w:rsid w:val="00192703"/>
    <w:rsid w:val="00192CA0"/>
    <w:rsid w:val="00193231"/>
    <w:rsid w:val="00193BF4"/>
    <w:rsid w:val="00194239"/>
    <w:rsid w:val="00194E0F"/>
    <w:rsid w:val="0019549C"/>
    <w:rsid w:val="00195A19"/>
    <w:rsid w:val="0019675E"/>
    <w:rsid w:val="00196C8F"/>
    <w:rsid w:val="00197868"/>
    <w:rsid w:val="00197AAE"/>
    <w:rsid w:val="001A0F1D"/>
    <w:rsid w:val="001A2405"/>
    <w:rsid w:val="001A2DD7"/>
    <w:rsid w:val="001A30B3"/>
    <w:rsid w:val="001A315C"/>
    <w:rsid w:val="001A3AEF"/>
    <w:rsid w:val="001A3DAC"/>
    <w:rsid w:val="001A5323"/>
    <w:rsid w:val="001A5AC5"/>
    <w:rsid w:val="001A74ED"/>
    <w:rsid w:val="001B0E72"/>
    <w:rsid w:val="001B1023"/>
    <w:rsid w:val="001B11C1"/>
    <w:rsid w:val="001B230C"/>
    <w:rsid w:val="001B3646"/>
    <w:rsid w:val="001B4439"/>
    <w:rsid w:val="001B4D06"/>
    <w:rsid w:val="001B5733"/>
    <w:rsid w:val="001B58F2"/>
    <w:rsid w:val="001B6570"/>
    <w:rsid w:val="001B7684"/>
    <w:rsid w:val="001C1001"/>
    <w:rsid w:val="001C2E70"/>
    <w:rsid w:val="001C3846"/>
    <w:rsid w:val="001C4A5F"/>
    <w:rsid w:val="001C4E18"/>
    <w:rsid w:val="001C5185"/>
    <w:rsid w:val="001C6834"/>
    <w:rsid w:val="001C6894"/>
    <w:rsid w:val="001C7510"/>
    <w:rsid w:val="001D0F0B"/>
    <w:rsid w:val="001D1EAF"/>
    <w:rsid w:val="001D368C"/>
    <w:rsid w:val="001D3B40"/>
    <w:rsid w:val="001D46CD"/>
    <w:rsid w:val="001D4C4A"/>
    <w:rsid w:val="001D53B0"/>
    <w:rsid w:val="001D59F0"/>
    <w:rsid w:val="001D5A90"/>
    <w:rsid w:val="001D60CA"/>
    <w:rsid w:val="001D7F9A"/>
    <w:rsid w:val="001E0268"/>
    <w:rsid w:val="001E1170"/>
    <w:rsid w:val="001E1BEC"/>
    <w:rsid w:val="001E3A20"/>
    <w:rsid w:val="001E3F13"/>
    <w:rsid w:val="001E3FF8"/>
    <w:rsid w:val="001E5B08"/>
    <w:rsid w:val="001E6967"/>
    <w:rsid w:val="001F11BA"/>
    <w:rsid w:val="001F17D1"/>
    <w:rsid w:val="001F1A45"/>
    <w:rsid w:val="001F301C"/>
    <w:rsid w:val="001F506A"/>
    <w:rsid w:val="001F66D7"/>
    <w:rsid w:val="001F761B"/>
    <w:rsid w:val="002013F1"/>
    <w:rsid w:val="00201685"/>
    <w:rsid w:val="00202E7E"/>
    <w:rsid w:val="002030B3"/>
    <w:rsid w:val="00203649"/>
    <w:rsid w:val="002043E5"/>
    <w:rsid w:val="002044BD"/>
    <w:rsid w:val="00204C96"/>
    <w:rsid w:val="0020554B"/>
    <w:rsid w:val="0020652A"/>
    <w:rsid w:val="002106AE"/>
    <w:rsid w:val="00210850"/>
    <w:rsid w:val="00211A12"/>
    <w:rsid w:val="00212521"/>
    <w:rsid w:val="00212AC2"/>
    <w:rsid w:val="00212C48"/>
    <w:rsid w:val="00212EE4"/>
    <w:rsid w:val="00212F03"/>
    <w:rsid w:val="002135BA"/>
    <w:rsid w:val="0021392C"/>
    <w:rsid w:val="00213A3C"/>
    <w:rsid w:val="00214095"/>
    <w:rsid w:val="00214FC2"/>
    <w:rsid w:val="0021523A"/>
    <w:rsid w:val="00215331"/>
    <w:rsid w:val="00216218"/>
    <w:rsid w:val="00217877"/>
    <w:rsid w:val="0022099F"/>
    <w:rsid w:val="002210F8"/>
    <w:rsid w:val="00221EFB"/>
    <w:rsid w:val="002221C8"/>
    <w:rsid w:val="00222615"/>
    <w:rsid w:val="00222C88"/>
    <w:rsid w:val="00222E73"/>
    <w:rsid w:val="002236A8"/>
    <w:rsid w:val="0022496A"/>
    <w:rsid w:val="002250E0"/>
    <w:rsid w:val="002256EB"/>
    <w:rsid w:val="00225BD0"/>
    <w:rsid w:val="00225EE3"/>
    <w:rsid w:val="00226737"/>
    <w:rsid w:val="00226E94"/>
    <w:rsid w:val="00227F1F"/>
    <w:rsid w:val="00230A73"/>
    <w:rsid w:val="002310EE"/>
    <w:rsid w:val="002321F7"/>
    <w:rsid w:val="002345C9"/>
    <w:rsid w:val="00234C77"/>
    <w:rsid w:val="002353FD"/>
    <w:rsid w:val="00235841"/>
    <w:rsid w:val="00235E5F"/>
    <w:rsid w:val="0023609F"/>
    <w:rsid w:val="00236A8D"/>
    <w:rsid w:val="00236C2B"/>
    <w:rsid w:val="00237B61"/>
    <w:rsid w:val="0024033E"/>
    <w:rsid w:val="002406ED"/>
    <w:rsid w:val="00240AB7"/>
    <w:rsid w:val="00241CAE"/>
    <w:rsid w:val="0024273F"/>
    <w:rsid w:val="002440AA"/>
    <w:rsid w:val="0024419E"/>
    <w:rsid w:val="00244A26"/>
    <w:rsid w:val="00246412"/>
    <w:rsid w:val="002470EB"/>
    <w:rsid w:val="002474BF"/>
    <w:rsid w:val="002510E3"/>
    <w:rsid w:val="00251AB9"/>
    <w:rsid w:val="00252003"/>
    <w:rsid w:val="0025236C"/>
    <w:rsid w:val="00252BB3"/>
    <w:rsid w:val="0025328D"/>
    <w:rsid w:val="00253613"/>
    <w:rsid w:val="00254325"/>
    <w:rsid w:val="0025436D"/>
    <w:rsid w:val="00256D26"/>
    <w:rsid w:val="00256EEC"/>
    <w:rsid w:val="00256F31"/>
    <w:rsid w:val="002572EA"/>
    <w:rsid w:val="00257BA2"/>
    <w:rsid w:val="00261703"/>
    <w:rsid w:val="00261D8C"/>
    <w:rsid w:val="0026243A"/>
    <w:rsid w:val="00262D18"/>
    <w:rsid w:val="002631C7"/>
    <w:rsid w:val="002634BC"/>
    <w:rsid w:val="002637A0"/>
    <w:rsid w:val="00264E51"/>
    <w:rsid w:val="00265899"/>
    <w:rsid w:val="002662B6"/>
    <w:rsid w:val="0026709C"/>
    <w:rsid w:val="0027087E"/>
    <w:rsid w:val="002710D2"/>
    <w:rsid w:val="002728A3"/>
    <w:rsid w:val="00273C97"/>
    <w:rsid w:val="00274381"/>
    <w:rsid w:val="0027497E"/>
    <w:rsid w:val="0027535A"/>
    <w:rsid w:val="00276883"/>
    <w:rsid w:val="002806C5"/>
    <w:rsid w:val="00280F4F"/>
    <w:rsid w:val="0028141F"/>
    <w:rsid w:val="00281FF3"/>
    <w:rsid w:val="00282ADF"/>
    <w:rsid w:val="002833A5"/>
    <w:rsid w:val="00284439"/>
    <w:rsid w:val="00285086"/>
    <w:rsid w:val="002860DF"/>
    <w:rsid w:val="00290476"/>
    <w:rsid w:val="0029184F"/>
    <w:rsid w:val="002922B5"/>
    <w:rsid w:val="002926C9"/>
    <w:rsid w:val="00292E33"/>
    <w:rsid w:val="0029378A"/>
    <w:rsid w:val="00293F33"/>
    <w:rsid w:val="0029512D"/>
    <w:rsid w:val="0029585E"/>
    <w:rsid w:val="00296835"/>
    <w:rsid w:val="002971FF"/>
    <w:rsid w:val="00297823"/>
    <w:rsid w:val="00297FB8"/>
    <w:rsid w:val="002A0D2B"/>
    <w:rsid w:val="002A2ADE"/>
    <w:rsid w:val="002A2BBB"/>
    <w:rsid w:val="002A2D25"/>
    <w:rsid w:val="002A35C0"/>
    <w:rsid w:val="002A47F4"/>
    <w:rsid w:val="002A515F"/>
    <w:rsid w:val="002A5CFC"/>
    <w:rsid w:val="002A63A5"/>
    <w:rsid w:val="002A66EF"/>
    <w:rsid w:val="002A6DCC"/>
    <w:rsid w:val="002A7308"/>
    <w:rsid w:val="002B0AB9"/>
    <w:rsid w:val="002B0BB1"/>
    <w:rsid w:val="002B14C9"/>
    <w:rsid w:val="002B151F"/>
    <w:rsid w:val="002B3DE7"/>
    <w:rsid w:val="002B3EB7"/>
    <w:rsid w:val="002B437A"/>
    <w:rsid w:val="002B4557"/>
    <w:rsid w:val="002B4780"/>
    <w:rsid w:val="002B4C6F"/>
    <w:rsid w:val="002B5458"/>
    <w:rsid w:val="002B5579"/>
    <w:rsid w:val="002B5813"/>
    <w:rsid w:val="002B5B14"/>
    <w:rsid w:val="002B6CEF"/>
    <w:rsid w:val="002B76FB"/>
    <w:rsid w:val="002B772E"/>
    <w:rsid w:val="002C0669"/>
    <w:rsid w:val="002C36DD"/>
    <w:rsid w:val="002C5843"/>
    <w:rsid w:val="002C5D7E"/>
    <w:rsid w:val="002C7385"/>
    <w:rsid w:val="002D037B"/>
    <w:rsid w:val="002D1BB5"/>
    <w:rsid w:val="002D243D"/>
    <w:rsid w:val="002D2A1C"/>
    <w:rsid w:val="002D3497"/>
    <w:rsid w:val="002D44F7"/>
    <w:rsid w:val="002D4833"/>
    <w:rsid w:val="002D4C05"/>
    <w:rsid w:val="002D6B7C"/>
    <w:rsid w:val="002D75FF"/>
    <w:rsid w:val="002D7FF9"/>
    <w:rsid w:val="002E09C3"/>
    <w:rsid w:val="002E341B"/>
    <w:rsid w:val="002E6EBC"/>
    <w:rsid w:val="002E791B"/>
    <w:rsid w:val="002E7B68"/>
    <w:rsid w:val="002F03C0"/>
    <w:rsid w:val="002F04A3"/>
    <w:rsid w:val="002F1FEB"/>
    <w:rsid w:val="002F2847"/>
    <w:rsid w:val="002F2C00"/>
    <w:rsid w:val="002F5AB2"/>
    <w:rsid w:val="00300802"/>
    <w:rsid w:val="00300C8F"/>
    <w:rsid w:val="00300E99"/>
    <w:rsid w:val="00300F0C"/>
    <w:rsid w:val="003012A4"/>
    <w:rsid w:val="00301D95"/>
    <w:rsid w:val="00302BD0"/>
    <w:rsid w:val="00302E31"/>
    <w:rsid w:val="0030403C"/>
    <w:rsid w:val="0030439D"/>
    <w:rsid w:val="0030460C"/>
    <w:rsid w:val="00304968"/>
    <w:rsid w:val="003062E4"/>
    <w:rsid w:val="00307FE5"/>
    <w:rsid w:val="00310FB4"/>
    <w:rsid w:val="00312CA0"/>
    <w:rsid w:val="003148E6"/>
    <w:rsid w:val="0031501B"/>
    <w:rsid w:val="00315085"/>
    <w:rsid w:val="003154DB"/>
    <w:rsid w:val="00316C64"/>
    <w:rsid w:val="0031709E"/>
    <w:rsid w:val="003179A1"/>
    <w:rsid w:val="00320471"/>
    <w:rsid w:val="00320806"/>
    <w:rsid w:val="00320D19"/>
    <w:rsid w:val="00320EC2"/>
    <w:rsid w:val="003211F6"/>
    <w:rsid w:val="00321502"/>
    <w:rsid w:val="00321703"/>
    <w:rsid w:val="00321B6C"/>
    <w:rsid w:val="00321B97"/>
    <w:rsid w:val="003224A8"/>
    <w:rsid w:val="003224D9"/>
    <w:rsid w:val="003225A2"/>
    <w:rsid w:val="00322CDB"/>
    <w:rsid w:val="003235A2"/>
    <w:rsid w:val="003239AD"/>
    <w:rsid w:val="00327174"/>
    <w:rsid w:val="00330C17"/>
    <w:rsid w:val="00331BD3"/>
    <w:rsid w:val="00331D4C"/>
    <w:rsid w:val="00332D44"/>
    <w:rsid w:val="0033311E"/>
    <w:rsid w:val="00333BE5"/>
    <w:rsid w:val="00341B3B"/>
    <w:rsid w:val="00341EAB"/>
    <w:rsid w:val="00342253"/>
    <w:rsid w:val="00342C93"/>
    <w:rsid w:val="003430F6"/>
    <w:rsid w:val="003437F7"/>
    <w:rsid w:val="00343A14"/>
    <w:rsid w:val="00343B0D"/>
    <w:rsid w:val="00344AF8"/>
    <w:rsid w:val="00346127"/>
    <w:rsid w:val="00346763"/>
    <w:rsid w:val="003471C5"/>
    <w:rsid w:val="003511FB"/>
    <w:rsid w:val="003519E8"/>
    <w:rsid w:val="00353466"/>
    <w:rsid w:val="00353C92"/>
    <w:rsid w:val="00354083"/>
    <w:rsid w:val="00354427"/>
    <w:rsid w:val="003547E5"/>
    <w:rsid w:val="00355710"/>
    <w:rsid w:val="00355864"/>
    <w:rsid w:val="00357A7F"/>
    <w:rsid w:val="0036033C"/>
    <w:rsid w:val="00360AD6"/>
    <w:rsid w:val="00361391"/>
    <w:rsid w:val="00361927"/>
    <w:rsid w:val="003632E2"/>
    <w:rsid w:val="00363C15"/>
    <w:rsid w:val="0036403A"/>
    <w:rsid w:val="00364070"/>
    <w:rsid w:val="0036425C"/>
    <w:rsid w:val="00364FCB"/>
    <w:rsid w:val="00366540"/>
    <w:rsid w:val="003672ED"/>
    <w:rsid w:val="0036742A"/>
    <w:rsid w:val="00367DF6"/>
    <w:rsid w:val="00371EE4"/>
    <w:rsid w:val="00372016"/>
    <w:rsid w:val="003723D5"/>
    <w:rsid w:val="0037243A"/>
    <w:rsid w:val="00372649"/>
    <w:rsid w:val="003726A7"/>
    <w:rsid w:val="0037342E"/>
    <w:rsid w:val="00373D55"/>
    <w:rsid w:val="003760DB"/>
    <w:rsid w:val="003766B7"/>
    <w:rsid w:val="00377DAE"/>
    <w:rsid w:val="00380783"/>
    <w:rsid w:val="003815B0"/>
    <w:rsid w:val="0038378D"/>
    <w:rsid w:val="00384191"/>
    <w:rsid w:val="0038488A"/>
    <w:rsid w:val="0038490A"/>
    <w:rsid w:val="00385D77"/>
    <w:rsid w:val="00385DC9"/>
    <w:rsid w:val="00386488"/>
    <w:rsid w:val="00386500"/>
    <w:rsid w:val="00386A46"/>
    <w:rsid w:val="00386DCD"/>
    <w:rsid w:val="00386ED0"/>
    <w:rsid w:val="00387AE9"/>
    <w:rsid w:val="00387F69"/>
    <w:rsid w:val="003901E8"/>
    <w:rsid w:val="00391549"/>
    <w:rsid w:val="00392412"/>
    <w:rsid w:val="00392F97"/>
    <w:rsid w:val="00393CBD"/>
    <w:rsid w:val="00395E86"/>
    <w:rsid w:val="003972D3"/>
    <w:rsid w:val="0039750E"/>
    <w:rsid w:val="003A13F9"/>
    <w:rsid w:val="003A1CF0"/>
    <w:rsid w:val="003A1EDD"/>
    <w:rsid w:val="003A35E0"/>
    <w:rsid w:val="003A3E66"/>
    <w:rsid w:val="003A47E5"/>
    <w:rsid w:val="003A727C"/>
    <w:rsid w:val="003B082D"/>
    <w:rsid w:val="003B1BEB"/>
    <w:rsid w:val="003B1FC5"/>
    <w:rsid w:val="003B1FCE"/>
    <w:rsid w:val="003B56C1"/>
    <w:rsid w:val="003B572C"/>
    <w:rsid w:val="003B5C01"/>
    <w:rsid w:val="003C1399"/>
    <w:rsid w:val="003C20E5"/>
    <w:rsid w:val="003C2453"/>
    <w:rsid w:val="003C4636"/>
    <w:rsid w:val="003C53C1"/>
    <w:rsid w:val="003C6A24"/>
    <w:rsid w:val="003C6AC6"/>
    <w:rsid w:val="003D03FF"/>
    <w:rsid w:val="003D1710"/>
    <w:rsid w:val="003D1991"/>
    <w:rsid w:val="003D20B6"/>
    <w:rsid w:val="003D22CC"/>
    <w:rsid w:val="003D2375"/>
    <w:rsid w:val="003D23C0"/>
    <w:rsid w:val="003D319F"/>
    <w:rsid w:val="003D3619"/>
    <w:rsid w:val="003D38FB"/>
    <w:rsid w:val="003D4335"/>
    <w:rsid w:val="003D45F8"/>
    <w:rsid w:val="003D49ED"/>
    <w:rsid w:val="003D6097"/>
    <w:rsid w:val="003D779E"/>
    <w:rsid w:val="003D7EAA"/>
    <w:rsid w:val="003E0461"/>
    <w:rsid w:val="003E151A"/>
    <w:rsid w:val="003E1FFB"/>
    <w:rsid w:val="003E275C"/>
    <w:rsid w:val="003E43E5"/>
    <w:rsid w:val="003E57CA"/>
    <w:rsid w:val="003E6204"/>
    <w:rsid w:val="003E6818"/>
    <w:rsid w:val="003E6F5B"/>
    <w:rsid w:val="003E74F8"/>
    <w:rsid w:val="003F0BE3"/>
    <w:rsid w:val="003F2CA5"/>
    <w:rsid w:val="003F3F69"/>
    <w:rsid w:val="003F4682"/>
    <w:rsid w:val="003F4691"/>
    <w:rsid w:val="003F7B80"/>
    <w:rsid w:val="004009FA"/>
    <w:rsid w:val="00402916"/>
    <w:rsid w:val="00402ECF"/>
    <w:rsid w:val="00404002"/>
    <w:rsid w:val="00404D6F"/>
    <w:rsid w:val="00405002"/>
    <w:rsid w:val="004062CD"/>
    <w:rsid w:val="00406539"/>
    <w:rsid w:val="00406BA7"/>
    <w:rsid w:val="00406F7B"/>
    <w:rsid w:val="004070D0"/>
    <w:rsid w:val="0041074F"/>
    <w:rsid w:val="00411D54"/>
    <w:rsid w:val="0041214A"/>
    <w:rsid w:val="00413672"/>
    <w:rsid w:val="00414914"/>
    <w:rsid w:val="004158BB"/>
    <w:rsid w:val="00416701"/>
    <w:rsid w:val="004178BC"/>
    <w:rsid w:val="00421D4F"/>
    <w:rsid w:val="004221F2"/>
    <w:rsid w:val="00422A05"/>
    <w:rsid w:val="00423FE5"/>
    <w:rsid w:val="004267EB"/>
    <w:rsid w:val="00426CE7"/>
    <w:rsid w:val="004271A9"/>
    <w:rsid w:val="004279CB"/>
    <w:rsid w:val="00430020"/>
    <w:rsid w:val="0043134F"/>
    <w:rsid w:val="0043257E"/>
    <w:rsid w:val="00433D24"/>
    <w:rsid w:val="00436B11"/>
    <w:rsid w:val="00437731"/>
    <w:rsid w:val="00437C62"/>
    <w:rsid w:val="00437FB6"/>
    <w:rsid w:val="00440260"/>
    <w:rsid w:val="0044057B"/>
    <w:rsid w:val="0044128F"/>
    <w:rsid w:val="00441B17"/>
    <w:rsid w:val="00441BD4"/>
    <w:rsid w:val="00443F67"/>
    <w:rsid w:val="00444DF4"/>
    <w:rsid w:val="004457AE"/>
    <w:rsid w:val="004457DA"/>
    <w:rsid w:val="00445F70"/>
    <w:rsid w:val="00445FE9"/>
    <w:rsid w:val="004466BC"/>
    <w:rsid w:val="00447A65"/>
    <w:rsid w:val="00447F2B"/>
    <w:rsid w:val="00447F74"/>
    <w:rsid w:val="004513C1"/>
    <w:rsid w:val="00453D93"/>
    <w:rsid w:val="004545D5"/>
    <w:rsid w:val="004555C8"/>
    <w:rsid w:val="004558E0"/>
    <w:rsid w:val="00457A11"/>
    <w:rsid w:val="0046095D"/>
    <w:rsid w:val="00460A85"/>
    <w:rsid w:val="00461686"/>
    <w:rsid w:val="00464EEF"/>
    <w:rsid w:val="00464F19"/>
    <w:rsid w:val="004658AE"/>
    <w:rsid w:val="004660B0"/>
    <w:rsid w:val="00466943"/>
    <w:rsid w:val="004669F6"/>
    <w:rsid w:val="00467239"/>
    <w:rsid w:val="00470143"/>
    <w:rsid w:val="00470749"/>
    <w:rsid w:val="00470A88"/>
    <w:rsid w:val="00471163"/>
    <w:rsid w:val="0047281D"/>
    <w:rsid w:val="00475D86"/>
    <w:rsid w:val="0047656C"/>
    <w:rsid w:val="00476CD4"/>
    <w:rsid w:val="004778C4"/>
    <w:rsid w:val="00480F75"/>
    <w:rsid w:val="004810CA"/>
    <w:rsid w:val="0048288C"/>
    <w:rsid w:val="004841E4"/>
    <w:rsid w:val="004847D3"/>
    <w:rsid w:val="00485658"/>
    <w:rsid w:val="004856D0"/>
    <w:rsid w:val="00485DFF"/>
    <w:rsid w:val="0048709F"/>
    <w:rsid w:val="004878A2"/>
    <w:rsid w:val="00487CC0"/>
    <w:rsid w:val="004900C4"/>
    <w:rsid w:val="00490F61"/>
    <w:rsid w:val="00491681"/>
    <w:rsid w:val="00491E92"/>
    <w:rsid w:val="004940CE"/>
    <w:rsid w:val="00495004"/>
    <w:rsid w:val="0049533B"/>
    <w:rsid w:val="00495FF8"/>
    <w:rsid w:val="004963D2"/>
    <w:rsid w:val="00496A91"/>
    <w:rsid w:val="00497B76"/>
    <w:rsid w:val="004A02B3"/>
    <w:rsid w:val="004A02DA"/>
    <w:rsid w:val="004A14C7"/>
    <w:rsid w:val="004A1F6F"/>
    <w:rsid w:val="004A2C2C"/>
    <w:rsid w:val="004A3853"/>
    <w:rsid w:val="004A4273"/>
    <w:rsid w:val="004A57EF"/>
    <w:rsid w:val="004A6716"/>
    <w:rsid w:val="004A74D6"/>
    <w:rsid w:val="004A786B"/>
    <w:rsid w:val="004B0C79"/>
    <w:rsid w:val="004B104A"/>
    <w:rsid w:val="004B1089"/>
    <w:rsid w:val="004B3386"/>
    <w:rsid w:val="004B3D66"/>
    <w:rsid w:val="004B5169"/>
    <w:rsid w:val="004B568B"/>
    <w:rsid w:val="004B7696"/>
    <w:rsid w:val="004B7880"/>
    <w:rsid w:val="004B7D89"/>
    <w:rsid w:val="004C0132"/>
    <w:rsid w:val="004C191D"/>
    <w:rsid w:val="004C19CF"/>
    <w:rsid w:val="004C21F4"/>
    <w:rsid w:val="004C3E7C"/>
    <w:rsid w:val="004C43D0"/>
    <w:rsid w:val="004C4D23"/>
    <w:rsid w:val="004C4FA7"/>
    <w:rsid w:val="004C4FB6"/>
    <w:rsid w:val="004C5E6E"/>
    <w:rsid w:val="004C7E10"/>
    <w:rsid w:val="004D00F8"/>
    <w:rsid w:val="004D0FDE"/>
    <w:rsid w:val="004D34F6"/>
    <w:rsid w:val="004D3891"/>
    <w:rsid w:val="004D394B"/>
    <w:rsid w:val="004D4252"/>
    <w:rsid w:val="004D455B"/>
    <w:rsid w:val="004D4E7F"/>
    <w:rsid w:val="004D68C2"/>
    <w:rsid w:val="004E1FAD"/>
    <w:rsid w:val="004E2096"/>
    <w:rsid w:val="004E2671"/>
    <w:rsid w:val="004E3237"/>
    <w:rsid w:val="004E3AE0"/>
    <w:rsid w:val="004E4481"/>
    <w:rsid w:val="004E4E10"/>
    <w:rsid w:val="004E5EE9"/>
    <w:rsid w:val="004E6F6E"/>
    <w:rsid w:val="004E7121"/>
    <w:rsid w:val="004E7780"/>
    <w:rsid w:val="004E7CB0"/>
    <w:rsid w:val="004F03F7"/>
    <w:rsid w:val="004F07A5"/>
    <w:rsid w:val="004F2881"/>
    <w:rsid w:val="004F3984"/>
    <w:rsid w:val="004F3A22"/>
    <w:rsid w:val="004F3C42"/>
    <w:rsid w:val="004F4284"/>
    <w:rsid w:val="00500759"/>
    <w:rsid w:val="00503964"/>
    <w:rsid w:val="00505085"/>
    <w:rsid w:val="005055C3"/>
    <w:rsid w:val="00505A92"/>
    <w:rsid w:val="005062FE"/>
    <w:rsid w:val="0050686F"/>
    <w:rsid w:val="00506F5B"/>
    <w:rsid w:val="005071C7"/>
    <w:rsid w:val="005078F2"/>
    <w:rsid w:val="00507DBC"/>
    <w:rsid w:val="0051008B"/>
    <w:rsid w:val="00511B0C"/>
    <w:rsid w:val="00511E0D"/>
    <w:rsid w:val="00511F55"/>
    <w:rsid w:val="00512D23"/>
    <w:rsid w:val="005134A4"/>
    <w:rsid w:val="00513E7E"/>
    <w:rsid w:val="00514D8E"/>
    <w:rsid w:val="00515056"/>
    <w:rsid w:val="00515490"/>
    <w:rsid w:val="00517D4A"/>
    <w:rsid w:val="005200DC"/>
    <w:rsid w:val="00521281"/>
    <w:rsid w:val="0052138B"/>
    <w:rsid w:val="00522E09"/>
    <w:rsid w:val="00523C9D"/>
    <w:rsid w:val="0052479E"/>
    <w:rsid w:val="00524D37"/>
    <w:rsid w:val="00525815"/>
    <w:rsid w:val="005268C5"/>
    <w:rsid w:val="005268CC"/>
    <w:rsid w:val="00526939"/>
    <w:rsid w:val="00526CE4"/>
    <w:rsid w:val="00530EC7"/>
    <w:rsid w:val="0053191F"/>
    <w:rsid w:val="00531D81"/>
    <w:rsid w:val="0053467F"/>
    <w:rsid w:val="00535FCB"/>
    <w:rsid w:val="005363FA"/>
    <w:rsid w:val="00537084"/>
    <w:rsid w:val="005400D6"/>
    <w:rsid w:val="005402B2"/>
    <w:rsid w:val="005405CF"/>
    <w:rsid w:val="00540DD4"/>
    <w:rsid w:val="0054152F"/>
    <w:rsid w:val="005423D7"/>
    <w:rsid w:val="005434EF"/>
    <w:rsid w:val="005438AA"/>
    <w:rsid w:val="00543C02"/>
    <w:rsid w:val="0054564A"/>
    <w:rsid w:val="00546F6A"/>
    <w:rsid w:val="005472C9"/>
    <w:rsid w:val="005474E4"/>
    <w:rsid w:val="00547858"/>
    <w:rsid w:val="00547FE3"/>
    <w:rsid w:val="005508FE"/>
    <w:rsid w:val="00550B76"/>
    <w:rsid w:val="00553A86"/>
    <w:rsid w:val="00553E5A"/>
    <w:rsid w:val="005555B0"/>
    <w:rsid w:val="005564E0"/>
    <w:rsid w:val="00556517"/>
    <w:rsid w:val="005606E4"/>
    <w:rsid w:val="005608F3"/>
    <w:rsid w:val="005610EB"/>
    <w:rsid w:val="005611E7"/>
    <w:rsid w:val="00562EC8"/>
    <w:rsid w:val="00563757"/>
    <w:rsid w:val="00565172"/>
    <w:rsid w:val="00565287"/>
    <w:rsid w:val="00565B0F"/>
    <w:rsid w:val="005663E8"/>
    <w:rsid w:val="00567C14"/>
    <w:rsid w:val="00567E21"/>
    <w:rsid w:val="00567F32"/>
    <w:rsid w:val="0057007E"/>
    <w:rsid w:val="00570164"/>
    <w:rsid w:val="005705DB"/>
    <w:rsid w:val="00570A33"/>
    <w:rsid w:val="00570C94"/>
    <w:rsid w:val="005719CC"/>
    <w:rsid w:val="00571C10"/>
    <w:rsid w:val="00571DDF"/>
    <w:rsid w:val="00572FF6"/>
    <w:rsid w:val="00573BD3"/>
    <w:rsid w:val="00573E3D"/>
    <w:rsid w:val="00573E3E"/>
    <w:rsid w:val="005741DE"/>
    <w:rsid w:val="0057558B"/>
    <w:rsid w:val="00575B96"/>
    <w:rsid w:val="00575EEA"/>
    <w:rsid w:val="00576C92"/>
    <w:rsid w:val="00577B88"/>
    <w:rsid w:val="00580983"/>
    <w:rsid w:val="00581BDE"/>
    <w:rsid w:val="00581D7A"/>
    <w:rsid w:val="00581D91"/>
    <w:rsid w:val="0058322C"/>
    <w:rsid w:val="005832CE"/>
    <w:rsid w:val="00584E57"/>
    <w:rsid w:val="00584FBE"/>
    <w:rsid w:val="00585B32"/>
    <w:rsid w:val="005900FB"/>
    <w:rsid w:val="0059081E"/>
    <w:rsid w:val="0059105C"/>
    <w:rsid w:val="00592742"/>
    <w:rsid w:val="005939DE"/>
    <w:rsid w:val="005944E2"/>
    <w:rsid w:val="00595172"/>
    <w:rsid w:val="00596184"/>
    <w:rsid w:val="005967DB"/>
    <w:rsid w:val="005A0407"/>
    <w:rsid w:val="005A1A26"/>
    <w:rsid w:val="005A25C3"/>
    <w:rsid w:val="005A2A6E"/>
    <w:rsid w:val="005A4303"/>
    <w:rsid w:val="005A66C5"/>
    <w:rsid w:val="005A6F2B"/>
    <w:rsid w:val="005B0ECB"/>
    <w:rsid w:val="005B1003"/>
    <w:rsid w:val="005B16A5"/>
    <w:rsid w:val="005B1A7D"/>
    <w:rsid w:val="005B2818"/>
    <w:rsid w:val="005B3428"/>
    <w:rsid w:val="005B34ED"/>
    <w:rsid w:val="005B356F"/>
    <w:rsid w:val="005B38AD"/>
    <w:rsid w:val="005B4C5B"/>
    <w:rsid w:val="005B5471"/>
    <w:rsid w:val="005B59EC"/>
    <w:rsid w:val="005B6A3C"/>
    <w:rsid w:val="005B6B9C"/>
    <w:rsid w:val="005B7D1B"/>
    <w:rsid w:val="005B7E40"/>
    <w:rsid w:val="005C1037"/>
    <w:rsid w:val="005C1B45"/>
    <w:rsid w:val="005C3ACB"/>
    <w:rsid w:val="005C3F13"/>
    <w:rsid w:val="005C425F"/>
    <w:rsid w:val="005C589F"/>
    <w:rsid w:val="005C6D14"/>
    <w:rsid w:val="005C7CD4"/>
    <w:rsid w:val="005D2438"/>
    <w:rsid w:val="005D573F"/>
    <w:rsid w:val="005D71A2"/>
    <w:rsid w:val="005D78FF"/>
    <w:rsid w:val="005D7ABD"/>
    <w:rsid w:val="005E1708"/>
    <w:rsid w:val="005E174B"/>
    <w:rsid w:val="005E1A7B"/>
    <w:rsid w:val="005E2BAD"/>
    <w:rsid w:val="005E34D6"/>
    <w:rsid w:val="005E39B7"/>
    <w:rsid w:val="005E4262"/>
    <w:rsid w:val="005E4683"/>
    <w:rsid w:val="005E5C44"/>
    <w:rsid w:val="005E6284"/>
    <w:rsid w:val="005E6862"/>
    <w:rsid w:val="005E6BED"/>
    <w:rsid w:val="005E7F06"/>
    <w:rsid w:val="005E7FA2"/>
    <w:rsid w:val="005F1AEF"/>
    <w:rsid w:val="005F21EF"/>
    <w:rsid w:val="005F26F1"/>
    <w:rsid w:val="005F34D9"/>
    <w:rsid w:val="005F3BE0"/>
    <w:rsid w:val="005F40D7"/>
    <w:rsid w:val="005F4B12"/>
    <w:rsid w:val="005F548E"/>
    <w:rsid w:val="005F61DB"/>
    <w:rsid w:val="006005E6"/>
    <w:rsid w:val="00601068"/>
    <w:rsid w:val="0060160B"/>
    <w:rsid w:val="006026BF"/>
    <w:rsid w:val="00603AA9"/>
    <w:rsid w:val="00603DE2"/>
    <w:rsid w:val="00604060"/>
    <w:rsid w:val="00604A71"/>
    <w:rsid w:val="00605253"/>
    <w:rsid w:val="00605522"/>
    <w:rsid w:val="00605A54"/>
    <w:rsid w:val="006061CF"/>
    <w:rsid w:val="00606F7E"/>
    <w:rsid w:val="006072A6"/>
    <w:rsid w:val="00610E72"/>
    <w:rsid w:val="00610FA9"/>
    <w:rsid w:val="00611126"/>
    <w:rsid w:val="00611D4D"/>
    <w:rsid w:val="006128AF"/>
    <w:rsid w:val="00612D72"/>
    <w:rsid w:val="0061442F"/>
    <w:rsid w:val="006144F3"/>
    <w:rsid w:val="00614BA7"/>
    <w:rsid w:val="006156BB"/>
    <w:rsid w:val="00615E89"/>
    <w:rsid w:val="00616CEC"/>
    <w:rsid w:val="006177B3"/>
    <w:rsid w:val="00617B16"/>
    <w:rsid w:val="00617F7D"/>
    <w:rsid w:val="006203EA"/>
    <w:rsid w:val="006205D4"/>
    <w:rsid w:val="00620CFC"/>
    <w:rsid w:val="006229AD"/>
    <w:rsid w:val="00623191"/>
    <w:rsid w:val="00623385"/>
    <w:rsid w:val="006235E0"/>
    <w:rsid w:val="00623D7C"/>
    <w:rsid w:val="00624D32"/>
    <w:rsid w:val="00625FEB"/>
    <w:rsid w:val="00626462"/>
    <w:rsid w:val="0062722E"/>
    <w:rsid w:val="006278C5"/>
    <w:rsid w:val="00627EFF"/>
    <w:rsid w:val="00630222"/>
    <w:rsid w:val="00630BF4"/>
    <w:rsid w:val="00630DD8"/>
    <w:rsid w:val="00631414"/>
    <w:rsid w:val="00632029"/>
    <w:rsid w:val="00633355"/>
    <w:rsid w:val="00633C05"/>
    <w:rsid w:val="00634BF1"/>
    <w:rsid w:val="00634F08"/>
    <w:rsid w:val="006352F5"/>
    <w:rsid w:val="00635323"/>
    <w:rsid w:val="00635788"/>
    <w:rsid w:val="00635ED9"/>
    <w:rsid w:val="0063638A"/>
    <w:rsid w:val="006366B9"/>
    <w:rsid w:val="00640FB5"/>
    <w:rsid w:val="00641192"/>
    <w:rsid w:val="00641D83"/>
    <w:rsid w:val="00642FFF"/>
    <w:rsid w:val="00644165"/>
    <w:rsid w:val="00645994"/>
    <w:rsid w:val="00645AD3"/>
    <w:rsid w:val="006462BE"/>
    <w:rsid w:val="00646CC4"/>
    <w:rsid w:val="00646D00"/>
    <w:rsid w:val="00646F6E"/>
    <w:rsid w:val="0064779A"/>
    <w:rsid w:val="00652D9A"/>
    <w:rsid w:val="0065345B"/>
    <w:rsid w:val="006547A0"/>
    <w:rsid w:val="00654BD9"/>
    <w:rsid w:val="00654D3E"/>
    <w:rsid w:val="006551DE"/>
    <w:rsid w:val="00655BFF"/>
    <w:rsid w:val="006566FD"/>
    <w:rsid w:val="00656C91"/>
    <w:rsid w:val="00657B8B"/>
    <w:rsid w:val="00657CD7"/>
    <w:rsid w:val="006610AC"/>
    <w:rsid w:val="00661311"/>
    <w:rsid w:val="00662210"/>
    <w:rsid w:val="006623C3"/>
    <w:rsid w:val="0066317B"/>
    <w:rsid w:val="006634B2"/>
    <w:rsid w:val="006655B4"/>
    <w:rsid w:val="0066564D"/>
    <w:rsid w:val="0066642C"/>
    <w:rsid w:val="00667569"/>
    <w:rsid w:val="00667D9E"/>
    <w:rsid w:val="006700EF"/>
    <w:rsid w:val="00671096"/>
    <w:rsid w:val="006713C9"/>
    <w:rsid w:val="006752A9"/>
    <w:rsid w:val="006763E3"/>
    <w:rsid w:val="006767D0"/>
    <w:rsid w:val="006805CA"/>
    <w:rsid w:val="00681108"/>
    <w:rsid w:val="00681F2C"/>
    <w:rsid w:val="006826DD"/>
    <w:rsid w:val="00682AE4"/>
    <w:rsid w:val="00684153"/>
    <w:rsid w:val="006846E9"/>
    <w:rsid w:val="0068549C"/>
    <w:rsid w:val="006854E6"/>
    <w:rsid w:val="0068569A"/>
    <w:rsid w:val="00686FDE"/>
    <w:rsid w:val="00690D05"/>
    <w:rsid w:val="006916EF"/>
    <w:rsid w:val="00692684"/>
    <w:rsid w:val="00692AE2"/>
    <w:rsid w:val="00693BBE"/>
    <w:rsid w:val="00693E13"/>
    <w:rsid w:val="006950C2"/>
    <w:rsid w:val="0069588C"/>
    <w:rsid w:val="00697697"/>
    <w:rsid w:val="006A04D7"/>
    <w:rsid w:val="006A071B"/>
    <w:rsid w:val="006A1FEF"/>
    <w:rsid w:val="006A3D5B"/>
    <w:rsid w:val="006A57FD"/>
    <w:rsid w:val="006A62A6"/>
    <w:rsid w:val="006B01DD"/>
    <w:rsid w:val="006B23B3"/>
    <w:rsid w:val="006B23E0"/>
    <w:rsid w:val="006B2E61"/>
    <w:rsid w:val="006B3A14"/>
    <w:rsid w:val="006B5D62"/>
    <w:rsid w:val="006B5F0B"/>
    <w:rsid w:val="006C0377"/>
    <w:rsid w:val="006C106E"/>
    <w:rsid w:val="006C12CC"/>
    <w:rsid w:val="006C12F4"/>
    <w:rsid w:val="006C1553"/>
    <w:rsid w:val="006C1995"/>
    <w:rsid w:val="006C2BC4"/>
    <w:rsid w:val="006C2D2A"/>
    <w:rsid w:val="006C2ED2"/>
    <w:rsid w:val="006C59F5"/>
    <w:rsid w:val="006C5A49"/>
    <w:rsid w:val="006C6072"/>
    <w:rsid w:val="006C60ED"/>
    <w:rsid w:val="006C6465"/>
    <w:rsid w:val="006C6508"/>
    <w:rsid w:val="006C7A07"/>
    <w:rsid w:val="006D0D4D"/>
    <w:rsid w:val="006D1188"/>
    <w:rsid w:val="006D1924"/>
    <w:rsid w:val="006D225B"/>
    <w:rsid w:val="006D2886"/>
    <w:rsid w:val="006D28F7"/>
    <w:rsid w:val="006D29BF"/>
    <w:rsid w:val="006D3568"/>
    <w:rsid w:val="006D3E83"/>
    <w:rsid w:val="006D6E96"/>
    <w:rsid w:val="006D713F"/>
    <w:rsid w:val="006E0814"/>
    <w:rsid w:val="006E1618"/>
    <w:rsid w:val="006E2922"/>
    <w:rsid w:val="006E4CC0"/>
    <w:rsid w:val="006E555B"/>
    <w:rsid w:val="006E7653"/>
    <w:rsid w:val="006F03FE"/>
    <w:rsid w:val="006F048F"/>
    <w:rsid w:val="006F0EF7"/>
    <w:rsid w:val="006F15E7"/>
    <w:rsid w:val="006F1D34"/>
    <w:rsid w:val="006F1ECB"/>
    <w:rsid w:val="006F2C0D"/>
    <w:rsid w:val="006F50CE"/>
    <w:rsid w:val="006F5888"/>
    <w:rsid w:val="0070035B"/>
    <w:rsid w:val="00700F24"/>
    <w:rsid w:val="00701069"/>
    <w:rsid w:val="007034D0"/>
    <w:rsid w:val="007037FD"/>
    <w:rsid w:val="00703BAB"/>
    <w:rsid w:val="00704488"/>
    <w:rsid w:val="0070475E"/>
    <w:rsid w:val="007048AE"/>
    <w:rsid w:val="00707085"/>
    <w:rsid w:val="00707440"/>
    <w:rsid w:val="007101C6"/>
    <w:rsid w:val="007113EF"/>
    <w:rsid w:val="007119B6"/>
    <w:rsid w:val="00711A02"/>
    <w:rsid w:val="0071455A"/>
    <w:rsid w:val="007147BC"/>
    <w:rsid w:val="00715C17"/>
    <w:rsid w:val="00717978"/>
    <w:rsid w:val="00717A33"/>
    <w:rsid w:val="007206D8"/>
    <w:rsid w:val="00721859"/>
    <w:rsid w:val="00722408"/>
    <w:rsid w:val="0072241B"/>
    <w:rsid w:val="00722858"/>
    <w:rsid w:val="00723519"/>
    <w:rsid w:val="00723A1C"/>
    <w:rsid w:val="00724128"/>
    <w:rsid w:val="00724855"/>
    <w:rsid w:val="00726427"/>
    <w:rsid w:val="007279EB"/>
    <w:rsid w:val="007279F7"/>
    <w:rsid w:val="00727E0A"/>
    <w:rsid w:val="00730098"/>
    <w:rsid w:val="00731B1F"/>
    <w:rsid w:val="00732815"/>
    <w:rsid w:val="00733A7D"/>
    <w:rsid w:val="00733D28"/>
    <w:rsid w:val="0073716C"/>
    <w:rsid w:val="007417C0"/>
    <w:rsid w:val="00744278"/>
    <w:rsid w:val="00744C75"/>
    <w:rsid w:val="00745218"/>
    <w:rsid w:val="00746F9E"/>
    <w:rsid w:val="00750006"/>
    <w:rsid w:val="007501E6"/>
    <w:rsid w:val="00750DC7"/>
    <w:rsid w:val="00751543"/>
    <w:rsid w:val="007532D4"/>
    <w:rsid w:val="0075338B"/>
    <w:rsid w:val="007536E8"/>
    <w:rsid w:val="0075514A"/>
    <w:rsid w:val="0075520F"/>
    <w:rsid w:val="0075682A"/>
    <w:rsid w:val="00757678"/>
    <w:rsid w:val="00757F95"/>
    <w:rsid w:val="007624AD"/>
    <w:rsid w:val="00762A15"/>
    <w:rsid w:val="00762DC9"/>
    <w:rsid w:val="00762E16"/>
    <w:rsid w:val="00762EB4"/>
    <w:rsid w:val="007646FB"/>
    <w:rsid w:val="00765D06"/>
    <w:rsid w:val="00767875"/>
    <w:rsid w:val="007678D7"/>
    <w:rsid w:val="00767DFD"/>
    <w:rsid w:val="007702B1"/>
    <w:rsid w:val="007702EE"/>
    <w:rsid w:val="0077166F"/>
    <w:rsid w:val="0077171D"/>
    <w:rsid w:val="00772047"/>
    <w:rsid w:val="00772330"/>
    <w:rsid w:val="00772CAC"/>
    <w:rsid w:val="00773610"/>
    <w:rsid w:val="0077398D"/>
    <w:rsid w:val="00773AE6"/>
    <w:rsid w:val="007741DB"/>
    <w:rsid w:val="007748D4"/>
    <w:rsid w:val="00775229"/>
    <w:rsid w:val="007754B3"/>
    <w:rsid w:val="00776725"/>
    <w:rsid w:val="00776B5D"/>
    <w:rsid w:val="00776F21"/>
    <w:rsid w:val="00777003"/>
    <w:rsid w:val="0078002C"/>
    <w:rsid w:val="00780B06"/>
    <w:rsid w:val="00781F44"/>
    <w:rsid w:val="0078226C"/>
    <w:rsid w:val="0078254F"/>
    <w:rsid w:val="00782AB9"/>
    <w:rsid w:val="00783312"/>
    <w:rsid w:val="007833B1"/>
    <w:rsid w:val="007838B1"/>
    <w:rsid w:val="00783FBB"/>
    <w:rsid w:val="00784976"/>
    <w:rsid w:val="00785046"/>
    <w:rsid w:val="007859C1"/>
    <w:rsid w:val="00786413"/>
    <w:rsid w:val="00786D11"/>
    <w:rsid w:val="00786E57"/>
    <w:rsid w:val="00786F92"/>
    <w:rsid w:val="0078753C"/>
    <w:rsid w:val="00787AB5"/>
    <w:rsid w:val="00790C81"/>
    <w:rsid w:val="00791ECD"/>
    <w:rsid w:val="00792CD9"/>
    <w:rsid w:val="00793049"/>
    <w:rsid w:val="007932FD"/>
    <w:rsid w:val="007937B1"/>
    <w:rsid w:val="00793BF0"/>
    <w:rsid w:val="00795B1D"/>
    <w:rsid w:val="00795DA1"/>
    <w:rsid w:val="00795F00"/>
    <w:rsid w:val="007961E6"/>
    <w:rsid w:val="0079707C"/>
    <w:rsid w:val="00797786"/>
    <w:rsid w:val="007A0097"/>
    <w:rsid w:val="007A02A7"/>
    <w:rsid w:val="007A0722"/>
    <w:rsid w:val="007A1230"/>
    <w:rsid w:val="007A1637"/>
    <w:rsid w:val="007A4603"/>
    <w:rsid w:val="007A7FB7"/>
    <w:rsid w:val="007B0313"/>
    <w:rsid w:val="007B06D6"/>
    <w:rsid w:val="007B0F43"/>
    <w:rsid w:val="007B11FA"/>
    <w:rsid w:val="007B16E6"/>
    <w:rsid w:val="007B2B67"/>
    <w:rsid w:val="007B3ABA"/>
    <w:rsid w:val="007B3FF0"/>
    <w:rsid w:val="007B435B"/>
    <w:rsid w:val="007B4795"/>
    <w:rsid w:val="007B4F62"/>
    <w:rsid w:val="007B5D76"/>
    <w:rsid w:val="007B61BF"/>
    <w:rsid w:val="007B667E"/>
    <w:rsid w:val="007B6839"/>
    <w:rsid w:val="007B6E77"/>
    <w:rsid w:val="007B7AB7"/>
    <w:rsid w:val="007C1854"/>
    <w:rsid w:val="007C244D"/>
    <w:rsid w:val="007C319D"/>
    <w:rsid w:val="007C37CE"/>
    <w:rsid w:val="007C59A4"/>
    <w:rsid w:val="007C7445"/>
    <w:rsid w:val="007C76F9"/>
    <w:rsid w:val="007C7AA7"/>
    <w:rsid w:val="007D0733"/>
    <w:rsid w:val="007D1862"/>
    <w:rsid w:val="007D18D3"/>
    <w:rsid w:val="007D225A"/>
    <w:rsid w:val="007D32C1"/>
    <w:rsid w:val="007D4911"/>
    <w:rsid w:val="007D4B37"/>
    <w:rsid w:val="007D63E7"/>
    <w:rsid w:val="007D6C11"/>
    <w:rsid w:val="007D713B"/>
    <w:rsid w:val="007D7B50"/>
    <w:rsid w:val="007D7DF0"/>
    <w:rsid w:val="007E16BA"/>
    <w:rsid w:val="007E35E2"/>
    <w:rsid w:val="007E36C9"/>
    <w:rsid w:val="007E4228"/>
    <w:rsid w:val="007E4D18"/>
    <w:rsid w:val="007E5582"/>
    <w:rsid w:val="007E72E5"/>
    <w:rsid w:val="007E7300"/>
    <w:rsid w:val="007E74C6"/>
    <w:rsid w:val="007E7F28"/>
    <w:rsid w:val="007F014A"/>
    <w:rsid w:val="007F1734"/>
    <w:rsid w:val="007F2FAF"/>
    <w:rsid w:val="007F33C6"/>
    <w:rsid w:val="007F3EDB"/>
    <w:rsid w:val="007F40CD"/>
    <w:rsid w:val="007F461F"/>
    <w:rsid w:val="007F49E5"/>
    <w:rsid w:val="007F4CBC"/>
    <w:rsid w:val="007F4CFF"/>
    <w:rsid w:val="007F5171"/>
    <w:rsid w:val="007F62BF"/>
    <w:rsid w:val="007F6607"/>
    <w:rsid w:val="008018A3"/>
    <w:rsid w:val="00801E5D"/>
    <w:rsid w:val="00802239"/>
    <w:rsid w:val="0080259C"/>
    <w:rsid w:val="00802B21"/>
    <w:rsid w:val="00802E47"/>
    <w:rsid w:val="00804727"/>
    <w:rsid w:val="00804E8C"/>
    <w:rsid w:val="00805D4B"/>
    <w:rsid w:val="00806E60"/>
    <w:rsid w:val="00807351"/>
    <w:rsid w:val="00807756"/>
    <w:rsid w:val="0080775B"/>
    <w:rsid w:val="00807A91"/>
    <w:rsid w:val="00807A99"/>
    <w:rsid w:val="008105FA"/>
    <w:rsid w:val="008109DE"/>
    <w:rsid w:val="00810D7A"/>
    <w:rsid w:val="00811315"/>
    <w:rsid w:val="00811472"/>
    <w:rsid w:val="0081407A"/>
    <w:rsid w:val="00814316"/>
    <w:rsid w:val="0081496E"/>
    <w:rsid w:val="00816DA2"/>
    <w:rsid w:val="00816F40"/>
    <w:rsid w:val="00821307"/>
    <w:rsid w:val="00821FC5"/>
    <w:rsid w:val="00822894"/>
    <w:rsid w:val="0082410A"/>
    <w:rsid w:val="008244B8"/>
    <w:rsid w:val="00825253"/>
    <w:rsid w:val="00825B84"/>
    <w:rsid w:val="008273D8"/>
    <w:rsid w:val="00827B69"/>
    <w:rsid w:val="00830B36"/>
    <w:rsid w:val="00831E21"/>
    <w:rsid w:val="008330F5"/>
    <w:rsid w:val="0083511E"/>
    <w:rsid w:val="00835AC6"/>
    <w:rsid w:val="00836C06"/>
    <w:rsid w:val="00837D71"/>
    <w:rsid w:val="008401EE"/>
    <w:rsid w:val="0084217A"/>
    <w:rsid w:val="00842538"/>
    <w:rsid w:val="0084300F"/>
    <w:rsid w:val="00843F48"/>
    <w:rsid w:val="00844807"/>
    <w:rsid w:val="008472B1"/>
    <w:rsid w:val="00847F97"/>
    <w:rsid w:val="00850BCE"/>
    <w:rsid w:val="00850C3C"/>
    <w:rsid w:val="00850C5D"/>
    <w:rsid w:val="00851D7A"/>
    <w:rsid w:val="008524B8"/>
    <w:rsid w:val="0085280E"/>
    <w:rsid w:val="008534D4"/>
    <w:rsid w:val="00853598"/>
    <w:rsid w:val="00853C08"/>
    <w:rsid w:val="00854E09"/>
    <w:rsid w:val="008555A0"/>
    <w:rsid w:val="0085731C"/>
    <w:rsid w:val="00857C95"/>
    <w:rsid w:val="0086188A"/>
    <w:rsid w:val="008618F1"/>
    <w:rsid w:val="00861ECF"/>
    <w:rsid w:val="008629D4"/>
    <w:rsid w:val="00862E17"/>
    <w:rsid w:val="008647C1"/>
    <w:rsid w:val="008663E8"/>
    <w:rsid w:val="0086680B"/>
    <w:rsid w:val="00866ABB"/>
    <w:rsid w:val="00867AF5"/>
    <w:rsid w:val="0087066B"/>
    <w:rsid w:val="00870F57"/>
    <w:rsid w:val="00873E3A"/>
    <w:rsid w:val="0087510B"/>
    <w:rsid w:val="00875229"/>
    <w:rsid w:val="00875327"/>
    <w:rsid w:val="00875F46"/>
    <w:rsid w:val="00876A8F"/>
    <w:rsid w:val="00880C27"/>
    <w:rsid w:val="00881BC6"/>
    <w:rsid w:val="00882928"/>
    <w:rsid w:val="008858DA"/>
    <w:rsid w:val="00885B0A"/>
    <w:rsid w:val="008863C1"/>
    <w:rsid w:val="0088731D"/>
    <w:rsid w:val="00887659"/>
    <w:rsid w:val="008878E4"/>
    <w:rsid w:val="0088792A"/>
    <w:rsid w:val="00887C41"/>
    <w:rsid w:val="00887F33"/>
    <w:rsid w:val="0089095D"/>
    <w:rsid w:val="008916ED"/>
    <w:rsid w:val="008920FA"/>
    <w:rsid w:val="00892129"/>
    <w:rsid w:val="00892462"/>
    <w:rsid w:val="00892A0B"/>
    <w:rsid w:val="008930FA"/>
    <w:rsid w:val="008935DD"/>
    <w:rsid w:val="0089399E"/>
    <w:rsid w:val="008946F8"/>
    <w:rsid w:val="0089739F"/>
    <w:rsid w:val="00897BD3"/>
    <w:rsid w:val="00897FCB"/>
    <w:rsid w:val="008A1084"/>
    <w:rsid w:val="008A1223"/>
    <w:rsid w:val="008A1E50"/>
    <w:rsid w:val="008A3A58"/>
    <w:rsid w:val="008A5628"/>
    <w:rsid w:val="008B11A5"/>
    <w:rsid w:val="008B1672"/>
    <w:rsid w:val="008B1E9C"/>
    <w:rsid w:val="008B29D9"/>
    <w:rsid w:val="008B2AE8"/>
    <w:rsid w:val="008B3894"/>
    <w:rsid w:val="008B43D8"/>
    <w:rsid w:val="008B52FE"/>
    <w:rsid w:val="008B75B5"/>
    <w:rsid w:val="008C0499"/>
    <w:rsid w:val="008C0ACD"/>
    <w:rsid w:val="008C161B"/>
    <w:rsid w:val="008C179F"/>
    <w:rsid w:val="008C2B06"/>
    <w:rsid w:val="008C50DC"/>
    <w:rsid w:val="008C627F"/>
    <w:rsid w:val="008C73E6"/>
    <w:rsid w:val="008D1DEF"/>
    <w:rsid w:val="008D2271"/>
    <w:rsid w:val="008D2455"/>
    <w:rsid w:val="008D2FE9"/>
    <w:rsid w:val="008D361D"/>
    <w:rsid w:val="008D3676"/>
    <w:rsid w:val="008D52A3"/>
    <w:rsid w:val="008D61AA"/>
    <w:rsid w:val="008D7682"/>
    <w:rsid w:val="008D797C"/>
    <w:rsid w:val="008D7F9C"/>
    <w:rsid w:val="008D7FCC"/>
    <w:rsid w:val="008E0ABD"/>
    <w:rsid w:val="008E10F5"/>
    <w:rsid w:val="008E1374"/>
    <w:rsid w:val="008E29E2"/>
    <w:rsid w:val="008E2AA8"/>
    <w:rsid w:val="008E2B88"/>
    <w:rsid w:val="008E2CFA"/>
    <w:rsid w:val="008E3B5D"/>
    <w:rsid w:val="008E3FFF"/>
    <w:rsid w:val="008E40CD"/>
    <w:rsid w:val="008E4406"/>
    <w:rsid w:val="008E61C5"/>
    <w:rsid w:val="008E676C"/>
    <w:rsid w:val="008E67DE"/>
    <w:rsid w:val="008E7554"/>
    <w:rsid w:val="008F18FB"/>
    <w:rsid w:val="008F2ED2"/>
    <w:rsid w:val="008F3955"/>
    <w:rsid w:val="008F4452"/>
    <w:rsid w:val="008F5930"/>
    <w:rsid w:val="008F5A57"/>
    <w:rsid w:val="009019DD"/>
    <w:rsid w:val="00901CAA"/>
    <w:rsid w:val="0090200E"/>
    <w:rsid w:val="00902FA6"/>
    <w:rsid w:val="0090353A"/>
    <w:rsid w:val="00904C5F"/>
    <w:rsid w:val="00905DB4"/>
    <w:rsid w:val="00906E7D"/>
    <w:rsid w:val="00907A06"/>
    <w:rsid w:val="0091161F"/>
    <w:rsid w:val="00912243"/>
    <w:rsid w:val="00912E01"/>
    <w:rsid w:val="0091363C"/>
    <w:rsid w:val="00913D66"/>
    <w:rsid w:val="0091499E"/>
    <w:rsid w:val="00914EA5"/>
    <w:rsid w:val="00914EBF"/>
    <w:rsid w:val="0091630E"/>
    <w:rsid w:val="00916CED"/>
    <w:rsid w:val="00917643"/>
    <w:rsid w:val="009178CB"/>
    <w:rsid w:val="00920ADB"/>
    <w:rsid w:val="00920F4A"/>
    <w:rsid w:val="00922630"/>
    <w:rsid w:val="009226F1"/>
    <w:rsid w:val="00922F95"/>
    <w:rsid w:val="00923F99"/>
    <w:rsid w:val="00924795"/>
    <w:rsid w:val="0092566E"/>
    <w:rsid w:val="00926B1B"/>
    <w:rsid w:val="0092725A"/>
    <w:rsid w:val="00927A4D"/>
    <w:rsid w:val="00930400"/>
    <w:rsid w:val="00930517"/>
    <w:rsid w:val="009329C6"/>
    <w:rsid w:val="00934403"/>
    <w:rsid w:val="00936623"/>
    <w:rsid w:val="00937393"/>
    <w:rsid w:val="00937671"/>
    <w:rsid w:val="009402D5"/>
    <w:rsid w:val="00940313"/>
    <w:rsid w:val="00940970"/>
    <w:rsid w:val="00941840"/>
    <w:rsid w:val="009429AD"/>
    <w:rsid w:val="00942E5C"/>
    <w:rsid w:val="00942FA0"/>
    <w:rsid w:val="00943010"/>
    <w:rsid w:val="009451BF"/>
    <w:rsid w:val="009456F9"/>
    <w:rsid w:val="00950C89"/>
    <w:rsid w:val="00950DCE"/>
    <w:rsid w:val="009511D4"/>
    <w:rsid w:val="009515BE"/>
    <w:rsid w:val="00951A00"/>
    <w:rsid w:val="00952287"/>
    <w:rsid w:val="0095262A"/>
    <w:rsid w:val="00955859"/>
    <w:rsid w:val="00955FD9"/>
    <w:rsid w:val="00957120"/>
    <w:rsid w:val="00957DB0"/>
    <w:rsid w:val="00962EEA"/>
    <w:rsid w:val="00963B4E"/>
    <w:rsid w:val="0096401E"/>
    <w:rsid w:val="009645D7"/>
    <w:rsid w:val="0096494A"/>
    <w:rsid w:val="00964C91"/>
    <w:rsid w:val="00964FC2"/>
    <w:rsid w:val="0096592F"/>
    <w:rsid w:val="00965D67"/>
    <w:rsid w:val="009675E5"/>
    <w:rsid w:val="009700C3"/>
    <w:rsid w:val="0097010E"/>
    <w:rsid w:val="009701EA"/>
    <w:rsid w:val="00970252"/>
    <w:rsid w:val="00970B6C"/>
    <w:rsid w:val="00970E06"/>
    <w:rsid w:val="00970EAB"/>
    <w:rsid w:val="0097293D"/>
    <w:rsid w:val="00973089"/>
    <w:rsid w:val="0097529A"/>
    <w:rsid w:val="00976D42"/>
    <w:rsid w:val="00981A3D"/>
    <w:rsid w:val="009829A2"/>
    <w:rsid w:val="009830C1"/>
    <w:rsid w:val="0098355C"/>
    <w:rsid w:val="009839B5"/>
    <w:rsid w:val="00983AA2"/>
    <w:rsid w:val="0098530B"/>
    <w:rsid w:val="009862AA"/>
    <w:rsid w:val="00986DB5"/>
    <w:rsid w:val="00986F5A"/>
    <w:rsid w:val="009879E1"/>
    <w:rsid w:val="00987C7C"/>
    <w:rsid w:val="00991D34"/>
    <w:rsid w:val="00992652"/>
    <w:rsid w:val="00992A41"/>
    <w:rsid w:val="00994A86"/>
    <w:rsid w:val="009953D8"/>
    <w:rsid w:val="00996EE9"/>
    <w:rsid w:val="009A06AA"/>
    <w:rsid w:val="009A26E8"/>
    <w:rsid w:val="009A2A43"/>
    <w:rsid w:val="009A32D7"/>
    <w:rsid w:val="009A36DC"/>
    <w:rsid w:val="009A3952"/>
    <w:rsid w:val="009A3B1C"/>
    <w:rsid w:val="009A4175"/>
    <w:rsid w:val="009A4DA8"/>
    <w:rsid w:val="009A6261"/>
    <w:rsid w:val="009A6C3A"/>
    <w:rsid w:val="009A6F68"/>
    <w:rsid w:val="009A7697"/>
    <w:rsid w:val="009A7BCE"/>
    <w:rsid w:val="009B06FD"/>
    <w:rsid w:val="009B0E45"/>
    <w:rsid w:val="009B1420"/>
    <w:rsid w:val="009B2999"/>
    <w:rsid w:val="009B2AFF"/>
    <w:rsid w:val="009B320A"/>
    <w:rsid w:val="009B3C09"/>
    <w:rsid w:val="009B3D29"/>
    <w:rsid w:val="009B47E3"/>
    <w:rsid w:val="009B49C2"/>
    <w:rsid w:val="009B5278"/>
    <w:rsid w:val="009B5337"/>
    <w:rsid w:val="009B5FCA"/>
    <w:rsid w:val="009B65E6"/>
    <w:rsid w:val="009B6E5A"/>
    <w:rsid w:val="009B739B"/>
    <w:rsid w:val="009B7637"/>
    <w:rsid w:val="009C046A"/>
    <w:rsid w:val="009C32C4"/>
    <w:rsid w:val="009C47C1"/>
    <w:rsid w:val="009C4D89"/>
    <w:rsid w:val="009C60CC"/>
    <w:rsid w:val="009C6A86"/>
    <w:rsid w:val="009D0212"/>
    <w:rsid w:val="009D0B51"/>
    <w:rsid w:val="009D0F22"/>
    <w:rsid w:val="009D13CE"/>
    <w:rsid w:val="009D2505"/>
    <w:rsid w:val="009D3659"/>
    <w:rsid w:val="009D3B34"/>
    <w:rsid w:val="009D4A93"/>
    <w:rsid w:val="009D4AE6"/>
    <w:rsid w:val="009D4B30"/>
    <w:rsid w:val="009D51DA"/>
    <w:rsid w:val="009D56F2"/>
    <w:rsid w:val="009D603D"/>
    <w:rsid w:val="009D63FB"/>
    <w:rsid w:val="009D70A0"/>
    <w:rsid w:val="009D7298"/>
    <w:rsid w:val="009D7760"/>
    <w:rsid w:val="009E0866"/>
    <w:rsid w:val="009E1001"/>
    <w:rsid w:val="009E33D7"/>
    <w:rsid w:val="009E34A0"/>
    <w:rsid w:val="009E3E61"/>
    <w:rsid w:val="009E450A"/>
    <w:rsid w:val="009E4978"/>
    <w:rsid w:val="009E5558"/>
    <w:rsid w:val="009E58C5"/>
    <w:rsid w:val="009F0FE1"/>
    <w:rsid w:val="009F1937"/>
    <w:rsid w:val="009F1B55"/>
    <w:rsid w:val="009F2428"/>
    <w:rsid w:val="009F33F6"/>
    <w:rsid w:val="009F389D"/>
    <w:rsid w:val="009F5F71"/>
    <w:rsid w:val="009F627C"/>
    <w:rsid w:val="009F7123"/>
    <w:rsid w:val="009F78D2"/>
    <w:rsid w:val="00A00011"/>
    <w:rsid w:val="00A0096C"/>
    <w:rsid w:val="00A01D45"/>
    <w:rsid w:val="00A03245"/>
    <w:rsid w:val="00A0408F"/>
    <w:rsid w:val="00A0430F"/>
    <w:rsid w:val="00A07622"/>
    <w:rsid w:val="00A11382"/>
    <w:rsid w:val="00A11B87"/>
    <w:rsid w:val="00A1296B"/>
    <w:rsid w:val="00A13142"/>
    <w:rsid w:val="00A13851"/>
    <w:rsid w:val="00A139E7"/>
    <w:rsid w:val="00A13ECF"/>
    <w:rsid w:val="00A148FB"/>
    <w:rsid w:val="00A14CAD"/>
    <w:rsid w:val="00A15BB0"/>
    <w:rsid w:val="00A17592"/>
    <w:rsid w:val="00A23372"/>
    <w:rsid w:val="00A2337F"/>
    <w:rsid w:val="00A23612"/>
    <w:rsid w:val="00A2414B"/>
    <w:rsid w:val="00A255D9"/>
    <w:rsid w:val="00A2658C"/>
    <w:rsid w:val="00A26679"/>
    <w:rsid w:val="00A26B92"/>
    <w:rsid w:val="00A270F7"/>
    <w:rsid w:val="00A272B1"/>
    <w:rsid w:val="00A3066E"/>
    <w:rsid w:val="00A31696"/>
    <w:rsid w:val="00A316EA"/>
    <w:rsid w:val="00A3270A"/>
    <w:rsid w:val="00A32CC7"/>
    <w:rsid w:val="00A32FD1"/>
    <w:rsid w:val="00A34787"/>
    <w:rsid w:val="00A34FEE"/>
    <w:rsid w:val="00A35760"/>
    <w:rsid w:val="00A3697E"/>
    <w:rsid w:val="00A37316"/>
    <w:rsid w:val="00A37D4E"/>
    <w:rsid w:val="00A40585"/>
    <w:rsid w:val="00A4236B"/>
    <w:rsid w:val="00A45E79"/>
    <w:rsid w:val="00A462FE"/>
    <w:rsid w:val="00A4648B"/>
    <w:rsid w:val="00A471CD"/>
    <w:rsid w:val="00A4769F"/>
    <w:rsid w:val="00A47820"/>
    <w:rsid w:val="00A47DFE"/>
    <w:rsid w:val="00A508B8"/>
    <w:rsid w:val="00A51066"/>
    <w:rsid w:val="00A53843"/>
    <w:rsid w:val="00A53C26"/>
    <w:rsid w:val="00A544DE"/>
    <w:rsid w:val="00A550A4"/>
    <w:rsid w:val="00A56227"/>
    <w:rsid w:val="00A5645B"/>
    <w:rsid w:val="00A56946"/>
    <w:rsid w:val="00A57AD5"/>
    <w:rsid w:val="00A602D2"/>
    <w:rsid w:val="00A60A9B"/>
    <w:rsid w:val="00A60CCC"/>
    <w:rsid w:val="00A61C54"/>
    <w:rsid w:val="00A63850"/>
    <w:rsid w:val="00A6457E"/>
    <w:rsid w:val="00A65067"/>
    <w:rsid w:val="00A657E0"/>
    <w:rsid w:val="00A65BE6"/>
    <w:rsid w:val="00A65F4D"/>
    <w:rsid w:val="00A66F3E"/>
    <w:rsid w:val="00A6735E"/>
    <w:rsid w:val="00A7109C"/>
    <w:rsid w:val="00A71F87"/>
    <w:rsid w:val="00A72ADB"/>
    <w:rsid w:val="00A73625"/>
    <w:rsid w:val="00A73807"/>
    <w:rsid w:val="00A7387B"/>
    <w:rsid w:val="00A7437F"/>
    <w:rsid w:val="00A7536F"/>
    <w:rsid w:val="00A75F96"/>
    <w:rsid w:val="00A770FA"/>
    <w:rsid w:val="00A812D7"/>
    <w:rsid w:val="00A817F3"/>
    <w:rsid w:val="00A8194C"/>
    <w:rsid w:val="00A81DAA"/>
    <w:rsid w:val="00A81EDE"/>
    <w:rsid w:val="00A826F1"/>
    <w:rsid w:val="00A82D75"/>
    <w:rsid w:val="00A83037"/>
    <w:rsid w:val="00A856EA"/>
    <w:rsid w:val="00A861AD"/>
    <w:rsid w:val="00A86DD5"/>
    <w:rsid w:val="00A87E82"/>
    <w:rsid w:val="00A901B3"/>
    <w:rsid w:val="00A90BE6"/>
    <w:rsid w:val="00A913A6"/>
    <w:rsid w:val="00A9326D"/>
    <w:rsid w:val="00A95909"/>
    <w:rsid w:val="00A96588"/>
    <w:rsid w:val="00A965E1"/>
    <w:rsid w:val="00A96835"/>
    <w:rsid w:val="00A97290"/>
    <w:rsid w:val="00AA0EB5"/>
    <w:rsid w:val="00AA2B93"/>
    <w:rsid w:val="00AA2C93"/>
    <w:rsid w:val="00AA311E"/>
    <w:rsid w:val="00AA3E54"/>
    <w:rsid w:val="00AA3F11"/>
    <w:rsid w:val="00AA4FC7"/>
    <w:rsid w:val="00AA5031"/>
    <w:rsid w:val="00AA702E"/>
    <w:rsid w:val="00AA7313"/>
    <w:rsid w:val="00AA731C"/>
    <w:rsid w:val="00AA7968"/>
    <w:rsid w:val="00AB0380"/>
    <w:rsid w:val="00AB0C05"/>
    <w:rsid w:val="00AB0C4B"/>
    <w:rsid w:val="00AB1B46"/>
    <w:rsid w:val="00AB496D"/>
    <w:rsid w:val="00AB582E"/>
    <w:rsid w:val="00AB5F88"/>
    <w:rsid w:val="00AB69F1"/>
    <w:rsid w:val="00AC0683"/>
    <w:rsid w:val="00AC11B6"/>
    <w:rsid w:val="00AC2046"/>
    <w:rsid w:val="00AC29AB"/>
    <w:rsid w:val="00AC2F59"/>
    <w:rsid w:val="00AC4BF3"/>
    <w:rsid w:val="00AC5458"/>
    <w:rsid w:val="00AC55A6"/>
    <w:rsid w:val="00AC5DA6"/>
    <w:rsid w:val="00AC6BD6"/>
    <w:rsid w:val="00AC7046"/>
    <w:rsid w:val="00AC7767"/>
    <w:rsid w:val="00AD1539"/>
    <w:rsid w:val="00AD19E1"/>
    <w:rsid w:val="00AD2123"/>
    <w:rsid w:val="00AD2399"/>
    <w:rsid w:val="00AD34CF"/>
    <w:rsid w:val="00AD3750"/>
    <w:rsid w:val="00AD7925"/>
    <w:rsid w:val="00AD796D"/>
    <w:rsid w:val="00AD7FCA"/>
    <w:rsid w:val="00AE125A"/>
    <w:rsid w:val="00AE14E3"/>
    <w:rsid w:val="00AE1CF3"/>
    <w:rsid w:val="00AE1FEC"/>
    <w:rsid w:val="00AE23BF"/>
    <w:rsid w:val="00AE5ADD"/>
    <w:rsid w:val="00AE6191"/>
    <w:rsid w:val="00AE681C"/>
    <w:rsid w:val="00AF13C5"/>
    <w:rsid w:val="00AF19A5"/>
    <w:rsid w:val="00AF1A3E"/>
    <w:rsid w:val="00AF36B2"/>
    <w:rsid w:val="00AF4DD9"/>
    <w:rsid w:val="00AF50B9"/>
    <w:rsid w:val="00AF69A1"/>
    <w:rsid w:val="00B012CD"/>
    <w:rsid w:val="00B01722"/>
    <w:rsid w:val="00B02048"/>
    <w:rsid w:val="00B021EA"/>
    <w:rsid w:val="00B03950"/>
    <w:rsid w:val="00B03F67"/>
    <w:rsid w:val="00B044E0"/>
    <w:rsid w:val="00B04933"/>
    <w:rsid w:val="00B04FB3"/>
    <w:rsid w:val="00B0507B"/>
    <w:rsid w:val="00B05672"/>
    <w:rsid w:val="00B05AB9"/>
    <w:rsid w:val="00B0616E"/>
    <w:rsid w:val="00B066A9"/>
    <w:rsid w:val="00B07470"/>
    <w:rsid w:val="00B075F8"/>
    <w:rsid w:val="00B075FE"/>
    <w:rsid w:val="00B079BF"/>
    <w:rsid w:val="00B113CA"/>
    <w:rsid w:val="00B11918"/>
    <w:rsid w:val="00B11E4B"/>
    <w:rsid w:val="00B14963"/>
    <w:rsid w:val="00B14A6C"/>
    <w:rsid w:val="00B14F91"/>
    <w:rsid w:val="00B1688F"/>
    <w:rsid w:val="00B16984"/>
    <w:rsid w:val="00B169C9"/>
    <w:rsid w:val="00B176AA"/>
    <w:rsid w:val="00B23B0B"/>
    <w:rsid w:val="00B2412D"/>
    <w:rsid w:val="00B24FCF"/>
    <w:rsid w:val="00B2565D"/>
    <w:rsid w:val="00B26506"/>
    <w:rsid w:val="00B26C20"/>
    <w:rsid w:val="00B2741B"/>
    <w:rsid w:val="00B303A3"/>
    <w:rsid w:val="00B30FB5"/>
    <w:rsid w:val="00B318FD"/>
    <w:rsid w:val="00B31B04"/>
    <w:rsid w:val="00B35689"/>
    <w:rsid w:val="00B35C05"/>
    <w:rsid w:val="00B36550"/>
    <w:rsid w:val="00B36C79"/>
    <w:rsid w:val="00B37F1B"/>
    <w:rsid w:val="00B42063"/>
    <w:rsid w:val="00B42A2B"/>
    <w:rsid w:val="00B432EF"/>
    <w:rsid w:val="00B434FA"/>
    <w:rsid w:val="00B43F62"/>
    <w:rsid w:val="00B444A9"/>
    <w:rsid w:val="00B456E8"/>
    <w:rsid w:val="00B45B58"/>
    <w:rsid w:val="00B519A0"/>
    <w:rsid w:val="00B53736"/>
    <w:rsid w:val="00B53C4F"/>
    <w:rsid w:val="00B53FB2"/>
    <w:rsid w:val="00B5404E"/>
    <w:rsid w:val="00B5521E"/>
    <w:rsid w:val="00B55D7F"/>
    <w:rsid w:val="00B61E26"/>
    <w:rsid w:val="00B6203D"/>
    <w:rsid w:val="00B628B2"/>
    <w:rsid w:val="00B62BD6"/>
    <w:rsid w:val="00B634A1"/>
    <w:rsid w:val="00B64318"/>
    <w:rsid w:val="00B6447D"/>
    <w:rsid w:val="00B6475F"/>
    <w:rsid w:val="00B653C6"/>
    <w:rsid w:val="00B653FC"/>
    <w:rsid w:val="00B66494"/>
    <w:rsid w:val="00B6684A"/>
    <w:rsid w:val="00B66C7F"/>
    <w:rsid w:val="00B70081"/>
    <w:rsid w:val="00B70C2E"/>
    <w:rsid w:val="00B717C0"/>
    <w:rsid w:val="00B719D6"/>
    <w:rsid w:val="00B72405"/>
    <w:rsid w:val="00B72840"/>
    <w:rsid w:val="00B72D5E"/>
    <w:rsid w:val="00B72D6E"/>
    <w:rsid w:val="00B73BE6"/>
    <w:rsid w:val="00B74AAB"/>
    <w:rsid w:val="00B74B2B"/>
    <w:rsid w:val="00B76331"/>
    <w:rsid w:val="00B76915"/>
    <w:rsid w:val="00B7743C"/>
    <w:rsid w:val="00B774E0"/>
    <w:rsid w:val="00B8056D"/>
    <w:rsid w:val="00B8092A"/>
    <w:rsid w:val="00B80A2F"/>
    <w:rsid w:val="00B80BAF"/>
    <w:rsid w:val="00B80D5A"/>
    <w:rsid w:val="00B8264C"/>
    <w:rsid w:val="00B82E02"/>
    <w:rsid w:val="00B840EA"/>
    <w:rsid w:val="00B84493"/>
    <w:rsid w:val="00B85ADC"/>
    <w:rsid w:val="00B87B6A"/>
    <w:rsid w:val="00B91780"/>
    <w:rsid w:val="00B91F8B"/>
    <w:rsid w:val="00B933A6"/>
    <w:rsid w:val="00B933CB"/>
    <w:rsid w:val="00B94621"/>
    <w:rsid w:val="00B9483A"/>
    <w:rsid w:val="00B95A9A"/>
    <w:rsid w:val="00B95BF1"/>
    <w:rsid w:val="00B96039"/>
    <w:rsid w:val="00B96CDC"/>
    <w:rsid w:val="00B96FD0"/>
    <w:rsid w:val="00B97523"/>
    <w:rsid w:val="00B978BF"/>
    <w:rsid w:val="00B97966"/>
    <w:rsid w:val="00B97F08"/>
    <w:rsid w:val="00BA1EB4"/>
    <w:rsid w:val="00BA2872"/>
    <w:rsid w:val="00BA3967"/>
    <w:rsid w:val="00BA39DA"/>
    <w:rsid w:val="00BA39FE"/>
    <w:rsid w:val="00BA3A86"/>
    <w:rsid w:val="00BA5A08"/>
    <w:rsid w:val="00BA65C0"/>
    <w:rsid w:val="00BA7303"/>
    <w:rsid w:val="00BA76A6"/>
    <w:rsid w:val="00BA79DC"/>
    <w:rsid w:val="00BA7A75"/>
    <w:rsid w:val="00BA7E92"/>
    <w:rsid w:val="00BB000E"/>
    <w:rsid w:val="00BB0B9D"/>
    <w:rsid w:val="00BB1619"/>
    <w:rsid w:val="00BB3D4D"/>
    <w:rsid w:val="00BB3E26"/>
    <w:rsid w:val="00BB4319"/>
    <w:rsid w:val="00BB493B"/>
    <w:rsid w:val="00BB6A54"/>
    <w:rsid w:val="00BB6D02"/>
    <w:rsid w:val="00BB7449"/>
    <w:rsid w:val="00BB75DA"/>
    <w:rsid w:val="00BB7FE0"/>
    <w:rsid w:val="00BC356B"/>
    <w:rsid w:val="00BC3E7E"/>
    <w:rsid w:val="00BC40FE"/>
    <w:rsid w:val="00BC5851"/>
    <w:rsid w:val="00BC58E7"/>
    <w:rsid w:val="00BC611D"/>
    <w:rsid w:val="00BD0F53"/>
    <w:rsid w:val="00BD2F79"/>
    <w:rsid w:val="00BD3971"/>
    <w:rsid w:val="00BD46DA"/>
    <w:rsid w:val="00BD6CA3"/>
    <w:rsid w:val="00BD7053"/>
    <w:rsid w:val="00BD75D6"/>
    <w:rsid w:val="00BD7938"/>
    <w:rsid w:val="00BE1261"/>
    <w:rsid w:val="00BE2B15"/>
    <w:rsid w:val="00BE3BEF"/>
    <w:rsid w:val="00BE4685"/>
    <w:rsid w:val="00BE47DB"/>
    <w:rsid w:val="00BE47DF"/>
    <w:rsid w:val="00BE49C7"/>
    <w:rsid w:val="00BE5BC2"/>
    <w:rsid w:val="00BF03C9"/>
    <w:rsid w:val="00BF0783"/>
    <w:rsid w:val="00BF3A73"/>
    <w:rsid w:val="00BF5216"/>
    <w:rsid w:val="00BF5B05"/>
    <w:rsid w:val="00BF5BDB"/>
    <w:rsid w:val="00BF7177"/>
    <w:rsid w:val="00C00153"/>
    <w:rsid w:val="00C002E2"/>
    <w:rsid w:val="00C00667"/>
    <w:rsid w:val="00C013BE"/>
    <w:rsid w:val="00C01AAF"/>
    <w:rsid w:val="00C02FD5"/>
    <w:rsid w:val="00C03D37"/>
    <w:rsid w:val="00C043B2"/>
    <w:rsid w:val="00C04714"/>
    <w:rsid w:val="00C04830"/>
    <w:rsid w:val="00C05532"/>
    <w:rsid w:val="00C05807"/>
    <w:rsid w:val="00C11026"/>
    <w:rsid w:val="00C11A63"/>
    <w:rsid w:val="00C12999"/>
    <w:rsid w:val="00C12D8F"/>
    <w:rsid w:val="00C1369A"/>
    <w:rsid w:val="00C1416F"/>
    <w:rsid w:val="00C144BE"/>
    <w:rsid w:val="00C149AE"/>
    <w:rsid w:val="00C16CAD"/>
    <w:rsid w:val="00C16CB3"/>
    <w:rsid w:val="00C1785F"/>
    <w:rsid w:val="00C17CA2"/>
    <w:rsid w:val="00C20AAB"/>
    <w:rsid w:val="00C21CBB"/>
    <w:rsid w:val="00C223EE"/>
    <w:rsid w:val="00C237B8"/>
    <w:rsid w:val="00C23887"/>
    <w:rsid w:val="00C2450E"/>
    <w:rsid w:val="00C24B0D"/>
    <w:rsid w:val="00C264C0"/>
    <w:rsid w:val="00C26E0A"/>
    <w:rsid w:val="00C26E98"/>
    <w:rsid w:val="00C273F0"/>
    <w:rsid w:val="00C279F1"/>
    <w:rsid w:val="00C303E1"/>
    <w:rsid w:val="00C3052B"/>
    <w:rsid w:val="00C3370F"/>
    <w:rsid w:val="00C346F3"/>
    <w:rsid w:val="00C34AED"/>
    <w:rsid w:val="00C34CBA"/>
    <w:rsid w:val="00C35B10"/>
    <w:rsid w:val="00C372F7"/>
    <w:rsid w:val="00C373C1"/>
    <w:rsid w:val="00C37812"/>
    <w:rsid w:val="00C37D00"/>
    <w:rsid w:val="00C40B19"/>
    <w:rsid w:val="00C41B15"/>
    <w:rsid w:val="00C442F6"/>
    <w:rsid w:val="00C445BE"/>
    <w:rsid w:val="00C44F17"/>
    <w:rsid w:val="00C45094"/>
    <w:rsid w:val="00C450EC"/>
    <w:rsid w:val="00C451F0"/>
    <w:rsid w:val="00C456FD"/>
    <w:rsid w:val="00C4721B"/>
    <w:rsid w:val="00C4765C"/>
    <w:rsid w:val="00C51C4D"/>
    <w:rsid w:val="00C52143"/>
    <w:rsid w:val="00C52C28"/>
    <w:rsid w:val="00C53C2B"/>
    <w:rsid w:val="00C547F5"/>
    <w:rsid w:val="00C55067"/>
    <w:rsid w:val="00C558C5"/>
    <w:rsid w:val="00C573A6"/>
    <w:rsid w:val="00C61835"/>
    <w:rsid w:val="00C61A4B"/>
    <w:rsid w:val="00C61A9E"/>
    <w:rsid w:val="00C62FFC"/>
    <w:rsid w:val="00C63198"/>
    <w:rsid w:val="00C632A5"/>
    <w:rsid w:val="00C641F7"/>
    <w:rsid w:val="00C650C2"/>
    <w:rsid w:val="00C6565B"/>
    <w:rsid w:val="00C65841"/>
    <w:rsid w:val="00C66D82"/>
    <w:rsid w:val="00C66D86"/>
    <w:rsid w:val="00C6796C"/>
    <w:rsid w:val="00C67C3B"/>
    <w:rsid w:val="00C71050"/>
    <w:rsid w:val="00C72032"/>
    <w:rsid w:val="00C7257D"/>
    <w:rsid w:val="00C72F7E"/>
    <w:rsid w:val="00C73DD5"/>
    <w:rsid w:val="00C779EA"/>
    <w:rsid w:val="00C802A4"/>
    <w:rsid w:val="00C81849"/>
    <w:rsid w:val="00C82A6D"/>
    <w:rsid w:val="00C83401"/>
    <w:rsid w:val="00C83500"/>
    <w:rsid w:val="00C83E6C"/>
    <w:rsid w:val="00C84143"/>
    <w:rsid w:val="00C84B21"/>
    <w:rsid w:val="00C84B99"/>
    <w:rsid w:val="00C84D44"/>
    <w:rsid w:val="00C904E7"/>
    <w:rsid w:val="00C9108C"/>
    <w:rsid w:val="00C91478"/>
    <w:rsid w:val="00C922D5"/>
    <w:rsid w:val="00C92F19"/>
    <w:rsid w:val="00C93D6D"/>
    <w:rsid w:val="00C9451E"/>
    <w:rsid w:val="00C9514C"/>
    <w:rsid w:val="00C962AD"/>
    <w:rsid w:val="00C97316"/>
    <w:rsid w:val="00C97A2E"/>
    <w:rsid w:val="00CA0528"/>
    <w:rsid w:val="00CA0671"/>
    <w:rsid w:val="00CA1382"/>
    <w:rsid w:val="00CA29EA"/>
    <w:rsid w:val="00CA3F9B"/>
    <w:rsid w:val="00CA497F"/>
    <w:rsid w:val="00CA4E58"/>
    <w:rsid w:val="00CA51DC"/>
    <w:rsid w:val="00CA708B"/>
    <w:rsid w:val="00CB22D7"/>
    <w:rsid w:val="00CB4020"/>
    <w:rsid w:val="00CB4745"/>
    <w:rsid w:val="00CB4EEB"/>
    <w:rsid w:val="00CB51B8"/>
    <w:rsid w:val="00CB57CE"/>
    <w:rsid w:val="00CB783D"/>
    <w:rsid w:val="00CC02EA"/>
    <w:rsid w:val="00CC0399"/>
    <w:rsid w:val="00CC085C"/>
    <w:rsid w:val="00CC0EFE"/>
    <w:rsid w:val="00CC2ED7"/>
    <w:rsid w:val="00CC3999"/>
    <w:rsid w:val="00CC3EA5"/>
    <w:rsid w:val="00CC4162"/>
    <w:rsid w:val="00CC41DC"/>
    <w:rsid w:val="00CC4932"/>
    <w:rsid w:val="00CC4AE5"/>
    <w:rsid w:val="00CC4CB3"/>
    <w:rsid w:val="00CC5F1E"/>
    <w:rsid w:val="00CC60D6"/>
    <w:rsid w:val="00CC743F"/>
    <w:rsid w:val="00CC7CE9"/>
    <w:rsid w:val="00CD07A5"/>
    <w:rsid w:val="00CD0AC6"/>
    <w:rsid w:val="00CD1E58"/>
    <w:rsid w:val="00CD2A2B"/>
    <w:rsid w:val="00CD2A7F"/>
    <w:rsid w:val="00CD2BAB"/>
    <w:rsid w:val="00CD3C82"/>
    <w:rsid w:val="00CD4708"/>
    <w:rsid w:val="00CD4791"/>
    <w:rsid w:val="00CD515D"/>
    <w:rsid w:val="00CD5BC5"/>
    <w:rsid w:val="00CD6A70"/>
    <w:rsid w:val="00CD72DA"/>
    <w:rsid w:val="00CD757B"/>
    <w:rsid w:val="00CD76FD"/>
    <w:rsid w:val="00CD78BB"/>
    <w:rsid w:val="00CE1A51"/>
    <w:rsid w:val="00CE1AEE"/>
    <w:rsid w:val="00CE2953"/>
    <w:rsid w:val="00CE3A91"/>
    <w:rsid w:val="00CE3B70"/>
    <w:rsid w:val="00CE43AB"/>
    <w:rsid w:val="00CE4672"/>
    <w:rsid w:val="00CE4D6E"/>
    <w:rsid w:val="00CF050E"/>
    <w:rsid w:val="00CF1F19"/>
    <w:rsid w:val="00CF2474"/>
    <w:rsid w:val="00CF3FD0"/>
    <w:rsid w:val="00CF4728"/>
    <w:rsid w:val="00CF564C"/>
    <w:rsid w:val="00CF5ECA"/>
    <w:rsid w:val="00CF6BBD"/>
    <w:rsid w:val="00CF6CB7"/>
    <w:rsid w:val="00D0194D"/>
    <w:rsid w:val="00D01B77"/>
    <w:rsid w:val="00D02B64"/>
    <w:rsid w:val="00D0577E"/>
    <w:rsid w:val="00D057C6"/>
    <w:rsid w:val="00D07FB1"/>
    <w:rsid w:val="00D107F7"/>
    <w:rsid w:val="00D10969"/>
    <w:rsid w:val="00D1114F"/>
    <w:rsid w:val="00D11DF4"/>
    <w:rsid w:val="00D11E43"/>
    <w:rsid w:val="00D127F0"/>
    <w:rsid w:val="00D12CC5"/>
    <w:rsid w:val="00D136F3"/>
    <w:rsid w:val="00D1377A"/>
    <w:rsid w:val="00D14790"/>
    <w:rsid w:val="00D149CE"/>
    <w:rsid w:val="00D14DFA"/>
    <w:rsid w:val="00D1567F"/>
    <w:rsid w:val="00D16233"/>
    <w:rsid w:val="00D206BA"/>
    <w:rsid w:val="00D20CB0"/>
    <w:rsid w:val="00D214F9"/>
    <w:rsid w:val="00D22F0D"/>
    <w:rsid w:val="00D2305D"/>
    <w:rsid w:val="00D23133"/>
    <w:rsid w:val="00D234F8"/>
    <w:rsid w:val="00D23861"/>
    <w:rsid w:val="00D24AF6"/>
    <w:rsid w:val="00D24F29"/>
    <w:rsid w:val="00D2615A"/>
    <w:rsid w:val="00D267F4"/>
    <w:rsid w:val="00D30146"/>
    <w:rsid w:val="00D305EC"/>
    <w:rsid w:val="00D30764"/>
    <w:rsid w:val="00D30BFC"/>
    <w:rsid w:val="00D30C8A"/>
    <w:rsid w:val="00D31ADC"/>
    <w:rsid w:val="00D32CBA"/>
    <w:rsid w:val="00D3379F"/>
    <w:rsid w:val="00D36C99"/>
    <w:rsid w:val="00D379F2"/>
    <w:rsid w:val="00D40BEF"/>
    <w:rsid w:val="00D417AE"/>
    <w:rsid w:val="00D41959"/>
    <w:rsid w:val="00D422FE"/>
    <w:rsid w:val="00D43D56"/>
    <w:rsid w:val="00D441BE"/>
    <w:rsid w:val="00D4459A"/>
    <w:rsid w:val="00D44C0E"/>
    <w:rsid w:val="00D45681"/>
    <w:rsid w:val="00D458B4"/>
    <w:rsid w:val="00D45934"/>
    <w:rsid w:val="00D460A0"/>
    <w:rsid w:val="00D475DE"/>
    <w:rsid w:val="00D5323D"/>
    <w:rsid w:val="00D533B3"/>
    <w:rsid w:val="00D544A3"/>
    <w:rsid w:val="00D55154"/>
    <w:rsid w:val="00D55E28"/>
    <w:rsid w:val="00D56363"/>
    <w:rsid w:val="00D5666B"/>
    <w:rsid w:val="00D60AC8"/>
    <w:rsid w:val="00D61929"/>
    <w:rsid w:val="00D61C2A"/>
    <w:rsid w:val="00D63FDF"/>
    <w:rsid w:val="00D6424A"/>
    <w:rsid w:val="00D64E2C"/>
    <w:rsid w:val="00D64E57"/>
    <w:rsid w:val="00D65D69"/>
    <w:rsid w:val="00D66608"/>
    <w:rsid w:val="00D6726C"/>
    <w:rsid w:val="00D710A4"/>
    <w:rsid w:val="00D71401"/>
    <w:rsid w:val="00D72332"/>
    <w:rsid w:val="00D731C6"/>
    <w:rsid w:val="00D741A6"/>
    <w:rsid w:val="00D755C3"/>
    <w:rsid w:val="00D7574F"/>
    <w:rsid w:val="00D76EB2"/>
    <w:rsid w:val="00D7762C"/>
    <w:rsid w:val="00D777A1"/>
    <w:rsid w:val="00D8043B"/>
    <w:rsid w:val="00D80858"/>
    <w:rsid w:val="00D81A88"/>
    <w:rsid w:val="00D824C7"/>
    <w:rsid w:val="00D825FF"/>
    <w:rsid w:val="00D83176"/>
    <w:rsid w:val="00D837C2"/>
    <w:rsid w:val="00D84701"/>
    <w:rsid w:val="00D84D6F"/>
    <w:rsid w:val="00D8582E"/>
    <w:rsid w:val="00D85BF3"/>
    <w:rsid w:val="00D8657F"/>
    <w:rsid w:val="00D87A35"/>
    <w:rsid w:val="00D91028"/>
    <w:rsid w:val="00D91059"/>
    <w:rsid w:val="00D91C05"/>
    <w:rsid w:val="00D922D7"/>
    <w:rsid w:val="00D92D77"/>
    <w:rsid w:val="00D92EDB"/>
    <w:rsid w:val="00D93355"/>
    <w:rsid w:val="00D93ABB"/>
    <w:rsid w:val="00D9407C"/>
    <w:rsid w:val="00D94DC0"/>
    <w:rsid w:val="00D957FE"/>
    <w:rsid w:val="00D959A8"/>
    <w:rsid w:val="00D96095"/>
    <w:rsid w:val="00D96A2F"/>
    <w:rsid w:val="00DA0101"/>
    <w:rsid w:val="00DA0264"/>
    <w:rsid w:val="00DA17DA"/>
    <w:rsid w:val="00DA1A34"/>
    <w:rsid w:val="00DA1D19"/>
    <w:rsid w:val="00DA229C"/>
    <w:rsid w:val="00DA2DCC"/>
    <w:rsid w:val="00DA329F"/>
    <w:rsid w:val="00DA481F"/>
    <w:rsid w:val="00DA4D3E"/>
    <w:rsid w:val="00DA6BD2"/>
    <w:rsid w:val="00DA70BB"/>
    <w:rsid w:val="00DA7778"/>
    <w:rsid w:val="00DB0D83"/>
    <w:rsid w:val="00DB2A12"/>
    <w:rsid w:val="00DB33BF"/>
    <w:rsid w:val="00DB36F6"/>
    <w:rsid w:val="00DB377F"/>
    <w:rsid w:val="00DB3E72"/>
    <w:rsid w:val="00DB5187"/>
    <w:rsid w:val="00DB5652"/>
    <w:rsid w:val="00DB57B1"/>
    <w:rsid w:val="00DB63E8"/>
    <w:rsid w:val="00DB67D4"/>
    <w:rsid w:val="00DB685D"/>
    <w:rsid w:val="00DB6F7A"/>
    <w:rsid w:val="00DB7653"/>
    <w:rsid w:val="00DC02DD"/>
    <w:rsid w:val="00DC0622"/>
    <w:rsid w:val="00DC1D8E"/>
    <w:rsid w:val="00DC2AA7"/>
    <w:rsid w:val="00DC33BA"/>
    <w:rsid w:val="00DC430A"/>
    <w:rsid w:val="00DC4C66"/>
    <w:rsid w:val="00DC6D3D"/>
    <w:rsid w:val="00DC6D66"/>
    <w:rsid w:val="00DC6F20"/>
    <w:rsid w:val="00DC7E4E"/>
    <w:rsid w:val="00DD1220"/>
    <w:rsid w:val="00DD15A1"/>
    <w:rsid w:val="00DD2241"/>
    <w:rsid w:val="00DD268F"/>
    <w:rsid w:val="00DD27F3"/>
    <w:rsid w:val="00DD383A"/>
    <w:rsid w:val="00DD4ABA"/>
    <w:rsid w:val="00DD51B5"/>
    <w:rsid w:val="00DD5528"/>
    <w:rsid w:val="00DD55C1"/>
    <w:rsid w:val="00DE06D9"/>
    <w:rsid w:val="00DE109F"/>
    <w:rsid w:val="00DE1603"/>
    <w:rsid w:val="00DE1CBE"/>
    <w:rsid w:val="00DE1EF4"/>
    <w:rsid w:val="00DE2395"/>
    <w:rsid w:val="00DE2BDB"/>
    <w:rsid w:val="00DE36DD"/>
    <w:rsid w:val="00DE395A"/>
    <w:rsid w:val="00DE3E2F"/>
    <w:rsid w:val="00DE3EA0"/>
    <w:rsid w:val="00DE3ED1"/>
    <w:rsid w:val="00DE47B7"/>
    <w:rsid w:val="00DE4A85"/>
    <w:rsid w:val="00DE58AD"/>
    <w:rsid w:val="00DE5CD1"/>
    <w:rsid w:val="00DE6D81"/>
    <w:rsid w:val="00DE7875"/>
    <w:rsid w:val="00DE7E05"/>
    <w:rsid w:val="00DF0236"/>
    <w:rsid w:val="00DF113B"/>
    <w:rsid w:val="00DF15EF"/>
    <w:rsid w:val="00DF2447"/>
    <w:rsid w:val="00DF2451"/>
    <w:rsid w:val="00DF3B21"/>
    <w:rsid w:val="00DF3B7F"/>
    <w:rsid w:val="00DF4F47"/>
    <w:rsid w:val="00DF5985"/>
    <w:rsid w:val="00DF5C78"/>
    <w:rsid w:val="00DF77E9"/>
    <w:rsid w:val="00DF7FDD"/>
    <w:rsid w:val="00E00235"/>
    <w:rsid w:val="00E0210A"/>
    <w:rsid w:val="00E0251D"/>
    <w:rsid w:val="00E0302C"/>
    <w:rsid w:val="00E03212"/>
    <w:rsid w:val="00E032BF"/>
    <w:rsid w:val="00E04281"/>
    <w:rsid w:val="00E0487B"/>
    <w:rsid w:val="00E052BF"/>
    <w:rsid w:val="00E0717A"/>
    <w:rsid w:val="00E07353"/>
    <w:rsid w:val="00E073FE"/>
    <w:rsid w:val="00E077E0"/>
    <w:rsid w:val="00E1156E"/>
    <w:rsid w:val="00E12ED1"/>
    <w:rsid w:val="00E135D4"/>
    <w:rsid w:val="00E13F4D"/>
    <w:rsid w:val="00E14578"/>
    <w:rsid w:val="00E20872"/>
    <w:rsid w:val="00E20A4B"/>
    <w:rsid w:val="00E2151E"/>
    <w:rsid w:val="00E21AA5"/>
    <w:rsid w:val="00E241BB"/>
    <w:rsid w:val="00E24C47"/>
    <w:rsid w:val="00E24CE0"/>
    <w:rsid w:val="00E25854"/>
    <w:rsid w:val="00E269D6"/>
    <w:rsid w:val="00E27D4F"/>
    <w:rsid w:val="00E30ED6"/>
    <w:rsid w:val="00E30FCC"/>
    <w:rsid w:val="00E3109D"/>
    <w:rsid w:val="00E31969"/>
    <w:rsid w:val="00E34958"/>
    <w:rsid w:val="00E35542"/>
    <w:rsid w:val="00E35AAD"/>
    <w:rsid w:val="00E36026"/>
    <w:rsid w:val="00E360B4"/>
    <w:rsid w:val="00E36764"/>
    <w:rsid w:val="00E36AB3"/>
    <w:rsid w:val="00E36CA9"/>
    <w:rsid w:val="00E3752F"/>
    <w:rsid w:val="00E40D68"/>
    <w:rsid w:val="00E41E98"/>
    <w:rsid w:val="00E427FA"/>
    <w:rsid w:val="00E42B52"/>
    <w:rsid w:val="00E4306A"/>
    <w:rsid w:val="00E435F1"/>
    <w:rsid w:val="00E43D6B"/>
    <w:rsid w:val="00E46547"/>
    <w:rsid w:val="00E46747"/>
    <w:rsid w:val="00E46EB2"/>
    <w:rsid w:val="00E4780E"/>
    <w:rsid w:val="00E506AC"/>
    <w:rsid w:val="00E506E8"/>
    <w:rsid w:val="00E51A07"/>
    <w:rsid w:val="00E52A33"/>
    <w:rsid w:val="00E53296"/>
    <w:rsid w:val="00E53319"/>
    <w:rsid w:val="00E540D9"/>
    <w:rsid w:val="00E55D60"/>
    <w:rsid w:val="00E560DB"/>
    <w:rsid w:val="00E56912"/>
    <w:rsid w:val="00E56AED"/>
    <w:rsid w:val="00E56BE8"/>
    <w:rsid w:val="00E578F9"/>
    <w:rsid w:val="00E60918"/>
    <w:rsid w:val="00E619F9"/>
    <w:rsid w:val="00E61F43"/>
    <w:rsid w:val="00E6287D"/>
    <w:rsid w:val="00E6323D"/>
    <w:rsid w:val="00E642BE"/>
    <w:rsid w:val="00E64AA3"/>
    <w:rsid w:val="00E64E29"/>
    <w:rsid w:val="00E65BC6"/>
    <w:rsid w:val="00E66665"/>
    <w:rsid w:val="00E66856"/>
    <w:rsid w:val="00E66D93"/>
    <w:rsid w:val="00E673B9"/>
    <w:rsid w:val="00E675A3"/>
    <w:rsid w:val="00E67DEA"/>
    <w:rsid w:val="00E71C38"/>
    <w:rsid w:val="00E7203E"/>
    <w:rsid w:val="00E72A50"/>
    <w:rsid w:val="00E73B55"/>
    <w:rsid w:val="00E75407"/>
    <w:rsid w:val="00E75DDC"/>
    <w:rsid w:val="00E767A1"/>
    <w:rsid w:val="00E76F1C"/>
    <w:rsid w:val="00E776B3"/>
    <w:rsid w:val="00E77DB7"/>
    <w:rsid w:val="00E77E94"/>
    <w:rsid w:val="00E8003A"/>
    <w:rsid w:val="00E81DE6"/>
    <w:rsid w:val="00E82BE8"/>
    <w:rsid w:val="00E82C22"/>
    <w:rsid w:val="00E8332C"/>
    <w:rsid w:val="00E835C1"/>
    <w:rsid w:val="00E84E90"/>
    <w:rsid w:val="00E852A5"/>
    <w:rsid w:val="00E852C3"/>
    <w:rsid w:val="00E85BC7"/>
    <w:rsid w:val="00E860AC"/>
    <w:rsid w:val="00E86234"/>
    <w:rsid w:val="00E8682F"/>
    <w:rsid w:val="00E86890"/>
    <w:rsid w:val="00E870FF"/>
    <w:rsid w:val="00E87605"/>
    <w:rsid w:val="00E911F4"/>
    <w:rsid w:val="00E91433"/>
    <w:rsid w:val="00E93DFD"/>
    <w:rsid w:val="00E952F1"/>
    <w:rsid w:val="00E957CF"/>
    <w:rsid w:val="00E95AE1"/>
    <w:rsid w:val="00EA1EBE"/>
    <w:rsid w:val="00EA37BD"/>
    <w:rsid w:val="00EA41C9"/>
    <w:rsid w:val="00EA43D8"/>
    <w:rsid w:val="00EA546B"/>
    <w:rsid w:val="00EA55C9"/>
    <w:rsid w:val="00EB2636"/>
    <w:rsid w:val="00EB2A12"/>
    <w:rsid w:val="00EB3193"/>
    <w:rsid w:val="00EB46F5"/>
    <w:rsid w:val="00EB4852"/>
    <w:rsid w:val="00EB5983"/>
    <w:rsid w:val="00EB64C5"/>
    <w:rsid w:val="00EB7315"/>
    <w:rsid w:val="00EC077C"/>
    <w:rsid w:val="00EC259E"/>
    <w:rsid w:val="00EC2E43"/>
    <w:rsid w:val="00EC38A9"/>
    <w:rsid w:val="00EC450A"/>
    <w:rsid w:val="00EC46F2"/>
    <w:rsid w:val="00ED06BD"/>
    <w:rsid w:val="00ED08A8"/>
    <w:rsid w:val="00ED19CA"/>
    <w:rsid w:val="00ED1A2B"/>
    <w:rsid w:val="00ED3547"/>
    <w:rsid w:val="00ED365D"/>
    <w:rsid w:val="00ED4FDA"/>
    <w:rsid w:val="00ED5815"/>
    <w:rsid w:val="00ED6D84"/>
    <w:rsid w:val="00EE2458"/>
    <w:rsid w:val="00EE2973"/>
    <w:rsid w:val="00EE2D2F"/>
    <w:rsid w:val="00EE4ABF"/>
    <w:rsid w:val="00EE5A7B"/>
    <w:rsid w:val="00EE5D9C"/>
    <w:rsid w:val="00EE70F5"/>
    <w:rsid w:val="00EE7937"/>
    <w:rsid w:val="00EF023F"/>
    <w:rsid w:val="00EF0E69"/>
    <w:rsid w:val="00EF2651"/>
    <w:rsid w:val="00EF35D3"/>
    <w:rsid w:val="00EF3DB6"/>
    <w:rsid w:val="00EF3F4C"/>
    <w:rsid w:val="00EF4222"/>
    <w:rsid w:val="00EF4D4F"/>
    <w:rsid w:val="00EF5CC4"/>
    <w:rsid w:val="00EF5D77"/>
    <w:rsid w:val="00EF61C8"/>
    <w:rsid w:val="00EF7291"/>
    <w:rsid w:val="00EF7AFA"/>
    <w:rsid w:val="00F022F8"/>
    <w:rsid w:val="00F026D1"/>
    <w:rsid w:val="00F02E87"/>
    <w:rsid w:val="00F034B0"/>
    <w:rsid w:val="00F038CB"/>
    <w:rsid w:val="00F03C3A"/>
    <w:rsid w:val="00F04501"/>
    <w:rsid w:val="00F0515A"/>
    <w:rsid w:val="00F05758"/>
    <w:rsid w:val="00F0641C"/>
    <w:rsid w:val="00F07894"/>
    <w:rsid w:val="00F10B7A"/>
    <w:rsid w:val="00F10D30"/>
    <w:rsid w:val="00F118EC"/>
    <w:rsid w:val="00F136C5"/>
    <w:rsid w:val="00F1378A"/>
    <w:rsid w:val="00F13CD0"/>
    <w:rsid w:val="00F15BC7"/>
    <w:rsid w:val="00F17588"/>
    <w:rsid w:val="00F20037"/>
    <w:rsid w:val="00F2033B"/>
    <w:rsid w:val="00F20D7C"/>
    <w:rsid w:val="00F21FD1"/>
    <w:rsid w:val="00F233CF"/>
    <w:rsid w:val="00F23E97"/>
    <w:rsid w:val="00F24058"/>
    <w:rsid w:val="00F247BC"/>
    <w:rsid w:val="00F25F11"/>
    <w:rsid w:val="00F26B69"/>
    <w:rsid w:val="00F26E27"/>
    <w:rsid w:val="00F275A2"/>
    <w:rsid w:val="00F27A7F"/>
    <w:rsid w:val="00F27C77"/>
    <w:rsid w:val="00F32777"/>
    <w:rsid w:val="00F33706"/>
    <w:rsid w:val="00F3622C"/>
    <w:rsid w:val="00F363D8"/>
    <w:rsid w:val="00F363E4"/>
    <w:rsid w:val="00F3670B"/>
    <w:rsid w:val="00F4229C"/>
    <w:rsid w:val="00F43520"/>
    <w:rsid w:val="00F462C0"/>
    <w:rsid w:val="00F46C3B"/>
    <w:rsid w:val="00F478F9"/>
    <w:rsid w:val="00F50C29"/>
    <w:rsid w:val="00F50C68"/>
    <w:rsid w:val="00F50F2B"/>
    <w:rsid w:val="00F51595"/>
    <w:rsid w:val="00F516DF"/>
    <w:rsid w:val="00F557E6"/>
    <w:rsid w:val="00F55846"/>
    <w:rsid w:val="00F55EB7"/>
    <w:rsid w:val="00F5783B"/>
    <w:rsid w:val="00F60027"/>
    <w:rsid w:val="00F60055"/>
    <w:rsid w:val="00F615A7"/>
    <w:rsid w:val="00F629B0"/>
    <w:rsid w:val="00F62D02"/>
    <w:rsid w:val="00F631C7"/>
    <w:rsid w:val="00F63D45"/>
    <w:rsid w:val="00F63EBF"/>
    <w:rsid w:val="00F658FE"/>
    <w:rsid w:val="00F70501"/>
    <w:rsid w:val="00F71094"/>
    <w:rsid w:val="00F71478"/>
    <w:rsid w:val="00F72EDD"/>
    <w:rsid w:val="00F72FF2"/>
    <w:rsid w:val="00F739FD"/>
    <w:rsid w:val="00F74004"/>
    <w:rsid w:val="00F74D80"/>
    <w:rsid w:val="00F754F6"/>
    <w:rsid w:val="00F76379"/>
    <w:rsid w:val="00F76A8B"/>
    <w:rsid w:val="00F81AA6"/>
    <w:rsid w:val="00F82844"/>
    <w:rsid w:val="00F833E5"/>
    <w:rsid w:val="00F84A42"/>
    <w:rsid w:val="00F86B1C"/>
    <w:rsid w:val="00F87CAE"/>
    <w:rsid w:val="00F87DED"/>
    <w:rsid w:val="00F87ED8"/>
    <w:rsid w:val="00F90F5A"/>
    <w:rsid w:val="00F91415"/>
    <w:rsid w:val="00F91834"/>
    <w:rsid w:val="00F92ABC"/>
    <w:rsid w:val="00F942F8"/>
    <w:rsid w:val="00F96C3F"/>
    <w:rsid w:val="00F97103"/>
    <w:rsid w:val="00F97A13"/>
    <w:rsid w:val="00FA1078"/>
    <w:rsid w:val="00FA17F9"/>
    <w:rsid w:val="00FA221F"/>
    <w:rsid w:val="00FA26D2"/>
    <w:rsid w:val="00FA3E06"/>
    <w:rsid w:val="00FA59A9"/>
    <w:rsid w:val="00FA62FD"/>
    <w:rsid w:val="00FA69D7"/>
    <w:rsid w:val="00FA7F12"/>
    <w:rsid w:val="00FB1183"/>
    <w:rsid w:val="00FB368B"/>
    <w:rsid w:val="00FB3982"/>
    <w:rsid w:val="00FB40C3"/>
    <w:rsid w:val="00FB531E"/>
    <w:rsid w:val="00FB5D93"/>
    <w:rsid w:val="00FB71A9"/>
    <w:rsid w:val="00FB77DF"/>
    <w:rsid w:val="00FB79DA"/>
    <w:rsid w:val="00FB7B33"/>
    <w:rsid w:val="00FC0713"/>
    <w:rsid w:val="00FC1111"/>
    <w:rsid w:val="00FC1171"/>
    <w:rsid w:val="00FC2377"/>
    <w:rsid w:val="00FC24EA"/>
    <w:rsid w:val="00FC3818"/>
    <w:rsid w:val="00FC5AE7"/>
    <w:rsid w:val="00FC5F3F"/>
    <w:rsid w:val="00FC702E"/>
    <w:rsid w:val="00FC7336"/>
    <w:rsid w:val="00FC773A"/>
    <w:rsid w:val="00FD11AE"/>
    <w:rsid w:val="00FD21F9"/>
    <w:rsid w:val="00FD24C7"/>
    <w:rsid w:val="00FD46FF"/>
    <w:rsid w:val="00FD4C44"/>
    <w:rsid w:val="00FD7340"/>
    <w:rsid w:val="00FE0893"/>
    <w:rsid w:val="00FE0D53"/>
    <w:rsid w:val="00FE1E6A"/>
    <w:rsid w:val="00FE3364"/>
    <w:rsid w:val="00FE3FEE"/>
    <w:rsid w:val="00FE4083"/>
    <w:rsid w:val="00FE4C78"/>
    <w:rsid w:val="00FE53DC"/>
    <w:rsid w:val="00FE5B75"/>
    <w:rsid w:val="00FE7AA8"/>
    <w:rsid w:val="00FF0F75"/>
    <w:rsid w:val="00FF19BC"/>
    <w:rsid w:val="00FF24A1"/>
    <w:rsid w:val="00FF28A7"/>
    <w:rsid w:val="00FF450E"/>
    <w:rsid w:val="00FF6580"/>
    <w:rsid w:val="00FF6668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d,#963"/>
    </o:shapedefaults>
    <o:shapelayout v:ext="edit">
      <o:idmap v:ext="edit" data="2"/>
    </o:shapelayout>
  </w:shapeDefaults>
  <w:decimalSymbol w:val=","/>
  <w:listSeparator w:val=";"/>
  <w14:docId w14:val="07CE92B8"/>
  <w15:docId w15:val="{2C7C287E-9671-48C5-854A-0B9B4863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5983"/>
    <w:pPr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05D4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0585"/>
    <w:pPr>
      <w:keepNext/>
      <w:keepLines/>
      <w:spacing w:before="240" w:after="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A1A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2DC9"/>
  </w:style>
  <w:style w:type="paragraph" w:styleId="Fuzeile">
    <w:name w:val="footer"/>
    <w:basedOn w:val="Standard"/>
    <w:link w:val="FuzeileZchn"/>
    <w:uiPriority w:val="99"/>
    <w:unhideWhenUsed/>
    <w:rsid w:val="00762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2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DC9"/>
    <w:rPr>
      <w:rFonts w:ascii="Tahoma" w:hAnsi="Tahoma" w:cs="Tahoma"/>
      <w:sz w:val="16"/>
      <w:szCs w:val="16"/>
    </w:rPr>
  </w:style>
  <w:style w:type="paragraph" w:customStyle="1" w:styleId="ZPGTitel">
    <w:name w:val="ZPG_Titel"/>
    <w:basedOn w:val="Standard"/>
    <w:rsid w:val="00762DC9"/>
    <w:pPr>
      <w:widowControl w:val="0"/>
      <w:suppressLineNumbers/>
      <w:tabs>
        <w:tab w:val="center" w:pos="342"/>
        <w:tab w:val="left" w:pos="6282"/>
        <w:tab w:val="right" w:pos="9694"/>
      </w:tabs>
      <w:suppressAutoHyphens/>
      <w:autoSpaceDE w:val="0"/>
      <w:autoSpaceDN w:val="0"/>
      <w:spacing w:before="113" w:after="113" w:line="240" w:lineRule="auto"/>
      <w:ind w:left="57" w:firstLine="57"/>
      <w:jc w:val="center"/>
      <w:textAlignment w:val="baseline"/>
    </w:pPr>
    <w:rPr>
      <w:rFonts w:eastAsia="Lucida Sans Unicode" w:cs="Tahoma"/>
      <w:b/>
      <w:smallCaps/>
      <w:color w:val="333333"/>
      <w:spacing w:val="30"/>
      <w:kern w:val="3"/>
      <w:sz w:val="36"/>
      <w:lang w:eastAsia="de-DE"/>
    </w:rPr>
  </w:style>
  <w:style w:type="paragraph" w:styleId="Titel">
    <w:name w:val="Title"/>
    <w:basedOn w:val="Standard"/>
    <w:link w:val="TitelZchn"/>
    <w:qFormat/>
    <w:rsid w:val="003B1BEB"/>
    <w:pPr>
      <w:spacing w:after="0" w:line="240" w:lineRule="auto"/>
      <w:jc w:val="center"/>
    </w:pPr>
    <w:rPr>
      <w:rFonts w:eastAsia="Times New Roman" w:cs="Arial"/>
      <w:b/>
      <w:iCs/>
      <w:color w:val="365F91" w:themeColor="accent1" w:themeShade="BF"/>
      <w:sz w:val="40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3B1BEB"/>
    <w:rPr>
      <w:rFonts w:ascii="Arial" w:eastAsia="Times New Roman" w:hAnsi="Arial" w:cs="Arial"/>
      <w:b/>
      <w:iCs/>
      <w:color w:val="365F91" w:themeColor="accent1" w:themeShade="BF"/>
      <w:sz w:val="40"/>
      <w:szCs w:val="20"/>
      <w:lang w:eastAsia="de-DE"/>
    </w:rPr>
  </w:style>
  <w:style w:type="paragraph" w:styleId="KeinLeerraum">
    <w:name w:val="No Spacing"/>
    <w:link w:val="KeinLeerraumZchn"/>
    <w:uiPriority w:val="1"/>
    <w:qFormat/>
    <w:rsid w:val="000035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035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805D4B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070C6"/>
    <w:pPr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2A63A5"/>
    <w:pPr>
      <w:spacing w:after="100"/>
      <w:ind w:left="216"/>
    </w:pPr>
    <w:rPr>
      <w:rFonts w:eastAsiaTheme="minorEastAsia" w:cs="Arial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0070C6"/>
    <w:pPr>
      <w:spacing w:after="100"/>
    </w:pPr>
    <w:rPr>
      <w:rFonts w:eastAsiaTheme="minorEastAsia"/>
    </w:rPr>
  </w:style>
  <w:style w:type="character" w:styleId="Hyperlink">
    <w:name w:val="Hyperlink"/>
    <w:basedOn w:val="Absatz-Standardschriftart"/>
    <w:uiPriority w:val="99"/>
    <w:unhideWhenUsed/>
    <w:rsid w:val="000070C6"/>
    <w:rPr>
      <w:color w:val="0000FF" w:themeColor="hyperlink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03C9"/>
  </w:style>
  <w:style w:type="character" w:styleId="Platzhaltertext">
    <w:name w:val="Placeholder Text"/>
    <w:basedOn w:val="Absatz-Standardschriftart"/>
    <w:uiPriority w:val="99"/>
    <w:semiHidden/>
    <w:rsid w:val="00D60AC8"/>
    <w:rPr>
      <w:color w:val="808080"/>
    </w:rPr>
  </w:style>
  <w:style w:type="character" w:customStyle="1" w:styleId="mwe-math-mathml-inline">
    <w:name w:val="mwe-math-mathml-inline"/>
    <w:basedOn w:val="Absatz-Standardschriftart"/>
    <w:rsid w:val="00F233CF"/>
  </w:style>
  <w:style w:type="character" w:customStyle="1" w:styleId="st">
    <w:name w:val="st"/>
    <w:basedOn w:val="Absatz-Standardschriftart"/>
    <w:rsid w:val="00D2615A"/>
  </w:style>
  <w:style w:type="table" w:styleId="Tabellenraster">
    <w:name w:val="Table Grid"/>
    <w:basedOn w:val="NormaleTabelle"/>
    <w:uiPriority w:val="59"/>
    <w:rsid w:val="00DF77E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B2AE8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0585"/>
    <w:rPr>
      <w:rFonts w:ascii="Arial" w:eastAsiaTheme="majorEastAsia" w:hAnsi="Arial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A1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4A6716"/>
    <w:pPr>
      <w:spacing w:after="100"/>
      <w:ind w:left="440"/>
    </w:pPr>
  </w:style>
  <w:style w:type="table" w:styleId="Gitternetztabelle4Akzent1">
    <w:name w:val="Grid Table 4 Accent 1"/>
    <w:basedOn w:val="NormaleTabelle"/>
    <w:uiPriority w:val="49"/>
    <w:rsid w:val="00655BF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FC702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702E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702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37FD"/>
    <w:rPr>
      <w:color w:val="605E5C"/>
      <w:shd w:val="clear" w:color="auto" w:fill="E1DFDD"/>
    </w:rPr>
  </w:style>
  <w:style w:type="character" w:styleId="HTMLZitat">
    <w:name w:val="HTML Cite"/>
    <w:basedOn w:val="Absatz-Standardschriftart"/>
    <w:uiPriority w:val="99"/>
    <w:semiHidden/>
    <w:unhideWhenUsed/>
    <w:rsid w:val="00BB6D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327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948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130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525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174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0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94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902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945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7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8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8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804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603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7122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4931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6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7001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080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300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151">
          <w:marLeft w:val="533"/>
          <w:marRight w:val="0"/>
          <w:marTop w:val="11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7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5553">
          <w:marLeft w:val="547"/>
          <w:marRight w:val="0"/>
          <w:marTop w:val="9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3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1780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705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95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reativecommons.org/licenses/by/4.0/deed.de" TargetMode="External"/><Relationship Id="rId18" Type="http://schemas.openxmlformats.org/officeDocument/2006/relationships/hyperlink" Target="https://creativecommons.org/licenses/by/4.0/deed.de" TargetMode="External"/><Relationship Id="rId26" Type="http://schemas.openxmlformats.org/officeDocument/2006/relationships/hyperlink" Target="https://creativecommons.org/publicdomain/zero/1.0/legalcode" TargetMode="External"/><Relationship Id="rId3" Type="http://schemas.openxmlformats.org/officeDocument/2006/relationships/styles" Target="styles.xml"/><Relationship Id="rId21" Type="http://schemas.openxmlformats.org/officeDocument/2006/relationships/hyperlink" Target="https://creativecommons.org/publicdomain/zero/1.0/legalcode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doi.org/10.1119/1.4955173" TargetMode="External"/><Relationship Id="rId17" Type="http://schemas.openxmlformats.org/officeDocument/2006/relationships/hyperlink" Target="https://doi.org/10.1119/1.4955173" TargetMode="External"/><Relationship Id="rId25" Type="http://schemas.openxmlformats.org/officeDocument/2006/relationships/hyperlink" Target="https://commons.wikimedia.org/w/index.php?curid=80725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publicdomain/zero/1.0/legalcode" TargetMode="External"/><Relationship Id="rId20" Type="http://schemas.openxmlformats.org/officeDocument/2006/relationships/hyperlink" Target="https://commons.wikimedia.org/w/index.php?curid=80725" TargetMode="External"/><Relationship Id="rId29" Type="http://schemas.openxmlformats.org/officeDocument/2006/relationships/hyperlink" Target="https://creativecommons.org/licenses/by/4.0/deed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creativecommons.org/licenses/by/4.0/deed.de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/index.php?curid=80725" TargetMode="External"/><Relationship Id="rId23" Type="http://schemas.openxmlformats.org/officeDocument/2006/relationships/hyperlink" Target="https://creativecommons.org/licenses/by/4.0/deed.de" TargetMode="External"/><Relationship Id="rId28" Type="http://schemas.openxmlformats.org/officeDocument/2006/relationships/hyperlink" Target="https://creativecommons.org/licenses/by/4.0/deed.de" TargetMode="External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s://creativecommons.org/licenses/by/4.0/deed.de" TargetMode="External"/><Relationship Id="rId31" Type="http://schemas.openxmlformats.org/officeDocument/2006/relationships/hyperlink" Target="https://creativecommons.org/publicdomain/zero/1.0/legalco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reativecommons.org/licenses/by/4.0/deed.de" TargetMode="External"/><Relationship Id="rId22" Type="http://schemas.openxmlformats.org/officeDocument/2006/relationships/hyperlink" Target="https://doi.org/10.1119/1.4955173" TargetMode="External"/><Relationship Id="rId27" Type="http://schemas.openxmlformats.org/officeDocument/2006/relationships/hyperlink" Target="https://doi.org/10.1119/1.4955173" TargetMode="External"/><Relationship Id="rId30" Type="http://schemas.openxmlformats.org/officeDocument/2006/relationships/hyperlink" Target="https://commons.wikimedia.org/w/index.php?curid=80725" TargetMode="Externa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deed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s://creativecommons.org/licenses/by/4.0/deed.d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n%20Hanssen\SCHULE\IMP\IMP%20Astronomie\P01_erde%20_und_weltall\2_kopiervorlagen\Neue%20Struktur\02_euw_ab_begriffe_und_komete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81A1A-D6DE-4B02-9C8D-05DD095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02_euw_ab_begriffe_und_kometen.dotx</Template>
  <TotalTime>0</TotalTime>
  <Pages>1</Pages>
  <Words>182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Carl-Julian Pardall</dc:creator>
  <cp:lastModifiedBy>Carl-Julian Pardall</cp:lastModifiedBy>
  <cp:revision>12</cp:revision>
  <cp:lastPrinted>2022-11-27T23:13:00Z</cp:lastPrinted>
  <dcterms:created xsi:type="dcterms:W3CDTF">2022-11-27T23:05:00Z</dcterms:created>
  <dcterms:modified xsi:type="dcterms:W3CDTF">2023-02-06T22:09:00Z</dcterms:modified>
</cp:coreProperties>
</file>