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E1B698" w14:textId="77777777" w:rsidR="0025469A" w:rsidRPr="003210E4" w:rsidRDefault="0025469A">
      <w:pPr>
        <w:rPr>
          <w:rFonts w:cs="Arial"/>
          <w:sz w:val="22"/>
          <w:szCs w:val="22"/>
        </w:rPr>
      </w:pPr>
    </w:p>
    <w:p w14:paraId="2026CF05" w14:textId="77777777" w:rsidR="00FA3600" w:rsidRPr="003210E4" w:rsidRDefault="00FA3600">
      <w:pPr>
        <w:rPr>
          <w:rFonts w:cs="Arial"/>
          <w:sz w:val="22"/>
          <w:szCs w:val="22"/>
        </w:rPr>
      </w:pPr>
    </w:p>
    <w:tbl>
      <w:tblPr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2693"/>
        <w:gridCol w:w="2268"/>
      </w:tblGrid>
      <w:tr w:rsidR="00925CCE" w:rsidRPr="003210E4" w14:paraId="549E5B68" w14:textId="77777777" w:rsidTr="009E0BE9">
        <w:trPr>
          <w:trHeight w:val="608"/>
        </w:trPr>
        <w:tc>
          <w:tcPr>
            <w:tcW w:w="5599" w:type="dxa"/>
          </w:tcPr>
          <w:p w14:paraId="0BE0B894" w14:textId="77777777" w:rsidR="00925CCE" w:rsidRPr="003210E4" w:rsidRDefault="00925CCE" w:rsidP="00925CCE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Schule/Schulart: </w:t>
            </w:r>
          </w:p>
          <w:p w14:paraId="4715BD5D" w14:textId="77777777" w:rsidR="00E666DF" w:rsidRPr="003210E4" w:rsidRDefault="00E666DF" w:rsidP="006A6C5C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 </w:t>
            </w:r>
            <w:r w:rsidR="00107CD3" w:rsidRPr="003210E4">
              <w:rPr>
                <w:rFonts w:cs="Arial"/>
                <w:sz w:val="22"/>
                <w:szCs w:val="22"/>
              </w:rPr>
              <w:t>GMS,  WRS, Realschule</w:t>
            </w:r>
          </w:p>
        </w:tc>
        <w:tc>
          <w:tcPr>
            <w:tcW w:w="2693" w:type="dxa"/>
          </w:tcPr>
          <w:p w14:paraId="280E6A16" w14:textId="77777777" w:rsidR="00925CCE" w:rsidRPr="003210E4" w:rsidRDefault="00925CCE" w:rsidP="00925CCE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Lehrer/in:</w:t>
            </w:r>
          </w:p>
          <w:p w14:paraId="4C08848A" w14:textId="50BD5A37" w:rsidR="009E0BE9" w:rsidRPr="003210E4" w:rsidRDefault="00FD3B68" w:rsidP="00925CCE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Yvonne Schröter, Angela </w:t>
            </w:r>
            <w:proofErr w:type="spellStart"/>
            <w:r w:rsidRPr="003210E4">
              <w:rPr>
                <w:rFonts w:cs="Arial"/>
                <w:sz w:val="22"/>
                <w:szCs w:val="22"/>
              </w:rPr>
              <w:t>Bursy</w:t>
            </w:r>
            <w:proofErr w:type="spellEnd"/>
            <w:r w:rsidRPr="003210E4">
              <w:rPr>
                <w:rFonts w:cs="Arial"/>
                <w:sz w:val="22"/>
                <w:szCs w:val="22"/>
              </w:rPr>
              <w:t xml:space="preserve">, Rafaela </w:t>
            </w:r>
            <w:proofErr w:type="spellStart"/>
            <w:r w:rsidRPr="003210E4">
              <w:rPr>
                <w:rFonts w:cs="Arial"/>
                <w:sz w:val="22"/>
                <w:szCs w:val="22"/>
              </w:rPr>
              <w:t>Olwitz</w:t>
            </w:r>
            <w:proofErr w:type="spellEnd"/>
          </w:p>
        </w:tc>
        <w:tc>
          <w:tcPr>
            <w:tcW w:w="2268" w:type="dxa"/>
          </w:tcPr>
          <w:p w14:paraId="7DD184F6" w14:textId="77777777" w:rsidR="00925CCE" w:rsidRPr="003210E4" w:rsidRDefault="00925CCE" w:rsidP="00925CCE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Klasse: </w:t>
            </w:r>
          </w:p>
          <w:p w14:paraId="69E6C19C" w14:textId="77777777" w:rsidR="009E0BE9" w:rsidRPr="003210E4" w:rsidRDefault="00107CD3" w:rsidP="00925CCE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7</w:t>
            </w:r>
          </w:p>
        </w:tc>
      </w:tr>
    </w:tbl>
    <w:p w14:paraId="5A258789" w14:textId="77777777" w:rsidR="00531A52" w:rsidRPr="003210E4" w:rsidRDefault="00531A52" w:rsidP="00355594">
      <w:pPr>
        <w:rPr>
          <w:rFonts w:cs="Arial"/>
          <w:vanish/>
          <w:sz w:val="22"/>
          <w:szCs w:val="22"/>
        </w:rPr>
      </w:pPr>
    </w:p>
    <w:tbl>
      <w:tblPr>
        <w:tblpPr w:leftFromText="141" w:rightFromText="141" w:vertAnchor="text" w:horzAnchor="margin" w:tblpY="101"/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2745BC" w:rsidRPr="003210E4" w14:paraId="221C93B4" w14:textId="77777777" w:rsidTr="009E0BE9">
        <w:trPr>
          <w:trHeight w:val="701"/>
        </w:trPr>
        <w:tc>
          <w:tcPr>
            <w:tcW w:w="10560" w:type="dxa"/>
            <w:vAlign w:val="center"/>
          </w:tcPr>
          <w:p w14:paraId="6CCD7C0B" w14:textId="7AD0DBEF" w:rsidR="002745BC" w:rsidRPr="003210E4" w:rsidRDefault="002745BC" w:rsidP="003D727F">
            <w:pPr>
              <w:ind w:left="-211" w:firstLine="211"/>
              <w:jc w:val="both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Unterrichtseinheit/Thema:</w:t>
            </w:r>
            <w:r w:rsidR="009E0BE9" w:rsidRPr="003210E4">
              <w:rPr>
                <w:rFonts w:cs="Arial"/>
                <w:sz w:val="22"/>
                <w:szCs w:val="22"/>
              </w:rPr>
              <w:t xml:space="preserve"> </w:t>
            </w:r>
            <w:r w:rsidR="003D727F">
              <w:rPr>
                <w:rFonts w:cs="Arial"/>
                <w:sz w:val="22"/>
                <w:szCs w:val="22"/>
              </w:rPr>
              <w:t>Selfie - Selbstporträ</w:t>
            </w:r>
            <w:r w:rsidR="00133A67" w:rsidRPr="003210E4">
              <w:rPr>
                <w:rFonts w:cs="Arial"/>
                <w:sz w:val="22"/>
                <w:szCs w:val="22"/>
              </w:rPr>
              <w:t>t</w:t>
            </w:r>
          </w:p>
        </w:tc>
      </w:tr>
    </w:tbl>
    <w:p w14:paraId="3D5B34D6" w14:textId="77777777" w:rsidR="002745BC" w:rsidRPr="003210E4" w:rsidRDefault="002745BC">
      <w:pPr>
        <w:rPr>
          <w:rFonts w:cs="Arial"/>
          <w:sz w:val="22"/>
          <w:szCs w:val="22"/>
        </w:rPr>
      </w:pPr>
    </w:p>
    <w:p w14:paraId="6F06C46A" w14:textId="1783799A" w:rsidR="0025469A" w:rsidRPr="003210E4" w:rsidRDefault="00107CD3" w:rsidP="0000554D">
      <w:pPr>
        <w:rPr>
          <w:rFonts w:cs="Arial"/>
          <w:sz w:val="22"/>
          <w:szCs w:val="22"/>
        </w:rPr>
      </w:pPr>
      <w:r w:rsidRPr="003210E4">
        <w:rPr>
          <w:rFonts w:cs="Arial"/>
          <w:sz w:val="22"/>
          <w:szCs w:val="22"/>
        </w:rPr>
        <w:t>X</w:t>
      </w:r>
      <w:r w:rsidR="002745BC" w:rsidRPr="003210E4">
        <w:rPr>
          <w:rFonts w:cs="Arial"/>
          <w:sz w:val="22"/>
          <w:szCs w:val="22"/>
        </w:rPr>
        <w:t xml:space="preserve"> Bild</w:t>
      </w:r>
      <w:r w:rsidR="00E666DF" w:rsidRPr="003210E4">
        <w:rPr>
          <w:rFonts w:cs="Arial"/>
          <w:sz w:val="22"/>
          <w:szCs w:val="22"/>
        </w:rPr>
        <w:t xml:space="preserve">     </w:t>
      </w:r>
      <w:r w:rsidR="009E0BE9" w:rsidRPr="003210E4">
        <w:rPr>
          <w:rFonts w:cs="Arial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2"/>
      <w:r w:rsidR="009E0BE9" w:rsidRPr="003210E4">
        <w:rPr>
          <w:rFonts w:cs="Arial"/>
          <w:sz w:val="22"/>
          <w:szCs w:val="22"/>
        </w:rPr>
        <w:instrText xml:space="preserve"> FORMCHECKBOX </w:instrText>
      </w:r>
      <w:r w:rsidR="007B1B59">
        <w:rPr>
          <w:rFonts w:cs="Arial"/>
          <w:sz w:val="22"/>
          <w:szCs w:val="22"/>
        </w:rPr>
      </w:r>
      <w:r w:rsidR="007B1B59">
        <w:rPr>
          <w:rFonts w:cs="Arial"/>
          <w:sz w:val="22"/>
          <w:szCs w:val="22"/>
        </w:rPr>
        <w:fldChar w:fldCharType="separate"/>
      </w:r>
      <w:r w:rsidR="009E0BE9" w:rsidRPr="003210E4">
        <w:rPr>
          <w:rFonts w:cs="Arial"/>
          <w:sz w:val="22"/>
          <w:szCs w:val="22"/>
        </w:rPr>
        <w:fldChar w:fldCharType="end"/>
      </w:r>
      <w:bookmarkEnd w:id="0"/>
      <w:r w:rsidR="002745BC" w:rsidRPr="003210E4">
        <w:rPr>
          <w:rFonts w:cs="Arial"/>
          <w:sz w:val="22"/>
          <w:szCs w:val="22"/>
        </w:rPr>
        <w:t xml:space="preserve"> </w:t>
      </w:r>
      <w:r w:rsidR="00A654DA" w:rsidRPr="003210E4">
        <w:rPr>
          <w:rFonts w:cs="Arial"/>
          <w:sz w:val="22"/>
          <w:szCs w:val="22"/>
        </w:rPr>
        <w:t>Grafik</w:t>
      </w:r>
      <w:r w:rsidR="009E0BE9" w:rsidRPr="003210E4">
        <w:rPr>
          <w:rFonts w:cs="Arial"/>
          <w:sz w:val="22"/>
          <w:szCs w:val="22"/>
        </w:rPr>
        <w:t xml:space="preserve">  </w:t>
      </w:r>
      <w:r w:rsidR="00E666DF" w:rsidRPr="003210E4">
        <w:rPr>
          <w:rFonts w:cs="Arial"/>
          <w:sz w:val="22"/>
          <w:szCs w:val="22"/>
        </w:rPr>
        <w:t xml:space="preserve">  </w:t>
      </w:r>
      <w:r w:rsidR="009E0BE9" w:rsidRPr="003210E4">
        <w:rPr>
          <w:rFonts w:cs="Arial"/>
          <w:sz w:val="22"/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3"/>
      <w:r w:rsidR="009E0BE9" w:rsidRPr="003210E4">
        <w:rPr>
          <w:rFonts w:cs="Arial"/>
          <w:sz w:val="22"/>
          <w:szCs w:val="22"/>
        </w:rPr>
        <w:instrText xml:space="preserve"> FORMCHECKBOX </w:instrText>
      </w:r>
      <w:r w:rsidR="007B1B59">
        <w:rPr>
          <w:rFonts w:cs="Arial"/>
          <w:sz w:val="22"/>
          <w:szCs w:val="22"/>
        </w:rPr>
      </w:r>
      <w:r w:rsidR="007B1B59">
        <w:rPr>
          <w:rFonts w:cs="Arial"/>
          <w:sz w:val="22"/>
          <w:szCs w:val="22"/>
        </w:rPr>
        <w:fldChar w:fldCharType="separate"/>
      </w:r>
      <w:r w:rsidR="009E0BE9" w:rsidRPr="003210E4">
        <w:rPr>
          <w:rFonts w:cs="Arial"/>
          <w:sz w:val="22"/>
          <w:szCs w:val="22"/>
        </w:rPr>
        <w:fldChar w:fldCharType="end"/>
      </w:r>
      <w:bookmarkEnd w:id="1"/>
      <w:r w:rsidR="009E0BE9" w:rsidRPr="003210E4">
        <w:rPr>
          <w:rFonts w:cs="Arial"/>
          <w:sz w:val="22"/>
          <w:szCs w:val="22"/>
        </w:rPr>
        <w:t xml:space="preserve">Malerei  </w:t>
      </w:r>
      <w:r w:rsidR="00E666DF" w:rsidRPr="003210E4">
        <w:rPr>
          <w:rFonts w:cs="Arial"/>
          <w:sz w:val="22"/>
          <w:szCs w:val="22"/>
        </w:rPr>
        <w:t xml:space="preserve">  </w:t>
      </w:r>
      <w:r w:rsidR="009E0BE9" w:rsidRPr="003210E4">
        <w:rPr>
          <w:rFonts w:cs="Arial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4"/>
      <w:r w:rsidR="009E0BE9" w:rsidRPr="003210E4">
        <w:rPr>
          <w:rFonts w:cs="Arial"/>
          <w:sz w:val="22"/>
          <w:szCs w:val="22"/>
        </w:rPr>
        <w:instrText xml:space="preserve"> FORMCHECKBOX </w:instrText>
      </w:r>
      <w:r w:rsidR="007B1B59">
        <w:rPr>
          <w:rFonts w:cs="Arial"/>
          <w:sz w:val="22"/>
          <w:szCs w:val="22"/>
        </w:rPr>
      </w:r>
      <w:r w:rsidR="007B1B59">
        <w:rPr>
          <w:rFonts w:cs="Arial"/>
          <w:sz w:val="22"/>
          <w:szCs w:val="22"/>
        </w:rPr>
        <w:fldChar w:fldCharType="separate"/>
      </w:r>
      <w:r w:rsidR="009E0BE9" w:rsidRPr="003210E4">
        <w:rPr>
          <w:rFonts w:cs="Arial"/>
          <w:sz w:val="22"/>
          <w:szCs w:val="22"/>
        </w:rPr>
        <w:fldChar w:fldCharType="end"/>
      </w:r>
      <w:bookmarkEnd w:id="2"/>
      <w:r w:rsidR="00E666DF" w:rsidRPr="003210E4">
        <w:rPr>
          <w:rFonts w:cs="Arial"/>
          <w:sz w:val="22"/>
          <w:szCs w:val="22"/>
        </w:rPr>
        <w:t xml:space="preserve"> Architektur   </w:t>
      </w:r>
      <w:r w:rsidR="009E0BE9" w:rsidRPr="003210E4">
        <w:rPr>
          <w:rFonts w:cs="Arial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5"/>
      <w:r w:rsidR="009E0BE9" w:rsidRPr="003210E4">
        <w:rPr>
          <w:rFonts w:cs="Arial"/>
          <w:sz w:val="22"/>
          <w:szCs w:val="22"/>
        </w:rPr>
        <w:instrText xml:space="preserve"> FORMCHECKBOX </w:instrText>
      </w:r>
      <w:r w:rsidR="007B1B59">
        <w:rPr>
          <w:rFonts w:cs="Arial"/>
          <w:sz w:val="22"/>
          <w:szCs w:val="22"/>
        </w:rPr>
      </w:r>
      <w:r w:rsidR="007B1B59">
        <w:rPr>
          <w:rFonts w:cs="Arial"/>
          <w:sz w:val="22"/>
          <w:szCs w:val="22"/>
        </w:rPr>
        <w:fldChar w:fldCharType="separate"/>
      </w:r>
      <w:r w:rsidR="009E0BE9" w:rsidRPr="003210E4">
        <w:rPr>
          <w:rFonts w:cs="Arial"/>
          <w:sz w:val="22"/>
          <w:szCs w:val="22"/>
        </w:rPr>
        <w:fldChar w:fldCharType="end"/>
      </w:r>
      <w:bookmarkEnd w:id="3"/>
      <w:r w:rsidR="00E666DF" w:rsidRPr="003210E4">
        <w:rPr>
          <w:rFonts w:cs="Arial"/>
          <w:sz w:val="22"/>
          <w:szCs w:val="22"/>
        </w:rPr>
        <w:t xml:space="preserve"> Plastik   </w:t>
      </w:r>
      <w:r w:rsidR="009E0BE9" w:rsidRPr="003210E4">
        <w:rPr>
          <w:rFonts w:cs="Arial"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6"/>
      <w:r w:rsidR="009E0BE9" w:rsidRPr="003210E4">
        <w:rPr>
          <w:rFonts w:cs="Arial"/>
          <w:sz w:val="22"/>
          <w:szCs w:val="22"/>
        </w:rPr>
        <w:instrText xml:space="preserve"> FORMCHECKBOX </w:instrText>
      </w:r>
      <w:r w:rsidR="007B1B59">
        <w:rPr>
          <w:rFonts w:cs="Arial"/>
          <w:sz w:val="22"/>
          <w:szCs w:val="22"/>
        </w:rPr>
      </w:r>
      <w:r w:rsidR="007B1B59">
        <w:rPr>
          <w:rFonts w:cs="Arial"/>
          <w:sz w:val="22"/>
          <w:szCs w:val="22"/>
        </w:rPr>
        <w:fldChar w:fldCharType="separate"/>
      </w:r>
      <w:r w:rsidR="009E0BE9" w:rsidRPr="003210E4">
        <w:rPr>
          <w:rFonts w:cs="Arial"/>
          <w:sz w:val="22"/>
          <w:szCs w:val="22"/>
        </w:rPr>
        <w:fldChar w:fldCharType="end"/>
      </w:r>
      <w:bookmarkEnd w:id="4"/>
      <w:r w:rsidR="00E666DF" w:rsidRPr="003210E4">
        <w:rPr>
          <w:rFonts w:cs="Arial"/>
          <w:sz w:val="22"/>
          <w:szCs w:val="22"/>
        </w:rPr>
        <w:t xml:space="preserve"> </w:t>
      </w:r>
      <w:r w:rsidR="0025469A" w:rsidRPr="003210E4">
        <w:rPr>
          <w:rFonts w:cs="Arial"/>
          <w:sz w:val="22"/>
          <w:szCs w:val="22"/>
        </w:rPr>
        <w:t>Medien</w:t>
      </w:r>
      <w:r w:rsidR="00E666DF" w:rsidRPr="003210E4">
        <w:rPr>
          <w:rFonts w:cs="Arial"/>
          <w:sz w:val="22"/>
          <w:szCs w:val="22"/>
        </w:rPr>
        <w:t xml:space="preserve">    </w:t>
      </w:r>
      <w:r w:rsidR="00A654DA" w:rsidRPr="003210E4">
        <w:rPr>
          <w:rFonts w:cs="Arial"/>
          <w:sz w:val="22"/>
          <w:szCs w:val="22"/>
        </w:rPr>
        <w:t xml:space="preserve"> </w:t>
      </w:r>
      <w:r w:rsidR="009E0BE9" w:rsidRPr="003210E4">
        <w:rPr>
          <w:rFonts w:cs="Arial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7"/>
      <w:r w:rsidR="009E0BE9" w:rsidRPr="003210E4">
        <w:rPr>
          <w:rFonts w:cs="Arial"/>
          <w:sz w:val="22"/>
          <w:szCs w:val="22"/>
        </w:rPr>
        <w:instrText xml:space="preserve"> FORMCHECKBOX </w:instrText>
      </w:r>
      <w:r w:rsidR="007B1B59">
        <w:rPr>
          <w:rFonts w:cs="Arial"/>
          <w:sz w:val="22"/>
          <w:szCs w:val="22"/>
        </w:rPr>
      </w:r>
      <w:r w:rsidR="007B1B59">
        <w:rPr>
          <w:rFonts w:cs="Arial"/>
          <w:sz w:val="22"/>
          <w:szCs w:val="22"/>
        </w:rPr>
        <w:fldChar w:fldCharType="separate"/>
      </w:r>
      <w:r w:rsidR="009E0BE9" w:rsidRPr="003210E4">
        <w:rPr>
          <w:rFonts w:cs="Arial"/>
          <w:sz w:val="22"/>
          <w:szCs w:val="22"/>
        </w:rPr>
        <w:fldChar w:fldCharType="end"/>
      </w:r>
      <w:bookmarkEnd w:id="5"/>
      <w:r w:rsidR="00E666DF" w:rsidRPr="003210E4">
        <w:rPr>
          <w:rFonts w:cs="Arial"/>
          <w:sz w:val="22"/>
          <w:szCs w:val="22"/>
        </w:rPr>
        <w:t xml:space="preserve"> </w:t>
      </w:r>
      <w:r w:rsidR="00A654DA" w:rsidRPr="003210E4">
        <w:rPr>
          <w:rFonts w:cs="Arial"/>
          <w:sz w:val="22"/>
          <w:szCs w:val="22"/>
        </w:rPr>
        <w:t>A</w:t>
      </w:r>
      <w:r w:rsidR="0025469A" w:rsidRPr="003210E4">
        <w:rPr>
          <w:rFonts w:cs="Arial"/>
          <w:sz w:val="22"/>
          <w:szCs w:val="22"/>
        </w:rPr>
        <w:t>ktion</w:t>
      </w:r>
      <w:r w:rsidR="0000554D" w:rsidRPr="003210E4">
        <w:rPr>
          <w:rFonts w:cs="Arial"/>
          <w:sz w:val="22"/>
          <w:szCs w:val="22"/>
        </w:rPr>
        <w:t xml:space="preserve"> </w:t>
      </w:r>
    </w:p>
    <w:p w14:paraId="71AA0C11" w14:textId="77777777" w:rsidR="0025469A" w:rsidRPr="003210E4" w:rsidRDefault="0025469A">
      <w:pPr>
        <w:rPr>
          <w:rFonts w:cs="Arial"/>
          <w:sz w:val="22"/>
          <w:szCs w:val="22"/>
        </w:rPr>
      </w:pPr>
      <w:r w:rsidRPr="003210E4">
        <w:rPr>
          <w:rFonts w:cs="Arial"/>
          <w:sz w:val="22"/>
          <w:szCs w:val="22"/>
        </w:rPr>
        <w:tab/>
      </w: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954"/>
      </w:tblGrid>
      <w:tr w:rsidR="0025469A" w:rsidRPr="003210E4" w14:paraId="337AA2C2" w14:textId="77777777" w:rsidTr="009E0BE9">
        <w:trPr>
          <w:trHeight w:val="1423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9DE83B" w14:textId="77777777" w:rsidR="0025469A" w:rsidRPr="003210E4" w:rsidRDefault="00107CD3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Material/technische </w:t>
            </w:r>
            <w:r w:rsidR="00925CCE" w:rsidRPr="003210E4">
              <w:rPr>
                <w:rFonts w:cs="Arial"/>
                <w:sz w:val="22"/>
                <w:szCs w:val="22"/>
              </w:rPr>
              <w:t>Verfahren</w:t>
            </w:r>
          </w:p>
          <w:p w14:paraId="7BE2E33E" w14:textId="77777777" w:rsidR="00107CD3" w:rsidRPr="003210E4" w:rsidRDefault="00107CD3" w:rsidP="00107CD3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Handy</w:t>
            </w:r>
            <w:r w:rsidR="00133A67" w:rsidRPr="003210E4">
              <w:rPr>
                <w:rFonts w:cs="Arial"/>
                <w:sz w:val="22"/>
                <w:szCs w:val="22"/>
              </w:rPr>
              <w:t>,</w:t>
            </w:r>
            <w:r w:rsidRPr="003210E4">
              <w:rPr>
                <w:rFonts w:cs="Arial"/>
                <w:sz w:val="22"/>
                <w:szCs w:val="22"/>
              </w:rPr>
              <w:t xml:space="preserve"> </w:t>
            </w:r>
            <w:r w:rsidR="00133A67" w:rsidRPr="003210E4">
              <w:rPr>
                <w:rFonts w:cs="Arial"/>
                <w:sz w:val="22"/>
                <w:szCs w:val="22"/>
              </w:rPr>
              <w:t>Drucker, PC, ggf. Bildbearbeitungsprogramm</w:t>
            </w:r>
          </w:p>
          <w:p w14:paraId="4A34AA1F" w14:textId="77777777" w:rsidR="00107CD3" w:rsidRPr="003210E4" w:rsidRDefault="00107CD3" w:rsidP="00107CD3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Draht</w:t>
            </w:r>
            <w:r w:rsidR="00133A67" w:rsidRPr="003210E4">
              <w:rPr>
                <w:rFonts w:cs="Arial"/>
                <w:sz w:val="22"/>
                <w:szCs w:val="22"/>
              </w:rPr>
              <w:t xml:space="preserve">, Drahtschere, Zange, schwarzer Fotokarton, Architektenpapier, Bleistift, </w:t>
            </w:r>
          </w:p>
          <w:p w14:paraId="616F56FA" w14:textId="77777777" w:rsidR="00133A67" w:rsidRPr="003210E4" w:rsidRDefault="00133A67" w:rsidP="00133A67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Großes Papier für Klassencollage</w:t>
            </w:r>
          </w:p>
          <w:p w14:paraId="0768AE5C" w14:textId="77777777" w:rsidR="00133A67" w:rsidRPr="003210E4" w:rsidRDefault="00133A67" w:rsidP="00133A67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Bilder für die Bildbetrachtung:</w:t>
            </w:r>
          </w:p>
          <w:p w14:paraId="55F5A45C" w14:textId="77777777" w:rsidR="00133A67" w:rsidRPr="003210E4" w:rsidRDefault="00133A67" w:rsidP="00133A67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Alexander Calder, Portrait </w:t>
            </w:r>
            <w:proofErr w:type="spellStart"/>
            <w:r w:rsidRPr="003210E4">
              <w:rPr>
                <w:rFonts w:cs="Arial"/>
                <w:sz w:val="22"/>
                <w:szCs w:val="22"/>
              </w:rPr>
              <w:t>of</w:t>
            </w:r>
            <w:proofErr w:type="spellEnd"/>
            <w:r w:rsidRPr="003210E4">
              <w:rPr>
                <w:rFonts w:cs="Arial"/>
                <w:sz w:val="22"/>
                <w:szCs w:val="22"/>
              </w:rPr>
              <w:t xml:space="preserve"> a man, 1928</w:t>
            </w:r>
          </w:p>
          <w:p w14:paraId="4BAF4C51" w14:textId="77777777" w:rsidR="00133A67" w:rsidRPr="003210E4" w:rsidRDefault="00133A67" w:rsidP="00133A67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Albrecht Dürer, Selbstbildnis im Pelzrock, 1500</w:t>
            </w:r>
          </w:p>
          <w:p w14:paraId="1F0F92AC" w14:textId="77777777" w:rsidR="00133A67" w:rsidRPr="003210E4" w:rsidRDefault="00133A67" w:rsidP="00133A67">
            <w:pPr>
              <w:pStyle w:val="Listenabsatz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Diverse Selfies von Promis</w:t>
            </w:r>
          </w:p>
        </w:tc>
      </w:tr>
      <w:tr w:rsidR="00925CCE" w:rsidRPr="003210E4" w14:paraId="3CDAB632" w14:textId="77777777" w:rsidTr="009E0BE9">
        <w:trPr>
          <w:trHeight w:val="3509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C2B0E4" w14:textId="77777777" w:rsidR="00925CCE" w:rsidRPr="003210E4" w:rsidRDefault="00925CCE" w:rsidP="00925CCE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Aufgabenstellung (</w:t>
            </w:r>
            <w:r w:rsidR="002745BC" w:rsidRPr="003210E4">
              <w:rPr>
                <w:rFonts w:cs="Arial"/>
                <w:sz w:val="22"/>
                <w:szCs w:val="22"/>
              </w:rPr>
              <w:t>Hinführung</w:t>
            </w:r>
            <w:r w:rsidRPr="003210E4">
              <w:rPr>
                <w:rFonts w:cs="Arial"/>
                <w:sz w:val="22"/>
                <w:szCs w:val="22"/>
              </w:rPr>
              <w:t xml:space="preserve">, </w:t>
            </w:r>
            <w:r w:rsidR="002745BC" w:rsidRPr="003210E4">
              <w:rPr>
                <w:rFonts w:cs="Arial"/>
                <w:sz w:val="22"/>
                <w:szCs w:val="22"/>
              </w:rPr>
              <w:t>bildnerische Mittel</w:t>
            </w:r>
            <w:r w:rsidRPr="003210E4">
              <w:rPr>
                <w:rFonts w:cs="Arial"/>
                <w:sz w:val="22"/>
                <w:szCs w:val="22"/>
              </w:rPr>
              <w:t>, ...)</w:t>
            </w:r>
          </w:p>
          <w:p w14:paraId="0208C817" w14:textId="77777777" w:rsidR="00133A67" w:rsidRPr="003210E4" w:rsidRDefault="00133A67" w:rsidP="00133A67">
            <w:pPr>
              <w:rPr>
                <w:rFonts w:cs="Arial"/>
                <w:sz w:val="22"/>
                <w:szCs w:val="22"/>
              </w:rPr>
            </w:pPr>
          </w:p>
          <w:p w14:paraId="25F0C2BF" w14:textId="77777777" w:rsidR="00133A67" w:rsidRPr="003210E4" w:rsidRDefault="00133A67" w:rsidP="003210E4">
            <w:p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Bildbegegnung/ Ausgangsbild: Screenshot von </w:t>
            </w:r>
            <w:proofErr w:type="spellStart"/>
            <w:r w:rsidRPr="003210E4">
              <w:rPr>
                <w:rFonts w:cs="Arial"/>
                <w:sz w:val="22"/>
                <w:szCs w:val="22"/>
              </w:rPr>
              <w:t>Googlebildschirm</w:t>
            </w:r>
            <w:proofErr w:type="spellEnd"/>
            <w:r w:rsidRPr="003210E4">
              <w:rPr>
                <w:rFonts w:cs="Arial"/>
                <w:sz w:val="22"/>
                <w:szCs w:val="22"/>
              </w:rPr>
              <w:t xml:space="preserve"> auf dem viele Selfies abgebildet sind (Eingabe bei Google: Selfie, Bilder)</w:t>
            </w:r>
          </w:p>
          <w:p w14:paraId="206BE031" w14:textId="77777777" w:rsidR="00133A67" w:rsidRPr="003210E4" w:rsidRDefault="00133A67" w:rsidP="00133A67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Arbeitsauftrag I :</w:t>
            </w:r>
          </w:p>
          <w:p w14:paraId="65847C95" w14:textId="77777777" w:rsidR="00133A67" w:rsidRPr="003210E4" w:rsidRDefault="00133A67" w:rsidP="00133A67">
            <w:pPr>
              <w:pStyle w:val="Listenabsatz"/>
              <w:numPr>
                <w:ilvl w:val="0"/>
                <w:numId w:val="3"/>
              </w:numPr>
              <w:spacing w:after="200" w:line="276" w:lineRule="auto"/>
              <w:rPr>
                <w:rFonts w:cs="Arial"/>
                <w:i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Klasse wird in 2 Gruppen aufgeteilt:</w:t>
            </w:r>
          </w:p>
          <w:p w14:paraId="26AC5698" w14:textId="77777777" w:rsidR="00133A67" w:rsidRPr="003210E4" w:rsidRDefault="00133A67" w:rsidP="00133A67">
            <w:pPr>
              <w:pStyle w:val="Listenabsatz"/>
              <w:numPr>
                <w:ilvl w:val="1"/>
                <w:numId w:val="3"/>
              </w:numPr>
              <w:spacing w:after="200" w:line="276" w:lineRule="auto"/>
              <w:rPr>
                <w:rFonts w:cs="Arial"/>
                <w:i/>
                <w:sz w:val="22"/>
                <w:szCs w:val="22"/>
              </w:rPr>
            </w:pPr>
            <w:r w:rsidRPr="003210E4">
              <w:rPr>
                <w:rFonts w:cs="Arial"/>
                <w:i/>
                <w:sz w:val="22"/>
                <w:szCs w:val="22"/>
              </w:rPr>
              <w:t>Gruppe A: Selfies von bekannten Persönlichkeiten</w:t>
            </w:r>
          </w:p>
          <w:p w14:paraId="3C82BF5D" w14:textId="77777777" w:rsidR="00133A67" w:rsidRPr="003210E4" w:rsidRDefault="00133A67" w:rsidP="00133A67">
            <w:pPr>
              <w:pStyle w:val="Listenabsatz"/>
              <w:numPr>
                <w:ilvl w:val="1"/>
                <w:numId w:val="3"/>
              </w:numPr>
              <w:spacing w:after="200" w:line="276" w:lineRule="auto"/>
              <w:rPr>
                <w:rFonts w:cs="Arial"/>
                <w:i/>
                <w:sz w:val="22"/>
                <w:szCs w:val="22"/>
              </w:rPr>
            </w:pPr>
            <w:r w:rsidRPr="003210E4">
              <w:rPr>
                <w:rFonts w:cs="Arial"/>
                <w:i/>
                <w:sz w:val="22"/>
                <w:szCs w:val="22"/>
              </w:rPr>
              <w:t>Gruppe B: Portraits aus früheren Kunstepochen/ alte Meister</w:t>
            </w:r>
          </w:p>
          <w:p w14:paraId="7EF42AD3" w14:textId="77777777" w:rsidR="00133A67" w:rsidRPr="003210E4" w:rsidRDefault="00133A67" w:rsidP="00133A67">
            <w:pPr>
              <w:pStyle w:val="Listenabsatz"/>
              <w:numPr>
                <w:ilvl w:val="0"/>
                <w:numId w:val="3"/>
              </w:numPr>
              <w:spacing w:after="200" w:line="276" w:lineRule="auto"/>
              <w:rPr>
                <w:rFonts w:cs="Arial"/>
                <w:i/>
                <w:sz w:val="22"/>
                <w:szCs w:val="22"/>
              </w:rPr>
            </w:pPr>
            <w:r w:rsidRPr="003210E4">
              <w:rPr>
                <w:rFonts w:cs="Arial"/>
                <w:i/>
                <w:sz w:val="22"/>
                <w:szCs w:val="22"/>
              </w:rPr>
              <w:t xml:space="preserve">Beide Gruppen analysieren die Bilder in der </w:t>
            </w:r>
            <w:r w:rsidRPr="003210E4">
              <w:rPr>
                <w:rFonts w:cs="Arial"/>
                <w:sz w:val="22"/>
                <w:szCs w:val="22"/>
              </w:rPr>
              <w:t xml:space="preserve">Sozialform aus dem Kooperativem Lernen: </w:t>
            </w:r>
            <w:r w:rsidRPr="003210E4">
              <w:rPr>
                <w:rFonts w:cs="Arial"/>
                <w:i/>
                <w:sz w:val="22"/>
                <w:szCs w:val="22"/>
              </w:rPr>
              <w:t>Think-Pair-Share</w:t>
            </w:r>
          </w:p>
          <w:p w14:paraId="781BCAE6" w14:textId="77777777" w:rsidR="00133A67" w:rsidRPr="003210E4" w:rsidRDefault="00133A67" w:rsidP="00133A67">
            <w:pPr>
              <w:pStyle w:val="Listenabsatz"/>
              <w:numPr>
                <w:ilvl w:val="1"/>
                <w:numId w:val="2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Erkennen Kriterien, nach denen die Selfies/ Portraits hergestellt wurden</w:t>
            </w:r>
          </w:p>
          <w:p w14:paraId="5D43C945" w14:textId="77777777" w:rsidR="00133A67" w:rsidRPr="003210E4" w:rsidRDefault="00133A67" w:rsidP="00133A67">
            <w:pPr>
              <w:pStyle w:val="Listenabsatz"/>
              <w:numPr>
                <w:ilvl w:val="1"/>
                <w:numId w:val="2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Schreiben sie auf</w:t>
            </w:r>
          </w:p>
          <w:p w14:paraId="0C8D55AE" w14:textId="77777777" w:rsidR="00133A67" w:rsidRPr="003210E4" w:rsidRDefault="00133A67" w:rsidP="00133A67">
            <w:pPr>
              <w:pStyle w:val="Listenabsatz"/>
              <w:numPr>
                <w:ilvl w:val="1"/>
                <w:numId w:val="2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Tauschen sich mit ihrem Partner aus, vergleichen, finden Schnittmengen </w:t>
            </w:r>
          </w:p>
          <w:p w14:paraId="251CA01F" w14:textId="77777777" w:rsidR="00133A67" w:rsidRPr="003210E4" w:rsidRDefault="00133A67" w:rsidP="00133A67">
            <w:pPr>
              <w:pStyle w:val="Listenabsatz"/>
              <w:numPr>
                <w:ilvl w:val="0"/>
                <w:numId w:val="3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Plenum: Beide Gruppen kommen zusammen</w:t>
            </w:r>
          </w:p>
          <w:p w14:paraId="563789AC" w14:textId="77777777" w:rsidR="00133A67" w:rsidRPr="003210E4" w:rsidRDefault="00133A67" w:rsidP="00133A67">
            <w:pPr>
              <w:ind w:left="360"/>
              <w:rPr>
                <w:rFonts w:cs="Arial"/>
                <w:sz w:val="22"/>
                <w:szCs w:val="22"/>
              </w:rPr>
            </w:pPr>
            <w:proofErr w:type="spellStart"/>
            <w:r w:rsidRPr="003210E4">
              <w:rPr>
                <w:rFonts w:cs="Arial"/>
                <w:sz w:val="22"/>
                <w:szCs w:val="22"/>
              </w:rPr>
              <w:t>LehrerIn</w:t>
            </w:r>
            <w:proofErr w:type="spellEnd"/>
            <w:r w:rsidRPr="003210E4">
              <w:rPr>
                <w:rFonts w:cs="Arial"/>
                <w:sz w:val="22"/>
                <w:szCs w:val="22"/>
              </w:rPr>
              <w:t xml:space="preserve"> hat eine Tabelle vorbereitet (Tafel), eine Spalte für Selfie, eine für Portrait; (verdeckte) Überschrift: Kriterien für Selbstbildnisse</w:t>
            </w:r>
          </w:p>
          <w:p w14:paraId="2BA95F1B" w14:textId="77777777" w:rsidR="00133A67" w:rsidRPr="003210E4" w:rsidRDefault="00133A67" w:rsidP="00133A67">
            <w:pPr>
              <w:pStyle w:val="Listenabsatz"/>
              <w:numPr>
                <w:ilvl w:val="0"/>
                <w:numId w:val="3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Die </w:t>
            </w:r>
            <w:proofErr w:type="spellStart"/>
            <w:r w:rsidRPr="003210E4">
              <w:rPr>
                <w:rFonts w:cs="Arial"/>
                <w:sz w:val="22"/>
                <w:szCs w:val="22"/>
              </w:rPr>
              <w:t>SchülerInnen</w:t>
            </w:r>
            <w:proofErr w:type="spellEnd"/>
            <w:r w:rsidRPr="003210E4">
              <w:rPr>
                <w:rFonts w:cs="Arial"/>
                <w:sz w:val="22"/>
                <w:szCs w:val="22"/>
              </w:rPr>
              <w:t xml:space="preserve"> erkennen durch den Vergleich der Ergebnisse, dass die Selbstbildnisse alle im Dienst der vorteilhaften (Selbst)</w:t>
            </w:r>
            <w:proofErr w:type="spellStart"/>
            <w:r w:rsidRPr="003210E4">
              <w:rPr>
                <w:rFonts w:cs="Arial"/>
                <w:sz w:val="22"/>
                <w:szCs w:val="22"/>
              </w:rPr>
              <w:t>darstellung</w:t>
            </w:r>
            <w:proofErr w:type="spellEnd"/>
            <w:r w:rsidRPr="003210E4">
              <w:rPr>
                <w:rFonts w:cs="Arial"/>
                <w:sz w:val="22"/>
                <w:szCs w:val="22"/>
              </w:rPr>
              <w:t xml:space="preserve"> </w:t>
            </w:r>
            <w:proofErr w:type="gramStart"/>
            <w:r w:rsidRPr="003210E4">
              <w:rPr>
                <w:rFonts w:cs="Arial"/>
                <w:sz w:val="22"/>
                <w:szCs w:val="22"/>
              </w:rPr>
              <w:t>steht</w:t>
            </w:r>
            <w:proofErr w:type="gramEnd"/>
            <w:r w:rsidRPr="003210E4">
              <w:rPr>
                <w:rFonts w:cs="Arial"/>
                <w:sz w:val="22"/>
                <w:szCs w:val="22"/>
              </w:rPr>
              <w:t xml:space="preserve"> und dass sich Kriterien für ein gutes Portrait ableiten lassen.</w:t>
            </w:r>
          </w:p>
          <w:p w14:paraId="1BB25D90" w14:textId="77777777" w:rsidR="00133A67" w:rsidRPr="003210E4" w:rsidRDefault="00133A67" w:rsidP="00133A67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i/>
                <w:sz w:val="22"/>
                <w:szCs w:val="22"/>
              </w:rPr>
              <w:t xml:space="preserve">Diese könnten sei/ </w:t>
            </w:r>
            <w:r w:rsidRPr="003210E4">
              <w:rPr>
                <w:rFonts w:cs="Arial"/>
                <w:sz w:val="22"/>
                <w:szCs w:val="22"/>
              </w:rPr>
              <w:t>mögliche Kriterien für ein Selfie</w:t>
            </w:r>
            <w:r w:rsidRPr="003210E4">
              <w:rPr>
                <w:rFonts w:cs="Arial"/>
                <w:i/>
                <w:sz w:val="22"/>
                <w:szCs w:val="22"/>
              </w:rPr>
              <w:t>: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3656"/>
              <w:gridCol w:w="3510"/>
            </w:tblGrid>
            <w:tr w:rsidR="00133A67" w:rsidRPr="003210E4" w14:paraId="5D500D64" w14:textId="77777777" w:rsidTr="00252442">
              <w:tc>
                <w:tcPr>
                  <w:tcW w:w="9288" w:type="dxa"/>
                  <w:gridSpan w:val="3"/>
                </w:tcPr>
                <w:p w14:paraId="24BC0D1E" w14:textId="77777777" w:rsidR="00133A67" w:rsidRPr="003210E4" w:rsidRDefault="00133A67" w:rsidP="00252442">
                  <w:pPr>
                    <w:jc w:val="center"/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Selbstbildnis</w:t>
                  </w:r>
                </w:p>
              </w:tc>
            </w:tr>
            <w:tr w:rsidR="00133A67" w:rsidRPr="003210E4" w14:paraId="53850999" w14:textId="77777777" w:rsidTr="00252442">
              <w:tc>
                <w:tcPr>
                  <w:tcW w:w="2122" w:type="dxa"/>
                </w:tcPr>
                <w:p w14:paraId="631E98D5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Blickwinkel</w:t>
                  </w:r>
                </w:p>
              </w:tc>
              <w:tc>
                <w:tcPr>
                  <w:tcW w:w="3656" w:type="dxa"/>
                </w:tcPr>
                <w:p w14:paraId="27DA059D" w14:textId="77777777" w:rsidR="00133A67" w:rsidRPr="003210E4" w:rsidRDefault="00133A67" w:rsidP="00252442">
                  <w:pPr>
                    <w:jc w:val="center"/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Selfie</w:t>
                  </w:r>
                </w:p>
              </w:tc>
              <w:tc>
                <w:tcPr>
                  <w:tcW w:w="3510" w:type="dxa"/>
                </w:tcPr>
                <w:p w14:paraId="72161087" w14:textId="77777777" w:rsidR="00133A67" w:rsidRPr="003210E4" w:rsidRDefault="00133A67" w:rsidP="00252442">
                  <w:pPr>
                    <w:jc w:val="center"/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Portrait</w:t>
                  </w:r>
                </w:p>
              </w:tc>
            </w:tr>
            <w:tr w:rsidR="00133A67" w:rsidRPr="003210E4" w14:paraId="3852A438" w14:textId="77777777" w:rsidTr="00252442">
              <w:tc>
                <w:tcPr>
                  <w:tcW w:w="2122" w:type="dxa"/>
                </w:tcPr>
                <w:p w14:paraId="31CE047B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Helligkeit</w:t>
                  </w:r>
                </w:p>
              </w:tc>
              <w:tc>
                <w:tcPr>
                  <w:tcW w:w="3656" w:type="dxa"/>
                </w:tcPr>
                <w:p w14:paraId="478EAA9D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Licht</w:t>
                  </w:r>
                </w:p>
              </w:tc>
              <w:tc>
                <w:tcPr>
                  <w:tcW w:w="3510" w:type="dxa"/>
                </w:tcPr>
                <w:p w14:paraId="47343143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-Licht und Schatten</w:t>
                  </w:r>
                </w:p>
              </w:tc>
            </w:tr>
            <w:tr w:rsidR="00133A67" w:rsidRPr="003210E4" w14:paraId="732EEC6A" w14:textId="77777777" w:rsidTr="00252442">
              <w:tc>
                <w:tcPr>
                  <w:tcW w:w="2122" w:type="dxa"/>
                </w:tcPr>
                <w:p w14:paraId="5572B9C1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Position/ Perspektive</w:t>
                  </w:r>
                </w:p>
              </w:tc>
              <w:tc>
                <w:tcPr>
                  <w:tcW w:w="3656" w:type="dxa"/>
                </w:tcPr>
                <w:p w14:paraId="2D4D10E8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Schräg von oben – Gesicht wirkt schmaler</w:t>
                  </w:r>
                </w:p>
              </w:tc>
              <w:tc>
                <w:tcPr>
                  <w:tcW w:w="3510" w:type="dxa"/>
                </w:tcPr>
                <w:p w14:paraId="008E6E6D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Frontal</w:t>
                  </w:r>
                </w:p>
              </w:tc>
            </w:tr>
            <w:tr w:rsidR="00133A67" w:rsidRPr="003210E4" w14:paraId="1863D463" w14:textId="77777777" w:rsidTr="00252442">
              <w:tc>
                <w:tcPr>
                  <w:tcW w:w="2122" w:type="dxa"/>
                </w:tcPr>
                <w:p w14:paraId="6A308DC6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Ansicht</w:t>
                  </w:r>
                </w:p>
              </w:tc>
              <w:tc>
                <w:tcPr>
                  <w:tcW w:w="3656" w:type="dxa"/>
                </w:tcPr>
                <w:p w14:paraId="63BBE6A1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¾ Profil oder frontal</w:t>
                  </w:r>
                </w:p>
              </w:tc>
              <w:tc>
                <w:tcPr>
                  <w:tcW w:w="3510" w:type="dxa"/>
                </w:tcPr>
                <w:p w14:paraId="3A8B9870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¾ Profil oder frontal mit einer leichten Drehung des Oberkörpers</w:t>
                  </w:r>
                </w:p>
              </w:tc>
            </w:tr>
            <w:tr w:rsidR="00133A67" w:rsidRPr="003210E4" w14:paraId="53A10BA7" w14:textId="77777777" w:rsidTr="00252442">
              <w:tc>
                <w:tcPr>
                  <w:tcW w:w="2122" w:type="dxa"/>
                </w:tcPr>
                <w:p w14:paraId="48D78952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Hintergrund</w:t>
                  </w:r>
                </w:p>
              </w:tc>
              <w:tc>
                <w:tcPr>
                  <w:tcW w:w="3656" w:type="dxa"/>
                </w:tcPr>
                <w:p w14:paraId="0FBBE0D7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 xml:space="preserve">Alles! </w:t>
                  </w:r>
                </w:p>
              </w:tc>
              <w:tc>
                <w:tcPr>
                  <w:tcW w:w="3510" w:type="dxa"/>
                </w:tcPr>
                <w:p w14:paraId="35AD479C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 xml:space="preserve">Ausgewählter, dem besonderen Anlass angepassten Hintergrund </w:t>
                  </w:r>
                </w:p>
              </w:tc>
            </w:tr>
            <w:tr w:rsidR="00133A67" w:rsidRPr="003210E4" w14:paraId="09667FE9" w14:textId="77777777" w:rsidTr="00252442">
              <w:tc>
                <w:tcPr>
                  <w:tcW w:w="2122" w:type="dxa"/>
                </w:tcPr>
                <w:p w14:paraId="6448F9A8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Statussymbolik</w:t>
                  </w:r>
                </w:p>
              </w:tc>
              <w:tc>
                <w:tcPr>
                  <w:tcW w:w="3656" w:type="dxa"/>
                </w:tcPr>
                <w:p w14:paraId="5E9E82C3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Marken, Schminke, Schmuck, Hintergrund, Accessoires</w:t>
                  </w:r>
                </w:p>
              </w:tc>
              <w:tc>
                <w:tcPr>
                  <w:tcW w:w="3510" w:type="dxa"/>
                </w:tcPr>
                <w:p w14:paraId="020B5FCA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Schmuck, Kleidung, Hintergrund, Accessoires</w:t>
                  </w:r>
                </w:p>
              </w:tc>
            </w:tr>
            <w:tr w:rsidR="00133A67" w:rsidRPr="003210E4" w14:paraId="28E97A7B" w14:textId="77777777" w:rsidTr="00252442">
              <w:tc>
                <w:tcPr>
                  <w:tcW w:w="2122" w:type="dxa"/>
                </w:tcPr>
                <w:p w14:paraId="3C45B19D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Farbensymbolik</w:t>
                  </w:r>
                </w:p>
              </w:tc>
              <w:tc>
                <w:tcPr>
                  <w:tcW w:w="3656" w:type="dxa"/>
                </w:tcPr>
                <w:p w14:paraId="58BBA5B2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nein</w:t>
                  </w:r>
                </w:p>
              </w:tc>
              <w:tc>
                <w:tcPr>
                  <w:tcW w:w="3510" w:type="dxa"/>
                </w:tcPr>
                <w:p w14:paraId="31D08E22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ja</w:t>
                  </w:r>
                </w:p>
              </w:tc>
            </w:tr>
            <w:tr w:rsidR="00133A67" w:rsidRPr="003210E4" w14:paraId="766E412C" w14:textId="77777777" w:rsidTr="00252442">
              <w:tc>
                <w:tcPr>
                  <w:tcW w:w="2122" w:type="dxa"/>
                </w:tcPr>
                <w:p w14:paraId="200C8924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Funktion</w:t>
                  </w:r>
                </w:p>
              </w:tc>
              <w:tc>
                <w:tcPr>
                  <w:tcW w:w="3656" w:type="dxa"/>
                </w:tcPr>
                <w:p w14:paraId="1BF5F65C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Dokumentation, Präsentation</w:t>
                  </w:r>
                </w:p>
              </w:tc>
              <w:tc>
                <w:tcPr>
                  <w:tcW w:w="3510" w:type="dxa"/>
                </w:tcPr>
                <w:p w14:paraId="45F8D773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Status, Präsentation</w:t>
                  </w:r>
                </w:p>
              </w:tc>
            </w:tr>
            <w:tr w:rsidR="00133A67" w:rsidRPr="003210E4" w14:paraId="7FBCC7FF" w14:textId="77777777" w:rsidTr="00252442">
              <w:tc>
                <w:tcPr>
                  <w:tcW w:w="2122" w:type="dxa"/>
                </w:tcPr>
                <w:p w14:paraId="7EC7327C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Auslöser</w:t>
                  </w:r>
                </w:p>
              </w:tc>
              <w:tc>
                <w:tcPr>
                  <w:tcW w:w="3656" w:type="dxa"/>
                </w:tcPr>
                <w:p w14:paraId="3AE8C8D7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Man selbst</w:t>
                  </w:r>
                </w:p>
              </w:tc>
              <w:tc>
                <w:tcPr>
                  <w:tcW w:w="3510" w:type="dxa"/>
                </w:tcPr>
                <w:p w14:paraId="0F6DBB72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Der Maler/ die Malerin – andere Person</w:t>
                  </w:r>
                </w:p>
              </w:tc>
            </w:tr>
            <w:tr w:rsidR="00133A67" w:rsidRPr="003210E4" w14:paraId="253E7611" w14:textId="77777777" w:rsidTr="00252442">
              <w:tc>
                <w:tcPr>
                  <w:tcW w:w="2122" w:type="dxa"/>
                </w:tcPr>
                <w:p w14:paraId="08517BB3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Lichtquelle</w:t>
                  </w:r>
                </w:p>
              </w:tc>
              <w:tc>
                <w:tcPr>
                  <w:tcW w:w="3656" w:type="dxa"/>
                </w:tcPr>
                <w:p w14:paraId="39033175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…..</w:t>
                  </w:r>
                </w:p>
              </w:tc>
              <w:tc>
                <w:tcPr>
                  <w:tcW w:w="3510" w:type="dxa"/>
                </w:tcPr>
                <w:p w14:paraId="4A8D2E85" w14:textId="77777777" w:rsidR="00133A67" w:rsidRPr="003210E4" w:rsidRDefault="00133A67" w:rsidP="00252442">
                  <w:pPr>
                    <w:rPr>
                      <w:rFonts w:cs="Arial"/>
                      <w:i/>
                      <w:sz w:val="20"/>
                    </w:rPr>
                  </w:pPr>
                  <w:r w:rsidRPr="003210E4">
                    <w:rPr>
                      <w:rFonts w:cs="Arial"/>
                      <w:i/>
                      <w:sz w:val="20"/>
                    </w:rPr>
                    <w:t>…..</w:t>
                  </w:r>
                </w:p>
              </w:tc>
            </w:tr>
          </w:tbl>
          <w:p w14:paraId="6844242B" w14:textId="77777777" w:rsidR="00133A67" w:rsidRPr="003210E4" w:rsidRDefault="00133A67" w:rsidP="00133A67">
            <w:pPr>
              <w:rPr>
                <w:rFonts w:cs="Arial"/>
                <w:i/>
                <w:sz w:val="22"/>
                <w:szCs w:val="22"/>
              </w:rPr>
            </w:pPr>
          </w:p>
          <w:p w14:paraId="192C7617" w14:textId="77777777" w:rsidR="00133A67" w:rsidRPr="003210E4" w:rsidRDefault="00133A67" w:rsidP="00133A67">
            <w:pPr>
              <w:rPr>
                <w:rFonts w:cs="Arial"/>
                <w:i/>
                <w:sz w:val="22"/>
                <w:szCs w:val="22"/>
              </w:rPr>
            </w:pPr>
            <w:r w:rsidRPr="003210E4">
              <w:rPr>
                <w:rFonts w:cs="Arial"/>
                <w:i/>
                <w:sz w:val="22"/>
                <w:szCs w:val="22"/>
              </w:rPr>
              <w:lastRenderedPageBreak/>
              <w:t>Arbeitsauftrag II:</w:t>
            </w:r>
          </w:p>
          <w:p w14:paraId="59BB1C7B" w14:textId="77777777" w:rsidR="00133A67" w:rsidRPr="003210E4" w:rsidRDefault="00133A67" w:rsidP="00133A67">
            <w:pPr>
              <w:pStyle w:val="Listenabsatz"/>
              <w:numPr>
                <w:ilvl w:val="0"/>
                <w:numId w:val="4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Anhand der herausgefundenen Kriterien ein Selfie von sich machen</w:t>
            </w:r>
          </w:p>
          <w:p w14:paraId="7A408980" w14:textId="77777777" w:rsidR="00133A67" w:rsidRPr="003210E4" w:rsidRDefault="00133A67" w:rsidP="00133A67">
            <w:pPr>
              <w:pStyle w:val="Listenabsatz"/>
              <w:numPr>
                <w:ilvl w:val="0"/>
                <w:numId w:val="4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Bilder ausdrucken</w:t>
            </w:r>
          </w:p>
          <w:p w14:paraId="18E7E625" w14:textId="77777777" w:rsidR="00133A67" w:rsidRPr="003210E4" w:rsidRDefault="00133A67" w:rsidP="00133A67">
            <w:pPr>
              <w:rPr>
                <w:rFonts w:cs="Arial"/>
                <w:i/>
                <w:sz w:val="22"/>
                <w:szCs w:val="22"/>
              </w:rPr>
            </w:pPr>
            <w:r w:rsidRPr="003210E4">
              <w:rPr>
                <w:rFonts w:cs="Arial"/>
                <w:i/>
                <w:sz w:val="22"/>
                <w:szCs w:val="22"/>
              </w:rPr>
              <w:t>Arbeitsauftrag III a:</w:t>
            </w:r>
          </w:p>
          <w:p w14:paraId="1374C9A0" w14:textId="77777777" w:rsidR="00133A67" w:rsidRPr="003210E4" w:rsidRDefault="00133A67" w:rsidP="00133A67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Architektenpapier in der Größe der </w:t>
            </w:r>
            <w:proofErr w:type="spellStart"/>
            <w:r w:rsidRPr="003210E4">
              <w:rPr>
                <w:rFonts w:cs="Arial"/>
                <w:sz w:val="22"/>
                <w:szCs w:val="22"/>
              </w:rPr>
              <w:t>Selfieausdrucke</w:t>
            </w:r>
            <w:proofErr w:type="spellEnd"/>
            <w:r w:rsidRPr="003210E4">
              <w:rPr>
                <w:rFonts w:cs="Arial"/>
                <w:sz w:val="22"/>
                <w:szCs w:val="22"/>
              </w:rPr>
              <w:t xml:space="preserve"> an die </w:t>
            </w:r>
            <w:proofErr w:type="spellStart"/>
            <w:r w:rsidRPr="003210E4">
              <w:rPr>
                <w:rFonts w:cs="Arial"/>
                <w:sz w:val="22"/>
                <w:szCs w:val="22"/>
              </w:rPr>
              <w:t>SchülerInnen</w:t>
            </w:r>
            <w:proofErr w:type="spellEnd"/>
            <w:r w:rsidRPr="003210E4">
              <w:rPr>
                <w:rFonts w:cs="Arial"/>
                <w:sz w:val="22"/>
                <w:szCs w:val="22"/>
              </w:rPr>
              <w:t xml:space="preserve"> verteilen</w:t>
            </w:r>
          </w:p>
          <w:p w14:paraId="0267AABD" w14:textId="77777777" w:rsidR="00133A67" w:rsidRPr="003210E4" w:rsidRDefault="00133A67" w:rsidP="00133A67">
            <w:pPr>
              <w:pStyle w:val="Listenabsatz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Jede/r versucht mit einer </w:t>
            </w:r>
            <w:proofErr w:type="spellStart"/>
            <w:r w:rsidRPr="003210E4">
              <w:rPr>
                <w:rFonts w:cs="Arial"/>
                <w:sz w:val="22"/>
                <w:szCs w:val="22"/>
              </w:rPr>
              <w:t>Einlinienzeichnung</w:t>
            </w:r>
            <w:proofErr w:type="spellEnd"/>
            <w:r w:rsidRPr="003210E4">
              <w:rPr>
                <w:rFonts w:cs="Arial"/>
                <w:sz w:val="22"/>
                <w:szCs w:val="22"/>
              </w:rPr>
              <w:t xml:space="preserve"> sein Selfie nachzuzeichnen</w:t>
            </w:r>
          </w:p>
          <w:p w14:paraId="5E0DBD32" w14:textId="77777777" w:rsidR="00133A67" w:rsidRPr="003210E4" w:rsidRDefault="00133A67" w:rsidP="00133A67">
            <w:pPr>
              <w:pStyle w:val="Listenabsatz"/>
              <w:numPr>
                <w:ilvl w:val="1"/>
                <w:numId w:val="5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Möglicher Exkurs: Picassos </w:t>
            </w:r>
            <w:proofErr w:type="spellStart"/>
            <w:r w:rsidRPr="003210E4">
              <w:rPr>
                <w:rFonts w:cs="Arial"/>
                <w:sz w:val="22"/>
                <w:szCs w:val="22"/>
              </w:rPr>
              <w:t>Einlinienzeichnungen</w:t>
            </w:r>
            <w:proofErr w:type="spellEnd"/>
          </w:p>
          <w:p w14:paraId="50200B45" w14:textId="77777777" w:rsidR="00133A67" w:rsidRPr="003210E4" w:rsidRDefault="00133A67" w:rsidP="00133A67">
            <w:pPr>
              <w:pStyle w:val="Listenabsatz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Besprechen der </w:t>
            </w:r>
            <w:proofErr w:type="spellStart"/>
            <w:r w:rsidRPr="003210E4">
              <w:rPr>
                <w:rFonts w:cs="Arial"/>
                <w:sz w:val="22"/>
                <w:szCs w:val="22"/>
              </w:rPr>
              <w:t>Einlinienzeichnung</w:t>
            </w:r>
            <w:proofErr w:type="spellEnd"/>
            <w:r w:rsidRPr="003210E4">
              <w:rPr>
                <w:rFonts w:cs="Arial"/>
                <w:sz w:val="22"/>
                <w:szCs w:val="22"/>
              </w:rPr>
              <w:t xml:space="preserve"> im Hinblick auf Arbeitsauftrag III a, damit wird den Schwierigkeiten beim Biegen von Augen, Mund, Nase … vorgegriffen</w:t>
            </w:r>
          </w:p>
          <w:p w14:paraId="785D3A51" w14:textId="77777777" w:rsidR="00133A67" w:rsidRPr="003210E4" w:rsidRDefault="00133A67" w:rsidP="00133A67">
            <w:pPr>
              <w:rPr>
                <w:rFonts w:cs="Arial"/>
                <w:i/>
                <w:sz w:val="22"/>
                <w:szCs w:val="22"/>
              </w:rPr>
            </w:pPr>
            <w:r w:rsidRPr="003210E4">
              <w:rPr>
                <w:rFonts w:cs="Arial"/>
                <w:i/>
                <w:sz w:val="22"/>
                <w:szCs w:val="22"/>
              </w:rPr>
              <w:t>Arbeitsauftrag III b:</w:t>
            </w:r>
          </w:p>
          <w:p w14:paraId="2B9336FA" w14:textId="77777777" w:rsidR="00133A67" w:rsidRPr="003210E4" w:rsidRDefault="00133A67" w:rsidP="00133A67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Selfie mit Draht nachbiegen</w:t>
            </w:r>
          </w:p>
          <w:p w14:paraId="49B0F0E8" w14:textId="77777777" w:rsidR="00133A67" w:rsidRPr="003210E4" w:rsidRDefault="00133A67" w:rsidP="00133A67">
            <w:pPr>
              <w:pStyle w:val="Listenabsatz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Material: Draht (gut biegbar!), Zange</w:t>
            </w:r>
          </w:p>
          <w:p w14:paraId="2416D730" w14:textId="77777777" w:rsidR="00133A67" w:rsidRPr="003210E4" w:rsidRDefault="00133A67" w:rsidP="00133A67">
            <w:pPr>
              <w:pStyle w:val="Listenabsatz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Input: Umgang mit Draht </w:t>
            </w:r>
          </w:p>
          <w:p w14:paraId="1B4A1D4A" w14:textId="77777777" w:rsidR="00133A67" w:rsidRPr="003210E4" w:rsidRDefault="00133A67" w:rsidP="00133A67">
            <w:pPr>
              <w:pStyle w:val="Listenabsatz"/>
              <w:numPr>
                <w:ilvl w:val="1"/>
                <w:numId w:val="5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Länge</w:t>
            </w:r>
          </w:p>
          <w:p w14:paraId="055252FD" w14:textId="77777777" w:rsidR="00133A67" w:rsidRPr="003210E4" w:rsidRDefault="00133A67" w:rsidP="00133A67">
            <w:pPr>
              <w:pStyle w:val="Listenabsatz"/>
              <w:numPr>
                <w:ilvl w:val="1"/>
                <w:numId w:val="5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Verbindung herstellen, wenn Drahtstück zu Ende</w:t>
            </w:r>
          </w:p>
          <w:p w14:paraId="424662BE" w14:textId="77777777" w:rsidR="00133A67" w:rsidRPr="003210E4" w:rsidRDefault="00133A67" w:rsidP="00133A67">
            <w:pPr>
              <w:pStyle w:val="Listenabsatz"/>
              <w:numPr>
                <w:ilvl w:val="1"/>
                <w:numId w:val="5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Ecken umbiegen (Augenverletzungen vermeiden)</w:t>
            </w:r>
          </w:p>
          <w:p w14:paraId="2146DAA8" w14:textId="77777777" w:rsidR="00133A67" w:rsidRPr="003210E4" w:rsidRDefault="00133A67" w:rsidP="00133A67">
            <w:pPr>
              <w:pStyle w:val="Listenabsatz"/>
              <w:numPr>
                <w:ilvl w:val="1"/>
                <w:numId w:val="5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Auf Schneideseite der Drahtzange hinweisen</w:t>
            </w:r>
          </w:p>
          <w:p w14:paraId="363F2B62" w14:textId="77777777" w:rsidR="00133A67" w:rsidRPr="003210E4" w:rsidRDefault="00133A67" w:rsidP="00133A67">
            <w:pPr>
              <w:pStyle w:val="Listenabsatz"/>
              <w:numPr>
                <w:ilvl w:val="1"/>
                <w:numId w:val="5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</w:p>
          <w:p w14:paraId="30702BF7" w14:textId="77777777" w:rsidR="00133A67" w:rsidRPr="003210E4" w:rsidRDefault="00133A67" w:rsidP="00133A67">
            <w:pPr>
              <w:pStyle w:val="Listenabsatz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Jeder biegt sein Selfie nach</w:t>
            </w:r>
          </w:p>
          <w:p w14:paraId="5A5362A5" w14:textId="77777777" w:rsidR="00133A67" w:rsidRPr="003210E4" w:rsidRDefault="00133A67" w:rsidP="00133A67">
            <w:pPr>
              <w:pStyle w:val="Listenabsatz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Mit Heißkleber (kleine Klebepunkte) auf schwarzen Fotokarton kleben</w:t>
            </w:r>
          </w:p>
          <w:p w14:paraId="4BFC2B75" w14:textId="77777777" w:rsidR="00133A67" w:rsidRPr="003210E4" w:rsidRDefault="00133A67" w:rsidP="00133A67">
            <w:pPr>
              <w:pStyle w:val="Listenabsatz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Reliefs aufhängen!</w:t>
            </w:r>
          </w:p>
          <w:p w14:paraId="241C0757" w14:textId="77777777" w:rsidR="00133A67" w:rsidRPr="003210E4" w:rsidRDefault="00133A67" w:rsidP="00133A67">
            <w:pPr>
              <w:rPr>
                <w:rFonts w:cs="Arial"/>
                <w:i/>
                <w:sz w:val="22"/>
                <w:szCs w:val="22"/>
              </w:rPr>
            </w:pPr>
            <w:r w:rsidRPr="003210E4">
              <w:rPr>
                <w:rFonts w:cs="Arial"/>
                <w:i/>
                <w:sz w:val="22"/>
                <w:szCs w:val="22"/>
              </w:rPr>
              <w:t>Input Alexander Calder</w:t>
            </w:r>
          </w:p>
          <w:p w14:paraId="6252544B" w14:textId="77777777" w:rsidR="00133A67" w:rsidRPr="003210E4" w:rsidRDefault="00133A67" w:rsidP="00133A67">
            <w:pPr>
              <w:pStyle w:val="Listenabsatz"/>
              <w:numPr>
                <w:ilvl w:val="0"/>
                <w:numId w:val="6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Alexander Calder und seine Drahtfiguren und Portraits vorstellen</w:t>
            </w:r>
          </w:p>
          <w:p w14:paraId="0B78AA39" w14:textId="77777777" w:rsidR="00133A67" w:rsidRPr="003210E4" w:rsidRDefault="00133A67" w:rsidP="00133A67">
            <w:pPr>
              <w:pStyle w:val="Listenabsatz"/>
              <w:numPr>
                <w:ilvl w:val="1"/>
                <w:numId w:val="6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Exkurs Biografie Alexander Calder</w:t>
            </w:r>
          </w:p>
          <w:p w14:paraId="2F27128B" w14:textId="77777777" w:rsidR="00133A67" w:rsidRPr="003210E4" w:rsidRDefault="00133A67" w:rsidP="00133A67">
            <w:pPr>
              <w:pStyle w:val="Listenabsatz"/>
              <w:numPr>
                <w:ilvl w:val="1"/>
                <w:numId w:val="6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Mobile/ Stabile</w:t>
            </w:r>
          </w:p>
          <w:p w14:paraId="08FF1D11" w14:textId="77777777" w:rsidR="00133A67" w:rsidRPr="003210E4" w:rsidRDefault="00133A67" w:rsidP="00133A67">
            <w:pPr>
              <w:pStyle w:val="Listenabsatz"/>
              <w:numPr>
                <w:ilvl w:val="1"/>
                <w:numId w:val="6"/>
              </w:numPr>
              <w:spacing w:after="200" w:line="276" w:lineRule="auto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Kunstgeschichtliche Einbettung</w:t>
            </w:r>
          </w:p>
          <w:p w14:paraId="3E0ABBFD" w14:textId="77777777" w:rsidR="009E0BE9" w:rsidRPr="003210E4" w:rsidRDefault="009E0BE9">
            <w:pPr>
              <w:rPr>
                <w:rFonts w:cs="Arial"/>
                <w:sz w:val="22"/>
                <w:szCs w:val="22"/>
              </w:rPr>
            </w:pPr>
          </w:p>
        </w:tc>
      </w:tr>
      <w:tr w:rsidR="002745BC" w:rsidRPr="003210E4" w14:paraId="787468E5" w14:textId="77777777" w:rsidTr="009E0BE9">
        <w:trPr>
          <w:trHeight w:val="1959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8C7B79" w14:textId="77777777" w:rsidR="002745BC" w:rsidRPr="003210E4" w:rsidRDefault="002745BC" w:rsidP="002745BC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lastRenderedPageBreak/>
              <w:t>Hinweise (Weiterführung, Fächerverbindende Aspekt</w:t>
            </w:r>
            <w:r w:rsidR="00A53AB5" w:rsidRPr="003210E4">
              <w:rPr>
                <w:rFonts w:cs="Arial"/>
                <w:sz w:val="22"/>
                <w:szCs w:val="22"/>
              </w:rPr>
              <w:t>e</w:t>
            </w:r>
            <w:r w:rsidRPr="003210E4">
              <w:rPr>
                <w:rFonts w:cs="Arial"/>
                <w:sz w:val="22"/>
                <w:szCs w:val="22"/>
              </w:rPr>
              <w:t>, Projekt, ...)</w:t>
            </w:r>
          </w:p>
          <w:p w14:paraId="0169AC99" w14:textId="77777777" w:rsidR="00133A67" w:rsidRPr="003210E4" w:rsidRDefault="00133A67" w:rsidP="00133A67">
            <w:pPr>
              <w:rPr>
                <w:rFonts w:cs="Arial"/>
                <w:i/>
                <w:sz w:val="22"/>
                <w:szCs w:val="22"/>
              </w:rPr>
            </w:pPr>
            <w:r w:rsidRPr="003210E4">
              <w:rPr>
                <w:rFonts w:cs="Arial"/>
                <w:i/>
                <w:sz w:val="22"/>
                <w:szCs w:val="22"/>
              </w:rPr>
              <w:t>Arbeitsauftrag IV: Vom Selfie zum WIR!</w:t>
            </w:r>
          </w:p>
          <w:p w14:paraId="4E0F22AD" w14:textId="77777777" w:rsidR="00133A67" w:rsidRPr="003210E4" w:rsidRDefault="00133A67" w:rsidP="00133A67">
            <w:pPr>
              <w:rPr>
                <w:rFonts w:cs="Arial"/>
                <w:i/>
                <w:sz w:val="22"/>
                <w:szCs w:val="22"/>
              </w:rPr>
            </w:pPr>
            <w:r w:rsidRPr="003210E4">
              <w:rPr>
                <w:rFonts w:cs="Arial"/>
                <w:i/>
                <w:sz w:val="22"/>
                <w:szCs w:val="22"/>
              </w:rPr>
              <w:t>Abschlussarbeit, Gemeinschaftsarbeit, Förderung der Klassengemeinschaft:</w:t>
            </w:r>
          </w:p>
          <w:p w14:paraId="35B2306C" w14:textId="77777777" w:rsidR="00133A67" w:rsidRPr="003210E4" w:rsidRDefault="00133A67" w:rsidP="00133A67">
            <w:pPr>
              <w:pStyle w:val="Listenabsatz"/>
              <w:numPr>
                <w:ilvl w:val="0"/>
                <w:numId w:val="7"/>
              </w:numPr>
              <w:spacing w:after="200" w:line="276" w:lineRule="auto"/>
              <w:rPr>
                <w:rFonts w:cs="Arial"/>
                <w:i/>
                <w:sz w:val="22"/>
                <w:szCs w:val="22"/>
              </w:rPr>
            </w:pPr>
            <w:r w:rsidRPr="003210E4">
              <w:rPr>
                <w:rFonts w:cs="Arial"/>
                <w:i/>
                <w:sz w:val="22"/>
                <w:szCs w:val="22"/>
              </w:rPr>
              <w:t>Nach Systemischem Ansatz:</w:t>
            </w:r>
          </w:p>
          <w:p w14:paraId="0FF881EB" w14:textId="77777777" w:rsidR="00133A67" w:rsidRPr="003210E4" w:rsidRDefault="00133A67" w:rsidP="00133A67">
            <w:pPr>
              <w:pStyle w:val="Listenabsatz"/>
              <w:numPr>
                <w:ilvl w:val="1"/>
                <w:numId w:val="7"/>
              </w:numPr>
              <w:spacing w:after="200" w:line="276" w:lineRule="auto"/>
              <w:rPr>
                <w:rFonts w:cs="Arial"/>
                <w:i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Bildcollage mit allen </w:t>
            </w:r>
            <w:proofErr w:type="spellStart"/>
            <w:r w:rsidRPr="003210E4">
              <w:rPr>
                <w:rFonts w:cs="Arial"/>
                <w:sz w:val="22"/>
                <w:szCs w:val="22"/>
              </w:rPr>
              <w:t>Klassenselfies</w:t>
            </w:r>
            <w:proofErr w:type="spellEnd"/>
            <w:r w:rsidRPr="003210E4">
              <w:rPr>
                <w:rFonts w:cs="Arial"/>
                <w:sz w:val="22"/>
                <w:szCs w:val="22"/>
              </w:rPr>
              <w:t xml:space="preserve"> herstellen</w:t>
            </w:r>
          </w:p>
          <w:p w14:paraId="4B9CD050" w14:textId="77777777" w:rsidR="00133A67" w:rsidRPr="003210E4" w:rsidRDefault="00133A67" w:rsidP="00133A67">
            <w:pPr>
              <w:pStyle w:val="Listenabsatz"/>
              <w:numPr>
                <w:ilvl w:val="2"/>
                <w:numId w:val="7"/>
              </w:numPr>
              <w:spacing w:after="200" w:line="276" w:lineRule="auto"/>
              <w:rPr>
                <w:rFonts w:cs="Arial"/>
                <w:i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Jeder legt sein Bild dorthin, wo es für ihn passt </w:t>
            </w:r>
          </w:p>
          <w:p w14:paraId="59F072E4" w14:textId="77777777" w:rsidR="009E0BE9" w:rsidRPr="003210E4" w:rsidRDefault="00133A67" w:rsidP="00925CCE">
            <w:pPr>
              <w:pStyle w:val="Listenabsatz"/>
              <w:numPr>
                <w:ilvl w:val="2"/>
                <w:numId w:val="7"/>
              </w:numPr>
              <w:spacing w:after="200" w:line="276" w:lineRule="auto"/>
              <w:rPr>
                <w:rFonts w:cs="Arial"/>
                <w:i/>
                <w:sz w:val="22"/>
                <w:szCs w:val="22"/>
              </w:rPr>
            </w:pPr>
            <w:r w:rsidRPr="003210E4">
              <w:rPr>
                <w:rFonts w:cs="Arial"/>
                <w:i/>
                <w:sz w:val="22"/>
                <w:szCs w:val="22"/>
              </w:rPr>
              <w:t>Kann ein Prozess sein, aber jeder sollten den Platz haben, der sich gut für ihn/ sie anfühlt &gt; mein Platz in der Klasse!</w:t>
            </w:r>
          </w:p>
        </w:tc>
      </w:tr>
      <w:tr w:rsidR="00910E3A" w:rsidRPr="003210E4" w14:paraId="1C5AD6A2" w14:textId="77777777" w:rsidTr="009E0BE9">
        <w:trPr>
          <w:trHeight w:val="372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4E911C1" w14:textId="77777777" w:rsidR="00910E3A" w:rsidRPr="003210E4" w:rsidRDefault="00910E3A" w:rsidP="002745BC">
            <w:pPr>
              <w:rPr>
                <w:rFonts w:cs="Arial"/>
                <w:sz w:val="22"/>
                <w:szCs w:val="22"/>
              </w:rPr>
            </w:pPr>
          </w:p>
        </w:tc>
      </w:tr>
      <w:tr w:rsidR="0000554D" w:rsidRPr="003210E4" w14:paraId="1EC81B79" w14:textId="77777777" w:rsidTr="00E412CA">
        <w:trPr>
          <w:trHeight w:val="1125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E8BD32" w14:textId="454A2B8F" w:rsidR="006D3ABE" w:rsidRDefault="006D3ABE" w:rsidP="006D3ABE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Prozessbezogene Kompetenzen</w:t>
            </w:r>
            <w:r w:rsidR="00DC6AD7" w:rsidRPr="003210E4">
              <w:rPr>
                <w:rFonts w:cs="Arial"/>
                <w:sz w:val="22"/>
                <w:szCs w:val="22"/>
              </w:rPr>
              <w:t xml:space="preserve"> </w:t>
            </w:r>
            <w:r w:rsidRPr="003210E4">
              <w:rPr>
                <w:rFonts w:cs="Arial"/>
                <w:sz w:val="22"/>
                <w:szCs w:val="22"/>
              </w:rPr>
              <w:t>(Schwerpunkte)</w:t>
            </w:r>
          </w:p>
          <w:p w14:paraId="75E4B44E" w14:textId="77777777" w:rsidR="003210E4" w:rsidRPr="003210E4" w:rsidRDefault="003210E4" w:rsidP="006D3ABE">
            <w:pPr>
              <w:rPr>
                <w:rFonts w:cs="Arial"/>
                <w:sz w:val="22"/>
                <w:szCs w:val="22"/>
              </w:rPr>
            </w:pPr>
          </w:p>
          <w:p w14:paraId="72AF17C7" w14:textId="1AFFB191" w:rsidR="009E0BE9" w:rsidRPr="003210E4" w:rsidRDefault="003210E4" w:rsidP="0000554D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 xml:space="preserve">2.1 </w:t>
            </w:r>
            <w:r w:rsidR="00133A67" w:rsidRPr="003210E4">
              <w:rPr>
                <w:rFonts w:cs="Arial"/>
                <w:sz w:val="22"/>
                <w:szCs w:val="22"/>
              </w:rPr>
              <w:t>Rezeption</w:t>
            </w:r>
          </w:p>
          <w:p w14:paraId="18FB541F" w14:textId="77777777" w:rsidR="003210E4" w:rsidRPr="003210E4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1. sich zunehmend offen und kritisch mit eigenen Wahrnehmungen und Deutungen auseinandersetzen</w:t>
            </w:r>
          </w:p>
          <w:p w14:paraId="7CD6F589" w14:textId="77777777" w:rsidR="003210E4" w:rsidRPr="003210E4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2. Strategien entwickeln, um ihre Wahrnehmungen zu schärfen, ihre Imagination zu vertiefen</w:t>
            </w:r>
          </w:p>
          <w:p w14:paraId="5D968586" w14:textId="77777777" w:rsidR="003210E4" w:rsidRPr="003210E4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und ihre Empfindungen differenziert zu äußern</w:t>
            </w:r>
          </w:p>
          <w:p w14:paraId="728D5026" w14:textId="77777777" w:rsidR="003210E4" w:rsidRPr="003210E4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3. sich sachgerecht und wertschätzend mit einem grundlegenden, angemessenen fachsprachlichen</w:t>
            </w:r>
          </w:p>
          <w:p w14:paraId="3248C647" w14:textId="77777777" w:rsidR="003210E4" w:rsidRPr="003210E4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Repertoire zu fremden und eigenen Bildern artikulieren</w:t>
            </w:r>
          </w:p>
          <w:p w14:paraId="2CEB7107" w14:textId="77777777" w:rsidR="003210E4" w:rsidRPr="003210E4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4. Bilder in historischen Zusammenhängen, in Bezug zu gesellschaftlichen Strukturen und in</w:t>
            </w:r>
          </w:p>
          <w:p w14:paraId="5F5BEE36" w14:textId="77777777" w:rsidR="003210E4" w:rsidRPr="003210E4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Auseinandersetzung mit anderen Kulturen wahrnehmen, diese einordnen und sie angemessen</w:t>
            </w:r>
          </w:p>
          <w:p w14:paraId="64CE7132" w14:textId="77777777" w:rsidR="003210E4" w:rsidRPr="003210E4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beurteilen</w:t>
            </w:r>
          </w:p>
          <w:p w14:paraId="5E4BD1DA" w14:textId="77777777" w:rsidR="003210E4" w:rsidRPr="003210E4" w:rsidRDefault="003210E4" w:rsidP="0000554D">
            <w:pPr>
              <w:rPr>
                <w:rFonts w:cs="Arial"/>
                <w:sz w:val="22"/>
                <w:szCs w:val="22"/>
              </w:rPr>
            </w:pPr>
          </w:p>
          <w:p w14:paraId="42302DB8" w14:textId="51C30E7C" w:rsidR="00133A67" w:rsidRPr="003210E4" w:rsidRDefault="003210E4" w:rsidP="0000554D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2.3 Produktion</w:t>
            </w:r>
          </w:p>
          <w:p w14:paraId="785A30B6" w14:textId="77777777" w:rsidR="003210E4" w:rsidRPr="003210E4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1. sich ein grundlegendes Spektrum künstlerischer Techniken, Verfahren und Strategien aneignen</w:t>
            </w:r>
          </w:p>
          <w:p w14:paraId="370BB2E0" w14:textId="77777777" w:rsidR="003210E4" w:rsidRPr="003210E4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und dabei Erfahrungen mit verschiedenen Materialien, Medien und Methoden machen</w:t>
            </w:r>
          </w:p>
          <w:p w14:paraId="56D9FF7C" w14:textId="77777777" w:rsidR="003210E4" w:rsidRPr="003210E4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lastRenderedPageBreak/>
              <w:t>2. gestaltende Handlungsmöglichkeiten und Aktionsformen nutzen und erproben</w:t>
            </w:r>
          </w:p>
          <w:p w14:paraId="042B1629" w14:textId="77777777" w:rsidR="003210E4" w:rsidRPr="003210E4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3. fokussiert und konzentriert bildnerisch arbeiten</w:t>
            </w:r>
          </w:p>
          <w:p w14:paraId="430F8410" w14:textId="77777777" w:rsidR="003210E4" w:rsidRPr="003210E4" w:rsidRDefault="003210E4" w:rsidP="0000554D">
            <w:pPr>
              <w:rPr>
                <w:rFonts w:cs="Arial"/>
                <w:sz w:val="22"/>
                <w:szCs w:val="22"/>
              </w:rPr>
            </w:pPr>
          </w:p>
          <w:p w14:paraId="4D56D292" w14:textId="77777777" w:rsidR="00133A67" w:rsidRPr="003210E4" w:rsidRDefault="00133A67" w:rsidP="0000554D">
            <w:pPr>
              <w:rPr>
                <w:rFonts w:cs="Arial"/>
                <w:sz w:val="22"/>
                <w:szCs w:val="22"/>
              </w:rPr>
            </w:pPr>
          </w:p>
          <w:p w14:paraId="16D90601" w14:textId="77777777" w:rsidR="00133A67" w:rsidRPr="003210E4" w:rsidRDefault="00133A67" w:rsidP="0000554D">
            <w:pPr>
              <w:rPr>
                <w:rFonts w:cs="Arial"/>
                <w:sz w:val="22"/>
                <w:szCs w:val="22"/>
              </w:rPr>
            </w:pPr>
          </w:p>
        </w:tc>
      </w:tr>
      <w:tr w:rsidR="00E412CA" w:rsidRPr="003210E4" w14:paraId="1725CF0A" w14:textId="77777777" w:rsidTr="00E412CA">
        <w:trPr>
          <w:trHeight w:val="60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DD2B2E4" w14:textId="77777777" w:rsidR="00E412CA" w:rsidRPr="003210E4" w:rsidRDefault="00E412CA" w:rsidP="006D3ABE">
            <w:pPr>
              <w:rPr>
                <w:rFonts w:cs="Arial"/>
                <w:sz w:val="22"/>
                <w:szCs w:val="22"/>
              </w:rPr>
            </w:pPr>
          </w:p>
        </w:tc>
      </w:tr>
      <w:tr w:rsidR="00DC6AD7" w:rsidRPr="003210E4" w14:paraId="13C980C7" w14:textId="77777777" w:rsidTr="00E412CA">
        <w:trPr>
          <w:trHeight w:val="376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0847000" w14:textId="77777777" w:rsidR="00DC6AD7" w:rsidRPr="003210E4" w:rsidRDefault="00DC6AD7" w:rsidP="006D3ABE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Inhaltsbezogene Kompetenzen (Teilkompetenznummer)</w:t>
            </w:r>
          </w:p>
        </w:tc>
      </w:tr>
      <w:tr w:rsidR="00DC6AD7" w:rsidRPr="003210E4" w14:paraId="5CEE3F1A" w14:textId="77777777" w:rsidTr="00E412CA">
        <w:trPr>
          <w:trHeight w:val="2083"/>
        </w:trPr>
        <w:tc>
          <w:tcPr>
            <w:tcW w:w="460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</w:tcPr>
          <w:p w14:paraId="345DFE6D" w14:textId="4D3D08E3" w:rsidR="00133A67" w:rsidRPr="00C3099A" w:rsidRDefault="00B02148" w:rsidP="00DC6AD7">
            <w:pPr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 xml:space="preserve">Bild </w:t>
            </w:r>
            <w:bookmarkStart w:id="6" w:name="_GoBack"/>
            <w:bookmarkEnd w:id="6"/>
            <w:r w:rsidR="003210E4" w:rsidRPr="00C3099A">
              <w:rPr>
                <w:rFonts w:cs="Arial"/>
                <w:sz w:val="22"/>
                <w:szCs w:val="22"/>
              </w:rPr>
              <w:t xml:space="preserve">3.2.1 </w:t>
            </w:r>
          </w:p>
          <w:p w14:paraId="01718985" w14:textId="4DDDE9B1" w:rsidR="003210E4" w:rsidRPr="00C3099A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>(1) Bilder wahrnehmen und unter Verwendung fachsprachlicher Begriffe beschreiben</w:t>
            </w:r>
          </w:p>
          <w:p w14:paraId="6E38D956" w14:textId="4348D12E" w:rsidR="003210E4" w:rsidRPr="00C3099A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>(2) Bilder verbal und nonverbal untersuchen</w:t>
            </w:r>
          </w:p>
          <w:p w14:paraId="56CBAE30" w14:textId="409221D1" w:rsidR="003210E4" w:rsidRPr="00C3099A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>(4) Bilder in Beziehung zur Produktion und im Wechselspiel mit dem eigenen Tun untersuchen</w:t>
            </w:r>
          </w:p>
          <w:p w14:paraId="32F9E0F0" w14:textId="17D3E1F4" w:rsidR="003210E4" w:rsidRPr="00C3099A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>und dabei die enge Verbindung von Erleben und Schaffen erfahren</w:t>
            </w:r>
          </w:p>
          <w:p w14:paraId="7D26BD2C" w14:textId="4F654D45" w:rsidR="003210E4" w:rsidRPr="00C3099A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>(5) Bezüge zu stilistischen,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r w:rsidRPr="00C3099A">
              <w:rPr>
                <w:rFonts w:cs="Arial"/>
                <w:sz w:val="22"/>
                <w:szCs w:val="22"/>
              </w:rPr>
              <w:t>kulturellen,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r w:rsidRPr="00C3099A">
              <w:rPr>
                <w:rFonts w:cs="Arial"/>
                <w:sz w:val="22"/>
                <w:szCs w:val="22"/>
              </w:rPr>
              <w:t>historischen, biografischen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r w:rsidRPr="00C3099A">
              <w:rPr>
                <w:rFonts w:cs="Arial"/>
                <w:sz w:val="22"/>
                <w:szCs w:val="22"/>
              </w:rPr>
              <w:t>und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="00C3099A" w:rsidRPr="00C3099A">
              <w:rPr>
                <w:rFonts w:cs="Arial"/>
                <w:sz w:val="22"/>
                <w:szCs w:val="22"/>
              </w:rPr>
              <w:t>b</w:t>
            </w:r>
            <w:r w:rsidRPr="00C3099A">
              <w:rPr>
                <w:rFonts w:cs="Arial"/>
                <w:sz w:val="22"/>
                <w:szCs w:val="22"/>
              </w:rPr>
              <w:t>etrachterbezogenen</w:t>
            </w:r>
            <w:proofErr w:type="spellEnd"/>
          </w:p>
          <w:p w14:paraId="5837D830" w14:textId="31CB2551" w:rsidR="003210E4" w:rsidRPr="00C3099A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>Bedingungen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r w:rsidRPr="00C3099A">
              <w:rPr>
                <w:rFonts w:cs="Arial"/>
                <w:sz w:val="22"/>
                <w:szCs w:val="22"/>
              </w:rPr>
              <w:t>erkennen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r w:rsidRPr="00C3099A">
              <w:rPr>
                <w:rFonts w:cs="Arial"/>
                <w:sz w:val="22"/>
                <w:szCs w:val="22"/>
              </w:rPr>
              <w:t>und benennen</w:t>
            </w:r>
          </w:p>
          <w:p w14:paraId="499B9515" w14:textId="40E569CE" w:rsidR="003210E4" w:rsidRPr="00C3099A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>(6) Erlebnisse und Erfahrungen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r w:rsidRPr="00C3099A">
              <w:rPr>
                <w:rFonts w:cs="Arial"/>
                <w:sz w:val="22"/>
                <w:szCs w:val="22"/>
              </w:rPr>
              <w:t>mit Bildern anderen mitteilen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r w:rsidRPr="00C3099A">
              <w:rPr>
                <w:rFonts w:cs="Arial"/>
                <w:sz w:val="22"/>
                <w:szCs w:val="22"/>
              </w:rPr>
              <w:t>und in unterschiedlicher Form</w:t>
            </w:r>
          </w:p>
          <w:p w14:paraId="4DEFFC44" w14:textId="1FA1372C" w:rsidR="009E0BE9" w:rsidRPr="00C3099A" w:rsidRDefault="003210E4" w:rsidP="00C3099A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>darstellen (mündlich, schriftlich,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r w:rsidRPr="00C3099A">
              <w:rPr>
                <w:rFonts w:cs="Arial"/>
                <w:sz w:val="22"/>
                <w:szCs w:val="22"/>
              </w:rPr>
              <w:t>gestalterisch oder performativ)</w:t>
            </w:r>
          </w:p>
        </w:tc>
        <w:tc>
          <w:tcPr>
            <w:tcW w:w="5954" w:type="dxa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0AAD8C95" w14:textId="24694891" w:rsidR="00DC6AD7" w:rsidRPr="00C3099A" w:rsidRDefault="00B02148" w:rsidP="00DC6AD7">
            <w:pPr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>Grafik</w:t>
            </w:r>
            <w:r w:rsidRPr="00C3099A">
              <w:rPr>
                <w:rFonts w:cs="Arial"/>
                <w:sz w:val="22"/>
                <w:szCs w:val="22"/>
              </w:rPr>
              <w:t xml:space="preserve"> </w:t>
            </w:r>
            <w:r w:rsidR="003210E4" w:rsidRPr="00C3099A">
              <w:rPr>
                <w:rFonts w:cs="Arial"/>
                <w:sz w:val="22"/>
                <w:szCs w:val="22"/>
              </w:rPr>
              <w:t xml:space="preserve">3.2.2.1 </w:t>
            </w:r>
          </w:p>
          <w:p w14:paraId="6043B761" w14:textId="057A03E8" w:rsidR="003210E4" w:rsidRPr="00C3099A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>(1) Ausdrucksqualitäten grafischer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r w:rsidRPr="00C3099A">
              <w:rPr>
                <w:rFonts w:cs="Arial"/>
                <w:sz w:val="22"/>
                <w:szCs w:val="22"/>
              </w:rPr>
              <w:t>Mittel, Materialien und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r w:rsidRPr="00C3099A">
              <w:rPr>
                <w:rFonts w:cs="Arial"/>
                <w:sz w:val="22"/>
                <w:szCs w:val="22"/>
              </w:rPr>
              <w:t>Bildträger untersuchen und für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r w:rsidRPr="00C3099A">
              <w:rPr>
                <w:rFonts w:cs="Arial"/>
                <w:sz w:val="22"/>
                <w:szCs w:val="22"/>
              </w:rPr>
              <w:t>eigene Ideen nutzen</w:t>
            </w:r>
          </w:p>
          <w:p w14:paraId="00B82A49" w14:textId="77777777" w:rsidR="003210E4" w:rsidRPr="00C3099A" w:rsidRDefault="003210E4" w:rsidP="00DC6AD7">
            <w:pPr>
              <w:rPr>
                <w:rFonts w:cs="Arial"/>
                <w:sz w:val="22"/>
                <w:szCs w:val="22"/>
              </w:rPr>
            </w:pPr>
          </w:p>
          <w:p w14:paraId="1E645B8E" w14:textId="5F52D29B" w:rsidR="00133A67" w:rsidRPr="00C3099A" w:rsidRDefault="00B02148" w:rsidP="00DC6AD7">
            <w:pPr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>Medien</w:t>
            </w:r>
            <w:r w:rsidRPr="00C3099A">
              <w:rPr>
                <w:rFonts w:cs="Arial"/>
                <w:sz w:val="22"/>
                <w:szCs w:val="22"/>
              </w:rPr>
              <w:t xml:space="preserve"> </w:t>
            </w:r>
            <w:r w:rsidR="003210E4" w:rsidRPr="00C3099A">
              <w:rPr>
                <w:rFonts w:cs="Arial"/>
                <w:sz w:val="22"/>
                <w:szCs w:val="22"/>
              </w:rPr>
              <w:t xml:space="preserve">3.2.4.1 </w:t>
            </w:r>
          </w:p>
          <w:p w14:paraId="26758C3B" w14:textId="5D180A8C" w:rsidR="003210E4" w:rsidRPr="00C3099A" w:rsidRDefault="003210E4" w:rsidP="003210E4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C3099A">
              <w:rPr>
                <w:rFonts w:cs="Arial"/>
                <w:sz w:val="22"/>
                <w:szCs w:val="22"/>
              </w:rPr>
              <w:t>(1) Bilder (z. B. Fotografie,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r w:rsidRPr="00C3099A">
              <w:rPr>
                <w:rFonts w:cs="Arial"/>
                <w:sz w:val="22"/>
                <w:szCs w:val="22"/>
              </w:rPr>
              <w:t>Animation,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r w:rsidRPr="00C3099A">
              <w:rPr>
                <w:rFonts w:cs="Arial"/>
                <w:sz w:val="22"/>
                <w:szCs w:val="22"/>
              </w:rPr>
              <w:t>Film) gestalten und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r w:rsidRPr="00C3099A">
              <w:rPr>
                <w:rFonts w:cs="Arial"/>
                <w:sz w:val="22"/>
                <w:szCs w:val="22"/>
              </w:rPr>
              <w:t>für verschiedene analoge und</w:t>
            </w:r>
            <w:r w:rsidR="00C3099A" w:rsidRPr="00C3099A">
              <w:rPr>
                <w:rFonts w:cs="Arial"/>
                <w:sz w:val="22"/>
                <w:szCs w:val="22"/>
              </w:rPr>
              <w:t xml:space="preserve"> </w:t>
            </w:r>
            <w:r w:rsidRPr="00C3099A">
              <w:rPr>
                <w:rFonts w:cs="Arial"/>
                <w:sz w:val="22"/>
                <w:szCs w:val="22"/>
              </w:rPr>
              <w:t>digitale Medien weiterverarbeiten</w:t>
            </w:r>
          </w:p>
          <w:p w14:paraId="22A3E3CD" w14:textId="77777777" w:rsidR="003210E4" w:rsidRPr="00C3099A" w:rsidRDefault="003210E4" w:rsidP="00DC6AD7">
            <w:pPr>
              <w:rPr>
                <w:rFonts w:cs="Arial"/>
                <w:sz w:val="22"/>
                <w:szCs w:val="22"/>
              </w:rPr>
            </w:pPr>
          </w:p>
          <w:p w14:paraId="0B19195A" w14:textId="77777777" w:rsidR="00133A67" w:rsidRPr="00C3099A" w:rsidRDefault="00133A67" w:rsidP="00DC6AD7">
            <w:pPr>
              <w:rPr>
                <w:rFonts w:cs="Arial"/>
                <w:sz w:val="22"/>
                <w:szCs w:val="22"/>
              </w:rPr>
            </w:pPr>
          </w:p>
        </w:tc>
      </w:tr>
      <w:tr w:rsidR="00E412CA" w:rsidRPr="003210E4" w14:paraId="54FD9509" w14:textId="77777777" w:rsidTr="00E412CA">
        <w:trPr>
          <w:trHeight w:val="60"/>
        </w:trPr>
        <w:tc>
          <w:tcPr>
            <w:tcW w:w="4606" w:type="dxa"/>
            <w:tcBorders>
              <w:top w:val="single" w:sz="8" w:space="0" w:color="auto"/>
              <w:left w:val="nil"/>
              <w:bottom w:val="single" w:sz="8" w:space="0" w:color="auto"/>
              <w:right w:val="dotted" w:sz="4" w:space="0" w:color="auto"/>
            </w:tcBorders>
          </w:tcPr>
          <w:p w14:paraId="3AF7A522" w14:textId="0466E666" w:rsidR="00E412CA" w:rsidRPr="003210E4" w:rsidRDefault="00E412CA" w:rsidP="00DC6AD7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nil"/>
            </w:tcBorders>
          </w:tcPr>
          <w:p w14:paraId="4986D747" w14:textId="77777777" w:rsidR="00E412CA" w:rsidRPr="003210E4" w:rsidRDefault="00E412CA" w:rsidP="00DC6AD7">
            <w:pPr>
              <w:rPr>
                <w:rFonts w:cs="Arial"/>
                <w:sz w:val="22"/>
                <w:szCs w:val="22"/>
              </w:rPr>
            </w:pPr>
          </w:p>
        </w:tc>
      </w:tr>
      <w:tr w:rsidR="006D3ABE" w:rsidRPr="003210E4" w14:paraId="62DEB73E" w14:textId="77777777" w:rsidTr="009E0BE9">
        <w:trPr>
          <w:trHeight w:val="1212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4B56BC" w14:textId="77777777" w:rsidR="006D3ABE" w:rsidRPr="003210E4" w:rsidRDefault="006D3ABE" w:rsidP="006D3ABE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t>Bezüge zu Leitperspektiven</w:t>
            </w:r>
          </w:p>
          <w:p w14:paraId="284B2352" w14:textId="77777777" w:rsidR="006D3ABE" w:rsidRPr="003210E4" w:rsidRDefault="006D3ABE" w:rsidP="006D3ABE">
            <w:pPr>
              <w:rPr>
                <w:rFonts w:cs="Arial"/>
                <w:sz w:val="22"/>
                <w:szCs w:val="22"/>
              </w:rPr>
            </w:pPr>
          </w:p>
          <w:p w14:paraId="6596BD08" w14:textId="7828BB82" w:rsidR="006D3ABE" w:rsidRPr="003210E4" w:rsidRDefault="009E0BE9" w:rsidP="003210E4">
            <w:pPr>
              <w:rPr>
                <w:rFonts w:cs="Arial"/>
                <w:sz w:val="22"/>
                <w:szCs w:val="22"/>
              </w:rPr>
            </w:pPr>
            <w:r w:rsidRPr="003210E4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8"/>
            <w:r w:rsidRPr="003210E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7B1B59">
              <w:rPr>
                <w:rFonts w:cs="Arial"/>
                <w:sz w:val="22"/>
                <w:szCs w:val="22"/>
              </w:rPr>
            </w:r>
            <w:r w:rsidR="007B1B59">
              <w:rPr>
                <w:rFonts w:cs="Arial"/>
                <w:sz w:val="22"/>
                <w:szCs w:val="22"/>
              </w:rPr>
              <w:fldChar w:fldCharType="separate"/>
            </w:r>
            <w:r w:rsidRPr="003210E4">
              <w:rPr>
                <w:rFonts w:cs="Arial"/>
                <w:sz w:val="22"/>
                <w:szCs w:val="22"/>
              </w:rPr>
              <w:fldChar w:fldCharType="end"/>
            </w:r>
            <w:bookmarkEnd w:id="7"/>
            <w:r w:rsidR="00E666DF" w:rsidRPr="003210E4">
              <w:rPr>
                <w:rFonts w:cs="Arial"/>
                <w:sz w:val="22"/>
                <w:szCs w:val="22"/>
              </w:rPr>
              <w:t xml:space="preserve"> </w:t>
            </w:r>
            <w:r w:rsidR="006D3ABE" w:rsidRPr="003210E4">
              <w:rPr>
                <w:rFonts w:cs="Arial"/>
                <w:sz w:val="22"/>
                <w:szCs w:val="22"/>
              </w:rPr>
              <w:t>BNE,</w:t>
            </w:r>
            <w:r w:rsidRPr="003210E4">
              <w:rPr>
                <w:rFonts w:cs="Arial"/>
                <w:sz w:val="22"/>
                <w:szCs w:val="22"/>
              </w:rPr>
              <w:t xml:space="preserve">   </w:t>
            </w:r>
            <w:r w:rsidR="006D3ABE" w:rsidRPr="003210E4">
              <w:rPr>
                <w:rFonts w:cs="Arial"/>
                <w:sz w:val="22"/>
                <w:szCs w:val="22"/>
              </w:rPr>
              <w:t xml:space="preserve"> </w:t>
            </w:r>
            <w:r w:rsidRPr="003210E4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9"/>
            <w:r w:rsidRPr="003210E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7B1B59">
              <w:rPr>
                <w:rFonts w:cs="Arial"/>
                <w:sz w:val="22"/>
                <w:szCs w:val="22"/>
              </w:rPr>
            </w:r>
            <w:r w:rsidR="007B1B59">
              <w:rPr>
                <w:rFonts w:cs="Arial"/>
                <w:sz w:val="22"/>
                <w:szCs w:val="22"/>
              </w:rPr>
              <w:fldChar w:fldCharType="separate"/>
            </w:r>
            <w:r w:rsidRPr="003210E4">
              <w:rPr>
                <w:rFonts w:cs="Arial"/>
                <w:sz w:val="22"/>
                <w:szCs w:val="22"/>
              </w:rPr>
              <w:fldChar w:fldCharType="end"/>
            </w:r>
            <w:bookmarkEnd w:id="8"/>
            <w:r w:rsidR="00E666DF" w:rsidRPr="003210E4">
              <w:rPr>
                <w:rFonts w:cs="Arial"/>
                <w:sz w:val="22"/>
                <w:szCs w:val="22"/>
              </w:rPr>
              <w:t xml:space="preserve"> </w:t>
            </w:r>
            <w:r w:rsidR="006D3ABE" w:rsidRPr="003210E4">
              <w:rPr>
                <w:rFonts w:cs="Arial"/>
                <w:sz w:val="22"/>
                <w:szCs w:val="22"/>
              </w:rPr>
              <w:t>BO,</w:t>
            </w:r>
            <w:r w:rsidRPr="003210E4">
              <w:rPr>
                <w:rFonts w:cs="Arial"/>
                <w:sz w:val="22"/>
                <w:szCs w:val="22"/>
              </w:rPr>
              <w:t xml:space="preserve">   </w:t>
            </w:r>
            <w:r w:rsidR="006D3ABE" w:rsidRPr="003210E4">
              <w:rPr>
                <w:rFonts w:cs="Arial"/>
                <w:sz w:val="22"/>
                <w:szCs w:val="22"/>
              </w:rPr>
              <w:t xml:space="preserve"> </w:t>
            </w:r>
            <w:r w:rsidR="00133A67" w:rsidRPr="003210E4">
              <w:rPr>
                <w:rFonts w:cs="Arial"/>
                <w:sz w:val="22"/>
                <w:szCs w:val="22"/>
              </w:rPr>
              <w:t>X</w:t>
            </w:r>
            <w:r w:rsidR="00E666DF" w:rsidRPr="003210E4">
              <w:rPr>
                <w:rFonts w:cs="Arial"/>
                <w:sz w:val="22"/>
                <w:szCs w:val="22"/>
              </w:rPr>
              <w:t xml:space="preserve"> </w:t>
            </w:r>
            <w:r w:rsidR="006D3ABE" w:rsidRPr="003210E4">
              <w:rPr>
                <w:rFonts w:cs="Arial"/>
                <w:sz w:val="22"/>
                <w:szCs w:val="22"/>
              </w:rPr>
              <w:t xml:space="preserve">BTV, </w:t>
            </w:r>
            <w:r w:rsidRPr="003210E4">
              <w:rPr>
                <w:rFonts w:cs="Arial"/>
                <w:sz w:val="22"/>
                <w:szCs w:val="22"/>
              </w:rPr>
              <w:t xml:space="preserve">   </w:t>
            </w:r>
            <w:r w:rsidR="00133A67" w:rsidRPr="003210E4">
              <w:rPr>
                <w:rFonts w:cs="Arial"/>
                <w:sz w:val="22"/>
                <w:szCs w:val="22"/>
              </w:rPr>
              <w:t>X</w:t>
            </w:r>
            <w:r w:rsidR="00E666DF" w:rsidRPr="003210E4">
              <w:rPr>
                <w:rFonts w:cs="Arial"/>
                <w:sz w:val="22"/>
                <w:szCs w:val="22"/>
              </w:rPr>
              <w:t xml:space="preserve"> </w:t>
            </w:r>
            <w:r w:rsidR="006D3ABE" w:rsidRPr="003210E4">
              <w:rPr>
                <w:rFonts w:cs="Arial"/>
                <w:sz w:val="22"/>
                <w:szCs w:val="22"/>
              </w:rPr>
              <w:t>MB,</w:t>
            </w:r>
            <w:r w:rsidRPr="003210E4">
              <w:rPr>
                <w:rFonts w:cs="Arial"/>
                <w:sz w:val="22"/>
                <w:szCs w:val="22"/>
              </w:rPr>
              <w:t xml:space="preserve">   </w:t>
            </w:r>
            <w:r w:rsidR="006D3ABE" w:rsidRPr="003210E4">
              <w:rPr>
                <w:rFonts w:cs="Arial"/>
                <w:sz w:val="22"/>
                <w:szCs w:val="22"/>
              </w:rPr>
              <w:t xml:space="preserve"> </w:t>
            </w:r>
            <w:r w:rsidRPr="003210E4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12"/>
            <w:r w:rsidRPr="003210E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7B1B59">
              <w:rPr>
                <w:rFonts w:cs="Arial"/>
                <w:sz w:val="22"/>
                <w:szCs w:val="22"/>
              </w:rPr>
            </w:r>
            <w:r w:rsidR="007B1B59">
              <w:rPr>
                <w:rFonts w:cs="Arial"/>
                <w:sz w:val="22"/>
                <w:szCs w:val="22"/>
              </w:rPr>
              <w:fldChar w:fldCharType="separate"/>
            </w:r>
            <w:r w:rsidRPr="003210E4">
              <w:rPr>
                <w:rFonts w:cs="Arial"/>
                <w:sz w:val="22"/>
                <w:szCs w:val="22"/>
              </w:rPr>
              <w:fldChar w:fldCharType="end"/>
            </w:r>
            <w:bookmarkEnd w:id="9"/>
            <w:r w:rsidR="00E666DF" w:rsidRPr="003210E4">
              <w:rPr>
                <w:rFonts w:cs="Arial"/>
                <w:sz w:val="22"/>
                <w:szCs w:val="22"/>
              </w:rPr>
              <w:t xml:space="preserve"> </w:t>
            </w:r>
            <w:r w:rsidR="006D3ABE" w:rsidRPr="003210E4">
              <w:rPr>
                <w:rFonts w:cs="Arial"/>
                <w:sz w:val="22"/>
                <w:szCs w:val="22"/>
              </w:rPr>
              <w:t>VB,</w:t>
            </w:r>
            <w:r w:rsidRPr="003210E4">
              <w:rPr>
                <w:rFonts w:cs="Arial"/>
                <w:sz w:val="22"/>
                <w:szCs w:val="22"/>
              </w:rPr>
              <w:t xml:space="preserve">   </w:t>
            </w:r>
            <w:r w:rsidR="00E666DF" w:rsidRPr="003210E4">
              <w:rPr>
                <w:rFonts w:cs="Arial"/>
                <w:sz w:val="22"/>
                <w:szCs w:val="22"/>
              </w:rPr>
              <w:t xml:space="preserve"> </w:t>
            </w:r>
            <w:r w:rsidR="00133A67" w:rsidRPr="003210E4">
              <w:rPr>
                <w:rFonts w:cs="Arial"/>
                <w:sz w:val="22"/>
                <w:szCs w:val="22"/>
              </w:rPr>
              <w:t>X</w:t>
            </w:r>
            <w:r w:rsidRPr="003210E4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13"/>
            <w:r w:rsidRPr="003210E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7B1B59">
              <w:rPr>
                <w:rFonts w:cs="Arial"/>
                <w:sz w:val="22"/>
                <w:szCs w:val="22"/>
              </w:rPr>
            </w:r>
            <w:r w:rsidR="007B1B59">
              <w:rPr>
                <w:rFonts w:cs="Arial"/>
                <w:sz w:val="22"/>
                <w:szCs w:val="22"/>
              </w:rPr>
              <w:fldChar w:fldCharType="separate"/>
            </w:r>
            <w:r w:rsidRPr="003210E4">
              <w:rPr>
                <w:rFonts w:cs="Arial"/>
                <w:sz w:val="22"/>
                <w:szCs w:val="22"/>
              </w:rPr>
              <w:fldChar w:fldCharType="end"/>
            </w:r>
            <w:bookmarkEnd w:id="10"/>
            <w:r w:rsidR="00E666DF" w:rsidRPr="003210E4">
              <w:rPr>
                <w:rFonts w:cs="Arial"/>
                <w:sz w:val="22"/>
                <w:szCs w:val="22"/>
              </w:rPr>
              <w:t xml:space="preserve"> </w:t>
            </w:r>
            <w:r w:rsidR="006D3ABE" w:rsidRPr="003210E4">
              <w:rPr>
                <w:rFonts w:cs="Arial"/>
                <w:sz w:val="22"/>
                <w:szCs w:val="22"/>
              </w:rPr>
              <w:t>PG</w:t>
            </w:r>
          </w:p>
        </w:tc>
      </w:tr>
    </w:tbl>
    <w:p w14:paraId="1528AF7A" w14:textId="77777777" w:rsidR="0025469A" w:rsidRPr="003210E4" w:rsidRDefault="0025469A">
      <w:pPr>
        <w:pStyle w:val="Textkrper"/>
        <w:rPr>
          <w:rFonts w:cs="Arial"/>
          <w:sz w:val="22"/>
          <w:szCs w:val="22"/>
        </w:rPr>
      </w:pPr>
    </w:p>
    <w:p w14:paraId="3BFEAF0C" w14:textId="348E3501" w:rsidR="00C3099A" w:rsidRDefault="00C3099A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14:paraId="4E943271" w14:textId="77777777" w:rsidR="00C3099A" w:rsidRPr="003210E4" w:rsidRDefault="00C3099A">
      <w:pPr>
        <w:pStyle w:val="Textkrper"/>
        <w:rPr>
          <w:rFonts w:cs="Arial"/>
          <w:sz w:val="22"/>
          <w:szCs w:val="22"/>
        </w:rPr>
      </w:pPr>
    </w:p>
    <w:p w14:paraId="77375C02" w14:textId="77777777" w:rsidR="00BF4309" w:rsidRPr="003210E4" w:rsidRDefault="00BF4309" w:rsidP="00133A67">
      <w:pPr>
        <w:pStyle w:val="Textkrper"/>
        <w:jc w:val="right"/>
        <w:rPr>
          <w:rFonts w:cs="Arial"/>
          <w:sz w:val="22"/>
          <w:szCs w:val="22"/>
        </w:rPr>
      </w:pPr>
    </w:p>
    <w:p w14:paraId="21D1B4F6" w14:textId="77777777" w:rsidR="00BF4309" w:rsidRPr="003210E4" w:rsidRDefault="00BF4309" w:rsidP="00BF4309">
      <w:pPr>
        <w:pStyle w:val="Textkrper"/>
        <w:rPr>
          <w:rFonts w:cs="Arial"/>
          <w:sz w:val="22"/>
          <w:szCs w:val="22"/>
        </w:rPr>
      </w:pPr>
      <w:r w:rsidRPr="003210E4">
        <w:rPr>
          <w:rFonts w:cs="Arial"/>
          <w:sz w:val="22"/>
          <w:szCs w:val="22"/>
        </w:rPr>
        <w:t>Mögliche Arbeitsergebnisse:</w:t>
      </w:r>
    </w:p>
    <w:p w14:paraId="0517FB24" w14:textId="7F15AA76" w:rsidR="00BF4309" w:rsidRPr="003210E4" w:rsidRDefault="00912DC0" w:rsidP="00BF4309">
      <w:pPr>
        <w:pStyle w:val="Textkrper"/>
        <w:rPr>
          <w:rFonts w:cs="Arial"/>
          <w:sz w:val="22"/>
          <w:szCs w:val="22"/>
        </w:rPr>
      </w:pPr>
      <w:r w:rsidRPr="003210E4"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D396F73" wp14:editId="0C59FB75">
                <wp:simplePos x="0" y="0"/>
                <wp:positionH relativeFrom="column">
                  <wp:posOffset>3810</wp:posOffset>
                </wp:positionH>
                <wp:positionV relativeFrom="paragraph">
                  <wp:posOffset>146050</wp:posOffset>
                </wp:positionV>
                <wp:extent cx="6744335" cy="4621530"/>
                <wp:effectExtent l="0" t="0" r="12065" b="1270"/>
                <wp:wrapSquare wrapText="bothSides"/>
                <wp:docPr id="6" name="Gruppierung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4335" cy="4621530"/>
                          <a:chOff x="0" y="0"/>
                          <a:chExt cx="6744335" cy="4621530"/>
                        </a:xfrm>
                      </wpg:grpSpPr>
                      <pic:pic xmlns:pic="http://schemas.openxmlformats.org/drawingml/2006/picture">
                        <pic:nvPicPr>
                          <pic:cNvPr id="2" name="Bild 2" descr="MAC-SSD:Users:paulvelthaus:Desktop:BPL 2016 - Lehrgang Rotenfels 2016_01:Fotos:BPL 2016 - Erlasslehrgang Rotenfels_2016_01_Teilnehmerergebnisse praktisch-1099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905" cy="462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 5" descr="MAC-SSD:Users:paulvelthaus:Desktop:BPL 2016 - Lehrgang Rotenfels 2016_01:Fotos:BPL 2016 - Erlasslehrgang Rotenfels_2016_01_Teilnehmerergebnisse praktisch-1104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6780" y="5080"/>
                            <a:ext cx="3297555" cy="423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A9430" id="Gruppierung 6" o:spid="_x0000_s1026" style="position:absolute;margin-left:.3pt;margin-top:11.5pt;width:531.05pt;height:363.9pt;z-index:251657216" coordsize="67443,46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" o:spid="_x0000_s1027" type="#_x0000_t75" alt="MAC-SSD:Users:paulvelthaus:Desktop:BPL 2016 - Lehrgang Rotenfels 2016_01:Fotos:BPL 2016 - Erlasslehrgang Rotenfels_2016_01_Teilnehmerergebnisse praktisch-1099.jpg" style="position:absolute;width:33039;height:46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3ED6/AAAA2gAAAA8AAABkcnMvZG93bnJldi54bWxEj82KAjEQhO+C7xBa8KaZ8SAyGkVGBPW2&#10;ug/QTHp+cNIJSRxn334jLOyxqKqvqN1hNL0YyIfOsoJ8mYEgrqzuuFHw/TgvNiBCRNbYWyYFPxTg&#10;sJ9Odlho++YvGu6xEQnCoUAFbYyukDJULRkMS+uIk1dbbzAm6RupPb4T3PRylWVrabDjtNCio7Kl&#10;6nl/GQWXOmR4agZ383Sty1d5zV3ulJrPxuMWRKQx/of/2hetYAWfK+kGyP0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9xA+vwAAANoAAAAPAAAAAAAAAAAAAAAAAJ8CAABk&#10;cnMvZG93bnJldi54bWxQSwUGAAAAAAQABAD3AAAAiwMAAAAA&#10;">
                  <v:imagedata r:id="rId9" o:title="BPL 2016 - Erlasslehrgang Rotenfels_2016_01_Teilnehmerergebnisse praktisch-1099"/>
                  <v:path arrowok="t"/>
                </v:shape>
                <v:shape id="Bild 5" o:spid="_x0000_s1028" type="#_x0000_t75" alt="MAC-SSD:Users:paulvelthaus:Desktop:BPL 2016 - Lehrgang Rotenfels 2016_01:Fotos:BPL 2016 - Erlasslehrgang Rotenfels_2016_01_Teilnehmerergebnisse praktisch-1104.jpg" style="position:absolute;left:34467;top:50;width:32976;height:4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kmXPAAAAA2gAAAA8AAABkcnMvZG93bnJldi54bWxEj0FrAjEUhO+C/yE8oTfNWqnI1ihFWFgv&#10;Ba16fmxeN6Gbl7BJ1+2/b4RCj8PMfMNs96PrxEB9tJ4VLBcFCOLGa8utgstHNd+AiAlZY+eZFPxQ&#10;hP1uOtliqf2dTzScUysyhGOJCkxKoZQyNoYcxoUPxNn79L3DlGXfSt3jPcNdJ5+LYi0dWs4LBgMd&#10;DDVf52+nIHhahfV7bXVT3ezl6o9DNEGpp9n49goi0Zj+w3/tWit4gceVfAPk7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uSZc8AAAADaAAAADwAAAAAAAAAAAAAAAACfAgAA&#10;ZHJzL2Rvd25yZXYueG1sUEsFBgAAAAAEAAQA9wAAAIwDAAAAAA==&#10;">
                  <v:imagedata r:id="rId10" o:title="BPL 2016 - Erlasslehrgang Rotenfels_2016_01_Teilnehmerergebnisse praktisch-1104"/>
                  <v:path arrowok="t"/>
                </v:shape>
                <w10:wrap type="square"/>
              </v:group>
            </w:pict>
          </mc:Fallback>
        </mc:AlternateContent>
      </w:r>
    </w:p>
    <w:p w14:paraId="040A4948" w14:textId="7FB83D90" w:rsidR="00BF4309" w:rsidRPr="003210E4" w:rsidRDefault="00BF4309" w:rsidP="00BF4309">
      <w:pPr>
        <w:pStyle w:val="Textkrper"/>
        <w:rPr>
          <w:rFonts w:cs="Arial"/>
          <w:sz w:val="22"/>
          <w:szCs w:val="22"/>
        </w:rPr>
      </w:pPr>
    </w:p>
    <w:p w14:paraId="19AA0149" w14:textId="011A5796" w:rsidR="00BF4309" w:rsidRPr="003210E4" w:rsidRDefault="000A7D61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Bildquelle: ZP Sek1 BK</w:t>
      </w:r>
    </w:p>
    <w:p w14:paraId="59207E50" w14:textId="6BA33BEB" w:rsidR="00BF4309" w:rsidRPr="003210E4" w:rsidRDefault="00912DC0" w:rsidP="00BF4309">
      <w:pPr>
        <w:pStyle w:val="Textkrper"/>
        <w:rPr>
          <w:rFonts w:cs="Arial"/>
          <w:sz w:val="22"/>
          <w:szCs w:val="22"/>
        </w:rPr>
      </w:pPr>
      <w:r w:rsidRPr="003210E4">
        <w:rPr>
          <w:rFonts w:cs="Arial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29B0F4" wp14:editId="6497BE93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5578475" cy="9286240"/>
                <wp:effectExtent l="0" t="0" r="9525" b="10160"/>
                <wp:wrapTopAndBottom/>
                <wp:docPr id="7" name="Gruppierung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8475" cy="9286240"/>
                          <a:chOff x="0" y="0"/>
                          <a:chExt cx="5578475" cy="9286240"/>
                        </a:xfrm>
                      </wpg:grpSpPr>
                      <pic:pic xmlns:pic="http://schemas.openxmlformats.org/drawingml/2006/picture">
                        <pic:nvPicPr>
                          <pic:cNvPr id="3" name="Bild 3" descr="MAC-SSD:Users:paulvelthaus:Desktop:BPL 2016 - Lehrgang Rotenfels 2016_01:Fotos:BPL 2016 - Erlasslehrgang Rotenfels_2016_01_Teilnehmerergebnisse praktisch-110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205" cy="512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Bild 4" descr="MAC-SSD:Users:paulvelthaus:Desktop:BPL 2016 - Lehrgang Rotenfels 2016_01:Fotos:BPL 2016 - Erlasslehrgang Rotenfels_2016_01_Teilnehmerergebnisse praktisch-110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6850"/>
                            <a:ext cx="5578475" cy="400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B5F314" id="Gruppierung 7" o:spid="_x0000_s1026" style="position:absolute;margin-left:.3pt;margin-top:11.95pt;width:439.25pt;height:731.2pt;z-index:251660288" coordsize="55784,92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">
                <v:shape id="Bild 3" o:spid="_x0000_s1027" type="#_x0000_t75" alt="MAC-SSD:Users:paulvelthaus:Desktop:BPL 2016 - Lehrgang Rotenfels 2016_01:Fotos:BPL 2016 - Erlasslehrgang Rotenfels_2016_01_Teilnehmerergebnisse praktisch-1106.jpg" style="position:absolute;width:55772;height:5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4UtnDAAAA2gAAAA8AAABkcnMvZG93bnJldi54bWxEj0FrwkAUhO8F/8PyBG/NRhtqia6igiB4&#10;sKa5eHtkn0na7NuQ3Wry712h0OMwM98wy3VvGnGjztWWFUyjGARxYXXNpYL8a//6AcJ5ZI2NZVIw&#10;kIP1avSyxFTbO5/plvlSBAi7FBVU3replK6oyKCLbEscvKvtDPogu1LqDu8Bbho5i+N3abDmsFBh&#10;S7uKip/s1yjQ3/llPuR03FIik+PnqdyfLhulJuN+swDhqff/4b/2QSt4g+eVc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hS2cMAAADaAAAADwAAAAAAAAAAAAAAAACf&#10;AgAAZHJzL2Rvd25yZXYueG1sUEsFBgAAAAAEAAQA9wAAAI8DAAAAAA==&#10;">
                  <v:imagedata r:id="rId13" o:title="BPL 2016 - Erlasslehrgang Rotenfels_2016_01_Teilnehmerergebnisse praktisch-1106"/>
                  <v:path arrowok="t"/>
                </v:shape>
                <v:shape id="Bild 4" o:spid="_x0000_s1028" type="#_x0000_t75" alt="MAC-SSD:Users:paulvelthaus:Desktop:BPL 2016 - Lehrgang Rotenfels 2016_01:Fotos:BPL 2016 - Erlasslehrgang Rotenfels_2016_01_Teilnehmerergebnisse praktisch-1102.jpg" style="position:absolute;top:52768;width:55784;height:40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EybDAAAA2gAAAA8AAABkcnMvZG93bnJldi54bWxEj09rwkAUxO8Fv8PyBC9FN9pSY+oqain1&#10;apqLt0f2NQlm34bsmj/fvlsoeBxm5jfMdj+YWnTUusqyguUiAkGcW11xoSD7/pzHIJxH1lhbJgUj&#10;OdjvJk9bTLTt+UJd6gsRIOwSVFB63yRSurwkg25hG+Lg/djWoA+yLaRusQ9wU8tVFL1JgxWHhRIb&#10;OpWU39K7UXCM1zcnI7m5X9KP5/N1fMm66kup2XQ4vIPwNPhH+L991gpe4e9KuAF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DATJsMAAADaAAAADwAAAAAAAAAAAAAAAACf&#10;AgAAZHJzL2Rvd25yZXYueG1sUEsFBgAAAAAEAAQA9wAAAI8DAAAAAA==&#10;">
                  <v:imagedata r:id="rId14" o:title="BPL 2016 - Erlasslehrgang Rotenfels_2016_01_Teilnehmerergebnisse praktisch-1102"/>
                  <v:path arrowok="t"/>
                </v:shape>
                <w10:wrap type="topAndBottom"/>
              </v:group>
            </w:pict>
          </mc:Fallback>
        </mc:AlternateContent>
      </w:r>
    </w:p>
    <w:sectPr w:rsidR="00BF4309" w:rsidRPr="003210E4" w:rsidSect="009E0BE9">
      <w:headerReference w:type="default" r:id="rId15"/>
      <w:pgSz w:w="11906" w:h="16838" w:code="9"/>
      <w:pgMar w:top="720" w:right="720" w:bottom="510" w:left="794" w:header="680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92A18D" w14:textId="77777777" w:rsidR="007B1B59" w:rsidRDefault="007B1B59">
      <w:r>
        <w:separator/>
      </w:r>
    </w:p>
  </w:endnote>
  <w:endnote w:type="continuationSeparator" w:id="0">
    <w:p w14:paraId="4A9CFF60" w14:textId="77777777" w:rsidR="007B1B59" w:rsidRDefault="007B1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66FF6B" w14:textId="77777777" w:rsidR="007B1B59" w:rsidRDefault="007B1B59">
      <w:r>
        <w:separator/>
      </w:r>
    </w:p>
  </w:footnote>
  <w:footnote w:type="continuationSeparator" w:id="0">
    <w:p w14:paraId="17DA82B7" w14:textId="77777777" w:rsidR="007B1B59" w:rsidRDefault="007B1B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E3B6CD" w14:textId="77777777" w:rsidR="00BF4309" w:rsidRPr="00EC4B73" w:rsidRDefault="00BF4309" w:rsidP="0000554D">
    <w:pPr>
      <w:pStyle w:val="berschrift1"/>
      <w:rPr>
        <w:sz w:val="28"/>
      </w:rPr>
    </w:pPr>
    <w:r w:rsidRPr="00EC4B73">
      <w:rPr>
        <w:noProof/>
        <w:sz w:val="28"/>
      </w:rPr>
      <w:drawing>
        <wp:anchor distT="0" distB="0" distL="114300" distR="114300" simplePos="0" relativeHeight="251658240" behindDoc="0" locked="0" layoutInCell="1" allowOverlap="1" wp14:anchorId="7908884E" wp14:editId="57621F48">
          <wp:simplePos x="0" y="0"/>
          <wp:positionH relativeFrom="column">
            <wp:posOffset>6204585</wp:posOffset>
          </wp:positionH>
          <wp:positionV relativeFrom="paragraph">
            <wp:posOffset>-147320</wp:posOffset>
          </wp:positionV>
          <wp:extent cx="457835" cy="457835"/>
          <wp:effectExtent l="0" t="0" r="0" b="0"/>
          <wp:wrapNone/>
          <wp:docPr id="1" name="Bild 1" descr="ibK_Strukturgraf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bK_Strukturgrafi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3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4B73">
      <w:rPr>
        <w:sz w:val="28"/>
      </w:rPr>
      <w:t xml:space="preserve">Bildende Kunst 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EC4B73">
      <w:rPr>
        <w:sz w:val="28"/>
      </w:rPr>
      <w:t>Bildungsplan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4405F"/>
    <w:multiLevelType w:val="hybridMultilevel"/>
    <w:tmpl w:val="AB38FB80"/>
    <w:lvl w:ilvl="0" w:tplc="A8AA1B4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6E7636">
      <w:start w:val="1"/>
      <w:numFmt w:val="bullet"/>
      <w:lvlText w:val="-"/>
      <w:lvlJc w:val="left"/>
      <w:pPr>
        <w:ind w:left="5040" w:hanging="360"/>
      </w:pPr>
      <w:rPr>
        <w:rFonts w:ascii="Calibri" w:eastAsiaTheme="minorHAnsi" w:hAnsi="Calibri" w:cstheme="minorBidi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5392D"/>
    <w:multiLevelType w:val="hybridMultilevel"/>
    <w:tmpl w:val="4E0218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416C1"/>
    <w:multiLevelType w:val="hybridMultilevel"/>
    <w:tmpl w:val="EB2A4F72"/>
    <w:lvl w:ilvl="0" w:tplc="C7BE66B6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i w:val="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9939BC"/>
    <w:multiLevelType w:val="hybridMultilevel"/>
    <w:tmpl w:val="85A0E58C"/>
    <w:lvl w:ilvl="0" w:tplc="635EAC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933341"/>
    <w:multiLevelType w:val="hybridMultilevel"/>
    <w:tmpl w:val="E7461D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1F6A25"/>
    <w:multiLevelType w:val="hybridMultilevel"/>
    <w:tmpl w:val="03C28C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02B35"/>
    <w:multiLevelType w:val="hybridMultilevel"/>
    <w:tmpl w:val="9C700B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CCE"/>
    <w:rsid w:val="0000195F"/>
    <w:rsid w:val="0000554D"/>
    <w:rsid w:val="000A7D61"/>
    <w:rsid w:val="00107CD3"/>
    <w:rsid w:val="00133A67"/>
    <w:rsid w:val="00246652"/>
    <w:rsid w:val="00252442"/>
    <w:rsid w:val="0025469A"/>
    <w:rsid w:val="002745BC"/>
    <w:rsid w:val="002B4798"/>
    <w:rsid w:val="0031412A"/>
    <w:rsid w:val="003210E4"/>
    <w:rsid w:val="003369C5"/>
    <w:rsid w:val="00355594"/>
    <w:rsid w:val="003D727F"/>
    <w:rsid w:val="00452A3E"/>
    <w:rsid w:val="004C011F"/>
    <w:rsid w:val="004C4834"/>
    <w:rsid w:val="00531A52"/>
    <w:rsid w:val="0054304A"/>
    <w:rsid w:val="00640D1C"/>
    <w:rsid w:val="006762BD"/>
    <w:rsid w:val="006A6C5C"/>
    <w:rsid w:val="006D3ABE"/>
    <w:rsid w:val="007B1B59"/>
    <w:rsid w:val="007B731C"/>
    <w:rsid w:val="00844862"/>
    <w:rsid w:val="008965DD"/>
    <w:rsid w:val="008B7997"/>
    <w:rsid w:val="008C2463"/>
    <w:rsid w:val="008E22A1"/>
    <w:rsid w:val="00910E3A"/>
    <w:rsid w:val="00912DC0"/>
    <w:rsid w:val="00925CCE"/>
    <w:rsid w:val="0098118A"/>
    <w:rsid w:val="00997F70"/>
    <w:rsid w:val="009E0BE9"/>
    <w:rsid w:val="00A53AB5"/>
    <w:rsid w:val="00A654DA"/>
    <w:rsid w:val="00AC6FF2"/>
    <w:rsid w:val="00B02148"/>
    <w:rsid w:val="00B60F46"/>
    <w:rsid w:val="00BF4309"/>
    <w:rsid w:val="00C3099A"/>
    <w:rsid w:val="00DC6AD7"/>
    <w:rsid w:val="00E412CA"/>
    <w:rsid w:val="00E666DF"/>
    <w:rsid w:val="00E86FFC"/>
    <w:rsid w:val="00EC4B73"/>
    <w:rsid w:val="00F55644"/>
    <w:rsid w:val="00FA3600"/>
    <w:rsid w:val="00FD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B1CD42"/>
  <w15:docId w15:val="{E498C2B5-E7ED-4E05-95C6-D9C98C891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jc w:val="both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sz w:val="20"/>
    </w:rPr>
  </w:style>
  <w:style w:type="paragraph" w:styleId="Textkrper2">
    <w:name w:val="Body Text 2"/>
    <w:basedOn w:val="Standard"/>
    <w:semiHidden/>
    <w:pPr>
      <w:jc w:val="both"/>
    </w:pPr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Endnotentext">
    <w:name w:val="endnote text"/>
    <w:basedOn w:val="Standard"/>
    <w:semiHidden/>
    <w:rPr>
      <w:sz w:val="20"/>
    </w:rPr>
  </w:style>
  <w:style w:type="character" w:styleId="Endnotenzeichen">
    <w:name w:val="endnote reference"/>
    <w:semiHidden/>
    <w:rPr>
      <w:vertAlign w:val="superscript"/>
    </w:rPr>
  </w:style>
  <w:style w:type="paragraph" w:styleId="Textkrper3">
    <w:name w:val="Body Text 3"/>
    <w:basedOn w:val="Standard"/>
    <w:semiHidden/>
    <w:pPr>
      <w:jc w:val="both"/>
    </w:pPr>
    <w:rPr>
      <w:b/>
      <w:bCs/>
      <w:szCs w:val="24"/>
    </w:rPr>
  </w:style>
  <w:style w:type="paragraph" w:styleId="Listenabsatz">
    <w:name w:val="List Paragraph"/>
    <w:basedOn w:val="Standard"/>
    <w:uiPriority w:val="34"/>
    <w:qFormat/>
    <w:rsid w:val="00107CD3"/>
    <w:pPr>
      <w:ind w:left="720"/>
      <w:contextualSpacing/>
    </w:pPr>
  </w:style>
  <w:style w:type="table" w:styleId="Tabellenraster">
    <w:name w:val="Table Grid"/>
    <w:basedOn w:val="NormaleTabelle"/>
    <w:uiPriority w:val="59"/>
    <w:rsid w:val="00133A6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Dateipfad%20anzeige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Dateipfad anzeigen.dot</Template>
  <TotalTime>0</TotalTime>
  <Pages>5</Pages>
  <Words>806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SCHULKUNST 2004/05</vt:lpstr>
    </vt:vector>
  </TitlesOfParts>
  <Company>Kultusverwaltung Baden-Württemberg</Company>
  <LinksUpToDate>false</LinksUpToDate>
  <CharactersWithSpaces>5875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SCHULKUNST 2004/05</dc:title>
  <dc:creator>Test</dc:creator>
  <cp:lastModifiedBy>Chri Schulz</cp:lastModifiedBy>
  <cp:revision>7</cp:revision>
  <cp:lastPrinted>2016-01-26T16:38:00Z</cp:lastPrinted>
  <dcterms:created xsi:type="dcterms:W3CDTF">2016-10-31T09:06:00Z</dcterms:created>
  <dcterms:modified xsi:type="dcterms:W3CDTF">2017-04-21T09:31:00Z</dcterms:modified>
</cp:coreProperties>
</file>