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A4D" w:rsidRPr="00294B64" w:rsidRDefault="00A80A4D" w:rsidP="00294B64">
      <w:pPr>
        <w:rPr>
          <w:rFonts w:cs="Arial"/>
          <w:b/>
        </w:rPr>
      </w:pPr>
      <w:r w:rsidRPr="00294B64">
        <w:rPr>
          <w:rFonts w:cs="Arial"/>
          <w:b/>
          <w:highlight w:val="lightGray"/>
        </w:rPr>
        <w:t xml:space="preserve">Lernausgangslage (Lektion 0) </w:t>
      </w:r>
      <w:r w:rsidRPr="00294B64">
        <w:rPr>
          <w:rFonts w:cs="Arial"/>
          <w:b/>
          <w:highlight w:val="lightGray"/>
        </w:rPr>
        <w:tab/>
      </w:r>
      <w:r w:rsidRPr="00294B64">
        <w:rPr>
          <w:rFonts w:cs="Arial"/>
          <w:b/>
          <w:highlight w:val="lightGray"/>
        </w:rPr>
        <w:tab/>
        <w:t xml:space="preserve">  </w:t>
      </w:r>
      <w:r w:rsidRPr="00294B64">
        <w:rPr>
          <w:rFonts w:cs="Arial"/>
          <w:b/>
          <w:highlight w:val="lightGray"/>
        </w:rPr>
        <w:tab/>
      </w:r>
      <w:r w:rsidRPr="00294B64">
        <w:rPr>
          <w:rFonts w:cs="Arial"/>
          <w:b/>
          <w:highlight w:val="lightGray"/>
        </w:rPr>
        <w:tab/>
      </w:r>
      <w:r w:rsidRPr="00294B64">
        <w:rPr>
          <w:rFonts w:cs="Arial"/>
          <w:b/>
          <w:highlight w:val="lightGray"/>
        </w:rPr>
        <w:tab/>
      </w:r>
      <w:r w:rsidRPr="00294B64">
        <w:rPr>
          <w:rFonts w:cs="Arial"/>
          <w:b/>
          <w:highlight w:val="lightGray"/>
        </w:rPr>
        <w:tab/>
      </w:r>
      <w:r w:rsidRPr="00294B64">
        <w:rPr>
          <w:rFonts w:cs="Arial"/>
          <w:b/>
          <w:highlight w:val="lightGray"/>
        </w:rPr>
        <w:tab/>
        <w:t xml:space="preserve">       </w:t>
      </w:r>
      <w:r w:rsidRPr="00294B64">
        <w:rPr>
          <w:rFonts w:cs="Arial"/>
          <w:b/>
          <w:sz w:val="20"/>
          <w:szCs w:val="20"/>
          <w:highlight w:val="lightGray"/>
        </w:rPr>
        <w:t>L 1 (Englisch)</w:t>
      </w:r>
    </w:p>
    <w:p w:rsidR="00A80A4D" w:rsidRDefault="00A80A4D"/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196"/>
        <w:gridCol w:w="2551"/>
      </w:tblGrid>
      <w:tr w:rsidR="00A80A4D" w:rsidRPr="00150FA8" w:rsidTr="00150FA8">
        <w:trPr>
          <w:trHeight w:val="580"/>
        </w:trPr>
        <w:tc>
          <w:tcPr>
            <w:tcW w:w="7196" w:type="dxa"/>
            <w:vAlign w:val="center"/>
          </w:tcPr>
          <w:p w:rsidR="00A80A4D" w:rsidRPr="00150FA8" w:rsidRDefault="00A80A4D" w:rsidP="004D2F54">
            <w:pPr>
              <w:rPr>
                <w:rFonts w:ascii="Comic Sans MS" w:eastAsia="MS MinNew Roman" w:hAnsi="Comic Sans MS"/>
                <w:b/>
              </w:rPr>
            </w:pPr>
            <w:r w:rsidRPr="00150FA8">
              <w:rPr>
                <w:rFonts w:ascii="Comic Sans MS" w:eastAsia="MS MinNew Roman" w:hAnsi="Comic Sans MS"/>
                <w:b/>
              </w:rPr>
              <w:t>Name:</w:t>
            </w:r>
          </w:p>
        </w:tc>
        <w:tc>
          <w:tcPr>
            <w:tcW w:w="2551" w:type="dxa"/>
            <w:vAlign w:val="center"/>
          </w:tcPr>
          <w:p w:rsidR="00A80A4D" w:rsidRPr="00150FA8" w:rsidRDefault="00A80A4D" w:rsidP="004D2F54">
            <w:pPr>
              <w:rPr>
                <w:rFonts w:ascii="Comic Sans MS" w:eastAsia="MS MinNew Roman" w:hAnsi="Comic Sans MS"/>
                <w:b/>
              </w:rPr>
            </w:pPr>
            <w:r w:rsidRPr="00150FA8">
              <w:rPr>
                <w:rFonts w:ascii="Comic Sans MS" w:eastAsia="MS MinNew Roman" w:hAnsi="Comic Sans MS"/>
                <w:b/>
              </w:rPr>
              <w:t xml:space="preserve">Klasse: </w:t>
            </w:r>
          </w:p>
        </w:tc>
      </w:tr>
    </w:tbl>
    <w:p w:rsidR="00A80A4D" w:rsidRDefault="00A80A4D" w:rsidP="004D2F54"/>
    <w:p w:rsidR="00A80A4D" w:rsidRDefault="00A80A4D"/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567"/>
        <w:gridCol w:w="7796"/>
        <w:gridCol w:w="850"/>
      </w:tblGrid>
      <w:tr w:rsidR="00A80A4D" w:rsidRPr="00150FA8" w:rsidTr="00150FA8">
        <w:tc>
          <w:tcPr>
            <w:tcW w:w="534" w:type="dxa"/>
          </w:tcPr>
          <w:p w:rsidR="00A80A4D" w:rsidRPr="00150FA8" w:rsidRDefault="00A80A4D">
            <w:pPr>
              <w:rPr>
                <w:rFonts w:eastAsia="MS MinNew Roman"/>
                <w:b/>
                <w:sz w:val="22"/>
                <w:szCs w:val="22"/>
              </w:rPr>
            </w:pPr>
            <w:r w:rsidRPr="00150FA8">
              <w:rPr>
                <w:rFonts w:eastAsia="MS MinNew Roman"/>
                <w:b/>
                <w:sz w:val="22"/>
                <w:szCs w:val="22"/>
              </w:rPr>
              <w:t>AB</w:t>
            </w:r>
          </w:p>
        </w:tc>
        <w:tc>
          <w:tcPr>
            <w:tcW w:w="567" w:type="dxa"/>
            <w:vAlign w:val="center"/>
          </w:tcPr>
          <w:p w:rsidR="00A80A4D" w:rsidRPr="00150FA8" w:rsidRDefault="00A80A4D" w:rsidP="00150FA8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  <w:r w:rsidRPr="00150FA8">
              <w:rPr>
                <w:rFonts w:eastAsia="MS MinNew Roman"/>
                <w:b/>
                <w:sz w:val="22"/>
                <w:szCs w:val="22"/>
              </w:rPr>
              <w:t>K</w:t>
            </w:r>
          </w:p>
        </w:tc>
        <w:tc>
          <w:tcPr>
            <w:tcW w:w="7796" w:type="dxa"/>
          </w:tcPr>
          <w:p w:rsidR="00A80A4D" w:rsidRPr="00150FA8" w:rsidRDefault="00A80A4D">
            <w:pPr>
              <w:rPr>
                <w:rFonts w:eastAsia="MS MinNew Roman"/>
                <w:b/>
                <w:sz w:val="22"/>
                <w:szCs w:val="22"/>
              </w:rPr>
            </w:pPr>
            <w:r w:rsidRPr="00150FA8">
              <w:rPr>
                <w:rFonts w:eastAsia="MS MinNew Roman"/>
                <w:b/>
                <w:sz w:val="22"/>
                <w:szCs w:val="22"/>
              </w:rPr>
              <w:t>Aufgabe</w:t>
            </w:r>
          </w:p>
        </w:tc>
        <w:tc>
          <w:tcPr>
            <w:tcW w:w="850" w:type="dxa"/>
            <w:vAlign w:val="center"/>
          </w:tcPr>
          <w:p w:rsidR="00A80A4D" w:rsidRPr="00150FA8" w:rsidRDefault="00A80A4D" w:rsidP="00150FA8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A80A4D" w:rsidRPr="00150FA8" w:rsidTr="00150FA8">
        <w:trPr>
          <w:cantSplit/>
          <w:trHeight w:val="373"/>
        </w:trPr>
        <w:tc>
          <w:tcPr>
            <w:tcW w:w="534" w:type="dxa"/>
            <w:vMerge w:val="restart"/>
            <w:textDirection w:val="btLr"/>
          </w:tcPr>
          <w:p w:rsidR="00A80A4D" w:rsidRPr="00150FA8" w:rsidRDefault="00A80A4D" w:rsidP="00150FA8">
            <w:pPr>
              <w:ind w:left="113" w:right="113"/>
              <w:jc w:val="center"/>
              <w:rPr>
                <w:rFonts w:eastAsia="MS MinNew Roman"/>
                <w:b/>
              </w:rPr>
            </w:pPr>
            <w:r w:rsidRPr="00150FA8">
              <w:rPr>
                <w:rFonts w:eastAsia="MS MinNew Roman"/>
                <w:b/>
              </w:rPr>
              <w:t>Wortschatz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A80A4D" w:rsidRPr="00150FA8" w:rsidRDefault="00A80A4D" w:rsidP="00150FA8">
            <w:pPr>
              <w:ind w:left="113" w:right="113"/>
              <w:jc w:val="center"/>
              <w:rPr>
                <w:rFonts w:eastAsia="MS MinNew Roman"/>
                <w:b/>
                <w:sz w:val="12"/>
                <w:szCs w:val="12"/>
              </w:rPr>
            </w:pPr>
            <w:r w:rsidRPr="00150FA8">
              <w:rPr>
                <w:rFonts w:eastAsia="MS MinNew Roman"/>
                <w:i/>
                <w:sz w:val="12"/>
                <w:szCs w:val="12"/>
              </w:rPr>
              <w:t>die Bedeutung lateinischer Vokabeln mithilfe von Lehn- und Fremdwörtern erschließen</w:t>
            </w:r>
          </w:p>
        </w:tc>
        <w:tc>
          <w:tcPr>
            <w:tcW w:w="7796" w:type="dxa"/>
            <w:tcBorders>
              <w:bottom w:val="nil"/>
            </w:tcBorders>
            <w:vAlign w:val="center"/>
          </w:tcPr>
          <w:p w:rsidR="00A80A4D" w:rsidRPr="00150FA8" w:rsidRDefault="00A80A4D" w:rsidP="00150FA8">
            <w:pPr>
              <w:pStyle w:val="ListParagraph"/>
              <w:numPr>
                <w:ilvl w:val="0"/>
                <w:numId w:val="18"/>
              </w:numPr>
              <w:spacing w:before="120"/>
              <w:ind w:left="357" w:hanging="357"/>
              <w:rPr>
                <w:rFonts w:eastAsia="MS MinNew Roman"/>
                <w:b/>
                <w:sz w:val="22"/>
                <w:szCs w:val="22"/>
              </w:rPr>
            </w:pPr>
            <w:r w:rsidRPr="00150FA8">
              <w:rPr>
                <w:rFonts w:eastAsia="MS MinNew Roman"/>
                <w:b/>
                <w:sz w:val="22"/>
                <w:szCs w:val="22"/>
              </w:rPr>
              <w:t>Ordne die Fremdwörter (die allesamt einen lateinischen Ursprung haben) den deutschen Begriffen zu.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A80A4D" w:rsidRPr="00150FA8" w:rsidRDefault="00A80A4D" w:rsidP="00150FA8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A80A4D" w:rsidRPr="00150FA8" w:rsidTr="00150FA8">
        <w:trPr>
          <w:trHeight w:val="4619"/>
        </w:trPr>
        <w:tc>
          <w:tcPr>
            <w:tcW w:w="534" w:type="dxa"/>
            <w:vMerge/>
          </w:tcPr>
          <w:p w:rsidR="00A80A4D" w:rsidRPr="00150FA8" w:rsidRDefault="00A80A4D">
            <w:pPr>
              <w:rPr>
                <w:rFonts w:eastAsia="MS MinNew Roman"/>
                <w:b/>
              </w:rPr>
            </w:pPr>
          </w:p>
        </w:tc>
        <w:tc>
          <w:tcPr>
            <w:tcW w:w="567" w:type="dxa"/>
            <w:vMerge/>
            <w:vAlign w:val="center"/>
          </w:tcPr>
          <w:p w:rsidR="00A80A4D" w:rsidRPr="00150FA8" w:rsidRDefault="00A80A4D" w:rsidP="00150FA8">
            <w:pPr>
              <w:ind w:left="113" w:right="113"/>
              <w:jc w:val="center"/>
              <w:rPr>
                <w:rFonts w:eastAsia="MS MinNew Roman"/>
                <w:b/>
              </w:rPr>
            </w:pPr>
          </w:p>
        </w:tc>
        <w:tc>
          <w:tcPr>
            <w:tcW w:w="7796" w:type="dxa"/>
            <w:tcBorders>
              <w:top w:val="nil"/>
            </w:tcBorders>
          </w:tcPr>
          <w:p w:rsidR="00A80A4D" w:rsidRPr="00150FA8" w:rsidRDefault="00A80A4D">
            <w:pPr>
              <w:rPr>
                <w:rFonts w:eastAsia="MS MinNew Roman"/>
              </w:rPr>
            </w:pPr>
          </w:p>
          <w:tbl>
            <w:tblPr>
              <w:tblW w:w="860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2069"/>
              <w:gridCol w:w="2070"/>
              <w:gridCol w:w="425"/>
              <w:gridCol w:w="851"/>
              <w:gridCol w:w="3189"/>
            </w:tblGrid>
            <w:tr w:rsidR="00A80A4D" w:rsidRPr="00150FA8" w:rsidTr="00150FA8">
              <w:trPr>
                <w:trHeight w:val="588"/>
              </w:trPr>
              <w:tc>
                <w:tcPr>
                  <w:tcW w:w="20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150FA8">
                  <w:pPr>
                    <w:jc w:val="center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150FA8"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  <w:t>Addition</w:t>
                  </w:r>
                </w:p>
              </w:tc>
              <w:tc>
                <w:tcPr>
                  <w:tcW w:w="2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150FA8">
                  <w:pPr>
                    <w:jc w:val="center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150FA8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addere (Verb)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DC1352">
                  <w:pPr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150FA8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150FA8">
                  <w:pPr>
                    <w:jc w:val="right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150FA8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3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DC1352">
                  <w:pPr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150FA8"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  <w:t>herbeibringen</w:t>
                  </w:r>
                </w:p>
              </w:tc>
            </w:tr>
            <w:tr w:rsidR="00A80A4D" w:rsidRPr="00150FA8" w:rsidTr="00150FA8">
              <w:trPr>
                <w:trHeight w:val="588"/>
              </w:trPr>
              <w:tc>
                <w:tcPr>
                  <w:tcW w:w="20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150FA8">
                  <w:pPr>
                    <w:jc w:val="center"/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</w:pPr>
                  <w:r w:rsidRPr="00150FA8"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  <w:t>Antiquität</w:t>
                  </w:r>
                </w:p>
              </w:tc>
              <w:tc>
                <w:tcPr>
                  <w:tcW w:w="2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150FA8">
                  <w:pPr>
                    <w:jc w:val="center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150FA8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antiquus (Adj.)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DC1352">
                  <w:pPr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150FA8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150FA8">
                  <w:pPr>
                    <w:jc w:val="right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150FA8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3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DC1352">
                  <w:pPr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</w:pPr>
                  <w:r w:rsidRPr="00150FA8"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  <w:t>herrschen</w:t>
                  </w:r>
                </w:p>
              </w:tc>
            </w:tr>
            <w:tr w:rsidR="00A80A4D" w:rsidRPr="00150FA8" w:rsidTr="00150FA8">
              <w:trPr>
                <w:trHeight w:val="588"/>
              </w:trPr>
              <w:tc>
                <w:tcPr>
                  <w:tcW w:w="20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150FA8">
                  <w:pPr>
                    <w:jc w:val="center"/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</w:pPr>
                  <w:r w:rsidRPr="00150FA8"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  <w:t>apportieren</w:t>
                  </w:r>
                </w:p>
              </w:tc>
              <w:tc>
                <w:tcPr>
                  <w:tcW w:w="2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150FA8">
                  <w:pPr>
                    <w:jc w:val="center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150FA8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apportare (Verb)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DC1352">
                  <w:pPr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150FA8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150FA8">
                  <w:pPr>
                    <w:jc w:val="right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150FA8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3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DC1352">
                  <w:pPr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</w:pPr>
                  <w:r w:rsidRPr="00150FA8"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  <w:t>bereit</w:t>
                  </w:r>
                </w:p>
              </w:tc>
            </w:tr>
            <w:tr w:rsidR="00A80A4D" w:rsidRPr="00150FA8" w:rsidTr="00150FA8">
              <w:trPr>
                <w:trHeight w:val="588"/>
              </w:trPr>
              <w:tc>
                <w:tcPr>
                  <w:tcW w:w="20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150FA8">
                  <w:pPr>
                    <w:jc w:val="center"/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</w:pPr>
                  <w:r w:rsidRPr="00150FA8"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  <w:t>Bestie</w:t>
                  </w:r>
                </w:p>
              </w:tc>
              <w:tc>
                <w:tcPr>
                  <w:tcW w:w="2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150FA8">
                  <w:pPr>
                    <w:jc w:val="center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150FA8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bestia (Subst.)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DC1352">
                  <w:pPr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150FA8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150FA8">
                  <w:pPr>
                    <w:jc w:val="right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150FA8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3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DC1352">
                  <w:pPr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</w:pPr>
                  <w:r w:rsidRPr="00150FA8"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  <w:t>Rechtsanwalt</w:t>
                  </w:r>
                </w:p>
              </w:tc>
            </w:tr>
            <w:tr w:rsidR="00A80A4D" w:rsidRPr="00150FA8" w:rsidTr="00150FA8">
              <w:trPr>
                <w:trHeight w:val="588"/>
              </w:trPr>
              <w:tc>
                <w:tcPr>
                  <w:tcW w:w="20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150FA8">
                  <w:pPr>
                    <w:jc w:val="center"/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</w:pPr>
                  <w:r w:rsidRPr="00150FA8"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  <w:t>parat</w:t>
                  </w:r>
                </w:p>
              </w:tc>
              <w:tc>
                <w:tcPr>
                  <w:tcW w:w="2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150FA8">
                  <w:pPr>
                    <w:jc w:val="center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150FA8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paratus (Adj.)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DC1352">
                  <w:pPr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150FA8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150FA8">
                  <w:pPr>
                    <w:jc w:val="right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150FA8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3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DC1352">
                  <w:pPr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</w:pPr>
                  <w:r w:rsidRPr="00150FA8"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  <w:t>Hinzufügung</w:t>
                  </w:r>
                </w:p>
              </w:tc>
            </w:tr>
            <w:tr w:rsidR="00A80A4D" w:rsidRPr="00150FA8" w:rsidTr="00150FA8">
              <w:trPr>
                <w:trHeight w:val="588"/>
              </w:trPr>
              <w:tc>
                <w:tcPr>
                  <w:tcW w:w="20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150FA8">
                  <w:pPr>
                    <w:jc w:val="center"/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</w:pPr>
                  <w:r w:rsidRPr="00150FA8"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  <w:t>regieren</w:t>
                  </w:r>
                </w:p>
              </w:tc>
              <w:tc>
                <w:tcPr>
                  <w:tcW w:w="2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150FA8">
                  <w:pPr>
                    <w:jc w:val="center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150FA8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regere (Verb)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DC1352">
                  <w:pPr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150FA8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150FA8">
                  <w:pPr>
                    <w:jc w:val="right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150FA8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3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DC1352">
                  <w:pPr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</w:pPr>
                  <w:r w:rsidRPr="00150FA8"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  <w:t>alte Sache</w:t>
                  </w:r>
                </w:p>
              </w:tc>
            </w:tr>
            <w:tr w:rsidR="00A80A4D" w:rsidRPr="00150FA8" w:rsidTr="00150FA8">
              <w:trPr>
                <w:trHeight w:val="588"/>
              </w:trPr>
              <w:tc>
                <w:tcPr>
                  <w:tcW w:w="20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150FA8">
                  <w:pPr>
                    <w:jc w:val="center"/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</w:pPr>
                  <w:r w:rsidRPr="00150FA8"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  <w:t>Jurist</w:t>
                  </w:r>
                </w:p>
              </w:tc>
              <w:tc>
                <w:tcPr>
                  <w:tcW w:w="2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150FA8">
                  <w:pPr>
                    <w:jc w:val="center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150FA8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ius (Subst.)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DC1352">
                  <w:pPr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150FA8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150FA8">
                  <w:pPr>
                    <w:jc w:val="right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150FA8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3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DC1352">
                  <w:pPr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</w:pPr>
                  <w:r w:rsidRPr="00150FA8"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  <w:t>(Un)tier</w:t>
                  </w:r>
                </w:p>
              </w:tc>
            </w:tr>
          </w:tbl>
          <w:p w:rsidR="00A80A4D" w:rsidRPr="00150FA8" w:rsidRDefault="00A80A4D" w:rsidP="00150FA8">
            <w:pPr>
              <w:spacing w:line="480" w:lineRule="auto"/>
              <w:rPr>
                <w:rFonts w:ascii="Comic Sans MS" w:eastAsia="MS MinNew Roman" w:hAnsi="Comic Sans MS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A80A4D" w:rsidRPr="00150FA8" w:rsidRDefault="00A80A4D" w:rsidP="00150FA8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A80A4D" w:rsidRPr="00150FA8" w:rsidTr="00150FA8">
        <w:trPr>
          <w:trHeight w:val="374"/>
        </w:trPr>
        <w:tc>
          <w:tcPr>
            <w:tcW w:w="534" w:type="dxa"/>
            <w:vMerge/>
          </w:tcPr>
          <w:p w:rsidR="00A80A4D" w:rsidRPr="00150FA8" w:rsidRDefault="00A80A4D">
            <w:pPr>
              <w:rPr>
                <w:rFonts w:eastAsia="MS MinNew Roman"/>
                <w:b/>
              </w:rPr>
            </w:pP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A80A4D" w:rsidRPr="00150FA8" w:rsidRDefault="00A80A4D" w:rsidP="00150FA8">
            <w:pPr>
              <w:ind w:left="113" w:right="113"/>
              <w:jc w:val="center"/>
              <w:rPr>
                <w:rFonts w:eastAsia="MS MinNew Roman"/>
                <w:i/>
                <w:sz w:val="12"/>
                <w:szCs w:val="12"/>
              </w:rPr>
            </w:pPr>
            <w:r w:rsidRPr="00150FA8">
              <w:rPr>
                <w:rFonts w:eastAsia="MS MinNew Roman"/>
                <w:i/>
                <w:sz w:val="12"/>
                <w:szCs w:val="12"/>
              </w:rPr>
              <w:t xml:space="preserve">die Bedeutung lateinischer Vokabeln über </w:t>
            </w:r>
          </w:p>
          <w:p w:rsidR="00A80A4D" w:rsidRPr="00150FA8" w:rsidRDefault="00A80A4D" w:rsidP="00150FA8">
            <w:pPr>
              <w:ind w:left="113" w:right="113"/>
              <w:jc w:val="center"/>
              <w:rPr>
                <w:rFonts w:eastAsia="MS MinNew Roman"/>
                <w:b/>
              </w:rPr>
            </w:pPr>
            <w:r w:rsidRPr="00150FA8">
              <w:rPr>
                <w:rFonts w:eastAsia="MS MinNew Roman"/>
                <w:i/>
                <w:sz w:val="12"/>
                <w:szCs w:val="12"/>
              </w:rPr>
              <w:t>Ähnlichkeiten zum Deutschen erschließen</w:t>
            </w:r>
          </w:p>
        </w:tc>
        <w:tc>
          <w:tcPr>
            <w:tcW w:w="7796" w:type="dxa"/>
            <w:tcBorders>
              <w:bottom w:val="nil"/>
            </w:tcBorders>
            <w:vAlign w:val="center"/>
          </w:tcPr>
          <w:p w:rsidR="00A80A4D" w:rsidRPr="00150FA8" w:rsidRDefault="00A80A4D" w:rsidP="00150FA8">
            <w:pPr>
              <w:pStyle w:val="ListParagraph"/>
              <w:numPr>
                <w:ilvl w:val="0"/>
                <w:numId w:val="18"/>
              </w:numPr>
              <w:spacing w:before="120"/>
              <w:ind w:left="357" w:hanging="357"/>
              <w:rPr>
                <w:rFonts w:eastAsia="MS MinNew Roman"/>
                <w:b/>
                <w:sz w:val="22"/>
                <w:szCs w:val="22"/>
              </w:rPr>
            </w:pPr>
            <w:r w:rsidRPr="00150FA8">
              <w:rPr>
                <w:rFonts w:eastAsia="MS MinNew Roman"/>
                <w:b/>
                <w:sz w:val="22"/>
                <w:szCs w:val="22"/>
              </w:rPr>
              <w:t xml:space="preserve">Finde nun selbst die deutschen Bedeutungen der lateinischen </w:t>
            </w:r>
            <w:r>
              <w:rPr>
                <w:rFonts w:eastAsia="MS MinNew Roman"/>
                <w:b/>
                <w:sz w:val="22"/>
                <w:szCs w:val="22"/>
              </w:rPr>
              <w:br/>
            </w:r>
            <w:r w:rsidRPr="00150FA8">
              <w:rPr>
                <w:rFonts w:eastAsia="MS MinNew Roman"/>
                <w:b/>
                <w:sz w:val="22"/>
                <w:szCs w:val="22"/>
              </w:rPr>
              <w:t>Wö</w:t>
            </w:r>
            <w:r w:rsidRPr="00150FA8">
              <w:rPr>
                <w:rFonts w:eastAsia="MS MinNew Roman"/>
                <w:b/>
                <w:sz w:val="22"/>
                <w:szCs w:val="22"/>
              </w:rPr>
              <w:t>r</w:t>
            </w:r>
            <w:r w:rsidRPr="00150FA8">
              <w:rPr>
                <w:rFonts w:eastAsia="MS MinNew Roman"/>
                <w:b/>
                <w:sz w:val="22"/>
                <w:szCs w:val="22"/>
              </w:rPr>
              <w:t>ter.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A80A4D" w:rsidRPr="00150FA8" w:rsidRDefault="00A80A4D" w:rsidP="00150FA8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A80A4D" w:rsidRPr="00150FA8" w:rsidTr="00150FA8">
        <w:tc>
          <w:tcPr>
            <w:tcW w:w="534" w:type="dxa"/>
            <w:vMerge/>
          </w:tcPr>
          <w:p w:rsidR="00A80A4D" w:rsidRPr="00150FA8" w:rsidRDefault="00A80A4D">
            <w:pPr>
              <w:rPr>
                <w:rFonts w:eastAsia="MS MinNew Roman"/>
                <w:b/>
              </w:rPr>
            </w:pPr>
          </w:p>
        </w:tc>
        <w:tc>
          <w:tcPr>
            <w:tcW w:w="567" w:type="dxa"/>
            <w:vMerge/>
            <w:vAlign w:val="center"/>
          </w:tcPr>
          <w:p w:rsidR="00A80A4D" w:rsidRPr="00150FA8" w:rsidRDefault="00A80A4D" w:rsidP="00150FA8">
            <w:pPr>
              <w:jc w:val="center"/>
              <w:rPr>
                <w:rFonts w:eastAsia="MS MinNew Roman"/>
                <w:b/>
              </w:rPr>
            </w:pPr>
          </w:p>
        </w:tc>
        <w:tc>
          <w:tcPr>
            <w:tcW w:w="7796" w:type="dxa"/>
            <w:tcBorders>
              <w:top w:val="nil"/>
            </w:tcBorders>
          </w:tcPr>
          <w:p w:rsidR="00A80A4D" w:rsidRPr="00150FA8" w:rsidRDefault="00A80A4D">
            <w:pPr>
              <w:rPr>
                <w:rFonts w:eastAsia="MS MinNew Roman"/>
              </w:rPr>
            </w:pPr>
          </w:p>
          <w:p w:rsidR="00A80A4D" w:rsidRPr="00B8670F" w:rsidRDefault="00A80A4D" w:rsidP="00150FA8">
            <w:pPr>
              <w:spacing w:line="360" w:lineRule="auto"/>
              <w:ind w:firstLine="360"/>
              <w:rPr>
                <w:rFonts w:ascii="Comic Sans MS" w:eastAsia="MS MinNew Roman" w:hAnsi="Comic Sans MS"/>
                <w:lang w:val="pt-BR"/>
              </w:rPr>
            </w:pPr>
            <w:r w:rsidRPr="00B8670F">
              <w:rPr>
                <w:rFonts w:ascii="Comic Sans MS" w:eastAsia="MS MinNew Roman" w:hAnsi="Comic Sans MS"/>
                <w:lang w:val="pt-BR"/>
              </w:rPr>
              <w:t xml:space="preserve">templum – </w:t>
            </w:r>
            <w:r w:rsidRPr="00B8670F">
              <w:rPr>
                <w:rFonts w:ascii="Comic Sans MS" w:eastAsia="MS MinNew Roman" w:hAnsi="Comic Sans MS"/>
                <w:lang w:val="pt-BR"/>
              </w:rPr>
              <w:tab/>
            </w:r>
            <w:r w:rsidRPr="00B8670F">
              <w:rPr>
                <w:rFonts w:ascii="Comic Sans MS" w:eastAsia="MS MinNew Roman" w:hAnsi="Comic Sans MS"/>
                <w:lang w:val="pt-BR"/>
              </w:rPr>
              <w:tab/>
            </w:r>
            <w:r w:rsidRPr="00B8670F">
              <w:rPr>
                <w:rFonts w:ascii="Comic Sans MS" w:eastAsia="MS MinNew Roman" w:hAnsi="Comic Sans MS"/>
                <w:lang w:val="pt-BR"/>
              </w:rPr>
              <w:tab/>
            </w:r>
            <w:r w:rsidRPr="00B8670F">
              <w:rPr>
                <w:rFonts w:ascii="Comic Sans MS" w:eastAsia="MS MinNew Roman" w:hAnsi="Comic Sans MS"/>
                <w:lang w:val="pt-BR"/>
              </w:rPr>
              <w:tab/>
              <w:t xml:space="preserve">vinum – </w:t>
            </w:r>
          </w:p>
          <w:p w:rsidR="00A80A4D" w:rsidRPr="00B8670F" w:rsidRDefault="00A80A4D" w:rsidP="00150FA8">
            <w:pPr>
              <w:spacing w:line="360" w:lineRule="auto"/>
              <w:ind w:firstLine="360"/>
              <w:rPr>
                <w:rFonts w:ascii="Comic Sans MS" w:eastAsia="MS MinNew Roman" w:hAnsi="Comic Sans MS"/>
                <w:lang w:val="pt-BR"/>
              </w:rPr>
            </w:pPr>
            <w:r w:rsidRPr="00B8670F">
              <w:rPr>
                <w:rFonts w:ascii="Comic Sans MS" w:eastAsia="MS MinNew Roman" w:hAnsi="Comic Sans MS"/>
                <w:lang w:val="pt-BR"/>
              </w:rPr>
              <w:t xml:space="preserve">fenestra – </w:t>
            </w:r>
            <w:r w:rsidRPr="00B8670F">
              <w:rPr>
                <w:rFonts w:ascii="Comic Sans MS" w:eastAsia="MS MinNew Roman" w:hAnsi="Comic Sans MS"/>
                <w:lang w:val="pt-BR"/>
              </w:rPr>
              <w:tab/>
            </w:r>
            <w:r w:rsidRPr="00B8670F">
              <w:rPr>
                <w:rFonts w:ascii="Comic Sans MS" w:eastAsia="MS MinNew Roman" w:hAnsi="Comic Sans MS"/>
                <w:lang w:val="pt-BR"/>
              </w:rPr>
              <w:tab/>
            </w:r>
            <w:r w:rsidRPr="00B8670F">
              <w:rPr>
                <w:rFonts w:ascii="Comic Sans MS" w:eastAsia="MS MinNew Roman" w:hAnsi="Comic Sans MS"/>
                <w:lang w:val="pt-BR"/>
              </w:rPr>
              <w:tab/>
            </w:r>
            <w:r w:rsidRPr="00B8670F">
              <w:rPr>
                <w:rFonts w:ascii="Comic Sans MS" w:eastAsia="MS MinNew Roman" w:hAnsi="Comic Sans MS"/>
                <w:lang w:val="pt-BR"/>
              </w:rPr>
              <w:tab/>
              <w:t xml:space="preserve">sol – </w:t>
            </w:r>
          </w:p>
          <w:p w:rsidR="00A80A4D" w:rsidRPr="00B8670F" w:rsidRDefault="00A80A4D" w:rsidP="00150FA8">
            <w:pPr>
              <w:spacing w:line="360" w:lineRule="auto"/>
              <w:ind w:firstLine="360"/>
              <w:rPr>
                <w:rFonts w:ascii="Comic Sans MS" w:eastAsia="MS MinNew Roman" w:hAnsi="Comic Sans MS"/>
                <w:lang w:val="pt-BR"/>
              </w:rPr>
            </w:pPr>
            <w:r w:rsidRPr="00B8670F">
              <w:rPr>
                <w:rFonts w:ascii="Comic Sans MS" w:eastAsia="MS MinNew Roman" w:hAnsi="Comic Sans MS"/>
                <w:lang w:val="pt-BR"/>
              </w:rPr>
              <w:t xml:space="preserve">mater – </w:t>
            </w:r>
            <w:r w:rsidRPr="00B8670F">
              <w:rPr>
                <w:rFonts w:ascii="Comic Sans MS" w:eastAsia="MS MinNew Roman" w:hAnsi="Comic Sans MS"/>
                <w:lang w:val="pt-BR"/>
              </w:rPr>
              <w:tab/>
            </w:r>
            <w:r w:rsidRPr="00B8670F">
              <w:rPr>
                <w:rFonts w:ascii="Comic Sans MS" w:eastAsia="MS MinNew Roman" w:hAnsi="Comic Sans MS"/>
                <w:lang w:val="pt-BR"/>
              </w:rPr>
              <w:tab/>
            </w:r>
            <w:r w:rsidRPr="00B8670F">
              <w:rPr>
                <w:rFonts w:ascii="Comic Sans MS" w:eastAsia="MS MinNew Roman" w:hAnsi="Comic Sans MS"/>
                <w:lang w:val="pt-BR"/>
              </w:rPr>
              <w:tab/>
            </w:r>
            <w:r w:rsidRPr="00B8670F">
              <w:rPr>
                <w:rFonts w:ascii="Comic Sans MS" w:eastAsia="MS MinNew Roman" w:hAnsi="Comic Sans MS"/>
                <w:lang w:val="pt-BR"/>
              </w:rPr>
              <w:tab/>
            </w:r>
            <w:r w:rsidRPr="00B8670F">
              <w:rPr>
                <w:rFonts w:ascii="Comic Sans MS" w:eastAsia="MS MinNew Roman" w:hAnsi="Comic Sans MS"/>
                <w:lang w:val="pt-BR"/>
              </w:rPr>
              <w:tab/>
              <w:t xml:space="preserve">pater – </w:t>
            </w:r>
          </w:p>
          <w:p w:rsidR="00A80A4D" w:rsidRPr="00150FA8" w:rsidRDefault="00A80A4D" w:rsidP="00150FA8">
            <w:pPr>
              <w:spacing w:line="360" w:lineRule="auto"/>
              <w:ind w:firstLine="360"/>
              <w:rPr>
                <w:rFonts w:ascii="Comic Sans MS" w:eastAsia="MS MinNew Roman" w:hAnsi="Comic Sans MS"/>
              </w:rPr>
            </w:pPr>
            <w:r w:rsidRPr="00150FA8">
              <w:rPr>
                <w:rFonts w:ascii="Comic Sans MS" w:eastAsia="MS MinNew Roman" w:hAnsi="Comic Sans MS"/>
              </w:rPr>
              <w:t xml:space="preserve">villa – </w:t>
            </w:r>
            <w:r w:rsidRPr="00150FA8">
              <w:rPr>
                <w:rFonts w:ascii="Comic Sans MS" w:eastAsia="MS MinNew Roman" w:hAnsi="Comic Sans MS"/>
              </w:rPr>
              <w:tab/>
            </w:r>
            <w:r w:rsidRPr="00150FA8">
              <w:rPr>
                <w:rFonts w:ascii="Comic Sans MS" w:eastAsia="MS MinNew Roman" w:hAnsi="Comic Sans MS"/>
              </w:rPr>
              <w:tab/>
            </w:r>
            <w:r w:rsidRPr="00150FA8">
              <w:rPr>
                <w:rFonts w:ascii="Comic Sans MS" w:eastAsia="MS MinNew Roman" w:hAnsi="Comic Sans MS"/>
              </w:rPr>
              <w:tab/>
            </w:r>
            <w:r w:rsidRPr="00150FA8">
              <w:rPr>
                <w:rFonts w:ascii="Comic Sans MS" w:eastAsia="MS MinNew Roman" w:hAnsi="Comic Sans MS"/>
              </w:rPr>
              <w:tab/>
            </w:r>
            <w:r w:rsidRPr="00150FA8">
              <w:rPr>
                <w:rFonts w:ascii="Comic Sans MS" w:eastAsia="MS MinNew Roman" w:hAnsi="Comic Sans MS"/>
              </w:rPr>
              <w:tab/>
              <w:t xml:space="preserve">rosa – 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A80A4D" w:rsidRPr="00150FA8" w:rsidRDefault="00A80A4D" w:rsidP="00150FA8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A80A4D" w:rsidRPr="00150FA8" w:rsidTr="00150FA8">
        <w:tc>
          <w:tcPr>
            <w:tcW w:w="534" w:type="dxa"/>
            <w:vMerge/>
          </w:tcPr>
          <w:p w:rsidR="00A80A4D" w:rsidRPr="00150FA8" w:rsidRDefault="00A80A4D">
            <w:pPr>
              <w:rPr>
                <w:rFonts w:eastAsia="MS MinNew Roman"/>
                <w:b/>
              </w:rPr>
            </w:pP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A80A4D" w:rsidRPr="00150FA8" w:rsidRDefault="00A80A4D" w:rsidP="00150FA8">
            <w:pPr>
              <w:ind w:left="113" w:right="113"/>
              <w:jc w:val="center"/>
              <w:rPr>
                <w:rFonts w:eastAsia="MS MinNew Roman"/>
                <w:b/>
              </w:rPr>
            </w:pPr>
            <w:r w:rsidRPr="00150FA8">
              <w:rPr>
                <w:rFonts w:eastAsia="MS MinNew Roman"/>
                <w:i/>
                <w:sz w:val="12"/>
                <w:szCs w:val="12"/>
              </w:rPr>
              <w:t>Sprachverwandtschaften erkennen</w:t>
            </w:r>
          </w:p>
        </w:tc>
        <w:tc>
          <w:tcPr>
            <w:tcW w:w="7796" w:type="dxa"/>
            <w:tcBorders>
              <w:bottom w:val="nil"/>
            </w:tcBorders>
          </w:tcPr>
          <w:p w:rsidR="00A80A4D" w:rsidRPr="00150FA8" w:rsidRDefault="00A80A4D" w:rsidP="00150FA8">
            <w:pPr>
              <w:pStyle w:val="ListParagraph"/>
              <w:numPr>
                <w:ilvl w:val="0"/>
                <w:numId w:val="18"/>
              </w:numPr>
              <w:spacing w:before="120"/>
              <w:ind w:left="357" w:hanging="357"/>
              <w:rPr>
                <w:rFonts w:eastAsia="MS MinNew Roman"/>
                <w:b/>
                <w:sz w:val="22"/>
                <w:szCs w:val="22"/>
              </w:rPr>
            </w:pPr>
            <w:r w:rsidRPr="00150FA8">
              <w:rPr>
                <w:rFonts w:eastAsia="MS MinNew Roman"/>
                <w:b/>
                <w:sz w:val="22"/>
                <w:szCs w:val="22"/>
              </w:rPr>
              <w:t xml:space="preserve">Nenne die Bedeutung des englischen Wortes und ordne es dem </w:t>
            </w:r>
          </w:p>
          <w:p w:rsidR="00A80A4D" w:rsidRPr="00150FA8" w:rsidRDefault="00A80A4D" w:rsidP="00150FA8">
            <w:pPr>
              <w:pStyle w:val="ListParagraph"/>
              <w:spacing w:before="120"/>
              <w:ind w:left="357"/>
              <w:rPr>
                <w:rFonts w:eastAsia="MS MinNew Roman"/>
                <w:b/>
                <w:sz w:val="22"/>
                <w:szCs w:val="22"/>
              </w:rPr>
            </w:pPr>
            <w:r w:rsidRPr="00150FA8">
              <w:rPr>
                <w:rFonts w:eastAsia="MS MinNew Roman"/>
                <w:b/>
                <w:sz w:val="22"/>
                <w:szCs w:val="22"/>
              </w:rPr>
              <w:t xml:space="preserve">lateinischen Wort zu. 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A80A4D" w:rsidRPr="00150FA8" w:rsidRDefault="00A80A4D" w:rsidP="00150FA8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A80A4D" w:rsidRPr="00150FA8" w:rsidTr="00150FA8">
        <w:trPr>
          <w:cantSplit/>
          <w:trHeight w:val="3534"/>
        </w:trPr>
        <w:tc>
          <w:tcPr>
            <w:tcW w:w="534" w:type="dxa"/>
            <w:vMerge/>
          </w:tcPr>
          <w:p w:rsidR="00A80A4D" w:rsidRPr="00150FA8" w:rsidRDefault="00A80A4D">
            <w:pPr>
              <w:rPr>
                <w:rFonts w:eastAsia="MS MinNew Roman"/>
                <w:b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A80A4D" w:rsidRPr="00150FA8" w:rsidRDefault="00A80A4D" w:rsidP="00150FA8">
            <w:pPr>
              <w:ind w:left="113" w:right="113"/>
              <w:jc w:val="center"/>
              <w:rPr>
                <w:rFonts w:eastAsia="MS MinNew Roman"/>
                <w:b/>
              </w:rPr>
            </w:pPr>
          </w:p>
        </w:tc>
        <w:tc>
          <w:tcPr>
            <w:tcW w:w="7796" w:type="dxa"/>
            <w:tcBorders>
              <w:top w:val="nil"/>
            </w:tcBorders>
          </w:tcPr>
          <w:p w:rsidR="00A80A4D" w:rsidRPr="00150FA8" w:rsidRDefault="00A80A4D">
            <w:pPr>
              <w:rPr>
                <w:rFonts w:eastAsia="MS MinNew Roman"/>
              </w:rPr>
            </w:pPr>
          </w:p>
          <w:tbl>
            <w:tblPr>
              <w:tblW w:w="754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998"/>
              <w:gridCol w:w="1999"/>
              <w:gridCol w:w="638"/>
              <w:gridCol w:w="638"/>
              <w:gridCol w:w="2268"/>
            </w:tblGrid>
            <w:tr w:rsidR="00A80A4D" w:rsidRPr="00150FA8" w:rsidTr="00150FA8">
              <w:tc>
                <w:tcPr>
                  <w:tcW w:w="1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150FA8">
                  <w:pPr>
                    <w:jc w:val="center"/>
                    <w:rPr>
                      <w:rFonts w:ascii="Comic Sans MS" w:eastAsia="MS MinNew Roman" w:hAnsi="Comic Sans MS"/>
                      <w:b/>
                    </w:rPr>
                  </w:pPr>
                  <w:r w:rsidRPr="00150FA8">
                    <w:rPr>
                      <w:rFonts w:ascii="Comic Sans MS" w:eastAsia="MS MinNew Roman" w:hAnsi="Comic Sans MS"/>
                      <w:b/>
                    </w:rPr>
                    <w:t>Deutsch</w:t>
                  </w:r>
                </w:p>
              </w:tc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150FA8">
                  <w:pPr>
                    <w:jc w:val="center"/>
                    <w:rPr>
                      <w:rFonts w:ascii="Comic Sans MS" w:eastAsia="MS MinNew Roman" w:hAnsi="Comic Sans MS" w:cs="Arial"/>
                      <w:b/>
                    </w:rPr>
                  </w:pPr>
                  <w:r w:rsidRPr="00150FA8">
                    <w:rPr>
                      <w:rFonts w:ascii="Comic Sans MS" w:eastAsia="MS MinNew Roman" w:hAnsi="Comic Sans MS" w:cs="Arial"/>
                      <w:b/>
                    </w:rPr>
                    <w:t>Englisch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A4D" w:rsidRPr="00150FA8" w:rsidRDefault="00A80A4D">
                  <w:pPr>
                    <w:rPr>
                      <w:rFonts w:eastAsia="MS MinNew Roman"/>
                    </w:rPr>
                  </w:pP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A4D" w:rsidRPr="00150FA8" w:rsidRDefault="00A80A4D">
                  <w:pPr>
                    <w:rPr>
                      <w:rFonts w:eastAsia="MS MinNew Roman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A4D" w:rsidRPr="00150FA8" w:rsidRDefault="00A80A4D">
                  <w:pPr>
                    <w:rPr>
                      <w:rFonts w:ascii="Comic Sans MS" w:eastAsia="MS MinNew Roman" w:hAnsi="Comic Sans MS"/>
                      <w:b/>
                      <w:i/>
                    </w:rPr>
                  </w:pPr>
                  <w:r w:rsidRPr="00150FA8">
                    <w:rPr>
                      <w:rFonts w:ascii="Comic Sans MS" w:eastAsia="MS MinNew Roman" w:hAnsi="Comic Sans MS"/>
                      <w:b/>
                      <w:i/>
                    </w:rPr>
                    <w:t>Lateinisch</w:t>
                  </w:r>
                </w:p>
              </w:tc>
            </w:tr>
            <w:tr w:rsidR="00A80A4D" w:rsidRPr="00150FA8" w:rsidTr="00150FA8">
              <w:trPr>
                <w:trHeight w:val="550"/>
              </w:trPr>
              <w:tc>
                <w:tcPr>
                  <w:tcW w:w="1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A4D" w:rsidRPr="00150FA8" w:rsidRDefault="00A80A4D">
                  <w:pPr>
                    <w:rPr>
                      <w:rFonts w:eastAsia="MS MinNew Roman"/>
                    </w:rPr>
                  </w:pPr>
                </w:p>
              </w:tc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150FA8">
                  <w:pPr>
                    <w:jc w:val="center"/>
                    <w:rPr>
                      <w:rFonts w:ascii="Comic Sans MS" w:eastAsia="MS MinNew Roman" w:hAnsi="Comic Sans MS" w:cs="Arial"/>
                    </w:rPr>
                  </w:pPr>
                  <w:r w:rsidRPr="00150FA8">
                    <w:rPr>
                      <w:rFonts w:ascii="Comic Sans MS" w:eastAsia="MS MinNew Roman" w:hAnsi="Comic Sans MS" w:cs="Arial"/>
                    </w:rPr>
                    <w:t>the table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DE1C68">
                  <w:pPr>
                    <w:rPr>
                      <w:rFonts w:eastAsia="MS MinNew Roman"/>
                    </w:rPr>
                  </w:pPr>
                  <w:r w:rsidRPr="00150FA8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150FA8">
                  <w:pPr>
                    <w:jc w:val="right"/>
                    <w:rPr>
                      <w:rFonts w:eastAsia="MS MinNew Roman"/>
                    </w:rPr>
                  </w:pPr>
                  <w:r w:rsidRPr="00150FA8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DE1C68">
                  <w:pPr>
                    <w:rPr>
                      <w:rFonts w:ascii="Comic Sans MS" w:eastAsia="MS MinNew Roman" w:hAnsi="Comic Sans MS"/>
                      <w:i/>
                    </w:rPr>
                  </w:pPr>
                  <w:r w:rsidRPr="00150FA8">
                    <w:rPr>
                      <w:rFonts w:ascii="Comic Sans MS" w:eastAsia="MS MinNew Roman" w:hAnsi="Comic Sans MS"/>
                      <w:i/>
                    </w:rPr>
                    <w:t>pictura</w:t>
                  </w:r>
                </w:p>
              </w:tc>
            </w:tr>
            <w:tr w:rsidR="00A80A4D" w:rsidRPr="00150FA8" w:rsidTr="00150FA8">
              <w:trPr>
                <w:trHeight w:val="550"/>
              </w:trPr>
              <w:tc>
                <w:tcPr>
                  <w:tcW w:w="1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A4D" w:rsidRPr="00150FA8" w:rsidRDefault="00A80A4D">
                  <w:pPr>
                    <w:rPr>
                      <w:rFonts w:eastAsia="MS MinNew Roman"/>
                    </w:rPr>
                  </w:pPr>
                </w:p>
              </w:tc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150FA8">
                  <w:pPr>
                    <w:jc w:val="center"/>
                    <w:rPr>
                      <w:rFonts w:ascii="Comic Sans MS" w:eastAsia="MS MinNew Roman" w:hAnsi="Comic Sans MS" w:cs="Arial"/>
                    </w:rPr>
                  </w:pPr>
                  <w:r w:rsidRPr="00150FA8">
                    <w:rPr>
                      <w:rFonts w:ascii="Comic Sans MS" w:eastAsia="MS MinNew Roman" w:hAnsi="Comic Sans MS" w:cs="Arial"/>
                    </w:rPr>
                    <w:t>the parents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DE1C68">
                  <w:pPr>
                    <w:rPr>
                      <w:rFonts w:eastAsia="MS MinNew Roman"/>
                    </w:rPr>
                  </w:pPr>
                  <w:r w:rsidRPr="00150FA8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150FA8">
                  <w:pPr>
                    <w:jc w:val="right"/>
                    <w:rPr>
                      <w:rFonts w:eastAsia="MS MinNew Roman"/>
                    </w:rPr>
                  </w:pPr>
                  <w:r w:rsidRPr="00150FA8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DE1C68">
                  <w:pPr>
                    <w:rPr>
                      <w:rFonts w:ascii="Comic Sans MS" w:eastAsia="MS MinNew Roman" w:hAnsi="Comic Sans MS"/>
                      <w:i/>
                    </w:rPr>
                  </w:pPr>
                  <w:r w:rsidRPr="00150FA8">
                    <w:rPr>
                      <w:rFonts w:ascii="Comic Sans MS" w:eastAsia="MS MinNew Roman" w:hAnsi="Comic Sans MS"/>
                      <w:i/>
                    </w:rPr>
                    <w:t>tabula</w:t>
                  </w:r>
                </w:p>
              </w:tc>
            </w:tr>
            <w:tr w:rsidR="00A80A4D" w:rsidRPr="00150FA8" w:rsidTr="00150FA8">
              <w:trPr>
                <w:trHeight w:val="550"/>
              </w:trPr>
              <w:tc>
                <w:tcPr>
                  <w:tcW w:w="1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A4D" w:rsidRPr="00150FA8" w:rsidRDefault="00A80A4D">
                  <w:pPr>
                    <w:rPr>
                      <w:rFonts w:eastAsia="MS MinNew Roman"/>
                    </w:rPr>
                  </w:pPr>
                </w:p>
              </w:tc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150FA8">
                  <w:pPr>
                    <w:jc w:val="center"/>
                    <w:rPr>
                      <w:rFonts w:ascii="Comic Sans MS" w:eastAsia="MS MinNew Roman" w:hAnsi="Comic Sans MS" w:cs="Arial"/>
                    </w:rPr>
                  </w:pPr>
                  <w:r w:rsidRPr="00150FA8">
                    <w:rPr>
                      <w:rFonts w:ascii="Comic Sans MS" w:eastAsia="MS MinNew Roman" w:hAnsi="Comic Sans MS" w:cs="Arial"/>
                    </w:rPr>
                    <w:t>the picture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DE1C68">
                  <w:pPr>
                    <w:rPr>
                      <w:rFonts w:eastAsia="MS MinNew Roman"/>
                    </w:rPr>
                  </w:pPr>
                  <w:r w:rsidRPr="00150FA8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150FA8">
                  <w:pPr>
                    <w:jc w:val="right"/>
                    <w:rPr>
                      <w:rFonts w:eastAsia="MS MinNew Roman"/>
                    </w:rPr>
                  </w:pPr>
                  <w:r w:rsidRPr="00150FA8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DE1C68">
                  <w:pPr>
                    <w:rPr>
                      <w:rFonts w:ascii="Comic Sans MS" w:eastAsia="MS MinNew Roman" w:hAnsi="Comic Sans MS"/>
                      <w:i/>
                    </w:rPr>
                  </w:pPr>
                  <w:r w:rsidRPr="00150FA8">
                    <w:rPr>
                      <w:rFonts w:ascii="Comic Sans MS" w:eastAsia="MS MinNew Roman" w:hAnsi="Comic Sans MS"/>
                      <w:i/>
                    </w:rPr>
                    <w:t>exemplum</w:t>
                  </w:r>
                </w:p>
              </w:tc>
            </w:tr>
            <w:tr w:rsidR="00A80A4D" w:rsidRPr="00150FA8" w:rsidTr="00150FA8">
              <w:trPr>
                <w:trHeight w:val="550"/>
              </w:trPr>
              <w:tc>
                <w:tcPr>
                  <w:tcW w:w="1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A4D" w:rsidRPr="00150FA8" w:rsidRDefault="00A80A4D">
                  <w:pPr>
                    <w:rPr>
                      <w:rFonts w:eastAsia="MS MinNew Roman"/>
                    </w:rPr>
                  </w:pPr>
                </w:p>
              </w:tc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150FA8">
                  <w:pPr>
                    <w:jc w:val="center"/>
                    <w:rPr>
                      <w:rFonts w:ascii="Comic Sans MS" w:eastAsia="MS MinNew Roman" w:hAnsi="Comic Sans MS" w:cs="Arial"/>
                    </w:rPr>
                  </w:pPr>
                  <w:r w:rsidRPr="00150FA8">
                    <w:rPr>
                      <w:rFonts w:ascii="Comic Sans MS" w:eastAsia="MS MinNew Roman" w:hAnsi="Comic Sans MS" w:cs="Arial"/>
                    </w:rPr>
                    <w:t>the colour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DE1C68">
                  <w:pPr>
                    <w:rPr>
                      <w:rFonts w:eastAsia="MS MinNew Roman"/>
                    </w:rPr>
                  </w:pPr>
                  <w:r w:rsidRPr="00150FA8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150FA8">
                  <w:pPr>
                    <w:jc w:val="right"/>
                    <w:rPr>
                      <w:rFonts w:eastAsia="MS MinNew Roman"/>
                    </w:rPr>
                  </w:pPr>
                  <w:r w:rsidRPr="00150FA8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DE1C68">
                  <w:pPr>
                    <w:rPr>
                      <w:rFonts w:ascii="Comic Sans MS" w:eastAsia="MS MinNew Roman" w:hAnsi="Comic Sans MS"/>
                      <w:i/>
                    </w:rPr>
                  </w:pPr>
                  <w:r w:rsidRPr="00150FA8">
                    <w:rPr>
                      <w:rFonts w:ascii="Comic Sans MS" w:eastAsia="MS MinNew Roman" w:hAnsi="Comic Sans MS"/>
                      <w:i/>
                    </w:rPr>
                    <w:t>parentes</w:t>
                  </w:r>
                </w:p>
              </w:tc>
            </w:tr>
            <w:tr w:rsidR="00A80A4D" w:rsidRPr="00150FA8" w:rsidTr="00150FA8">
              <w:trPr>
                <w:trHeight w:val="550"/>
              </w:trPr>
              <w:tc>
                <w:tcPr>
                  <w:tcW w:w="1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A4D" w:rsidRPr="00150FA8" w:rsidRDefault="00A80A4D">
                  <w:pPr>
                    <w:rPr>
                      <w:rFonts w:eastAsia="MS MinNew Roman"/>
                    </w:rPr>
                  </w:pPr>
                </w:p>
              </w:tc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150FA8">
                  <w:pPr>
                    <w:jc w:val="center"/>
                    <w:rPr>
                      <w:rFonts w:ascii="Comic Sans MS" w:eastAsia="MS MinNew Roman" w:hAnsi="Comic Sans MS" w:cs="Arial"/>
                    </w:rPr>
                  </w:pPr>
                  <w:r w:rsidRPr="00150FA8">
                    <w:rPr>
                      <w:rFonts w:ascii="Comic Sans MS" w:eastAsia="MS MinNew Roman" w:hAnsi="Comic Sans MS" w:cs="Arial"/>
                    </w:rPr>
                    <w:t>the example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616021">
                  <w:pPr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</w:pPr>
                  <w:r w:rsidRPr="00150FA8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150FA8">
                  <w:pPr>
                    <w:jc w:val="right"/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</w:pPr>
                  <w:r w:rsidRPr="00150FA8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DE1C68">
                  <w:pPr>
                    <w:rPr>
                      <w:rFonts w:ascii="Comic Sans MS" w:eastAsia="MS MinNew Roman" w:hAnsi="Comic Sans MS"/>
                      <w:i/>
                    </w:rPr>
                  </w:pPr>
                  <w:r w:rsidRPr="00150FA8">
                    <w:rPr>
                      <w:rFonts w:ascii="Comic Sans MS" w:eastAsia="MS MinNew Roman" w:hAnsi="Comic Sans MS"/>
                      <w:i/>
                    </w:rPr>
                    <w:t>color</w:t>
                  </w:r>
                </w:p>
              </w:tc>
            </w:tr>
          </w:tbl>
          <w:p w:rsidR="00A80A4D" w:rsidRPr="00150FA8" w:rsidRDefault="00A80A4D">
            <w:pPr>
              <w:rPr>
                <w:rFonts w:eastAsia="MS MinNew Roman"/>
              </w:rPr>
            </w:pP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A80A4D" w:rsidRPr="00150FA8" w:rsidRDefault="00A80A4D" w:rsidP="00150FA8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A80A4D" w:rsidRPr="00150FA8" w:rsidTr="00150FA8">
        <w:trPr>
          <w:trHeight w:val="794"/>
        </w:trPr>
        <w:tc>
          <w:tcPr>
            <w:tcW w:w="534" w:type="dxa"/>
            <w:vMerge w:val="restart"/>
            <w:textDirection w:val="btLr"/>
            <w:vAlign w:val="center"/>
          </w:tcPr>
          <w:p w:rsidR="00A80A4D" w:rsidRPr="00150FA8" w:rsidRDefault="00A80A4D" w:rsidP="00150FA8">
            <w:pPr>
              <w:ind w:left="113" w:right="113"/>
              <w:jc w:val="center"/>
              <w:rPr>
                <w:rFonts w:eastAsia="MS MinNew Roman"/>
                <w:b/>
              </w:rPr>
            </w:pPr>
            <w:r w:rsidRPr="00150FA8">
              <w:rPr>
                <w:rFonts w:eastAsia="MS MinNew Roman"/>
                <w:b/>
              </w:rPr>
              <w:t>Satzlehre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A80A4D" w:rsidRPr="00150FA8" w:rsidRDefault="00A80A4D" w:rsidP="00150FA8">
            <w:pPr>
              <w:ind w:left="113" w:right="113"/>
              <w:jc w:val="center"/>
              <w:rPr>
                <w:rFonts w:eastAsia="MS MinNew Roman"/>
                <w:b/>
                <w:sz w:val="12"/>
                <w:szCs w:val="12"/>
              </w:rPr>
            </w:pPr>
            <w:r w:rsidRPr="00150FA8">
              <w:rPr>
                <w:rFonts w:eastAsia="MS MinNew Roman"/>
                <w:i/>
                <w:sz w:val="12"/>
                <w:szCs w:val="12"/>
              </w:rPr>
              <w:t>Satzglieder bestimmen</w:t>
            </w:r>
          </w:p>
        </w:tc>
        <w:tc>
          <w:tcPr>
            <w:tcW w:w="7796" w:type="dxa"/>
            <w:tcBorders>
              <w:bottom w:val="nil"/>
            </w:tcBorders>
            <w:vAlign w:val="center"/>
          </w:tcPr>
          <w:p w:rsidR="00A80A4D" w:rsidRPr="00150FA8" w:rsidRDefault="00A80A4D" w:rsidP="00150FA8">
            <w:pPr>
              <w:pStyle w:val="ListParagraph"/>
              <w:numPr>
                <w:ilvl w:val="0"/>
                <w:numId w:val="18"/>
              </w:numPr>
              <w:spacing w:before="120"/>
              <w:ind w:left="357" w:hanging="357"/>
              <w:rPr>
                <w:rFonts w:eastAsia="MS MinNew Roman"/>
                <w:b/>
                <w:sz w:val="22"/>
                <w:szCs w:val="22"/>
              </w:rPr>
            </w:pPr>
            <w:r w:rsidRPr="00150FA8">
              <w:rPr>
                <w:rFonts w:eastAsia="MS MinNew Roman"/>
                <w:b/>
                <w:sz w:val="22"/>
                <w:szCs w:val="22"/>
              </w:rPr>
              <w:t xml:space="preserve">Bestimme in den deutschen und lateinischen Sätzen die Satzglieder. Benenne sie mit den Abkürzungen S (Subjekt=Satzgegenstand), </w:t>
            </w:r>
          </w:p>
          <w:p w:rsidR="00A80A4D" w:rsidRPr="00150FA8" w:rsidRDefault="00A80A4D" w:rsidP="00150FA8">
            <w:pPr>
              <w:pStyle w:val="ListParagraph"/>
              <w:spacing w:before="120"/>
              <w:ind w:left="357"/>
              <w:rPr>
                <w:rFonts w:eastAsia="MS MinNew Roman"/>
                <w:b/>
                <w:sz w:val="22"/>
                <w:szCs w:val="22"/>
              </w:rPr>
            </w:pPr>
            <w:r w:rsidRPr="00150FA8">
              <w:rPr>
                <w:rFonts w:eastAsia="MS MinNew Roman"/>
                <w:b/>
                <w:sz w:val="22"/>
                <w:szCs w:val="22"/>
              </w:rPr>
              <w:t xml:space="preserve">O (Objekt=Satzergänzung) und P (Prädikat=Satzaussage). </w:t>
            </w:r>
          </w:p>
          <w:p w:rsidR="00A80A4D" w:rsidRPr="00150FA8" w:rsidRDefault="00A80A4D" w:rsidP="00150FA8">
            <w:pPr>
              <w:pStyle w:val="ListParagraph"/>
              <w:ind w:left="360"/>
              <w:rPr>
                <w:rFonts w:eastAsia="MS MinNew Roman"/>
                <w:b/>
                <w:sz w:val="22"/>
                <w:szCs w:val="22"/>
              </w:rPr>
            </w:pPr>
            <w:r w:rsidRPr="00150FA8">
              <w:rPr>
                <w:rFonts w:eastAsia="MS MinNew Roman"/>
                <w:b/>
                <w:sz w:val="22"/>
                <w:szCs w:val="22"/>
              </w:rPr>
              <w:t>Beschreibe auch, welche Unterschiede dir zwischen den deutschen und lateinischen Sätzen auffallen.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A80A4D" w:rsidRPr="00150FA8" w:rsidRDefault="00A80A4D" w:rsidP="00150FA8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A80A4D" w:rsidRPr="00150FA8" w:rsidTr="00150FA8">
        <w:trPr>
          <w:trHeight w:val="2136"/>
        </w:trPr>
        <w:tc>
          <w:tcPr>
            <w:tcW w:w="534" w:type="dxa"/>
            <w:vMerge/>
          </w:tcPr>
          <w:p w:rsidR="00A80A4D" w:rsidRPr="00150FA8" w:rsidRDefault="00A80A4D">
            <w:pPr>
              <w:rPr>
                <w:rFonts w:eastAsia="MS MinNew Roman"/>
                <w:b/>
              </w:rPr>
            </w:pPr>
          </w:p>
        </w:tc>
        <w:tc>
          <w:tcPr>
            <w:tcW w:w="567" w:type="dxa"/>
            <w:vMerge/>
            <w:vAlign w:val="center"/>
          </w:tcPr>
          <w:p w:rsidR="00A80A4D" w:rsidRPr="00150FA8" w:rsidRDefault="00A80A4D" w:rsidP="00150FA8">
            <w:pPr>
              <w:jc w:val="center"/>
              <w:rPr>
                <w:rFonts w:eastAsia="MS MinNew Roman"/>
                <w:b/>
              </w:rPr>
            </w:pPr>
          </w:p>
        </w:tc>
        <w:tc>
          <w:tcPr>
            <w:tcW w:w="7796" w:type="dxa"/>
            <w:tcBorders>
              <w:top w:val="nil"/>
            </w:tcBorders>
          </w:tcPr>
          <w:tbl>
            <w:tblPr>
              <w:tblW w:w="7683" w:type="dxa"/>
              <w:tblLayout w:type="fixed"/>
              <w:tblLook w:val="00A0"/>
            </w:tblPr>
            <w:tblGrid>
              <w:gridCol w:w="7683"/>
            </w:tblGrid>
            <w:tr w:rsidR="00A80A4D" w:rsidRPr="00150FA8" w:rsidTr="00150FA8">
              <w:tc>
                <w:tcPr>
                  <w:tcW w:w="7683" w:type="dxa"/>
                </w:tcPr>
                <w:p w:rsidR="00A80A4D" w:rsidRPr="00150FA8" w:rsidRDefault="00A80A4D">
                  <w:pPr>
                    <w:rPr>
                      <w:rFonts w:eastAsia="MS MinNew Roman"/>
                    </w:rPr>
                  </w:pPr>
                </w:p>
                <w:tbl>
                  <w:tblPr>
                    <w:tblW w:w="9163" w:type="dxa"/>
                    <w:tblInd w:w="108" w:type="dxa"/>
                    <w:tblLayout w:type="fixed"/>
                    <w:tblLook w:val="00A0"/>
                  </w:tblPr>
                  <w:tblGrid>
                    <w:gridCol w:w="426"/>
                    <w:gridCol w:w="3639"/>
                    <w:gridCol w:w="425"/>
                    <w:gridCol w:w="4673"/>
                  </w:tblGrid>
                  <w:tr w:rsidR="00A80A4D" w:rsidRPr="00150FA8" w:rsidTr="00150FA8">
                    <w:trPr>
                      <w:trHeight w:val="527"/>
                    </w:trPr>
                    <w:tc>
                      <w:tcPr>
                        <w:tcW w:w="426" w:type="dxa"/>
                        <w:vMerge w:val="restart"/>
                        <w:vAlign w:val="center"/>
                      </w:tcPr>
                      <w:p w:rsidR="00A80A4D" w:rsidRPr="00150FA8" w:rsidRDefault="00A80A4D" w:rsidP="00150FA8">
                        <w:pPr>
                          <w:spacing w:line="276" w:lineRule="auto"/>
                          <w:rPr>
                            <w:rFonts w:eastAsia="MS MinNew Roman"/>
                            <w:b/>
                            <w:sz w:val="32"/>
                            <w:szCs w:val="32"/>
                          </w:rPr>
                        </w:pPr>
                        <w:r w:rsidRPr="00150FA8">
                          <w:rPr>
                            <w:rFonts w:eastAsia="MS MinNew Roman"/>
                            <w:b/>
                            <w:sz w:val="32"/>
                            <w:szCs w:val="32"/>
                          </w:rPr>
                          <w:t>A</w:t>
                        </w:r>
                      </w:p>
                    </w:tc>
                    <w:tc>
                      <w:tcPr>
                        <w:tcW w:w="3639" w:type="dxa"/>
                        <w:vAlign w:val="center"/>
                      </w:tcPr>
                      <w:p w:rsidR="00A80A4D" w:rsidRPr="00150FA8" w:rsidRDefault="00A80A4D" w:rsidP="00150FA8">
                        <w:pPr>
                          <w:spacing w:line="276" w:lineRule="auto"/>
                          <w:rPr>
                            <w:rFonts w:eastAsia="MS MinNew Roman"/>
                            <w:b/>
                          </w:rPr>
                        </w:pPr>
                        <w:r w:rsidRPr="00150FA8">
                          <w:rPr>
                            <w:rFonts w:eastAsia="MS MinNew Roman"/>
                            <w:b/>
                          </w:rPr>
                          <w:t>Lucius sieht den Tempel.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vAlign w:val="center"/>
                      </w:tcPr>
                      <w:p w:rsidR="00A80A4D" w:rsidRPr="00150FA8" w:rsidRDefault="00A80A4D" w:rsidP="00150FA8">
                        <w:pPr>
                          <w:spacing w:line="276" w:lineRule="auto"/>
                          <w:rPr>
                            <w:rFonts w:eastAsia="MS MinNew Roman"/>
                            <w:b/>
                            <w:sz w:val="32"/>
                            <w:szCs w:val="32"/>
                          </w:rPr>
                        </w:pPr>
                        <w:r w:rsidRPr="00150FA8">
                          <w:rPr>
                            <w:rFonts w:eastAsia="MS MinNew Roman"/>
                            <w:b/>
                            <w:sz w:val="32"/>
                            <w:szCs w:val="32"/>
                          </w:rPr>
                          <w:t>B</w:t>
                        </w:r>
                      </w:p>
                    </w:tc>
                    <w:tc>
                      <w:tcPr>
                        <w:tcW w:w="4673" w:type="dxa"/>
                        <w:vAlign w:val="center"/>
                      </w:tcPr>
                      <w:p w:rsidR="00A80A4D" w:rsidRPr="00150FA8" w:rsidRDefault="00A80A4D" w:rsidP="00150FA8">
                        <w:pPr>
                          <w:spacing w:line="276" w:lineRule="auto"/>
                          <w:rPr>
                            <w:rFonts w:eastAsia="MS MinNew Roman"/>
                            <w:b/>
                          </w:rPr>
                        </w:pPr>
                        <w:r w:rsidRPr="00150FA8">
                          <w:rPr>
                            <w:rFonts w:eastAsia="MS MinNew Roman"/>
                            <w:b/>
                          </w:rPr>
                          <w:t xml:space="preserve">Nun tritt er ein.  </w:t>
                        </w:r>
                      </w:p>
                    </w:tc>
                  </w:tr>
                  <w:tr w:rsidR="00A80A4D" w:rsidRPr="00150FA8" w:rsidTr="00150FA8">
                    <w:trPr>
                      <w:trHeight w:val="527"/>
                    </w:trPr>
                    <w:tc>
                      <w:tcPr>
                        <w:tcW w:w="426" w:type="dxa"/>
                        <w:vMerge/>
                        <w:vAlign w:val="center"/>
                      </w:tcPr>
                      <w:p w:rsidR="00A80A4D" w:rsidRPr="00150FA8" w:rsidRDefault="00A80A4D" w:rsidP="00150FA8">
                        <w:pPr>
                          <w:spacing w:line="276" w:lineRule="auto"/>
                          <w:rPr>
                            <w:rFonts w:eastAsia="MS MinNew Roman"/>
                            <w:b/>
                          </w:rPr>
                        </w:pPr>
                      </w:p>
                    </w:tc>
                    <w:tc>
                      <w:tcPr>
                        <w:tcW w:w="3639" w:type="dxa"/>
                        <w:vAlign w:val="center"/>
                      </w:tcPr>
                      <w:p w:rsidR="00A80A4D" w:rsidRPr="00150FA8" w:rsidRDefault="00A80A4D" w:rsidP="00150FA8">
                        <w:pPr>
                          <w:spacing w:line="276" w:lineRule="auto"/>
                          <w:rPr>
                            <w:rFonts w:eastAsia="MS MinNew Roman"/>
                            <w:b/>
                          </w:rPr>
                        </w:pPr>
                        <w:r w:rsidRPr="00150FA8">
                          <w:rPr>
                            <w:rFonts w:ascii="Comic Sans MS" w:eastAsia="MS MinNew Roman" w:hAnsi="Comic Sans MS"/>
                          </w:rPr>
                          <w:t>Lucius templum videt.</w:t>
                        </w:r>
                      </w:p>
                    </w:tc>
                    <w:tc>
                      <w:tcPr>
                        <w:tcW w:w="425" w:type="dxa"/>
                        <w:vMerge/>
                        <w:vAlign w:val="center"/>
                      </w:tcPr>
                      <w:p w:rsidR="00A80A4D" w:rsidRPr="00150FA8" w:rsidRDefault="00A80A4D" w:rsidP="00150FA8">
                        <w:pPr>
                          <w:spacing w:line="276" w:lineRule="auto"/>
                          <w:rPr>
                            <w:rFonts w:eastAsia="MS MinNew Roman"/>
                            <w:b/>
                          </w:rPr>
                        </w:pPr>
                      </w:p>
                    </w:tc>
                    <w:tc>
                      <w:tcPr>
                        <w:tcW w:w="4673" w:type="dxa"/>
                        <w:vAlign w:val="center"/>
                      </w:tcPr>
                      <w:p w:rsidR="00A80A4D" w:rsidRPr="00150FA8" w:rsidRDefault="00A80A4D" w:rsidP="00150FA8">
                        <w:pPr>
                          <w:spacing w:line="276" w:lineRule="auto"/>
                          <w:rPr>
                            <w:rFonts w:eastAsia="MS MinNew Roman"/>
                            <w:b/>
                          </w:rPr>
                        </w:pPr>
                        <w:r w:rsidRPr="00150FA8">
                          <w:rPr>
                            <w:rFonts w:ascii="Comic Sans MS" w:eastAsia="MS MinNew Roman" w:hAnsi="Comic Sans MS"/>
                          </w:rPr>
                          <w:t>Nunc intrat.</w:t>
                        </w:r>
                      </w:p>
                    </w:tc>
                  </w:tr>
                </w:tbl>
                <w:p w:rsidR="00A80A4D" w:rsidRPr="00150FA8" w:rsidRDefault="00A80A4D" w:rsidP="00150FA8">
                  <w:pPr>
                    <w:spacing w:line="360" w:lineRule="auto"/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</w:pPr>
                </w:p>
              </w:tc>
            </w:tr>
          </w:tbl>
          <w:p w:rsidR="00A80A4D" w:rsidRPr="00150FA8" w:rsidRDefault="00A80A4D" w:rsidP="0067231E">
            <w:pPr>
              <w:rPr>
                <w:rFonts w:ascii="Comic Sans MS" w:eastAsia="MS MinNew Roman" w:hAnsi="Comic Sans MS"/>
                <w:b/>
                <w:sz w:val="22"/>
                <w:szCs w:val="22"/>
              </w:rPr>
            </w:pPr>
          </w:p>
          <w:p w:rsidR="00A80A4D" w:rsidRPr="00150FA8" w:rsidRDefault="00A80A4D" w:rsidP="00150FA8">
            <w:pPr>
              <w:spacing w:line="480" w:lineRule="auto"/>
              <w:ind w:firstLine="360"/>
              <w:rPr>
                <w:rFonts w:eastAsia="MS MinNew Roman"/>
                <w:b/>
                <w:sz w:val="22"/>
                <w:szCs w:val="22"/>
                <w:u w:val="single"/>
              </w:rPr>
            </w:pPr>
            <w:r w:rsidRPr="00150FA8">
              <w:rPr>
                <w:rFonts w:eastAsia="MS MinNew Roman"/>
                <w:b/>
                <w:sz w:val="22"/>
                <w:szCs w:val="22"/>
                <w:u w:val="single"/>
              </w:rPr>
              <w:t>Unterschiede:</w:t>
            </w:r>
          </w:p>
          <w:p w:rsidR="00A80A4D" w:rsidRPr="00150FA8" w:rsidRDefault="00A80A4D" w:rsidP="00150FA8">
            <w:pPr>
              <w:pStyle w:val="ListParagraph"/>
              <w:spacing w:line="480" w:lineRule="auto"/>
              <w:ind w:left="360"/>
              <w:rPr>
                <w:rFonts w:eastAsia="MS MinNew Roman"/>
                <w:sz w:val="22"/>
                <w:szCs w:val="22"/>
              </w:rPr>
            </w:pPr>
            <w:r w:rsidRPr="00150FA8">
              <w:rPr>
                <w:rFonts w:eastAsia="MS MinNew Roman"/>
                <w:sz w:val="22"/>
                <w:szCs w:val="22"/>
              </w:rPr>
              <w:t>Satz A: .........................................................................................................</w:t>
            </w:r>
          </w:p>
          <w:p w:rsidR="00A80A4D" w:rsidRPr="00150FA8" w:rsidRDefault="00A80A4D" w:rsidP="00150FA8">
            <w:pPr>
              <w:pStyle w:val="ListParagraph"/>
              <w:spacing w:line="480" w:lineRule="auto"/>
              <w:ind w:left="360"/>
              <w:rPr>
                <w:rFonts w:eastAsia="MS MinNew Roman"/>
                <w:sz w:val="22"/>
                <w:szCs w:val="22"/>
              </w:rPr>
            </w:pPr>
            <w:r w:rsidRPr="00150FA8">
              <w:rPr>
                <w:rFonts w:eastAsia="MS MinNew Roman"/>
                <w:sz w:val="22"/>
                <w:szCs w:val="22"/>
              </w:rPr>
              <w:t>Satz B: .........................................................................................................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A80A4D" w:rsidRPr="00150FA8" w:rsidRDefault="00A80A4D" w:rsidP="00150FA8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A80A4D" w:rsidRPr="00150FA8" w:rsidTr="00150FA8">
        <w:trPr>
          <w:trHeight w:val="310"/>
        </w:trPr>
        <w:tc>
          <w:tcPr>
            <w:tcW w:w="534" w:type="dxa"/>
            <w:vMerge/>
          </w:tcPr>
          <w:p w:rsidR="00A80A4D" w:rsidRPr="00150FA8" w:rsidRDefault="00A80A4D">
            <w:pPr>
              <w:rPr>
                <w:rFonts w:eastAsia="MS MinNew Roman"/>
                <w:b/>
              </w:rPr>
            </w:pP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A80A4D" w:rsidRPr="00150FA8" w:rsidRDefault="00A80A4D" w:rsidP="00150FA8">
            <w:pPr>
              <w:ind w:left="113" w:right="113"/>
              <w:jc w:val="center"/>
              <w:rPr>
                <w:rFonts w:eastAsia="MS MinNew Roman"/>
                <w:b/>
                <w:sz w:val="12"/>
                <w:szCs w:val="12"/>
              </w:rPr>
            </w:pPr>
            <w:r w:rsidRPr="00150FA8">
              <w:rPr>
                <w:rFonts w:eastAsia="MS MinNew Roman"/>
                <w:i/>
                <w:sz w:val="12"/>
                <w:szCs w:val="12"/>
              </w:rPr>
              <w:t>Satzarten bestimmen</w:t>
            </w:r>
          </w:p>
        </w:tc>
        <w:tc>
          <w:tcPr>
            <w:tcW w:w="7796" w:type="dxa"/>
            <w:tcBorders>
              <w:bottom w:val="nil"/>
            </w:tcBorders>
            <w:vAlign w:val="center"/>
          </w:tcPr>
          <w:p w:rsidR="00A80A4D" w:rsidRPr="00150FA8" w:rsidRDefault="00A80A4D" w:rsidP="00150FA8">
            <w:pPr>
              <w:pStyle w:val="ListParagraph"/>
              <w:numPr>
                <w:ilvl w:val="0"/>
                <w:numId w:val="18"/>
              </w:numPr>
              <w:spacing w:before="120"/>
              <w:ind w:left="357" w:hanging="357"/>
              <w:rPr>
                <w:rFonts w:eastAsia="MS MinNew Roman"/>
                <w:b/>
                <w:sz w:val="22"/>
                <w:szCs w:val="22"/>
              </w:rPr>
            </w:pPr>
            <w:r w:rsidRPr="00150FA8">
              <w:rPr>
                <w:rFonts w:eastAsia="MS MinNew Roman"/>
                <w:b/>
                <w:sz w:val="22"/>
                <w:szCs w:val="22"/>
              </w:rPr>
              <w:t>Verbinde die deutschen Sätzen mit den Satzarten.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A80A4D" w:rsidRPr="00150FA8" w:rsidRDefault="00A80A4D" w:rsidP="00150FA8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A80A4D" w:rsidRPr="00150FA8" w:rsidTr="00150FA8">
        <w:trPr>
          <w:trHeight w:val="1470"/>
        </w:trPr>
        <w:tc>
          <w:tcPr>
            <w:tcW w:w="534" w:type="dxa"/>
            <w:vMerge/>
          </w:tcPr>
          <w:p w:rsidR="00A80A4D" w:rsidRPr="00150FA8" w:rsidRDefault="00A80A4D">
            <w:pPr>
              <w:rPr>
                <w:rFonts w:eastAsia="MS MinNew Roman"/>
                <w:b/>
              </w:rPr>
            </w:pPr>
          </w:p>
        </w:tc>
        <w:tc>
          <w:tcPr>
            <w:tcW w:w="567" w:type="dxa"/>
            <w:vMerge/>
            <w:vAlign w:val="center"/>
          </w:tcPr>
          <w:p w:rsidR="00A80A4D" w:rsidRPr="00150FA8" w:rsidRDefault="00A80A4D" w:rsidP="00150FA8">
            <w:pPr>
              <w:jc w:val="center"/>
              <w:rPr>
                <w:rFonts w:eastAsia="MS MinNew Roman"/>
                <w:b/>
              </w:rPr>
            </w:pPr>
          </w:p>
        </w:tc>
        <w:tc>
          <w:tcPr>
            <w:tcW w:w="7796" w:type="dxa"/>
            <w:tcBorders>
              <w:top w:val="nil"/>
            </w:tcBorders>
          </w:tcPr>
          <w:p w:rsidR="00A80A4D" w:rsidRPr="00150FA8" w:rsidRDefault="00A80A4D">
            <w:pPr>
              <w:rPr>
                <w:rFonts w:eastAsia="MS MinNew Roman"/>
              </w:rPr>
            </w:pPr>
          </w:p>
          <w:tbl>
            <w:tblPr>
              <w:tblW w:w="7717" w:type="dxa"/>
              <w:tblInd w:w="360" w:type="dxa"/>
              <w:tblLayout w:type="fixed"/>
              <w:tblLook w:val="00A0"/>
            </w:tblPr>
            <w:tblGrid>
              <w:gridCol w:w="4063"/>
              <w:gridCol w:w="708"/>
              <w:gridCol w:w="431"/>
              <w:gridCol w:w="2515"/>
            </w:tblGrid>
            <w:tr w:rsidR="00A80A4D" w:rsidRPr="00150FA8" w:rsidTr="00150FA8">
              <w:tc>
                <w:tcPr>
                  <w:tcW w:w="4063" w:type="dxa"/>
                </w:tcPr>
                <w:p w:rsidR="00A80A4D" w:rsidRPr="00150FA8" w:rsidRDefault="00A80A4D" w:rsidP="00150FA8">
                  <w:pPr>
                    <w:pStyle w:val="ListParagraph"/>
                    <w:spacing w:line="276" w:lineRule="auto"/>
                    <w:ind w:left="0"/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</w:pPr>
                  <w:r w:rsidRPr="00150FA8"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  <w:t>Das Mädchen geht spazieren.</w:t>
                  </w:r>
                </w:p>
              </w:tc>
              <w:tc>
                <w:tcPr>
                  <w:tcW w:w="708" w:type="dxa"/>
                  <w:vAlign w:val="center"/>
                </w:tcPr>
                <w:p w:rsidR="00A80A4D" w:rsidRPr="00150FA8" w:rsidRDefault="00A80A4D" w:rsidP="00150FA8">
                  <w:pPr>
                    <w:pStyle w:val="ListParagraph"/>
                    <w:spacing w:line="276" w:lineRule="auto"/>
                    <w:ind w:left="0"/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</w:pPr>
                  <w:r w:rsidRPr="00150FA8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431" w:type="dxa"/>
                  <w:vAlign w:val="center"/>
                </w:tcPr>
                <w:p w:rsidR="00A80A4D" w:rsidRPr="00150FA8" w:rsidRDefault="00A80A4D" w:rsidP="00150FA8">
                  <w:pPr>
                    <w:pStyle w:val="ListParagraph"/>
                    <w:spacing w:line="276" w:lineRule="auto"/>
                    <w:ind w:left="0"/>
                    <w:jc w:val="right"/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</w:pPr>
                  <w:r w:rsidRPr="00150FA8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2515" w:type="dxa"/>
                </w:tcPr>
                <w:p w:rsidR="00A80A4D" w:rsidRPr="00150FA8" w:rsidRDefault="00A80A4D" w:rsidP="00150FA8">
                  <w:pPr>
                    <w:pStyle w:val="ListParagraph"/>
                    <w:spacing w:line="276" w:lineRule="auto"/>
                    <w:ind w:left="0"/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</w:pPr>
                  <w:r w:rsidRPr="00150FA8">
                    <w:rPr>
                      <w:rFonts w:ascii="Comic Sans MS" w:eastAsia="MS MinNew Roman" w:hAnsi="Comic Sans MS"/>
                      <w:b/>
                      <w:i/>
                      <w:sz w:val="22"/>
                      <w:szCs w:val="22"/>
                    </w:rPr>
                    <w:t>Fragesatz</w:t>
                  </w:r>
                </w:p>
              </w:tc>
            </w:tr>
            <w:tr w:rsidR="00A80A4D" w:rsidRPr="00150FA8" w:rsidTr="00150FA8">
              <w:tc>
                <w:tcPr>
                  <w:tcW w:w="4063" w:type="dxa"/>
                </w:tcPr>
                <w:p w:rsidR="00A80A4D" w:rsidRPr="00150FA8" w:rsidRDefault="00A80A4D" w:rsidP="00150FA8">
                  <w:pPr>
                    <w:pStyle w:val="ListParagraph"/>
                    <w:spacing w:line="276" w:lineRule="auto"/>
                    <w:ind w:left="0"/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</w:pPr>
                  <w:r w:rsidRPr="00150FA8"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  <w:t>Wo ist der Hund?</w:t>
                  </w:r>
                  <w:r w:rsidRPr="00150FA8"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  <w:tab/>
                  </w:r>
                </w:p>
              </w:tc>
              <w:tc>
                <w:tcPr>
                  <w:tcW w:w="708" w:type="dxa"/>
                  <w:vAlign w:val="center"/>
                </w:tcPr>
                <w:p w:rsidR="00A80A4D" w:rsidRPr="00150FA8" w:rsidRDefault="00A80A4D" w:rsidP="00150FA8">
                  <w:pPr>
                    <w:pStyle w:val="ListParagraph"/>
                    <w:spacing w:line="276" w:lineRule="auto"/>
                    <w:ind w:left="0"/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</w:pPr>
                  <w:r w:rsidRPr="00150FA8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431" w:type="dxa"/>
                  <w:vAlign w:val="center"/>
                </w:tcPr>
                <w:p w:rsidR="00A80A4D" w:rsidRPr="00150FA8" w:rsidRDefault="00A80A4D" w:rsidP="00150FA8">
                  <w:pPr>
                    <w:pStyle w:val="ListParagraph"/>
                    <w:spacing w:line="276" w:lineRule="auto"/>
                    <w:ind w:left="0"/>
                    <w:jc w:val="right"/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</w:pPr>
                  <w:r w:rsidRPr="00150FA8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2515" w:type="dxa"/>
                </w:tcPr>
                <w:p w:rsidR="00A80A4D" w:rsidRPr="00150FA8" w:rsidRDefault="00A80A4D" w:rsidP="00150FA8">
                  <w:pPr>
                    <w:pStyle w:val="ListParagraph"/>
                    <w:spacing w:line="276" w:lineRule="auto"/>
                    <w:ind w:left="0"/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</w:pPr>
                  <w:r w:rsidRPr="00150FA8">
                    <w:rPr>
                      <w:rFonts w:ascii="Comic Sans MS" w:eastAsia="MS MinNew Roman" w:hAnsi="Comic Sans MS"/>
                      <w:b/>
                      <w:i/>
                      <w:sz w:val="22"/>
                      <w:szCs w:val="22"/>
                    </w:rPr>
                    <w:t>Aufforderungssatz</w:t>
                  </w:r>
                </w:p>
              </w:tc>
            </w:tr>
            <w:tr w:rsidR="00A80A4D" w:rsidRPr="00150FA8" w:rsidTr="00150FA8">
              <w:tc>
                <w:tcPr>
                  <w:tcW w:w="4063" w:type="dxa"/>
                </w:tcPr>
                <w:p w:rsidR="00A80A4D" w:rsidRPr="00150FA8" w:rsidRDefault="00A80A4D" w:rsidP="00150FA8">
                  <w:pPr>
                    <w:pStyle w:val="ListParagraph"/>
                    <w:spacing w:line="276" w:lineRule="auto"/>
                    <w:ind w:left="0"/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</w:pPr>
                  <w:r w:rsidRPr="00150FA8"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  <w:t>Hol mir bitte eine Flasche Wasser!</w:t>
                  </w:r>
                </w:p>
              </w:tc>
              <w:tc>
                <w:tcPr>
                  <w:tcW w:w="708" w:type="dxa"/>
                  <w:vAlign w:val="center"/>
                </w:tcPr>
                <w:p w:rsidR="00A80A4D" w:rsidRPr="00150FA8" w:rsidRDefault="00A80A4D" w:rsidP="00150FA8">
                  <w:pPr>
                    <w:pStyle w:val="ListParagraph"/>
                    <w:spacing w:line="276" w:lineRule="auto"/>
                    <w:ind w:left="0"/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</w:pPr>
                  <w:r w:rsidRPr="00150FA8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431" w:type="dxa"/>
                  <w:vAlign w:val="center"/>
                </w:tcPr>
                <w:p w:rsidR="00A80A4D" w:rsidRPr="00150FA8" w:rsidRDefault="00A80A4D" w:rsidP="00150FA8">
                  <w:pPr>
                    <w:pStyle w:val="ListParagraph"/>
                    <w:spacing w:line="276" w:lineRule="auto"/>
                    <w:ind w:left="0"/>
                    <w:jc w:val="right"/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</w:pPr>
                  <w:r w:rsidRPr="00150FA8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2515" w:type="dxa"/>
                </w:tcPr>
                <w:p w:rsidR="00A80A4D" w:rsidRPr="00150FA8" w:rsidRDefault="00A80A4D" w:rsidP="00150FA8">
                  <w:pPr>
                    <w:pStyle w:val="ListParagraph"/>
                    <w:spacing w:line="276" w:lineRule="auto"/>
                    <w:ind w:left="0"/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</w:pPr>
                  <w:r w:rsidRPr="00150FA8">
                    <w:rPr>
                      <w:rFonts w:ascii="Comic Sans MS" w:eastAsia="MS MinNew Roman" w:hAnsi="Comic Sans MS"/>
                      <w:b/>
                      <w:i/>
                      <w:sz w:val="22"/>
                      <w:szCs w:val="22"/>
                    </w:rPr>
                    <w:t>Aussagesatz</w:t>
                  </w:r>
                </w:p>
              </w:tc>
            </w:tr>
          </w:tbl>
          <w:p w:rsidR="00A80A4D" w:rsidRPr="00150FA8" w:rsidRDefault="00A80A4D" w:rsidP="00150FA8">
            <w:pPr>
              <w:spacing w:line="276" w:lineRule="auto"/>
              <w:rPr>
                <w:rFonts w:ascii="Comic Sans MS" w:eastAsia="MS MinNew Roman" w:hAnsi="Comic Sans MS"/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A80A4D" w:rsidRPr="00150FA8" w:rsidRDefault="00A80A4D" w:rsidP="00150FA8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A80A4D" w:rsidRPr="00150FA8" w:rsidTr="00150FA8">
        <w:trPr>
          <w:cantSplit/>
          <w:trHeight w:val="401"/>
        </w:trPr>
        <w:tc>
          <w:tcPr>
            <w:tcW w:w="534" w:type="dxa"/>
            <w:vMerge w:val="restart"/>
            <w:textDirection w:val="btLr"/>
          </w:tcPr>
          <w:p w:rsidR="00A80A4D" w:rsidRPr="00150FA8" w:rsidRDefault="00A80A4D" w:rsidP="00150FA8">
            <w:pPr>
              <w:ind w:left="113" w:right="113"/>
              <w:jc w:val="center"/>
              <w:rPr>
                <w:rFonts w:eastAsia="MS MinNew Roman"/>
                <w:b/>
              </w:rPr>
            </w:pPr>
            <w:r w:rsidRPr="00150FA8">
              <w:rPr>
                <w:rFonts w:eastAsia="MS MinNew Roman"/>
                <w:b/>
              </w:rPr>
              <w:t>Formen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A80A4D" w:rsidRPr="00150FA8" w:rsidRDefault="00A80A4D" w:rsidP="00150FA8">
            <w:pPr>
              <w:ind w:left="113" w:right="113"/>
              <w:jc w:val="center"/>
              <w:rPr>
                <w:rFonts w:eastAsia="MS MinNew Roman"/>
                <w:b/>
                <w:sz w:val="12"/>
                <w:szCs w:val="12"/>
              </w:rPr>
            </w:pPr>
            <w:r w:rsidRPr="00150FA8">
              <w:rPr>
                <w:rFonts w:eastAsia="MS MinNew Roman"/>
                <w:i/>
                <w:sz w:val="12"/>
                <w:szCs w:val="12"/>
              </w:rPr>
              <w:t>lateinische Substantivendungen erschließen</w:t>
            </w:r>
          </w:p>
        </w:tc>
        <w:tc>
          <w:tcPr>
            <w:tcW w:w="7796" w:type="dxa"/>
            <w:tcBorders>
              <w:bottom w:val="nil"/>
            </w:tcBorders>
            <w:vAlign w:val="center"/>
          </w:tcPr>
          <w:p w:rsidR="00A80A4D" w:rsidRPr="00150FA8" w:rsidRDefault="00A80A4D" w:rsidP="00150FA8">
            <w:pPr>
              <w:pStyle w:val="ListParagraph"/>
              <w:numPr>
                <w:ilvl w:val="0"/>
                <w:numId w:val="18"/>
              </w:numPr>
              <w:spacing w:before="120"/>
              <w:ind w:left="357" w:hanging="357"/>
              <w:rPr>
                <w:rFonts w:eastAsia="MS MinNew Roman"/>
                <w:b/>
                <w:sz w:val="22"/>
                <w:szCs w:val="22"/>
              </w:rPr>
            </w:pPr>
            <w:r w:rsidRPr="00150FA8">
              <w:rPr>
                <w:rFonts w:eastAsia="MS MinNew Roman"/>
                <w:b/>
                <w:sz w:val="22"/>
                <w:szCs w:val="22"/>
              </w:rPr>
              <w:t xml:space="preserve">Hier siehst du die römischen Kinder </w:t>
            </w:r>
            <w:r w:rsidRPr="00150FA8">
              <w:rPr>
                <w:rFonts w:ascii="Comic Sans MS" w:eastAsia="MS MinNew Roman" w:hAnsi="Comic Sans MS"/>
                <w:b/>
                <w:sz w:val="22"/>
                <w:szCs w:val="22"/>
              </w:rPr>
              <w:t>Antonia</w:t>
            </w:r>
            <w:r w:rsidRPr="00150FA8">
              <w:rPr>
                <w:rFonts w:eastAsia="MS MinNew Roman"/>
                <w:b/>
                <w:sz w:val="22"/>
                <w:szCs w:val="22"/>
              </w:rPr>
              <w:t xml:space="preserve"> und </w:t>
            </w:r>
            <w:r w:rsidRPr="00150FA8">
              <w:rPr>
                <w:rFonts w:ascii="Comic Sans MS" w:eastAsia="MS MinNew Roman" w:hAnsi="Comic Sans MS"/>
                <w:b/>
                <w:sz w:val="22"/>
                <w:szCs w:val="22"/>
              </w:rPr>
              <w:t>Gaius</w:t>
            </w:r>
            <w:r w:rsidRPr="00150FA8">
              <w:rPr>
                <w:rFonts w:eastAsia="MS MinNew Roman"/>
                <w:b/>
                <w:sz w:val="22"/>
                <w:szCs w:val="22"/>
              </w:rPr>
              <w:t>.</w:t>
            </w:r>
          </w:p>
          <w:p w:rsidR="00A80A4D" w:rsidRPr="00150FA8" w:rsidRDefault="00A80A4D" w:rsidP="00150FA8">
            <w:pPr>
              <w:spacing w:line="276" w:lineRule="auto"/>
              <w:ind w:left="360"/>
              <w:rPr>
                <w:rFonts w:eastAsia="MS MinNew Roman"/>
                <w:b/>
                <w:sz w:val="22"/>
                <w:szCs w:val="22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3" o:spid="_x0000_s1026" type="#_x0000_t202" style="position:absolute;left:0;text-align:left;margin-left:279.7pt;margin-top:17.1pt;width:54pt;height:27pt;z-index:25166182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" filled="f" stroked="f">
                  <v:textbox>
                    <w:txbxContent>
                      <w:p w:rsidR="00A80A4D" w:rsidRPr="000F2961" w:rsidRDefault="00A80A4D" w:rsidP="00A04074">
                        <w:pPr>
                          <w:rPr>
                            <w:rFonts w:ascii="Comic Sans MS" w:hAnsi="Comic Sans MS"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18"/>
                            <w:szCs w:val="18"/>
                          </w:rPr>
                          <w:t>Antonia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Textfeld 11" o:spid="_x0000_s1027" type="#_x0000_t202" style="position:absolute;left:0;text-align:left;margin-left:333.7pt;margin-top:17.1pt;width:45pt;height:18.1pt;z-index:25166080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" filled="f" stroked="f">
                  <v:textbox>
                    <w:txbxContent>
                      <w:p w:rsidR="00A80A4D" w:rsidRPr="000F2961" w:rsidRDefault="00A80A4D" w:rsidP="00A04074">
                        <w:pPr>
                          <w:jc w:val="right"/>
                          <w:rPr>
                            <w:rFonts w:ascii="Comic Sans MS" w:hAnsi="Comic Sans MS"/>
                            <w:i/>
                            <w:sz w:val="18"/>
                            <w:szCs w:val="18"/>
                          </w:rPr>
                        </w:pPr>
                        <w:r w:rsidRPr="000F2961">
                          <w:rPr>
                            <w:rFonts w:ascii="Comic Sans MS" w:hAnsi="Comic Sans MS"/>
                            <w:i/>
                            <w:sz w:val="18"/>
                            <w:szCs w:val="18"/>
                          </w:rPr>
                          <w:t>Gaius</w:t>
                        </w:r>
                      </w:p>
                    </w:txbxContent>
                  </v:textbox>
                </v:shape>
              </w:pict>
            </w:r>
            <w:r w:rsidRPr="00150FA8">
              <w:rPr>
                <w:rFonts w:eastAsia="MS MinNew Roman"/>
                <w:b/>
                <w:sz w:val="22"/>
                <w:szCs w:val="22"/>
              </w:rPr>
              <w:t>Bestimme bei folgenden Namen das Geschlecht. Kannst du daraus eine Regel ableiten?</w:t>
            </w:r>
            <w:r w:rsidRPr="00150FA8">
              <w:rPr>
                <w:rFonts w:eastAsia="MS MinNew Roman"/>
                <w:b/>
                <w:noProof/>
              </w:rPr>
              <w:t xml:space="preserve"> 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A80A4D" w:rsidRPr="00150FA8" w:rsidRDefault="00A80A4D" w:rsidP="00150FA8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A80A4D" w:rsidRPr="00150FA8" w:rsidTr="00150FA8">
        <w:tc>
          <w:tcPr>
            <w:tcW w:w="534" w:type="dxa"/>
            <w:vMerge/>
          </w:tcPr>
          <w:p w:rsidR="00A80A4D" w:rsidRPr="00150FA8" w:rsidRDefault="00A80A4D">
            <w:pPr>
              <w:rPr>
                <w:rFonts w:eastAsia="MS MinNew Roman"/>
                <w:b/>
              </w:rPr>
            </w:pPr>
          </w:p>
        </w:tc>
        <w:tc>
          <w:tcPr>
            <w:tcW w:w="567" w:type="dxa"/>
            <w:vMerge/>
            <w:vAlign w:val="center"/>
          </w:tcPr>
          <w:p w:rsidR="00A80A4D" w:rsidRPr="00150FA8" w:rsidRDefault="00A80A4D" w:rsidP="00150FA8">
            <w:pPr>
              <w:jc w:val="center"/>
              <w:rPr>
                <w:rFonts w:eastAsia="MS MinNew Roman"/>
                <w:b/>
              </w:rPr>
            </w:pPr>
          </w:p>
        </w:tc>
        <w:tc>
          <w:tcPr>
            <w:tcW w:w="7796" w:type="dxa"/>
            <w:tcBorders>
              <w:top w:val="nil"/>
            </w:tcBorders>
          </w:tcPr>
          <w:p w:rsidR="00A80A4D" w:rsidRPr="00150FA8" w:rsidRDefault="00A80A4D" w:rsidP="00150FA8">
            <w:pPr>
              <w:pStyle w:val="ListParagraph"/>
              <w:ind w:left="360"/>
              <w:rPr>
                <w:rFonts w:ascii="Comic Sans MS" w:eastAsia="MS MinNew Roman" w:hAnsi="Comic Sans MS"/>
                <w:b/>
                <w:sz w:val="22"/>
                <w:szCs w:val="22"/>
              </w:rPr>
            </w:pPr>
          </w:p>
          <w:p w:rsidR="00A80A4D" w:rsidRPr="00150FA8" w:rsidRDefault="00A80A4D" w:rsidP="00150FA8">
            <w:pPr>
              <w:pStyle w:val="ListParagraph"/>
              <w:spacing w:line="360" w:lineRule="auto"/>
              <w:ind w:left="360"/>
              <w:rPr>
                <w:rFonts w:ascii="Comic Sans MS" w:eastAsia="MS MinNew Roman" w:hAnsi="Comic Sans MS"/>
                <w:b/>
                <w:sz w:val="22"/>
                <w:szCs w:val="22"/>
              </w:rPr>
            </w:pPr>
            <w:r w:rsidRPr="00150FA8">
              <w:rPr>
                <w:rFonts w:ascii="Comic Sans MS" w:eastAsia="MS MinNew Roman" w:hAnsi="Comic Sans MS"/>
                <w:b/>
                <w:sz w:val="22"/>
                <w:szCs w:val="22"/>
              </w:rPr>
              <w:t>Aulus = ...............................</w:t>
            </w:r>
          </w:p>
          <w:p w:rsidR="00A80A4D" w:rsidRPr="00150FA8" w:rsidRDefault="00A80A4D" w:rsidP="00150FA8">
            <w:pPr>
              <w:pStyle w:val="ListParagraph"/>
              <w:spacing w:line="360" w:lineRule="auto"/>
              <w:ind w:left="360"/>
              <w:rPr>
                <w:rFonts w:ascii="Comic Sans MS" w:eastAsia="MS MinNew Roman" w:hAnsi="Comic Sans MS"/>
                <w:b/>
                <w:sz w:val="22"/>
                <w:szCs w:val="22"/>
              </w:rPr>
            </w:pPr>
            <w:r w:rsidRPr="00150FA8">
              <w:rPr>
                <w:rFonts w:ascii="Comic Sans MS" w:eastAsia="MS MinNew Roman" w:hAnsi="Comic Sans MS"/>
                <w:b/>
                <w:sz w:val="22"/>
                <w:szCs w:val="22"/>
              </w:rPr>
              <w:t>Galla = ...............................</w:t>
            </w:r>
          </w:p>
          <w:p w:rsidR="00A80A4D" w:rsidRPr="00150FA8" w:rsidRDefault="00A80A4D" w:rsidP="00150FA8">
            <w:pPr>
              <w:pStyle w:val="ListParagraph"/>
              <w:spacing w:line="360" w:lineRule="auto"/>
              <w:ind w:left="360"/>
              <w:rPr>
                <w:rFonts w:ascii="Comic Sans MS" w:eastAsia="MS MinNew Roman" w:hAnsi="Comic Sans MS"/>
                <w:b/>
                <w:sz w:val="22"/>
                <w:szCs w:val="22"/>
              </w:rPr>
            </w:pPr>
            <w:r w:rsidRPr="00150FA8">
              <w:rPr>
                <w:rFonts w:ascii="Comic Sans MS" w:eastAsia="MS MinNew Roman" w:hAnsi="Comic Sans MS"/>
                <w:b/>
                <w:sz w:val="22"/>
                <w:szCs w:val="22"/>
              </w:rPr>
              <w:t>Lucius = ...............................</w:t>
            </w:r>
          </w:p>
          <w:p w:rsidR="00A80A4D" w:rsidRPr="00150FA8" w:rsidRDefault="00A80A4D" w:rsidP="00150FA8">
            <w:pPr>
              <w:pStyle w:val="ListParagraph"/>
              <w:spacing w:line="360" w:lineRule="auto"/>
              <w:ind w:left="360"/>
              <w:rPr>
                <w:rFonts w:ascii="Comic Sans MS" w:eastAsia="MS MinNew Roman" w:hAnsi="Comic Sans MS"/>
                <w:b/>
                <w:sz w:val="22"/>
                <w:szCs w:val="22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7" o:spid="_x0000_s1028" type="#_x0000_t75" alt="Macintosh HD:Users:dennis-gressel:RP:ZPG Latein:ZPG Latein Material 3:Unterstufe:Lektion 0:Gaius.jpg" style="position:absolute;left:0;text-align:left;margin-left:333.3pt;margin-top:-78.7pt;width:45pt;height:94.9pt;z-index:251654656;visibility:visible" wrapcoords="-360 0 -360 21430 21600 21430 21600 0 -360 0">
                  <v:imagedata r:id="rId7" o:title=""/>
                  <w10:wrap type="tight"/>
                </v:shape>
              </w:pict>
            </w:r>
            <w:r>
              <w:rPr>
                <w:noProof/>
              </w:rPr>
              <w:pict>
                <v:shape id="Bild 6" o:spid="_x0000_s1029" type="#_x0000_t75" alt="Macintosh HD:Users:dennis-gressel:RP:ZPG Latein:ZPG Latein Material 3:Unterstufe:Lektion 0:Antonia.jpg" style="position:absolute;left:0;text-align:left;margin-left:279.3pt;margin-top:-78.7pt;width:45pt;height:103.9pt;z-index:251653632;visibility:visible" wrapcoords="-360 0 -360 21445 21600 21445 21600 0 -360 0">
                  <v:imagedata r:id="rId8" o:title=""/>
                  <w10:wrap type="tight"/>
                </v:shape>
              </w:pict>
            </w:r>
            <w:r w:rsidRPr="00150FA8">
              <w:rPr>
                <w:rFonts w:ascii="Comic Sans MS" w:eastAsia="MS MinNew Roman" w:hAnsi="Comic Sans MS"/>
                <w:b/>
                <w:i/>
                <w:sz w:val="22"/>
                <w:szCs w:val="22"/>
                <w:u w:val="single"/>
              </w:rPr>
              <w:t>Regel:</w:t>
            </w:r>
            <w:r w:rsidRPr="00150FA8">
              <w:rPr>
                <w:rFonts w:ascii="Comic Sans MS" w:eastAsia="MS MinNew Roman" w:hAnsi="Comic Sans MS"/>
                <w:b/>
                <w:sz w:val="22"/>
                <w:szCs w:val="22"/>
              </w:rPr>
              <w:t xml:space="preserve"> ...........................................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A80A4D" w:rsidRPr="00150FA8" w:rsidRDefault="00A80A4D" w:rsidP="00150FA8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A80A4D" w:rsidRPr="00150FA8" w:rsidTr="00150FA8">
        <w:trPr>
          <w:trHeight w:val="549"/>
        </w:trPr>
        <w:tc>
          <w:tcPr>
            <w:tcW w:w="534" w:type="dxa"/>
            <w:vMerge w:val="restart"/>
            <w:textDirection w:val="btLr"/>
          </w:tcPr>
          <w:p w:rsidR="00A80A4D" w:rsidRPr="00150FA8" w:rsidRDefault="00A80A4D" w:rsidP="00150FA8">
            <w:pPr>
              <w:ind w:left="113" w:right="113"/>
              <w:jc w:val="center"/>
              <w:rPr>
                <w:rFonts w:eastAsia="MS MinNew Roman"/>
                <w:b/>
              </w:rPr>
            </w:pPr>
            <w:r w:rsidRPr="00150FA8">
              <w:rPr>
                <w:rFonts w:eastAsia="MS MinNew Roman"/>
                <w:b/>
              </w:rPr>
              <w:t>Kultur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A80A4D" w:rsidRPr="00150FA8" w:rsidRDefault="00A80A4D" w:rsidP="00150FA8">
            <w:pPr>
              <w:ind w:left="113" w:right="113"/>
              <w:jc w:val="center"/>
              <w:rPr>
                <w:rFonts w:eastAsia="MS MinNew Roman"/>
                <w:b/>
              </w:rPr>
            </w:pPr>
            <w:r w:rsidRPr="00150FA8">
              <w:rPr>
                <w:rFonts w:eastAsia="MS MinNew Roman"/>
                <w:i/>
                <w:sz w:val="12"/>
                <w:szCs w:val="12"/>
              </w:rPr>
              <w:t>wichtige römische Kulturbegriffe kennen</w:t>
            </w:r>
          </w:p>
        </w:tc>
        <w:tc>
          <w:tcPr>
            <w:tcW w:w="7796" w:type="dxa"/>
            <w:tcBorders>
              <w:bottom w:val="nil"/>
            </w:tcBorders>
          </w:tcPr>
          <w:p w:rsidR="00A80A4D" w:rsidRPr="00150FA8" w:rsidRDefault="00A80A4D" w:rsidP="00150FA8">
            <w:pPr>
              <w:pStyle w:val="ListParagraph"/>
              <w:numPr>
                <w:ilvl w:val="0"/>
                <w:numId w:val="18"/>
              </w:numPr>
              <w:spacing w:before="120"/>
              <w:ind w:left="357" w:hanging="357"/>
              <w:rPr>
                <w:rFonts w:eastAsia="MS MinNew Roman"/>
                <w:b/>
                <w:sz w:val="22"/>
                <w:szCs w:val="22"/>
              </w:rPr>
            </w:pPr>
            <w:r w:rsidRPr="00150FA8">
              <w:rPr>
                <w:rFonts w:eastAsia="MS MinNew Roman"/>
                <w:b/>
                <w:sz w:val="22"/>
                <w:szCs w:val="22"/>
              </w:rPr>
              <w:t>Welche dieser Begriffe hast du schon einmal gehört? Weißt du auch, was hinter ihnen steckt? Kreuze an und erkläre, wenn möglich.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A80A4D" w:rsidRPr="00150FA8" w:rsidRDefault="00A80A4D" w:rsidP="00150FA8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A80A4D" w:rsidRPr="00150FA8" w:rsidTr="00150FA8">
        <w:trPr>
          <w:cantSplit/>
          <w:trHeight w:val="4191"/>
        </w:trPr>
        <w:tc>
          <w:tcPr>
            <w:tcW w:w="534" w:type="dxa"/>
            <w:vMerge/>
            <w:textDirection w:val="btLr"/>
          </w:tcPr>
          <w:p w:rsidR="00A80A4D" w:rsidRPr="00150FA8" w:rsidRDefault="00A80A4D" w:rsidP="00150FA8">
            <w:pPr>
              <w:ind w:left="113" w:right="113"/>
              <w:jc w:val="center"/>
              <w:rPr>
                <w:rFonts w:eastAsia="MS MinNew Roman"/>
                <w:b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A80A4D" w:rsidRPr="00150FA8" w:rsidRDefault="00A80A4D" w:rsidP="00150FA8">
            <w:pPr>
              <w:ind w:left="113" w:right="113"/>
              <w:jc w:val="center"/>
              <w:rPr>
                <w:rFonts w:eastAsia="MS MinNew Roman"/>
                <w:b/>
              </w:rPr>
            </w:pPr>
          </w:p>
        </w:tc>
        <w:tc>
          <w:tcPr>
            <w:tcW w:w="7796" w:type="dxa"/>
            <w:tcBorders>
              <w:top w:val="nil"/>
            </w:tcBorders>
          </w:tcPr>
          <w:p w:rsidR="00A80A4D" w:rsidRPr="00150FA8" w:rsidRDefault="00A80A4D">
            <w:pPr>
              <w:rPr>
                <w:rFonts w:eastAsia="MS MinNew Roman"/>
              </w:rPr>
            </w:pPr>
          </w:p>
          <w:tbl>
            <w:tblPr>
              <w:tblW w:w="7683" w:type="dxa"/>
              <w:tblLayout w:type="fixed"/>
              <w:tblLook w:val="00A0"/>
            </w:tblPr>
            <w:tblGrid>
              <w:gridCol w:w="2155"/>
              <w:gridCol w:w="992"/>
              <w:gridCol w:w="4536"/>
            </w:tblGrid>
            <w:tr w:rsidR="00A80A4D" w:rsidRPr="00150FA8" w:rsidTr="00150FA8">
              <w:trPr>
                <w:trHeight w:val="472"/>
              </w:trPr>
              <w:tc>
                <w:tcPr>
                  <w:tcW w:w="2155" w:type="dxa"/>
                  <w:vAlign w:val="center"/>
                </w:tcPr>
                <w:p w:rsidR="00A80A4D" w:rsidRPr="00150FA8" w:rsidRDefault="00A80A4D" w:rsidP="00381B70">
                  <w:pPr>
                    <w:rPr>
                      <w:rFonts w:eastAsia="MS MinNew Roman"/>
                      <w:b/>
                      <w:sz w:val="22"/>
                      <w:szCs w:val="22"/>
                    </w:rPr>
                  </w:pPr>
                  <w:r w:rsidRPr="00150FA8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Caesar</w:t>
                  </w:r>
                </w:p>
              </w:tc>
              <w:tc>
                <w:tcPr>
                  <w:tcW w:w="992" w:type="dxa"/>
                  <w:vAlign w:val="center"/>
                </w:tcPr>
                <w:p w:rsidR="00A80A4D" w:rsidRPr="00150FA8" w:rsidRDefault="00A80A4D" w:rsidP="001159FF">
                  <w:pPr>
                    <w:rPr>
                      <w:rFonts w:eastAsia="MS MinNew Roman"/>
                      <w:b/>
                      <w:sz w:val="22"/>
                      <w:szCs w:val="22"/>
                    </w:rPr>
                  </w:pPr>
                  <w:r w:rsidRPr="00150FA8">
                    <w:rPr>
                      <w:rFonts w:ascii="MS Mincho" w:eastAsia="MS Mincho" w:hAnsi="MS Mincho" w:cs="MS Mincho" w:hint="eastAsia"/>
                      <w:sz w:val="22"/>
                      <w:szCs w:val="22"/>
                    </w:rPr>
                    <w:t>☐</w:t>
                  </w:r>
                </w:p>
              </w:tc>
              <w:tc>
                <w:tcPr>
                  <w:tcW w:w="4536" w:type="dxa"/>
                  <w:vAlign w:val="center"/>
                </w:tcPr>
                <w:p w:rsidR="00A80A4D" w:rsidRPr="00150FA8" w:rsidRDefault="00A80A4D" w:rsidP="00381B70">
                  <w:pPr>
                    <w:rPr>
                      <w:rFonts w:eastAsia="MS MinNew Roman"/>
                      <w:b/>
                      <w:sz w:val="22"/>
                      <w:szCs w:val="22"/>
                    </w:rPr>
                  </w:pPr>
                  <w:r w:rsidRPr="00150FA8">
                    <w:rPr>
                      <w:rFonts w:eastAsia="MS MinNew Roman"/>
                      <w:sz w:val="22"/>
                      <w:szCs w:val="22"/>
                    </w:rPr>
                    <w:t>................................................................</w:t>
                  </w:r>
                </w:p>
              </w:tc>
            </w:tr>
            <w:tr w:rsidR="00A80A4D" w:rsidRPr="00150FA8" w:rsidTr="00150FA8">
              <w:trPr>
                <w:trHeight w:val="472"/>
              </w:trPr>
              <w:tc>
                <w:tcPr>
                  <w:tcW w:w="2155" w:type="dxa"/>
                  <w:vAlign w:val="center"/>
                </w:tcPr>
                <w:p w:rsidR="00A80A4D" w:rsidRPr="00150FA8" w:rsidRDefault="00A80A4D" w:rsidP="00381B70">
                  <w:pPr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150FA8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Cicero</w:t>
                  </w:r>
                </w:p>
              </w:tc>
              <w:tc>
                <w:tcPr>
                  <w:tcW w:w="992" w:type="dxa"/>
                  <w:vAlign w:val="center"/>
                </w:tcPr>
                <w:p w:rsidR="00A80A4D" w:rsidRPr="00150FA8" w:rsidRDefault="00A80A4D" w:rsidP="001159FF">
                  <w:pPr>
                    <w:rPr>
                      <w:rFonts w:ascii="AppleGothic" w:eastAsia="Times New Roman" w:hAnsi="AppleGothic"/>
                      <w:sz w:val="22"/>
                      <w:szCs w:val="22"/>
                    </w:rPr>
                  </w:pPr>
                  <w:r w:rsidRPr="00150FA8">
                    <w:rPr>
                      <w:rFonts w:ascii="MS Mincho" w:eastAsia="MS Mincho" w:hAnsi="MS Mincho" w:cs="MS Mincho" w:hint="eastAsia"/>
                      <w:sz w:val="22"/>
                      <w:szCs w:val="22"/>
                    </w:rPr>
                    <w:t>☐</w:t>
                  </w:r>
                </w:p>
              </w:tc>
              <w:tc>
                <w:tcPr>
                  <w:tcW w:w="4536" w:type="dxa"/>
                  <w:vAlign w:val="center"/>
                </w:tcPr>
                <w:p w:rsidR="00A80A4D" w:rsidRPr="00150FA8" w:rsidRDefault="00A80A4D" w:rsidP="00381B70">
                  <w:pPr>
                    <w:rPr>
                      <w:rFonts w:eastAsia="MS MinNew Roman"/>
                      <w:sz w:val="22"/>
                      <w:szCs w:val="22"/>
                    </w:rPr>
                  </w:pPr>
                  <w:r w:rsidRPr="00150FA8">
                    <w:rPr>
                      <w:rFonts w:eastAsia="MS MinNew Roman"/>
                      <w:sz w:val="22"/>
                      <w:szCs w:val="22"/>
                    </w:rPr>
                    <w:t>................................................................</w:t>
                  </w:r>
                </w:p>
              </w:tc>
            </w:tr>
            <w:tr w:rsidR="00A80A4D" w:rsidRPr="00150FA8" w:rsidTr="00150FA8">
              <w:trPr>
                <w:trHeight w:val="472"/>
              </w:trPr>
              <w:tc>
                <w:tcPr>
                  <w:tcW w:w="2155" w:type="dxa"/>
                  <w:vAlign w:val="center"/>
                </w:tcPr>
                <w:p w:rsidR="00A80A4D" w:rsidRPr="00150FA8" w:rsidRDefault="00A80A4D" w:rsidP="00381B70">
                  <w:pPr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150FA8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Colosseum</w:t>
                  </w:r>
                </w:p>
              </w:tc>
              <w:tc>
                <w:tcPr>
                  <w:tcW w:w="992" w:type="dxa"/>
                  <w:vAlign w:val="center"/>
                </w:tcPr>
                <w:p w:rsidR="00A80A4D" w:rsidRPr="00150FA8" w:rsidRDefault="00A80A4D" w:rsidP="001159FF">
                  <w:pPr>
                    <w:rPr>
                      <w:rFonts w:ascii="AppleGothic" w:eastAsia="Times New Roman" w:hAnsi="AppleGothic"/>
                      <w:sz w:val="22"/>
                      <w:szCs w:val="22"/>
                    </w:rPr>
                  </w:pPr>
                  <w:r w:rsidRPr="00150FA8">
                    <w:rPr>
                      <w:rFonts w:ascii="MS Mincho" w:eastAsia="MS Mincho" w:hAnsi="MS Mincho" w:cs="MS Mincho" w:hint="eastAsia"/>
                      <w:sz w:val="22"/>
                      <w:szCs w:val="22"/>
                    </w:rPr>
                    <w:t>☐</w:t>
                  </w:r>
                </w:p>
              </w:tc>
              <w:tc>
                <w:tcPr>
                  <w:tcW w:w="4536" w:type="dxa"/>
                  <w:vAlign w:val="center"/>
                </w:tcPr>
                <w:p w:rsidR="00A80A4D" w:rsidRPr="00150FA8" w:rsidRDefault="00A80A4D" w:rsidP="00381B70">
                  <w:pPr>
                    <w:rPr>
                      <w:rFonts w:eastAsia="MS MinNew Roman"/>
                      <w:sz w:val="22"/>
                      <w:szCs w:val="22"/>
                    </w:rPr>
                  </w:pPr>
                  <w:r w:rsidRPr="00150FA8">
                    <w:rPr>
                      <w:rFonts w:eastAsia="MS MinNew Roman"/>
                      <w:sz w:val="22"/>
                      <w:szCs w:val="22"/>
                    </w:rPr>
                    <w:t>................................................................</w:t>
                  </w:r>
                </w:p>
              </w:tc>
            </w:tr>
            <w:tr w:rsidR="00A80A4D" w:rsidRPr="00150FA8" w:rsidTr="00150FA8">
              <w:trPr>
                <w:trHeight w:val="472"/>
              </w:trPr>
              <w:tc>
                <w:tcPr>
                  <w:tcW w:w="2155" w:type="dxa"/>
                  <w:vAlign w:val="center"/>
                </w:tcPr>
                <w:p w:rsidR="00A80A4D" w:rsidRPr="00150FA8" w:rsidRDefault="00A80A4D" w:rsidP="00381B70">
                  <w:pPr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150FA8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Circus Maximus</w:t>
                  </w:r>
                </w:p>
              </w:tc>
              <w:tc>
                <w:tcPr>
                  <w:tcW w:w="992" w:type="dxa"/>
                  <w:vAlign w:val="center"/>
                </w:tcPr>
                <w:p w:rsidR="00A80A4D" w:rsidRPr="00150FA8" w:rsidRDefault="00A80A4D" w:rsidP="001159FF">
                  <w:pPr>
                    <w:rPr>
                      <w:rFonts w:ascii="AppleGothic" w:eastAsia="Times New Roman" w:hAnsi="AppleGothic"/>
                      <w:sz w:val="22"/>
                      <w:szCs w:val="22"/>
                    </w:rPr>
                  </w:pPr>
                  <w:r w:rsidRPr="00150FA8">
                    <w:rPr>
                      <w:rFonts w:ascii="MS Mincho" w:eastAsia="MS Mincho" w:hAnsi="MS Mincho" w:cs="MS Mincho" w:hint="eastAsia"/>
                      <w:sz w:val="22"/>
                      <w:szCs w:val="22"/>
                    </w:rPr>
                    <w:t>☐</w:t>
                  </w:r>
                </w:p>
              </w:tc>
              <w:tc>
                <w:tcPr>
                  <w:tcW w:w="4536" w:type="dxa"/>
                  <w:vAlign w:val="center"/>
                </w:tcPr>
                <w:p w:rsidR="00A80A4D" w:rsidRPr="00150FA8" w:rsidRDefault="00A80A4D" w:rsidP="00381B70">
                  <w:pPr>
                    <w:rPr>
                      <w:rFonts w:eastAsia="MS MinNew Roman"/>
                      <w:sz w:val="22"/>
                      <w:szCs w:val="22"/>
                    </w:rPr>
                  </w:pPr>
                  <w:r w:rsidRPr="00150FA8">
                    <w:rPr>
                      <w:rFonts w:eastAsia="MS MinNew Roman"/>
                      <w:sz w:val="22"/>
                      <w:szCs w:val="22"/>
                    </w:rPr>
                    <w:t>................................................................</w:t>
                  </w:r>
                </w:p>
              </w:tc>
            </w:tr>
            <w:tr w:rsidR="00A80A4D" w:rsidRPr="00150FA8" w:rsidTr="00150FA8">
              <w:trPr>
                <w:trHeight w:val="472"/>
              </w:trPr>
              <w:tc>
                <w:tcPr>
                  <w:tcW w:w="2155" w:type="dxa"/>
                  <w:vAlign w:val="center"/>
                </w:tcPr>
                <w:p w:rsidR="00A80A4D" w:rsidRPr="00150FA8" w:rsidRDefault="00A80A4D" w:rsidP="00381B70">
                  <w:pPr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150FA8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Aquädukt</w:t>
                  </w:r>
                </w:p>
              </w:tc>
              <w:tc>
                <w:tcPr>
                  <w:tcW w:w="992" w:type="dxa"/>
                  <w:vAlign w:val="center"/>
                </w:tcPr>
                <w:p w:rsidR="00A80A4D" w:rsidRPr="00150FA8" w:rsidRDefault="00A80A4D" w:rsidP="001159FF">
                  <w:pPr>
                    <w:rPr>
                      <w:rFonts w:ascii="AppleGothic" w:eastAsia="Times New Roman" w:hAnsi="AppleGothic"/>
                      <w:sz w:val="22"/>
                      <w:szCs w:val="22"/>
                    </w:rPr>
                  </w:pPr>
                  <w:r w:rsidRPr="00150FA8">
                    <w:rPr>
                      <w:rFonts w:ascii="MS Mincho" w:eastAsia="MS Mincho" w:hAnsi="MS Mincho" w:cs="MS Mincho" w:hint="eastAsia"/>
                      <w:sz w:val="22"/>
                      <w:szCs w:val="22"/>
                    </w:rPr>
                    <w:t>☐</w:t>
                  </w:r>
                </w:p>
              </w:tc>
              <w:tc>
                <w:tcPr>
                  <w:tcW w:w="4536" w:type="dxa"/>
                  <w:vAlign w:val="center"/>
                </w:tcPr>
                <w:p w:rsidR="00A80A4D" w:rsidRPr="00150FA8" w:rsidRDefault="00A80A4D" w:rsidP="00381B70">
                  <w:pPr>
                    <w:rPr>
                      <w:rFonts w:eastAsia="MS MinNew Roman"/>
                      <w:sz w:val="22"/>
                      <w:szCs w:val="22"/>
                    </w:rPr>
                  </w:pPr>
                  <w:r w:rsidRPr="00150FA8">
                    <w:rPr>
                      <w:rFonts w:eastAsia="MS MinNew Roman"/>
                      <w:sz w:val="22"/>
                      <w:szCs w:val="22"/>
                    </w:rPr>
                    <w:t>................................................................</w:t>
                  </w:r>
                </w:p>
              </w:tc>
            </w:tr>
            <w:tr w:rsidR="00A80A4D" w:rsidRPr="00150FA8" w:rsidTr="00150FA8">
              <w:trPr>
                <w:trHeight w:val="472"/>
              </w:trPr>
              <w:tc>
                <w:tcPr>
                  <w:tcW w:w="2155" w:type="dxa"/>
                  <w:vAlign w:val="center"/>
                </w:tcPr>
                <w:p w:rsidR="00A80A4D" w:rsidRPr="00150FA8" w:rsidRDefault="00A80A4D" w:rsidP="00381B70">
                  <w:pPr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150FA8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Gladiator</w:t>
                  </w:r>
                </w:p>
              </w:tc>
              <w:tc>
                <w:tcPr>
                  <w:tcW w:w="992" w:type="dxa"/>
                  <w:vAlign w:val="center"/>
                </w:tcPr>
                <w:p w:rsidR="00A80A4D" w:rsidRPr="00150FA8" w:rsidRDefault="00A80A4D" w:rsidP="001159FF">
                  <w:pPr>
                    <w:rPr>
                      <w:rFonts w:ascii="AppleGothic" w:eastAsia="Times New Roman" w:hAnsi="AppleGothic"/>
                      <w:sz w:val="22"/>
                      <w:szCs w:val="22"/>
                    </w:rPr>
                  </w:pPr>
                  <w:r w:rsidRPr="00150FA8">
                    <w:rPr>
                      <w:rFonts w:ascii="MS Mincho" w:eastAsia="MS Mincho" w:hAnsi="MS Mincho" w:cs="MS Mincho" w:hint="eastAsia"/>
                      <w:sz w:val="22"/>
                      <w:szCs w:val="22"/>
                    </w:rPr>
                    <w:t>☐</w:t>
                  </w:r>
                </w:p>
              </w:tc>
              <w:tc>
                <w:tcPr>
                  <w:tcW w:w="4536" w:type="dxa"/>
                  <w:vAlign w:val="center"/>
                </w:tcPr>
                <w:p w:rsidR="00A80A4D" w:rsidRPr="00150FA8" w:rsidRDefault="00A80A4D" w:rsidP="00381B70">
                  <w:pPr>
                    <w:rPr>
                      <w:rFonts w:eastAsia="MS MinNew Roman"/>
                      <w:sz w:val="22"/>
                      <w:szCs w:val="22"/>
                    </w:rPr>
                  </w:pPr>
                  <w:r w:rsidRPr="00150FA8">
                    <w:rPr>
                      <w:rFonts w:eastAsia="MS MinNew Roman"/>
                      <w:sz w:val="22"/>
                      <w:szCs w:val="22"/>
                    </w:rPr>
                    <w:t>................................................................</w:t>
                  </w:r>
                </w:p>
              </w:tc>
            </w:tr>
            <w:tr w:rsidR="00A80A4D" w:rsidRPr="00150FA8" w:rsidTr="00150FA8">
              <w:trPr>
                <w:trHeight w:val="472"/>
              </w:trPr>
              <w:tc>
                <w:tcPr>
                  <w:tcW w:w="2155" w:type="dxa"/>
                  <w:vAlign w:val="center"/>
                </w:tcPr>
                <w:p w:rsidR="00A80A4D" w:rsidRPr="00150FA8" w:rsidRDefault="00A80A4D" w:rsidP="00381B70">
                  <w:pPr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150FA8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Senator</w:t>
                  </w:r>
                </w:p>
              </w:tc>
              <w:tc>
                <w:tcPr>
                  <w:tcW w:w="992" w:type="dxa"/>
                  <w:vAlign w:val="center"/>
                </w:tcPr>
                <w:p w:rsidR="00A80A4D" w:rsidRPr="00150FA8" w:rsidRDefault="00A80A4D" w:rsidP="001159FF">
                  <w:pPr>
                    <w:rPr>
                      <w:rFonts w:ascii="AppleGothic" w:eastAsia="Times New Roman" w:hAnsi="AppleGothic"/>
                      <w:sz w:val="22"/>
                      <w:szCs w:val="22"/>
                    </w:rPr>
                  </w:pPr>
                  <w:r w:rsidRPr="00150FA8">
                    <w:rPr>
                      <w:rFonts w:ascii="MS Mincho" w:eastAsia="MS Mincho" w:hAnsi="MS Mincho" w:cs="MS Mincho" w:hint="eastAsia"/>
                      <w:sz w:val="22"/>
                      <w:szCs w:val="22"/>
                    </w:rPr>
                    <w:t>☐</w:t>
                  </w:r>
                </w:p>
              </w:tc>
              <w:tc>
                <w:tcPr>
                  <w:tcW w:w="4536" w:type="dxa"/>
                  <w:vAlign w:val="center"/>
                </w:tcPr>
                <w:p w:rsidR="00A80A4D" w:rsidRPr="00150FA8" w:rsidRDefault="00A80A4D" w:rsidP="00381B70">
                  <w:pPr>
                    <w:rPr>
                      <w:rFonts w:eastAsia="MS MinNew Roman"/>
                      <w:sz w:val="22"/>
                      <w:szCs w:val="22"/>
                    </w:rPr>
                  </w:pPr>
                  <w:r w:rsidRPr="00150FA8">
                    <w:rPr>
                      <w:rFonts w:eastAsia="MS MinNew Roman"/>
                      <w:sz w:val="22"/>
                      <w:szCs w:val="22"/>
                    </w:rPr>
                    <w:t>................................................................</w:t>
                  </w:r>
                </w:p>
              </w:tc>
            </w:tr>
            <w:tr w:rsidR="00A80A4D" w:rsidRPr="00150FA8" w:rsidTr="00150FA8">
              <w:trPr>
                <w:trHeight w:val="472"/>
              </w:trPr>
              <w:tc>
                <w:tcPr>
                  <w:tcW w:w="2155" w:type="dxa"/>
                  <w:vAlign w:val="center"/>
                </w:tcPr>
                <w:p w:rsidR="00A80A4D" w:rsidRPr="00150FA8" w:rsidRDefault="00A80A4D" w:rsidP="00381B70">
                  <w:pPr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150FA8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Hadrianswall</w:t>
                  </w:r>
                </w:p>
              </w:tc>
              <w:tc>
                <w:tcPr>
                  <w:tcW w:w="992" w:type="dxa"/>
                  <w:vAlign w:val="center"/>
                </w:tcPr>
                <w:p w:rsidR="00A80A4D" w:rsidRPr="00150FA8" w:rsidRDefault="00A80A4D" w:rsidP="001159FF">
                  <w:pPr>
                    <w:rPr>
                      <w:rFonts w:ascii="AppleGothic" w:eastAsia="Times New Roman" w:hAnsi="AppleGothic"/>
                      <w:sz w:val="22"/>
                      <w:szCs w:val="22"/>
                    </w:rPr>
                  </w:pPr>
                  <w:r w:rsidRPr="00150FA8">
                    <w:rPr>
                      <w:rFonts w:ascii="MS Mincho" w:eastAsia="MS Mincho" w:hAnsi="MS Mincho" w:cs="MS Mincho" w:hint="eastAsia"/>
                      <w:sz w:val="22"/>
                      <w:szCs w:val="22"/>
                    </w:rPr>
                    <w:t>☐</w:t>
                  </w:r>
                </w:p>
              </w:tc>
              <w:tc>
                <w:tcPr>
                  <w:tcW w:w="4536" w:type="dxa"/>
                  <w:vAlign w:val="center"/>
                </w:tcPr>
                <w:p w:rsidR="00A80A4D" w:rsidRPr="00150FA8" w:rsidRDefault="00A80A4D" w:rsidP="00381B70">
                  <w:pPr>
                    <w:rPr>
                      <w:rFonts w:eastAsia="MS MinNew Roman"/>
                      <w:sz w:val="22"/>
                      <w:szCs w:val="22"/>
                    </w:rPr>
                  </w:pPr>
                  <w:r w:rsidRPr="00150FA8">
                    <w:rPr>
                      <w:rFonts w:eastAsia="MS MinNew Roman"/>
                      <w:sz w:val="22"/>
                      <w:szCs w:val="22"/>
                    </w:rPr>
                    <w:t>................................................................</w:t>
                  </w:r>
                </w:p>
              </w:tc>
            </w:tr>
          </w:tbl>
          <w:p w:rsidR="00A80A4D" w:rsidRPr="00150FA8" w:rsidRDefault="00A80A4D" w:rsidP="00150FA8">
            <w:pPr>
              <w:pStyle w:val="ListParagraph"/>
              <w:ind w:left="360"/>
              <w:rPr>
                <w:rFonts w:ascii="Comic Sans MS" w:eastAsia="MS MinNew Roman" w:hAnsi="Comic Sans MS"/>
                <w:noProof/>
              </w:rPr>
            </w:pP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A80A4D" w:rsidRPr="00150FA8" w:rsidRDefault="00A80A4D" w:rsidP="00150FA8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A80A4D" w:rsidRPr="00150FA8" w:rsidTr="00150FA8">
        <w:trPr>
          <w:trHeight w:val="189"/>
        </w:trPr>
        <w:tc>
          <w:tcPr>
            <w:tcW w:w="534" w:type="dxa"/>
            <w:vMerge w:val="restart"/>
            <w:textDirection w:val="btLr"/>
          </w:tcPr>
          <w:p w:rsidR="00A80A4D" w:rsidRPr="00150FA8" w:rsidRDefault="00A80A4D" w:rsidP="00150FA8">
            <w:pPr>
              <w:ind w:left="113" w:right="113"/>
              <w:jc w:val="center"/>
              <w:rPr>
                <w:rFonts w:eastAsia="MS MinNew Roman"/>
                <w:b/>
              </w:rPr>
            </w:pPr>
            <w:r w:rsidRPr="00150FA8">
              <w:rPr>
                <w:rFonts w:eastAsia="MS MinNew Roman"/>
                <w:b/>
              </w:rPr>
              <w:t>Text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A80A4D" w:rsidRPr="00150FA8" w:rsidRDefault="00A80A4D" w:rsidP="00150FA8">
            <w:pPr>
              <w:ind w:left="113" w:right="113"/>
              <w:jc w:val="center"/>
              <w:rPr>
                <w:rFonts w:eastAsia="MS MinNew Roman"/>
                <w:b/>
                <w:sz w:val="12"/>
                <w:szCs w:val="12"/>
              </w:rPr>
            </w:pPr>
            <w:r w:rsidRPr="00150FA8">
              <w:rPr>
                <w:rFonts w:eastAsia="MS MinNew Roman"/>
                <w:i/>
                <w:sz w:val="12"/>
                <w:szCs w:val="12"/>
              </w:rPr>
              <w:t>lateinische Sätze einer Bildergeschichte zuordnen</w:t>
            </w:r>
          </w:p>
        </w:tc>
        <w:tc>
          <w:tcPr>
            <w:tcW w:w="7796" w:type="dxa"/>
            <w:tcBorders>
              <w:bottom w:val="nil"/>
            </w:tcBorders>
            <w:vAlign w:val="center"/>
          </w:tcPr>
          <w:p w:rsidR="00A80A4D" w:rsidRPr="00150FA8" w:rsidRDefault="00A80A4D" w:rsidP="00150FA8">
            <w:pPr>
              <w:pStyle w:val="ListParagraph"/>
              <w:numPr>
                <w:ilvl w:val="0"/>
                <w:numId w:val="18"/>
              </w:numPr>
              <w:spacing w:before="120"/>
              <w:ind w:left="357" w:hanging="357"/>
              <w:rPr>
                <w:rFonts w:eastAsia="MS MinNew Roman"/>
                <w:b/>
                <w:sz w:val="22"/>
                <w:szCs w:val="22"/>
              </w:rPr>
            </w:pPr>
            <w:r w:rsidRPr="00150FA8">
              <w:rPr>
                <w:rFonts w:eastAsia="MS MinNew Roman"/>
                <w:b/>
                <w:sz w:val="22"/>
                <w:szCs w:val="22"/>
              </w:rPr>
              <w:t xml:space="preserve">Ordne die lateinischen Sätze den Bildern zu, indem du in die Kreise den jeweiligen Buchstaben einträgst. 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A80A4D" w:rsidRPr="00150FA8" w:rsidRDefault="00A80A4D" w:rsidP="00150FA8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A80A4D" w:rsidRPr="00150FA8" w:rsidTr="00150FA8">
        <w:trPr>
          <w:trHeight w:val="9308"/>
        </w:trPr>
        <w:tc>
          <w:tcPr>
            <w:tcW w:w="534" w:type="dxa"/>
            <w:vMerge/>
          </w:tcPr>
          <w:p w:rsidR="00A80A4D" w:rsidRPr="00150FA8" w:rsidRDefault="00A80A4D">
            <w:pPr>
              <w:rPr>
                <w:rFonts w:eastAsia="MS MinNew Roman"/>
                <w:b/>
              </w:rPr>
            </w:pPr>
          </w:p>
        </w:tc>
        <w:tc>
          <w:tcPr>
            <w:tcW w:w="567" w:type="dxa"/>
            <w:vMerge/>
            <w:vAlign w:val="center"/>
          </w:tcPr>
          <w:p w:rsidR="00A80A4D" w:rsidRPr="00150FA8" w:rsidRDefault="00A80A4D" w:rsidP="00150FA8">
            <w:pPr>
              <w:jc w:val="center"/>
              <w:rPr>
                <w:rFonts w:eastAsia="MS MinNew Roman"/>
                <w:b/>
              </w:rPr>
            </w:pPr>
          </w:p>
        </w:tc>
        <w:tc>
          <w:tcPr>
            <w:tcW w:w="7796" w:type="dxa"/>
            <w:tcBorders>
              <w:top w:val="nil"/>
            </w:tcBorders>
          </w:tcPr>
          <w:p w:rsidR="00A80A4D" w:rsidRPr="00150FA8" w:rsidRDefault="00A80A4D" w:rsidP="00150FA8">
            <w:pPr>
              <w:pStyle w:val="ListParagraph"/>
              <w:numPr>
                <w:ilvl w:val="0"/>
                <w:numId w:val="20"/>
              </w:numPr>
              <w:spacing w:before="120"/>
              <w:ind w:left="499" w:hanging="357"/>
              <w:rPr>
                <w:rFonts w:ascii="Comic Sans MS" w:eastAsia="MS MinNew Roman" w:hAnsi="Comic Sans MS"/>
                <w:sz w:val="22"/>
                <w:szCs w:val="22"/>
              </w:rPr>
            </w:pPr>
            <w:r w:rsidRPr="00150FA8">
              <w:rPr>
                <w:rFonts w:ascii="Comic Sans MS" w:eastAsia="MS MinNew Roman" w:hAnsi="Comic Sans MS"/>
                <w:sz w:val="22"/>
                <w:szCs w:val="22"/>
              </w:rPr>
              <w:t xml:space="preserve">Servi senatorem in lectica apportant. </w:t>
            </w:r>
            <w:r w:rsidRPr="00150FA8">
              <w:rPr>
                <w:rFonts w:ascii="Comic Sans MS" w:eastAsia="MS MinNew Roman" w:hAnsi="Comic Sans MS"/>
                <w:sz w:val="18"/>
                <w:szCs w:val="18"/>
              </w:rPr>
              <w:t>(</w:t>
            </w:r>
            <w:r w:rsidRPr="00150FA8">
              <w:rPr>
                <w:rFonts w:ascii="Comic Sans MS" w:eastAsia="MS MinNew Roman" w:hAnsi="Comic Sans MS"/>
                <w:b/>
                <w:sz w:val="18"/>
                <w:szCs w:val="18"/>
              </w:rPr>
              <w:t>lectica</w:t>
            </w:r>
            <w:r w:rsidRPr="00150FA8">
              <w:rPr>
                <w:rFonts w:ascii="Comic Sans MS" w:eastAsia="MS MinNew Roman" w:hAnsi="Comic Sans MS"/>
                <w:sz w:val="18"/>
                <w:szCs w:val="18"/>
              </w:rPr>
              <w:t xml:space="preserve">: </w:t>
            </w:r>
            <w:r w:rsidRPr="00150FA8">
              <w:rPr>
                <w:rFonts w:ascii="Comic Sans MS" w:eastAsia="MS MinNew Roman" w:hAnsi="Comic Sans MS"/>
                <w:i/>
                <w:sz w:val="18"/>
                <w:szCs w:val="18"/>
              </w:rPr>
              <w:t>die Sänfte, das „Tragebett“</w:t>
            </w:r>
            <w:r w:rsidRPr="00150FA8">
              <w:rPr>
                <w:rFonts w:ascii="Comic Sans MS" w:eastAsia="MS MinNew Roman" w:hAnsi="Comic Sans MS"/>
                <w:sz w:val="18"/>
                <w:szCs w:val="18"/>
              </w:rPr>
              <w:t>)</w:t>
            </w:r>
          </w:p>
          <w:p w:rsidR="00A80A4D" w:rsidRPr="00B8670F" w:rsidRDefault="00A80A4D" w:rsidP="00150FA8">
            <w:pPr>
              <w:pStyle w:val="ListParagraph"/>
              <w:numPr>
                <w:ilvl w:val="0"/>
                <w:numId w:val="20"/>
              </w:numPr>
              <w:rPr>
                <w:rFonts w:ascii="Comic Sans MS" w:eastAsia="MS MinNew Roman" w:hAnsi="Comic Sans MS"/>
                <w:sz w:val="22"/>
                <w:szCs w:val="22"/>
                <w:lang w:val="pt-BR"/>
              </w:rPr>
            </w:pPr>
            <w:r w:rsidRPr="00B8670F">
              <w:rPr>
                <w:rFonts w:ascii="Comic Sans MS" w:eastAsia="MS MinNew Roman" w:hAnsi="Comic Sans MS"/>
                <w:sz w:val="22"/>
                <w:szCs w:val="22"/>
                <w:lang w:val="pt-BR"/>
              </w:rPr>
              <w:t>Senator Antoniam et Gaium rogat: „Ubi pater est?“</w:t>
            </w:r>
          </w:p>
          <w:p w:rsidR="00A80A4D" w:rsidRPr="00B8670F" w:rsidRDefault="00A80A4D" w:rsidP="00150FA8">
            <w:pPr>
              <w:pStyle w:val="ListParagraph"/>
              <w:numPr>
                <w:ilvl w:val="0"/>
                <w:numId w:val="20"/>
              </w:numPr>
              <w:rPr>
                <w:rFonts w:ascii="Comic Sans MS" w:eastAsia="MS MinNew Roman" w:hAnsi="Comic Sans MS"/>
                <w:sz w:val="22"/>
                <w:szCs w:val="22"/>
                <w:lang w:val="pt-BR"/>
              </w:rPr>
            </w:pPr>
            <w:r w:rsidRPr="00B8670F">
              <w:rPr>
                <w:rFonts w:ascii="Comic Sans MS" w:eastAsia="MS MinNew Roman" w:hAnsi="Comic Sans MS"/>
                <w:sz w:val="22"/>
                <w:szCs w:val="22"/>
                <w:lang w:val="pt-BR"/>
              </w:rPr>
              <w:t>Antonia et Gaius ante villam sedent et ludunt.</w:t>
            </w:r>
          </w:p>
          <w:p w:rsidR="00A80A4D" w:rsidRPr="00150FA8" w:rsidRDefault="00A80A4D" w:rsidP="00150FA8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Comic Sans MS" w:eastAsia="MS MinNew Roman" w:hAnsi="Comic Sans MS"/>
                <w:sz w:val="22"/>
                <w:szCs w:val="22"/>
              </w:rPr>
            </w:pPr>
            <w:r w:rsidRPr="00150FA8">
              <w:rPr>
                <w:rFonts w:ascii="Comic Sans MS" w:eastAsia="MS MinNew Roman" w:hAnsi="Comic Sans MS"/>
                <w:sz w:val="22"/>
                <w:szCs w:val="22"/>
              </w:rPr>
              <w:t xml:space="preserve">Senator et servi Antoniam et Gaium conveniunt. </w:t>
            </w:r>
          </w:p>
          <w:tbl>
            <w:tblPr>
              <w:tblW w:w="77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3954"/>
              <w:gridCol w:w="3842"/>
            </w:tblGrid>
            <w:tr w:rsidR="00A80A4D" w:rsidRPr="00150FA8" w:rsidTr="00150FA8">
              <w:tc>
                <w:tcPr>
                  <w:tcW w:w="39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A4D" w:rsidRPr="00150FA8" w:rsidRDefault="00A80A4D" w:rsidP="00150FA8">
                  <w:pPr>
                    <w:jc w:val="center"/>
                    <w:rPr>
                      <w:rFonts w:ascii="Comic Sans MS" w:eastAsia="MS MinNew Roman" w:hAnsi="Comic Sans MS"/>
                    </w:rPr>
                  </w:pPr>
                  <w:r>
                    <w:rPr>
                      <w:noProof/>
                    </w:rPr>
                    <w:pict>
                      <v:shape id="Textfeld 9" o:spid="_x0000_s1030" type="#_x0000_t202" style="position:absolute;left:0;text-align:left;margin-left:102.65pt;margin-top:98.1pt;width:54pt;height:27pt;z-index:25165670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" filled="f" stroked="f">
                        <v:textbox>
                          <w:txbxContent>
                            <w:p w:rsidR="00A80A4D" w:rsidRPr="000F2961" w:rsidRDefault="00A80A4D" w:rsidP="00693DD2">
                              <w:pPr>
                                <w:rPr>
                                  <w:rFonts w:ascii="Comic Sans MS" w:hAnsi="Comic Sans MS"/>
                                  <w:i/>
                                  <w:sz w:val="18"/>
                                  <w:szCs w:val="18"/>
                                </w:rPr>
                              </w:pPr>
                              <w:bookmarkStart w:id="0" w:name="_GoBack"/>
                              <w:r>
                                <w:rPr>
                                  <w:rFonts w:ascii="Comic Sans MS" w:hAnsi="Comic Sans MS"/>
                                  <w:i/>
                                  <w:sz w:val="18"/>
                                  <w:szCs w:val="18"/>
                                </w:rPr>
                                <w:t>Antonia</w:t>
                              </w:r>
                              <w:bookmarkEnd w:id="0"/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noProof/>
                    </w:rPr>
                    <w:pict>
                      <v:shape id="Textfeld 8" o:spid="_x0000_s1031" type="#_x0000_t202" style="position:absolute;left:0;text-align:left;margin-left:12.65pt;margin-top:95.7pt;width:45pt;height:27pt;z-index:25165568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" filled="f" stroked="f">
                        <v:textbox>
                          <w:txbxContent>
                            <w:p w:rsidR="00A80A4D" w:rsidRPr="000F2961" w:rsidRDefault="00A80A4D" w:rsidP="00693DD2">
                              <w:pPr>
                                <w:jc w:val="right"/>
                                <w:rPr>
                                  <w:rFonts w:ascii="Comic Sans MS" w:hAnsi="Comic Sans MS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0F2961">
                                <w:rPr>
                                  <w:rFonts w:ascii="Comic Sans MS" w:hAnsi="Comic Sans MS"/>
                                  <w:i/>
                                  <w:sz w:val="18"/>
                                  <w:szCs w:val="18"/>
                                </w:rPr>
                                <w:t>Gaius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150FA8">
                    <w:rPr>
                      <w:rFonts w:eastAsia="MS MinNew Roman"/>
                      <w:b/>
                      <w:noProof/>
                    </w:rPr>
                    <w:pict>
                      <v:shape id="Bild 2" o:spid="_x0000_i1025" type="#_x0000_t75" alt="Macintosh HD:Users:dennis-gressel:RP:ZPG Latein:ZPG Latein Material 3:Unterstufe:Lektion 0:gaius_antonia_ante_villam_sedent.jpg" style="width:174pt;height:135.75pt;visibility:visible">
                        <v:imagedata r:id="rId9" o:title=""/>
                      </v:shape>
                    </w:pict>
                  </w:r>
                </w:p>
              </w:tc>
              <w:tc>
                <w:tcPr>
                  <w:tcW w:w="3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A4D" w:rsidRPr="00150FA8" w:rsidRDefault="00A80A4D" w:rsidP="00150FA8">
                  <w:pPr>
                    <w:jc w:val="center"/>
                    <w:rPr>
                      <w:rFonts w:ascii="Comic Sans MS" w:eastAsia="MS MinNew Roman" w:hAnsi="Comic Sans MS"/>
                    </w:rPr>
                  </w:pPr>
                  <w:r>
                    <w:rPr>
                      <w:noProof/>
                    </w:rPr>
                    <w:pict>
                      <v:shape id="Textfeld 12" o:spid="_x0000_s1032" type="#_x0000_t202" style="position:absolute;left:0;text-align:left;margin-left:135.6pt;margin-top:32.7pt;width:45pt;height:27pt;z-index:25165875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" filled="f" stroked="f">
                        <v:textbox>
                          <w:txbxContent>
                            <w:p w:rsidR="00A80A4D" w:rsidRPr="000F2961" w:rsidRDefault="00A80A4D" w:rsidP="00693DD2">
                              <w:pPr>
                                <w:rPr>
                                  <w:rFonts w:ascii="Comic Sans MS" w:hAnsi="Comic Sans MS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i/>
                                  <w:sz w:val="18"/>
                                  <w:szCs w:val="18"/>
                                </w:rPr>
                                <w:t>servi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noProof/>
                    </w:rPr>
                    <w:pict>
                      <v:shape id="Textfeld 10" o:spid="_x0000_s1033" type="#_x0000_t202" style="position:absolute;left:0;text-align:left;margin-left:72.6pt;margin-top:32.7pt;width:54pt;height:27pt;z-index:25165772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" filled="f" stroked="f">
                        <v:textbox>
                          <w:txbxContent>
                            <w:p w:rsidR="00A80A4D" w:rsidRPr="000F2961" w:rsidRDefault="00A80A4D" w:rsidP="00693DD2">
                              <w:pPr>
                                <w:rPr>
                                  <w:rFonts w:ascii="Comic Sans MS" w:hAnsi="Comic Sans MS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i/>
                                  <w:sz w:val="18"/>
                                  <w:szCs w:val="18"/>
                                </w:rPr>
                                <w:t>senator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150FA8">
                    <w:rPr>
                      <w:rFonts w:eastAsia="MS MinNew Roman"/>
                      <w:b/>
                      <w:noProof/>
                    </w:rPr>
                    <w:pict>
                      <v:shape id="Bild 3" o:spid="_x0000_i1026" type="#_x0000_t75" alt="Macintosh HD:Users:dennis-gressel:RP:ZPG Latein:ZPG Latein Material 3:Unterstufe:Lektion 0:subito_servi_lecticam_apportant.jpg" style="width:168pt;height:148.5pt;visibility:visible">
                        <v:imagedata r:id="rId10" o:title=""/>
                      </v:shape>
                    </w:pict>
                  </w:r>
                </w:p>
              </w:tc>
            </w:tr>
            <w:tr w:rsidR="00A80A4D" w:rsidRPr="00150FA8" w:rsidTr="00150FA8">
              <w:trPr>
                <w:trHeight w:val="399"/>
              </w:trPr>
              <w:tc>
                <w:tcPr>
                  <w:tcW w:w="39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150FA8">
                  <w:pPr>
                    <w:jc w:val="center"/>
                    <w:rPr>
                      <w:rFonts w:eastAsia="MS MinNew Roman"/>
                      <w:b/>
                      <w:noProof/>
                      <w:sz w:val="40"/>
                      <w:szCs w:val="40"/>
                    </w:rPr>
                  </w:pPr>
                  <w:r w:rsidRPr="00150FA8">
                    <w:rPr>
                      <w:rFonts w:eastAsia="MS MinNew Roman"/>
                      <w:b/>
                      <w:sz w:val="40"/>
                      <w:szCs w:val="40"/>
                    </w:rPr>
                    <w:sym w:font="Wingdings" w:char="F0A1"/>
                  </w:r>
                </w:p>
              </w:tc>
              <w:tc>
                <w:tcPr>
                  <w:tcW w:w="3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150FA8">
                  <w:pPr>
                    <w:jc w:val="center"/>
                    <w:rPr>
                      <w:rFonts w:eastAsia="MS MinNew Roman"/>
                      <w:b/>
                      <w:noProof/>
                      <w:sz w:val="40"/>
                      <w:szCs w:val="40"/>
                    </w:rPr>
                  </w:pPr>
                  <w:r w:rsidRPr="00150FA8">
                    <w:rPr>
                      <w:rFonts w:eastAsia="MS MinNew Roman"/>
                      <w:b/>
                      <w:sz w:val="40"/>
                      <w:szCs w:val="40"/>
                    </w:rPr>
                    <w:sym w:font="Wingdings" w:char="F0A1"/>
                  </w:r>
                </w:p>
              </w:tc>
            </w:tr>
            <w:tr w:rsidR="00A80A4D" w:rsidRPr="00150FA8" w:rsidTr="00150FA8">
              <w:tc>
                <w:tcPr>
                  <w:tcW w:w="39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A4D" w:rsidRPr="00150FA8" w:rsidRDefault="00A80A4D" w:rsidP="00150FA8">
                  <w:pPr>
                    <w:jc w:val="center"/>
                    <w:rPr>
                      <w:rFonts w:eastAsia="MS MinNew Roman"/>
                      <w:b/>
                      <w:sz w:val="48"/>
                      <w:szCs w:val="48"/>
                    </w:rPr>
                  </w:pPr>
                  <w:r w:rsidRPr="00150FA8">
                    <w:rPr>
                      <w:rFonts w:eastAsia="MS MinNew Roman"/>
                      <w:b/>
                      <w:noProof/>
                    </w:rPr>
                    <w:pict>
                      <v:shape id="Bild 4" o:spid="_x0000_i1027" type="#_x0000_t75" alt="Macintosh HD:Users:dennis-gressel:RP:ZPG Latein:ZPG Latein Material 3:Unterstufe:Lektion 0:senator_de_lectica_descendit.jpg" style="width:201.75pt;height:150pt;visibility:visible">
                        <v:imagedata r:id="rId11" o:title=""/>
                      </v:shape>
                    </w:pict>
                  </w:r>
                </w:p>
              </w:tc>
              <w:tc>
                <w:tcPr>
                  <w:tcW w:w="3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A4D" w:rsidRPr="00150FA8" w:rsidRDefault="00A80A4D" w:rsidP="00150FA8">
                  <w:pPr>
                    <w:jc w:val="center"/>
                    <w:rPr>
                      <w:rFonts w:eastAsia="MS MinNew Roman"/>
                      <w:b/>
                      <w:sz w:val="48"/>
                      <w:szCs w:val="48"/>
                    </w:rPr>
                  </w:pPr>
                  <w:r>
                    <w:rPr>
                      <w:noProof/>
                    </w:rPr>
                    <w:pict>
                      <v:shapetype id="_x0000_t63" coordsize="21600,21600" o:spt="63" adj="1350,25920" path="wr,,21600,21600@15@16@17@18l@21@22xe">
                        <v:stroke joinstyle="miter"/>
                        <v:formulas>
                          <v:f eqn="val #0"/>
                          <v:f eqn="val #1"/>
                          <v:f eqn="sum 10800 0 #0"/>
                          <v:f eqn="sum 10800 0 #1"/>
                          <v:f eqn="atan2 @2 @3"/>
                          <v:f eqn="sumangle @4 11 0"/>
                          <v:f eqn="sumangle @4 0 11"/>
                          <v:f eqn="cos 10800 @4"/>
                          <v:f eqn="sin 10800 @4"/>
                          <v:f eqn="cos 10800 @5"/>
                          <v:f eqn="sin 10800 @5"/>
                          <v:f eqn="cos 10800 @6"/>
                          <v:f eqn="sin 10800 @6"/>
                          <v:f eqn="sum 10800 0 @7"/>
                          <v:f eqn="sum 10800 0 @8"/>
                          <v:f eqn="sum 10800 0 @9"/>
                          <v:f eqn="sum 10800 0 @10"/>
                          <v:f eqn="sum 10800 0 @11"/>
                          <v:f eqn="sum 10800 0 @12"/>
                          <v:f eqn="mod @2 @3 0"/>
                          <v:f eqn="sum @19 0 10800"/>
                          <v:f eqn="if @20 #0 @13"/>
                          <v:f eqn="if @20 #1 @14"/>
                        </v:formulas>
                        <v:path o:connecttype="custom" o:connectlocs="10800,0;3163,3163;0,10800;3163,18437;10800,21600;18437,18437;21600,10800;18437,3163;@21,@22" textboxrect="3163,3163,18437,18437"/>
                        <v:handles>
                          <v:h position="#0,#1"/>
                        </v:handles>
                      </v:shapetype>
                      <v:shape id="Ovale Legende 1" o:spid="_x0000_s1034" type="#_x0000_t63" style="position:absolute;left:0;text-align:left;margin-left:135.6pt;margin-top:10.35pt;width:45pt;height:36pt;z-index:251659776;visibility:visible;mso-position-horizontal-relative:text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" adj="9393,32780" filled="f">
                        <v:shadow on="t" opacity="22937f" origin=",.5" offset="0,.63889mm"/>
                        <v:textbox>
                          <w:txbxContent>
                            <w:p w:rsidR="00A80A4D" w:rsidRPr="00B36B85" w:rsidRDefault="00A80A4D" w:rsidP="00693DD2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B36B85">
                                <w:rPr>
                                  <w:sz w:val="32"/>
                                  <w:szCs w:val="32"/>
                                </w:rPr>
                                <w:t>?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150FA8">
                    <w:rPr>
                      <w:rFonts w:eastAsia="MS MinNew Roman"/>
                      <w:b/>
                      <w:noProof/>
                    </w:rPr>
                    <w:pict>
                      <v:shape id="Bild 5" o:spid="_x0000_i1028" type="#_x0000_t75" alt="Macintosh HD:Users:dennis-gressel:RP:ZPG Latein:ZPG Latein Material 3:Unterstufe:Lektion 0:Metellus_liberos_rogat.jpg" style="width:171pt;height:182.25pt;visibility:visible">
                        <v:imagedata r:id="rId12" o:title=""/>
                      </v:shape>
                    </w:pict>
                  </w:r>
                </w:p>
              </w:tc>
            </w:tr>
            <w:tr w:rsidR="00A80A4D" w:rsidRPr="00150FA8" w:rsidTr="00150FA8">
              <w:tc>
                <w:tcPr>
                  <w:tcW w:w="39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150FA8">
                  <w:pPr>
                    <w:jc w:val="center"/>
                    <w:rPr>
                      <w:rFonts w:eastAsia="MS MinNew Roman"/>
                      <w:b/>
                      <w:noProof/>
                      <w:sz w:val="40"/>
                      <w:szCs w:val="40"/>
                    </w:rPr>
                  </w:pPr>
                  <w:r w:rsidRPr="00150FA8">
                    <w:rPr>
                      <w:rFonts w:eastAsia="MS MinNew Roman"/>
                      <w:b/>
                      <w:sz w:val="40"/>
                      <w:szCs w:val="40"/>
                    </w:rPr>
                    <w:sym w:font="Wingdings" w:char="F0A1"/>
                  </w:r>
                </w:p>
              </w:tc>
              <w:tc>
                <w:tcPr>
                  <w:tcW w:w="3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0A4D" w:rsidRPr="00150FA8" w:rsidRDefault="00A80A4D" w:rsidP="00150FA8">
                  <w:pPr>
                    <w:jc w:val="center"/>
                    <w:rPr>
                      <w:rFonts w:eastAsia="MS MinNew Roman"/>
                      <w:b/>
                      <w:noProof/>
                      <w:sz w:val="40"/>
                      <w:szCs w:val="40"/>
                    </w:rPr>
                  </w:pPr>
                  <w:r w:rsidRPr="00150FA8">
                    <w:rPr>
                      <w:rFonts w:eastAsia="MS MinNew Roman"/>
                      <w:b/>
                      <w:sz w:val="40"/>
                      <w:szCs w:val="40"/>
                    </w:rPr>
                    <w:sym w:font="Wingdings" w:char="F0A1"/>
                  </w:r>
                </w:p>
              </w:tc>
            </w:tr>
          </w:tbl>
          <w:p w:rsidR="00A80A4D" w:rsidRPr="00150FA8" w:rsidRDefault="00A80A4D" w:rsidP="00150FA8">
            <w:pPr>
              <w:spacing w:line="360" w:lineRule="auto"/>
              <w:rPr>
                <w:rFonts w:ascii="Times New Roman" w:eastAsia="MS MinNew Roman" w:hAnsi="Times New Roman"/>
                <w:i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A80A4D" w:rsidRPr="00150FA8" w:rsidRDefault="00A80A4D" w:rsidP="00150FA8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</w:tbl>
    <w:p w:rsidR="00A80A4D" w:rsidRDefault="00A80A4D"/>
    <w:sectPr w:rsidR="00A80A4D" w:rsidSect="002B4446">
      <w:footerReference w:type="even" r:id="rId13"/>
      <w:footerReference w:type="default" r:id="rId14"/>
      <w:pgSz w:w="11900" w:h="16840"/>
      <w:pgMar w:top="1134" w:right="1134" w:bottom="851" w:left="1134" w:header="709" w:footer="709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0A4D" w:rsidRDefault="00A80A4D" w:rsidP="00E9209D">
      <w:r>
        <w:separator/>
      </w:r>
    </w:p>
  </w:endnote>
  <w:endnote w:type="continuationSeparator" w:id="0">
    <w:p w:rsidR="00A80A4D" w:rsidRDefault="00A80A4D" w:rsidP="00E920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ngs">
    <w:altName w:val="w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New Roman">
    <w:altName w:val="Roman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MS Mincho">
    <w:altName w:val="‚l‚r –¾’©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ppleGothic">
    <w:altName w:val="Mangal"/>
    <w:panose1 w:val="00000000000000000000"/>
    <w:charset w:val="4F"/>
    <w:family w:val="auto"/>
    <w:notTrueType/>
    <w:pitch w:val="variable"/>
    <w:sig w:usb0="00000001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0A4D" w:rsidRDefault="00A80A4D" w:rsidP="00C71CD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80A4D" w:rsidRDefault="00A80A4D" w:rsidP="00C71CD6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0A4D" w:rsidRDefault="00A80A4D" w:rsidP="00C71CD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A80A4D" w:rsidRDefault="00A80A4D" w:rsidP="00C71CD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0A4D" w:rsidRDefault="00A80A4D" w:rsidP="00E9209D">
      <w:r>
        <w:separator/>
      </w:r>
    </w:p>
  </w:footnote>
  <w:footnote w:type="continuationSeparator" w:id="0">
    <w:p w:rsidR="00A80A4D" w:rsidRDefault="00A80A4D" w:rsidP="00E9209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507A8"/>
    <w:multiLevelType w:val="hybridMultilevel"/>
    <w:tmpl w:val="CAE66BCE"/>
    <w:lvl w:ilvl="0" w:tplc="0407000F">
      <w:start w:val="1"/>
      <w:numFmt w:val="decimal"/>
      <w:lvlText w:val="%1."/>
      <w:lvlJc w:val="left"/>
      <w:pPr>
        <w:ind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72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44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16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288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60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32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04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5760" w:hanging="180"/>
      </w:pPr>
      <w:rPr>
        <w:rFonts w:cs="Times New Roman"/>
      </w:rPr>
    </w:lvl>
  </w:abstractNum>
  <w:abstractNum w:abstractNumId="1">
    <w:nsid w:val="10DA3830"/>
    <w:multiLevelType w:val="hybridMultilevel"/>
    <w:tmpl w:val="751C3A52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16B67289"/>
    <w:multiLevelType w:val="hybridMultilevel"/>
    <w:tmpl w:val="0DCCC664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16BB43E2"/>
    <w:multiLevelType w:val="hybridMultilevel"/>
    <w:tmpl w:val="57629DDC"/>
    <w:lvl w:ilvl="0" w:tplc="0407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1BC22230"/>
    <w:multiLevelType w:val="hybridMultilevel"/>
    <w:tmpl w:val="A9BC3C50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1E0D0A16"/>
    <w:multiLevelType w:val="hybridMultilevel"/>
    <w:tmpl w:val="8C76217C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2F35516F"/>
    <w:multiLevelType w:val="hybridMultilevel"/>
    <w:tmpl w:val="8CDAE89A"/>
    <w:lvl w:ilvl="0" w:tplc="00130409">
      <w:start w:val="1"/>
      <w:numFmt w:val="upperRoman"/>
      <w:lvlText w:val="%1."/>
      <w:lvlJc w:val="right"/>
      <w:pPr>
        <w:tabs>
          <w:tab w:val="num" w:pos="322"/>
        </w:tabs>
        <w:ind w:left="322" w:hanging="180"/>
      </w:pPr>
      <w:rPr>
        <w:rFonts w:cs="Times New Roman" w:hint="default"/>
      </w:rPr>
    </w:lvl>
    <w:lvl w:ilvl="1" w:tplc="3E18FA98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7">
    <w:nsid w:val="3F32255D"/>
    <w:multiLevelType w:val="hybridMultilevel"/>
    <w:tmpl w:val="51D4BA8C"/>
    <w:lvl w:ilvl="0" w:tplc="0407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42197C66"/>
    <w:multiLevelType w:val="hybridMultilevel"/>
    <w:tmpl w:val="5D74A34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40528AA"/>
    <w:multiLevelType w:val="hybridMultilevel"/>
    <w:tmpl w:val="BC42D050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459661AC"/>
    <w:multiLevelType w:val="hybridMultilevel"/>
    <w:tmpl w:val="BF56F294"/>
    <w:lvl w:ilvl="0" w:tplc="0407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2A7053C"/>
    <w:multiLevelType w:val="hybridMultilevel"/>
    <w:tmpl w:val="105CF226"/>
    <w:lvl w:ilvl="0" w:tplc="0407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5A721984"/>
    <w:multiLevelType w:val="hybridMultilevel"/>
    <w:tmpl w:val="346C84DA"/>
    <w:lvl w:ilvl="0" w:tplc="F0349BB6">
      <w:start w:val="3"/>
      <w:numFmt w:val="bullet"/>
      <w:lvlText w:val="-"/>
      <w:lvlJc w:val="left"/>
      <w:pPr>
        <w:ind w:left="720" w:hanging="360"/>
      </w:pPr>
      <w:rPr>
        <w:rFonts w:ascii="Arial" w:eastAsia="MS Minngs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2062E2"/>
    <w:multiLevelType w:val="hybridMultilevel"/>
    <w:tmpl w:val="DA441C32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62FE7D1B"/>
    <w:multiLevelType w:val="hybridMultilevel"/>
    <w:tmpl w:val="765E6994"/>
    <w:lvl w:ilvl="0" w:tplc="04070017">
      <w:start w:val="1"/>
      <w:numFmt w:val="lowerLetter"/>
      <w:lvlText w:val="%1)"/>
      <w:lvlJc w:val="left"/>
      <w:pPr>
        <w:ind w:left="502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5">
    <w:nsid w:val="668F513F"/>
    <w:multiLevelType w:val="hybridMultilevel"/>
    <w:tmpl w:val="F56496C4"/>
    <w:lvl w:ilvl="0" w:tplc="02F611D2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70675CE8"/>
    <w:multiLevelType w:val="hybridMultilevel"/>
    <w:tmpl w:val="EBBE7D58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2E10230"/>
    <w:multiLevelType w:val="hybridMultilevel"/>
    <w:tmpl w:val="1B8636CE"/>
    <w:lvl w:ilvl="0" w:tplc="0407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742637AB"/>
    <w:multiLevelType w:val="hybridMultilevel"/>
    <w:tmpl w:val="8FECC79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B6B7CF2"/>
    <w:multiLevelType w:val="hybridMultilevel"/>
    <w:tmpl w:val="6BEA7B0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10"/>
  </w:num>
  <w:num w:numId="5">
    <w:abstractNumId w:val="1"/>
  </w:num>
  <w:num w:numId="6">
    <w:abstractNumId w:val="5"/>
  </w:num>
  <w:num w:numId="7">
    <w:abstractNumId w:val="15"/>
  </w:num>
  <w:num w:numId="8">
    <w:abstractNumId w:val="6"/>
  </w:num>
  <w:num w:numId="9">
    <w:abstractNumId w:val="16"/>
  </w:num>
  <w:num w:numId="10">
    <w:abstractNumId w:val="0"/>
  </w:num>
  <w:num w:numId="11">
    <w:abstractNumId w:val="12"/>
  </w:num>
  <w:num w:numId="12">
    <w:abstractNumId w:val="13"/>
  </w:num>
  <w:num w:numId="13">
    <w:abstractNumId w:val="8"/>
  </w:num>
  <w:num w:numId="14">
    <w:abstractNumId w:val="7"/>
  </w:num>
  <w:num w:numId="15">
    <w:abstractNumId w:val="18"/>
  </w:num>
  <w:num w:numId="16">
    <w:abstractNumId w:val="17"/>
  </w:num>
  <w:num w:numId="17">
    <w:abstractNumId w:val="11"/>
  </w:num>
  <w:num w:numId="18">
    <w:abstractNumId w:val="3"/>
  </w:num>
  <w:num w:numId="19">
    <w:abstractNumId w:val="19"/>
  </w:num>
  <w:num w:numId="2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2"/>
  <w:embedSystemFonts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9209D"/>
    <w:rsid w:val="0005715D"/>
    <w:rsid w:val="00064790"/>
    <w:rsid w:val="000D315E"/>
    <w:rsid w:val="000E0475"/>
    <w:rsid w:val="000E7DDA"/>
    <w:rsid w:val="000F2961"/>
    <w:rsid w:val="00100C1D"/>
    <w:rsid w:val="001021D6"/>
    <w:rsid w:val="001054B7"/>
    <w:rsid w:val="001159FF"/>
    <w:rsid w:val="001447CF"/>
    <w:rsid w:val="00150FA8"/>
    <w:rsid w:val="0015734F"/>
    <w:rsid w:val="00176689"/>
    <w:rsid w:val="001964F2"/>
    <w:rsid w:val="001A3182"/>
    <w:rsid w:val="00206177"/>
    <w:rsid w:val="002119F3"/>
    <w:rsid w:val="00243A5A"/>
    <w:rsid w:val="002457C1"/>
    <w:rsid w:val="002547D2"/>
    <w:rsid w:val="00256EC5"/>
    <w:rsid w:val="00283F8B"/>
    <w:rsid w:val="00294B64"/>
    <w:rsid w:val="002B4446"/>
    <w:rsid w:val="002E1124"/>
    <w:rsid w:val="002E6296"/>
    <w:rsid w:val="002F3D8F"/>
    <w:rsid w:val="00342F77"/>
    <w:rsid w:val="00356B3E"/>
    <w:rsid w:val="003612E1"/>
    <w:rsid w:val="00381B70"/>
    <w:rsid w:val="0039653E"/>
    <w:rsid w:val="003B0B59"/>
    <w:rsid w:val="003E139C"/>
    <w:rsid w:val="003E3B6A"/>
    <w:rsid w:val="00414903"/>
    <w:rsid w:val="00420084"/>
    <w:rsid w:val="00431162"/>
    <w:rsid w:val="00451B8B"/>
    <w:rsid w:val="0046556A"/>
    <w:rsid w:val="00473D07"/>
    <w:rsid w:val="004808E7"/>
    <w:rsid w:val="004A25BF"/>
    <w:rsid w:val="004B4945"/>
    <w:rsid w:val="004B49AE"/>
    <w:rsid w:val="004D0507"/>
    <w:rsid w:val="004D2F54"/>
    <w:rsid w:val="00512335"/>
    <w:rsid w:val="005270FC"/>
    <w:rsid w:val="0053476A"/>
    <w:rsid w:val="00536A25"/>
    <w:rsid w:val="0055338A"/>
    <w:rsid w:val="005A2E0F"/>
    <w:rsid w:val="005A4697"/>
    <w:rsid w:val="005A626B"/>
    <w:rsid w:val="005B1B89"/>
    <w:rsid w:val="00616021"/>
    <w:rsid w:val="00622A3F"/>
    <w:rsid w:val="006347CF"/>
    <w:rsid w:val="00637018"/>
    <w:rsid w:val="00640FD5"/>
    <w:rsid w:val="0064337D"/>
    <w:rsid w:val="00671CAD"/>
    <w:rsid w:val="006720A4"/>
    <w:rsid w:val="0067231E"/>
    <w:rsid w:val="00693DD2"/>
    <w:rsid w:val="006B320C"/>
    <w:rsid w:val="006E7FD3"/>
    <w:rsid w:val="006F7B5A"/>
    <w:rsid w:val="007108CF"/>
    <w:rsid w:val="00725326"/>
    <w:rsid w:val="007279FA"/>
    <w:rsid w:val="007B0410"/>
    <w:rsid w:val="007B6901"/>
    <w:rsid w:val="007D1211"/>
    <w:rsid w:val="007E33DF"/>
    <w:rsid w:val="008262B2"/>
    <w:rsid w:val="00826C78"/>
    <w:rsid w:val="0086081D"/>
    <w:rsid w:val="00864BA9"/>
    <w:rsid w:val="0089574B"/>
    <w:rsid w:val="008B0B50"/>
    <w:rsid w:val="008F5399"/>
    <w:rsid w:val="009030D1"/>
    <w:rsid w:val="00904A5E"/>
    <w:rsid w:val="0091049D"/>
    <w:rsid w:val="00933055"/>
    <w:rsid w:val="0094116B"/>
    <w:rsid w:val="009473FD"/>
    <w:rsid w:val="00953036"/>
    <w:rsid w:val="0097776D"/>
    <w:rsid w:val="00993EDC"/>
    <w:rsid w:val="009B0B15"/>
    <w:rsid w:val="009C49FD"/>
    <w:rsid w:val="00A04074"/>
    <w:rsid w:val="00A04816"/>
    <w:rsid w:val="00A43C96"/>
    <w:rsid w:val="00A54753"/>
    <w:rsid w:val="00A769C2"/>
    <w:rsid w:val="00A80A4D"/>
    <w:rsid w:val="00AB078C"/>
    <w:rsid w:val="00AB0A70"/>
    <w:rsid w:val="00AC616F"/>
    <w:rsid w:val="00AD355C"/>
    <w:rsid w:val="00AE5B49"/>
    <w:rsid w:val="00B03DC4"/>
    <w:rsid w:val="00B20349"/>
    <w:rsid w:val="00B20FF1"/>
    <w:rsid w:val="00B26FF0"/>
    <w:rsid w:val="00B36B85"/>
    <w:rsid w:val="00B53090"/>
    <w:rsid w:val="00B613E4"/>
    <w:rsid w:val="00B80EA6"/>
    <w:rsid w:val="00B8209C"/>
    <w:rsid w:val="00B8670F"/>
    <w:rsid w:val="00BD4526"/>
    <w:rsid w:val="00BE18F8"/>
    <w:rsid w:val="00C1502E"/>
    <w:rsid w:val="00C15D8F"/>
    <w:rsid w:val="00C35B64"/>
    <w:rsid w:val="00C71CD6"/>
    <w:rsid w:val="00CB3188"/>
    <w:rsid w:val="00CD6BAE"/>
    <w:rsid w:val="00D24DC8"/>
    <w:rsid w:val="00D615C3"/>
    <w:rsid w:val="00D6192A"/>
    <w:rsid w:val="00D90335"/>
    <w:rsid w:val="00D92BE9"/>
    <w:rsid w:val="00DC1352"/>
    <w:rsid w:val="00DC45C9"/>
    <w:rsid w:val="00DC7ABF"/>
    <w:rsid w:val="00DD1794"/>
    <w:rsid w:val="00DD662E"/>
    <w:rsid w:val="00DD7EE4"/>
    <w:rsid w:val="00DE1C68"/>
    <w:rsid w:val="00DF403E"/>
    <w:rsid w:val="00E25FBB"/>
    <w:rsid w:val="00E353DC"/>
    <w:rsid w:val="00E37B52"/>
    <w:rsid w:val="00E42E06"/>
    <w:rsid w:val="00E44906"/>
    <w:rsid w:val="00E65C96"/>
    <w:rsid w:val="00E823DC"/>
    <w:rsid w:val="00E83061"/>
    <w:rsid w:val="00E866AA"/>
    <w:rsid w:val="00E86C19"/>
    <w:rsid w:val="00E9209D"/>
    <w:rsid w:val="00F04CE1"/>
    <w:rsid w:val="00F603EA"/>
    <w:rsid w:val="00F7592B"/>
    <w:rsid w:val="00F81095"/>
    <w:rsid w:val="00F925AB"/>
    <w:rsid w:val="00F94537"/>
    <w:rsid w:val="00FA0E21"/>
    <w:rsid w:val="00FC44C8"/>
    <w:rsid w:val="00FC5419"/>
    <w:rsid w:val="00FE4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ngs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15D"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9209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9209D"/>
    <w:rPr>
      <w:rFonts w:ascii="Arial" w:hAnsi="Arial" w:cs="Times New Roman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rsid w:val="00E9209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9209D"/>
    <w:rPr>
      <w:rFonts w:ascii="Arial" w:hAnsi="Arial" w:cs="Times New Roman"/>
      <w:sz w:val="24"/>
      <w:szCs w:val="24"/>
      <w:lang w:eastAsia="de-DE"/>
    </w:rPr>
  </w:style>
  <w:style w:type="table" w:styleId="TableGrid">
    <w:name w:val="Table Grid"/>
    <w:basedOn w:val="TableNormal"/>
    <w:uiPriority w:val="99"/>
    <w:rsid w:val="00E9209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993ED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3965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9653E"/>
    <w:rPr>
      <w:rFonts w:ascii="Lucida Grande" w:hAnsi="Lucida Grande" w:cs="Lucida Grande"/>
      <w:sz w:val="18"/>
      <w:szCs w:val="18"/>
      <w:lang w:eastAsia="de-DE"/>
    </w:rPr>
  </w:style>
  <w:style w:type="character" w:styleId="CommentReference">
    <w:name w:val="annotation reference"/>
    <w:basedOn w:val="DefaultParagraphFont"/>
    <w:uiPriority w:val="99"/>
    <w:semiHidden/>
    <w:rsid w:val="0091049D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91049D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91049D"/>
    <w:rPr>
      <w:rFonts w:ascii="Arial" w:hAnsi="Arial" w:cs="Times New Roman"/>
      <w:sz w:val="24"/>
      <w:szCs w:val="24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1049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91049D"/>
    <w:rPr>
      <w:b/>
      <w:bCs/>
    </w:rPr>
  </w:style>
  <w:style w:type="character" w:styleId="PageNumber">
    <w:name w:val="page number"/>
    <w:basedOn w:val="DefaultParagraphFont"/>
    <w:uiPriority w:val="99"/>
    <w:semiHidden/>
    <w:rsid w:val="00C71CD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402</Words>
  <Characters>3163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Gressel</dc:creator>
  <cp:keywords/>
  <dc:description/>
  <cp:lastModifiedBy>ms</cp:lastModifiedBy>
  <cp:revision>30</cp:revision>
  <cp:lastPrinted>2013-10-11T13:32:00Z</cp:lastPrinted>
  <dcterms:created xsi:type="dcterms:W3CDTF">2013-10-30T07:20:00Z</dcterms:created>
  <dcterms:modified xsi:type="dcterms:W3CDTF">2014-08-30T18:58:00Z</dcterms:modified>
</cp:coreProperties>
</file>