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6CD" w:rsidRPr="007129FE" w:rsidRDefault="006726CD" w:rsidP="00B20349">
      <w:pPr>
        <w:rPr>
          <w:rFonts w:cs="Arial"/>
          <w:b/>
        </w:rPr>
      </w:pPr>
      <w:r w:rsidRPr="007129FE">
        <w:rPr>
          <w:rFonts w:cs="Arial"/>
          <w:b/>
          <w:highlight w:val="lightGray"/>
        </w:rPr>
        <w:t>Lernausgangslage (Lektion 0)</w:t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</w:r>
      <w:r>
        <w:rPr>
          <w:rFonts w:cs="Arial"/>
          <w:b/>
          <w:highlight w:val="lightGray"/>
        </w:rPr>
        <w:tab/>
        <w:t xml:space="preserve">  </w:t>
      </w:r>
      <w:r w:rsidRPr="007129FE">
        <w:rPr>
          <w:rFonts w:cs="Arial"/>
          <w:b/>
          <w:sz w:val="20"/>
          <w:szCs w:val="20"/>
          <w:highlight w:val="lightGray"/>
        </w:rPr>
        <w:t>L 2 (Französisch)</w:t>
      </w:r>
    </w:p>
    <w:p w:rsidR="006726CD" w:rsidRDefault="006726CD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196"/>
        <w:gridCol w:w="2551"/>
      </w:tblGrid>
      <w:tr w:rsidR="006726CD" w:rsidRPr="00A67A5F" w:rsidTr="00A67A5F">
        <w:trPr>
          <w:trHeight w:val="580"/>
        </w:trPr>
        <w:tc>
          <w:tcPr>
            <w:tcW w:w="7196" w:type="dxa"/>
            <w:vAlign w:val="center"/>
          </w:tcPr>
          <w:p w:rsidR="006726CD" w:rsidRPr="00A67A5F" w:rsidRDefault="006726CD" w:rsidP="004D2F54">
            <w:pPr>
              <w:rPr>
                <w:rFonts w:ascii="Comic Sans MS" w:eastAsia="MS MinNew Roman" w:hAnsi="Comic Sans MS"/>
                <w:b/>
              </w:rPr>
            </w:pPr>
            <w:r w:rsidRPr="00A67A5F">
              <w:rPr>
                <w:rFonts w:ascii="Comic Sans MS" w:eastAsia="MS MinNew Roman" w:hAnsi="Comic Sans MS"/>
                <w:b/>
              </w:rPr>
              <w:t>Name:</w:t>
            </w:r>
          </w:p>
        </w:tc>
        <w:tc>
          <w:tcPr>
            <w:tcW w:w="2551" w:type="dxa"/>
            <w:vAlign w:val="center"/>
          </w:tcPr>
          <w:p w:rsidR="006726CD" w:rsidRPr="00A67A5F" w:rsidRDefault="006726CD" w:rsidP="004D2F54">
            <w:pPr>
              <w:rPr>
                <w:rFonts w:ascii="Comic Sans MS" w:eastAsia="MS MinNew Roman" w:hAnsi="Comic Sans MS"/>
                <w:b/>
              </w:rPr>
            </w:pPr>
            <w:r w:rsidRPr="00A67A5F">
              <w:rPr>
                <w:rFonts w:ascii="Comic Sans MS" w:eastAsia="MS MinNew Roman" w:hAnsi="Comic Sans MS"/>
                <w:b/>
              </w:rPr>
              <w:t xml:space="preserve">Klasse: </w:t>
            </w:r>
          </w:p>
        </w:tc>
      </w:tr>
    </w:tbl>
    <w:p w:rsidR="006726CD" w:rsidRDefault="006726CD" w:rsidP="004D2F54"/>
    <w:p w:rsidR="006726CD" w:rsidRDefault="006726CD"/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567"/>
        <w:gridCol w:w="7796"/>
        <w:gridCol w:w="850"/>
      </w:tblGrid>
      <w:tr w:rsidR="006726CD" w:rsidRPr="00A67A5F" w:rsidTr="00A67A5F">
        <w:tc>
          <w:tcPr>
            <w:tcW w:w="534" w:type="dxa"/>
          </w:tcPr>
          <w:p w:rsidR="006726CD" w:rsidRPr="00A67A5F" w:rsidRDefault="006726CD">
            <w:pPr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AB</w:t>
            </w:r>
          </w:p>
        </w:tc>
        <w:tc>
          <w:tcPr>
            <w:tcW w:w="567" w:type="dxa"/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K</w:t>
            </w:r>
          </w:p>
        </w:tc>
        <w:tc>
          <w:tcPr>
            <w:tcW w:w="7796" w:type="dxa"/>
          </w:tcPr>
          <w:p w:rsidR="006726CD" w:rsidRPr="00A67A5F" w:rsidRDefault="006726CD">
            <w:pPr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Aufgabe</w:t>
            </w:r>
          </w:p>
        </w:tc>
        <w:tc>
          <w:tcPr>
            <w:tcW w:w="850" w:type="dxa"/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cantSplit/>
          <w:trHeight w:val="373"/>
        </w:trPr>
        <w:tc>
          <w:tcPr>
            <w:tcW w:w="534" w:type="dxa"/>
            <w:vMerge w:val="restart"/>
            <w:textDirection w:val="btL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A67A5F">
              <w:rPr>
                <w:rFonts w:eastAsia="MS MinNew Roman"/>
                <w:b/>
              </w:rPr>
              <w:t>Wortschatz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>die Bedeutung lateinischer Vokabeln mithilfe von Lehn- und Fremdwörtern erschließen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Ordne die Fremdwörter (die allesamt einen lateinischen Ursprung haben) den deutschen Begriffen zu.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4732"/>
        </w:trPr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6726CD" w:rsidRPr="00A67A5F" w:rsidRDefault="006726CD">
            <w:pPr>
              <w:rPr>
                <w:rFonts w:eastAsia="MS MinNew Roman"/>
              </w:rPr>
            </w:pPr>
          </w:p>
          <w:tbl>
            <w:tblPr>
              <w:tblW w:w="860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1998"/>
              <w:gridCol w:w="1999"/>
              <w:gridCol w:w="709"/>
              <w:gridCol w:w="709"/>
              <w:gridCol w:w="3189"/>
            </w:tblGrid>
            <w:tr w:rsidR="006726CD" w:rsidRPr="00A67A5F" w:rsidTr="00A67A5F">
              <w:trPr>
                <w:trHeight w:val="588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Addition</w:t>
                  </w: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addere (Verb)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herbeibringen</w:t>
                  </w:r>
                </w:p>
              </w:tc>
            </w:tr>
            <w:tr w:rsidR="006726CD" w:rsidRPr="00A67A5F" w:rsidTr="00A67A5F">
              <w:trPr>
                <w:trHeight w:val="588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Antiquität</w:t>
                  </w: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antiquus (Adj.)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herrschen</w:t>
                  </w:r>
                </w:p>
              </w:tc>
            </w:tr>
            <w:tr w:rsidR="006726CD" w:rsidRPr="00A67A5F" w:rsidTr="00A67A5F">
              <w:trPr>
                <w:trHeight w:val="588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apportieren</w:t>
                  </w: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apportare (Verb)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bereit</w:t>
                  </w:r>
                </w:p>
              </w:tc>
            </w:tr>
            <w:tr w:rsidR="006726CD" w:rsidRPr="00A67A5F" w:rsidTr="00A67A5F">
              <w:trPr>
                <w:trHeight w:val="588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Bestie</w:t>
                  </w: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bestia (Subst.)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Rechtsanwalt</w:t>
                  </w:r>
                </w:p>
              </w:tc>
            </w:tr>
            <w:tr w:rsidR="006726CD" w:rsidRPr="00A67A5F" w:rsidTr="00A67A5F">
              <w:trPr>
                <w:trHeight w:val="588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parat</w:t>
                  </w: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paratus (Adj.)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Hinzufügung</w:t>
                  </w:r>
                </w:p>
              </w:tc>
            </w:tr>
            <w:tr w:rsidR="006726CD" w:rsidRPr="00A67A5F" w:rsidTr="00A67A5F">
              <w:trPr>
                <w:trHeight w:val="588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regieren</w:t>
                  </w: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regere (Verb)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alte Sache</w:t>
                  </w:r>
                </w:p>
              </w:tc>
            </w:tr>
            <w:tr w:rsidR="006726CD" w:rsidRPr="00A67A5F" w:rsidTr="00A67A5F">
              <w:trPr>
                <w:trHeight w:val="588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  <w:t>Jurist</w:t>
                  </w: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ius (Subst.)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318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8F2BD2">
                  <w:pPr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  <w:sz w:val="22"/>
                      <w:szCs w:val="22"/>
                    </w:rPr>
                    <w:t>(Un)tier</w:t>
                  </w:r>
                </w:p>
              </w:tc>
            </w:tr>
          </w:tbl>
          <w:p w:rsidR="006726CD" w:rsidRPr="00A67A5F" w:rsidRDefault="006726CD" w:rsidP="00A67A5F">
            <w:pPr>
              <w:spacing w:line="480" w:lineRule="auto"/>
              <w:rPr>
                <w:rFonts w:ascii="Comic Sans MS" w:eastAsia="MS MinNew Roman" w:hAnsi="Comic Sans MS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374"/>
        </w:trPr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i/>
                <w:sz w:val="12"/>
                <w:szCs w:val="12"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 xml:space="preserve">die Bedeutung Vokabeln mithilfe </w:t>
            </w:r>
          </w:p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>Wortfelder erschließen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Finde nun selbst die deutschen Bedeutungen der lateinischen Wö</w:t>
            </w:r>
            <w:r w:rsidRPr="00A67A5F">
              <w:rPr>
                <w:rFonts w:eastAsia="MS MinNew Roman"/>
                <w:b/>
                <w:sz w:val="22"/>
                <w:szCs w:val="22"/>
              </w:rPr>
              <w:t>r</w:t>
            </w:r>
            <w:r w:rsidRPr="00A67A5F">
              <w:rPr>
                <w:rFonts w:eastAsia="MS MinNew Roman"/>
                <w:b/>
                <w:sz w:val="22"/>
                <w:szCs w:val="22"/>
              </w:rPr>
              <w:t>ter.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6726CD" w:rsidRPr="00A67A5F" w:rsidRDefault="006726CD">
            <w:pPr>
              <w:rPr>
                <w:rFonts w:eastAsia="MS MinNew Roman"/>
              </w:rPr>
            </w:pPr>
          </w:p>
          <w:p w:rsidR="006726CD" w:rsidRPr="00033917" w:rsidRDefault="006726CD" w:rsidP="00A67A5F">
            <w:pPr>
              <w:spacing w:line="360" w:lineRule="auto"/>
              <w:ind w:firstLine="360"/>
              <w:rPr>
                <w:rFonts w:ascii="Comic Sans MS" w:eastAsia="MS MinNew Roman" w:hAnsi="Comic Sans MS"/>
                <w:lang w:val="pt-BR"/>
              </w:rPr>
            </w:pPr>
            <w:r w:rsidRPr="00033917">
              <w:rPr>
                <w:rFonts w:ascii="Comic Sans MS" w:eastAsia="MS MinNew Roman" w:hAnsi="Comic Sans MS"/>
                <w:lang w:val="pt-BR"/>
              </w:rPr>
              <w:t xml:space="preserve">templum – </w:t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  <w:t xml:space="preserve">vinum – </w:t>
            </w:r>
          </w:p>
          <w:p w:rsidR="006726CD" w:rsidRPr="00033917" w:rsidRDefault="006726CD" w:rsidP="00A67A5F">
            <w:pPr>
              <w:spacing w:line="360" w:lineRule="auto"/>
              <w:ind w:firstLine="360"/>
              <w:rPr>
                <w:rFonts w:ascii="Comic Sans MS" w:eastAsia="MS MinNew Roman" w:hAnsi="Comic Sans MS"/>
                <w:lang w:val="pt-BR"/>
              </w:rPr>
            </w:pPr>
            <w:r w:rsidRPr="00033917">
              <w:rPr>
                <w:rFonts w:ascii="Comic Sans MS" w:eastAsia="MS MinNew Roman" w:hAnsi="Comic Sans MS"/>
                <w:lang w:val="pt-BR"/>
              </w:rPr>
              <w:t xml:space="preserve">fenestra – </w:t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  <w:t xml:space="preserve">sol – </w:t>
            </w:r>
          </w:p>
          <w:p w:rsidR="006726CD" w:rsidRPr="00033917" w:rsidRDefault="006726CD" w:rsidP="00A67A5F">
            <w:pPr>
              <w:spacing w:line="360" w:lineRule="auto"/>
              <w:ind w:firstLine="360"/>
              <w:rPr>
                <w:rFonts w:ascii="Comic Sans MS" w:eastAsia="MS MinNew Roman" w:hAnsi="Comic Sans MS"/>
                <w:lang w:val="pt-BR"/>
              </w:rPr>
            </w:pPr>
            <w:r w:rsidRPr="00033917">
              <w:rPr>
                <w:rFonts w:ascii="Comic Sans MS" w:eastAsia="MS MinNew Roman" w:hAnsi="Comic Sans MS"/>
                <w:lang w:val="pt-BR"/>
              </w:rPr>
              <w:t xml:space="preserve">mater – </w:t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</w:r>
            <w:r w:rsidRPr="00033917">
              <w:rPr>
                <w:rFonts w:ascii="Comic Sans MS" w:eastAsia="MS MinNew Roman" w:hAnsi="Comic Sans MS"/>
                <w:lang w:val="pt-BR"/>
              </w:rPr>
              <w:tab/>
              <w:t xml:space="preserve">pater – </w:t>
            </w:r>
          </w:p>
          <w:p w:rsidR="006726CD" w:rsidRPr="00A67A5F" w:rsidRDefault="006726CD" w:rsidP="00A67A5F">
            <w:pPr>
              <w:spacing w:line="360" w:lineRule="auto"/>
              <w:ind w:firstLine="360"/>
              <w:rPr>
                <w:rFonts w:ascii="Comic Sans MS" w:eastAsia="MS MinNew Roman" w:hAnsi="Comic Sans MS"/>
              </w:rPr>
            </w:pPr>
            <w:r w:rsidRPr="00A67A5F">
              <w:rPr>
                <w:rFonts w:ascii="Comic Sans MS" w:eastAsia="MS MinNew Roman" w:hAnsi="Comic Sans MS"/>
              </w:rPr>
              <w:t xml:space="preserve">villa – </w:t>
            </w:r>
            <w:r w:rsidRPr="00A67A5F">
              <w:rPr>
                <w:rFonts w:ascii="Comic Sans MS" w:eastAsia="MS MinNew Roman" w:hAnsi="Comic Sans MS"/>
              </w:rPr>
              <w:tab/>
            </w:r>
            <w:r w:rsidRPr="00A67A5F">
              <w:rPr>
                <w:rFonts w:ascii="Comic Sans MS" w:eastAsia="MS MinNew Roman" w:hAnsi="Comic Sans MS"/>
              </w:rPr>
              <w:tab/>
            </w:r>
            <w:r w:rsidRPr="00A67A5F">
              <w:rPr>
                <w:rFonts w:ascii="Comic Sans MS" w:eastAsia="MS MinNew Roman" w:hAnsi="Comic Sans MS"/>
              </w:rPr>
              <w:tab/>
            </w:r>
            <w:r w:rsidRPr="00A67A5F">
              <w:rPr>
                <w:rFonts w:ascii="Comic Sans MS" w:eastAsia="MS MinNew Roman" w:hAnsi="Comic Sans MS"/>
              </w:rPr>
              <w:tab/>
            </w:r>
            <w:r w:rsidRPr="00A67A5F">
              <w:rPr>
                <w:rFonts w:ascii="Comic Sans MS" w:eastAsia="MS MinNew Roman" w:hAnsi="Comic Sans MS"/>
              </w:rPr>
              <w:tab/>
            </w:r>
            <w:r w:rsidRPr="00A67A5F">
              <w:rPr>
                <w:rFonts w:ascii="Comic Sans MS" w:eastAsia="MS MinNew Roman" w:hAnsi="Comic Sans MS"/>
              </w:rPr>
              <w:tab/>
              <w:t xml:space="preserve">rosa – 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>Sprachverwandtschaften erkennen</w:t>
            </w:r>
          </w:p>
        </w:tc>
        <w:tc>
          <w:tcPr>
            <w:tcW w:w="7796" w:type="dxa"/>
            <w:tcBorders>
              <w:bottom w:val="nil"/>
            </w:tcBorders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 xml:space="preserve">Nenne die Bedeutung des französischen Wortes und ordne es dem lateinischen Wort zu. 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3613"/>
        </w:trPr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6726CD" w:rsidRPr="00A67A5F" w:rsidRDefault="006726CD">
            <w:pPr>
              <w:rPr>
                <w:rFonts w:eastAsia="MS MinNew Roman"/>
              </w:rPr>
            </w:pPr>
          </w:p>
          <w:tbl>
            <w:tblPr>
              <w:tblW w:w="764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1998"/>
              <w:gridCol w:w="1999"/>
              <w:gridCol w:w="638"/>
              <w:gridCol w:w="638"/>
              <w:gridCol w:w="2368"/>
            </w:tblGrid>
            <w:tr w:rsidR="006726CD" w:rsidRPr="00A67A5F" w:rsidTr="00A67A5F"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  <w:b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</w:rPr>
                    <w:t>Deutsch</w:t>
                  </w: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 w:cs="Arial"/>
                      <w:b/>
                    </w:rPr>
                  </w:pPr>
                  <w:r w:rsidRPr="00A67A5F">
                    <w:rPr>
                      <w:rFonts w:ascii="Comic Sans MS" w:eastAsia="MS MinNew Roman" w:hAnsi="Comic Sans MS" w:cs="Arial"/>
                      <w:b/>
                    </w:rPr>
                    <w:t>Französisch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>
                  <w:pPr>
                    <w:rPr>
                      <w:rFonts w:eastAsia="MS MinNew Roman"/>
                    </w:rPr>
                  </w:pP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>
                  <w:pPr>
                    <w:rPr>
                      <w:rFonts w:eastAsia="MS MinNew Roman"/>
                    </w:rPr>
                  </w:pPr>
                </w:p>
              </w:tc>
              <w:tc>
                <w:tcPr>
                  <w:tcW w:w="23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>
                  <w:pPr>
                    <w:rPr>
                      <w:rFonts w:ascii="Comic Sans MS" w:eastAsia="MS MinNew Roman" w:hAnsi="Comic Sans MS"/>
                      <w:b/>
                      <w:i/>
                    </w:rPr>
                  </w:pPr>
                  <w:r w:rsidRPr="00A67A5F">
                    <w:rPr>
                      <w:rFonts w:ascii="Comic Sans MS" w:eastAsia="MS MinNew Roman" w:hAnsi="Comic Sans MS"/>
                      <w:b/>
                      <w:i/>
                    </w:rPr>
                    <w:t>Lateinisch</w:t>
                  </w:r>
                </w:p>
              </w:tc>
            </w:tr>
            <w:tr w:rsidR="006726CD" w:rsidRPr="00A67A5F" w:rsidTr="00A67A5F">
              <w:trPr>
                <w:trHeight w:val="550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>
                  <w:pPr>
                    <w:rPr>
                      <w:rFonts w:eastAsia="MS MinNew Roman"/>
                    </w:rPr>
                  </w:pP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 w:cs="Arial"/>
                    </w:rPr>
                  </w:pPr>
                  <w:r w:rsidRPr="00A67A5F">
                    <w:rPr>
                      <w:rFonts w:ascii="Comic Sans MS" w:eastAsia="MS MinNew Roman" w:hAnsi="Comic Sans MS" w:cs="Arial"/>
                    </w:rPr>
                    <w:t>dormir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eastAsia="MS MinNew Roman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eastAsia="MS MinNew Roman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23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ascii="Comic Sans MS" w:eastAsia="MS MinNew Roman" w:hAnsi="Comic Sans MS"/>
                      <w:i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</w:rPr>
                    <w:t>hora</w:t>
                  </w:r>
                </w:p>
              </w:tc>
            </w:tr>
            <w:tr w:rsidR="006726CD" w:rsidRPr="00A67A5F" w:rsidTr="00A67A5F">
              <w:trPr>
                <w:trHeight w:val="550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>
                  <w:pPr>
                    <w:rPr>
                      <w:rFonts w:eastAsia="MS MinNew Roman"/>
                    </w:rPr>
                  </w:pP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 w:cs="Arial"/>
                    </w:rPr>
                  </w:pPr>
                  <w:r w:rsidRPr="00A67A5F">
                    <w:rPr>
                      <w:rFonts w:ascii="Comic Sans MS" w:eastAsia="MS MinNew Roman" w:hAnsi="Comic Sans MS" w:cs="Arial"/>
                    </w:rPr>
                    <w:t>l´année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eastAsia="MS MinNew Roman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eastAsia="MS MinNew Roman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23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ascii="Comic Sans MS" w:eastAsia="MS MinNew Roman" w:hAnsi="Comic Sans MS"/>
                      <w:i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</w:rPr>
                    <w:t>dormire</w:t>
                  </w:r>
                </w:p>
              </w:tc>
            </w:tr>
            <w:tr w:rsidR="006726CD" w:rsidRPr="00A67A5F" w:rsidTr="00A67A5F">
              <w:trPr>
                <w:trHeight w:val="550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>
                  <w:pPr>
                    <w:rPr>
                      <w:rFonts w:eastAsia="MS MinNew Roman"/>
                    </w:rPr>
                  </w:pP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 w:cs="Arial"/>
                    </w:rPr>
                  </w:pPr>
                  <w:r w:rsidRPr="00A67A5F">
                    <w:rPr>
                      <w:rFonts w:ascii="Comic Sans MS" w:eastAsia="MS MinNew Roman" w:hAnsi="Comic Sans MS" w:cs="Arial"/>
                    </w:rPr>
                    <w:t>l´heure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eastAsia="MS MinNew Roman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eastAsia="MS MinNew Roman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23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ascii="Comic Sans MS" w:eastAsia="MS MinNew Roman" w:hAnsi="Comic Sans MS"/>
                      <w:i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</w:rPr>
                    <w:t>amare</w:t>
                  </w:r>
                </w:p>
              </w:tc>
            </w:tr>
            <w:tr w:rsidR="006726CD" w:rsidRPr="00A67A5F" w:rsidTr="00A67A5F">
              <w:trPr>
                <w:trHeight w:val="550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>
                  <w:pPr>
                    <w:rPr>
                      <w:rFonts w:eastAsia="MS MinNew Roman"/>
                    </w:rPr>
                  </w:pP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 w:cs="Arial"/>
                    </w:rPr>
                  </w:pPr>
                  <w:r w:rsidRPr="00A67A5F">
                    <w:rPr>
                      <w:rFonts w:ascii="Comic Sans MS" w:eastAsia="MS MinNew Roman" w:hAnsi="Comic Sans MS" w:cs="Arial"/>
                    </w:rPr>
                    <w:t>le frère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eastAsia="MS MinNew Roman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eastAsia="MS MinNew Roman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23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ascii="Comic Sans MS" w:eastAsia="MS MinNew Roman" w:hAnsi="Comic Sans MS"/>
                      <w:i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</w:rPr>
                    <w:t>annus</w:t>
                  </w:r>
                </w:p>
              </w:tc>
            </w:tr>
            <w:tr w:rsidR="006726CD" w:rsidRPr="00A67A5F" w:rsidTr="00A67A5F">
              <w:trPr>
                <w:trHeight w:val="550"/>
              </w:trPr>
              <w:tc>
                <w:tcPr>
                  <w:tcW w:w="19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>
                  <w:pPr>
                    <w:rPr>
                      <w:rFonts w:eastAsia="MS MinNew Roman"/>
                    </w:rPr>
                  </w:pPr>
                </w:p>
              </w:tc>
              <w:tc>
                <w:tcPr>
                  <w:tcW w:w="19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 w:cs="Arial"/>
                    </w:rPr>
                  </w:pPr>
                  <w:r w:rsidRPr="00A67A5F">
                    <w:rPr>
                      <w:rFonts w:ascii="Comic Sans MS" w:eastAsia="MS MinNew Roman" w:hAnsi="Comic Sans MS" w:cs="Arial"/>
                    </w:rPr>
                    <w:t>aimer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616021">
                  <w:pPr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6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right"/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Wingdings" w:eastAsia="MS MinNew Roman" w:hAnsi="Wingdings"/>
                      <w:b/>
                      <w:sz w:val="22"/>
                      <w:szCs w:val="22"/>
                    </w:rPr>
                    <w:t></w:t>
                  </w:r>
                </w:p>
              </w:tc>
              <w:tc>
                <w:tcPr>
                  <w:tcW w:w="23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DE1C68">
                  <w:pPr>
                    <w:rPr>
                      <w:rFonts w:ascii="Comic Sans MS" w:eastAsia="MS MinNew Roman" w:hAnsi="Comic Sans MS"/>
                      <w:i/>
                    </w:rPr>
                  </w:pPr>
                  <w:r w:rsidRPr="00A67A5F">
                    <w:rPr>
                      <w:rFonts w:ascii="Comic Sans MS" w:eastAsia="MS MinNew Roman" w:hAnsi="Comic Sans MS"/>
                      <w:i/>
                    </w:rPr>
                    <w:t>frater</w:t>
                  </w:r>
                </w:p>
              </w:tc>
            </w:tr>
          </w:tbl>
          <w:p w:rsidR="006726CD" w:rsidRPr="00A67A5F" w:rsidRDefault="006726CD">
            <w:pPr>
              <w:rPr>
                <w:rFonts w:eastAsia="MS MinNew Roman"/>
              </w:rPr>
            </w:pP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794"/>
        </w:trPr>
        <w:tc>
          <w:tcPr>
            <w:tcW w:w="534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A67A5F">
              <w:rPr>
                <w:rFonts w:eastAsia="MS MinNew Roman"/>
                <w:b/>
              </w:rPr>
              <w:t>Satzlehre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>Satzglieder bestimmen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 xml:space="preserve">Bestimme in den deutschen und lateinischen Sätzen die Satzglieder. </w:t>
            </w:r>
          </w:p>
          <w:p w:rsidR="006726CD" w:rsidRPr="00A67A5F" w:rsidRDefault="006726CD" w:rsidP="00A67A5F">
            <w:pPr>
              <w:pStyle w:val="ListParagraph"/>
              <w:ind w:left="360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Beschreibe auch, welche Unterschiede dir zwischen den deutschen und lateinischen Sätzen auffallen.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__/6</w:t>
            </w:r>
          </w:p>
        </w:tc>
      </w:tr>
      <w:tr w:rsidR="006726CD" w:rsidRPr="00A67A5F" w:rsidTr="00A67A5F">
        <w:trPr>
          <w:trHeight w:val="2136"/>
        </w:trPr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tbl>
            <w:tblPr>
              <w:tblW w:w="7683" w:type="dxa"/>
              <w:tblLayout w:type="fixed"/>
              <w:tblLook w:val="00A0"/>
            </w:tblPr>
            <w:tblGrid>
              <w:gridCol w:w="7683"/>
            </w:tblGrid>
            <w:tr w:rsidR="006726CD" w:rsidRPr="00A67A5F" w:rsidTr="00A67A5F">
              <w:tc>
                <w:tcPr>
                  <w:tcW w:w="7683" w:type="dxa"/>
                </w:tcPr>
                <w:p w:rsidR="006726CD" w:rsidRPr="00A67A5F" w:rsidRDefault="006726CD">
                  <w:pPr>
                    <w:rPr>
                      <w:rFonts w:eastAsia="MS MinNew Roman"/>
                    </w:rPr>
                  </w:pPr>
                </w:p>
                <w:tbl>
                  <w:tblPr>
                    <w:tblW w:w="9163" w:type="dxa"/>
                    <w:tblInd w:w="108" w:type="dxa"/>
                    <w:tblLayout w:type="fixed"/>
                    <w:tblLook w:val="00A0"/>
                  </w:tblPr>
                  <w:tblGrid>
                    <w:gridCol w:w="426"/>
                    <w:gridCol w:w="3639"/>
                    <w:gridCol w:w="425"/>
                    <w:gridCol w:w="4673"/>
                  </w:tblGrid>
                  <w:tr w:rsidR="006726CD" w:rsidRPr="00A67A5F" w:rsidTr="00A67A5F">
                    <w:trPr>
                      <w:trHeight w:val="699"/>
                    </w:trPr>
                    <w:tc>
                      <w:tcPr>
                        <w:tcW w:w="426" w:type="dxa"/>
                        <w:vMerge w:val="restart"/>
                        <w:vAlign w:val="center"/>
                      </w:tcPr>
                      <w:p w:rsidR="006726CD" w:rsidRPr="00A67A5F" w:rsidRDefault="006726CD" w:rsidP="00A67A5F">
                        <w:pPr>
                          <w:spacing w:line="276" w:lineRule="auto"/>
                          <w:rPr>
                            <w:rFonts w:eastAsia="MS MinNew Roman"/>
                            <w:b/>
                            <w:sz w:val="32"/>
                            <w:szCs w:val="32"/>
                          </w:rPr>
                        </w:pPr>
                        <w:r w:rsidRPr="00A67A5F">
                          <w:rPr>
                            <w:rFonts w:eastAsia="MS MinNew Roman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c>
                    <w:tc>
                      <w:tcPr>
                        <w:tcW w:w="3639" w:type="dxa"/>
                        <w:vAlign w:val="center"/>
                      </w:tcPr>
                      <w:p w:rsidR="006726CD" w:rsidRPr="00A67A5F" w:rsidRDefault="006726CD" w:rsidP="00A67A5F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  <w:r w:rsidRPr="00A67A5F">
                          <w:rPr>
                            <w:rFonts w:eastAsia="MS MinNew Roman"/>
                            <w:b/>
                          </w:rPr>
                          <w:t>Lucius sieht den Tempel.</w:t>
                        </w:r>
                      </w:p>
                    </w:tc>
                    <w:tc>
                      <w:tcPr>
                        <w:tcW w:w="425" w:type="dxa"/>
                        <w:vMerge w:val="restart"/>
                        <w:vAlign w:val="center"/>
                      </w:tcPr>
                      <w:p w:rsidR="006726CD" w:rsidRPr="00A67A5F" w:rsidRDefault="006726CD" w:rsidP="00A67A5F">
                        <w:pPr>
                          <w:spacing w:line="276" w:lineRule="auto"/>
                          <w:rPr>
                            <w:rFonts w:eastAsia="MS MinNew Roman"/>
                            <w:b/>
                            <w:sz w:val="32"/>
                            <w:szCs w:val="32"/>
                          </w:rPr>
                        </w:pPr>
                        <w:r w:rsidRPr="00A67A5F">
                          <w:rPr>
                            <w:rFonts w:eastAsia="MS MinNew Roman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c>
                    <w:tc>
                      <w:tcPr>
                        <w:tcW w:w="4673" w:type="dxa"/>
                        <w:vAlign w:val="center"/>
                      </w:tcPr>
                      <w:p w:rsidR="006726CD" w:rsidRPr="00A67A5F" w:rsidRDefault="006726CD" w:rsidP="00A67A5F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  <w:r w:rsidRPr="00A67A5F">
                          <w:rPr>
                            <w:rFonts w:eastAsia="MS MinNew Roman"/>
                            <w:b/>
                          </w:rPr>
                          <w:t>Nun tritt er ein</w:t>
                        </w:r>
                        <w:bookmarkStart w:id="0" w:name="_GoBack"/>
                        <w:bookmarkEnd w:id="0"/>
                        <w:r w:rsidRPr="00A67A5F">
                          <w:rPr>
                            <w:rFonts w:eastAsia="MS MinNew Roman"/>
                            <w:b/>
                          </w:rPr>
                          <w:t xml:space="preserve">.  </w:t>
                        </w:r>
                      </w:p>
                    </w:tc>
                  </w:tr>
                  <w:tr w:rsidR="006726CD" w:rsidRPr="00A67A5F" w:rsidTr="00A67A5F">
                    <w:trPr>
                      <w:trHeight w:val="699"/>
                    </w:trPr>
                    <w:tc>
                      <w:tcPr>
                        <w:tcW w:w="426" w:type="dxa"/>
                        <w:vMerge/>
                        <w:vAlign w:val="center"/>
                      </w:tcPr>
                      <w:p w:rsidR="006726CD" w:rsidRPr="00A67A5F" w:rsidRDefault="006726CD" w:rsidP="00A67A5F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</w:p>
                    </w:tc>
                    <w:tc>
                      <w:tcPr>
                        <w:tcW w:w="3639" w:type="dxa"/>
                        <w:vAlign w:val="center"/>
                      </w:tcPr>
                      <w:p w:rsidR="006726CD" w:rsidRPr="00A67A5F" w:rsidRDefault="006726CD" w:rsidP="00A67A5F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  <w:r w:rsidRPr="00A67A5F">
                          <w:rPr>
                            <w:rFonts w:ascii="Comic Sans MS" w:eastAsia="MS MinNew Roman" w:hAnsi="Comic Sans MS"/>
                          </w:rPr>
                          <w:t>Lucius templum videt.</w:t>
                        </w:r>
                      </w:p>
                    </w:tc>
                    <w:tc>
                      <w:tcPr>
                        <w:tcW w:w="425" w:type="dxa"/>
                        <w:vMerge/>
                        <w:vAlign w:val="center"/>
                      </w:tcPr>
                      <w:p w:rsidR="006726CD" w:rsidRPr="00A67A5F" w:rsidRDefault="006726CD" w:rsidP="00A67A5F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</w:p>
                    </w:tc>
                    <w:tc>
                      <w:tcPr>
                        <w:tcW w:w="4673" w:type="dxa"/>
                        <w:vAlign w:val="center"/>
                      </w:tcPr>
                      <w:p w:rsidR="006726CD" w:rsidRPr="00A67A5F" w:rsidRDefault="006726CD" w:rsidP="00A67A5F">
                        <w:pPr>
                          <w:spacing w:line="276" w:lineRule="auto"/>
                          <w:rPr>
                            <w:rFonts w:eastAsia="MS MinNew Roman"/>
                            <w:b/>
                          </w:rPr>
                        </w:pPr>
                        <w:r w:rsidRPr="00A67A5F">
                          <w:rPr>
                            <w:rFonts w:ascii="Comic Sans MS" w:eastAsia="MS MinNew Roman" w:hAnsi="Comic Sans MS"/>
                          </w:rPr>
                          <w:t>Nunc intrat.</w:t>
                        </w:r>
                      </w:p>
                    </w:tc>
                  </w:tr>
                </w:tbl>
                <w:p w:rsidR="006726CD" w:rsidRPr="00A67A5F" w:rsidRDefault="006726CD" w:rsidP="00A67A5F">
                  <w:pPr>
                    <w:spacing w:line="360" w:lineRule="auto"/>
                    <w:rPr>
                      <w:rFonts w:ascii="Comic Sans MS" w:eastAsia="MS MinNew Roman" w:hAnsi="Comic Sans MS"/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6726CD" w:rsidRPr="00A67A5F" w:rsidRDefault="006726CD" w:rsidP="0067231E">
            <w:pPr>
              <w:rPr>
                <w:rFonts w:ascii="Comic Sans MS" w:eastAsia="MS MinNew Roman" w:hAnsi="Comic Sans MS"/>
                <w:b/>
                <w:sz w:val="22"/>
                <w:szCs w:val="22"/>
              </w:rPr>
            </w:pPr>
          </w:p>
          <w:p w:rsidR="006726CD" w:rsidRPr="00A67A5F" w:rsidRDefault="006726CD" w:rsidP="00A67A5F">
            <w:pPr>
              <w:spacing w:line="480" w:lineRule="auto"/>
              <w:ind w:firstLine="360"/>
              <w:rPr>
                <w:rFonts w:eastAsia="MS MinNew Roman"/>
                <w:b/>
                <w:sz w:val="22"/>
                <w:szCs w:val="22"/>
                <w:u w:val="single"/>
              </w:rPr>
            </w:pPr>
            <w:r w:rsidRPr="00A67A5F">
              <w:rPr>
                <w:rFonts w:eastAsia="MS MinNew Roman"/>
                <w:b/>
                <w:sz w:val="22"/>
                <w:szCs w:val="22"/>
                <w:u w:val="single"/>
              </w:rPr>
              <w:t>Unterschiede:</w:t>
            </w:r>
          </w:p>
          <w:p w:rsidR="006726CD" w:rsidRPr="00A67A5F" w:rsidRDefault="006726CD" w:rsidP="00A67A5F">
            <w:pPr>
              <w:pStyle w:val="ListParagraph"/>
              <w:spacing w:line="480" w:lineRule="auto"/>
              <w:ind w:left="360"/>
              <w:rPr>
                <w:rFonts w:eastAsia="MS MinNew Roman"/>
                <w:sz w:val="22"/>
                <w:szCs w:val="22"/>
              </w:rPr>
            </w:pPr>
            <w:r w:rsidRPr="00A67A5F">
              <w:rPr>
                <w:rFonts w:eastAsia="MS MinNew Roman"/>
                <w:sz w:val="22"/>
                <w:szCs w:val="22"/>
              </w:rPr>
              <w:t>Satz A: .........................................................................................................</w:t>
            </w:r>
          </w:p>
          <w:p w:rsidR="006726CD" w:rsidRPr="00A67A5F" w:rsidRDefault="006726CD" w:rsidP="00A67A5F">
            <w:pPr>
              <w:pStyle w:val="ListParagraph"/>
              <w:spacing w:line="480" w:lineRule="auto"/>
              <w:ind w:left="360"/>
              <w:rPr>
                <w:rFonts w:eastAsia="MS MinNew Roman"/>
                <w:sz w:val="22"/>
                <w:szCs w:val="22"/>
              </w:rPr>
            </w:pPr>
            <w:r w:rsidRPr="00A67A5F">
              <w:rPr>
                <w:rFonts w:eastAsia="MS MinNew Roman"/>
                <w:sz w:val="22"/>
                <w:szCs w:val="22"/>
              </w:rPr>
              <w:t>Satz B: .........................................................................................................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193"/>
        </w:trPr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>Wortarten kennen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Kreuze die Begriffe an, bei denen es sich um eine Wortart handelt.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936"/>
        </w:trPr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6726CD" w:rsidRPr="00A67A5F" w:rsidRDefault="006726CD">
            <w:pPr>
              <w:rPr>
                <w:rFonts w:eastAsia="MS MinNew Roman"/>
              </w:rPr>
            </w:pPr>
          </w:p>
          <w:p w:rsidR="006726CD" w:rsidRPr="00A67A5F" w:rsidRDefault="006726CD" w:rsidP="00A67A5F">
            <w:pPr>
              <w:spacing w:line="276" w:lineRule="auto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 w:rsidRPr="00A67A5F">
              <w:rPr>
                <w:rFonts w:ascii="Comic Sans MS" w:eastAsia="MS MinNew Roman" w:hAnsi="Comic Sans MS"/>
                <w:sz w:val="22"/>
                <w:szCs w:val="22"/>
              </w:rPr>
              <w:t xml:space="preserve">Substantiv </w:t>
            </w:r>
            <w:r w:rsidRPr="00A67A5F">
              <w:rPr>
                <w:rFonts w:ascii="MS Mincho" w:eastAsia="MS Mincho" w:hAnsi="MS Mincho" w:cs="MS Mincho" w:hint="eastAsia"/>
                <w:sz w:val="22"/>
                <w:szCs w:val="22"/>
              </w:rPr>
              <w:t>☐</w:t>
            </w:r>
            <w:r w:rsidRPr="00A67A5F">
              <w:rPr>
                <w:rFonts w:ascii="Wingdings" w:eastAsia="MS MinNew Roman" w:hAnsi="Wingdings"/>
                <w:sz w:val="22"/>
                <w:szCs w:val="22"/>
              </w:rPr>
              <w:tab/>
            </w:r>
            <w:r w:rsidRPr="00A67A5F">
              <w:rPr>
                <w:rFonts w:ascii="Wingdings" w:eastAsia="MS MinNew Roman" w:hAnsi="Wingdings"/>
                <w:sz w:val="22"/>
                <w:szCs w:val="22"/>
              </w:rPr>
              <w:tab/>
            </w:r>
            <w:r w:rsidRPr="00A67A5F">
              <w:rPr>
                <w:rFonts w:ascii="Comic Sans MS" w:eastAsia="MS MinNew Roman" w:hAnsi="Comic Sans MS"/>
                <w:sz w:val="22"/>
                <w:szCs w:val="22"/>
              </w:rPr>
              <w:t xml:space="preserve">Attribut </w:t>
            </w:r>
            <w:r w:rsidRPr="00A67A5F">
              <w:rPr>
                <w:rFonts w:ascii="MS Mincho" w:eastAsia="MS Mincho" w:hAnsi="MS Mincho" w:cs="MS Mincho" w:hint="eastAsia"/>
                <w:sz w:val="22"/>
                <w:szCs w:val="22"/>
              </w:rPr>
              <w:t>☐</w:t>
            </w:r>
            <w:r w:rsidRPr="00A67A5F">
              <w:rPr>
                <w:rFonts w:ascii="Comic Sans MS" w:eastAsia="MS MinNew Roman" w:hAnsi="Comic Sans MS"/>
                <w:sz w:val="22"/>
                <w:szCs w:val="22"/>
              </w:rPr>
              <w:tab/>
            </w:r>
            <w:r w:rsidRPr="00A67A5F">
              <w:rPr>
                <w:rFonts w:ascii="Comic Sans MS" w:eastAsia="MS MinNew Roman" w:hAnsi="Comic Sans MS"/>
                <w:sz w:val="22"/>
                <w:szCs w:val="22"/>
              </w:rPr>
              <w:tab/>
              <w:t xml:space="preserve">Verb </w:t>
            </w:r>
            <w:r w:rsidRPr="00A67A5F">
              <w:rPr>
                <w:rFonts w:ascii="MS Mincho" w:eastAsia="MS Mincho" w:hAnsi="MS Mincho" w:cs="MS Mincho" w:hint="eastAsia"/>
                <w:sz w:val="22"/>
                <w:szCs w:val="22"/>
              </w:rPr>
              <w:t>☐</w:t>
            </w:r>
            <w:r w:rsidRPr="00A67A5F">
              <w:rPr>
                <w:rFonts w:ascii="Wingdings" w:eastAsia="MS MinNew Roman" w:hAnsi="Wingdings"/>
                <w:sz w:val="22"/>
                <w:szCs w:val="22"/>
              </w:rPr>
              <w:tab/>
            </w:r>
            <w:r w:rsidRPr="00A67A5F">
              <w:rPr>
                <w:rFonts w:ascii="Comic Sans MS" w:eastAsia="MS MinNew Roman" w:hAnsi="Comic Sans MS"/>
                <w:sz w:val="22"/>
                <w:szCs w:val="22"/>
              </w:rPr>
              <w:t xml:space="preserve">  Adverbiale </w:t>
            </w:r>
            <w:r w:rsidRPr="00A67A5F">
              <w:rPr>
                <w:rFonts w:ascii="MS Mincho" w:eastAsia="MS Mincho" w:hAnsi="MS Mincho" w:cs="MS Mincho" w:hint="eastAsia"/>
                <w:sz w:val="22"/>
                <w:szCs w:val="22"/>
              </w:rPr>
              <w:t>☐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cantSplit/>
          <w:trHeight w:val="401"/>
        </w:trPr>
        <w:tc>
          <w:tcPr>
            <w:tcW w:w="534" w:type="dxa"/>
            <w:vMerge w:val="restart"/>
            <w:textDirection w:val="btL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A67A5F">
              <w:rPr>
                <w:rFonts w:eastAsia="MS MinNew Roman"/>
                <w:b/>
              </w:rPr>
              <w:t>Formen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>lateinische Substantivendungen erschließen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 xml:space="preserve">Hier siehst du die römischen Kinder </w:t>
            </w:r>
            <w:r w:rsidRPr="00A67A5F">
              <w:rPr>
                <w:rFonts w:ascii="Comic Sans MS" w:eastAsia="MS MinNew Roman" w:hAnsi="Comic Sans MS"/>
                <w:b/>
                <w:sz w:val="22"/>
                <w:szCs w:val="22"/>
              </w:rPr>
              <w:t>Antonia</w:t>
            </w:r>
            <w:r w:rsidRPr="00A67A5F">
              <w:rPr>
                <w:rFonts w:eastAsia="MS MinNew Roman"/>
                <w:b/>
                <w:sz w:val="22"/>
                <w:szCs w:val="22"/>
              </w:rPr>
              <w:t xml:space="preserve"> und </w:t>
            </w:r>
            <w:r w:rsidRPr="00A67A5F">
              <w:rPr>
                <w:rFonts w:ascii="Comic Sans MS" w:eastAsia="MS MinNew Roman" w:hAnsi="Comic Sans MS"/>
                <w:b/>
                <w:sz w:val="22"/>
                <w:szCs w:val="22"/>
              </w:rPr>
              <w:t>Gaius</w:t>
            </w:r>
            <w:r w:rsidRPr="00A67A5F">
              <w:rPr>
                <w:rFonts w:eastAsia="MS MinNew Roman"/>
                <w:b/>
                <w:sz w:val="22"/>
                <w:szCs w:val="22"/>
              </w:rPr>
              <w:t>.</w:t>
            </w:r>
          </w:p>
          <w:p w:rsidR="006726CD" w:rsidRPr="00A67A5F" w:rsidRDefault="006726CD" w:rsidP="00A67A5F">
            <w:pPr>
              <w:spacing w:line="276" w:lineRule="auto"/>
              <w:ind w:left="360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Bestimme bei folgenden Namen das Geschlecht. Kannst du daraus eine Regel ableiten?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6726CD" w:rsidRPr="00A67A5F" w:rsidRDefault="006726CD" w:rsidP="00A67A5F">
            <w:pPr>
              <w:pStyle w:val="ListParagraph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Bild 6" o:spid="_x0000_s1026" type="#_x0000_t75" alt="Macintosh HD:Users:dennis-gressel:RP:ZPG Latein:ZPG Latein Material 3:Unterstufe:Lektion 0:Antonia.jpg" style="position:absolute;left:0;text-align:left;margin-left:270.3pt;margin-top:6.95pt;width:45pt;height:103.9pt;z-index:251654656;visibility:visible;mso-position-horizontal-relative:text;mso-position-vertical-relative:text" wrapcoords="-360 0 -360 21445 21600 21445 21600 0 -360 0">
                  <v:imagedata r:id="rId7" o:title=""/>
                  <w10:wrap type="tight"/>
                </v:shape>
              </w:pict>
            </w:r>
          </w:p>
          <w:p w:rsidR="006726CD" w:rsidRPr="00A67A5F" w:rsidRDefault="006726CD" w:rsidP="00A67A5F">
            <w:pPr>
              <w:pStyle w:val="ListParagraph"/>
              <w:spacing w:line="480" w:lineRule="auto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 w:rsidRPr="00A67A5F">
              <w:rPr>
                <w:rFonts w:ascii="Comic Sans MS" w:eastAsia="MS MinNew Roman" w:hAnsi="Comic Sans MS"/>
                <w:b/>
                <w:sz w:val="22"/>
                <w:szCs w:val="22"/>
              </w:rPr>
              <w:t>Aulus = ...............................</w:t>
            </w:r>
          </w:p>
          <w:p w:rsidR="006726CD" w:rsidRPr="00A67A5F" w:rsidRDefault="006726CD" w:rsidP="00A67A5F">
            <w:pPr>
              <w:pStyle w:val="ListParagraph"/>
              <w:spacing w:line="480" w:lineRule="auto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 w:rsidRPr="00A67A5F">
              <w:rPr>
                <w:rFonts w:ascii="Comic Sans MS" w:eastAsia="MS MinNew Roman" w:hAnsi="Comic Sans MS"/>
                <w:b/>
                <w:sz w:val="22"/>
                <w:szCs w:val="22"/>
              </w:rPr>
              <w:t>Galla = ...............................</w:t>
            </w:r>
          </w:p>
          <w:p w:rsidR="006726CD" w:rsidRPr="00A67A5F" w:rsidRDefault="006726CD" w:rsidP="00A67A5F">
            <w:pPr>
              <w:pStyle w:val="ListParagraph"/>
              <w:spacing w:line="480" w:lineRule="auto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 w:rsidRPr="00A67A5F">
              <w:rPr>
                <w:rFonts w:ascii="Comic Sans MS" w:eastAsia="MS MinNew Roman" w:hAnsi="Comic Sans MS"/>
                <w:b/>
                <w:sz w:val="22"/>
                <w:szCs w:val="22"/>
              </w:rPr>
              <w:t>Lucius = ...............................</w:t>
            </w:r>
          </w:p>
          <w:p w:rsidR="006726CD" w:rsidRPr="00A67A5F" w:rsidRDefault="006726CD" w:rsidP="00A67A5F">
            <w:pPr>
              <w:pStyle w:val="ListParagraph"/>
              <w:spacing w:line="480" w:lineRule="auto"/>
              <w:ind w:left="360"/>
              <w:rPr>
                <w:rFonts w:ascii="Comic Sans MS" w:eastAsia="MS MinNew Roman" w:hAnsi="Comic Sans MS"/>
                <w:b/>
                <w:sz w:val="22"/>
                <w:szCs w:val="22"/>
              </w:rPr>
            </w:pPr>
            <w:r>
              <w:rPr>
                <w:noProof/>
              </w:rPr>
              <w:pict>
                <v:shape id="Bild 7" o:spid="_x0000_s1027" type="#_x0000_t75" alt="Macintosh HD:Users:dennis-gressel:RP:ZPG Latein:ZPG Latein Material 3:Unterstufe:Lektion 0:Gaius.jpg" style="position:absolute;left:0;text-align:left;margin-left:333.3pt;margin-top:-131pt;width:45pt;height:94.9pt;z-index:251655680;visibility:visible" wrapcoords="-360 0 -360 21430 21600 21430 21600 0 -360 0">
                  <v:imagedata r:id="rId8" o:title=""/>
                  <w10:wrap type="tight"/>
                </v:shape>
              </w:pict>
            </w:r>
            <w:r w:rsidRPr="00A67A5F">
              <w:rPr>
                <w:rFonts w:ascii="Comic Sans MS" w:eastAsia="MS MinNew Roman" w:hAnsi="Comic Sans MS"/>
                <w:b/>
                <w:i/>
                <w:sz w:val="22"/>
                <w:szCs w:val="22"/>
                <w:u w:val="single"/>
              </w:rPr>
              <w:t>Regel:</w:t>
            </w:r>
            <w:r w:rsidRPr="00A67A5F">
              <w:rPr>
                <w:rFonts w:ascii="Comic Sans MS" w:eastAsia="MS MinNew Roman" w:hAnsi="Comic Sans MS"/>
                <w:b/>
                <w:sz w:val="22"/>
                <w:szCs w:val="22"/>
              </w:rPr>
              <w:t xml:space="preserve"> ..........................................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549"/>
        </w:trPr>
        <w:tc>
          <w:tcPr>
            <w:tcW w:w="534" w:type="dxa"/>
            <w:vMerge w:val="restart"/>
            <w:textDirection w:val="btL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A67A5F">
              <w:rPr>
                <w:rFonts w:eastAsia="MS MinNew Roman"/>
                <w:b/>
              </w:rPr>
              <w:t>Kultur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>wichtige römische Kulturbegriffe kennen</w:t>
            </w:r>
          </w:p>
        </w:tc>
        <w:tc>
          <w:tcPr>
            <w:tcW w:w="7796" w:type="dxa"/>
            <w:tcBorders>
              <w:bottom w:val="nil"/>
            </w:tcBorders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Welche dieser Begriffe hast du schon einmal gehört? Weißt du auch, was hinter ihnen steckt? Kreuze an und erkläre, wenn möglich.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cantSplit/>
          <w:trHeight w:val="4342"/>
        </w:trPr>
        <w:tc>
          <w:tcPr>
            <w:tcW w:w="534" w:type="dxa"/>
            <w:vMerge/>
            <w:textDirection w:val="btL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6726CD" w:rsidRPr="00A67A5F" w:rsidRDefault="006726CD">
            <w:pPr>
              <w:rPr>
                <w:rFonts w:eastAsia="MS MinNew Roman"/>
              </w:rPr>
            </w:pPr>
          </w:p>
          <w:tbl>
            <w:tblPr>
              <w:tblW w:w="7683" w:type="dxa"/>
              <w:tblLayout w:type="fixed"/>
              <w:tblLook w:val="00A0"/>
            </w:tblPr>
            <w:tblGrid>
              <w:gridCol w:w="2155"/>
              <w:gridCol w:w="992"/>
              <w:gridCol w:w="4536"/>
            </w:tblGrid>
            <w:tr w:rsidR="006726CD" w:rsidRPr="00A67A5F" w:rsidTr="00A67A5F">
              <w:trPr>
                <w:trHeight w:val="541"/>
              </w:trPr>
              <w:tc>
                <w:tcPr>
                  <w:tcW w:w="2155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eastAsia="MS MinNew Roman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Caesar</w:t>
                  </w:r>
                </w:p>
              </w:tc>
              <w:tc>
                <w:tcPr>
                  <w:tcW w:w="992" w:type="dxa"/>
                  <w:vAlign w:val="center"/>
                </w:tcPr>
                <w:p w:rsidR="006726CD" w:rsidRPr="00A67A5F" w:rsidRDefault="006726CD" w:rsidP="002856FA">
                  <w:pPr>
                    <w:rPr>
                      <w:rFonts w:eastAsia="MS MinNew Roman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eastAsia="MS MinNew Roman"/>
                      <w:b/>
                      <w:sz w:val="22"/>
                      <w:szCs w:val="22"/>
                    </w:rPr>
                  </w:pPr>
                  <w:r w:rsidRPr="00A67A5F">
                    <w:rPr>
                      <w:rFonts w:eastAsia="MS MinNew Roman"/>
                      <w:sz w:val="22"/>
                      <w:szCs w:val="22"/>
                    </w:rPr>
                    <w:t>................................................................</w:t>
                  </w:r>
                </w:p>
              </w:tc>
            </w:tr>
            <w:tr w:rsidR="006726CD" w:rsidRPr="00A67A5F" w:rsidTr="00A67A5F">
              <w:trPr>
                <w:trHeight w:val="541"/>
              </w:trPr>
              <w:tc>
                <w:tcPr>
                  <w:tcW w:w="2155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Cicero</w:t>
                  </w:r>
                </w:p>
              </w:tc>
              <w:tc>
                <w:tcPr>
                  <w:tcW w:w="992" w:type="dxa"/>
                  <w:vAlign w:val="center"/>
                </w:tcPr>
                <w:p w:rsidR="006726CD" w:rsidRPr="00A67A5F" w:rsidRDefault="006726CD" w:rsidP="002856FA">
                  <w:pPr>
                    <w:rPr>
                      <w:rFonts w:ascii="AppleGothic" w:eastAsia="Times New Roman" w:hAnsi="AppleGothic"/>
                      <w:sz w:val="22"/>
                      <w:szCs w:val="22"/>
                    </w:rPr>
                  </w:pPr>
                  <w:r w:rsidRPr="00A67A5F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eastAsia="MS MinNew Roman"/>
                      <w:sz w:val="22"/>
                      <w:szCs w:val="22"/>
                    </w:rPr>
                  </w:pPr>
                  <w:r w:rsidRPr="00A67A5F">
                    <w:rPr>
                      <w:rFonts w:eastAsia="MS MinNew Roman"/>
                      <w:sz w:val="22"/>
                      <w:szCs w:val="22"/>
                    </w:rPr>
                    <w:t>................................................................</w:t>
                  </w:r>
                </w:p>
              </w:tc>
            </w:tr>
            <w:tr w:rsidR="006726CD" w:rsidRPr="00A67A5F" w:rsidTr="00A67A5F">
              <w:trPr>
                <w:trHeight w:val="541"/>
              </w:trPr>
              <w:tc>
                <w:tcPr>
                  <w:tcW w:w="2155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Colosseum</w:t>
                  </w:r>
                </w:p>
              </w:tc>
              <w:tc>
                <w:tcPr>
                  <w:tcW w:w="992" w:type="dxa"/>
                  <w:vAlign w:val="center"/>
                </w:tcPr>
                <w:p w:rsidR="006726CD" w:rsidRPr="00A67A5F" w:rsidRDefault="006726CD" w:rsidP="002856FA">
                  <w:pPr>
                    <w:rPr>
                      <w:rFonts w:ascii="AppleGothic" w:eastAsia="Times New Roman" w:hAnsi="AppleGothic"/>
                      <w:sz w:val="22"/>
                      <w:szCs w:val="22"/>
                    </w:rPr>
                  </w:pPr>
                  <w:r w:rsidRPr="00A67A5F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eastAsia="MS MinNew Roman"/>
                      <w:sz w:val="22"/>
                      <w:szCs w:val="22"/>
                    </w:rPr>
                  </w:pPr>
                  <w:r w:rsidRPr="00A67A5F">
                    <w:rPr>
                      <w:rFonts w:eastAsia="MS MinNew Roman"/>
                      <w:sz w:val="22"/>
                      <w:szCs w:val="22"/>
                    </w:rPr>
                    <w:t>................................................................</w:t>
                  </w:r>
                </w:p>
              </w:tc>
            </w:tr>
            <w:tr w:rsidR="006726CD" w:rsidRPr="00A67A5F" w:rsidTr="00A67A5F">
              <w:trPr>
                <w:trHeight w:val="541"/>
              </w:trPr>
              <w:tc>
                <w:tcPr>
                  <w:tcW w:w="2155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Circus Maximus</w:t>
                  </w:r>
                </w:p>
              </w:tc>
              <w:tc>
                <w:tcPr>
                  <w:tcW w:w="992" w:type="dxa"/>
                  <w:vAlign w:val="center"/>
                </w:tcPr>
                <w:p w:rsidR="006726CD" w:rsidRPr="00A67A5F" w:rsidRDefault="006726CD" w:rsidP="002856FA">
                  <w:pPr>
                    <w:rPr>
                      <w:rFonts w:ascii="AppleGothic" w:eastAsia="Times New Roman" w:hAnsi="AppleGothic"/>
                      <w:sz w:val="22"/>
                      <w:szCs w:val="22"/>
                    </w:rPr>
                  </w:pPr>
                  <w:r w:rsidRPr="00A67A5F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eastAsia="MS MinNew Roman"/>
                      <w:sz w:val="22"/>
                      <w:szCs w:val="22"/>
                    </w:rPr>
                  </w:pPr>
                  <w:r w:rsidRPr="00A67A5F">
                    <w:rPr>
                      <w:rFonts w:eastAsia="MS MinNew Roman"/>
                      <w:sz w:val="22"/>
                      <w:szCs w:val="22"/>
                    </w:rPr>
                    <w:t>................................................................</w:t>
                  </w:r>
                </w:p>
              </w:tc>
            </w:tr>
            <w:tr w:rsidR="006726CD" w:rsidRPr="00A67A5F" w:rsidTr="00A67A5F">
              <w:trPr>
                <w:trHeight w:val="541"/>
              </w:trPr>
              <w:tc>
                <w:tcPr>
                  <w:tcW w:w="2155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Gladiator</w:t>
                  </w:r>
                </w:p>
              </w:tc>
              <w:tc>
                <w:tcPr>
                  <w:tcW w:w="992" w:type="dxa"/>
                  <w:vAlign w:val="center"/>
                </w:tcPr>
                <w:p w:rsidR="006726CD" w:rsidRPr="00A67A5F" w:rsidRDefault="006726CD" w:rsidP="002856FA">
                  <w:pPr>
                    <w:rPr>
                      <w:rFonts w:ascii="AppleGothic" w:eastAsia="Times New Roman" w:hAnsi="AppleGothic"/>
                      <w:sz w:val="22"/>
                      <w:szCs w:val="22"/>
                    </w:rPr>
                  </w:pPr>
                  <w:r w:rsidRPr="00A67A5F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eastAsia="MS MinNew Roman"/>
                      <w:sz w:val="22"/>
                      <w:szCs w:val="22"/>
                    </w:rPr>
                  </w:pPr>
                  <w:r w:rsidRPr="00A67A5F">
                    <w:rPr>
                      <w:rFonts w:eastAsia="MS MinNew Roman"/>
                      <w:sz w:val="22"/>
                      <w:szCs w:val="22"/>
                    </w:rPr>
                    <w:t>................................................................</w:t>
                  </w:r>
                </w:p>
              </w:tc>
            </w:tr>
            <w:tr w:rsidR="006726CD" w:rsidRPr="00A67A5F" w:rsidTr="00A67A5F">
              <w:trPr>
                <w:trHeight w:val="541"/>
              </w:trPr>
              <w:tc>
                <w:tcPr>
                  <w:tcW w:w="2155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Senator</w:t>
                  </w:r>
                </w:p>
              </w:tc>
              <w:tc>
                <w:tcPr>
                  <w:tcW w:w="992" w:type="dxa"/>
                  <w:vAlign w:val="center"/>
                </w:tcPr>
                <w:p w:rsidR="006726CD" w:rsidRPr="00A67A5F" w:rsidRDefault="006726CD" w:rsidP="002856FA">
                  <w:pPr>
                    <w:rPr>
                      <w:rFonts w:ascii="AppleGothic" w:eastAsia="Times New Roman" w:hAnsi="AppleGothic"/>
                      <w:sz w:val="22"/>
                      <w:szCs w:val="22"/>
                    </w:rPr>
                  </w:pPr>
                  <w:r w:rsidRPr="00A67A5F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eastAsia="MS MinNew Roman"/>
                      <w:sz w:val="22"/>
                      <w:szCs w:val="22"/>
                    </w:rPr>
                  </w:pPr>
                  <w:r w:rsidRPr="00A67A5F">
                    <w:rPr>
                      <w:rFonts w:eastAsia="MS MinNew Roman"/>
                      <w:sz w:val="22"/>
                      <w:szCs w:val="22"/>
                    </w:rPr>
                    <w:t>................................................................</w:t>
                  </w:r>
                </w:p>
              </w:tc>
            </w:tr>
            <w:tr w:rsidR="006726CD" w:rsidRPr="00A67A5F" w:rsidTr="00A67A5F">
              <w:trPr>
                <w:trHeight w:val="541"/>
              </w:trPr>
              <w:tc>
                <w:tcPr>
                  <w:tcW w:w="2155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ascii="Comic Sans MS" w:eastAsia="MS MinNew Roman" w:hAnsi="Comic Sans MS"/>
                      <w:sz w:val="22"/>
                      <w:szCs w:val="22"/>
                    </w:rPr>
                  </w:pPr>
                  <w:r w:rsidRPr="00A67A5F">
                    <w:rPr>
                      <w:rFonts w:ascii="Comic Sans MS" w:eastAsia="MS MinNew Roman" w:hAnsi="Comic Sans MS"/>
                      <w:sz w:val="22"/>
                      <w:szCs w:val="22"/>
                    </w:rPr>
                    <w:t>Pont du Gard</w:t>
                  </w:r>
                </w:p>
              </w:tc>
              <w:tc>
                <w:tcPr>
                  <w:tcW w:w="992" w:type="dxa"/>
                  <w:vAlign w:val="center"/>
                </w:tcPr>
                <w:p w:rsidR="006726CD" w:rsidRPr="00A67A5F" w:rsidRDefault="006726CD" w:rsidP="002856FA">
                  <w:pPr>
                    <w:rPr>
                      <w:rFonts w:ascii="AppleGothic" w:eastAsia="Times New Roman" w:hAnsi="AppleGothic"/>
                      <w:sz w:val="22"/>
                      <w:szCs w:val="22"/>
                    </w:rPr>
                  </w:pPr>
                  <w:r w:rsidRPr="00A67A5F">
                    <w:rPr>
                      <w:rFonts w:ascii="MS Mincho" w:eastAsia="MS Mincho" w:hAnsi="MS Mincho" w:cs="MS Mincho" w:hint="eastAsia"/>
                      <w:sz w:val="22"/>
                      <w:szCs w:val="22"/>
                    </w:rPr>
                    <w:t>☐</w:t>
                  </w:r>
                </w:p>
              </w:tc>
              <w:tc>
                <w:tcPr>
                  <w:tcW w:w="4536" w:type="dxa"/>
                  <w:vAlign w:val="center"/>
                </w:tcPr>
                <w:p w:rsidR="006726CD" w:rsidRPr="00A67A5F" w:rsidRDefault="006726CD" w:rsidP="00381B70">
                  <w:pPr>
                    <w:rPr>
                      <w:rFonts w:eastAsia="MS MinNew Roman"/>
                      <w:sz w:val="22"/>
                      <w:szCs w:val="22"/>
                    </w:rPr>
                  </w:pPr>
                  <w:r w:rsidRPr="00A67A5F">
                    <w:rPr>
                      <w:rFonts w:eastAsia="MS MinNew Roman"/>
                      <w:sz w:val="22"/>
                      <w:szCs w:val="22"/>
                    </w:rPr>
                    <w:t>................................................................</w:t>
                  </w:r>
                </w:p>
              </w:tc>
            </w:tr>
          </w:tbl>
          <w:p w:rsidR="006726CD" w:rsidRPr="00A67A5F" w:rsidRDefault="006726CD" w:rsidP="00E02A30">
            <w:pPr>
              <w:rPr>
                <w:rFonts w:ascii="Comic Sans MS" w:eastAsia="MS MinNew Roman" w:hAnsi="Comic Sans MS"/>
                <w:noProof/>
              </w:rPr>
            </w:pP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331"/>
        </w:trPr>
        <w:tc>
          <w:tcPr>
            <w:tcW w:w="534" w:type="dxa"/>
            <w:vMerge w:val="restart"/>
            <w:textDirection w:val="btL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</w:rPr>
            </w:pPr>
            <w:r w:rsidRPr="00A67A5F">
              <w:rPr>
                <w:rFonts w:eastAsia="MS MinNew Roman"/>
                <w:b/>
              </w:rPr>
              <w:t>Text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6726CD" w:rsidRPr="00A67A5F" w:rsidRDefault="006726CD" w:rsidP="00A67A5F">
            <w:pPr>
              <w:ind w:left="113" w:right="113"/>
              <w:jc w:val="center"/>
              <w:rPr>
                <w:rFonts w:eastAsia="MS MinNew Roman"/>
                <w:b/>
                <w:sz w:val="12"/>
                <w:szCs w:val="12"/>
              </w:rPr>
            </w:pPr>
            <w:r w:rsidRPr="00A67A5F">
              <w:rPr>
                <w:rFonts w:eastAsia="MS MinNew Roman"/>
                <w:i/>
                <w:sz w:val="12"/>
                <w:szCs w:val="12"/>
              </w:rPr>
              <w:t>lateinische Sätze einer Bildergeschichte zuordnen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18"/>
              </w:numPr>
              <w:spacing w:before="120"/>
              <w:ind w:left="357" w:hanging="357"/>
              <w:rPr>
                <w:rFonts w:eastAsia="MS MinNew Roman"/>
                <w:b/>
                <w:sz w:val="22"/>
                <w:szCs w:val="22"/>
              </w:rPr>
            </w:pPr>
            <w:r w:rsidRPr="00A67A5F">
              <w:rPr>
                <w:rFonts w:eastAsia="MS MinNew Roman"/>
                <w:b/>
                <w:sz w:val="22"/>
                <w:szCs w:val="22"/>
              </w:rPr>
              <w:t>Ordne folgende lateinische Sätze den Bildern zu, indem du in die Kreise den jeweiligen Buchstaben einträgst.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  <w:tr w:rsidR="006726CD" w:rsidRPr="00A67A5F" w:rsidTr="00A67A5F">
        <w:trPr>
          <w:trHeight w:val="9308"/>
        </w:trPr>
        <w:tc>
          <w:tcPr>
            <w:tcW w:w="534" w:type="dxa"/>
            <w:vMerge/>
          </w:tcPr>
          <w:p w:rsidR="006726CD" w:rsidRPr="00A67A5F" w:rsidRDefault="006726CD">
            <w:pPr>
              <w:rPr>
                <w:rFonts w:eastAsia="MS MinNew Roman"/>
                <w:b/>
              </w:rPr>
            </w:pPr>
          </w:p>
        </w:tc>
        <w:tc>
          <w:tcPr>
            <w:tcW w:w="567" w:type="dxa"/>
            <w:vMerge/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</w:rPr>
            </w:pPr>
          </w:p>
        </w:tc>
        <w:tc>
          <w:tcPr>
            <w:tcW w:w="7796" w:type="dxa"/>
            <w:tcBorders>
              <w:top w:val="nil"/>
            </w:tcBorders>
          </w:tcPr>
          <w:p w:rsidR="006726CD" w:rsidRPr="00A67A5F" w:rsidRDefault="006726CD" w:rsidP="00A67A5F">
            <w:pPr>
              <w:pStyle w:val="ListParagraph"/>
              <w:numPr>
                <w:ilvl w:val="0"/>
                <w:numId w:val="20"/>
              </w:numPr>
              <w:spacing w:before="120"/>
              <w:ind w:left="499" w:hanging="357"/>
              <w:rPr>
                <w:rFonts w:ascii="Comic Sans MS" w:eastAsia="MS MinNew Roman" w:hAnsi="Comic Sans MS"/>
                <w:sz w:val="22"/>
                <w:szCs w:val="22"/>
              </w:rPr>
            </w:pPr>
            <w:r w:rsidRPr="00A67A5F">
              <w:rPr>
                <w:rFonts w:ascii="Comic Sans MS" w:eastAsia="MS MinNew Roman" w:hAnsi="Comic Sans MS"/>
                <w:sz w:val="22"/>
                <w:szCs w:val="22"/>
              </w:rPr>
              <w:t xml:space="preserve">Servi senatorem in lectica apportant. </w:t>
            </w:r>
            <w:r w:rsidRPr="00A67A5F">
              <w:rPr>
                <w:rFonts w:ascii="Comic Sans MS" w:eastAsia="MS MinNew Roman" w:hAnsi="Comic Sans MS"/>
                <w:sz w:val="18"/>
                <w:szCs w:val="18"/>
              </w:rPr>
              <w:t>(</w:t>
            </w:r>
            <w:r w:rsidRPr="00A67A5F">
              <w:rPr>
                <w:rFonts w:ascii="Comic Sans MS" w:eastAsia="MS MinNew Roman" w:hAnsi="Comic Sans MS"/>
                <w:b/>
                <w:sz w:val="18"/>
                <w:szCs w:val="18"/>
              </w:rPr>
              <w:t>lectica</w:t>
            </w:r>
            <w:r w:rsidRPr="00A67A5F">
              <w:rPr>
                <w:rFonts w:ascii="Comic Sans MS" w:eastAsia="MS MinNew Roman" w:hAnsi="Comic Sans MS"/>
                <w:sz w:val="18"/>
                <w:szCs w:val="18"/>
              </w:rPr>
              <w:t xml:space="preserve">: </w:t>
            </w:r>
            <w:r w:rsidRPr="00A67A5F">
              <w:rPr>
                <w:rFonts w:ascii="Comic Sans MS" w:eastAsia="MS MinNew Roman" w:hAnsi="Comic Sans MS"/>
                <w:i/>
                <w:sz w:val="18"/>
                <w:szCs w:val="18"/>
              </w:rPr>
              <w:t>die Sänfte, das „Tragebett“</w:t>
            </w:r>
            <w:r w:rsidRPr="00A67A5F">
              <w:rPr>
                <w:rFonts w:ascii="Comic Sans MS" w:eastAsia="MS MinNew Roman" w:hAnsi="Comic Sans MS"/>
                <w:sz w:val="18"/>
                <w:szCs w:val="18"/>
              </w:rPr>
              <w:t>)</w:t>
            </w:r>
          </w:p>
          <w:p w:rsidR="006726CD" w:rsidRPr="00033917" w:rsidRDefault="006726CD" w:rsidP="00A67A5F">
            <w:pPr>
              <w:pStyle w:val="ListParagraph"/>
              <w:numPr>
                <w:ilvl w:val="0"/>
                <w:numId w:val="20"/>
              </w:numPr>
              <w:rPr>
                <w:rFonts w:ascii="Comic Sans MS" w:eastAsia="MS MinNew Roman" w:hAnsi="Comic Sans MS"/>
                <w:sz w:val="22"/>
                <w:szCs w:val="22"/>
                <w:lang w:val="pt-BR"/>
              </w:rPr>
            </w:pPr>
            <w:r w:rsidRPr="00033917">
              <w:rPr>
                <w:rFonts w:ascii="Comic Sans MS" w:eastAsia="MS MinNew Roman" w:hAnsi="Comic Sans MS"/>
                <w:sz w:val="22"/>
                <w:szCs w:val="22"/>
                <w:lang w:val="pt-BR"/>
              </w:rPr>
              <w:t>Senator Antoniam et Gaium rogat: „Ubi pater est?“</w:t>
            </w:r>
          </w:p>
          <w:p w:rsidR="006726CD" w:rsidRPr="00033917" w:rsidRDefault="006726CD" w:rsidP="00A67A5F">
            <w:pPr>
              <w:pStyle w:val="ListParagraph"/>
              <w:numPr>
                <w:ilvl w:val="0"/>
                <w:numId w:val="20"/>
              </w:numPr>
              <w:rPr>
                <w:rFonts w:ascii="Comic Sans MS" w:eastAsia="MS MinNew Roman" w:hAnsi="Comic Sans MS"/>
                <w:sz w:val="22"/>
                <w:szCs w:val="22"/>
                <w:lang w:val="pt-BR"/>
              </w:rPr>
            </w:pPr>
            <w:r w:rsidRPr="00033917">
              <w:rPr>
                <w:rFonts w:ascii="Comic Sans MS" w:eastAsia="MS MinNew Roman" w:hAnsi="Comic Sans MS"/>
                <w:sz w:val="22"/>
                <w:szCs w:val="22"/>
                <w:lang w:val="pt-BR"/>
              </w:rPr>
              <w:t>Antonia et Gaius ante villam sedent et ludunt.</w:t>
            </w:r>
          </w:p>
          <w:p w:rsidR="006726CD" w:rsidRPr="00A67A5F" w:rsidRDefault="006726CD" w:rsidP="00A67A5F">
            <w:pPr>
              <w:pStyle w:val="ListParagraph"/>
              <w:numPr>
                <w:ilvl w:val="0"/>
                <w:numId w:val="20"/>
              </w:numPr>
              <w:spacing w:line="360" w:lineRule="auto"/>
              <w:rPr>
                <w:rFonts w:ascii="Comic Sans MS" w:eastAsia="MS MinNew Roman" w:hAnsi="Comic Sans MS"/>
                <w:sz w:val="22"/>
                <w:szCs w:val="22"/>
              </w:rPr>
            </w:pPr>
            <w:r w:rsidRPr="00A67A5F">
              <w:rPr>
                <w:rFonts w:ascii="Comic Sans MS" w:eastAsia="MS MinNew Roman" w:hAnsi="Comic Sans MS"/>
                <w:sz w:val="22"/>
                <w:szCs w:val="22"/>
              </w:rPr>
              <w:t xml:space="preserve">Senator et servi Antoniam et Gaium conveniunt. </w:t>
            </w:r>
          </w:p>
          <w:tbl>
            <w:tblPr>
              <w:tblW w:w="779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3954"/>
              <w:gridCol w:w="3842"/>
            </w:tblGrid>
            <w:tr w:rsidR="006726CD" w:rsidRPr="00A67A5F" w:rsidTr="00A67A5F">
              <w:tc>
                <w:tcPr>
                  <w:tcW w:w="39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</w:rPr>
                  </w:pPr>
                  <w:r>
                    <w:rPr>
                      <w:noProof/>
                    </w:rPr>
                    <w:pict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feld 9" o:spid="_x0000_s1028" type="#_x0000_t202" style="position:absolute;left:0;text-align:left;margin-left:102.65pt;margin-top:98.1pt;width:54pt;height:27pt;z-index:25165772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" filled="f" stroked="f">
                        <v:textbox>
                          <w:txbxContent>
                            <w:p w:rsidR="006726CD" w:rsidRPr="000F2961" w:rsidRDefault="006726CD" w:rsidP="00693DD2">
                              <w:pP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  <w:t>Antonia</w:t>
                              </w:r>
                            </w:p>
                          </w:txbxContent>
                        </v:textbox>
                      </v:shape>
                    </w:pict>
                  </w:r>
                  <w:r>
                    <w:rPr>
                      <w:noProof/>
                    </w:rPr>
                    <w:pict>
                      <v:shape id="Textfeld 8" o:spid="_x0000_s1029" type="#_x0000_t202" style="position:absolute;left:0;text-align:left;margin-left:12.65pt;margin-top:95.7pt;width:45pt;height:27pt;z-index:251656704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" filled="f" stroked="f">
                        <v:textbox>
                          <w:txbxContent>
                            <w:p w:rsidR="006726CD" w:rsidRPr="000F2961" w:rsidRDefault="006726CD" w:rsidP="00693DD2">
                              <w:pPr>
                                <w:jc w:val="right"/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</w:pPr>
                              <w:r w:rsidRPr="000F2961"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  <w:t>Gaius</w:t>
                              </w:r>
                            </w:p>
                          </w:txbxContent>
                        </v:textbox>
                      </v:shape>
                    </w:pict>
                  </w:r>
                  <w:r w:rsidRPr="00A67A5F">
                    <w:rPr>
                      <w:rFonts w:eastAsia="MS MinNew Roman"/>
                      <w:b/>
                      <w:noProof/>
                    </w:rPr>
                    <w:pict>
                      <v:shape id="Bild 2" o:spid="_x0000_i1025" type="#_x0000_t75" alt="Macintosh HD:Users:dennis-gressel:RP:ZPG Latein:ZPG Latein Material 3:Unterstufe:Lektion 0:gaius_antonia_ante_villam_sedent.jpg" style="width:174pt;height:135.75pt;visibility:visible">
                        <v:imagedata r:id="rId9" o:title=""/>
                      </v:shape>
                    </w:pict>
                  </w:r>
                </w:p>
              </w:tc>
              <w:tc>
                <w:tcPr>
                  <w:tcW w:w="3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 w:rsidP="00A67A5F">
                  <w:pPr>
                    <w:jc w:val="center"/>
                    <w:rPr>
                      <w:rFonts w:ascii="Comic Sans MS" w:eastAsia="MS MinNew Roman" w:hAnsi="Comic Sans MS"/>
                    </w:rPr>
                  </w:pPr>
                  <w:r>
                    <w:rPr>
                      <w:noProof/>
                    </w:rPr>
                    <w:pict>
                      <v:shape id="Textfeld 12" o:spid="_x0000_s1030" type="#_x0000_t202" style="position:absolute;left:0;text-align:left;margin-left:135.6pt;margin-top:32.7pt;width:45pt;height:27pt;z-index:251659776;visibility:visible;mso-position-horizontal-relative:text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" filled="f" stroked="f">
                        <v:textbox>
                          <w:txbxContent>
                            <w:p w:rsidR="006726CD" w:rsidRPr="000F2961" w:rsidRDefault="006726CD" w:rsidP="00693DD2">
                              <w:pP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  <w:t>servi</w:t>
                              </w:r>
                            </w:p>
                          </w:txbxContent>
                        </v:textbox>
                      </v:shape>
                    </w:pict>
                  </w:r>
                  <w:r>
                    <w:rPr>
                      <w:noProof/>
                    </w:rPr>
                    <w:pict>
                      <v:shape id="Textfeld 10" o:spid="_x0000_s1031" type="#_x0000_t202" style="position:absolute;left:0;text-align:left;margin-left:72.6pt;margin-top:32.7pt;width:54pt;height:27pt;z-index:251658752;visibility:visible;mso-position-horizontal-relative:text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" filled="f" stroked="f">
                        <v:textbox>
                          <w:txbxContent>
                            <w:p w:rsidR="006726CD" w:rsidRPr="000F2961" w:rsidRDefault="006726CD" w:rsidP="00693DD2">
                              <w:pP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i/>
                                  <w:sz w:val="18"/>
                                  <w:szCs w:val="18"/>
                                </w:rPr>
                                <w:t>senator</w:t>
                              </w:r>
                            </w:p>
                          </w:txbxContent>
                        </v:textbox>
                      </v:shape>
                    </w:pict>
                  </w:r>
                  <w:r w:rsidRPr="00A67A5F">
                    <w:rPr>
                      <w:rFonts w:eastAsia="MS MinNew Roman"/>
                      <w:b/>
                      <w:noProof/>
                    </w:rPr>
                    <w:pict>
                      <v:shape id="Bild 3" o:spid="_x0000_i1026" type="#_x0000_t75" alt="Macintosh HD:Users:dennis-gressel:RP:ZPG Latein:ZPG Latein Material 3:Unterstufe:Lektion 0:subito_servi_lecticam_apportant.jpg" style="width:168pt;height:148.5pt;visibility:visible">
                        <v:imagedata r:id="rId10" o:title=""/>
                      </v:shape>
                    </w:pict>
                  </w:r>
                </w:p>
              </w:tc>
            </w:tr>
            <w:tr w:rsidR="006726CD" w:rsidRPr="00A67A5F" w:rsidTr="00A67A5F">
              <w:trPr>
                <w:trHeight w:val="399"/>
              </w:trPr>
              <w:tc>
                <w:tcPr>
                  <w:tcW w:w="39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eastAsia="MS MinNew Roman"/>
                      <w:b/>
                      <w:noProof/>
                      <w:sz w:val="40"/>
                      <w:szCs w:val="40"/>
                    </w:rPr>
                  </w:pPr>
                  <w:r w:rsidRPr="00A67A5F">
                    <w:rPr>
                      <w:rFonts w:eastAsia="MS MinNew Roman"/>
                      <w:b/>
                      <w:sz w:val="40"/>
                      <w:szCs w:val="40"/>
                    </w:rPr>
                    <w:sym w:font="Wingdings" w:char="F0A1"/>
                  </w:r>
                </w:p>
              </w:tc>
              <w:tc>
                <w:tcPr>
                  <w:tcW w:w="3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eastAsia="MS MinNew Roman"/>
                      <w:b/>
                      <w:noProof/>
                      <w:sz w:val="40"/>
                      <w:szCs w:val="40"/>
                    </w:rPr>
                  </w:pPr>
                  <w:r w:rsidRPr="00A67A5F">
                    <w:rPr>
                      <w:rFonts w:eastAsia="MS MinNew Roman"/>
                      <w:b/>
                      <w:sz w:val="40"/>
                      <w:szCs w:val="40"/>
                    </w:rPr>
                    <w:sym w:font="Wingdings" w:char="F0A1"/>
                  </w:r>
                </w:p>
              </w:tc>
            </w:tr>
            <w:tr w:rsidR="006726CD" w:rsidRPr="00A67A5F" w:rsidTr="00A67A5F">
              <w:tc>
                <w:tcPr>
                  <w:tcW w:w="39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 w:rsidP="00A67A5F">
                  <w:pPr>
                    <w:jc w:val="center"/>
                    <w:rPr>
                      <w:rFonts w:eastAsia="MS MinNew Roman"/>
                      <w:b/>
                      <w:sz w:val="48"/>
                      <w:szCs w:val="48"/>
                    </w:rPr>
                  </w:pPr>
                  <w:r w:rsidRPr="00A67A5F">
                    <w:rPr>
                      <w:rFonts w:eastAsia="MS MinNew Roman"/>
                      <w:b/>
                      <w:noProof/>
                    </w:rPr>
                    <w:pict>
                      <v:shape id="Bild 4" o:spid="_x0000_i1027" type="#_x0000_t75" alt="Macintosh HD:Users:dennis-gressel:RP:ZPG Latein:ZPG Latein Material 3:Unterstufe:Lektion 0:senator_de_lectica_descendit.jpg" style="width:201.75pt;height:150pt;visibility:visible">
                        <v:imagedata r:id="rId11" o:title=""/>
                      </v:shape>
                    </w:pict>
                  </w:r>
                </w:p>
              </w:tc>
              <w:tc>
                <w:tcPr>
                  <w:tcW w:w="3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726CD" w:rsidRPr="00A67A5F" w:rsidRDefault="006726CD" w:rsidP="00A67A5F">
                  <w:pPr>
                    <w:jc w:val="center"/>
                    <w:rPr>
                      <w:rFonts w:eastAsia="MS MinNew Roman"/>
                      <w:b/>
                      <w:sz w:val="48"/>
                      <w:szCs w:val="48"/>
                    </w:rPr>
                  </w:pPr>
                  <w:r>
                    <w:rPr>
                      <w:noProof/>
                    </w:rPr>
                    <w:pict>
                      <v:shapetype id="_x0000_t63" coordsize="21600,21600" o:spt="63" adj="1350,25920" path="wr,,21600,21600@15@16@17@18l@21@22xe">
                        <v:stroke joinstyle="miter"/>
                        <v:formulas>
                          <v:f eqn="val #0"/>
                          <v:f eqn="val #1"/>
                          <v:f eqn="sum 10800 0 #0"/>
                          <v:f eqn="sum 10800 0 #1"/>
                          <v:f eqn="atan2 @2 @3"/>
                          <v:f eqn="sumangle @4 11 0"/>
                          <v:f eqn="sumangle @4 0 11"/>
                          <v:f eqn="cos 10800 @4"/>
                          <v:f eqn="sin 10800 @4"/>
                          <v:f eqn="cos 10800 @5"/>
                          <v:f eqn="sin 10800 @5"/>
                          <v:f eqn="cos 10800 @6"/>
                          <v:f eqn="sin 10800 @6"/>
                          <v:f eqn="sum 10800 0 @7"/>
                          <v:f eqn="sum 10800 0 @8"/>
                          <v:f eqn="sum 10800 0 @9"/>
                          <v:f eqn="sum 10800 0 @10"/>
                          <v:f eqn="sum 10800 0 @11"/>
                          <v:f eqn="sum 10800 0 @12"/>
                          <v:f eqn="mod @2 @3 0"/>
                          <v:f eqn="sum @19 0 10800"/>
                          <v:f eqn="if @20 #0 @13"/>
                          <v:f eqn="if @20 #1 @14"/>
                        </v:formulas>
                        <v:path o:connecttype="custom" o:connectlocs="10800,0;3163,3163;0,10800;3163,18437;10800,21600;18437,18437;21600,10800;18437,3163;@21,@22" textboxrect="3163,3163,18437,18437"/>
                        <v:handles>
                          <v:h position="#0,#1"/>
                        </v:handles>
                      </v:shapetype>
                      <v:shape id="Ovale Legende 1" o:spid="_x0000_s1032" type="#_x0000_t63" style="position:absolute;left:0;text-align:left;margin-left:135.6pt;margin-top:10.35pt;width:45pt;height:36pt;z-index:251660800;visibility:visible;mso-position-horizontal-relative:text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" adj="9393,32780" filled="f">
                        <v:shadow on="t" opacity="22937f" origin=",.5" offset="0,.63889mm"/>
                        <v:textbox>
                          <w:txbxContent>
                            <w:p w:rsidR="006726CD" w:rsidRPr="00B36B85" w:rsidRDefault="006726CD" w:rsidP="00693DD2">
                              <w:pPr>
                                <w:jc w:val="center"/>
                                <w:rPr>
                                  <w:sz w:val="32"/>
                                  <w:szCs w:val="32"/>
                                </w:rPr>
                              </w:pPr>
                              <w:r w:rsidRPr="00B36B85">
                                <w:rPr>
                                  <w:sz w:val="32"/>
                                  <w:szCs w:val="32"/>
                                </w:rPr>
                                <w:t>?</w:t>
                              </w:r>
                            </w:p>
                          </w:txbxContent>
                        </v:textbox>
                      </v:shape>
                    </w:pict>
                  </w:r>
                  <w:r w:rsidRPr="00A67A5F">
                    <w:rPr>
                      <w:rFonts w:eastAsia="MS MinNew Roman"/>
                      <w:b/>
                      <w:noProof/>
                    </w:rPr>
                    <w:pict>
                      <v:shape id="Bild 5" o:spid="_x0000_i1028" type="#_x0000_t75" alt="Macintosh HD:Users:dennis-gressel:RP:ZPG Latein:ZPG Latein Material 3:Unterstufe:Lektion 0:Metellus_liberos_rogat.jpg" style="width:171pt;height:182.25pt;visibility:visible">
                        <v:imagedata r:id="rId12" o:title=""/>
                      </v:shape>
                    </w:pict>
                  </w:r>
                </w:p>
              </w:tc>
            </w:tr>
            <w:tr w:rsidR="006726CD" w:rsidRPr="00A67A5F" w:rsidTr="00A67A5F">
              <w:tc>
                <w:tcPr>
                  <w:tcW w:w="39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eastAsia="MS MinNew Roman"/>
                      <w:b/>
                      <w:noProof/>
                      <w:sz w:val="40"/>
                      <w:szCs w:val="40"/>
                    </w:rPr>
                  </w:pPr>
                  <w:r w:rsidRPr="00A67A5F">
                    <w:rPr>
                      <w:rFonts w:eastAsia="MS MinNew Roman"/>
                      <w:b/>
                      <w:sz w:val="40"/>
                      <w:szCs w:val="40"/>
                    </w:rPr>
                    <w:sym w:font="Wingdings" w:char="F0A1"/>
                  </w:r>
                </w:p>
              </w:tc>
              <w:tc>
                <w:tcPr>
                  <w:tcW w:w="38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26CD" w:rsidRPr="00A67A5F" w:rsidRDefault="006726CD" w:rsidP="00A67A5F">
                  <w:pPr>
                    <w:jc w:val="center"/>
                    <w:rPr>
                      <w:rFonts w:eastAsia="MS MinNew Roman"/>
                      <w:b/>
                      <w:noProof/>
                      <w:sz w:val="40"/>
                      <w:szCs w:val="40"/>
                    </w:rPr>
                  </w:pPr>
                  <w:r w:rsidRPr="00A67A5F">
                    <w:rPr>
                      <w:rFonts w:eastAsia="MS MinNew Roman"/>
                      <w:b/>
                      <w:sz w:val="40"/>
                      <w:szCs w:val="40"/>
                    </w:rPr>
                    <w:sym w:font="Wingdings" w:char="F0A1"/>
                  </w:r>
                </w:p>
              </w:tc>
            </w:tr>
          </w:tbl>
          <w:p w:rsidR="006726CD" w:rsidRPr="00A67A5F" w:rsidRDefault="006726CD" w:rsidP="00A67A5F">
            <w:pPr>
              <w:spacing w:line="360" w:lineRule="auto"/>
              <w:rPr>
                <w:rFonts w:ascii="Times New Roman" w:eastAsia="MS MinNew Roman" w:hAnsi="Times New Roman"/>
                <w:i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6726CD" w:rsidRPr="00A67A5F" w:rsidRDefault="006726CD" w:rsidP="00A67A5F">
            <w:pPr>
              <w:jc w:val="center"/>
              <w:rPr>
                <w:rFonts w:eastAsia="MS MinNew Roman"/>
                <w:b/>
                <w:sz w:val="22"/>
                <w:szCs w:val="22"/>
              </w:rPr>
            </w:pPr>
          </w:p>
        </w:tc>
      </w:tr>
    </w:tbl>
    <w:p w:rsidR="006726CD" w:rsidRDefault="006726CD"/>
    <w:sectPr w:rsidR="006726CD" w:rsidSect="002B4446">
      <w:footerReference w:type="even" r:id="rId13"/>
      <w:footerReference w:type="default" r:id="rId14"/>
      <w:pgSz w:w="11900" w:h="16840"/>
      <w:pgMar w:top="1134" w:right="1134" w:bottom="851" w:left="1134" w:header="709" w:footer="709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26CD" w:rsidRDefault="006726CD" w:rsidP="00E9209D">
      <w:r>
        <w:separator/>
      </w:r>
    </w:p>
  </w:endnote>
  <w:endnote w:type="continuationSeparator" w:id="0">
    <w:p w:rsidR="006726CD" w:rsidRDefault="006726CD" w:rsidP="00E920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ngs">
    <w:altName w:val="MS Mincho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S MinNew Roman">
    <w:altName w:val="MS Mincho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ppleGothic">
    <w:altName w:val="Mangal"/>
    <w:panose1 w:val="00000000000000000000"/>
    <w:charset w:val="4F"/>
    <w:family w:val="auto"/>
    <w:notTrueType/>
    <w:pitch w:val="variable"/>
    <w:sig w:usb0="00000001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6CD" w:rsidRDefault="006726CD" w:rsidP="00C71CD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726CD" w:rsidRDefault="006726CD" w:rsidP="00C71CD6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6CD" w:rsidRDefault="006726CD" w:rsidP="00C71CD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:rsidR="006726CD" w:rsidRDefault="006726CD" w:rsidP="00C71CD6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26CD" w:rsidRDefault="006726CD" w:rsidP="00E9209D">
      <w:r>
        <w:separator/>
      </w:r>
    </w:p>
  </w:footnote>
  <w:footnote w:type="continuationSeparator" w:id="0">
    <w:p w:rsidR="006726CD" w:rsidRDefault="006726CD" w:rsidP="00E9209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E507A8"/>
    <w:multiLevelType w:val="hybridMultilevel"/>
    <w:tmpl w:val="CAE66BCE"/>
    <w:lvl w:ilvl="0" w:tplc="0407000F">
      <w:start w:val="1"/>
      <w:numFmt w:val="decimal"/>
      <w:lvlText w:val="%1."/>
      <w:lvlJc w:val="left"/>
      <w:pPr>
        <w:ind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72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44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16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288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60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32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04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5760" w:hanging="180"/>
      </w:pPr>
      <w:rPr>
        <w:rFonts w:cs="Times New Roman"/>
      </w:rPr>
    </w:lvl>
  </w:abstractNum>
  <w:abstractNum w:abstractNumId="1">
    <w:nsid w:val="10DA3830"/>
    <w:multiLevelType w:val="hybridMultilevel"/>
    <w:tmpl w:val="751C3A52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16B67289"/>
    <w:multiLevelType w:val="hybridMultilevel"/>
    <w:tmpl w:val="0DCCC66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16BB43E2"/>
    <w:multiLevelType w:val="hybridMultilevel"/>
    <w:tmpl w:val="57629DDC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1BC22230"/>
    <w:multiLevelType w:val="hybridMultilevel"/>
    <w:tmpl w:val="A9BC3C5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1E0D0A16"/>
    <w:multiLevelType w:val="hybridMultilevel"/>
    <w:tmpl w:val="8C76217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2F35516F"/>
    <w:multiLevelType w:val="hybridMultilevel"/>
    <w:tmpl w:val="8CDAE89A"/>
    <w:lvl w:ilvl="0" w:tplc="00130409">
      <w:start w:val="1"/>
      <w:numFmt w:val="upperRoman"/>
      <w:lvlText w:val="%1."/>
      <w:lvlJc w:val="right"/>
      <w:pPr>
        <w:tabs>
          <w:tab w:val="num" w:pos="322"/>
        </w:tabs>
        <w:ind w:left="322" w:hanging="180"/>
      </w:pPr>
      <w:rPr>
        <w:rFonts w:cs="Times New Roman" w:hint="default"/>
      </w:rPr>
    </w:lvl>
    <w:lvl w:ilvl="1" w:tplc="3E18FA98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00F0409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019040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01B0409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00F0409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019040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01B0409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7">
    <w:nsid w:val="3F32255D"/>
    <w:multiLevelType w:val="hybridMultilevel"/>
    <w:tmpl w:val="51D4BA8C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42197C66"/>
    <w:multiLevelType w:val="hybridMultilevel"/>
    <w:tmpl w:val="5D74A344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40528AA"/>
    <w:multiLevelType w:val="hybridMultilevel"/>
    <w:tmpl w:val="BC42D05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>
    <w:nsid w:val="459661AC"/>
    <w:multiLevelType w:val="hybridMultilevel"/>
    <w:tmpl w:val="BF56F294"/>
    <w:lvl w:ilvl="0" w:tplc="0407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2A7053C"/>
    <w:multiLevelType w:val="hybridMultilevel"/>
    <w:tmpl w:val="105CF226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>
    <w:nsid w:val="5A721984"/>
    <w:multiLevelType w:val="hybridMultilevel"/>
    <w:tmpl w:val="346C84DA"/>
    <w:lvl w:ilvl="0" w:tplc="F0349BB6">
      <w:start w:val="3"/>
      <w:numFmt w:val="bullet"/>
      <w:lvlText w:val="-"/>
      <w:lvlJc w:val="left"/>
      <w:pPr>
        <w:ind w:left="720" w:hanging="360"/>
      </w:pPr>
      <w:rPr>
        <w:rFonts w:ascii="Arial" w:eastAsia="MS Minngs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D2062E2"/>
    <w:multiLevelType w:val="hybridMultilevel"/>
    <w:tmpl w:val="DA441C32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>
    <w:nsid w:val="62FE7D1B"/>
    <w:multiLevelType w:val="hybridMultilevel"/>
    <w:tmpl w:val="765E6994"/>
    <w:lvl w:ilvl="0" w:tplc="04070017">
      <w:start w:val="1"/>
      <w:numFmt w:val="lowerLetter"/>
      <w:lvlText w:val="%1)"/>
      <w:lvlJc w:val="left"/>
      <w:pPr>
        <w:ind w:left="502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5">
    <w:nsid w:val="668F513F"/>
    <w:multiLevelType w:val="hybridMultilevel"/>
    <w:tmpl w:val="F56496C4"/>
    <w:lvl w:ilvl="0" w:tplc="02F611D2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70675CE8"/>
    <w:multiLevelType w:val="hybridMultilevel"/>
    <w:tmpl w:val="EBBE7D58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72E10230"/>
    <w:multiLevelType w:val="hybridMultilevel"/>
    <w:tmpl w:val="1B8636CE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742637AB"/>
    <w:multiLevelType w:val="hybridMultilevel"/>
    <w:tmpl w:val="8FECC79C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B6B7CF2"/>
    <w:multiLevelType w:val="hybridMultilevel"/>
    <w:tmpl w:val="6BEA7B04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10"/>
  </w:num>
  <w:num w:numId="5">
    <w:abstractNumId w:val="1"/>
  </w:num>
  <w:num w:numId="6">
    <w:abstractNumId w:val="5"/>
  </w:num>
  <w:num w:numId="7">
    <w:abstractNumId w:val="15"/>
  </w:num>
  <w:num w:numId="8">
    <w:abstractNumId w:val="6"/>
  </w:num>
  <w:num w:numId="9">
    <w:abstractNumId w:val="16"/>
  </w:num>
  <w:num w:numId="10">
    <w:abstractNumId w:val="0"/>
  </w:num>
  <w:num w:numId="11">
    <w:abstractNumId w:val="12"/>
  </w:num>
  <w:num w:numId="12">
    <w:abstractNumId w:val="13"/>
  </w:num>
  <w:num w:numId="13">
    <w:abstractNumId w:val="8"/>
  </w:num>
  <w:num w:numId="14">
    <w:abstractNumId w:val="7"/>
  </w:num>
  <w:num w:numId="15">
    <w:abstractNumId w:val="18"/>
  </w:num>
  <w:num w:numId="16">
    <w:abstractNumId w:val="17"/>
  </w:num>
  <w:num w:numId="17">
    <w:abstractNumId w:val="11"/>
  </w:num>
  <w:num w:numId="18">
    <w:abstractNumId w:val="3"/>
  </w:num>
  <w:num w:numId="19">
    <w:abstractNumId w:val="19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102"/>
  <w:embedSystemFont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209D"/>
    <w:rsid w:val="00033917"/>
    <w:rsid w:val="000D315E"/>
    <w:rsid w:val="000E0475"/>
    <w:rsid w:val="000E7DDA"/>
    <w:rsid w:val="000F2961"/>
    <w:rsid w:val="00100C1D"/>
    <w:rsid w:val="001021D6"/>
    <w:rsid w:val="001054B7"/>
    <w:rsid w:val="001447CF"/>
    <w:rsid w:val="001560AF"/>
    <w:rsid w:val="0015734F"/>
    <w:rsid w:val="00176689"/>
    <w:rsid w:val="001964F2"/>
    <w:rsid w:val="001A3182"/>
    <w:rsid w:val="00206177"/>
    <w:rsid w:val="002119F3"/>
    <w:rsid w:val="00243A5A"/>
    <w:rsid w:val="00256EC5"/>
    <w:rsid w:val="00283F8B"/>
    <w:rsid w:val="002856FA"/>
    <w:rsid w:val="002B4446"/>
    <w:rsid w:val="002D0CFD"/>
    <w:rsid w:val="002E1124"/>
    <w:rsid w:val="002E6296"/>
    <w:rsid w:val="002F3D8F"/>
    <w:rsid w:val="00342F77"/>
    <w:rsid w:val="00356B3E"/>
    <w:rsid w:val="00381B70"/>
    <w:rsid w:val="0039653E"/>
    <w:rsid w:val="003B0B59"/>
    <w:rsid w:val="003E139C"/>
    <w:rsid w:val="00451B8B"/>
    <w:rsid w:val="00460BE9"/>
    <w:rsid w:val="0046556A"/>
    <w:rsid w:val="00473D07"/>
    <w:rsid w:val="004A25BF"/>
    <w:rsid w:val="004D2F54"/>
    <w:rsid w:val="00512335"/>
    <w:rsid w:val="005270FC"/>
    <w:rsid w:val="0053476A"/>
    <w:rsid w:val="00536A25"/>
    <w:rsid w:val="0055338A"/>
    <w:rsid w:val="005A2E0F"/>
    <w:rsid w:val="005A4697"/>
    <w:rsid w:val="005A626B"/>
    <w:rsid w:val="005C1442"/>
    <w:rsid w:val="00616021"/>
    <w:rsid w:val="006347CF"/>
    <w:rsid w:val="00637018"/>
    <w:rsid w:val="0064337D"/>
    <w:rsid w:val="00671CAD"/>
    <w:rsid w:val="006720A4"/>
    <w:rsid w:val="0067231E"/>
    <w:rsid w:val="006726CD"/>
    <w:rsid w:val="00693DD2"/>
    <w:rsid w:val="006B320C"/>
    <w:rsid w:val="006E769A"/>
    <w:rsid w:val="006F0CB9"/>
    <w:rsid w:val="006F7B5A"/>
    <w:rsid w:val="007129FE"/>
    <w:rsid w:val="00725326"/>
    <w:rsid w:val="007279FA"/>
    <w:rsid w:val="00732F14"/>
    <w:rsid w:val="00735A43"/>
    <w:rsid w:val="007657A8"/>
    <w:rsid w:val="00783961"/>
    <w:rsid w:val="007B0410"/>
    <w:rsid w:val="007B18ED"/>
    <w:rsid w:val="007B24C4"/>
    <w:rsid w:val="007B6901"/>
    <w:rsid w:val="007D1211"/>
    <w:rsid w:val="007E33DF"/>
    <w:rsid w:val="008262B2"/>
    <w:rsid w:val="00826C78"/>
    <w:rsid w:val="0086081D"/>
    <w:rsid w:val="00864BA9"/>
    <w:rsid w:val="0089574B"/>
    <w:rsid w:val="008B0B50"/>
    <w:rsid w:val="008F2BD2"/>
    <w:rsid w:val="008F5399"/>
    <w:rsid w:val="009030D1"/>
    <w:rsid w:val="00904A5E"/>
    <w:rsid w:val="0091049D"/>
    <w:rsid w:val="00933055"/>
    <w:rsid w:val="0094116B"/>
    <w:rsid w:val="009473FD"/>
    <w:rsid w:val="00953036"/>
    <w:rsid w:val="0097776D"/>
    <w:rsid w:val="00993EDC"/>
    <w:rsid w:val="009B0B15"/>
    <w:rsid w:val="009C49FD"/>
    <w:rsid w:val="009D1A38"/>
    <w:rsid w:val="00A04816"/>
    <w:rsid w:val="00A43C96"/>
    <w:rsid w:val="00A54753"/>
    <w:rsid w:val="00A67A5F"/>
    <w:rsid w:val="00A769C2"/>
    <w:rsid w:val="00AB078C"/>
    <w:rsid w:val="00AB0A70"/>
    <w:rsid w:val="00AC16EF"/>
    <w:rsid w:val="00AE5B49"/>
    <w:rsid w:val="00B03DC4"/>
    <w:rsid w:val="00B20349"/>
    <w:rsid w:val="00B26FF0"/>
    <w:rsid w:val="00B36B85"/>
    <w:rsid w:val="00B53090"/>
    <w:rsid w:val="00B60617"/>
    <w:rsid w:val="00B613E4"/>
    <w:rsid w:val="00B80EA6"/>
    <w:rsid w:val="00BD4526"/>
    <w:rsid w:val="00BE18F8"/>
    <w:rsid w:val="00C07883"/>
    <w:rsid w:val="00C1502E"/>
    <w:rsid w:val="00C151BA"/>
    <w:rsid w:val="00C15D8F"/>
    <w:rsid w:val="00C35B64"/>
    <w:rsid w:val="00C71CD6"/>
    <w:rsid w:val="00CB3188"/>
    <w:rsid w:val="00D24DC8"/>
    <w:rsid w:val="00D615C3"/>
    <w:rsid w:val="00D6192A"/>
    <w:rsid w:val="00D90335"/>
    <w:rsid w:val="00D92BE9"/>
    <w:rsid w:val="00DC45C9"/>
    <w:rsid w:val="00DC7ABF"/>
    <w:rsid w:val="00DD1794"/>
    <w:rsid w:val="00DD662E"/>
    <w:rsid w:val="00DE1C68"/>
    <w:rsid w:val="00DF403E"/>
    <w:rsid w:val="00E02A30"/>
    <w:rsid w:val="00E353DC"/>
    <w:rsid w:val="00E37B52"/>
    <w:rsid w:val="00E44906"/>
    <w:rsid w:val="00E65C96"/>
    <w:rsid w:val="00E83061"/>
    <w:rsid w:val="00E866AA"/>
    <w:rsid w:val="00E86C19"/>
    <w:rsid w:val="00E9209D"/>
    <w:rsid w:val="00F04CE1"/>
    <w:rsid w:val="00F603EA"/>
    <w:rsid w:val="00F7592B"/>
    <w:rsid w:val="00F81095"/>
    <w:rsid w:val="00F925AB"/>
    <w:rsid w:val="00FC44C8"/>
    <w:rsid w:val="00FC54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ngs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3961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9209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9209D"/>
    <w:rPr>
      <w:rFonts w:ascii="Arial" w:hAnsi="Arial" w:cs="Times New Roman"/>
      <w:sz w:val="24"/>
      <w:szCs w:val="24"/>
      <w:lang w:eastAsia="de-DE"/>
    </w:rPr>
  </w:style>
  <w:style w:type="paragraph" w:styleId="Footer">
    <w:name w:val="footer"/>
    <w:basedOn w:val="Normal"/>
    <w:link w:val="FooterChar"/>
    <w:uiPriority w:val="99"/>
    <w:rsid w:val="00E9209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9209D"/>
    <w:rPr>
      <w:rFonts w:ascii="Arial" w:hAnsi="Arial" w:cs="Times New Roman"/>
      <w:sz w:val="24"/>
      <w:szCs w:val="24"/>
      <w:lang w:eastAsia="de-DE"/>
    </w:rPr>
  </w:style>
  <w:style w:type="table" w:styleId="TableGrid">
    <w:name w:val="Table Grid"/>
    <w:basedOn w:val="TableNormal"/>
    <w:uiPriority w:val="99"/>
    <w:rsid w:val="00E9209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993ED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39653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9653E"/>
    <w:rPr>
      <w:rFonts w:ascii="Lucida Grande" w:hAnsi="Lucida Grande" w:cs="Lucida Grande"/>
      <w:sz w:val="18"/>
      <w:szCs w:val="18"/>
      <w:lang w:eastAsia="de-DE"/>
    </w:rPr>
  </w:style>
  <w:style w:type="character" w:styleId="CommentReference">
    <w:name w:val="annotation reference"/>
    <w:basedOn w:val="DefaultParagraphFont"/>
    <w:uiPriority w:val="99"/>
    <w:semiHidden/>
    <w:rsid w:val="0091049D"/>
    <w:rPr>
      <w:rFonts w:cs="Times New Roman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rsid w:val="0091049D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91049D"/>
    <w:rPr>
      <w:rFonts w:ascii="Arial" w:hAnsi="Arial" w:cs="Times New Roman"/>
      <w:sz w:val="24"/>
      <w:szCs w:val="24"/>
      <w:lang w:eastAsia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91049D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91049D"/>
    <w:rPr>
      <w:b/>
      <w:bCs/>
    </w:rPr>
  </w:style>
  <w:style w:type="character" w:styleId="PageNumber">
    <w:name w:val="page number"/>
    <w:basedOn w:val="DefaultParagraphFont"/>
    <w:uiPriority w:val="99"/>
    <w:semiHidden/>
    <w:rsid w:val="00C71CD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3</Pages>
  <Words>380</Words>
  <Characters>2872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 Gressel</dc:creator>
  <cp:keywords/>
  <dc:description/>
  <cp:lastModifiedBy>ms</cp:lastModifiedBy>
  <cp:revision>18</cp:revision>
  <cp:lastPrinted>2013-10-11T13:32:00Z</cp:lastPrinted>
  <dcterms:created xsi:type="dcterms:W3CDTF">2013-10-30T07:58:00Z</dcterms:created>
  <dcterms:modified xsi:type="dcterms:W3CDTF">2014-08-30T20:03:00Z</dcterms:modified>
</cp:coreProperties>
</file>